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9AAF9" w14:textId="77777777" w:rsidR="000510F7" w:rsidRDefault="000510F7" w:rsidP="000510F7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GridTable1Light-Accent3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255"/>
        <w:gridCol w:w="530"/>
        <w:gridCol w:w="65"/>
        <w:gridCol w:w="465"/>
        <w:gridCol w:w="132"/>
        <w:gridCol w:w="399"/>
        <w:gridCol w:w="195"/>
        <w:gridCol w:w="336"/>
        <w:gridCol w:w="263"/>
        <w:gridCol w:w="267"/>
        <w:gridCol w:w="328"/>
        <w:gridCol w:w="202"/>
        <w:gridCol w:w="393"/>
        <w:gridCol w:w="137"/>
        <w:gridCol w:w="460"/>
        <w:gridCol w:w="70"/>
        <w:gridCol w:w="523"/>
      </w:tblGrid>
      <w:tr w:rsidR="000510F7" w:rsidRPr="00A8302B" w14:paraId="026D68F0" w14:textId="77777777" w:rsidTr="00325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tcBorders>
              <w:bottom w:val="none" w:sz="0" w:space="0" w:color="auto"/>
            </w:tcBorders>
          </w:tcPr>
          <w:p w14:paraId="340E9E37" w14:textId="37867F09" w:rsidR="000A4D33" w:rsidRDefault="000A4D33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0A4D33">
              <w:rPr>
                <w:rFonts w:asciiTheme="minorHAnsi" w:hAnsiTheme="minorHAnsi"/>
                <w:sz w:val="36"/>
                <w:szCs w:val="36"/>
              </w:rPr>
              <w:t xml:space="preserve">Induction of labour for predicted macrosomia </w:t>
            </w:r>
            <w:r>
              <w:rPr>
                <w:rFonts w:asciiTheme="minorHAnsi" w:hAnsiTheme="minorHAnsi"/>
                <w:sz w:val="36"/>
                <w:szCs w:val="36"/>
              </w:rPr>
              <w:t>–</w:t>
            </w:r>
          </w:p>
          <w:p w14:paraId="1EC992DC" w14:textId="3DC44DA4" w:rsidR="00423457" w:rsidRPr="000A4D33" w:rsidRDefault="000A4D33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0A4D33">
              <w:rPr>
                <w:rFonts w:asciiTheme="minorHAnsi" w:hAnsiTheme="minorHAnsi"/>
                <w:sz w:val="36"/>
                <w:szCs w:val="36"/>
              </w:rPr>
              <w:t>‘The Big Baby Trial’</w:t>
            </w:r>
          </w:p>
          <w:p w14:paraId="2E440480" w14:textId="6856131C" w:rsidR="000510F7" w:rsidRPr="00423457" w:rsidRDefault="000510F7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423457">
              <w:rPr>
                <w:rFonts w:asciiTheme="minorHAnsi" w:hAnsiTheme="minorHAnsi"/>
                <w:sz w:val="36"/>
                <w:szCs w:val="36"/>
              </w:rPr>
              <w:t>Case Report Form</w:t>
            </w:r>
            <w:r w:rsidR="00FE1F8D">
              <w:rPr>
                <w:rFonts w:asciiTheme="minorHAnsi" w:hAnsiTheme="minorHAnsi"/>
                <w:sz w:val="36"/>
                <w:szCs w:val="36"/>
              </w:rPr>
              <w:t xml:space="preserve"> (CRF)</w:t>
            </w:r>
            <w:r w:rsidRPr="00423457">
              <w:rPr>
                <w:rFonts w:asciiTheme="minorHAnsi" w:hAnsiTheme="minorHAnsi"/>
                <w:sz w:val="36"/>
                <w:szCs w:val="36"/>
              </w:rPr>
              <w:t xml:space="preserve"> Booklet</w:t>
            </w:r>
          </w:p>
        </w:tc>
      </w:tr>
      <w:tr w:rsidR="00D87D52" w:rsidRPr="00A8302B" w14:paraId="29E74385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pct"/>
            <w:vAlign w:val="center"/>
          </w:tcPr>
          <w:p w14:paraId="72D08CBD" w14:textId="155A2224" w:rsidR="00D87D52" w:rsidRPr="00242593" w:rsidRDefault="00D87D52" w:rsidP="00F04B36">
            <w:pPr>
              <w:spacing w:before="120" w:after="120"/>
              <w:rPr>
                <w:rFonts w:asciiTheme="minorHAnsi" w:hAnsiTheme="minorHAnsi"/>
                <w:b w:val="0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Screening Number</w:t>
            </w:r>
          </w:p>
        </w:tc>
        <w:tc>
          <w:tcPr>
            <w:tcW w:w="294" w:type="pct"/>
            <w:vAlign w:val="center"/>
          </w:tcPr>
          <w:p w14:paraId="34EE8740" w14:textId="45484A68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S</w:t>
            </w:r>
          </w:p>
        </w:tc>
        <w:tc>
          <w:tcPr>
            <w:tcW w:w="294" w:type="pct"/>
            <w:gridSpan w:val="2"/>
            <w:vAlign w:val="center"/>
          </w:tcPr>
          <w:p w14:paraId="3DC769A8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62D2FD8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E9134D5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13A48E2C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AEEE9B4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A886F51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4F23307F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1" w:type="pct"/>
            <w:vAlign w:val="center"/>
          </w:tcPr>
          <w:p w14:paraId="45B41DC7" w14:textId="3A85AA99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5C045D" w:rsidRPr="00A8302B" w14:paraId="2E45DBEC" w14:textId="77777777" w:rsidTr="000E4333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pct"/>
            <w:vAlign w:val="center"/>
          </w:tcPr>
          <w:p w14:paraId="1305C166" w14:textId="4EB59D98" w:rsidR="005C045D" w:rsidRPr="00242593" w:rsidDel="008C6ECB" w:rsidRDefault="00482276" w:rsidP="00320D7D">
            <w:pPr>
              <w:spacing w:before="240" w:after="24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Study</w:t>
            </w:r>
            <w:r w:rsidR="005C045D">
              <w:rPr>
                <w:rFonts w:asciiTheme="minorHAnsi" w:hAnsiTheme="minorHAnsi"/>
                <w:b w:val="0"/>
                <w:sz w:val="36"/>
                <w:szCs w:val="36"/>
              </w:rPr>
              <w:t xml:space="preserve"> Number</w:t>
            </w:r>
          </w:p>
        </w:tc>
        <w:tc>
          <w:tcPr>
            <w:tcW w:w="330" w:type="pct"/>
            <w:gridSpan w:val="2"/>
            <w:vAlign w:val="center"/>
          </w:tcPr>
          <w:p w14:paraId="5ED92E6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4CD743F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79586826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2" w:type="pct"/>
            <w:gridSpan w:val="2"/>
            <w:vAlign w:val="center"/>
          </w:tcPr>
          <w:p w14:paraId="4FA063D4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0" w:type="pct"/>
            <w:gridSpan w:val="2"/>
            <w:vAlign w:val="center"/>
          </w:tcPr>
          <w:p w14:paraId="572296C1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0" w:type="pct"/>
            <w:gridSpan w:val="2"/>
            <w:vAlign w:val="center"/>
          </w:tcPr>
          <w:p w14:paraId="64FE42AD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0950DB84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0" w:type="pct"/>
            <w:gridSpan w:val="2"/>
            <w:vAlign w:val="center"/>
          </w:tcPr>
          <w:p w14:paraId="7E02034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1843C7" w:rsidRPr="00A8302B" w14:paraId="2575FC33" w14:textId="77777777" w:rsidTr="000E4333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pct"/>
            <w:vMerge w:val="restart"/>
            <w:vAlign w:val="center"/>
          </w:tcPr>
          <w:p w14:paraId="28161232" w14:textId="0361CD93" w:rsidR="001843C7" w:rsidRPr="00242593" w:rsidRDefault="007E7490" w:rsidP="00F04B36">
            <w:pPr>
              <w:spacing w:before="120" w:after="120"/>
              <w:jc w:val="both"/>
              <w:rPr>
                <w:rFonts w:asciiTheme="minorHAnsi" w:hAnsiTheme="minorHAnsi"/>
                <w:b w:val="0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Is the woman randomised or in the cohort trial?</w:t>
            </w:r>
          </w:p>
        </w:tc>
        <w:tc>
          <w:tcPr>
            <w:tcW w:w="1322" w:type="pct"/>
            <w:gridSpan w:val="8"/>
            <w:vAlign w:val="center"/>
          </w:tcPr>
          <w:p w14:paraId="6B7CB571" w14:textId="567BA458" w:rsidR="001843C7" w:rsidRPr="00423457" w:rsidRDefault="001843C7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RCT</w:t>
            </w:r>
          </w:p>
        </w:tc>
        <w:tc>
          <w:tcPr>
            <w:tcW w:w="1320" w:type="pct"/>
            <w:gridSpan w:val="8"/>
            <w:vAlign w:val="center"/>
          </w:tcPr>
          <w:p w14:paraId="71C4C993" w14:textId="7775564D" w:rsidR="001843C7" w:rsidRPr="00423457" w:rsidRDefault="001843C7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1843C7" w:rsidRPr="00A8302B" w14:paraId="487B0FFF" w14:textId="77777777" w:rsidTr="000E4333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pct"/>
            <w:vMerge/>
            <w:vAlign w:val="center"/>
          </w:tcPr>
          <w:p w14:paraId="23483AA3" w14:textId="77777777" w:rsidR="001843C7" w:rsidRDefault="001843C7" w:rsidP="00F04B36">
            <w:pPr>
              <w:spacing w:before="120" w:after="120"/>
              <w:jc w:val="both"/>
              <w:rPr>
                <w:rFonts w:asciiTheme="minorHAnsi" w:hAnsiTheme="minorHAnsi"/>
                <w:b w:val="0"/>
                <w:sz w:val="36"/>
                <w:szCs w:val="36"/>
              </w:rPr>
            </w:pPr>
          </w:p>
        </w:tc>
        <w:tc>
          <w:tcPr>
            <w:tcW w:w="1322" w:type="pct"/>
            <w:gridSpan w:val="8"/>
            <w:vAlign w:val="center"/>
          </w:tcPr>
          <w:p w14:paraId="05CB984E" w14:textId="35C5EEB8" w:rsidR="001843C7" w:rsidRPr="00423457" w:rsidRDefault="00577670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 xml:space="preserve">Cohort </w:t>
            </w:r>
            <w:r w:rsidRPr="00943424">
              <w:rPr>
                <w:rFonts w:asciiTheme="minorHAnsi" w:hAnsiTheme="minorHAnsi"/>
                <w:sz w:val="28"/>
                <w:szCs w:val="28"/>
              </w:rPr>
              <w:t>(requesting planned C-section)</w:t>
            </w:r>
          </w:p>
        </w:tc>
        <w:tc>
          <w:tcPr>
            <w:tcW w:w="1320" w:type="pct"/>
            <w:gridSpan w:val="8"/>
            <w:vAlign w:val="center"/>
          </w:tcPr>
          <w:p w14:paraId="24FE3D1C" w14:textId="548823A0" w:rsidR="001843C7" w:rsidRPr="00423457" w:rsidRDefault="001843C7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79714A" w:rsidRPr="00A8302B" w14:paraId="5DDB1B77" w14:textId="77777777" w:rsidTr="000E4333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pct"/>
            <w:vAlign w:val="center"/>
          </w:tcPr>
          <w:p w14:paraId="72C50E42" w14:textId="67381D8B" w:rsidR="0079714A" w:rsidRPr="00F04B36" w:rsidRDefault="0079714A" w:rsidP="00F04B36">
            <w:pPr>
              <w:spacing w:before="120" w:after="120"/>
              <w:jc w:val="both"/>
              <w:rPr>
                <w:rFonts w:asciiTheme="minorHAnsi" w:hAnsiTheme="minorHAnsi"/>
                <w:b w:val="0"/>
                <w:sz w:val="28"/>
                <w:szCs w:val="28"/>
              </w:rPr>
            </w:pPr>
            <w:r w:rsidRPr="00F04B36">
              <w:rPr>
                <w:rFonts w:asciiTheme="minorHAnsi" w:hAnsiTheme="minorHAnsi"/>
                <w:sz w:val="28"/>
                <w:szCs w:val="28"/>
              </w:rPr>
              <w:t>Obstetric unit name –N.B. please do not write the name of the Trust</w:t>
            </w:r>
          </w:p>
        </w:tc>
        <w:tc>
          <w:tcPr>
            <w:tcW w:w="2642" w:type="pct"/>
            <w:gridSpan w:val="16"/>
            <w:vAlign w:val="center"/>
          </w:tcPr>
          <w:p w14:paraId="0CC0DC96" w14:textId="77777777" w:rsidR="0079714A" w:rsidRPr="00423457" w:rsidRDefault="0079714A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4607AEA3" w14:textId="77777777" w:rsidR="000510F7" w:rsidRDefault="000510F7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534E476" w14:textId="77777777" w:rsidR="004A1D05" w:rsidRDefault="004A1D0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D37DBB6" w14:textId="77777777" w:rsidR="00936B34" w:rsidRDefault="00936B34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6DB3597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1F01936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A68F93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2F57E92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04BBE2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C0A98F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9746F0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9D260CC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1CDE9BB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8917819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694C3C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88D52E8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3FC387BE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594D0DA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B6F534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4DAE9AD" w14:textId="1AADEF65" w:rsidR="00704AA5" w:rsidRDefault="003121E7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3121E7">
        <w:rPr>
          <w:rFonts w:asciiTheme="minorHAnsi" w:hAnsiTheme="minorHAnsi"/>
          <w:b/>
          <w:noProof/>
          <w:sz w:val="24"/>
          <w:szCs w:val="24"/>
          <w:lang w:eastAsia="en-GB"/>
        </w:rPr>
        <w:drawing>
          <wp:inline distT="0" distB="0" distL="0" distR="0" wp14:anchorId="1DC5A44D" wp14:editId="42C8B9AC">
            <wp:extent cx="1400175" cy="293799"/>
            <wp:effectExtent l="0" t="0" r="0" b="0"/>
            <wp:docPr id="2319" name="Picture 2319" descr="C:\Users\U1771479\AppData\Local\Microsoft\Windows\Temporary Internet Files\Content.Outlook\96XCBTM3\nihr_logos_funded by_co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1771479\AppData\Local\Microsoft\Windows\Temporary Internet Files\Content.Outlook\96XCBTM3\nihr_logos_funded by_col_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34" cy="29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B4DAF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81"/>
        <w:gridCol w:w="1417"/>
        <w:gridCol w:w="1134"/>
        <w:gridCol w:w="1701"/>
        <w:gridCol w:w="2212"/>
      </w:tblGrid>
      <w:tr w:rsidR="000510F7" w:rsidRPr="00A8302B" w14:paraId="1A32681A" w14:textId="77777777" w:rsidTr="001E62C3">
        <w:trPr>
          <w:trHeight w:val="1033"/>
        </w:trPr>
        <w:tc>
          <w:tcPr>
            <w:tcW w:w="1271" w:type="dxa"/>
            <w:vAlign w:val="bottom"/>
          </w:tcPr>
          <w:p w14:paraId="60255B4D" w14:textId="58A26A13" w:rsidR="000510F7" w:rsidRPr="00A8302B" w:rsidRDefault="000510F7" w:rsidP="001E62C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FCB1F09" wp14:editId="7E724374">
                  <wp:extent cx="781555" cy="630555"/>
                  <wp:effectExtent l="0" t="0" r="635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7" t="7141" r="1080" b="5954"/>
                          <a:stretch/>
                        </pic:blipFill>
                        <pic:spPr bwMode="auto">
                          <a:xfrm>
                            <a:off x="0" y="0"/>
                            <a:ext cx="811092" cy="65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  <w:vAlign w:val="center"/>
          </w:tcPr>
          <w:p w14:paraId="142C74B0" w14:textId="77777777" w:rsidR="000510F7" w:rsidRPr="00A8302B" w:rsidRDefault="000510F7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092B946" wp14:editId="17DA56EC">
                  <wp:extent cx="568411" cy="550392"/>
                  <wp:effectExtent l="0" t="0" r="3175" b="2540"/>
                  <wp:docPr id="13" name="Picture 13" descr="H:\2 - BB - 16-77 BIG babies (Submitted 12Jan17)\Organisational logos\Pi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2 - BB - 16-77 BIG babies (Submitted 12Jan17)\Organisational logos\Pi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93" cy="55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08854401" w14:textId="08A02E65" w:rsidR="000510F7" w:rsidRPr="00A8302B" w:rsidRDefault="00E9131B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4209CE1" wp14:editId="722F2273">
                  <wp:extent cx="637505" cy="637505"/>
                  <wp:effectExtent l="0" t="0" r="0" b="0"/>
                  <wp:docPr id="255" name="Picture 255" descr="C:\Users\mescg\AppData\Local\Microsoft\Windows\Temporary Internet Files\Content.Outlook\74HA3FAR\logo c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cg\AppData\Local\Microsoft\Windows\Temporary Internet Files\Content.Outlook\74HA3FAR\logo c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42" cy="66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7B8E9973" w14:textId="0A15E9E7" w:rsidR="000510F7" w:rsidRPr="00A8302B" w:rsidRDefault="000510F7" w:rsidP="001E62C3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28A1CEBC" w14:textId="77777777" w:rsidR="000510F7" w:rsidRPr="00A8302B" w:rsidRDefault="000510F7" w:rsidP="001E62C3">
            <w:pPr>
              <w:spacing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B6F0EB0" wp14:editId="5E934B34">
                  <wp:extent cx="965915" cy="482782"/>
                  <wp:effectExtent l="0" t="0" r="5715" b="0"/>
                  <wp:docPr id="9" name="Picture 9" descr="H:\2 - BB - 16-77 BIG babies (Submitted 12Jan17)\Organisational logos\The Shrewsbury and Telford Hospital NHS Trust ÔÇô RGB 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2 - BB - 16-77 BIG babies (Submitted 12Jan17)\Organisational logos\The Shrewsbury and Telford Hospital NHS Trust ÔÇô RGB BLU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3" t="11554" r="5087" b="15670"/>
                          <a:stretch/>
                        </pic:blipFill>
                        <pic:spPr bwMode="auto">
                          <a:xfrm>
                            <a:off x="0" y="0"/>
                            <a:ext cx="992036" cy="49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2" w:type="dxa"/>
            <w:vAlign w:val="bottom"/>
          </w:tcPr>
          <w:p w14:paraId="6284C2CF" w14:textId="77777777" w:rsidR="000510F7" w:rsidRPr="00A8302B" w:rsidRDefault="000510F7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3B8FEDA" wp14:editId="7B15DFC9">
                  <wp:extent cx="1334633" cy="571708"/>
                  <wp:effectExtent l="0" t="0" r="0" b="0"/>
                  <wp:docPr id="10" name="Picture 10" descr="H:\2 - BB - 16-77 BIG babies (Submitted 12Jan17)\Organisational logos\University Hospitals Coventry and Warwickshire NHS Trust ÔÇô RGB 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2 - BB - 16-77 BIG babies (Submitted 12Jan17)\Organisational logos\University Hospitals Coventry and Warwickshire NHS Trust ÔÇô RGB BLU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8452" r="3799" b="6996"/>
                          <a:stretch/>
                        </pic:blipFill>
                        <pic:spPr bwMode="auto">
                          <a:xfrm>
                            <a:off x="0" y="0"/>
                            <a:ext cx="1373301" cy="58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4FC337" w14:textId="59084C0A" w:rsidR="00423457" w:rsidRDefault="00423457">
      <w:pPr>
        <w:rPr>
          <w:rFonts w:asciiTheme="minorHAnsi" w:hAnsiTheme="minorHAnsi"/>
          <w:sz w:val="24"/>
          <w:szCs w:val="24"/>
        </w:rPr>
        <w:sectPr w:rsidR="00423457" w:rsidSect="00394AAF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tblpY="-555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295"/>
        <w:gridCol w:w="2243"/>
        <w:gridCol w:w="424"/>
        <w:gridCol w:w="498"/>
        <w:gridCol w:w="73"/>
        <w:gridCol w:w="338"/>
        <w:gridCol w:w="87"/>
        <w:gridCol w:w="96"/>
        <w:gridCol w:w="50"/>
        <w:gridCol w:w="353"/>
        <w:gridCol w:w="62"/>
        <w:gridCol w:w="157"/>
        <w:gridCol w:w="107"/>
        <w:gridCol w:w="92"/>
        <w:gridCol w:w="69"/>
        <w:gridCol w:w="11"/>
        <w:gridCol w:w="193"/>
        <w:gridCol w:w="84"/>
        <w:gridCol w:w="16"/>
        <w:gridCol w:w="205"/>
        <w:gridCol w:w="136"/>
        <w:gridCol w:w="71"/>
        <w:gridCol w:w="36"/>
        <w:gridCol w:w="250"/>
        <w:gridCol w:w="6"/>
        <w:gridCol w:w="292"/>
        <w:gridCol w:w="59"/>
        <w:gridCol w:w="147"/>
        <w:gridCol w:w="158"/>
        <w:gridCol w:w="51"/>
        <w:gridCol w:w="289"/>
        <w:gridCol w:w="68"/>
        <w:gridCol w:w="322"/>
        <w:gridCol w:w="35"/>
        <w:gridCol w:w="74"/>
        <w:gridCol w:w="283"/>
        <w:gridCol w:w="215"/>
        <w:gridCol w:w="122"/>
        <w:gridCol w:w="20"/>
        <w:gridCol w:w="357"/>
        <w:gridCol w:w="77"/>
      </w:tblGrid>
      <w:tr w:rsidR="00C072F1" w14:paraId="643C03E9" w14:textId="77777777" w:rsidTr="000E4333">
        <w:tc>
          <w:tcPr>
            <w:tcW w:w="10915" w:type="dxa"/>
            <w:gridSpan w:val="42"/>
          </w:tcPr>
          <w:p w14:paraId="54ED8F89" w14:textId="190753FC" w:rsidR="000705D2" w:rsidRDefault="000705D2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tbl>
            <w:tblPr>
              <w:tblStyle w:val="TableGrid"/>
              <w:tblW w:w="107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5"/>
              <w:gridCol w:w="8347"/>
            </w:tblGrid>
            <w:tr w:rsidR="000705D2" w14:paraId="2840D1B5" w14:textId="77777777" w:rsidTr="000705D2">
              <w:tc>
                <w:tcPr>
                  <w:tcW w:w="2395" w:type="dxa"/>
                </w:tcPr>
                <w:p w14:paraId="7A43CB6E" w14:textId="77777777" w:rsidR="000705D2" w:rsidRDefault="000705D2" w:rsidP="00B277DD">
                  <w:pPr>
                    <w:framePr w:hSpace="180" w:wrap="around" w:hAnchor="text" w:y="-555"/>
                    <w:jc w:val="center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sz w:val="36"/>
                      <w:szCs w:val="36"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442688" behindDoc="0" locked="0" layoutInCell="1" allowOverlap="1" wp14:anchorId="085DB8BC" wp14:editId="0A34BFB8">
                            <wp:simplePos x="0" y="0"/>
                            <wp:positionH relativeFrom="page">
                              <wp:posOffset>-85725</wp:posOffset>
                            </wp:positionH>
                            <wp:positionV relativeFrom="paragraph">
                              <wp:posOffset>226060</wp:posOffset>
                            </wp:positionV>
                            <wp:extent cx="6924675" cy="759460"/>
                            <wp:effectExtent l="0" t="0" r="28575" b="21590"/>
                            <wp:wrapNone/>
                            <wp:docPr id="257" name="Text Box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924675" cy="7594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61BBC86" w14:textId="1E7B9E2D" w:rsidR="00B277DD" w:rsidRDefault="00B277DD" w:rsidP="000E4333">
                                        <w:pP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>Screening Number</w:t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  <w:t xml:space="preserve">Study Number      </w:t>
                                        </w:r>
                                        <w:r w:rsidRPr="00342AB3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4DBC2EB8" wp14:editId="475922AF">
                                              <wp:extent cx="885825" cy="219075"/>
                                              <wp:effectExtent l="0" t="0" r="9525" b="9525"/>
                                              <wp:docPr id="2316" name="Picture 2316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342AB3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60430353" wp14:editId="05E37946">
                                              <wp:extent cx="885825" cy="219075"/>
                                              <wp:effectExtent l="0" t="0" r="9525" b="9525"/>
                                              <wp:docPr id="2317" name="Picture 231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  <w:p w14:paraId="38A85655" w14:textId="41F4CB26" w:rsidR="00B277DD" w:rsidRPr="00634521" w:rsidRDefault="00B277DD" w:rsidP="000E4333">
                                        <w:pP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634521"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>Visit Date</w:t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 xml:space="preserve">                    </w:t>
                                        </w:r>
                                        <w:r w:rsidRPr="009F72A4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092A0978" wp14:editId="61F82050">
                                              <wp:extent cx="2381250" cy="235058"/>
                                              <wp:effectExtent l="0" t="0" r="0" b="0"/>
                                              <wp:docPr id="154" name="Picture 154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383490" cy="235279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5DB8BC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57" o:spid="_x0000_s1026" type="#_x0000_t202" style="position:absolute;left:0;text-align:left;margin-left:-6.75pt;margin-top:17.8pt;width:545.25pt;height:59.8pt;z-index:2514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" fillcolor="#e7e6e6 [3214]" strokeweight=".5pt">
                            <v:textbox>
                              <w:txbxContent>
                                <w:p w14:paraId="661BBC86" w14:textId="1E7B9E2D" w:rsidR="00B277DD" w:rsidRDefault="00B277DD" w:rsidP="000E433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Screening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     </w:t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4DBC2EB8" wp14:editId="475922AF">
                                        <wp:extent cx="885825" cy="219075"/>
                                        <wp:effectExtent l="0" t="0" r="9525" b="9525"/>
                                        <wp:docPr id="2316" name="Picture 23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0430353" wp14:editId="05E37946">
                                        <wp:extent cx="885825" cy="219075"/>
                                        <wp:effectExtent l="0" t="0" r="9525" b="9525"/>
                                        <wp:docPr id="2317" name="Picture 23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8A85655" w14:textId="41F4CB26" w:rsidR="00B277DD" w:rsidRPr="00634521" w:rsidRDefault="00B277DD" w:rsidP="000E433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Visit Date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                    </w:t>
                                  </w:r>
                                  <w:r w:rsidRPr="009F72A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092A0978" wp14:editId="61F82050">
                                        <wp:extent cx="2381250" cy="235058"/>
                                        <wp:effectExtent l="0" t="0" r="0" b="0"/>
                                        <wp:docPr id="154" name="Picture 1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83490" cy="2352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</w:p>
                              </w:txbxContent>
                            </v:textbox>
                            <w10:wrap anchorx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347" w:type="dxa"/>
                </w:tcPr>
                <w:p w14:paraId="15E03FE3" w14:textId="77726867" w:rsidR="000705D2" w:rsidRPr="009A4D0A" w:rsidRDefault="00153101" w:rsidP="00B277DD">
                  <w:pPr>
                    <w:framePr w:hSpace="180" w:wrap="around" w:hAnchor="text" w:y="-555"/>
                    <w:ind w:left="-2469"/>
                    <w:jc w:val="center"/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anchor distT="0" distB="0" distL="114300" distR="114300" simplePos="0" relativeHeight="251443712" behindDoc="0" locked="0" layoutInCell="1" allowOverlap="1" wp14:anchorId="62D4FC4B" wp14:editId="05144A76">
                        <wp:simplePos x="0" y="0"/>
                        <wp:positionH relativeFrom="column">
                          <wp:posOffset>-302260</wp:posOffset>
                        </wp:positionH>
                        <wp:positionV relativeFrom="paragraph">
                          <wp:posOffset>273685</wp:posOffset>
                        </wp:positionV>
                        <wp:extent cx="1891665" cy="216535"/>
                        <wp:effectExtent l="0" t="0" r="0" b="0"/>
                        <wp:wrapNone/>
                        <wp:docPr id="2323" name="Picture 23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6" t="1429" b="-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91665" cy="216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705D2" w:rsidRPr="009A4D0A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 xml:space="preserve">Section 1 </w:t>
                  </w:r>
                  <w:r w:rsidR="003F7039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>–</w:t>
                  </w:r>
                  <w:r w:rsidR="00535536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 xml:space="preserve"> </w:t>
                  </w:r>
                  <w:r w:rsidR="000705D2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>Eligibility</w:t>
                  </w:r>
                </w:p>
                <w:p w14:paraId="56FFA3EE" w14:textId="30097FA3" w:rsidR="000705D2" w:rsidRDefault="000705D2" w:rsidP="00B277DD">
                  <w:pPr>
                    <w:framePr w:hSpace="180" w:wrap="around" w:hAnchor="text" w:y="-555"/>
                    <w:jc w:val="right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9B9C3FA" w14:textId="323DA201" w:rsidR="000705D2" w:rsidRDefault="000705D2" w:rsidP="00A5405D">
            <w:pPr>
              <w:pStyle w:val="Header"/>
              <w:rPr>
                <w:sz w:val="36"/>
                <w:szCs w:val="36"/>
              </w:rPr>
            </w:pPr>
          </w:p>
          <w:p w14:paraId="6B3E037F" w14:textId="6C5C4FDF" w:rsidR="001D6E7D" w:rsidRDefault="001D6E7D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45191F57" w14:textId="56D12375" w:rsidR="001D6E7D" w:rsidRDefault="001D6E7D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DE100FF" w14:textId="0CC981A2" w:rsidR="001D6E7D" w:rsidRPr="00E53A36" w:rsidRDefault="000705D2" w:rsidP="00A5405D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Screening – Please only complete this Case Report Form for patients who are thought to be eligible to enter the trial</w:t>
            </w:r>
          </w:p>
        </w:tc>
      </w:tr>
      <w:tr w:rsidR="0030137D" w14:paraId="164B11D3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26"/>
        </w:trPr>
        <w:tc>
          <w:tcPr>
            <w:tcW w:w="10838" w:type="dxa"/>
            <w:gridSpan w:val="41"/>
            <w:shd w:val="clear" w:color="auto" w:fill="F2F2F2" w:themeFill="background1" w:themeFillShade="F2"/>
          </w:tcPr>
          <w:p w14:paraId="4429E536" w14:textId="48168FCA" w:rsidR="0030137D" w:rsidRPr="00066A39" w:rsidRDefault="00325C19" w:rsidP="00A5405D">
            <w:pPr>
              <w:spacing w:before="20" w:after="2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Eligibility C</w:t>
            </w:r>
            <w:r w:rsidR="00066A39" w:rsidRPr="00066A39">
              <w:rPr>
                <w:rFonts w:asciiTheme="minorHAnsi" w:hAnsiTheme="minorHAnsi"/>
                <w:b/>
                <w:sz w:val="24"/>
                <w:szCs w:val="24"/>
              </w:rPr>
              <w:t>heck</w:t>
            </w:r>
          </w:p>
        </w:tc>
      </w:tr>
      <w:tr w:rsidR="00066A39" w14:paraId="3363FF75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56"/>
        </w:trPr>
        <w:tc>
          <w:tcPr>
            <w:tcW w:w="10838" w:type="dxa"/>
            <w:gridSpan w:val="41"/>
            <w:shd w:val="clear" w:color="auto" w:fill="F2F2F2" w:themeFill="background1" w:themeFillShade="F2"/>
          </w:tcPr>
          <w:p w14:paraId="42A447D1" w14:textId="35F0448D" w:rsidR="00066A39" w:rsidRPr="00B619CF" w:rsidRDefault="000705D2" w:rsidP="00A5405D">
            <w:pPr>
              <w:spacing w:before="20" w:after="2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66162D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FE1F8D">
              <w:rPr>
                <w:rFonts w:asciiTheme="minorHAnsi" w:hAnsiTheme="minorHAnsi"/>
                <w:b/>
                <w:sz w:val="28"/>
                <w:szCs w:val="28"/>
              </w:rPr>
              <w:t>GROW A</w:t>
            </w:r>
            <w:r w:rsidR="003B3EF5">
              <w:rPr>
                <w:rFonts w:asciiTheme="minorHAnsi" w:hAnsiTheme="minorHAnsi"/>
                <w:b/>
                <w:sz w:val="28"/>
                <w:szCs w:val="28"/>
              </w:rPr>
              <w:t>pp calculation</w:t>
            </w:r>
          </w:p>
        </w:tc>
      </w:tr>
      <w:tr w:rsidR="00B06141" w14:paraId="103F302D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81"/>
        </w:trPr>
        <w:tc>
          <w:tcPr>
            <w:tcW w:w="5356" w:type="dxa"/>
            <w:gridSpan w:val="4"/>
            <w:shd w:val="clear" w:color="auto" w:fill="auto"/>
            <w:vAlign w:val="center"/>
          </w:tcPr>
          <w:p w14:paraId="77B82560" w14:textId="3B6B3DBD" w:rsidR="00B06141" w:rsidRDefault="00B06141" w:rsidP="000E4333">
            <w:pPr>
              <w:pStyle w:val="Header"/>
            </w:pPr>
            <w:r>
              <w:rPr>
                <w:rFonts w:asciiTheme="minorHAnsi" w:hAnsiTheme="minorHAnsi"/>
                <w:sz w:val="24"/>
                <w:szCs w:val="24"/>
              </w:rPr>
              <w:t>Estimated delivery date from dating scan</w:t>
            </w:r>
          </w:p>
        </w:tc>
        <w:tc>
          <w:tcPr>
            <w:tcW w:w="49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B6B575B" w14:textId="22664E91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03005F" w14:textId="676A9116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320CD5" w14:textId="7EE2240A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8" w:type="dxa"/>
            <w:gridSpan w:val="6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1233CCA" w14:textId="5D96DD5F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98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FE00380" w14:textId="0B1E5C76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9" w:type="dxa"/>
            <w:gridSpan w:val="5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FF3117A" w14:textId="41239273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F25634" w14:textId="04A71EED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DE1DD7D" w14:textId="4AF8E882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FABAA8" w14:textId="4CB49627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9D7AC5A" w14:textId="7EE366F9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6E7EC457" w14:textId="7141AFFE" w:rsidR="00B06141" w:rsidRPr="004A7661" w:rsidRDefault="00B06141" w:rsidP="00A5405D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273472" w14:paraId="29F51C52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68"/>
        </w:trPr>
        <w:tc>
          <w:tcPr>
            <w:tcW w:w="5356" w:type="dxa"/>
            <w:gridSpan w:val="4"/>
            <w:shd w:val="clear" w:color="auto" w:fill="auto"/>
          </w:tcPr>
          <w:p w14:paraId="0259FD08" w14:textId="1C2C3F40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Woman’s height at booking</w:t>
            </w: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D5AC2DE" w14:textId="2AD6EDDB" w:rsidR="00273472" w:rsidDel="00A772B9" w:rsidRDefault="00273472" w:rsidP="00A5405D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B29F8A" w14:textId="64AEB026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72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9F4CB3" w14:textId="777777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768" w:type="dxa"/>
            <w:gridSpan w:val="28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A8C0B2" w14:textId="5725B3FA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cm</w:t>
            </w:r>
          </w:p>
        </w:tc>
      </w:tr>
      <w:tr w:rsidR="00273472" w14:paraId="5523C97C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66"/>
        </w:trPr>
        <w:tc>
          <w:tcPr>
            <w:tcW w:w="5356" w:type="dxa"/>
            <w:gridSpan w:val="4"/>
            <w:shd w:val="clear" w:color="auto" w:fill="auto"/>
          </w:tcPr>
          <w:p w14:paraId="06843AD9" w14:textId="77777777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Woman’s weight at booking</w:t>
            </w:r>
          </w:p>
          <w:p w14:paraId="25D72059" w14:textId="77777777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4187A2" w14:textId="2C6F6EEA" w:rsidR="00273472" w:rsidDel="00A772B9" w:rsidRDefault="00273472" w:rsidP="00A5405D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       </w:t>
            </w: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8AAFE4" w14:textId="4B57616E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72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08A792C" w14:textId="777777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768" w:type="dxa"/>
            <w:gridSpan w:val="28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B88DC6" w14:textId="461A3320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Kg</w:t>
            </w:r>
          </w:p>
        </w:tc>
      </w:tr>
      <w:tr w:rsidR="00273472" w14:paraId="4B8AF96B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42"/>
        </w:trPr>
        <w:tc>
          <w:tcPr>
            <w:tcW w:w="5356" w:type="dxa"/>
            <w:gridSpan w:val="4"/>
            <w:shd w:val="clear" w:color="auto" w:fill="auto"/>
          </w:tcPr>
          <w:p w14:paraId="163445C8" w14:textId="319B7D02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Parity (number of births </w:t>
            </w:r>
            <w:r w:rsidRPr="000B43B8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≥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24 weeks)</w:t>
            </w:r>
          </w:p>
          <w:p w14:paraId="4DFBDB1A" w14:textId="77777777" w:rsidR="00273472" w:rsidRDefault="00273472" w:rsidP="00A540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61FA2E5" w14:textId="49FECF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8C1B05F" w14:textId="77777777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340" w:type="dxa"/>
            <w:gridSpan w:val="31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CF3757" w14:textId="19053B53" w:rsidR="00273472" w:rsidRDefault="00273472" w:rsidP="00A5405D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061BBD71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00"/>
        </w:trPr>
        <w:tc>
          <w:tcPr>
            <w:tcW w:w="5356" w:type="dxa"/>
            <w:gridSpan w:val="4"/>
            <w:shd w:val="clear" w:color="auto" w:fill="auto"/>
          </w:tcPr>
          <w:p w14:paraId="402F4E05" w14:textId="4F69D482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of GROW scan (scan at 35</w:t>
            </w:r>
            <w:r w:rsidRPr="004E6248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to 38</w:t>
            </w:r>
            <w:r w:rsidRPr="004E6248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49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78C6BC" w14:textId="3A8C9FCA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EA413D" w14:textId="3FDAD795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E93C01" w14:textId="4C2C8427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8" w:type="dxa"/>
            <w:gridSpan w:val="6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4D4B9E" w14:textId="4C26230F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98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37B0DBA" w14:textId="6E1BD9E0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9" w:type="dxa"/>
            <w:gridSpan w:val="5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6E87258" w14:textId="3D826800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486476B" w14:textId="4EDCAB21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8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8B354BE" w14:textId="029DF6BF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427227" w14:textId="010FA421" w:rsidR="00B06141" w:rsidRPr="00273472" w:rsidDel="00B06141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8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7321C5CD" w14:textId="501835F2" w:rsidR="00B06141" w:rsidRPr="00273472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9" w:type="dxa"/>
            <w:gridSpan w:val="3"/>
            <w:tcBorders>
              <w:bottom w:val="single" w:sz="2" w:space="0" w:color="auto"/>
            </w:tcBorders>
            <w:shd w:val="clear" w:color="auto" w:fill="auto"/>
          </w:tcPr>
          <w:p w14:paraId="782D8A33" w14:textId="5C02B93A" w:rsidR="00B06141" w:rsidRPr="000E4333" w:rsidRDefault="00B06141" w:rsidP="00771730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B06141" w14:paraId="69C9DC2C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608"/>
        </w:trPr>
        <w:tc>
          <w:tcPr>
            <w:tcW w:w="5356" w:type="dxa"/>
            <w:gridSpan w:val="4"/>
            <w:shd w:val="clear" w:color="auto" w:fill="auto"/>
          </w:tcPr>
          <w:p w14:paraId="5440888E" w14:textId="0D16F595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Gestation at GROW scan</w:t>
            </w:r>
          </w:p>
        </w:tc>
        <w:tc>
          <w:tcPr>
            <w:tcW w:w="571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8323BD1" w14:textId="2D9F7B9F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</w:pPr>
            <w:r w:rsidRPr="000E4333"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571" w:type="dxa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CFD528" w14:textId="5A563E54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w</w:t>
            </w:r>
          </w:p>
        </w:tc>
        <w:tc>
          <w:tcPr>
            <w:tcW w:w="572" w:type="dxa"/>
            <w:gridSpan w:val="3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A315732" w14:textId="1194223E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72" w:type="dxa"/>
            <w:gridSpan w:val="7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CEEE97C" w14:textId="7FAB1776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d</w:t>
            </w:r>
          </w:p>
        </w:tc>
        <w:tc>
          <w:tcPr>
            <w:tcW w:w="3196" w:type="dxa"/>
            <w:gridSpan w:val="21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1A30AB" w14:textId="68089953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772312F0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30"/>
        </w:trPr>
        <w:tc>
          <w:tcPr>
            <w:tcW w:w="5356" w:type="dxa"/>
            <w:gridSpan w:val="4"/>
            <w:shd w:val="clear" w:color="auto" w:fill="auto"/>
          </w:tcPr>
          <w:p w14:paraId="0FAAEABA" w14:textId="46C520A7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Estimated fetal weight at scan</w:t>
            </w:r>
          </w:p>
          <w:p w14:paraId="1C0001CE" w14:textId="3A081E8E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shd w:val="clear" w:color="auto" w:fill="auto"/>
            <w:vAlign w:val="center"/>
          </w:tcPr>
          <w:p w14:paraId="7DDB1E0E" w14:textId="17C7D7F6" w:rsidR="00B06141" w:rsidRDefault="00B06141" w:rsidP="00B06141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912" w:type="dxa"/>
            <w:gridSpan w:val="7"/>
            <w:shd w:val="clear" w:color="auto" w:fill="auto"/>
            <w:vAlign w:val="center"/>
          </w:tcPr>
          <w:p w14:paraId="3B2A2160" w14:textId="68B4C8B0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13" w:type="dxa"/>
            <w:gridSpan w:val="10"/>
            <w:shd w:val="clear" w:color="auto" w:fill="auto"/>
            <w:vAlign w:val="center"/>
          </w:tcPr>
          <w:p w14:paraId="5A4F3405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912" w:type="dxa"/>
            <w:gridSpan w:val="6"/>
            <w:shd w:val="clear" w:color="auto" w:fill="auto"/>
            <w:vAlign w:val="center"/>
          </w:tcPr>
          <w:p w14:paraId="2B8B7CFC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36" w:type="dxa"/>
            <w:gridSpan w:val="11"/>
            <w:shd w:val="clear" w:color="auto" w:fill="F2F2F2" w:themeFill="background1" w:themeFillShade="F2"/>
            <w:vAlign w:val="center"/>
          </w:tcPr>
          <w:p w14:paraId="2EF48F1D" w14:textId="111F2C74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</w:t>
            </w:r>
          </w:p>
        </w:tc>
      </w:tr>
      <w:tr w:rsidR="00B06141" w14:paraId="674AB332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525"/>
        </w:trPr>
        <w:tc>
          <w:tcPr>
            <w:tcW w:w="5356" w:type="dxa"/>
            <w:gridSpan w:val="4"/>
            <w:shd w:val="clear" w:color="auto" w:fill="auto"/>
          </w:tcPr>
          <w:p w14:paraId="2AFBA8AE" w14:textId="7A83FD59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GROW centile</w:t>
            </w:r>
          </w:p>
          <w:p w14:paraId="05807D4E" w14:textId="72D39D51" w:rsidR="00B06141" w:rsidRDefault="00B06141" w:rsidP="00B06141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92" w:type="dxa"/>
            <w:gridSpan w:val="5"/>
            <w:shd w:val="clear" w:color="auto" w:fill="auto"/>
            <w:vAlign w:val="center"/>
          </w:tcPr>
          <w:p w14:paraId="522E8616" w14:textId="349B3160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94" w:type="dxa"/>
            <w:gridSpan w:val="9"/>
            <w:shd w:val="clear" w:color="auto" w:fill="auto"/>
            <w:vAlign w:val="center"/>
          </w:tcPr>
          <w:p w14:paraId="5DDAD926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96" w:type="dxa"/>
            <w:gridSpan w:val="9"/>
            <w:shd w:val="clear" w:color="auto" w:fill="auto"/>
            <w:vAlign w:val="center"/>
          </w:tcPr>
          <w:p w14:paraId="2FC97ADF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094" w:type="dxa"/>
            <w:gridSpan w:val="7"/>
            <w:shd w:val="clear" w:color="auto" w:fill="auto"/>
            <w:vAlign w:val="center"/>
          </w:tcPr>
          <w:p w14:paraId="5F7B7E59" w14:textId="1526FB6D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176896" behindDoc="0" locked="0" layoutInCell="1" allowOverlap="1" wp14:anchorId="13884EC8" wp14:editId="3354A6C1">
                      <wp:simplePos x="0" y="0"/>
                      <wp:positionH relativeFrom="column">
                        <wp:posOffset>219709</wp:posOffset>
                      </wp:positionH>
                      <wp:positionV relativeFrom="paragraph">
                        <wp:posOffset>197485</wp:posOffset>
                      </wp:positionV>
                      <wp:extent cx="47625" cy="57150"/>
                      <wp:effectExtent l="0" t="0" r="28575" b="19050"/>
                      <wp:wrapNone/>
                      <wp:docPr id="2498" name="Oval 2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571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DDC1AC" id="Oval 2498" o:spid="_x0000_s1026" style="position:absolute;margin-left:17.3pt;margin-top:15.55pt;width:3.75pt;height:4.5pt;z-index:2521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1106" w:type="dxa"/>
            <w:gridSpan w:val="7"/>
            <w:shd w:val="clear" w:color="auto" w:fill="auto"/>
          </w:tcPr>
          <w:p w14:paraId="018F08A1" w14:textId="5EC8A353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3C221C8F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50"/>
        </w:trPr>
        <w:tc>
          <w:tcPr>
            <w:tcW w:w="5356" w:type="dxa"/>
            <w:gridSpan w:val="4"/>
            <w:shd w:val="clear" w:color="auto" w:fill="auto"/>
          </w:tcPr>
          <w:p w14:paraId="4A7F6057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GROW ethnicity – please tick only one</w:t>
            </w:r>
          </w:p>
        </w:tc>
        <w:tc>
          <w:tcPr>
            <w:tcW w:w="5105" w:type="dxa"/>
            <w:gridSpan w:val="35"/>
            <w:shd w:val="clear" w:color="auto" w:fill="auto"/>
          </w:tcPr>
          <w:p w14:paraId="139FD20F" w14:textId="6CD9EE4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2168704" behindDoc="0" locked="0" layoutInCell="1" allowOverlap="1" wp14:anchorId="7F982C3B" wp14:editId="51F782E8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233044</wp:posOffset>
                      </wp:positionV>
                      <wp:extent cx="1790700" cy="0"/>
                      <wp:effectExtent l="0" t="0" r="19050" b="19050"/>
                      <wp:wrapNone/>
                      <wp:docPr id="2358" name="Straight Connector 23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90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B63CC" id="Straight Connector 2358" o:spid="_x0000_s1026" style="position:absolute;flip:y;z-index:2521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2pt,18.35pt" to="248.2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Other please specify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6EAB4926" w14:textId="3F05544A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3FE9593B" w14:textId="77777777" w:rsidTr="00B061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18"/>
        </w:trPr>
        <w:tc>
          <w:tcPr>
            <w:tcW w:w="2394" w:type="dxa"/>
            <w:shd w:val="clear" w:color="auto" w:fill="auto"/>
          </w:tcPr>
          <w:p w14:paraId="682B46ED" w14:textId="411FE4A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British European</w:t>
            </w:r>
          </w:p>
        </w:tc>
        <w:tc>
          <w:tcPr>
            <w:tcW w:w="295" w:type="dxa"/>
            <w:shd w:val="clear" w:color="auto" w:fill="auto"/>
          </w:tcPr>
          <w:p w14:paraId="5F4CD30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14:paraId="21499B93" w14:textId="7F95F6B3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North African</w:t>
            </w:r>
          </w:p>
        </w:tc>
        <w:tc>
          <w:tcPr>
            <w:tcW w:w="424" w:type="dxa"/>
            <w:shd w:val="clear" w:color="auto" w:fill="auto"/>
          </w:tcPr>
          <w:p w14:paraId="1FE227ED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12"/>
            <w:shd w:val="clear" w:color="auto" w:fill="auto"/>
          </w:tcPr>
          <w:p w14:paraId="42227A8D" w14:textId="2CF2EB6B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Middle Eastern</w:t>
            </w:r>
          </w:p>
        </w:tc>
        <w:tc>
          <w:tcPr>
            <w:tcW w:w="716" w:type="dxa"/>
            <w:gridSpan w:val="7"/>
            <w:shd w:val="clear" w:color="auto" w:fill="auto"/>
          </w:tcPr>
          <w:p w14:paraId="3FC449B1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16"/>
            <w:shd w:val="clear" w:color="auto" w:fill="auto"/>
          </w:tcPr>
          <w:p w14:paraId="684BD64D" w14:textId="56B32FA1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East Asian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06C7F407" w14:textId="1A0C627E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6A0525BF" w14:textId="77777777" w:rsidTr="00B061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4"/>
        </w:trPr>
        <w:tc>
          <w:tcPr>
            <w:tcW w:w="2394" w:type="dxa"/>
            <w:shd w:val="clear" w:color="auto" w:fill="auto"/>
          </w:tcPr>
          <w:p w14:paraId="115424FE" w14:textId="469B76B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Irish European</w:t>
            </w:r>
          </w:p>
        </w:tc>
        <w:tc>
          <w:tcPr>
            <w:tcW w:w="295" w:type="dxa"/>
            <w:shd w:val="clear" w:color="auto" w:fill="auto"/>
          </w:tcPr>
          <w:p w14:paraId="641BDBD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14:paraId="1BCECB50" w14:textId="7928AABD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East African</w:t>
            </w:r>
          </w:p>
        </w:tc>
        <w:tc>
          <w:tcPr>
            <w:tcW w:w="424" w:type="dxa"/>
            <w:shd w:val="clear" w:color="auto" w:fill="auto"/>
          </w:tcPr>
          <w:p w14:paraId="675A729C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12"/>
            <w:shd w:val="clear" w:color="auto" w:fill="auto"/>
          </w:tcPr>
          <w:p w14:paraId="13EBAD81" w14:textId="0C65346B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Indian</w:t>
            </w:r>
          </w:p>
        </w:tc>
        <w:tc>
          <w:tcPr>
            <w:tcW w:w="716" w:type="dxa"/>
            <w:gridSpan w:val="7"/>
            <w:shd w:val="clear" w:color="auto" w:fill="auto"/>
          </w:tcPr>
          <w:p w14:paraId="536BF7B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16"/>
            <w:shd w:val="clear" w:color="auto" w:fill="auto"/>
          </w:tcPr>
          <w:p w14:paraId="700C119B" w14:textId="57AAD0B0" w:rsidR="00B06141" w:rsidRDefault="008B1674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Caribbean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603846E8" w14:textId="235F12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47A83709" w14:textId="77777777" w:rsidTr="00B061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372"/>
        </w:trPr>
        <w:tc>
          <w:tcPr>
            <w:tcW w:w="2394" w:type="dxa"/>
            <w:shd w:val="clear" w:color="auto" w:fill="auto"/>
          </w:tcPr>
          <w:p w14:paraId="1A01002A" w14:textId="082E2BE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North European</w:t>
            </w:r>
          </w:p>
        </w:tc>
        <w:tc>
          <w:tcPr>
            <w:tcW w:w="295" w:type="dxa"/>
            <w:shd w:val="clear" w:color="auto" w:fill="auto"/>
          </w:tcPr>
          <w:p w14:paraId="3370130A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14:paraId="6D9740EB" w14:textId="6E4D37EA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Central African</w:t>
            </w:r>
          </w:p>
        </w:tc>
        <w:tc>
          <w:tcPr>
            <w:tcW w:w="424" w:type="dxa"/>
            <w:shd w:val="clear" w:color="auto" w:fill="auto"/>
          </w:tcPr>
          <w:p w14:paraId="5EA272DA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12"/>
            <w:shd w:val="clear" w:color="auto" w:fill="auto"/>
          </w:tcPr>
          <w:p w14:paraId="191CFC39" w14:textId="1C72EC72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Pakistani</w:t>
            </w:r>
          </w:p>
        </w:tc>
        <w:tc>
          <w:tcPr>
            <w:tcW w:w="716" w:type="dxa"/>
            <w:gridSpan w:val="7"/>
            <w:shd w:val="clear" w:color="auto" w:fill="auto"/>
          </w:tcPr>
          <w:p w14:paraId="0804E72F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16"/>
            <w:shd w:val="clear" w:color="auto" w:fill="auto"/>
          </w:tcPr>
          <w:p w14:paraId="3F25ACB3" w14:textId="1D49D098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Mixed African European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6285F22B" w14:textId="3B111936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052F543B" w14:textId="77777777" w:rsidTr="00B061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2"/>
        </w:trPr>
        <w:tc>
          <w:tcPr>
            <w:tcW w:w="2394" w:type="dxa"/>
            <w:shd w:val="clear" w:color="auto" w:fill="auto"/>
          </w:tcPr>
          <w:p w14:paraId="4B9A8D21" w14:textId="5F71A805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East European</w:t>
            </w:r>
          </w:p>
        </w:tc>
        <w:tc>
          <w:tcPr>
            <w:tcW w:w="295" w:type="dxa"/>
            <w:shd w:val="clear" w:color="auto" w:fill="auto"/>
          </w:tcPr>
          <w:p w14:paraId="03251936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14:paraId="4144E783" w14:textId="1F72177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African (Black)</w:t>
            </w:r>
          </w:p>
        </w:tc>
        <w:tc>
          <w:tcPr>
            <w:tcW w:w="424" w:type="dxa"/>
            <w:shd w:val="clear" w:color="auto" w:fill="auto"/>
          </w:tcPr>
          <w:p w14:paraId="0B725D98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12"/>
            <w:shd w:val="clear" w:color="auto" w:fill="auto"/>
          </w:tcPr>
          <w:p w14:paraId="3D7D41E6" w14:textId="06EB6454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Bangladeshi</w:t>
            </w:r>
          </w:p>
        </w:tc>
        <w:tc>
          <w:tcPr>
            <w:tcW w:w="716" w:type="dxa"/>
            <w:gridSpan w:val="7"/>
            <w:shd w:val="clear" w:color="auto" w:fill="auto"/>
          </w:tcPr>
          <w:p w14:paraId="0955D872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16"/>
            <w:shd w:val="clear" w:color="auto" w:fill="auto"/>
          </w:tcPr>
          <w:p w14:paraId="3D5D3042" w14:textId="2038ECFE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Mixed Asian European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1B541ED3" w14:textId="6C85299E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1EAB8BFF" w14:textId="77777777" w:rsidTr="00B061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00"/>
        </w:trPr>
        <w:tc>
          <w:tcPr>
            <w:tcW w:w="2394" w:type="dxa"/>
            <w:shd w:val="clear" w:color="auto" w:fill="auto"/>
          </w:tcPr>
          <w:p w14:paraId="39F29664" w14:textId="77EE2F55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European</w:t>
            </w:r>
          </w:p>
        </w:tc>
        <w:tc>
          <w:tcPr>
            <w:tcW w:w="295" w:type="dxa"/>
            <w:shd w:val="clear" w:color="auto" w:fill="auto"/>
          </w:tcPr>
          <w:p w14:paraId="2A805DAF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14:paraId="1996D6DF" w14:textId="6400E2F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South African (Euro)</w:t>
            </w:r>
          </w:p>
        </w:tc>
        <w:tc>
          <w:tcPr>
            <w:tcW w:w="424" w:type="dxa"/>
            <w:shd w:val="clear" w:color="auto" w:fill="auto"/>
          </w:tcPr>
          <w:p w14:paraId="4ABDE9C0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12"/>
            <w:shd w:val="clear" w:color="auto" w:fill="auto"/>
          </w:tcPr>
          <w:p w14:paraId="72BD4230" w14:textId="62B53176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Chinese</w:t>
            </w:r>
          </w:p>
        </w:tc>
        <w:tc>
          <w:tcPr>
            <w:tcW w:w="716" w:type="dxa"/>
            <w:gridSpan w:val="7"/>
            <w:shd w:val="clear" w:color="auto" w:fill="auto"/>
          </w:tcPr>
          <w:p w14:paraId="61A12AAA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16"/>
            <w:shd w:val="clear" w:color="auto" w:fill="auto"/>
          </w:tcPr>
          <w:p w14:paraId="7EEEA614" w14:textId="4FFBBDA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Mixed Caribbean European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638FCCAA" w14:textId="3F3A4840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09432CF4" w14:textId="77777777" w:rsidTr="00B061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0"/>
        </w:trPr>
        <w:tc>
          <w:tcPr>
            <w:tcW w:w="2394" w:type="dxa"/>
            <w:shd w:val="clear" w:color="auto" w:fill="auto"/>
          </w:tcPr>
          <w:p w14:paraId="1B039800" w14:textId="65EA7A88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West European</w:t>
            </w:r>
          </w:p>
        </w:tc>
        <w:tc>
          <w:tcPr>
            <w:tcW w:w="295" w:type="dxa"/>
            <w:shd w:val="clear" w:color="auto" w:fill="auto"/>
          </w:tcPr>
          <w:p w14:paraId="73EAE5A1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243" w:type="dxa"/>
            <w:shd w:val="clear" w:color="auto" w:fill="auto"/>
          </w:tcPr>
          <w:p w14:paraId="15784315" w14:textId="6C61FCFF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West African</w:t>
            </w:r>
          </w:p>
        </w:tc>
        <w:tc>
          <w:tcPr>
            <w:tcW w:w="424" w:type="dxa"/>
            <w:shd w:val="clear" w:color="auto" w:fill="auto"/>
          </w:tcPr>
          <w:p w14:paraId="41B23E31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12"/>
            <w:shd w:val="clear" w:color="auto" w:fill="auto"/>
          </w:tcPr>
          <w:p w14:paraId="6E08B52A" w14:textId="45DADD81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Other Far East</w:t>
            </w:r>
          </w:p>
        </w:tc>
        <w:tc>
          <w:tcPr>
            <w:tcW w:w="716" w:type="dxa"/>
            <w:gridSpan w:val="7"/>
            <w:shd w:val="clear" w:color="auto" w:fill="auto"/>
          </w:tcPr>
          <w:p w14:paraId="5F1B0484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7" w:type="dxa"/>
            <w:gridSpan w:val="16"/>
            <w:shd w:val="clear" w:color="auto" w:fill="auto"/>
          </w:tcPr>
          <w:p w14:paraId="2A892A53" w14:textId="0C3DF39B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Declined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520E4A3F" w14:textId="5488B138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160B7D5F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0"/>
        </w:trPr>
        <w:tc>
          <w:tcPr>
            <w:tcW w:w="6913" w:type="dxa"/>
            <w:gridSpan w:val="12"/>
            <w:shd w:val="clear" w:color="auto" w:fill="D9D9D9" w:themeFill="background1" w:themeFillShade="D9"/>
          </w:tcPr>
          <w:p w14:paraId="114D0716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Name of person completing GROW App data (print name)</w:t>
            </w:r>
          </w:p>
          <w:p w14:paraId="4227F6DF" w14:textId="20FCBACF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3925" w:type="dxa"/>
            <w:gridSpan w:val="29"/>
            <w:shd w:val="clear" w:color="auto" w:fill="auto"/>
          </w:tcPr>
          <w:p w14:paraId="76578162" w14:textId="0D3EED72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7EDAF1EF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20"/>
        </w:trPr>
        <w:tc>
          <w:tcPr>
            <w:tcW w:w="6913" w:type="dxa"/>
            <w:gridSpan w:val="12"/>
            <w:shd w:val="clear" w:color="auto" w:fill="D9D9D9" w:themeFill="background1" w:themeFillShade="D9"/>
          </w:tcPr>
          <w:p w14:paraId="3A820928" w14:textId="4F14DB02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Signature of person completing GROW App dat</w:t>
            </w:r>
            <w:r w:rsidR="001D7CFB"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</w:p>
        </w:tc>
        <w:tc>
          <w:tcPr>
            <w:tcW w:w="3925" w:type="dxa"/>
            <w:gridSpan w:val="29"/>
            <w:shd w:val="clear" w:color="auto" w:fill="auto"/>
          </w:tcPr>
          <w:p w14:paraId="771BC17E" w14:textId="77777777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06141" w14:paraId="3622A87D" w14:textId="77777777" w:rsidTr="000E433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7" w:type="dxa"/>
          <w:trHeight w:val="416"/>
        </w:trPr>
        <w:tc>
          <w:tcPr>
            <w:tcW w:w="6913" w:type="dxa"/>
            <w:gridSpan w:val="12"/>
            <w:shd w:val="clear" w:color="auto" w:fill="D9D9D9" w:themeFill="background1" w:themeFillShade="D9"/>
          </w:tcPr>
          <w:p w14:paraId="24EFD988" w14:textId="5A62F411" w:rsidR="00B06141" w:rsidRDefault="00B06141" w:rsidP="00B0614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signed</w:t>
            </w:r>
          </w:p>
        </w:tc>
        <w:tc>
          <w:tcPr>
            <w:tcW w:w="356" w:type="dxa"/>
            <w:gridSpan w:val="3"/>
            <w:shd w:val="clear" w:color="auto" w:fill="auto"/>
          </w:tcPr>
          <w:p w14:paraId="445E4401" w14:textId="6E22CB38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57" w:type="dxa"/>
            <w:gridSpan w:val="4"/>
            <w:shd w:val="clear" w:color="auto" w:fill="auto"/>
          </w:tcPr>
          <w:p w14:paraId="3E6E432D" w14:textId="47DB07F9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05DC9C2F" w14:textId="38CDB333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23647EBB" w14:textId="466079E7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6CAED59A" w14:textId="7E316C9B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56" w:type="dxa"/>
            <w:gridSpan w:val="3"/>
            <w:shd w:val="clear" w:color="auto" w:fill="auto"/>
          </w:tcPr>
          <w:p w14:paraId="358C3E38" w14:textId="49206068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7A882B9D" w14:textId="7A1F5769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35EC26B7" w14:textId="1F694AFC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57" w:type="dxa"/>
            <w:gridSpan w:val="2"/>
            <w:shd w:val="clear" w:color="auto" w:fill="auto"/>
          </w:tcPr>
          <w:p w14:paraId="3D889FCB" w14:textId="256E787F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57" w:type="dxa"/>
            <w:gridSpan w:val="3"/>
            <w:shd w:val="clear" w:color="auto" w:fill="auto"/>
          </w:tcPr>
          <w:p w14:paraId="1A5C98C6" w14:textId="1A11568A" w:rsidR="00B06141" w:rsidRPr="00AA1445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57" w:type="dxa"/>
            <w:shd w:val="clear" w:color="auto" w:fill="auto"/>
          </w:tcPr>
          <w:p w14:paraId="136C205F" w14:textId="4D4B4CDC" w:rsidR="00B06141" w:rsidRPr="000E4333" w:rsidRDefault="00B06141" w:rsidP="00B06141">
            <w:pPr>
              <w:spacing w:before="40" w:after="40"/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76199C32" w14:textId="6597F896" w:rsidR="00C072F1" w:rsidRDefault="00C072F1">
      <w:pPr>
        <w:rPr>
          <w:rFonts w:asciiTheme="majorHAnsi" w:hAnsiTheme="majorHAnsi"/>
        </w:rPr>
      </w:pPr>
    </w:p>
    <w:p w14:paraId="31D52A2D" w14:textId="26319AAA" w:rsidR="00904779" w:rsidRPr="00144499" w:rsidRDefault="002A7A0B" w:rsidP="00144499">
      <w:pPr>
        <w:tabs>
          <w:tab w:val="left" w:pos="6480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2F1CB0">
        <w:rPr>
          <w:rFonts w:asciiTheme="majorHAnsi" w:hAnsiTheme="majorHAnsi"/>
        </w:rPr>
        <w:br w:type="page"/>
      </w:r>
    </w:p>
    <w:p w14:paraId="686DE8BA" w14:textId="363D3B6F" w:rsidR="00DF70C8" w:rsidRDefault="00DF70C8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DF70C8" w14:paraId="617EC557" w14:textId="77777777" w:rsidTr="003A627F">
        <w:tc>
          <w:tcPr>
            <w:tcW w:w="2395" w:type="dxa"/>
          </w:tcPr>
          <w:p w14:paraId="495820BA" w14:textId="7FFB5048" w:rsidR="00DF70C8" w:rsidRDefault="00DF70C8" w:rsidP="003A627F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54EC512B" w14:textId="46DFA339" w:rsidR="00DF70C8" w:rsidRPr="00144499" w:rsidRDefault="00141A39" w:rsidP="00144499">
            <w:pPr>
              <w:ind w:left="-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42AB3"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4826E4A" wp14:editId="767106AF">
                      <wp:simplePos x="0" y="0"/>
                      <wp:positionH relativeFrom="page">
                        <wp:posOffset>-1518920</wp:posOffset>
                      </wp:positionH>
                      <wp:positionV relativeFrom="paragraph">
                        <wp:posOffset>222885</wp:posOffset>
                      </wp:positionV>
                      <wp:extent cx="6829425" cy="438150"/>
                      <wp:effectExtent l="0" t="0" r="28575" b="19050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9425" cy="438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0C192C" w14:textId="32A40565" w:rsidR="00B277DD" w:rsidRPr="00634521" w:rsidRDefault="00B277DD" w:rsidP="000E433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>Screening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140678" wp14:editId="3D48E516">
                                        <wp:extent cx="1891665" cy="216535"/>
                                        <wp:effectExtent l="0" t="0" r="0" b="0"/>
                                        <wp:docPr id="147" name="Picture 14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23" name="Picture 2323"/>
                                                <pic:cNvPicPr/>
                                              </pic:nvPicPr>
                                              <pic:blipFill rotWithShape="1"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66" t="1429" b="-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1665" cy="2165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       Study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0D19254" wp14:editId="22E76048">
                                        <wp:extent cx="885825" cy="219075"/>
                                        <wp:effectExtent l="0" t="0" r="9525" b="9525"/>
                                        <wp:docPr id="186" name="Picture 1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16573BD" wp14:editId="4C15DB5F">
                                        <wp:extent cx="885825" cy="219075"/>
                                        <wp:effectExtent l="0" t="0" r="9525" b="9525"/>
                                        <wp:docPr id="188" name="Picture 1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26E4A" id="Text Box 209" o:spid="_x0000_s1027" type="#_x0000_t202" style="position:absolute;left:0;text-align:left;margin-left:-119.6pt;margin-top:17.55pt;width:537.75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" fillcolor="#e7e6e6 [3214]" strokeweight=".5pt">
                      <v:textbox>
                        <w:txbxContent>
                          <w:p w14:paraId="420C192C" w14:textId="32A40565" w:rsidR="00B277DD" w:rsidRPr="00634521" w:rsidRDefault="00B277DD" w:rsidP="000E433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Screening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140678" wp14:editId="3D48E516">
                                  <wp:extent cx="1891665" cy="216535"/>
                                  <wp:effectExtent l="0" t="0" r="0" b="0"/>
                                  <wp:docPr id="147" name="Picture 14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3" name="Picture 2323"/>
                                          <pic:cNvPicPr/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" t="142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66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      Study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0D19254" wp14:editId="22E76048">
                                  <wp:extent cx="885825" cy="219075"/>
                                  <wp:effectExtent l="0" t="0" r="9525" b="9525"/>
                                  <wp:docPr id="186" name="Picture 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16573BD" wp14:editId="4C15DB5F">
                                  <wp:extent cx="885825" cy="219075"/>
                                  <wp:effectExtent l="0" t="0" r="9525" b="9525"/>
                                  <wp:docPr id="188" name="Picture 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9714A">
              <w:rPr>
                <w:rFonts w:asciiTheme="minorHAnsi" w:hAnsiTheme="minorHAnsi" w:cs="Arial"/>
                <w:b/>
                <w:sz w:val="28"/>
                <w:szCs w:val="28"/>
              </w:rPr>
              <w:t>Section 1</w:t>
            </w:r>
            <w:r w:rsidR="00144499"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="004E6248">
              <w:rPr>
                <w:rFonts w:asciiTheme="minorHAnsi" w:hAnsiTheme="minorHAnsi" w:cs="Arial"/>
                <w:b/>
                <w:sz w:val="28"/>
                <w:szCs w:val="28"/>
              </w:rPr>
              <w:t>Eligibility</w:t>
            </w:r>
          </w:p>
          <w:p w14:paraId="08F2B10C" w14:textId="58D6F0B5" w:rsidR="00DF70C8" w:rsidRDefault="00DF70C8" w:rsidP="003A627F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57658C58" w14:textId="48DD411F" w:rsidR="00DF70C8" w:rsidRDefault="00485186" w:rsidP="00DF70C8">
      <w:pPr>
        <w:pStyle w:val="Header"/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41856" behindDoc="0" locked="0" layoutInCell="1" allowOverlap="1" wp14:anchorId="68947308" wp14:editId="7A3A8E05">
            <wp:simplePos x="0" y="0"/>
            <wp:positionH relativeFrom="column">
              <wp:posOffset>4633595</wp:posOffset>
            </wp:positionH>
            <wp:positionV relativeFrom="paragraph">
              <wp:posOffset>-130658</wp:posOffset>
            </wp:positionV>
            <wp:extent cx="1891665" cy="216535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429" b="-1"/>
                    <a:stretch/>
                  </pic:blipFill>
                  <pic:spPr bwMode="auto">
                    <a:xfrm>
                      <a:off x="0" y="0"/>
                      <a:ext cx="1891665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14F1C" w14:textId="77777777" w:rsidR="004F58AE" w:rsidRPr="00D31CF2" w:rsidRDefault="004F58AE" w:rsidP="004F58AE">
      <w:pPr>
        <w:spacing w:after="0" w:line="240" w:lineRule="auto"/>
        <w:jc w:val="center"/>
        <w:rPr>
          <w:rFonts w:asciiTheme="minorHAnsi" w:hAnsiTheme="minorHAnsi" w:cs="Arial"/>
          <w:b/>
          <w:sz w:val="4"/>
          <w:szCs w:val="4"/>
        </w:rPr>
      </w:pPr>
    </w:p>
    <w:p w14:paraId="76ABAEC2" w14:textId="0C21B742" w:rsidR="00634521" w:rsidRDefault="00634521" w:rsidP="00F511BB">
      <w:pPr>
        <w:pStyle w:val="Header"/>
        <w:rPr>
          <w:sz w:val="36"/>
          <w:szCs w:val="36"/>
        </w:rPr>
      </w:pPr>
    </w:p>
    <w:p w14:paraId="342381DE" w14:textId="77777777" w:rsidR="00141A39" w:rsidRPr="009C45C5" w:rsidRDefault="00141A39" w:rsidP="00F511BB">
      <w:pPr>
        <w:pStyle w:val="Header"/>
        <w:rPr>
          <w:sz w:val="16"/>
          <w:szCs w:val="16"/>
        </w:rPr>
      </w:pPr>
    </w:p>
    <w:tbl>
      <w:tblPr>
        <w:tblStyle w:val="TableGrid"/>
        <w:tblW w:w="107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06"/>
        <w:gridCol w:w="319"/>
        <w:gridCol w:w="319"/>
        <w:gridCol w:w="319"/>
        <w:gridCol w:w="321"/>
        <w:gridCol w:w="320"/>
        <w:gridCol w:w="90"/>
        <w:gridCol w:w="146"/>
        <w:gridCol w:w="241"/>
        <w:gridCol w:w="111"/>
        <w:gridCol w:w="184"/>
        <w:gridCol w:w="236"/>
        <w:gridCol w:w="132"/>
        <w:gridCol w:w="104"/>
        <w:gridCol w:w="236"/>
      </w:tblGrid>
      <w:tr w:rsidR="006B514A" w:rsidRPr="000B43B8" w14:paraId="6D4CA077" w14:textId="77777777" w:rsidTr="00CC1B93">
        <w:tc>
          <w:tcPr>
            <w:tcW w:w="5000" w:type="pct"/>
            <w:gridSpan w:val="15"/>
            <w:shd w:val="clear" w:color="auto" w:fill="F2F2F2" w:themeFill="background1" w:themeFillShade="F2"/>
            <w:vAlign w:val="center"/>
          </w:tcPr>
          <w:p w14:paraId="7014E972" w14:textId="3B8B9FDD" w:rsidR="006B514A" w:rsidRPr="000B43B8" w:rsidRDefault="000705D2" w:rsidP="001102B1">
            <w:pPr>
              <w:spacing w:before="20" w:after="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2</w:t>
            </w:r>
            <w:r w:rsidR="0014449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a</w:t>
            </w:r>
            <w:r w:rsidR="006B514A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. </w:t>
            </w:r>
            <w:r w:rsidR="006B514A" w:rsidRPr="00B5232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Trial inclusion criteria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N.B.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All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boxes must be ticked ‘</w:t>
            </w:r>
            <w:r w:rsidR="006B514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YES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’ before proceeding to </w:t>
            </w:r>
            <w:r w:rsidR="001102B1">
              <w:rPr>
                <w:rFonts w:asciiTheme="minorHAnsi" w:hAnsiTheme="minorHAnsi" w:cs="Arial"/>
                <w:bCs/>
                <w:sz w:val="24"/>
                <w:szCs w:val="24"/>
              </w:rPr>
              <w:t>recruitment</w:t>
            </w:r>
          </w:p>
        </w:tc>
      </w:tr>
      <w:tr w:rsidR="006B514A" w:rsidRPr="00BC5A0C" w14:paraId="582B1751" w14:textId="77777777" w:rsidTr="00CC1B93">
        <w:tc>
          <w:tcPr>
            <w:tcW w:w="3616" w:type="pct"/>
            <w:gridSpan w:val="4"/>
          </w:tcPr>
          <w:p w14:paraId="2FB4DE5B" w14:textId="2B180DF4" w:rsidR="006B514A" w:rsidRPr="00A762CA" w:rsidRDefault="006B514A" w:rsidP="00357026">
            <w:pPr>
              <w:pStyle w:val="ListParagraph"/>
              <w:numPr>
                <w:ilvl w:val="0"/>
                <w:numId w:val="19"/>
              </w:numPr>
              <w:spacing w:before="40" w:after="40"/>
              <w:jc w:val="both"/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</w:pP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Woman </w:t>
            </w:r>
            <w:r w:rsidR="00357026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aged</w:t>
            </w:r>
            <w:r w:rsidR="00357026"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 </w:t>
            </w: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18</w:t>
            </w:r>
            <w:r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 </w:t>
            </w: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years or over</w:t>
            </w:r>
          </w:p>
        </w:tc>
        <w:tc>
          <w:tcPr>
            <w:tcW w:w="396" w:type="pct"/>
            <w:gridSpan w:val="3"/>
            <w:vAlign w:val="center"/>
          </w:tcPr>
          <w:p w14:paraId="48C31CE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0038AD94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1967AA36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38F989E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54359B06" w14:textId="77777777" w:rsidTr="00CC1B93">
        <w:tc>
          <w:tcPr>
            <w:tcW w:w="3616" w:type="pct"/>
            <w:gridSpan w:val="4"/>
          </w:tcPr>
          <w:p w14:paraId="082A72A5" w14:textId="77777777" w:rsidR="006B514A" w:rsidRPr="00A762CA" w:rsidRDefault="006B514A" w:rsidP="00CC1B9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Woman with a fetus 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>above 90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customised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estimated fetal weight 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>centile on ultrasound scan at 35</w:t>
            </w:r>
            <w:r w:rsidRPr="0075483A">
              <w:rPr>
                <w:rFonts w:asciiTheme="minorHAnsi" w:hAnsiTheme="minorHAnsi"/>
                <w:sz w:val="24"/>
                <w:szCs w:val="24"/>
                <w:vertAlign w:val="superscript"/>
              </w:rPr>
              <w:t>+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0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to 38</w:t>
            </w:r>
            <w:r w:rsidRPr="0075483A">
              <w:rPr>
                <w:rFonts w:asciiTheme="minorHAnsi" w:hAnsiTheme="minorHAnsi"/>
                <w:sz w:val="24"/>
                <w:szCs w:val="24"/>
                <w:vertAlign w:val="superscript"/>
              </w:rPr>
              <w:t>+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0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weeks gestation</w:t>
            </w:r>
          </w:p>
        </w:tc>
        <w:tc>
          <w:tcPr>
            <w:tcW w:w="396" w:type="pct"/>
            <w:gridSpan w:val="3"/>
            <w:vAlign w:val="center"/>
          </w:tcPr>
          <w:p w14:paraId="5F7CCCD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1CBA7C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0CF05C4E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7C11DC19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55EB6AB" w14:textId="77777777" w:rsidTr="00CC1B93">
        <w:tc>
          <w:tcPr>
            <w:tcW w:w="3616" w:type="pct"/>
            <w:gridSpan w:val="4"/>
          </w:tcPr>
          <w:p w14:paraId="27891D68" w14:textId="77777777" w:rsidR="006B514A" w:rsidRPr="00A762CA" w:rsidRDefault="006B514A" w:rsidP="00CC1B93">
            <w:pPr>
              <w:pStyle w:val="ListParagraph"/>
              <w:numPr>
                <w:ilvl w:val="0"/>
                <w:numId w:val="19"/>
              </w:numPr>
              <w:spacing w:before="40" w:after="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Cephalic presentation</w:t>
            </w:r>
          </w:p>
        </w:tc>
        <w:tc>
          <w:tcPr>
            <w:tcW w:w="396" w:type="pct"/>
            <w:gridSpan w:val="3"/>
            <w:vAlign w:val="center"/>
          </w:tcPr>
          <w:p w14:paraId="5239EBA8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131273C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45F195A1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60061BA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873C7D" w14:paraId="7F12A50C" w14:textId="77777777" w:rsidTr="00CC1B93">
        <w:tc>
          <w:tcPr>
            <w:tcW w:w="5000" w:type="pct"/>
            <w:gridSpan w:val="15"/>
            <w:shd w:val="clear" w:color="auto" w:fill="F2F2F2" w:themeFill="background1" w:themeFillShade="F2"/>
            <w:vAlign w:val="center"/>
          </w:tcPr>
          <w:p w14:paraId="7D92AD63" w14:textId="7680C53D" w:rsidR="001102B1" w:rsidRPr="001102B1" w:rsidRDefault="000705D2" w:rsidP="001102B1">
            <w:pPr>
              <w:spacing w:before="20" w:after="20"/>
              <w:rPr>
                <w:rFonts w:asciiTheme="minorHAnsi" w:hAnsiTheme="minorHAnsi" w:cs="Arial"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2</w:t>
            </w:r>
            <w:r w:rsidR="0014449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b</w:t>
            </w:r>
            <w:r w:rsidR="006B514A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. </w:t>
            </w:r>
            <w:r w:rsidR="006B514A" w:rsidRPr="00B5232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Trial exclusion criteria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N.B.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All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boxes must be ticked ‘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No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’ before proceeding to </w:t>
            </w:r>
            <w:r w:rsidR="001102B1">
              <w:rPr>
                <w:rFonts w:asciiTheme="minorHAnsi" w:hAnsiTheme="minorHAnsi" w:cs="Arial"/>
                <w:bCs/>
                <w:sz w:val="24"/>
                <w:szCs w:val="24"/>
              </w:rPr>
              <w:t>recruitment</w:t>
            </w:r>
          </w:p>
        </w:tc>
      </w:tr>
      <w:tr w:rsidR="006B514A" w:rsidRPr="00BC5A0C" w14:paraId="26FF95F7" w14:textId="77777777" w:rsidTr="00CC1B93">
        <w:tc>
          <w:tcPr>
            <w:tcW w:w="3616" w:type="pct"/>
            <w:gridSpan w:val="4"/>
            <w:vAlign w:val="center"/>
          </w:tcPr>
          <w:p w14:paraId="0952C7C1" w14:textId="63D869D9" w:rsidR="006B514A" w:rsidRPr="005A3799" w:rsidRDefault="007F4B3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M</w:t>
            </w:r>
            <w:r w:rsidR="006B514A"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ultiple pregnancy</w:t>
            </w:r>
          </w:p>
        </w:tc>
        <w:tc>
          <w:tcPr>
            <w:tcW w:w="396" w:type="pct"/>
            <w:gridSpan w:val="3"/>
            <w:vAlign w:val="center"/>
          </w:tcPr>
          <w:p w14:paraId="47C5FD79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1199D3F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556474E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09E4BBA6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7BB17551" w14:textId="77777777" w:rsidTr="00CC1B93">
        <w:tc>
          <w:tcPr>
            <w:tcW w:w="3616" w:type="pct"/>
            <w:gridSpan w:val="4"/>
            <w:vAlign w:val="center"/>
          </w:tcPr>
          <w:p w14:paraId="3628E339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Breech or transverse lie presentation</w:t>
            </w:r>
          </w:p>
        </w:tc>
        <w:tc>
          <w:tcPr>
            <w:tcW w:w="396" w:type="pct"/>
            <w:gridSpan w:val="3"/>
            <w:vAlign w:val="center"/>
          </w:tcPr>
          <w:p w14:paraId="59A1C7E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2E7F3D6A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6263EA7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2E25D036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3FF23A7" w14:textId="77777777" w:rsidTr="00CC1B93">
        <w:tc>
          <w:tcPr>
            <w:tcW w:w="3616" w:type="pct"/>
            <w:gridSpan w:val="4"/>
            <w:vAlign w:val="center"/>
          </w:tcPr>
          <w:p w14:paraId="61EE8C20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Induction of labour contra-indicated</w:t>
            </w:r>
          </w:p>
        </w:tc>
        <w:tc>
          <w:tcPr>
            <w:tcW w:w="396" w:type="pct"/>
            <w:gridSpan w:val="3"/>
            <w:vAlign w:val="center"/>
          </w:tcPr>
          <w:p w14:paraId="17829074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06EC6A0A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36ACC87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1D92637B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71D6C2BE" w14:textId="77777777" w:rsidTr="00CC1B93">
        <w:tc>
          <w:tcPr>
            <w:tcW w:w="3616" w:type="pct"/>
            <w:gridSpan w:val="4"/>
            <w:vAlign w:val="center"/>
          </w:tcPr>
          <w:p w14:paraId="3E077976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Fetus with known serious abnormality</w:t>
            </w:r>
          </w:p>
        </w:tc>
        <w:tc>
          <w:tcPr>
            <w:tcW w:w="396" w:type="pct"/>
            <w:gridSpan w:val="3"/>
            <w:vAlign w:val="center"/>
          </w:tcPr>
          <w:p w14:paraId="3FCB7BC2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7C579DC9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484D1FD4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51CAF2F0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0C5E2336" w14:textId="77777777" w:rsidTr="00CC1B93">
        <w:tc>
          <w:tcPr>
            <w:tcW w:w="3616" w:type="pct"/>
            <w:gridSpan w:val="4"/>
            <w:vAlign w:val="center"/>
          </w:tcPr>
          <w:p w14:paraId="56F9DFE5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Home birth or elective caesarean section already planned</w:t>
            </w:r>
          </w:p>
        </w:tc>
        <w:tc>
          <w:tcPr>
            <w:tcW w:w="396" w:type="pct"/>
            <w:gridSpan w:val="3"/>
            <w:vAlign w:val="center"/>
          </w:tcPr>
          <w:p w14:paraId="4B0F2B2F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1FF87F7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1B3FE15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7CB37A0C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215D0CB" w14:textId="77777777" w:rsidTr="00CC1B93">
        <w:tc>
          <w:tcPr>
            <w:tcW w:w="3616" w:type="pct"/>
            <w:gridSpan w:val="4"/>
            <w:vAlign w:val="center"/>
          </w:tcPr>
          <w:p w14:paraId="1279840B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Caesarean section or induction indicated due to health conditions such as cardiac disease, epilepsy, or hypertensive disorders</w:t>
            </w:r>
          </w:p>
        </w:tc>
        <w:tc>
          <w:tcPr>
            <w:tcW w:w="396" w:type="pct"/>
            <w:gridSpan w:val="3"/>
            <w:vAlign w:val="center"/>
          </w:tcPr>
          <w:p w14:paraId="5ACB610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47562AE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4FB7AB5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54350BE2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0AC1AB26" w14:textId="77777777" w:rsidTr="00CC1B93">
        <w:tc>
          <w:tcPr>
            <w:tcW w:w="3616" w:type="pct"/>
            <w:gridSpan w:val="4"/>
            <w:vAlign w:val="center"/>
          </w:tcPr>
          <w:p w14:paraId="69F7C09A" w14:textId="5F00D2A1" w:rsidR="006B514A" w:rsidRPr="005A3799" w:rsidRDefault="006B514A" w:rsidP="00E85209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Woman taking medication and</w:t>
            </w:r>
            <w:r w:rsidR="009D19BD">
              <w:rPr>
                <w:rFonts w:asciiTheme="minorHAnsi" w:hAnsiTheme="minorHAnsi" w:cs="Arial"/>
                <w:sz w:val="24"/>
                <w:szCs w:val="24"/>
                <w:lang w:val="en-US"/>
              </w:rPr>
              <w:t>/or</w:t>
            </w: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insulin therapy for diabetes or gestational diabetes</w:t>
            </w:r>
          </w:p>
        </w:tc>
        <w:tc>
          <w:tcPr>
            <w:tcW w:w="396" w:type="pct"/>
            <w:gridSpan w:val="3"/>
            <w:vAlign w:val="center"/>
          </w:tcPr>
          <w:p w14:paraId="60A4D16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2E012C43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7E0BDEC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286D78D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6DA2338" w14:textId="77777777" w:rsidTr="00CC1B93">
        <w:tc>
          <w:tcPr>
            <w:tcW w:w="3616" w:type="pct"/>
            <w:gridSpan w:val="4"/>
            <w:vAlign w:val="center"/>
          </w:tcPr>
          <w:p w14:paraId="42CF7884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Current diagnosis of major psychiatric disorder requiring antipsychotic medication</w:t>
            </w:r>
          </w:p>
        </w:tc>
        <w:tc>
          <w:tcPr>
            <w:tcW w:w="396" w:type="pct"/>
            <w:gridSpan w:val="3"/>
            <w:vAlign w:val="center"/>
          </w:tcPr>
          <w:p w14:paraId="2C4F4422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77F5A09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251DE12D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065430A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74357DF" w14:textId="77777777" w:rsidTr="00CC1B93">
        <w:tc>
          <w:tcPr>
            <w:tcW w:w="3616" w:type="pct"/>
            <w:gridSpan w:val="4"/>
            <w:vAlign w:val="center"/>
          </w:tcPr>
          <w:p w14:paraId="598604EB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Woman unable to give informed consent e.g. learning or communication difficulties that prevent understanding of the information provided</w:t>
            </w:r>
          </w:p>
        </w:tc>
        <w:tc>
          <w:tcPr>
            <w:tcW w:w="396" w:type="pct"/>
            <w:gridSpan w:val="3"/>
            <w:vAlign w:val="center"/>
          </w:tcPr>
          <w:p w14:paraId="0577829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4D99ED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3BAE881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31A80E8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42604C5" w14:textId="77777777" w:rsidTr="00CC1B93">
        <w:tc>
          <w:tcPr>
            <w:tcW w:w="3616" w:type="pct"/>
            <w:gridSpan w:val="4"/>
            <w:vAlign w:val="center"/>
          </w:tcPr>
          <w:p w14:paraId="0D8ECA46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Prisoner</w:t>
            </w:r>
          </w:p>
        </w:tc>
        <w:tc>
          <w:tcPr>
            <w:tcW w:w="396" w:type="pct"/>
            <w:gridSpan w:val="3"/>
            <w:vAlign w:val="center"/>
          </w:tcPr>
          <w:p w14:paraId="39F2A51D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2CB5208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3BADB076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11577B68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857AA61" w14:textId="77777777" w:rsidTr="00CC1B93">
        <w:tc>
          <w:tcPr>
            <w:tcW w:w="3616" w:type="pct"/>
            <w:gridSpan w:val="4"/>
            <w:vAlign w:val="center"/>
          </w:tcPr>
          <w:p w14:paraId="2191D80E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Previous stillbirth</w:t>
            </w:r>
          </w:p>
        </w:tc>
        <w:tc>
          <w:tcPr>
            <w:tcW w:w="396" w:type="pct"/>
            <w:gridSpan w:val="3"/>
            <w:vAlign w:val="center"/>
          </w:tcPr>
          <w:p w14:paraId="731A466F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20CF6C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56630947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3067C75B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6AB010E" w14:textId="77777777" w:rsidTr="00CC1B93">
        <w:tc>
          <w:tcPr>
            <w:tcW w:w="3616" w:type="pct"/>
            <w:gridSpan w:val="4"/>
            <w:vAlign w:val="center"/>
          </w:tcPr>
          <w:p w14:paraId="7630072E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Previous neonatal death (up to 28 days after birth)</w:t>
            </w:r>
          </w:p>
        </w:tc>
        <w:tc>
          <w:tcPr>
            <w:tcW w:w="396" w:type="pct"/>
            <w:gridSpan w:val="3"/>
            <w:vAlign w:val="center"/>
          </w:tcPr>
          <w:p w14:paraId="2B90558A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5B2E634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1DA373F6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22A45DB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9BD" w:rsidRPr="00BC5A0C" w14:paraId="588AC798" w14:textId="77777777" w:rsidTr="00CC1B93">
        <w:tc>
          <w:tcPr>
            <w:tcW w:w="3616" w:type="pct"/>
            <w:gridSpan w:val="4"/>
            <w:vAlign w:val="center"/>
          </w:tcPr>
          <w:p w14:paraId="660E4FB2" w14:textId="220AE224" w:rsidR="009D19BD" w:rsidRPr="005A3799" w:rsidRDefault="009D19BD" w:rsidP="009D19BD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Current intrauterine fetal death</w:t>
            </w:r>
          </w:p>
        </w:tc>
        <w:tc>
          <w:tcPr>
            <w:tcW w:w="396" w:type="pct"/>
            <w:gridSpan w:val="3"/>
            <w:vAlign w:val="center"/>
          </w:tcPr>
          <w:p w14:paraId="4E14402C" w14:textId="7D5CA168" w:rsidR="009D19BD" w:rsidRDefault="009D19BD" w:rsidP="009D19BD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  <w:gridSpan w:val="3"/>
          </w:tcPr>
          <w:p w14:paraId="79EEB006" w14:textId="77777777" w:rsidR="009D19BD" w:rsidRPr="00BC5A0C" w:rsidRDefault="009D19BD" w:rsidP="009D19BD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gridSpan w:val="3"/>
            <w:vAlign w:val="center"/>
          </w:tcPr>
          <w:p w14:paraId="54E3C06D" w14:textId="65A91155" w:rsidR="009D19BD" w:rsidRDefault="009D19BD" w:rsidP="009D19BD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gridSpan w:val="2"/>
            <w:shd w:val="pct20" w:color="auto" w:fill="auto"/>
          </w:tcPr>
          <w:p w14:paraId="405A0551" w14:textId="77777777" w:rsidR="009D19BD" w:rsidRPr="00BC5A0C" w:rsidRDefault="009D19BD" w:rsidP="009D19BD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9714A" w14:paraId="51CE3842" w14:textId="77777777" w:rsidTr="000E4333">
        <w:trPr>
          <w:trHeight w:val="634"/>
        </w:trPr>
        <w:tc>
          <w:tcPr>
            <w:tcW w:w="7018" w:type="dxa"/>
            <w:shd w:val="clear" w:color="auto" w:fill="D9D9D9" w:themeFill="background1" w:themeFillShade="D9"/>
          </w:tcPr>
          <w:p w14:paraId="554BBF8C" w14:textId="77777777" w:rsidR="00DF7CC2" w:rsidRDefault="0079714A" w:rsidP="003D75E4">
            <w:pPr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 xml:space="preserve">Name of </w:t>
            </w:r>
            <w:r w:rsidR="00047322">
              <w:rPr>
                <w:rFonts w:asciiTheme="minorHAnsi" w:hAnsiTheme="minorHAnsi"/>
                <w:sz w:val="24"/>
                <w:szCs w:val="24"/>
              </w:rPr>
              <w:t>d</w:t>
            </w:r>
            <w:r w:rsidR="006F1743">
              <w:rPr>
                <w:rFonts w:asciiTheme="minorHAnsi" w:hAnsiTheme="minorHAnsi"/>
                <w:sz w:val="24"/>
                <w:szCs w:val="24"/>
              </w:rPr>
              <w:t>octor</w:t>
            </w:r>
            <w:r w:rsidR="006F1743" w:rsidRPr="00A762C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3D75E4">
              <w:rPr>
                <w:rFonts w:asciiTheme="minorHAnsi" w:hAnsiTheme="minorHAnsi"/>
                <w:sz w:val="24"/>
                <w:szCs w:val="24"/>
              </w:rPr>
              <w:t xml:space="preserve">confirming </w:t>
            </w:r>
            <w:r>
              <w:rPr>
                <w:rFonts w:asciiTheme="minorHAnsi" w:hAnsiTheme="minorHAnsi"/>
                <w:sz w:val="24"/>
                <w:szCs w:val="24"/>
              </w:rPr>
              <w:t>eligibi</w:t>
            </w:r>
            <w:r w:rsidR="003E7451">
              <w:rPr>
                <w:rFonts w:asciiTheme="minorHAnsi" w:hAnsiTheme="minorHAnsi"/>
                <w:sz w:val="24"/>
                <w:szCs w:val="24"/>
              </w:rPr>
              <w:t>lity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(print name)</w:t>
            </w:r>
          </w:p>
          <w:p w14:paraId="1781F89E" w14:textId="6DAB0781" w:rsidR="0079714A" w:rsidRDefault="0079714A" w:rsidP="003D75E4">
            <w:pPr>
              <w:rPr>
                <w:rFonts w:asciiTheme="majorHAnsi" w:hAnsiTheme="majorHAnsi"/>
              </w:rPr>
            </w:pP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  <w:r w:rsidR="00FE03D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754" w:type="dxa"/>
            <w:gridSpan w:val="14"/>
          </w:tcPr>
          <w:p w14:paraId="702B8D07" w14:textId="77777777" w:rsidR="0079714A" w:rsidRDefault="0079714A" w:rsidP="005F285C">
            <w:pPr>
              <w:rPr>
                <w:rFonts w:asciiTheme="majorHAnsi" w:hAnsiTheme="majorHAnsi"/>
              </w:rPr>
            </w:pPr>
          </w:p>
        </w:tc>
      </w:tr>
      <w:tr w:rsidR="0079714A" w14:paraId="4165BA28" w14:textId="77777777" w:rsidTr="000E4333">
        <w:trPr>
          <w:trHeight w:val="842"/>
        </w:trPr>
        <w:tc>
          <w:tcPr>
            <w:tcW w:w="7018" w:type="dxa"/>
            <w:shd w:val="clear" w:color="auto" w:fill="D9D9D9" w:themeFill="background1" w:themeFillShade="D9"/>
          </w:tcPr>
          <w:p w14:paraId="5CED8FAD" w14:textId="6BE72864" w:rsidR="0079714A" w:rsidRDefault="0079714A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Signatur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 of </w:t>
            </w:r>
            <w:r w:rsidR="00047322">
              <w:rPr>
                <w:rFonts w:asciiTheme="minorHAnsi" w:hAnsiTheme="minorHAnsi"/>
                <w:sz w:val="24"/>
                <w:szCs w:val="24"/>
              </w:rPr>
              <w:t>d</w:t>
            </w:r>
            <w:r w:rsidR="006F1743">
              <w:rPr>
                <w:rFonts w:asciiTheme="minorHAnsi" w:hAnsiTheme="minorHAnsi"/>
                <w:sz w:val="24"/>
                <w:szCs w:val="24"/>
              </w:rPr>
              <w:t xml:space="preserve">octor </w:t>
            </w:r>
            <w:r w:rsidR="003D75E4">
              <w:rPr>
                <w:rFonts w:asciiTheme="minorHAnsi" w:hAnsiTheme="minorHAnsi"/>
                <w:sz w:val="24"/>
                <w:szCs w:val="24"/>
              </w:rPr>
              <w:t xml:space="preserve">confirming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eligibility </w:t>
            </w:r>
          </w:p>
          <w:p w14:paraId="1548BE65" w14:textId="02143979" w:rsidR="0079714A" w:rsidRDefault="0079714A" w:rsidP="005F285C">
            <w:pPr>
              <w:rPr>
                <w:rFonts w:asciiTheme="majorHAnsi" w:hAnsiTheme="majorHAnsi"/>
              </w:rPr>
            </w:pPr>
          </w:p>
        </w:tc>
        <w:tc>
          <w:tcPr>
            <w:tcW w:w="3754" w:type="dxa"/>
            <w:gridSpan w:val="14"/>
            <w:vAlign w:val="bottom"/>
          </w:tcPr>
          <w:p w14:paraId="22BCD5E0" w14:textId="38A4E5BA" w:rsidR="0079714A" w:rsidRDefault="0079714A" w:rsidP="005F285C">
            <w:pPr>
              <w:rPr>
                <w:rFonts w:asciiTheme="majorHAnsi" w:hAnsiTheme="majorHAnsi"/>
              </w:rPr>
            </w:pPr>
          </w:p>
        </w:tc>
      </w:tr>
      <w:tr w:rsidR="00B06141" w14:paraId="39A1CBB0" w14:textId="77777777" w:rsidTr="000E4333">
        <w:trPr>
          <w:trHeight w:val="415"/>
        </w:trPr>
        <w:tc>
          <w:tcPr>
            <w:tcW w:w="7018" w:type="dxa"/>
            <w:shd w:val="clear" w:color="auto" w:fill="D9D9D9" w:themeFill="background1" w:themeFillShade="D9"/>
          </w:tcPr>
          <w:p w14:paraId="3850B718" w14:textId="1F5E5556" w:rsidR="00B06141" w:rsidRPr="00A762CA" w:rsidRDefault="00B06141" w:rsidP="00B0614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signed</w:t>
            </w:r>
          </w:p>
        </w:tc>
        <w:tc>
          <w:tcPr>
            <w:tcW w:w="341" w:type="dxa"/>
          </w:tcPr>
          <w:p w14:paraId="5D487E65" w14:textId="37E2CCC3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41" w:type="dxa"/>
          </w:tcPr>
          <w:p w14:paraId="4125DF14" w14:textId="12D62C6F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41" w:type="dxa"/>
          </w:tcPr>
          <w:p w14:paraId="64EBDBCE" w14:textId="3D735EC3" w:rsidR="00B06141" w:rsidRDefault="00B06141" w:rsidP="00B06141">
            <w:pPr>
              <w:rPr>
                <w:rFonts w:asciiTheme="majorHAnsi" w:hAnsiTheme="majorHAnsi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42" w:type="dxa"/>
          </w:tcPr>
          <w:p w14:paraId="475C49FF" w14:textId="0E0740C6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41" w:type="dxa"/>
          </w:tcPr>
          <w:p w14:paraId="3A8FA583" w14:textId="474CAEEA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41" w:type="dxa"/>
            <w:gridSpan w:val="2"/>
          </w:tcPr>
          <w:p w14:paraId="33CD5F51" w14:textId="63DF2FAE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41" w:type="dxa"/>
          </w:tcPr>
          <w:p w14:paraId="68CE8043" w14:textId="04351CE7" w:rsidR="00B06141" w:rsidRDefault="00B06141" w:rsidP="00B06141">
            <w:pPr>
              <w:rPr>
                <w:rFonts w:asciiTheme="majorHAnsi" w:hAnsiTheme="majorHAnsi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42" w:type="dxa"/>
            <w:gridSpan w:val="2"/>
          </w:tcPr>
          <w:p w14:paraId="551B8260" w14:textId="04A2729C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1" w:type="dxa"/>
          </w:tcPr>
          <w:p w14:paraId="1B657644" w14:textId="67136FFC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1" w:type="dxa"/>
            <w:gridSpan w:val="2"/>
          </w:tcPr>
          <w:p w14:paraId="1E76DCEE" w14:textId="6FBC01EB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2" w:type="dxa"/>
          </w:tcPr>
          <w:p w14:paraId="0B8CF50E" w14:textId="1AA27961" w:rsidR="00B06141" w:rsidRDefault="00B06141" w:rsidP="00B06141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698CE386" w14:textId="324222F7" w:rsidR="008C6ECB" w:rsidRDefault="0063452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8C6ECB" w14:paraId="32368B55" w14:textId="77777777" w:rsidTr="008C6ECB">
        <w:tc>
          <w:tcPr>
            <w:tcW w:w="2395" w:type="dxa"/>
          </w:tcPr>
          <w:p w14:paraId="714808A7" w14:textId="77777777" w:rsidR="008C6ECB" w:rsidRDefault="008C6ECB" w:rsidP="008C6EC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380E0A2" w14:textId="661DDBE0" w:rsidR="008C6ECB" w:rsidRPr="00B07DA5" w:rsidRDefault="00535536" w:rsidP="008C6ECB">
            <w:pPr>
              <w:ind w:hanging="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70245F">
              <w:rPr>
                <w:rFonts w:asciiTheme="minorHAnsi" w:hAnsiTheme="minorHAnsi" w:cs="Arial"/>
                <w:b/>
                <w:sz w:val="28"/>
                <w:szCs w:val="28"/>
              </w:rPr>
              <w:t>2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="008C6ECB">
              <w:rPr>
                <w:rFonts w:asciiTheme="minorHAnsi" w:hAnsiTheme="minorHAnsi" w:cs="Arial"/>
                <w:b/>
                <w:sz w:val="28"/>
                <w:szCs w:val="28"/>
              </w:rPr>
              <w:t>Recruitment</w:t>
            </w:r>
          </w:p>
        </w:tc>
      </w:tr>
    </w:tbl>
    <w:p w14:paraId="718C05AE" w14:textId="5A25D493" w:rsidR="008C6ECB" w:rsidRDefault="00485186" w:rsidP="008C6ECB">
      <w:pPr>
        <w:pStyle w:val="Header"/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44928" behindDoc="0" locked="0" layoutInCell="1" allowOverlap="1" wp14:anchorId="3B81D7E8" wp14:editId="1BA70ECF">
            <wp:simplePos x="0" y="0"/>
            <wp:positionH relativeFrom="column">
              <wp:posOffset>1276435</wp:posOffset>
            </wp:positionH>
            <wp:positionV relativeFrom="paragraph">
              <wp:posOffset>50866</wp:posOffset>
            </wp:positionV>
            <wp:extent cx="1892019" cy="217138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429" b="-1"/>
                    <a:stretch/>
                  </pic:blipFill>
                  <pic:spPr bwMode="auto">
                    <a:xfrm>
                      <a:off x="0" y="0"/>
                      <a:ext cx="1892019" cy="21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ECB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7D88DF" wp14:editId="72EFD7E3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18882" w14:textId="4130226B" w:rsidR="00B277DD" w:rsidRPr="00634521" w:rsidRDefault="00B277DD" w:rsidP="00141A3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Screening Number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524A97" wp14:editId="6F0432BB">
                                  <wp:extent cx="1891665" cy="216535"/>
                                  <wp:effectExtent l="0" t="0" r="0" b="0"/>
                                  <wp:docPr id="2440" name="Picture 244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3" name="Picture 2323"/>
                                          <pic:cNvPicPr/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" t="142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66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58E9E3D" wp14:editId="2B596DE4">
                                  <wp:extent cx="885825" cy="219075"/>
                                  <wp:effectExtent l="0" t="0" r="9525" b="9525"/>
                                  <wp:docPr id="2437" name="Picture 24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0D9949A" wp14:editId="5626AA71">
                                  <wp:extent cx="885825" cy="219075"/>
                                  <wp:effectExtent l="0" t="0" r="9525" b="9525"/>
                                  <wp:docPr id="2438" name="Picture 24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88DF" id="Text Box 18" o:spid="_x0000_s1028" type="#_x0000_t202" style="position:absolute;margin-left:28.35pt;margin-top:-.05pt;width:537pt;height:29.2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" fillcolor="#e7e6e6 [3214]" strokeweight=".5pt">
                <v:textbox>
                  <w:txbxContent>
                    <w:p w14:paraId="5D018882" w14:textId="4130226B" w:rsidR="00B277DD" w:rsidRPr="00634521" w:rsidRDefault="00B277DD" w:rsidP="00141A39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Screening Number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B524A97" wp14:editId="6F0432BB">
                            <wp:extent cx="1891665" cy="216535"/>
                            <wp:effectExtent l="0" t="0" r="0" b="0"/>
                            <wp:docPr id="2440" name="Picture 244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23" name="Picture 2323"/>
                                    <pic:cNvPicPr/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6" t="1429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9166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58E9E3D" wp14:editId="2B596DE4">
                            <wp:extent cx="885825" cy="219075"/>
                            <wp:effectExtent l="0" t="0" r="9525" b="9525"/>
                            <wp:docPr id="2437" name="Picture 24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0D9949A" wp14:editId="5626AA71">
                            <wp:extent cx="885825" cy="219075"/>
                            <wp:effectExtent l="0" t="0" r="9525" b="9525"/>
                            <wp:docPr id="2438" name="Picture 24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C2E132" w14:textId="77777777" w:rsidR="008C6ECB" w:rsidRDefault="008C6ECB" w:rsidP="008C6ECB">
      <w:pPr>
        <w:spacing w:after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272"/>
        <w:gridCol w:w="500"/>
        <w:gridCol w:w="34"/>
        <w:gridCol w:w="84"/>
        <w:gridCol w:w="11"/>
        <w:gridCol w:w="368"/>
        <w:gridCol w:w="80"/>
        <w:gridCol w:w="215"/>
        <w:gridCol w:w="151"/>
        <w:gridCol w:w="56"/>
        <w:gridCol w:w="407"/>
        <w:gridCol w:w="37"/>
        <w:gridCol w:w="37"/>
        <w:gridCol w:w="19"/>
        <w:gridCol w:w="241"/>
        <w:gridCol w:w="93"/>
        <w:gridCol w:w="114"/>
        <w:gridCol w:w="52"/>
        <w:gridCol w:w="9"/>
        <w:gridCol w:w="60"/>
        <w:gridCol w:w="73"/>
        <w:gridCol w:w="13"/>
        <w:gridCol w:w="157"/>
        <w:gridCol w:w="82"/>
        <w:gridCol w:w="45"/>
        <w:gridCol w:w="6"/>
        <w:gridCol w:w="34"/>
        <w:gridCol w:w="22"/>
        <w:gridCol w:w="121"/>
        <w:gridCol w:w="97"/>
        <w:gridCol w:w="162"/>
        <w:gridCol w:w="41"/>
        <w:gridCol w:w="73"/>
        <w:gridCol w:w="13"/>
        <w:gridCol w:w="37"/>
        <w:gridCol w:w="187"/>
        <w:gridCol w:w="140"/>
        <w:gridCol w:w="136"/>
        <w:gridCol w:w="28"/>
        <w:gridCol w:w="17"/>
        <w:gridCol w:w="84"/>
        <w:gridCol w:w="45"/>
        <w:gridCol w:w="13"/>
        <w:gridCol w:w="153"/>
        <w:gridCol w:w="159"/>
        <w:gridCol w:w="15"/>
        <w:gridCol w:w="17"/>
        <w:gridCol w:w="103"/>
        <w:gridCol w:w="181"/>
        <w:gridCol w:w="32"/>
        <w:gridCol w:w="82"/>
        <w:gridCol w:w="69"/>
        <w:gridCol w:w="6"/>
        <w:gridCol w:w="30"/>
        <w:gridCol w:w="140"/>
        <w:gridCol w:w="50"/>
        <w:gridCol w:w="265"/>
      </w:tblGrid>
      <w:tr w:rsidR="008C6ECB" w:rsidRPr="000B43B8" w14:paraId="43BE5CCD" w14:textId="77777777" w:rsidTr="008C6ECB">
        <w:tc>
          <w:tcPr>
            <w:tcW w:w="5000" w:type="pct"/>
            <w:gridSpan w:val="57"/>
            <w:shd w:val="clear" w:color="auto" w:fill="F2F2F2" w:themeFill="background1" w:themeFillShade="F2"/>
            <w:vAlign w:val="center"/>
          </w:tcPr>
          <w:p w14:paraId="0645EDBF" w14:textId="4F0FF050" w:rsidR="008C6ECB" w:rsidRPr="00505190" w:rsidRDefault="008C6ECB" w:rsidP="001951E7">
            <w:pPr>
              <w:rPr>
                <w:rFonts w:asciiTheme="minorHAnsi" w:hAnsiTheme="minorHAnsi"/>
                <w:spacing w:val="-14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Recruitment </w:t>
            </w:r>
            <w:r w:rsidR="001951E7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–</w:t>
            </w: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 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>Please</w:t>
            </w:r>
            <w:r w:rsidR="001951E7">
              <w:rPr>
                <w:rFonts w:asciiTheme="minorHAnsi" w:hAnsiTheme="minorHAnsi" w:cs="Arial"/>
                <w:b/>
                <w:sz w:val="22"/>
                <w:szCs w:val="22"/>
              </w:rPr>
              <w:t xml:space="preserve"> use online recruitment wizard or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47322"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  <w:r w:rsidR="00F12184">
              <w:rPr>
                <w:rFonts w:asciiTheme="minorHAnsi" w:hAnsiTheme="minorHAnsi" w:cs="Arial"/>
                <w:b/>
                <w:sz w:val="22"/>
                <w:szCs w:val="22"/>
              </w:rPr>
              <w:t>elephone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 xml:space="preserve"> 024</w:t>
            </w:r>
            <w:r w:rsidR="001951E7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>76 150402</w:t>
            </w:r>
          </w:p>
        </w:tc>
      </w:tr>
      <w:tr w:rsidR="008C6ECB" w:rsidRPr="00A06AAC" w14:paraId="1966062A" w14:textId="77777777" w:rsidTr="00AF7F17">
        <w:tc>
          <w:tcPr>
            <w:tcW w:w="2448" w:type="pct"/>
            <w:vAlign w:val="center"/>
          </w:tcPr>
          <w:p w14:paraId="78FB08F3" w14:textId="4F301209" w:rsidR="008C6ECB" w:rsidRPr="00A06AAC" w:rsidRDefault="00AF7E0C" w:rsidP="008C6ECB">
            <w:pPr>
              <w:spacing w:before="40" w:after="40"/>
              <w:rPr>
                <w:rFonts w:asciiTheme="minorHAnsi" w:hAnsiTheme="minorHAnsi"/>
                <w:bCs/>
                <w:spacing w:val="-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 xml:space="preserve">ing </w:t>
            </w:r>
            <w:r w:rsidR="008C6ECB"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site</w:t>
            </w:r>
          </w:p>
        </w:tc>
        <w:tc>
          <w:tcPr>
            <w:tcW w:w="2552" w:type="pct"/>
            <w:gridSpan w:val="56"/>
          </w:tcPr>
          <w:p w14:paraId="5193425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039541DC" w14:textId="77777777" w:rsidTr="00AF7F17">
        <w:tc>
          <w:tcPr>
            <w:tcW w:w="2448" w:type="pct"/>
            <w:vAlign w:val="center"/>
          </w:tcPr>
          <w:p w14:paraId="7A072FF4" w14:textId="0230C2BB" w:rsidR="008C6ECB" w:rsidRPr="00A06AAC" w:rsidRDefault="008C6ECB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Name of researcher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 xml:space="preserve"> performing </w:t>
            </w:r>
            <w:r w:rsidR="00AF7E0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recruitment</w:t>
            </w:r>
          </w:p>
        </w:tc>
        <w:tc>
          <w:tcPr>
            <w:tcW w:w="2552" w:type="pct"/>
            <w:gridSpan w:val="56"/>
          </w:tcPr>
          <w:p w14:paraId="00C79469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6CD50A64" w14:textId="77777777" w:rsidTr="00AF7F17">
        <w:tc>
          <w:tcPr>
            <w:tcW w:w="2448" w:type="pct"/>
            <w:vAlign w:val="center"/>
          </w:tcPr>
          <w:p w14:paraId="100C53DE" w14:textId="7C3BB9A8" w:rsidR="008C6ECB" w:rsidRPr="00A06AAC" w:rsidRDefault="00AF7E0C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ing</w:t>
            </w:r>
            <w:r w:rsidDel="00AF7E0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researcher’s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 xml:space="preserve"> telephone contact </w:t>
            </w:r>
          </w:p>
        </w:tc>
        <w:tc>
          <w:tcPr>
            <w:tcW w:w="2552" w:type="pct"/>
            <w:gridSpan w:val="56"/>
          </w:tcPr>
          <w:p w14:paraId="43FA1A70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76D8A522" w14:textId="77777777" w:rsidTr="00AF7F17">
        <w:tc>
          <w:tcPr>
            <w:tcW w:w="2448" w:type="pct"/>
            <w:tcBorders>
              <w:bottom w:val="single" w:sz="4" w:space="0" w:color="000000" w:themeColor="text1"/>
            </w:tcBorders>
            <w:vAlign w:val="center"/>
          </w:tcPr>
          <w:p w14:paraId="1245AD4F" w14:textId="4C4687AE" w:rsidR="008C6ECB" w:rsidRPr="00A06AAC" w:rsidRDefault="00AF7E0C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ing</w:t>
            </w:r>
            <w:r w:rsidDel="00AF7E0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researcher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 xml:space="preserve">’s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e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>mail address</w:t>
            </w:r>
          </w:p>
        </w:tc>
        <w:tc>
          <w:tcPr>
            <w:tcW w:w="2552" w:type="pct"/>
            <w:gridSpan w:val="56"/>
            <w:tcBorders>
              <w:bottom w:val="single" w:sz="4" w:space="0" w:color="000000" w:themeColor="text1"/>
            </w:tcBorders>
          </w:tcPr>
          <w:p w14:paraId="161676C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06141" w:rsidRPr="00A06AAC" w14:paraId="70104E31" w14:textId="77777777" w:rsidTr="00A4268B">
        <w:tc>
          <w:tcPr>
            <w:tcW w:w="2448" w:type="pct"/>
            <w:tcBorders>
              <w:bottom w:val="single" w:sz="4" w:space="0" w:color="000000" w:themeColor="text1"/>
            </w:tcBorders>
            <w:vAlign w:val="center"/>
          </w:tcPr>
          <w:p w14:paraId="1F66935B" w14:textId="1B737CBA" w:rsidR="00B06141" w:rsidRDefault="00B06141" w:rsidP="00B06141">
            <w:pPr>
              <w:spacing w:before="40" w:after="40"/>
              <w:rPr>
                <w:rFonts w:asciiTheme="minorHAnsi" w:hAnsiTheme="minorHAnsi"/>
                <w:bCs/>
                <w:spacing w:val="-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Woman’s Date of Birth</w:t>
            </w:r>
          </w:p>
        </w:tc>
        <w:tc>
          <w:tcPr>
            <w:tcW w:w="248" w:type="pct"/>
            <w:gridSpan w:val="2"/>
            <w:tcBorders>
              <w:bottom w:val="single" w:sz="4" w:space="0" w:color="000000" w:themeColor="text1"/>
            </w:tcBorders>
          </w:tcPr>
          <w:p w14:paraId="34A9DFAE" w14:textId="0029D129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52" w:type="pct"/>
            <w:gridSpan w:val="4"/>
            <w:tcBorders>
              <w:bottom w:val="single" w:sz="4" w:space="0" w:color="000000" w:themeColor="text1"/>
            </w:tcBorders>
          </w:tcPr>
          <w:p w14:paraId="73F6D2FA" w14:textId="2A7392B7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70" w:type="pct"/>
            <w:gridSpan w:val="2"/>
            <w:tcBorders>
              <w:bottom w:val="single" w:sz="4" w:space="0" w:color="000000" w:themeColor="text1"/>
            </w:tcBorders>
          </w:tcPr>
          <w:p w14:paraId="5F08A692" w14:textId="2ED0405C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32" w:type="pct"/>
            <w:gridSpan w:val="3"/>
            <w:tcBorders>
              <w:bottom w:val="single" w:sz="4" w:space="0" w:color="000000" w:themeColor="text1"/>
            </w:tcBorders>
          </w:tcPr>
          <w:p w14:paraId="69EB22A7" w14:textId="29480C8C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234" w:type="pct"/>
            <w:gridSpan w:val="5"/>
            <w:tcBorders>
              <w:bottom w:val="single" w:sz="4" w:space="0" w:color="000000" w:themeColor="text1"/>
            </w:tcBorders>
          </w:tcPr>
          <w:p w14:paraId="7C9D44EB" w14:textId="0823AE0D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47" w:type="pct"/>
            <w:gridSpan w:val="10"/>
            <w:tcBorders>
              <w:bottom w:val="single" w:sz="4" w:space="0" w:color="000000" w:themeColor="text1"/>
            </w:tcBorders>
          </w:tcPr>
          <w:p w14:paraId="3869ECEC" w14:textId="29C39F5B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45" w:type="pct"/>
            <w:gridSpan w:val="7"/>
            <w:tcBorders>
              <w:bottom w:val="single" w:sz="4" w:space="0" w:color="000000" w:themeColor="text1"/>
            </w:tcBorders>
          </w:tcPr>
          <w:p w14:paraId="52B2F5D2" w14:textId="50C53183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45" w:type="pct"/>
            <w:gridSpan w:val="5"/>
            <w:tcBorders>
              <w:bottom w:val="single" w:sz="4" w:space="0" w:color="000000" w:themeColor="text1"/>
            </w:tcBorders>
          </w:tcPr>
          <w:p w14:paraId="368D5C32" w14:textId="56AB1B74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4" w:type="pct"/>
            <w:gridSpan w:val="8"/>
            <w:tcBorders>
              <w:bottom w:val="single" w:sz="4" w:space="0" w:color="000000" w:themeColor="text1"/>
            </w:tcBorders>
          </w:tcPr>
          <w:p w14:paraId="6816BB02" w14:textId="75317C9F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4" w:type="pct"/>
            <w:gridSpan w:val="7"/>
            <w:tcBorders>
              <w:bottom w:val="single" w:sz="4" w:space="0" w:color="000000" w:themeColor="text1"/>
            </w:tcBorders>
          </w:tcPr>
          <w:p w14:paraId="4B113B8E" w14:textId="7DF1E7FE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12" w:type="pct"/>
            <w:gridSpan w:val="3"/>
            <w:tcBorders>
              <w:bottom w:val="single" w:sz="4" w:space="0" w:color="000000" w:themeColor="text1"/>
            </w:tcBorders>
          </w:tcPr>
          <w:p w14:paraId="3D2FDBCE" w14:textId="64DE6522" w:rsidR="00B06141" w:rsidRPr="000E4333" w:rsidRDefault="00B06141" w:rsidP="00B06141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b/>
                <w:color w:val="AEAAAA" w:themeColor="background2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5718D9" w:rsidRPr="00A06AAC" w14:paraId="406EBBDB" w14:textId="77777777" w:rsidTr="00A4268B">
        <w:tc>
          <w:tcPr>
            <w:tcW w:w="2448" w:type="pct"/>
            <w:tcBorders>
              <w:bottom w:val="single" w:sz="4" w:space="0" w:color="000000" w:themeColor="text1"/>
            </w:tcBorders>
            <w:vAlign w:val="center"/>
          </w:tcPr>
          <w:p w14:paraId="7044038F" w14:textId="77777777" w:rsidR="008C6ECB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Woman’s GROW Chart ID</w:t>
            </w:r>
          </w:p>
        </w:tc>
        <w:tc>
          <w:tcPr>
            <w:tcW w:w="287" w:type="pct"/>
            <w:gridSpan w:val="3"/>
            <w:tcBorders>
              <w:bottom w:val="single" w:sz="4" w:space="0" w:color="000000" w:themeColor="text1"/>
            </w:tcBorders>
          </w:tcPr>
          <w:p w14:paraId="7C4968A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" w:type="pct"/>
            <w:gridSpan w:val="4"/>
            <w:tcBorders>
              <w:bottom w:val="single" w:sz="4" w:space="0" w:color="000000" w:themeColor="text1"/>
            </w:tcBorders>
          </w:tcPr>
          <w:p w14:paraId="2741AC0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pct"/>
            <w:gridSpan w:val="5"/>
            <w:tcBorders>
              <w:bottom w:val="single" w:sz="4" w:space="0" w:color="000000" w:themeColor="text1"/>
            </w:tcBorders>
          </w:tcPr>
          <w:p w14:paraId="1D7294FE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" w:type="pct"/>
            <w:gridSpan w:val="9"/>
            <w:tcBorders>
              <w:bottom w:val="single" w:sz="4" w:space="0" w:color="000000" w:themeColor="text1"/>
            </w:tcBorders>
          </w:tcPr>
          <w:p w14:paraId="4FCA8A1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6" w:type="pct"/>
            <w:gridSpan w:val="10"/>
            <w:tcBorders>
              <w:bottom w:val="single" w:sz="4" w:space="0" w:color="000000" w:themeColor="text1"/>
            </w:tcBorders>
          </w:tcPr>
          <w:p w14:paraId="281FBE6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32" w:type="pct"/>
            <w:gridSpan w:val="9"/>
            <w:tcBorders>
              <w:bottom w:val="single" w:sz="4" w:space="0" w:color="000000" w:themeColor="text1"/>
            </w:tcBorders>
          </w:tcPr>
          <w:p w14:paraId="64D8B53C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pct"/>
            <w:gridSpan w:val="8"/>
            <w:tcBorders>
              <w:bottom w:val="single" w:sz="4" w:space="0" w:color="000000" w:themeColor="text1"/>
            </w:tcBorders>
          </w:tcPr>
          <w:p w14:paraId="68AD98A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3" w:type="pct"/>
            <w:gridSpan w:val="8"/>
            <w:tcBorders>
              <w:bottom w:val="single" w:sz="4" w:space="0" w:color="000000" w:themeColor="text1"/>
            </w:tcBorders>
          </w:tcPr>
          <w:p w14:paraId="66C576E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18D9" w:rsidRPr="00A06AAC" w14:paraId="0CF89B24" w14:textId="77777777" w:rsidTr="00A4268B">
        <w:tc>
          <w:tcPr>
            <w:tcW w:w="2448" w:type="pct"/>
            <w:shd w:val="pct5" w:color="auto" w:fill="auto"/>
            <w:vAlign w:val="center"/>
          </w:tcPr>
          <w:p w14:paraId="73298EC8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Fetal weight centile</w:t>
            </w:r>
          </w:p>
        </w:tc>
        <w:tc>
          <w:tcPr>
            <w:tcW w:w="1083" w:type="pct"/>
            <w:gridSpan w:val="15"/>
            <w:shd w:val="pct5" w:color="auto" w:fill="auto"/>
            <w:vAlign w:val="center"/>
          </w:tcPr>
          <w:p w14:paraId="1C5780C6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≤95</w:t>
            </w:r>
            <w:r w:rsidRPr="00A06AAC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06AAC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EFW centile</w:t>
            </w:r>
          </w:p>
        </w:tc>
        <w:tc>
          <w:tcPr>
            <w:tcW w:w="299" w:type="pct"/>
            <w:gridSpan w:val="11"/>
            <w:shd w:val="pct5" w:color="auto" w:fill="auto"/>
            <w:vAlign w:val="center"/>
          </w:tcPr>
          <w:p w14:paraId="63F3F7FB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44" w:type="pct"/>
            <w:gridSpan w:val="26"/>
            <w:shd w:val="pct5" w:color="auto" w:fill="auto"/>
            <w:vAlign w:val="center"/>
          </w:tcPr>
          <w:p w14:paraId="217D4009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&gt;95</w:t>
            </w:r>
            <w:r w:rsidRPr="00A06AAC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06AAC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EFW centile</w:t>
            </w:r>
          </w:p>
        </w:tc>
        <w:tc>
          <w:tcPr>
            <w:tcW w:w="226" w:type="pct"/>
            <w:gridSpan w:val="4"/>
            <w:shd w:val="pct5" w:color="auto" w:fill="auto"/>
            <w:vAlign w:val="center"/>
          </w:tcPr>
          <w:p w14:paraId="5D0E69AB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718D9" w:rsidRPr="00A06AAC" w14:paraId="0D609EB1" w14:textId="77777777" w:rsidTr="00A4268B">
        <w:tc>
          <w:tcPr>
            <w:tcW w:w="2448" w:type="pct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8647BA3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Maternal age</w:t>
            </w:r>
          </w:p>
        </w:tc>
        <w:tc>
          <w:tcPr>
            <w:tcW w:w="1083" w:type="pct"/>
            <w:gridSpan w:val="1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1E7E19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≤35 years of age</w:t>
            </w:r>
          </w:p>
        </w:tc>
        <w:tc>
          <w:tcPr>
            <w:tcW w:w="299" w:type="pct"/>
            <w:gridSpan w:val="11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7C68C1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44" w:type="pct"/>
            <w:gridSpan w:val="26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56F827B7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&gt;35 years of age</w:t>
            </w:r>
          </w:p>
        </w:tc>
        <w:tc>
          <w:tcPr>
            <w:tcW w:w="226" w:type="pct"/>
            <w:gridSpan w:val="4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9188986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718D9" w:rsidRPr="00A06AAC" w14:paraId="23B0F54C" w14:textId="77777777" w:rsidTr="00A4268B">
        <w:tc>
          <w:tcPr>
            <w:tcW w:w="2448" w:type="pct"/>
            <w:shd w:val="clear" w:color="auto" w:fill="auto"/>
            <w:vAlign w:val="center"/>
          </w:tcPr>
          <w:p w14:paraId="4EB4AAF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Has an eligibility form been completed and signed for this woman?</w:t>
            </w:r>
          </w:p>
        </w:tc>
        <w:tc>
          <w:tcPr>
            <w:tcW w:w="1083" w:type="pct"/>
            <w:gridSpan w:val="15"/>
            <w:shd w:val="clear" w:color="auto" w:fill="auto"/>
            <w:vAlign w:val="center"/>
          </w:tcPr>
          <w:p w14:paraId="040EB3B3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99" w:type="pct"/>
            <w:gridSpan w:val="11"/>
            <w:shd w:val="clear" w:color="auto" w:fill="auto"/>
          </w:tcPr>
          <w:p w14:paraId="43108CD4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44" w:type="pct"/>
            <w:gridSpan w:val="26"/>
            <w:shd w:val="clear" w:color="auto" w:fill="auto"/>
            <w:vAlign w:val="center"/>
          </w:tcPr>
          <w:p w14:paraId="6CF780B2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26" w:type="pct"/>
            <w:gridSpan w:val="4"/>
            <w:shd w:val="clear" w:color="auto" w:fill="auto"/>
            <w:vAlign w:val="center"/>
          </w:tcPr>
          <w:p w14:paraId="6E112B24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718D9" w:rsidRPr="00A06AAC" w14:paraId="2375812F" w14:textId="77777777" w:rsidTr="00A4268B">
        <w:tc>
          <w:tcPr>
            <w:tcW w:w="2448" w:type="pct"/>
            <w:shd w:val="clear" w:color="auto" w:fill="auto"/>
          </w:tcPr>
          <w:p w14:paraId="56BF29C4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Is the woman still eligible to be included in the trial?</w:t>
            </w:r>
          </w:p>
        </w:tc>
        <w:tc>
          <w:tcPr>
            <w:tcW w:w="1083" w:type="pct"/>
            <w:gridSpan w:val="15"/>
            <w:shd w:val="clear" w:color="auto" w:fill="auto"/>
            <w:vAlign w:val="center"/>
          </w:tcPr>
          <w:p w14:paraId="7EB23724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99" w:type="pct"/>
            <w:gridSpan w:val="11"/>
            <w:shd w:val="clear" w:color="auto" w:fill="auto"/>
          </w:tcPr>
          <w:p w14:paraId="15FA525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44" w:type="pct"/>
            <w:gridSpan w:val="26"/>
            <w:shd w:val="clear" w:color="auto" w:fill="auto"/>
            <w:vAlign w:val="center"/>
          </w:tcPr>
          <w:p w14:paraId="3F35D3F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26" w:type="pct"/>
            <w:gridSpan w:val="4"/>
            <w:shd w:val="clear" w:color="auto" w:fill="auto"/>
          </w:tcPr>
          <w:p w14:paraId="0F113D9E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718D9" w:rsidRPr="00A06AAC" w14:paraId="0198CBCA" w14:textId="77777777" w:rsidTr="00A4268B">
        <w:trPr>
          <w:trHeight w:val="1151"/>
        </w:trPr>
        <w:tc>
          <w:tcPr>
            <w:tcW w:w="2448" w:type="pct"/>
            <w:shd w:val="clear" w:color="auto" w:fill="auto"/>
          </w:tcPr>
          <w:p w14:paraId="1DFF29FA" w14:textId="58D2FF0D" w:rsidR="005718D9" w:rsidRDefault="008C6ECB" w:rsidP="00AF7E0C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D95075">
              <w:rPr>
                <w:rFonts w:asciiTheme="minorHAnsi" w:hAnsiTheme="minorHAnsi" w:cs="Arial"/>
                <w:sz w:val="22"/>
                <w:szCs w:val="22"/>
              </w:rPr>
              <w:t xml:space="preserve">Has a member from the obstetric team in charge of the participants care confirmed that they are happy for the participant to be </w:t>
            </w:r>
            <w:r w:rsidR="00AF7E0C">
              <w:rPr>
                <w:rFonts w:asciiTheme="minorHAnsi" w:hAnsiTheme="minorHAnsi" w:cs="Arial"/>
                <w:sz w:val="22"/>
                <w:szCs w:val="22"/>
              </w:rPr>
              <w:t>recruited</w:t>
            </w:r>
            <w:r w:rsidR="005718D9">
              <w:rPr>
                <w:rFonts w:asciiTheme="minorHAnsi" w:hAnsiTheme="minorHAnsi" w:cs="Arial"/>
                <w:sz w:val="22"/>
                <w:szCs w:val="22"/>
              </w:rPr>
              <w:t>?</w:t>
            </w:r>
            <w:r w:rsidRPr="00D9507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6DE9B70C" w14:textId="0157BD20" w:rsidR="008C6ECB" w:rsidRPr="000E4333" w:rsidRDefault="008C6ECB" w:rsidP="00AF7E0C">
            <w:pPr>
              <w:spacing w:before="40" w:after="40"/>
              <w:rPr>
                <w:rFonts w:asciiTheme="minorHAnsi" w:hAnsiTheme="minorHAnsi" w:cs="Arial"/>
              </w:rPr>
            </w:pPr>
            <w:r w:rsidRPr="000E4333">
              <w:rPr>
                <w:rFonts w:asciiTheme="minorHAnsi" w:hAnsiTheme="minorHAnsi" w:cs="Arial"/>
              </w:rPr>
              <w:t xml:space="preserve">(Check </w:t>
            </w:r>
            <w:r w:rsidR="00047322" w:rsidRPr="000E4333">
              <w:rPr>
                <w:rFonts w:asciiTheme="minorHAnsi" w:hAnsiTheme="minorHAnsi" w:cs="Arial"/>
              </w:rPr>
              <w:t xml:space="preserve">Essential </w:t>
            </w:r>
            <w:r w:rsidRPr="000E4333">
              <w:rPr>
                <w:rFonts w:asciiTheme="minorHAnsi" w:hAnsiTheme="minorHAnsi" w:cs="Arial"/>
              </w:rPr>
              <w:t>Recruitment Checklist)</w:t>
            </w:r>
          </w:p>
        </w:tc>
        <w:tc>
          <w:tcPr>
            <w:tcW w:w="1083" w:type="pct"/>
            <w:gridSpan w:val="15"/>
            <w:shd w:val="clear" w:color="auto" w:fill="auto"/>
            <w:vAlign w:val="center"/>
          </w:tcPr>
          <w:p w14:paraId="3A20326F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99" w:type="pct"/>
            <w:gridSpan w:val="11"/>
            <w:shd w:val="clear" w:color="auto" w:fill="auto"/>
          </w:tcPr>
          <w:p w14:paraId="003B958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44" w:type="pct"/>
            <w:gridSpan w:val="26"/>
            <w:shd w:val="clear" w:color="auto" w:fill="auto"/>
            <w:vAlign w:val="center"/>
          </w:tcPr>
          <w:p w14:paraId="08E447A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26" w:type="pct"/>
            <w:gridSpan w:val="4"/>
            <w:shd w:val="clear" w:color="auto" w:fill="auto"/>
          </w:tcPr>
          <w:p w14:paraId="389D3220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2064BA" w:rsidRPr="00A06AAC" w14:paraId="37F400B8" w14:textId="77777777" w:rsidTr="00AF7F17">
        <w:tc>
          <w:tcPr>
            <w:tcW w:w="2448" w:type="pct"/>
            <w:shd w:val="clear" w:color="auto" w:fill="auto"/>
          </w:tcPr>
          <w:p w14:paraId="5DCEA43A" w14:textId="77777777" w:rsidR="002064BA" w:rsidRPr="00A06AAC" w:rsidRDefault="002064BA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Version of Participant Information Sheet provided</w:t>
            </w:r>
          </w:p>
        </w:tc>
        <w:tc>
          <w:tcPr>
            <w:tcW w:w="2552" w:type="pct"/>
            <w:gridSpan w:val="56"/>
            <w:shd w:val="clear" w:color="auto" w:fill="auto"/>
            <w:vAlign w:val="center"/>
          </w:tcPr>
          <w:p w14:paraId="5B7F267A" w14:textId="39FEEF23" w:rsidR="002064BA" w:rsidRPr="002064BA" w:rsidRDefault="002064BA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718D9" w:rsidRPr="00A06AAC" w14:paraId="07FDAE63" w14:textId="77777777" w:rsidTr="00A4268B">
        <w:tc>
          <w:tcPr>
            <w:tcW w:w="2448" w:type="pct"/>
            <w:shd w:val="clear" w:color="auto" w:fill="auto"/>
          </w:tcPr>
          <w:p w14:paraId="26CC69F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Is gestational age between 35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FE1F8D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0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and 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FE1F8D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0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weeks?</w:t>
            </w:r>
          </w:p>
        </w:tc>
        <w:tc>
          <w:tcPr>
            <w:tcW w:w="1083" w:type="pct"/>
            <w:gridSpan w:val="15"/>
            <w:shd w:val="clear" w:color="auto" w:fill="auto"/>
            <w:vAlign w:val="center"/>
          </w:tcPr>
          <w:p w14:paraId="0B0ACBE8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99" w:type="pct"/>
            <w:gridSpan w:val="11"/>
            <w:shd w:val="clear" w:color="auto" w:fill="auto"/>
          </w:tcPr>
          <w:p w14:paraId="383D3137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44" w:type="pct"/>
            <w:gridSpan w:val="26"/>
            <w:shd w:val="clear" w:color="auto" w:fill="auto"/>
            <w:vAlign w:val="center"/>
          </w:tcPr>
          <w:p w14:paraId="1E95CBB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26" w:type="pct"/>
            <w:gridSpan w:val="4"/>
            <w:shd w:val="clear" w:color="auto" w:fill="auto"/>
          </w:tcPr>
          <w:p w14:paraId="73B52948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718D9" w:rsidRPr="00A06AAC" w14:paraId="3BE515ED" w14:textId="77777777" w:rsidTr="00A4268B">
        <w:tc>
          <w:tcPr>
            <w:tcW w:w="2448" w:type="pct"/>
            <w:shd w:val="clear" w:color="auto" w:fill="auto"/>
          </w:tcPr>
          <w:p w14:paraId="2A17CFE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Has w</w:t>
            </w:r>
            <w:r>
              <w:rPr>
                <w:rFonts w:asciiTheme="minorHAnsi" w:hAnsiTheme="minorHAnsi" w:cs="Arial"/>
                <w:sz w:val="22"/>
                <w:szCs w:val="22"/>
              </w:rPr>
              <w:t>ritten Informed C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onsent been obtained?</w:t>
            </w:r>
          </w:p>
        </w:tc>
        <w:tc>
          <w:tcPr>
            <w:tcW w:w="1083" w:type="pct"/>
            <w:gridSpan w:val="15"/>
            <w:shd w:val="clear" w:color="auto" w:fill="auto"/>
            <w:vAlign w:val="center"/>
          </w:tcPr>
          <w:p w14:paraId="6E90874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84" w:type="pct"/>
            <w:gridSpan w:val="10"/>
            <w:shd w:val="clear" w:color="auto" w:fill="auto"/>
          </w:tcPr>
          <w:p w14:paraId="39A2498B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59" w:type="pct"/>
            <w:gridSpan w:val="27"/>
            <w:shd w:val="clear" w:color="auto" w:fill="auto"/>
            <w:vAlign w:val="center"/>
          </w:tcPr>
          <w:p w14:paraId="21EC2D7E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26" w:type="pct"/>
            <w:gridSpan w:val="4"/>
            <w:shd w:val="clear" w:color="auto" w:fill="auto"/>
            <w:vAlign w:val="center"/>
          </w:tcPr>
          <w:p w14:paraId="7C9A0600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B06141" w:rsidRPr="00A06AAC" w14:paraId="544CAACF" w14:textId="77777777" w:rsidTr="00A4268B">
        <w:tc>
          <w:tcPr>
            <w:tcW w:w="2448" w:type="pct"/>
            <w:shd w:val="clear" w:color="auto" w:fill="auto"/>
          </w:tcPr>
          <w:p w14:paraId="5E86FC8A" w14:textId="31830E78" w:rsidR="00B06141" w:rsidRPr="00A06AAC" w:rsidRDefault="00B06141" w:rsidP="00B06141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Date Informed Consent signed </w:t>
            </w:r>
            <w:r w:rsidRPr="00AF7F17">
              <w:rPr>
                <w:rFonts w:asciiTheme="minorHAnsi" w:hAnsiTheme="minorHAnsi" w:cs="Arial"/>
                <w:sz w:val="16"/>
                <w:szCs w:val="16"/>
              </w:rPr>
              <w:t>(participant)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and version signed </w:t>
            </w:r>
          </w:p>
        </w:tc>
        <w:tc>
          <w:tcPr>
            <w:tcW w:w="500" w:type="pct"/>
            <w:gridSpan w:val="6"/>
            <w:shd w:val="clear" w:color="auto" w:fill="auto"/>
          </w:tcPr>
          <w:p w14:paraId="4B76445E" w14:textId="77777777" w:rsidR="00B06141" w:rsidRDefault="00B06141" w:rsidP="00B06141">
            <w:pPr>
              <w:spacing w:before="40" w:after="40"/>
              <w:jc w:val="right"/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</w:pPr>
            <w:r w:rsidRPr="00AF7F17">
              <w:rPr>
                <w:rFonts w:asciiTheme="minorHAnsi" w:hAnsiTheme="minorHAnsi"/>
                <w:noProof/>
                <w:lang w:eastAsia="en-GB"/>
              </w:rPr>
              <w:t>Version</w:t>
            </w:r>
            <w:r w:rsidRPr="00AF7F17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>:</w:t>
            </w:r>
          </w:p>
          <w:p w14:paraId="10B064EE" w14:textId="1D238C43" w:rsidR="00B06141" w:rsidRPr="00AF7F17" w:rsidRDefault="00B06141" w:rsidP="00B06141">
            <w:pPr>
              <w:spacing w:before="40" w:after="40"/>
              <w:jc w:val="right"/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</w:pPr>
            <w:r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 xml:space="preserve"> ________</w:t>
            </w:r>
          </w:p>
        </w:tc>
        <w:tc>
          <w:tcPr>
            <w:tcW w:w="540" w:type="pct"/>
            <w:gridSpan w:val="8"/>
            <w:shd w:val="clear" w:color="auto" w:fill="auto"/>
            <w:vAlign w:val="center"/>
          </w:tcPr>
          <w:p w14:paraId="1F287EAD" w14:textId="77777777" w:rsidR="00B06141" w:rsidRPr="00A06AAC" w:rsidRDefault="00B06141" w:rsidP="00B06141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Date Signed</w:t>
            </w:r>
          </w:p>
        </w:tc>
        <w:tc>
          <w:tcPr>
            <w:tcW w:w="124" w:type="pct"/>
            <w:gridSpan w:val="4"/>
            <w:shd w:val="clear" w:color="auto" w:fill="auto"/>
            <w:vAlign w:val="center"/>
          </w:tcPr>
          <w:p w14:paraId="6B178AEE" w14:textId="659B25C9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41" w:type="pct"/>
            <w:gridSpan w:val="4"/>
            <w:shd w:val="clear" w:color="auto" w:fill="auto"/>
            <w:vAlign w:val="center"/>
          </w:tcPr>
          <w:p w14:paraId="0139C360" w14:textId="4A4FE557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44" w:type="pct"/>
            <w:gridSpan w:val="6"/>
            <w:shd w:val="clear" w:color="auto" w:fill="auto"/>
            <w:vAlign w:val="center"/>
          </w:tcPr>
          <w:p w14:paraId="2008F78B" w14:textId="761E09BA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39" w:type="pct"/>
            <w:gridSpan w:val="3"/>
            <w:shd w:val="clear" w:color="auto" w:fill="auto"/>
            <w:vAlign w:val="center"/>
          </w:tcPr>
          <w:p w14:paraId="130D55C8" w14:textId="2A439E18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44" w:type="pct"/>
            <w:gridSpan w:val="4"/>
            <w:shd w:val="clear" w:color="auto" w:fill="auto"/>
            <w:vAlign w:val="center"/>
          </w:tcPr>
          <w:p w14:paraId="01A0A72C" w14:textId="5ACDD9C3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49" w:type="pct"/>
            <w:gridSpan w:val="4"/>
            <w:shd w:val="clear" w:color="auto" w:fill="auto"/>
            <w:vAlign w:val="center"/>
          </w:tcPr>
          <w:p w14:paraId="0B3A0616" w14:textId="65F5389A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37" w:type="pct"/>
            <w:gridSpan w:val="4"/>
            <w:shd w:val="clear" w:color="auto" w:fill="auto"/>
            <w:vAlign w:val="center"/>
          </w:tcPr>
          <w:p w14:paraId="4C083393" w14:textId="0B895ED0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37" w:type="pct"/>
            <w:gridSpan w:val="4"/>
            <w:shd w:val="clear" w:color="auto" w:fill="auto"/>
            <w:vAlign w:val="center"/>
          </w:tcPr>
          <w:p w14:paraId="71AF7739" w14:textId="1AF6E42D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7" w:type="pct"/>
            <w:gridSpan w:val="3"/>
            <w:shd w:val="clear" w:color="auto" w:fill="auto"/>
            <w:vAlign w:val="center"/>
          </w:tcPr>
          <w:p w14:paraId="737DCA54" w14:textId="61F3240A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37" w:type="pct"/>
            <w:gridSpan w:val="5"/>
            <w:shd w:val="clear" w:color="auto" w:fill="auto"/>
            <w:vAlign w:val="center"/>
          </w:tcPr>
          <w:p w14:paraId="3BC7E5D6" w14:textId="576DDC76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23" w:type="pct"/>
            <w:shd w:val="clear" w:color="auto" w:fill="auto"/>
            <w:vAlign w:val="center"/>
          </w:tcPr>
          <w:p w14:paraId="7B9312FF" w14:textId="2CAF8A36" w:rsidR="00B06141" w:rsidRPr="000E4333" w:rsidRDefault="00B06141" w:rsidP="00B06141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2064BA" w:rsidRPr="00A06AAC" w14:paraId="698938F1" w14:textId="77777777" w:rsidTr="00AF7F17">
        <w:trPr>
          <w:trHeight w:val="555"/>
        </w:trPr>
        <w:tc>
          <w:tcPr>
            <w:tcW w:w="2448" w:type="pct"/>
            <w:shd w:val="clear" w:color="auto" w:fill="auto"/>
          </w:tcPr>
          <w:p w14:paraId="1C41AFE0" w14:textId="77777777" w:rsidR="002064BA" w:rsidRDefault="002064BA" w:rsidP="002064BA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Name of the person who obtained Informed Consent</w:t>
            </w:r>
          </w:p>
          <w:p w14:paraId="1F04F4B3" w14:textId="77777777" w:rsidR="002064BA" w:rsidRPr="003123CE" w:rsidRDefault="002064BA" w:rsidP="002064BA">
            <w:pPr>
              <w:spacing w:before="40" w:after="4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(Please print)</w:t>
            </w:r>
          </w:p>
        </w:tc>
        <w:tc>
          <w:tcPr>
            <w:tcW w:w="2552" w:type="pct"/>
            <w:gridSpan w:val="56"/>
            <w:shd w:val="clear" w:color="auto" w:fill="auto"/>
            <w:vAlign w:val="center"/>
          </w:tcPr>
          <w:p w14:paraId="1C2C4614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A4268B" w:rsidRPr="00A06AAC" w14:paraId="51938724" w14:textId="77777777" w:rsidTr="000763D3">
        <w:trPr>
          <w:trHeight w:val="649"/>
        </w:trPr>
        <w:tc>
          <w:tcPr>
            <w:tcW w:w="24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0C62EA4" w14:textId="6BED8D98" w:rsidR="00A4268B" w:rsidRDefault="00A4268B" w:rsidP="002064BA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Study Group</w:t>
            </w:r>
          </w:p>
        </w:tc>
        <w:tc>
          <w:tcPr>
            <w:tcW w:w="292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14:paraId="7B03866B" w14:textId="5FB3C741" w:rsidR="00A4268B" w:rsidRPr="00A06AAC" w:rsidRDefault="00A4268B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RCT</w:t>
            </w:r>
          </w:p>
        </w:tc>
        <w:tc>
          <w:tcPr>
            <w:tcW w:w="208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5148B62C" w14:textId="77777777" w:rsidR="00A4268B" w:rsidRPr="00A06AAC" w:rsidRDefault="00A4268B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864" w:type="pct"/>
            <w:gridSpan w:val="18"/>
            <w:tcBorders>
              <w:bottom w:val="single" w:sz="4" w:space="0" w:color="000000" w:themeColor="text1"/>
            </w:tcBorders>
            <w:shd w:val="clear" w:color="auto" w:fill="auto"/>
          </w:tcPr>
          <w:p w14:paraId="6D81A733" w14:textId="6556104F" w:rsidR="00A4268B" w:rsidRPr="00A06AAC" w:rsidRDefault="00A4268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 xml:space="preserve">Cohort: </w:t>
            </w:r>
            <w:r w:rsidRPr="009C45C5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>planned C-section</w:t>
            </w:r>
          </w:p>
        </w:tc>
        <w:tc>
          <w:tcPr>
            <w:tcW w:w="205" w:type="pct"/>
            <w:gridSpan w:val="6"/>
            <w:tcBorders>
              <w:bottom w:val="single" w:sz="4" w:space="0" w:color="000000" w:themeColor="text1"/>
            </w:tcBorders>
            <w:shd w:val="clear" w:color="auto" w:fill="auto"/>
          </w:tcPr>
          <w:p w14:paraId="66407DBA" w14:textId="77777777" w:rsidR="00A4268B" w:rsidRPr="00A06AAC" w:rsidRDefault="00A4268B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83" w:type="pct"/>
            <w:gridSpan w:val="26"/>
            <w:tcBorders>
              <w:bottom w:val="single" w:sz="4" w:space="0" w:color="000000" w:themeColor="text1"/>
            </w:tcBorders>
            <w:shd w:val="pct10" w:color="auto" w:fill="auto"/>
          </w:tcPr>
          <w:p w14:paraId="1DF816E8" w14:textId="23B1C8A0" w:rsidR="00A4268B" w:rsidRPr="00A06AAC" w:rsidRDefault="00A4268B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718D9" w:rsidRPr="00A06AAC" w14:paraId="6254214A" w14:textId="77777777" w:rsidTr="00A4268B">
        <w:tc>
          <w:tcPr>
            <w:tcW w:w="2448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D15A93D" w14:textId="48C3627C" w:rsidR="002064BA" w:rsidRPr="00342AB3" w:rsidRDefault="002064BA" w:rsidP="002064BA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42AB3">
              <w:rPr>
                <w:rFonts w:asciiTheme="minorHAnsi" w:hAnsiTheme="minorHAnsi" w:cs="Arial"/>
                <w:b/>
                <w:sz w:val="28"/>
                <w:szCs w:val="28"/>
              </w:rPr>
              <w:t>Study Number allocated at recruitment</w:t>
            </w:r>
          </w:p>
        </w:tc>
        <w:tc>
          <w:tcPr>
            <w:tcW w:w="287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2E4EFE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13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995B03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19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455BC8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07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DECB65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62" w:type="pct"/>
            <w:gridSpan w:val="11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2D9CF7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32" w:type="pct"/>
            <w:gridSpan w:val="9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EB56D8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19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56F6F44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13" w:type="pct"/>
            <w:gridSpan w:val="8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A587B6" w14:textId="181B3E36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2064BA" w:rsidRPr="00A06AAC" w14:paraId="6706B7B4" w14:textId="77777777" w:rsidTr="00342AB3">
        <w:tc>
          <w:tcPr>
            <w:tcW w:w="5000" w:type="pct"/>
            <w:gridSpan w:val="57"/>
            <w:shd w:val="pct5" w:color="auto" w:fill="auto"/>
          </w:tcPr>
          <w:p w14:paraId="162365D7" w14:textId="5EE3A990" w:rsidR="002064BA" w:rsidRPr="00A06AAC" w:rsidRDefault="002064BA" w:rsidP="002064BA">
            <w:pPr>
              <w:spacing w:before="40" w:after="40"/>
              <w:rPr>
                <w:rFonts w:asciiTheme="minorHAnsi" w:eastAsiaTheme="majorEastAsia" w:hAnsiTheme="minorHAnsi"/>
                <w:noProof/>
                <w:color w:val="404040" w:themeColor="text1" w:themeTint="BF"/>
                <w:sz w:val="22"/>
                <w:szCs w:val="22"/>
                <w:lang w:eastAsia="en-GB"/>
              </w:rPr>
            </w:pP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>Only complete the following section for women in the Randomised Controlled Trial</w:t>
            </w:r>
          </w:p>
        </w:tc>
      </w:tr>
      <w:tr w:rsidR="002064BA" w:rsidRPr="00A06AAC" w14:paraId="1D8537B0" w14:textId="77777777" w:rsidTr="00A4268B">
        <w:tc>
          <w:tcPr>
            <w:tcW w:w="2448" w:type="pct"/>
            <w:vMerge w:val="restart"/>
            <w:vAlign w:val="center"/>
          </w:tcPr>
          <w:p w14:paraId="505A60EC" w14:textId="77777777" w:rsidR="002064BA" w:rsidRDefault="002064BA" w:rsidP="002064BA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Trial arm allocation (please tick)</w:t>
            </w:r>
          </w:p>
          <w:p w14:paraId="364522BD" w14:textId="33766C2A" w:rsidR="002064BA" w:rsidRPr="00A06AAC" w:rsidRDefault="002064BA" w:rsidP="002064BA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26" w:type="pct"/>
            <w:gridSpan w:val="52"/>
            <w:vAlign w:val="center"/>
          </w:tcPr>
          <w:p w14:paraId="155280CF" w14:textId="6976264C" w:rsidR="002064BA" w:rsidRPr="00A06AAC" w:rsidRDefault="002064BA" w:rsidP="00A4268B">
            <w:pPr>
              <w:spacing w:before="40" w:after="4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Arm A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A4268B">
              <w:rPr>
                <w:rFonts w:asciiTheme="minorHAnsi" w:hAnsiTheme="minorHAnsi" w:cs="Arial"/>
                <w:sz w:val="22"/>
                <w:szCs w:val="22"/>
              </w:rPr>
              <w:t>Standard Care</w:t>
            </w:r>
          </w:p>
        </w:tc>
        <w:tc>
          <w:tcPr>
            <w:tcW w:w="226" w:type="pct"/>
            <w:gridSpan w:val="4"/>
          </w:tcPr>
          <w:p w14:paraId="19243801" w14:textId="77777777" w:rsidR="002064BA" w:rsidRPr="00A06AAC" w:rsidRDefault="002064BA" w:rsidP="002064BA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064BA" w:rsidRPr="00A06AAC" w14:paraId="24811F02" w14:textId="77777777" w:rsidTr="00A4268B">
        <w:tc>
          <w:tcPr>
            <w:tcW w:w="2448" w:type="pct"/>
            <w:vMerge/>
            <w:vAlign w:val="center"/>
          </w:tcPr>
          <w:p w14:paraId="1AB60CB1" w14:textId="77777777" w:rsidR="002064BA" w:rsidRPr="00A06AAC" w:rsidRDefault="002064BA" w:rsidP="002064BA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326" w:type="pct"/>
            <w:gridSpan w:val="52"/>
            <w:tcBorders>
              <w:bottom w:val="single" w:sz="4" w:space="0" w:color="000000" w:themeColor="text1"/>
            </w:tcBorders>
            <w:vAlign w:val="center"/>
          </w:tcPr>
          <w:p w14:paraId="5511AD27" w14:textId="77777777" w:rsidR="002064BA" w:rsidRPr="00A06AAC" w:rsidRDefault="002064BA" w:rsidP="002064BA">
            <w:pPr>
              <w:spacing w:before="40" w:after="4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Arm B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sz w:val="22"/>
                <w:szCs w:val="22"/>
              </w:rPr>
              <w:t>Booking of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induction of labour (38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EC5D58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 xml:space="preserve">0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to 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EC5D58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4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) </w:t>
            </w:r>
          </w:p>
        </w:tc>
        <w:tc>
          <w:tcPr>
            <w:tcW w:w="226" w:type="pct"/>
            <w:gridSpan w:val="4"/>
            <w:tcBorders>
              <w:bottom w:val="single" w:sz="4" w:space="0" w:color="000000" w:themeColor="text1"/>
            </w:tcBorders>
          </w:tcPr>
          <w:p w14:paraId="222C9C9E" w14:textId="77777777" w:rsidR="002064BA" w:rsidRPr="00A06AAC" w:rsidRDefault="002064BA" w:rsidP="002064BA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53101" w:rsidRPr="00A06AAC" w14:paraId="7D6DC347" w14:textId="77777777" w:rsidTr="00A4268B">
        <w:trPr>
          <w:trHeight w:val="725"/>
        </w:trPr>
        <w:tc>
          <w:tcPr>
            <w:tcW w:w="2448" w:type="pct"/>
            <w:vMerge/>
            <w:vAlign w:val="center"/>
          </w:tcPr>
          <w:p w14:paraId="088F5FC1" w14:textId="77777777" w:rsidR="00153101" w:rsidRPr="00A06AAC" w:rsidRDefault="00153101" w:rsidP="00153101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885" w:type="pct"/>
            <w:gridSpan w:val="10"/>
            <w:vAlign w:val="center"/>
          </w:tcPr>
          <w:p w14:paraId="451E2A4A" w14:textId="0AF8DC5F" w:rsidR="00153101" w:rsidRPr="00A06AAC" w:rsidRDefault="00153101" w:rsidP="000E4333">
            <w:pPr>
              <w:rPr>
                <w:rFonts w:asciiTheme="minorHAnsi" w:hAnsiTheme="minorHAnsi"/>
                <w:sz w:val="16"/>
                <w:szCs w:val="16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in arm B</w:t>
            </w: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Pr="000E4333">
              <w:rPr>
                <w:rFonts w:asciiTheme="minorHAnsi" w:hAnsiTheme="minorHAnsi" w:cs="Arial"/>
              </w:rPr>
              <w:t>booked induction date</w:t>
            </w:r>
          </w:p>
        </w:tc>
        <w:tc>
          <w:tcPr>
            <w:tcW w:w="155" w:type="pct"/>
            <w:gridSpan w:val="4"/>
            <w:vAlign w:val="center"/>
          </w:tcPr>
          <w:p w14:paraId="015C99E4" w14:textId="536002A9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52" w:type="pct"/>
            <w:gridSpan w:val="5"/>
            <w:vAlign w:val="center"/>
          </w:tcPr>
          <w:p w14:paraId="588868E3" w14:textId="2552E417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51" w:type="pct"/>
            <w:gridSpan w:val="4"/>
            <w:vAlign w:val="center"/>
          </w:tcPr>
          <w:p w14:paraId="042CBAFD" w14:textId="7804FFE6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51" w:type="pct"/>
            <w:gridSpan w:val="6"/>
            <w:vAlign w:val="center"/>
          </w:tcPr>
          <w:p w14:paraId="430E37C7" w14:textId="72DA0793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51" w:type="pct"/>
            <w:gridSpan w:val="5"/>
            <w:vAlign w:val="center"/>
          </w:tcPr>
          <w:p w14:paraId="137EAC28" w14:textId="31617755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52" w:type="pct"/>
            <w:gridSpan w:val="2"/>
            <w:vAlign w:val="center"/>
          </w:tcPr>
          <w:p w14:paraId="7D9F2C5B" w14:textId="032BC522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50" w:type="pct"/>
            <w:gridSpan w:val="6"/>
            <w:vAlign w:val="center"/>
          </w:tcPr>
          <w:p w14:paraId="5E75973E" w14:textId="4136673E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52" w:type="pct"/>
            <w:gridSpan w:val="3"/>
            <w:vAlign w:val="center"/>
          </w:tcPr>
          <w:p w14:paraId="60380CD9" w14:textId="5F2390B6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5" w:type="pct"/>
            <w:gridSpan w:val="4"/>
            <w:vAlign w:val="center"/>
          </w:tcPr>
          <w:p w14:paraId="6151CD2D" w14:textId="72738921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52" w:type="pct"/>
            <w:gridSpan w:val="5"/>
            <w:vAlign w:val="center"/>
          </w:tcPr>
          <w:p w14:paraId="1A392A37" w14:textId="5560B039" w:rsidR="00153101" w:rsidRPr="005718D9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46" w:type="pct"/>
            <w:gridSpan w:val="2"/>
            <w:vAlign w:val="center"/>
          </w:tcPr>
          <w:p w14:paraId="7F3A5F7A" w14:textId="795550A6" w:rsidR="00153101" w:rsidRPr="000E4333" w:rsidRDefault="00153101" w:rsidP="000E4333">
            <w:pPr>
              <w:rPr>
                <w:rFonts w:asciiTheme="minorHAnsi" w:hAnsiTheme="minorHAnsi"/>
                <w:b/>
                <w:color w:val="D9D9D9" w:themeColor="background1" w:themeShade="D9"/>
                <w:sz w:val="24"/>
                <w:szCs w:val="1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5718D9" w:rsidRPr="00A06AAC" w14:paraId="54D179AF" w14:textId="77777777" w:rsidTr="00A4268B">
        <w:trPr>
          <w:trHeight w:val="599"/>
        </w:trPr>
        <w:tc>
          <w:tcPr>
            <w:tcW w:w="2448" w:type="pct"/>
            <w:vMerge/>
            <w:vAlign w:val="center"/>
          </w:tcPr>
          <w:p w14:paraId="76E973A6" w14:textId="77777777" w:rsidR="005718D9" w:rsidRPr="00A06AAC" w:rsidRDefault="005718D9" w:rsidP="002064BA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305" w:type="pct"/>
            <w:gridSpan w:val="22"/>
            <w:vAlign w:val="center"/>
          </w:tcPr>
          <w:p w14:paraId="6A6230BF" w14:textId="77777777" w:rsidR="005718D9" w:rsidRPr="00A06AAC" w:rsidRDefault="005718D9" w:rsidP="000E4333">
            <w:pPr>
              <w:spacing w:before="40" w:after="40"/>
              <w:ind w:right="-10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If Induc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tion booked</w:t>
            </w: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gestational age at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start of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planned induction date</w:t>
            </w:r>
          </w:p>
        </w:tc>
        <w:tc>
          <w:tcPr>
            <w:tcW w:w="317" w:type="pct"/>
            <w:gridSpan w:val="10"/>
            <w:vAlign w:val="center"/>
          </w:tcPr>
          <w:p w14:paraId="3FB963C1" w14:textId="082AEEB9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  <w:t>w</w:t>
            </w:r>
          </w:p>
        </w:tc>
        <w:tc>
          <w:tcPr>
            <w:tcW w:w="319" w:type="pct"/>
            <w:gridSpan w:val="9"/>
            <w:vAlign w:val="center"/>
          </w:tcPr>
          <w:p w14:paraId="4634A74C" w14:textId="79954F01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  <w:t>w</w:t>
            </w:r>
          </w:p>
        </w:tc>
        <w:tc>
          <w:tcPr>
            <w:tcW w:w="313" w:type="pct"/>
            <w:gridSpan w:val="8"/>
            <w:vAlign w:val="center"/>
          </w:tcPr>
          <w:p w14:paraId="6D02F3AF" w14:textId="332B9A90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eastAsiaTheme="majorEastAsia" w:hAnsiTheme="minorHAnsi"/>
                <w:b/>
                <w:noProof/>
                <w:sz w:val="22"/>
                <w:szCs w:val="22"/>
                <w:lang w:eastAsia="en-GB"/>
              </w:rPr>
              <w:t>+</w:t>
            </w:r>
          </w:p>
        </w:tc>
        <w:tc>
          <w:tcPr>
            <w:tcW w:w="298" w:type="pct"/>
            <w:gridSpan w:val="7"/>
            <w:vAlign w:val="center"/>
          </w:tcPr>
          <w:p w14:paraId="1013708D" w14:textId="28E75B40" w:rsidR="005718D9" w:rsidRPr="000E4333" w:rsidRDefault="005718D9" w:rsidP="000E4333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0E4333"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  <w:t>d</w:t>
            </w:r>
          </w:p>
        </w:tc>
      </w:tr>
      <w:tr w:rsidR="005718D9" w:rsidRPr="00A06AAC" w14:paraId="7B00BC6D" w14:textId="77777777" w:rsidTr="000E4333">
        <w:trPr>
          <w:trHeight w:val="599"/>
        </w:trPr>
        <w:tc>
          <w:tcPr>
            <w:tcW w:w="2448" w:type="pct"/>
            <w:shd w:val="clear" w:color="auto" w:fill="D9D9D9" w:themeFill="background1" w:themeFillShade="D9"/>
            <w:vAlign w:val="center"/>
          </w:tcPr>
          <w:p w14:paraId="5762448D" w14:textId="1B15E826" w:rsidR="005718D9" w:rsidRPr="00A06AAC" w:rsidRDefault="005718D9" w:rsidP="002064BA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Signature of person </w:t>
            </w:r>
            <w:r w:rsidR="00535536">
              <w:rPr>
                <w:rFonts w:asciiTheme="minorHAnsi" w:hAnsiTheme="minorHAnsi" w:cs="Arial"/>
                <w:b/>
                <w:sz w:val="22"/>
                <w:szCs w:val="22"/>
              </w:rPr>
              <w:t>completing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the form</w:t>
            </w:r>
          </w:p>
        </w:tc>
        <w:tc>
          <w:tcPr>
            <w:tcW w:w="2552" w:type="pct"/>
            <w:gridSpan w:val="56"/>
            <w:vAlign w:val="center"/>
          </w:tcPr>
          <w:p w14:paraId="0D1508D6" w14:textId="77777777" w:rsidR="005718D9" w:rsidRPr="00D35DEB" w:rsidRDefault="005718D9" w:rsidP="005718D9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</w:p>
        </w:tc>
      </w:tr>
      <w:tr w:rsidR="00153101" w:rsidRPr="00A06AAC" w14:paraId="77637545" w14:textId="77777777" w:rsidTr="00A4268B">
        <w:trPr>
          <w:trHeight w:val="599"/>
        </w:trPr>
        <w:tc>
          <w:tcPr>
            <w:tcW w:w="2448" w:type="pct"/>
            <w:shd w:val="clear" w:color="auto" w:fill="D9D9D9" w:themeFill="background1" w:themeFillShade="D9"/>
            <w:vAlign w:val="center"/>
          </w:tcPr>
          <w:p w14:paraId="6AFE520A" w14:textId="01D29454" w:rsidR="00153101" w:rsidRPr="00A06AAC" w:rsidRDefault="00153101" w:rsidP="00153101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Date signed </w:t>
            </w:r>
          </w:p>
        </w:tc>
        <w:tc>
          <w:tcPr>
            <w:tcW w:w="232" w:type="pct"/>
            <w:vAlign w:val="center"/>
          </w:tcPr>
          <w:p w14:paraId="010F292E" w14:textId="7214EA3F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31" w:type="pct"/>
            <w:gridSpan w:val="4"/>
            <w:vAlign w:val="center"/>
          </w:tcPr>
          <w:p w14:paraId="70AB8C1A" w14:textId="276B7830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33" w:type="pct"/>
            <w:gridSpan w:val="4"/>
            <w:vAlign w:val="center"/>
          </w:tcPr>
          <w:p w14:paraId="31A00E2E" w14:textId="60EE824E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32" w:type="pct"/>
            <w:gridSpan w:val="4"/>
            <w:vAlign w:val="center"/>
          </w:tcPr>
          <w:p w14:paraId="66D00CB5" w14:textId="3909E55E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232" w:type="pct"/>
            <w:gridSpan w:val="4"/>
            <w:vAlign w:val="center"/>
          </w:tcPr>
          <w:p w14:paraId="4EADA6E9" w14:textId="4BB12ABA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33" w:type="pct"/>
            <w:gridSpan w:val="10"/>
            <w:vAlign w:val="center"/>
          </w:tcPr>
          <w:p w14:paraId="7BB27139" w14:textId="66C10AC5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34" w:type="pct"/>
            <w:gridSpan w:val="6"/>
            <w:vAlign w:val="center"/>
          </w:tcPr>
          <w:p w14:paraId="58C0B03E" w14:textId="16C7024F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232" w:type="pct"/>
            <w:gridSpan w:val="4"/>
            <w:vAlign w:val="center"/>
          </w:tcPr>
          <w:p w14:paraId="54A6BCFD" w14:textId="6BB042E6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2" w:type="pct"/>
            <w:gridSpan w:val="7"/>
            <w:vAlign w:val="center"/>
          </w:tcPr>
          <w:p w14:paraId="7B425193" w14:textId="64036637" w:rsidR="00153101" w:rsidRPr="00D35DEB" w:rsidDel="00153101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32" w:type="pct"/>
            <w:gridSpan w:val="7"/>
            <w:vAlign w:val="center"/>
          </w:tcPr>
          <w:p w14:paraId="05E34D7C" w14:textId="71754523" w:rsidR="00153101" w:rsidRPr="00D35DEB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29" w:type="pct"/>
            <w:gridSpan w:val="5"/>
            <w:vAlign w:val="center"/>
          </w:tcPr>
          <w:p w14:paraId="779056EB" w14:textId="0CB54E84" w:rsidR="00153101" w:rsidRPr="00D35DEB" w:rsidRDefault="00153101" w:rsidP="00153101">
            <w:pPr>
              <w:spacing w:before="40" w:after="40"/>
              <w:jc w:val="center"/>
              <w:rPr>
                <w:rFonts w:asciiTheme="minorHAnsi" w:eastAsiaTheme="majorEastAsia" w:hAnsiTheme="minorHAnsi"/>
                <w:b/>
                <w:noProof/>
                <w:color w:val="D9D9D9" w:themeColor="background1" w:themeShade="D9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03360BB7" w14:textId="0714C192" w:rsidR="008C6ECB" w:rsidRDefault="008C6ECB" w:rsidP="008C6ECB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4D5DCB42" w14:textId="3AEA44E7" w:rsidR="005718D9" w:rsidRDefault="0070245F" w:rsidP="000E4333">
      <w:pPr>
        <w:spacing w:after="0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 w:cs="Arial"/>
          <w:b/>
          <w:sz w:val="28"/>
          <w:szCs w:val="28"/>
        </w:rPr>
        <w:lastRenderedPageBreak/>
        <w:t xml:space="preserve">Section 3 </w:t>
      </w:r>
      <w:r w:rsidR="005718D9">
        <w:rPr>
          <w:rFonts w:asciiTheme="minorHAnsi" w:hAnsiTheme="minorHAnsi" w:cs="Arial"/>
          <w:b/>
          <w:sz w:val="28"/>
          <w:szCs w:val="28"/>
        </w:rPr>
        <w:t>– Baseline information</w:t>
      </w:r>
    </w:p>
    <w:p w14:paraId="574CAE14" w14:textId="52B3B992" w:rsidR="005718D9" w:rsidRDefault="005718D9" w:rsidP="008C6ECB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53E2F546" w14:textId="77777777" w:rsidR="005718D9" w:rsidRPr="00A06AAC" w:rsidRDefault="005718D9" w:rsidP="008C6ECB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73FFEEA7" w14:textId="546E8DB4" w:rsidR="00634521" w:rsidRDefault="00DF7CC2" w:rsidP="00634521">
      <w:pPr>
        <w:pStyle w:val="Header"/>
        <w:rPr>
          <w:sz w:val="36"/>
          <w:szCs w:val="36"/>
        </w:rPr>
      </w:pPr>
      <w:r w:rsidRPr="0014449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 wp14:anchorId="5880DDB2" wp14:editId="2C144CD4">
                <wp:simplePos x="0" y="0"/>
                <wp:positionH relativeFrom="margin">
                  <wp:align>right</wp:align>
                </wp:positionH>
                <wp:positionV relativeFrom="paragraph">
                  <wp:posOffset>-140970</wp:posOffset>
                </wp:positionV>
                <wp:extent cx="6810375" cy="371475"/>
                <wp:effectExtent l="0" t="0" r="28575" b="28575"/>
                <wp:wrapNone/>
                <wp:docPr id="413" name="Text Box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9CA34" w14:textId="596FCB48" w:rsidR="00B277DD" w:rsidRPr="00634521" w:rsidRDefault="00B277DD" w:rsidP="001843C7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0C6AE5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0B15C92" wp14:editId="373D8528">
                                  <wp:extent cx="2219325" cy="221615"/>
                                  <wp:effectExtent l="0" t="0" r="9525" b="698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8056DED" wp14:editId="035715BC">
                                  <wp:extent cx="885825" cy="219075"/>
                                  <wp:effectExtent l="0" t="0" r="9525" b="952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2AA65E9" wp14:editId="6E148E5B">
                                  <wp:extent cx="885825" cy="219075"/>
                                  <wp:effectExtent l="0" t="0" r="9525" b="9525"/>
                                  <wp:docPr id="238" name="Picture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EE991DB" wp14:editId="218D601E">
                                  <wp:extent cx="885825" cy="219075"/>
                                  <wp:effectExtent l="0" t="0" r="9525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0DDB2" id="Text Box 413" o:spid="_x0000_s1029" type="#_x0000_t202" style="position:absolute;margin-left:485.05pt;margin-top:-11.1pt;width:536.25pt;height:29.25pt;z-index:251965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" fillcolor="#e7e6e6 [3214]" strokeweight=".5pt">
                <v:textbox>
                  <w:txbxContent>
                    <w:p w14:paraId="63E9CA34" w14:textId="596FCB48" w:rsidR="00B277DD" w:rsidRPr="00634521" w:rsidRDefault="00B277DD" w:rsidP="001843C7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0C6AE5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0B15C92" wp14:editId="373D8528">
                            <wp:extent cx="2219325" cy="221615"/>
                            <wp:effectExtent l="0" t="0" r="9525" b="698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8056DED" wp14:editId="035715BC">
                            <wp:extent cx="885825" cy="219075"/>
                            <wp:effectExtent l="0" t="0" r="9525" b="9525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2AA65E9" wp14:editId="6E148E5B">
                            <wp:extent cx="885825" cy="219075"/>
                            <wp:effectExtent l="0" t="0" r="9525" b="9525"/>
                            <wp:docPr id="238" name="Picture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EE991DB" wp14:editId="218D601E">
                            <wp:extent cx="885825" cy="219075"/>
                            <wp:effectExtent l="0" t="0" r="9525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6AA1A" w14:textId="77777777" w:rsidR="000705D2" w:rsidRDefault="000705D2" w:rsidP="00F511BB">
      <w:pPr>
        <w:pStyle w:val="Head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2565"/>
        <w:gridCol w:w="411"/>
        <w:gridCol w:w="2410"/>
        <w:gridCol w:w="419"/>
      </w:tblGrid>
      <w:tr w:rsidR="00F511BB" w14:paraId="58288848" w14:textId="77777777" w:rsidTr="00D65883">
        <w:tc>
          <w:tcPr>
            <w:tcW w:w="10762" w:type="dxa"/>
            <w:gridSpan w:val="5"/>
            <w:shd w:val="pct10" w:color="auto" w:fill="auto"/>
          </w:tcPr>
          <w:p w14:paraId="6E6FF575" w14:textId="1CE6B2B4" w:rsidR="00F511BB" w:rsidRPr="005A70E9" w:rsidRDefault="00AF7E0C" w:rsidP="00173488">
            <w:pPr>
              <w:pStyle w:val="Head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173488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660CE7">
              <w:rPr>
                <w:rFonts w:asciiTheme="minorHAnsi" w:hAnsiTheme="minorHAnsi"/>
                <w:b/>
                <w:sz w:val="28"/>
                <w:szCs w:val="28"/>
              </w:rPr>
              <w:t>Current obstetric status</w:t>
            </w:r>
          </w:p>
        </w:tc>
      </w:tr>
      <w:tr w:rsidR="00F511BB" w14:paraId="5C2A480F" w14:textId="77777777" w:rsidTr="000E4333">
        <w:tc>
          <w:tcPr>
            <w:tcW w:w="4957" w:type="dxa"/>
          </w:tcPr>
          <w:p w14:paraId="260118E3" w14:textId="75E5824C" w:rsidR="00F511BB" w:rsidRPr="000E4333" w:rsidRDefault="00F511BB" w:rsidP="003A627F">
            <w:pPr>
              <w:pStyle w:val="Header"/>
            </w:pPr>
            <w:r>
              <w:rPr>
                <w:rFonts w:asciiTheme="minorHAnsi" w:hAnsiTheme="minorHAnsi"/>
                <w:sz w:val="24"/>
                <w:szCs w:val="24"/>
              </w:rPr>
              <w:t>Gestational diabetes mellitus</w:t>
            </w:r>
            <w:r w:rsidR="0070245F">
              <w:rPr>
                <w:rFonts w:asciiTheme="minorHAnsi" w:hAnsiTheme="minorHAnsi"/>
                <w:sz w:val="24"/>
                <w:szCs w:val="24"/>
              </w:rPr>
              <w:t xml:space="preserve"> (diet controlled only)</w:t>
            </w:r>
          </w:p>
        </w:tc>
        <w:tc>
          <w:tcPr>
            <w:tcW w:w="2565" w:type="dxa"/>
            <w:vAlign w:val="center"/>
          </w:tcPr>
          <w:p w14:paraId="13247111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  <w:vAlign w:val="center"/>
          </w:tcPr>
          <w:p w14:paraId="78126048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14:paraId="74049274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E736659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  <w:tr w:rsidR="00F511BB" w14:paraId="49698B90" w14:textId="77777777" w:rsidTr="000E4333">
        <w:trPr>
          <w:trHeight w:val="1008"/>
        </w:trPr>
        <w:tc>
          <w:tcPr>
            <w:tcW w:w="4957" w:type="dxa"/>
          </w:tcPr>
          <w:p w14:paraId="19859F86" w14:textId="3645884F" w:rsidR="00F511BB" w:rsidRDefault="00F511BB" w:rsidP="003A627F">
            <w:pPr>
              <w:pStyle w:val="Header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if yes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please specify)</w:t>
            </w:r>
            <w:r w:rsidR="00D65883">
              <w:rPr>
                <w:rFonts w:asciiTheme="minorHAnsi" w:hAnsiTheme="minorHAnsi"/>
                <w:i/>
                <w:sz w:val="16"/>
                <w:szCs w:val="16"/>
              </w:rPr>
              <w:t>:</w:t>
            </w:r>
          </w:p>
          <w:p w14:paraId="6F6F2502" w14:textId="34CC37CE" w:rsidR="00D65883" w:rsidRPr="00D65883" w:rsidRDefault="00D65883" w:rsidP="003A627F">
            <w:pPr>
              <w:pStyle w:val="Header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2565" w:type="dxa"/>
            <w:vAlign w:val="center"/>
          </w:tcPr>
          <w:p w14:paraId="15EBBD8F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  <w:vAlign w:val="center"/>
          </w:tcPr>
          <w:p w14:paraId="0FD3C5EF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  <w:vAlign w:val="center"/>
          </w:tcPr>
          <w:p w14:paraId="4A5D1107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F632403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</w:tbl>
    <w:p w14:paraId="79BE53C5" w14:textId="77777777" w:rsidR="00F511BB" w:rsidRDefault="00F511BB" w:rsidP="00F511BB">
      <w:pPr>
        <w:pStyle w:val="Header"/>
        <w:rPr>
          <w:sz w:val="36"/>
          <w:szCs w:val="36"/>
        </w:rPr>
      </w:pPr>
    </w:p>
    <w:tbl>
      <w:tblPr>
        <w:tblStyle w:val="TableGrid"/>
        <w:tblW w:w="10762" w:type="dxa"/>
        <w:tblLook w:val="04A0" w:firstRow="1" w:lastRow="0" w:firstColumn="1" w:lastColumn="0" w:noHBand="0" w:noVBand="1"/>
      </w:tblPr>
      <w:tblGrid>
        <w:gridCol w:w="4957"/>
        <w:gridCol w:w="2551"/>
        <w:gridCol w:w="425"/>
        <w:gridCol w:w="2410"/>
        <w:gridCol w:w="419"/>
      </w:tblGrid>
      <w:tr w:rsidR="000B1317" w14:paraId="70939BB1" w14:textId="77777777" w:rsidTr="00D65883">
        <w:tc>
          <w:tcPr>
            <w:tcW w:w="10762" w:type="dxa"/>
            <w:gridSpan w:val="5"/>
            <w:shd w:val="pct10" w:color="auto" w:fill="auto"/>
          </w:tcPr>
          <w:p w14:paraId="694E0145" w14:textId="79B3FD74" w:rsidR="000B1317" w:rsidRPr="000B1317" w:rsidRDefault="0070245F" w:rsidP="00367F30">
            <w:pPr>
              <w:pStyle w:val="Head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0B1317" w:rsidRPr="000B1317">
              <w:rPr>
                <w:rFonts w:asciiTheme="minorHAnsi" w:hAnsiTheme="minorHAnsi"/>
                <w:b/>
                <w:sz w:val="28"/>
                <w:szCs w:val="28"/>
              </w:rPr>
              <w:t xml:space="preserve"> Tobacco use</w:t>
            </w:r>
          </w:p>
        </w:tc>
      </w:tr>
      <w:tr w:rsidR="000B1317" w14:paraId="46CFB210" w14:textId="77777777" w:rsidTr="00173488">
        <w:tc>
          <w:tcPr>
            <w:tcW w:w="4957" w:type="dxa"/>
          </w:tcPr>
          <w:p w14:paraId="6892159D" w14:textId="2641CB97" w:rsidR="000B1317" w:rsidRDefault="00357026" w:rsidP="000B1317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 woman a smoker at booking visit</w:t>
            </w:r>
            <w:r w:rsidR="000B1317"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2551" w:type="dxa"/>
          </w:tcPr>
          <w:p w14:paraId="47542757" w14:textId="4CDB55D9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0275FF63" w14:textId="77777777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D33716" w14:textId="15793CD4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58F4EA5C" w14:textId="77777777" w:rsidR="000B1317" w:rsidRDefault="000B1317" w:rsidP="000B1317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BD09FE0" w14:textId="090F5563" w:rsidR="007D062C" w:rsidRDefault="007D062C" w:rsidP="007D062C">
      <w:pPr>
        <w:tabs>
          <w:tab w:val="left" w:pos="2010"/>
        </w:tabs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418"/>
        <w:gridCol w:w="425"/>
        <w:gridCol w:w="1134"/>
        <w:gridCol w:w="419"/>
      </w:tblGrid>
      <w:tr w:rsidR="00D2454D" w:rsidRPr="00181309" w14:paraId="7726DADA" w14:textId="77777777" w:rsidTr="00CF6A94">
        <w:tc>
          <w:tcPr>
            <w:tcW w:w="10762" w:type="dxa"/>
            <w:gridSpan w:val="5"/>
            <w:shd w:val="pct10" w:color="auto" w:fill="auto"/>
          </w:tcPr>
          <w:p w14:paraId="5080C588" w14:textId="64FCFA2F" w:rsidR="00D2454D" w:rsidRPr="00181309" w:rsidRDefault="00443325" w:rsidP="00CF6A9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3</w:t>
            </w:r>
            <w:r w:rsidR="00D2454D"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D2454D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Corticosteroids</w:t>
            </w:r>
          </w:p>
        </w:tc>
      </w:tr>
      <w:tr w:rsidR="00D2454D" w:rsidRPr="000A7C9C" w14:paraId="6CBA5FE2" w14:textId="77777777" w:rsidTr="000E4333">
        <w:tc>
          <w:tcPr>
            <w:tcW w:w="7366" w:type="dxa"/>
          </w:tcPr>
          <w:p w14:paraId="28A6E557" w14:textId="288AA163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Did the woman receive a course of antenatal corticosteroids for fetal lung maturation during this pregnancy?</w:t>
            </w:r>
          </w:p>
        </w:tc>
        <w:tc>
          <w:tcPr>
            <w:tcW w:w="1418" w:type="dxa"/>
            <w:vAlign w:val="center"/>
          </w:tcPr>
          <w:p w14:paraId="25B91618" w14:textId="77777777" w:rsidR="00D2454D" w:rsidRPr="000A7C9C" w:rsidRDefault="00D2454D" w:rsidP="00D2454D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  <w:vAlign w:val="center"/>
          </w:tcPr>
          <w:p w14:paraId="4891683E" w14:textId="77777777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D58DDFB" w14:textId="77777777" w:rsidR="00D2454D" w:rsidRPr="000A7C9C" w:rsidRDefault="00D2454D" w:rsidP="00D2454D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  <w:vAlign w:val="center"/>
          </w:tcPr>
          <w:p w14:paraId="2548964A" w14:textId="77777777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6C69862" w14:textId="6686F568" w:rsidR="007D062C" w:rsidRDefault="007D062C">
      <w:pPr>
        <w:rPr>
          <w:rFonts w:asciiTheme="minorHAnsi" w:hAnsiTheme="minorHAnsi"/>
          <w:b/>
          <w:sz w:val="24"/>
          <w:szCs w:val="24"/>
        </w:rPr>
        <w:sectPr w:rsidR="007D062C" w:rsidSect="008E3398">
          <w:pgSz w:w="11906" w:h="16838"/>
          <w:pgMar w:top="1418" w:right="567" w:bottom="1134" w:left="567" w:header="709" w:footer="709" w:gutter="0"/>
          <w:cols w:space="708"/>
          <w:docGrid w:linePitch="360"/>
        </w:sectPr>
      </w:pPr>
    </w:p>
    <w:p w14:paraId="2904A514" w14:textId="040FA70F" w:rsidR="000705D2" w:rsidRDefault="000705D2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F511BB" w14:paraId="48600636" w14:textId="77777777" w:rsidTr="003A627F">
        <w:tc>
          <w:tcPr>
            <w:tcW w:w="2395" w:type="dxa"/>
          </w:tcPr>
          <w:p w14:paraId="0DA60934" w14:textId="7B6FFACC" w:rsidR="00F511BB" w:rsidRDefault="00F511BB" w:rsidP="003A627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FD2785A" w14:textId="5816D961" w:rsidR="00F511BB" w:rsidRDefault="00535536" w:rsidP="005F285C">
            <w:pPr>
              <w:ind w:hanging="2503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70245F">
              <w:rPr>
                <w:rFonts w:asciiTheme="minorHAnsi" w:hAnsiTheme="minorHAnsi" w:cs="Arial"/>
                <w:b/>
                <w:sz w:val="28"/>
                <w:szCs w:val="28"/>
              </w:rPr>
              <w:t>3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– </w:t>
            </w:r>
            <w:r w:rsidR="00634521" w:rsidRPr="00144499">
              <w:rPr>
                <w:rFonts w:asciiTheme="minorHAnsi" w:hAnsiTheme="minorHAnsi" w:cs="Arial"/>
                <w:b/>
                <w:sz w:val="28"/>
                <w:szCs w:val="28"/>
              </w:rPr>
              <w:t>Baseline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information</w:t>
            </w:r>
          </w:p>
        </w:tc>
      </w:tr>
    </w:tbl>
    <w:p w14:paraId="26DB26A7" w14:textId="3479E0D8" w:rsidR="00F511BB" w:rsidRDefault="000705D2" w:rsidP="00F511BB">
      <w:pPr>
        <w:pStyle w:val="Header"/>
        <w:rPr>
          <w:sz w:val="16"/>
          <w:szCs w:val="16"/>
        </w:rPr>
      </w:pPr>
      <w:r w:rsidRPr="0014449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2B383DA" wp14:editId="027036C1">
                <wp:simplePos x="0" y="0"/>
                <wp:positionH relativeFrom="page">
                  <wp:posOffset>723901</wp:posOffset>
                </wp:positionH>
                <wp:positionV relativeFrom="paragraph">
                  <wp:posOffset>-3810</wp:posOffset>
                </wp:positionV>
                <wp:extent cx="9353550" cy="371475"/>
                <wp:effectExtent l="0" t="0" r="19050" b="28575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4092E" w14:textId="0EF78ACA" w:rsidR="00B277DD" w:rsidRPr="00634521" w:rsidRDefault="00B277DD" w:rsidP="000705D2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DB11C20" wp14:editId="1E90DF7A">
                                  <wp:extent cx="885825" cy="219075"/>
                                  <wp:effectExtent l="0" t="0" r="9525" b="9525"/>
                                  <wp:docPr id="2467" name="Picture 24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6DA1BB8" wp14:editId="686637DC">
                                  <wp:extent cx="885825" cy="219075"/>
                                  <wp:effectExtent l="0" t="0" r="9525" b="9525"/>
                                  <wp:docPr id="2468" name="Picture 24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83DA" id="Text Box 207" o:spid="_x0000_s1030" type="#_x0000_t202" style="position:absolute;margin-left:57pt;margin-top:-.3pt;width:736.5pt;height:29.25pt;z-index: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" fillcolor="#e7e6e6 [3214]" strokeweight=".5pt">
                <v:textbox>
                  <w:txbxContent>
                    <w:p w14:paraId="5A14092E" w14:textId="0EF78ACA" w:rsidR="00B277DD" w:rsidRPr="00634521" w:rsidRDefault="00B277DD" w:rsidP="000705D2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DB11C20" wp14:editId="1E90DF7A">
                            <wp:extent cx="885825" cy="219075"/>
                            <wp:effectExtent l="0" t="0" r="9525" b="9525"/>
                            <wp:docPr id="2467" name="Picture 24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6DA1BB8" wp14:editId="686637DC">
                            <wp:extent cx="885825" cy="219075"/>
                            <wp:effectExtent l="0" t="0" r="9525" b="9525"/>
                            <wp:docPr id="2468" name="Picture 24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143CCB" w14:textId="77777777" w:rsidR="000705D2" w:rsidRDefault="000705D2" w:rsidP="00F511BB">
      <w:pPr>
        <w:pStyle w:val="Header"/>
        <w:rPr>
          <w:sz w:val="16"/>
          <w:szCs w:val="16"/>
        </w:rPr>
      </w:pPr>
    </w:p>
    <w:p w14:paraId="3AFD7384" w14:textId="77777777" w:rsidR="00144499" w:rsidRPr="005F106C" w:rsidRDefault="00144499" w:rsidP="00F511BB">
      <w:pPr>
        <w:pStyle w:val="Header"/>
        <w:rPr>
          <w:sz w:val="16"/>
          <w:szCs w:val="16"/>
        </w:rPr>
      </w:pPr>
    </w:p>
    <w:p w14:paraId="1C36B34A" w14:textId="5A3B6BC3" w:rsidR="00660FE7" w:rsidRDefault="00660FE7" w:rsidP="005F285C">
      <w:pPr>
        <w:spacing w:after="0"/>
        <w:rPr>
          <w:sz w:val="16"/>
          <w:szCs w:val="16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28"/>
        <w:gridCol w:w="1277"/>
        <w:gridCol w:w="567"/>
        <w:gridCol w:w="284"/>
        <w:gridCol w:w="567"/>
        <w:gridCol w:w="283"/>
        <w:gridCol w:w="1559"/>
        <w:gridCol w:w="1985"/>
        <w:gridCol w:w="1417"/>
        <w:gridCol w:w="1071"/>
        <w:gridCol w:w="547"/>
        <w:gridCol w:w="506"/>
        <w:gridCol w:w="711"/>
        <w:gridCol w:w="424"/>
        <w:gridCol w:w="852"/>
        <w:gridCol w:w="425"/>
        <w:gridCol w:w="851"/>
        <w:gridCol w:w="283"/>
      </w:tblGrid>
      <w:tr w:rsidR="00ED32C6" w14:paraId="2D7BA265" w14:textId="77777777" w:rsidTr="00644ACF">
        <w:tc>
          <w:tcPr>
            <w:tcW w:w="14737" w:type="dxa"/>
            <w:gridSpan w:val="18"/>
            <w:tcBorders>
              <w:bottom w:val="nil"/>
            </w:tcBorders>
            <w:shd w:val="pct5" w:color="auto" w:fill="auto"/>
          </w:tcPr>
          <w:p w14:paraId="2410A44B" w14:textId="0D64672D" w:rsidR="00ED32C6" w:rsidRPr="00ED32C6" w:rsidRDefault="00777DF5" w:rsidP="008478E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4</w:t>
            </w:r>
            <w:r w:rsidR="00ED32C6" w:rsidRPr="00ED32C6">
              <w:rPr>
                <w:rFonts w:asciiTheme="minorHAnsi" w:hAnsiTheme="minorHAnsi"/>
                <w:b/>
                <w:sz w:val="28"/>
                <w:szCs w:val="28"/>
              </w:rPr>
              <w:t>. Previous pregnancy information –</w:t>
            </w:r>
            <w:r w:rsidR="00ED32C6" w:rsidRPr="00ED32C6">
              <w:rPr>
                <w:rFonts w:asciiTheme="minorHAnsi" w:hAnsiTheme="minorHAnsi"/>
                <w:sz w:val="28"/>
                <w:szCs w:val="28"/>
              </w:rPr>
              <w:t xml:space="preserve"> please complete one row per </w:t>
            </w:r>
            <w:r w:rsidR="008478E0">
              <w:rPr>
                <w:rFonts w:asciiTheme="minorHAnsi" w:hAnsiTheme="minorHAnsi"/>
                <w:sz w:val="28"/>
                <w:szCs w:val="28"/>
              </w:rPr>
              <w:t>baby</w:t>
            </w:r>
            <w:r w:rsidR="00A12A3F">
              <w:rPr>
                <w:rFonts w:asciiTheme="minorHAnsi" w:hAnsiTheme="minorHAnsi"/>
                <w:sz w:val="28"/>
                <w:szCs w:val="28"/>
              </w:rPr>
              <w:t xml:space="preserve"> ≥24 weeks</w:t>
            </w:r>
          </w:p>
        </w:tc>
      </w:tr>
      <w:tr w:rsidR="00A936EC" w14:paraId="30980A95" w14:textId="77777777" w:rsidTr="00A936EC">
        <w:tc>
          <w:tcPr>
            <w:tcW w:w="1128" w:type="dxa"/>
          </w:tcPr>
          <w:p w14:paraId="3AE5DD76" w14:textId="5B4A9F8F" w:rsidR="00A936EC" w:rsidRPr="004A0183" w:rsidRDefault="00A936EC" w:rsidP="00EB32FA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Prev</w:t>
            </w:r>
            <w:r>
              <w:rPr>
                <w:rFonts w:asciiTheme="minorHAnsi" w:hAnsiTheme="minorHAnsi"/>
                <w:sz w:val="24"/>
                <w:szCs w:val="24"/>
              </w:rPr>
              <w:t>ious d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elivery</w:t>
            </w:r>
          </w:p>
        </w:tc>
        <w:tc>
          <w:tcPr>
            <w:tcW w:w="1277" w:type="dxa"/>
          </w:tcPr>
          <w:p w14:paraId="4DBA7C5E" w14:textId="7484671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Year of baby’s birth</w:t>
            </w:r>
          </w:p>
        </w:tc>
        <w:tc>
          <w:tcPr>
            <w:tcW w:w="1701" w:type="dxa"/>
            <w:gridSpan w:val="4"/>
          </w:tcPr>
          <w:p w14:paraId="44BBCB12" w14:textId="669DDF99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this a multiple birth?</w:t>
            </w:r>
          </w:p>
        </w:tc>
        <w:tc>
          <w:tcPr>
            <w:tcW w:w="1559" w:type="dxa"/>
          </w:tcPr>
          <w:p w14:paraId="1F6DCDAA" w14:textId="63382C8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Gestation at delivery (</w:t>
            </w:r>
            <w:r>
              <w:rPr>
                <w:rFonts w:asciiTheme="minorHAnsi" w:hAnsiTheme="minorHAnsi"/>
                <w:sz w:val="24"/>
                <w:szCs w:val="24"/>
              </w:rPr>
              <w:t>wk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+d)</w:t>
            </w:r>
          </w:p>
        </w:tc>
        <w:tc>
          <w:tcPr>
            <w:tcW w:w="1985" w:type="dxa"/>
          </w:tcPr>
          <w:p w14:paraId="1B2EBE5F" w14:textId="77777777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Mode of delivery</w:t>
            </w:r>
          </w:p>
          <w:p w14:paraId="6B49F4B6" w14:textId="1CFDB24D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Vaginal</w:t>
            </w:r>
          </w:p>
          <w:p w14:paraId="53987173" w14:textId="4BADFF46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Assisted vaginal</w:t>
            </w:r>
          </w:p>
          <w:p w14:paraId="5277A569" w14:textId="6D270F5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Caesarean</w:t>
            </w:r>
          </w:p>
        </w:tc>
        <w:tc>
          <w:tcPr>
            <w:tcW w:w="1417" w:type="dxa"/>
          </w:tcPr>
          <w:p w14:paraId="24F25B06" w14:textId="77777777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Birthweight</w:t>
            </w:r>
          </w:p>
          <w:p w14:paraId="53117EE4" w14:textId="009AB2DA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(g)</w:t>
            </w:r>
          </w:p>
        </w:tc>
        <w:tc>
          <w:tcPr>
            <w:tcW w:w="1071" w:type="dxa"/>
          </w:tcPr>
          <w:p w14:paraId="613DD12F" w14:textId="73FA4F5A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Birth c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entile</w:t>
            </w:r>
          </w:p>
        </w:tc>
        <w:tc>
          <w:tcPr>
            <w:tcW w:w="2188" w:type="dxa"/>
            <w:gridSpan w:val="4"/>
          </w:tcPr>
          <w:p w14:paraId="1B8EE88B" w14:textId="27C9C58F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 xml:space="preserve">Was there shoulder dystocia? </w:t>
            </w:r>
          </w:p>
        </w:tc>
        <w:tc>
          <w:tcPr>
            <w:tcW w:w="2411" w:type="dxa"/>
            <w:gridSpan w:val="4"/>
          </w:tcPr>
          <w:p w14:paraId="547BE89F" w14:textId="497B2AC1" w:rsidR="00A936EC" w:rsidRPr="004A0183" w:rsidRDefault="00D2454D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Did the fetus sustain a</w:t>
            </w:r>
            <w:r w:rsidR="00A936EC" w:rsidRPr="004A0183">
              <w:rPr>
                <w:rFonts w:asciiTheme="minorHAnsi" w:hAnsiTheme="minorHAnsi"/>
                <w:sz w:val="24"/>
                <w:szCs w:val="24"/>
              </w:rPr>
              <w:t xml:space="preserve"> brachial plexus injury?</w:t>
            </w:r>
          </w:p>
        </w:tc>
      </w:tr>
      <w:tr w:rsidR="00A936EC" w14:paraId="62FB81AB" w14:textId="77777777" w:rsidTr="000E4333">
        <w:tc>
          <w:tcPr>
            <w:tcW w:w="1128" w:type="dxa"/>
          </w:tcPr>
          <w:p w14:paraId="3B78C033" w14:textId="22722771" w:rsidR="00A936EC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</w:p>
          <w:p w14:paraId="53DAC268" w14:textId="1A453DF8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780698C2" w14:textId="22BB3720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550E1F4" w14:textId="10319556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3AF93E8F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6E1C39A" w14:textId="48F4C56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1DDCD822" w14:textId="6DEB4206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60E62D" w14:textId="5F3C0D73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26B1062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6056BF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AEC9A61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33207030" w14:textId="558F91E3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  <w:vAlign w:val="center"/>
          </w:tcPr>
          <w:p w14:paraId="7E7CA744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 w14:paraId="0F29E700" w14:textId="7FDC95B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  <w:vAlign w:val="center"/>
          </w:tcPr>
          <w:p w14:paraId="51EB4F88" w14:textId="3EE004AE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E52ADEB" w14:textId="5F26472F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  <w:vAlign w:val="center"/>
          </w:tcPr>
          <w:p w14:paraId="04E6D875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70AA9F1" w14:textId="5A85BE99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B56FB82" w14:textId="2B38D511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068BA026" w14:textId="77777777" w:rsidTr="000E4333">
        <w:tc>
          <w:tcPr>
            <w:tcW w:w="1128" w:type="dxa"/>
          </w:tcPr>
          <w:p w14:paraId="5A404DAB" w14:textId="6FF06FF6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</w:t>
            </w:r>
          </w:p>
          <w:p w14:paraId="57F067E0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7DA1897F" w14:textId="033E8ED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9DB0F51" w14:textId="593ACDE5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03E7439D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A197F74" w14:textId="0E1C82EB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4DA4E94A" w14:textId="08F42924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CDE593" w14:textId="22A2766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1ED1324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0424A5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1CFE9C3E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6EBCC93E" w14:textId="301F70A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  <w:vAlign w:val="center"/>
          </w:tcPr>
          <w:p w14:paraId="5B813DBE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 w14:paraId="082A835C" w14:textId="4130683E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  <w:vAlign w:val="center"/>
          </w:tcPr>
          <w:p w14:paraId="61FE1206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B065375" w14:textId="791BDC4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  <w:vAlign w:val="center"/>
          </w:tcPr>
          <w:p w14:paraId="6CBCA33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CD7A07" w14:textId="3CDD794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34CF0F5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04089D48" w14:textId="77777777" w:rsidTr="000E4333">
        <w:tc>
          <w:tcPr>
            <w:tcW w:w="1128" w:type="dxa"/>
          </w:tcPr>
          <w:p w14:paraId="76041E36" w14:textId="1707E28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</w:t>
            </w:r>
          </w:p>
          <w:p w14:paraId="3370394C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2D4A9BE2" w14:textId="11FB454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B19F8E" w14:textId="3FF9B93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1D42E46D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A41FB45" w14:textId="72F7B618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521ABDF4" w14:textId="5D12C8E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52E75B" w14:textId="1697A17C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E828A9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0B988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4E63194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E08D4C1" w14:textId="4020035C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  <w:vAlign w:val="center"/>
          </w:tcPr>
          <w:p w14:paraId="33D6DB39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 w14:paraId="54A4F98A" w14:textId="272DB65E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  <w:vAlign w:val="center"/>
          </w:tcPr>
          <w:p w14:paraId="5806092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A9B390C" w14:textId="1FB9F4BD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  <w:vAlign w:val="center"/>
          </w:tcPr>
          <w:p w14:paraId="2FE86D8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BFC585" w14:textId="3BEEC02A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120926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75015B0B" w14:textId="77777777" w:rsidTr="000E4333">
        <w:tc>
          <w:tcPr>
            <w:tcW w:w="1128" w:type="dxa"/>
          </w:tcPr>
          <w:p w14:paraId="248AE21D" w14:textId="7F11306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4.</w:t>
            </w:r>
          </w:p>
          <w:p w14:paraId="73417FCD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21B8E205" w14:textId="6F9E3100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06A8D5A" w14:textId="6A4413FA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62BD7BFA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A4A0E33" w14:textId="08ECCD41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485B62BB" w14:textId="6994E6E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D0D263" w14:textId="3FEED482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023DDA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AFA56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00C73EBB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76BE4061" w14:textId="4A7C01E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  <w:vAlign w:val="center"/>
          </w:tcPr>
          <w:p w14:paraId="7BB8CF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 w14:paraId="7BEF4781" w14:textId="1261C314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  <w:vAlign w:val="center"/>
          </w:tcPr>
          <w:p w14:paraId="25971F5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31993F38" w14:textId="4B8586AB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  <w:vAlign w:val="center"/>
          </w:tcPr>
          <w:p w14:paraId="5F1B042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A7C6BCC" w14:textId="5C8C34FF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02403A18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6ADDCE4D" w14:textId="77777777" w:rsidTr="000E4333">
        <w:tc>
          <w:tcPr>
            <w:tcW w:w="1128" w:type="dxa"/>
          </w:tcPr>
          <w:p w14:paraId="517BA0C9" w14:textId="0ED41B1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5.</w:t>
            </w:r>
          </w:p>
          <w:p w14:paraId="79E49597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  <w:vAlign w:val="center"/>
          </w:tcPr>
          <w:p w14:paraId="6024EBD7" w14:textId="22CACD48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14CEDB7" w14:textId="50BF4E36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  <w:vAlign w:val="center"/>
          </w:tcPr>
          <w:p w14:paraId="1F48585A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724A7D" w14:textId="7F2A6EDB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  <w:vAlign w:val="center"/>
          </w:tcPr>
          <w:p w14:paraId="414848FF" w14:textId="16FA745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14BA92E" w14:textId="21FB506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EA6362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7789D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9EF247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  <w:vAlign w:val="center"/>
          </w:tcPr>
          <w:p w14:paraId="1656C7A5" w14:textId="4D2B1578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  <w:vAlign w:val="center"/>
          </w:tcPr>
          <w:p w14:paraId="1A35B35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  <w:vAlign w:val="center"/>
          </w:tcPr>
          <w:p w14:paraId="192D3B57" w14:textId="08E36A2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  <w:vAlign w:val="center"/>
          </w:tcPr>
          <w:p w14:paraId="774A375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5391FE6" w14:textId="176BE735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  <w:vAlign w:val="center"/>
          </w:tcPr>
          <w:p w14:paraId="2B89B5F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D167E80" w14:textId="2191A6F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2FFD010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94346CC" w14:textId="77777777" w:rsidR="00134B3B" w:rsidRDefault="00134B3B" w:rsidP="005F285C">
      <w:pPr>
        <w:spacing w:after="0"/>
        <w:rPr>
          <w:sz w:val="16"/>
          <w:szCs w:val="16"/>
        </w:rPr>
      </w:pPr>
    </w:p>
    <w:p w14:paraId="54FFE509" w14:textId="77777777" w:rsidR="00134B3B" w:rsidRPr="005F285C" w:rsidRDefault="00134B3B" w:rsidP="005F285C">
      <w:pPr>
        <w:spacing w:after="0"/>
        <w:rPr>
          <w:sz w:val="16"/>
          <w:szCs w:val="16"/>
        </w:rPr>
      </w:pP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0098"/>
        <w:gridCol w:w="529"/>
        <w:gridCol w:w="425"/>
        <w:gridCol w:w="528"/>
        <w:gridCol w:w="446"/>
        <w:gridCol w:w="399"/>
        <w:gridCol w:w="395"/>
        <w:gridCol w:w="382"/>
        <w:gridCol w:w="384"/>
        <w:gridCol w:w="383"/>
        <w:gridCol w:w="384"/>
        <w:gridCol w:w="384"/>
      </w:tblGrid>
      <w:tr w:rsidR="000C4077" w:rsidRPr="00A06AAC" w14:paraId="45D5CB60" w14:textId="77777777" w:rsidTr="000E4333">
        <w:tc>
          <w:tcPr>
            <w:tcW w:w="10098" w:type="dxa"/>
            <w:shd w:val="pct5" w:color="auto" w:fill="auto"/>
          </w:tcPr>
          <w:p w14:paraId="0746AAC9" w14:textId="75D1324D" w:rsidR="00E9131B" w:rsidRDefault="000C4077" w:rsidP="00D35DEB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Name of person completing the form (print name)</w:t>
            </w:r>
          </w:p>
          <w:p w14:paraId="5C34CEEE" w14:textId="7583BB84" w:rsidR="000C4077" w:rsidRPr="000E4333" w:rsidRDefault="00E9131B" w:rsidP="00D35DEB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0E4333">
              <w:rPr>
                <w:rFonts w:asciiTheme="minorHAnsi" w:hAnsiTheme="minorHAnsi"/>
                <w:b/>
                <w:sz w:val="16"/>
                <w:szCs w:val="16"/>
              </w:rPr>
              <w:t>P</w:t>
            </w:r>
            <w:r w:rsidR="000C4077" w:rsidRPr="000E4333">
              <w:rPr>
                <w:rFonts w:asciiTheme="minorHAnsi" w:hAnsiTheme="minorHAnsi"/>
                <w:b/>
                <w:sz w:val="16"/>
                <w:szCs w:val="16"/>
              </w:rPr>
              <w:t>lease note, your name must be on the trial delegation log</w:t>
            </w:r>
          </w:p>
        </w:tc>
        <w:tc>
          <w:tcPr>
            <w:tcW w:w="4639" w:type="dxa"/>
            <w:gridSpan w:val="11"/>
          </w:tcPr>
          <w:p w14:paraId="70F36E27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4077" w:rsidRPr="00A06AAC" w14:paraId="0774ACB4" w14:textId="77777777" w:rsidTr="000E4333">
        <w:tc>
          <w:tcPr>
            <w:tcW w:w="10098" w:type="dxa"/>
            <w:shd w:val="pct5" w:color="auto" w:fill="auto"/>
          </w:tcPr>
          <w:p w14:paraId="35E7E96F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4639" w:type="dxa"/>
            <w:gridSpan w:val="11"/>
          </w:tcPr>
          <w:p w14:paraId="1CF30CB6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33B5D3D" w14:textId="2999451B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0245F" w:rsidRPr="00A06AAC" w14:paraId="15724845" w14:textId="77777777" w:rsidTr="000E4333">
        <w:trPr>
          <w:trHeight w:val="646"/>
        </w:trPr>
        <w:tc>
          <w:tcPr>
            <w:tcW w:w="10098" w:type="dxa"/>
            <w:shd w:val="pct5" w:color="auto" w:fill="auto"/>
          </w:tcPr>
          <w:p w14:paraId="22122A11" w14:textId="77777777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64B276E" w14:textId="59BDA76B" w:rsidR="0070245F" w:rsidRPr="00A06AAC" w:rsidRDefault="0070245F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</w:tc>
        <w:tc>
          <w:tcPr>
            <w:tcW w:w="529" w:type="dxa"/>
            <w:vAlign w:val="center"/>
          </w:tcPr>
          <w:p w14:paraId="632D0D85" w14:textId="5519E61C" w:rsidR="0070245F" w:rsidRPr="00A06AAC" w:rsidDel="0070245F" w:rsidRDefault="0070245F" w:rsidP="0070245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56CC1B50" w14:textId="691F1BD5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28" w:type="dxa"/>
            <w:vAlign w:val="center"/>
          </w:tcPr>
          <w:p w14:paraId="6F40B123" w14:textId="697BAEE4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1FD88D31" w14:textId="48F14BFA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99" w:type="dxa"/>
            <w:vAlign w:val="center"/>
          </w:tcPr>
          <w:p w14:paraId="51AD65D8" w14:textId="6BFC85EB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95" w:type="dxa"/>
            <w:vAlign w:val="center"/>
          </w:tcPr>
          <w:p w14:paraId="0428EF88" w14:textId="51AA68E1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82" w:type="dxa"/>
            <w:vAlign w:val="center"/>
          </w:tcPr>
          <w:p w14:paraId="3179E2A3" w14:textId="118657C8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4" w:type="dxa"/>
            <w:vAlign w:val="center"/>
          </w:tcPr>
          <w:p w14:paraId="2BF863D4" w14:textId="69E2578A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3" w:type="dxa"/>
            <w:vAlign w:val="center"/>
          </w:tcPr>
          <w:p w14:paraId="731A82F8" w14:textId="2B4538B4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5B1F64D2" w14:textId="199D16A1" w:rsidR="0070245F" w:rsidRPr="00A06AAC" w:rsidRDefault="0070245F" w:rsidP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6977011B" w14:textId="3A79CBAC" w:rsidR="0070245F" w:rsidRPr="00A06AAC" w:rsidRDefault="007024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2D4DE591" w14:textId="0802933B" w:rsidR="000705D2" w:rsidRDefault="000705D2">
      <w:pPr>
        <w:rPr>
          <w:sz w:val="36"/>
          <w:szCs w:val="36"/>
        </w:rPr>
        <w:sectPr w:rsidR="000705D2" w:rsidSect="000705D2">
          <w:pgSz w:w="16838" w:h="11906" w:orient="landscape"/>
          <w:pgMar w:top="567" w:right="1418" w:bottom="567" w:left="1134" w:header="709" w:footer="709" w:gutter="0"/>
          <w:cols w:space="708"/>
          <w:docGrid w:linePitch="360"/>
        </w:sectPr>
      </w:pPr>
    </w:p>
    <w:p w14:paraId="0D983357" w14:textId="502E5F18" w:rsidR="00A14C78" w:rsidRDefault="001D7CFB" w:rsidP="000E4333">
      <w:pPr>
        <w:tabs>
          <w:tab w:val="left" w:pos="3330"/>
        </w:tabs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 w:cs="Arial"/>
          <w:b/>
          <w:sz w:val="28"/>
          <w:szCs w:val="28"/>
        </w:rPr>
        <w:lastRenderedPageBreak/>
        <w:t xml:space="preserve">Section 4 - </w:t>
      </w:r>
      <w:r w:rsidRPr="00660CE7">
        <w:rPr>
          <w:rFonts w:asciiTheme="minorHAnsi" w:hAnsiTheme="minorHAnsi" w:cs="Arial"/>
          <w:b/>
          <w:sz w:val="28"/>
          <w:szCs w:val="28"/>
        </w:rPr>
        <w:t xml:space="preserve">Unscheduled hospital visit post </w:t>
      </w:r>
      <w:r>
        <w:rPr>
          <w:rFonts w:asciiTheme="minorHAnsi" w:hAnsiTheme="minorHAnsi" w:cs="Arial"/>
          <w:b/>
          <w:sz w:val="28"/>
          <w:szCs w:val="28"/>
        </w:rPr>
        <w:t>recruitment</w:t>
      </w:r>
      <w:r w:rsidRPr="00660CE7">
        <w:rPr>
          <w:rFonts w:asciiTheme="minorHAnsi" w:hAnsiTheme="minorHAnsi" w:cs="Arial"/>
          <w:b/>
          <w:sz w:val="28"/>
          <w:szCs w:val="28"/>
        </w:rPr>
        <w:t xml:space="preserve"> prior to delivery</w:t>
      </w:r>
    </w:p>
    <w:p w14:paraId="08EBBB12" w14:textId="02119553" w:rsidR="00E8281A" w:rsidRDefault="0070245F" w:rsidP="00E8281A">
      <w:pPr>
        <w:pStyle w:val="Header"/>
        <w:rPr>
          <w:sz w:val="36"/>
          <w:szCs w:val="36"/>
        </w:rPr>
      </w:pPr>
      <w:r w:rsidRPr="0014449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2207616" behindDoc="0" locked="0" layoutInCell="1" allowOverlap="1" wp14:anchorId="577EFD41" wp14:editId="3DC695A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10375" cy="371475"/>
                <wp:effectExtent l="0" t="0" r="28575" b="28575"/>
                <wp:wrapNone/>
                <wp:docPr id="2332" name="Text Box 2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6F03B" w14:textId="6971D0AC" w:rsidR="00B277DD" w:rsidRPr="00634521" w:rsidRDefault="00B277DD" w:rsidP="000E4333">
                            <w:pPr>
                              <w:ind w:left="2160" w:firstLine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EA55BEA" wp14:editId="48C3DA3A">
                                  <wp:extent cx="885825" cy="219075"/>
                                  <wp:effectExtent l="0" t="0" r="9525" b="9525"/>
                                  <wp:docPr id="2334" name="Picture 23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E5F3CFC" wp14:editId="36B37BF8">
                                  <wp:extent cx="885825" cy="219075"/>
                                  <wp:effectExtent l="0" t="0" r="9525" b="9525"/>
                                  <wp:docPr id="2321" name="Picture 23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EFD41" id="Text Box 2332" o:spid="_x0000_s1031" type="#_x0000_t202" style="position:absolute;margin-left:0;margin-top:-.05pt;width:536.25pt;height:29.25pt;z-index:25220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" fillcolor="#e7e6e6 [3214]" strokeweight=".5pt">
                <v:textbox>
                  <w:txbxContent>
                    <w:p w14:paraId="5BA6F03B" w14:textId="6971D0AC" w:rsidR="00B277DD" w:rsidRPr="00634521" w:rsidRDefault="00B277DD" w:rsidP="000E4333">
                      <w:pPr>
                        <w:ind w:left="2160" w:firstLine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EA55BEA" wp14:editId="48C3DA3A">
                            <wp:extent cx="885825" cy="219075"/>
                            <wp:effectExtent l="0" t="0" r="9525" b="9525"/>
                            <wp:docPr id="2334" name="Picture 23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E5F3CFC" wp14:editId="36B37BF8">
                            <wp:extent cx="885825" cy="219075"/>
                            <wp:effectExtent l="0" t="0" r="9525" b="9525"/>
                            <wp:docPr id="2321" name="Picture 23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454712" w14:textId="7CA17A96" w:rsidR="00777936" w:rsidRPr="00660FE7" w:rsidRDefault="00777936" w:rsidP="00B85049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450"/>
        <w:gridCol w:w="450"/>
        <w:gridCol w:w="451"/>
        <w:gridCol w:w="450"/>
        <w:gridCol w:w="184"/>
        <w:gridCol w:w="267"/>
        <w:gridCol w:w="225"/>
        <w:gridCol w:w="75"/>
        <w:gridCol w:w="150"/>
        <w:gridCol w:w="451"/>
        <w:gridCol w:w="450"/>
        <w:gridCol w:w="83"/>
        <w:gridCol w:w="368"/>
        <w:gridCol w:w="340"/>
        <w:gridCol w:w="110"/>
        <w:gridCol w:w="451"/>
      </w:tblGrid>
      <w:tr w:rsidR="00E8281A" w14:paraId="0A6CABB8" w14:textId="77777777" w:rsidTr="0041363F">
        <w:tc>
          <w:tcPr>
            <w:tcW w:w="10762" w:type="dxa"/>
            <w:gridSpan w:val="17"/>
            <w:shd w:val="pct10" w:color="auto" w:fill="auto"/>
          </w:tcPr>
          <w:p w14:paraId="3A452A18" w14:textId="18B07F86" w:rsidR="00E8281A" w:rsidRPr="005A20DC" w:rsidRDefault="005A20DC" w:rsidP="00E8281A">
            <w:pPr>
              <w:rPr>
                <w:rFonts w:asciiTheme="minorHAnsi" w:hAnsiTheme="minorHAnsi" w:cstheme="maj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F8177C" w:rsidRPr="005A20DC">
              <w:rPr>
                <w:rFonts w:asciiTheme="minorHAnsi" w:hAnsiTheme="minorHAnsi" w:cstheme="majorHAnsi"/>
                <w:b/>
                <w:sz w:val="28"/>
                <w:szCs w:val="28"/>
              </w:rPr>
              <w:t>Hospital visit</w:t>
            </w:r>
            <w:r w:rsidR="00E8281A" w:rsidRPr="005A20DC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pre-delivery</w:t>
            </w:r>
            <w:r w:rsidR="004B5287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– Please complete a form for each unscheduled visit</w:t>
            </w:r>
          </w:p>
        </w:tc>
      </w:tr>
      <w:tr w:rsidR="0041363F" w14:paraId="760A6C45" w14:textId="77777777" w:rsidTr="000E4333">
        <w:tc>
          <w:tcPr>
            <w:tcW w:w="5807" w:type="dxa"/>
          </w:tcPr>
          <w:p w14:paraId="7BDF602E" w14:textId="3C588234" w:rsidR="0041363F" w:rsidRPr="0062317C" w:rsidRDefault="0041363F" w:rsidP="00927213">
            <w:pPr>
              <w:rPr>
                <w:rFonts w:asciiTheme="minorHAnsi" w:hAnsiTheme="minorHAnsi" w:cstheme="majorHAnsi"/>
                <w:i/>
                <w:sz w:val="24"/>
                <w:szCs w:val="24"/>
              </w:rPr>
            </w:pPr>
            <w:r w:rsidRPr="0041363F">
              <w:rPr>
                <w:rFonts w:asciiTheme="minorHAnsi" w:hAnsiTheme="minorHAnsi" w:cstheme="majorHAnsi"/>
                <w:sz w:val="24"/>
                <w:szCs w:val="24"/>
              </w:rPr>
              <w:t xml:space="preserve">Did the woman have an unscheduled hospital visit between </w:t>
            </w:r>
            <w:r w:rsidR="001102B1">
              <w:rPr>
                <w:rFonts w:asciiTheme="minorHAnsi" w:hAnsiTheme="minorHAnsi" w:cstheme="majorHAnsi"/>
                <w:sz w:val="24"/>
                <w:szCs w:val="24"/>
              </w:rPr>
              <w:t>recruitment</w:t>
            </w:r>
            <w:r w:rsidR="001102B1" w:rsidRPr="0041363F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41363F">
              <w:rPr>
                <w:rFonts w:asciiTheme="minorHAnsi" w:hAnsiTheme="minorHAnsi" w:cstheme="majorHAnsi"/>
                <w:sz w:val="24"/>
                <w:szCs w:val="24"/>
              </w:rPr>
              <w:t xml:space="preserve">and </w:t>
            </w:r>
            <w:r w:rsidR="00927213">
              <w:rPr>
                <w:rFonts w:asciiTheme="minorHAnsi" w:hAnsiTheme="minorHAnsi" w:cstheme="majorHAnsi"/>
                <w:sz w:val="24"/>
                <w:szCs w:val="24"/>
              </w:rPr>
              <w:t>admission for delivery</w:t>
            </w:r>
            <w:r w:rsidRPr="0062317C">
              <w:rPr>
                <w:rFonts w:asciiTheme="minorHAnsi" w:hAnsiTheme="minorHAnsi" w:cstheme="majorHAnsi"/>
              </w:rPr>
              <w:t>?</w:t>
            </w:r>
            <w:r w:rsidR="0062317C" w:rsidRPr="0062317C">
              <w:rPr>
                <w:rFonts w:asciiTheme="minorHAnsi" w:hAnsiTheme="minorHAnsi" w:cstheme="majorHAnsi"/>
              </w:rPr>
              <w:t xml:space="preserve"> </w:t>
            </w:r>
            <w:r w:rsidR="0062317C" w:rsidRPr="0062317C">
              <w:rPr>
                <w:rFonts w:asciiTheme="minorHAnsi" w:hAnsiTheme="minorHAnsi" w:cstheme="majorHAnsi"/>
                <w:i/>
              </w:rPr>
              <w:t>If ‘No’ do not complete the rest of the section</w:t>
            </w:r>
          </w:p>
        </w:tc>
        <w:tc>
          <w:tcPr>
            <w:tcW w:w="1985" w:type="dxa"/>
            <w:gridSpan w:val="5"/>
            <w:vAlign w:val="center"/>
          </w:tcPr>
          <w:p w14:paraId="4379B554" w14:textId="4E87E32B" w:rsidR="0041363F" w:rsidRPr="005A70E9" w:rsidRDefault="0041363F" w:rsidP="0041363F">
            <w:pPr>
              <w:jc w:val="righ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3"/>
            <w:vAlign w:val="center"/>
          </w:tcPr>
          <w:p w14:paraId="2F2E31A8" w14:textId="77777777" w:rsidR="0041363F" w:rsidRPr="005A70E9" w:rsidRDefault="0041363F" w:rsidP="0041363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6"/>
            <w:vAlign w:val="center"/>
          </w:tcPr>
          <w:p w14:paraId="1A33C137" w14:textId="4E22D50B" w:rsidR="0041363F" w:rsidRPr="005A70E9" w:rsidRDefault="0041363F" w:rsidP="0041363F">
            <w:pPr>
              <w:jc w:val="righ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1" w:type="dxa"/>
            <w:gridSpan w:val="2"/>
            <w:vAlign w:val="center"/>
          </w:tcPr>
          <w:p w14:paraId="2B04E679" w14:textId="69945DCD" w:rsidR="0041363F" w:rsidRPr="005A70E9" w:rsidRDefault="0041363F" w:rsidP="0041363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</w:tr>
      <w:tr w:rsidR="00B07DA5" w14:paraId="2BB9233F" w14:textId="77777777" w:rsidTr="000E4333">
        <w:tc>
          <w:tcPr>
            <w:tcW w:w="5807" w:type="dxa"/>
          </w:tcPr>
          <w:p w14:paraId="3C47C59D" w14:textId="256E297E" w:rsidR="00B07DA5" w:rsidRDefault="00C94065" w:rsidP="00C94065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A</w:t>
            </w:r>
            <w:r w:rsidR="00B03A05">
              <w:rPr>
                <w:rFonts w:asciiTheme="minorHAnsi" w:hAnsiTheme="minorHAnsi" w:cstheme="majorHAnsi"/>
                <w:sz w:val="24"/>
                <w:szCs w:val="24"/>
              </w:rPr>
              <w:t>ttendance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number</w:t>
            </w:r>
          </w:p>
          <w:p w14:paraId="5E122F90" w14:textId="66C0AFC5" w:rsidR="004C5659" w:rsidRPr="00181309" w:rsidRDefault="004C5659" w:rsidP="00C94065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394" w:type="dxa"/>
            <w:gridSpan w:val="14"/>
            <w:vAlign w:val="center"/>
          </w:tcPr>
          <w:p w14:paraId="75E4974D" w14:textId="77777777" w:rsidR="00B07DA5" w:rsidRPr="00181309" w:rsidRDefault="00B07DA5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076AEAAA" w14:textId="07A23C01" w:rsidR="00B07DA5" w:rsidRPr="00181309" w:rsidRDefault="00B07DA5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41363F" w14:paraId="4C687D79" w14:textId="77777777" w:rsidTr="000E4333">
        <w:tc>
          <w:tcPr>
            <w:tcW w:w="5807" w:type="dxa"/>
          </w:tcPr>
          <w:p w14:paraId="31D06F51" w14:textId="28E89E5F" w:rsidR="0041363F" w:rsidRDefault="00EC5D58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</w:t>
            </w:r>
            <w:r w:rsidR="0041363F"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ame of the hospital </w:t>
            </w:r>
          </w:p>
          <w:p w14:paraId="4EE8A6A3" w14:textId="14F77831" w:rsidR="0041363F" w:rsidRPr="00181309" w:rsidRDefault="0041363F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955" w:type="dxa"/>
            <w:gridSpan w:val="16"/>
            <w:vAlign w:val="center"/>
          </w:tcPr>
          <w:p w14:paraId="006F6453" w14:textId="1EC9052C" w:rsidR="0041363F" w:rsidRPr="00181309" w:rsidRDefault="0041363F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4C5659" w14:paraId="4E5C0C11" w14:textId="77777777" w:rsidTr="000E4333">
        <w:tc>
          <w:tcPr>
            <w:tcW w:w="5807" w:type="dxa"/>
          </w:tcPr>
          <w:p w14:paraId="6A0FA6DD" w14:textId="60D6C961" w:rsidR="004C5659" w:rsidRDefault="004C5659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Reason for attendance</w:t>
            </w:r>
          </w:p>
          <w:p w14:paraId="3A3776EB" w14:textId="77777777" w:rsidR="004C5659" w:rsidRDefault="004C5659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955" w:type="dxa"/>
            <w:gridSpan w:val="16"/>
            <w:vAlign w:val="center"/>
          </w:tcPr>
          <w:p w14:paraId="7CD9E611" w14:textId="57BD0C77" w:rsidR="004C5659" w:rsidRPr="0035285F" w:rsidRDefault="004C5659" w:rsidP="0041363F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2B43B8" w14:paraId="43CC31D9" w14:textId="77777777" w:rsidTr="000E4333">
        <w:tc>
          <w:tcPr>
            <w:tcW w:w="5807" w:type="dxa"/>
          </w:tcPr>
          <w:p w14:paraId="0297C4A2" w14:textId="1D0342ED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D7CFB">
              <w:rPr>
                <w:rFonts w:asciiTheme="minorHAnsi" w:hAnsiTheme="minorHAnsi" w:cstheme="majorHAnsi"/>
                <w:sz w:val="24"/>
                <w:szCs w:val="24"/>
              </w:rPr>
              <w:t>Did the woman receive antenatal corticosteroids for fetal lung maturation?</w:t>
            </w:r>
            <w:r w:rsidRPr="000E4333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0E4333">
              <w:rPr>
                <w:rFonts w:asciiTheme="minorHAnsi" w:hAnsiTheme="minorHAnsi" w:cstheme="majorHAnsi"/>
              </w:rPr>
              <w:t>(If yes please document in Medication section)</w:t>
            </w:r>
          </w:p>
        </w:tc>
        <w:tc>
          <w:tcPr>
            <w:tcW w:w="1985" w:type="dxa"/>
            <w:gridSpan w:val="5"/>
            <w:vAlign w:val="center"/>
          </w:tcPr>
          <w:p w14:paraId="2C9C4983" w14:textId="28E930AC" w:rsidR="002B43B8" w:rsidRDefault="002B43B8" w:rsidP="000E4333">
            <w:pPr>
              <w:jc w:val="right"/>
              <w:rPr>
                <w:rFonts w:asciiTheme="majorHAnsi" w:hAnsiTheme="majorHAnsi"/>
                <w:noProof/>
                <w:lang w:eastAsia="en-GB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3"/>
            <w:vAlign w:val="center"/>
          </w:tcPr>
          <w:p w14:paraId="02BCEFE0" w14:textId="77777777" w:rsidR="002B43B8" w:rsidRDefault="002B43B8" w:rsidP="000E4333">
            <w:pPr>
              <w:jc w:val="right"/>
              <w:rPr>
                <w:rFonts w:asciiTheme="majorHAnsi" w:hAnsiTheme="majorHAnsi"/>
                <w:noProof/>
                <w:lang w:eastAsia="en-GB"/>
              </w:rPr>
            </w:pPr>
          </w:p>
        </w:tc>
        <w:tc>
          <w:tcPr>
            <w:tcW w:w="1842" w:type="dxa"/>
            <w:gridSpan w:val="6"/>
            <w:vAlign w:val="center"/>
          </w:tcPr>
          <w:p w14:paraId="254B0A37" w14:textId="14FD0AEE" w:rsidR="002B43B8" w:rsidRDefault="002B43B8" w:rsidP="000E4333">
            <w:pPr>
              <w:jc w:val="right"/>
              <w:rPr>
                <w:rFonts w:asciiTheme="majorHAnsi" w:hAnsiTheme="majorHAnsi"/>
                <w:noProof/>
                <w:lang w:eastAsia="en-GB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1" w:type="dxa"/>
            <w:gridSpan w:val="2"/>
            <w:vAlign w:val="center"/>
          </w:tcPr>
          <w:p w14:paraId="135F22F1" w14:textId="297FF30F" w:rsidR="002B43B8" w:rsidRDefault="002B43B8" w:rsidP="002B43B8">
            <w:pPr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2B43B8" w14:paraId="04FC0AC9" w14:textId="77777777" w:rsidTr="000E4333">
        <w:tc>
          <w:tcPr>
            <w:tcW w:w="5807" w:type="dxa"/>
          </w:tcPr>
          <w:p w14:paraId="02D37ED4" w14:textId="2F8E6A85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Date 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>of visit</w:t>
            </w:r>
          </w:p>
          <w:p w14:paraId="09A1EA2D" w14:textId="2049DC7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039C71A2" w14:textId="22AA3E60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50" w:type="dxa"/>
            <w:vAlign w:val="center"/>
          </w:tcPr>
          <w:p w14:paraId="23BFF499" w14:textId="7827A94F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51" w:type="dxa"/>
            <w:vAlign w:val="center"/>
          </w:tcPr>
          <w:p w14:paraId="16175386" w14:textId="249743FF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50" w:type="dxa"/>
            <w:vAlign w:val="center"/>
          </w:tcPr>
          <w:p w14:paraId="17EBE92A" w14:textId="5A1850B2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51" w:type="dxa"/>
            <w:gridSpan w:val="2"/>
            <w:vAlign w:val="center"/>
          </w:tcPr>
          <w:p w14:paraId="505CAD8C" w14:textId="71DCAC4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50" w:type="dxa"/>
            <w:gridSpan w:val="3"/>
            <w:vAlign w:val="center"/>
          </w:tcPr>
          <w:p w14:paraId="0E7AC408" w14:textId="39CB1EE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51" w:type="dxa"/>
            <w:vAlign w:val="center"/>
          </w:tcPr>
          <w:p w14:paraId="16BF172A" w14:textId="406D536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50" w:type="dxa"/>
            <w:vAlign w:val="center"/>
          </w:tcPr>
          <w:p w14:paraId="3BE858D6" w14:textId="3D25FEFF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1" w:type="dxa"/>
            <w:gridSpan w:val="2"/>
            <w:vAlign w:val="center"/>
          </w:tcPr>
          <w:p w14:paraId="5BA4D485" w14:textId="75B44F48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0" w:type="dxa"/>
            <w:gridSpan w:val="2"/>
            <w:vAlign w:val="center"/>
          </w:tcPr>
          <w:p w14:paraId="5D79D6CB" w14:textId="21526469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1" w:type="dxa"/>
            <w:vAlign w:val="center"/>
          </w:tcPr>
          <w:p w14:paraId="23A17B18" w14:textId="70E2CF4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2B43B8" w14:paraId="37A813D8" w14:textId="77777777" w:rsidTr="000E4333">
        <w:tc>
          <w:tcPr>
            <w:tcW w:w="5807" w:type="dxa"/>
          </w:tcPr>
          <w:p w14:paraId="460E236E" w14:textId="05B193B3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Was the woman admitted?</w:t>
            </w:r>
          </w:p>
          <w:p w14:paraId="3C417636" w14:textId="7777777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714D4118" w14:textId="0BFAE5CD" w:rsidR="002B43B8" w:rsidRPr="00181309" w:rsidRDefault="002B43B8" w:rsidP="002B43B8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92" w:type="dxa"/>
            <w:gridSpan w:val="2"/>
            <w:vAlign w:val="center"/>
          </w:tcPr>
          <w:p w14:paraId="3BC73985" w14:textId="77777777" w:rsidR="002B43B8" w:rsidRPr="00181309" w:rsidRDefault="002B43B8" w:rsidP="002B43B8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  <w:tc>
          <w:tcPr>
            <w:tcW w:w="1917" w:type="dxa"/>
            <w:gridSpan w:val="7"/>
            <w:vAlign w:val="center"/>
          </w:tcPr>
          <w:p w14:paraId="64F66A46" w14:textId="5B95B607" w:rsidR="002B43B8" w:rsidRPr="00181309" w:rsidRDefault="002B43B8" w:rsidP="002B43B8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1" w:type="dxa"/>
            <w:gridSpan w:val="2"/>
            <w:vAlign w:val="center"/>
          </w:tcPr>
          <w:p w14:paraId="3660B90E" w14:textId="59978EC0" w:rsidR="002B43B8" w:rsidRPr="00181309" w:rsidRDefault="002B43B8" w:rsidP="002B43B8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</w:tr>
      <w:tr w:rsidR="002B43B8" w14:paraId="482E96D5" w14:textId="77777777" w:rsidTr="000E4333">
        <w:tc>
          <w:tcPr>
            <w:tcW w:w="5807" w:type="dxa"/>
          </w:tcPr>
          <w:p w14:paraId="7618354C" w14:textId="77777777" w:rsidR="002B43B8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Date discharged </w:t>
            </w:r>
          </w:p>
          <w:p w14:paraId="5B8F5DC0" w14:textId="4C9CA30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4D07D225" w14:textId="60EF3903" w:rsidR="002B43B8" w:rsidRPr="00181309" w:rsidDel="002B43B8" w:rsidRDefault="002B43B8" w:rsidP="002B43B8">
            <w:pP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50" w:type="dxa"/>
            <w:vAlign w:val="center"/>
          </w:tcPr>
          <w:p w14:paraId="1FE40690" w14:textId="05993B79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51" w:type="dxa"/>
            <w:vAlign w:val="center"/>
          </w:tcPr>
          <w:p w14:paraId="09DC87B3" w14:textId="2BC23044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50" w:type="dxa"/>
            <w:vAlign w:val="center"/>
          </w:tcPr>
          <w:p w14:paraId="6C4E9925" w14:textId="53C27C31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51" w:type="dxa"/>
            <w:gridSpan w:val="2"/>
            <w:vAlign w:val="center"/>
          </w:tcPr>
          <w:p w14:paraId="1E560659" w14:textId="67233552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50" w:type="dxa"/>
            <w:gridSpan w:val="3"/>
            <w:vAlign w:val="center"/>
          </w:tcPr>
          <w:p w14:paraId="653E3901" w14:textId="4CC17C9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51" w:type="dxa"/>
            <w:vAlign w:val="center"/>
          </w:tcPr>
          <w:p w14:paraId="1F1DCFCE" w14:textId="35D61CC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50" w:type="dxa"/>
            <w:vAlign w:val="center"/>
          </w:tcPr>
          <w:p w14:paraId="55B9CFA7" w14:textId="721AC94B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1" w:type="dxa"/>
            <w:gridSpan w:val="2"/>
            <w:vAlign w:val="center"/>
          </w:tcPr>
          <w:p w14:paraId="54600DE3" w14:textId="08A93BA2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0" w:type="dxa"/>
            <w:gridSpan w:val="2"/>
            <w:vAlign w:val="center"/>
          </w:tcPr>
          <w:p w14:paraId="04019D9A" w14:textId="5F617337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1" w:type="dxa"/>
            <w:vAlign w:val="center"/>
          </w:tcPr>
          <w:p w14:paraId="260C7D45" w14:textId="388DFC1E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1D7CFB" w14:paraId="6762DF0B" w14:textId="77777777" w:rsidTr="000E4333">
        <w:tc>
          <w:tcPr>
            <w:tcW w:w="5807" w:type="dxa"/>
          </w:tcPr>
          <w:p w14:paraId="43B5AC32" w14:textId="09E86163" w:rsidR="001D7CFB" w:rsidRPr="001D7CFB" w:rsidRDefault="001D7CFB" w:rsidP="001D7CFB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D7CFB">
              <w:rPr>
                <w:rFonts w:asciiTheme="minorHAnsi" w:hAnsiTheme="minorHAnsi" w:cstheme="majorHAnsi"/>
                <w:sz w:val="24"/>
                <w:szCs w:val="24"/>
              </w:rPr>
              <w:t xml:space="preserve">Did the woman go home with any medications? </w:t>
            </w:r>
          </w:p>
          <w:p w14:paraId="30A8383E" w14:textId="652B0D07" w:rsidR="001D7CFB" w:rsidRPr="000E4333" w:rsidRDefault="001D7CFB" w:rsidP="001D7CFB">
            <w:pPr>
              <w:rPr>
                <w:rFonts w:asciiTheme="minorHAnsi" w:hAnsiTheme="minorHAnsi" w:cstheme="majorHAnsi"/>
                <w:sz w:val="16"/>
                <w:szCs w:val="16"/>
              </w:rPr>
            </w:pPr>
            <w:r w:rsidRPr="000E4333">
              <w:rPr>
                <w:rFonts w:asciiTheme="minorHAnsi" w:hAnsiTheme="minorHAnsi" w:cstheme="majorHAnsi"/>
                <w:sz w:val="16"/>
                <w:szCs w:val="16"/>
              </w:rPr>
              <w:t>(</w:t>
            </w:r>
            <w:r w:rsidR="003F33FA">
              <w:rPr>
                <w:rFonts w:asciiTheme="minorHAnsi" w:hAnsiTheme="minorHAnsi" w:cstheme="majorHAnsi"/>
                <w:sz w:val="16"/>
                <w:szCs w:val="16"/>
              </w:rPr>
              <w:t>I</w:t>
            </w:r>
            <w:r w:rsidRPr="001D7CFB">
              <w:rPr>
                <w:rFonts w:asciiTheme="minorHAnsi" w:hAnsiTheme="minorHAnsi" w:cstheme="majorHAnsi"/>
                <w:sz w:val="16"/>
                <w:szCs w:val="16"/>
              </w:rPr>
              <w:t xml:space="preserve">f so please complete  </w:t>
            </w:r>
            <w:r w:rsidRPr="000E4333">
              <w:rPr>
                <w:rFonts w:asciiTheme="minorHAnsi" w:hAnsiTheme="minorHAnsi" w:cstheme="majorHAnsi"/>
                <w:sz w:val="16"/>
                <w:szCs w:val="16"/>
              </w:rPr>
              <w:t>M</w:t>
            </w:r>
            <w:r w:rsidRPr="001D7CFB">
              <w:rPr>
                <w:rFonts w:asciiTheme="minorHAnsi" w:hAnsiTheme="minorHAnsi" w:cstheme="majorHAnsi"/>
                <w:sz w:val="16"/>
                <w:szCs w:val="16"/>
              </w:rPr>
              <w:t xml:space="preserve">edication </w:t>
            </w:r>
            <w:r w:rsidRPr="000E4333">
              <w:rPr>
                <w:rFonts w:asciiTheme="minorHAnsi" w:hAnsiTheme="minorHAnsi" w:cstheme="majorHAnsi"/>
                <w:sz w:val="16"/>
                <w:szCs w:val="16"/>
              </w:rPr>
              <w:t>section)</w:t>
            </w:r>
          </w:p>
        </w:tc>
        <w:tc>
          <w:tcPr>
            <w:tcW w:w="1985" w:type="dxa"/>
            <w:gridSpan w:val="5"/>
            <w:vAlign w:val="center"/>
          </w:tcPr>
          <w:p w14:paraId="1AEF4B51" w14:textId="3F9FC260" w:rsidR="001D7CFB" w:rsidRPr="001D7CFB" w:rsidRDefault="001D7CFB" w:rsidP="000E4333">
            <w:pPr>
              <w:spacing w:before="40" w:after="40"/>
              <w:jc w:val="right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3"/>
            <w:vAlign w:val="center"/>
          </w:tcPr>
          <w:p w14:paraId="692919B8" w14:textId="77777777" w:rsidR="001D7CFB" w:rsidRPr="001D7CFB" w:rsidRDefault="001D7CFB" w:rsidP="000E4333">
            <w:pPr>
              <w:spacing w:before="40" w:after="40"/>
              <w:jc w:val="right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14:paraId="68CCA9FE" w14:textId="79CE7AC7" w:rsidR="001D7CFB" w:rsidRPr="001D7CFB" w:rsidRDefault="001D7CFB" w:rsidP="000E4333">
            <w:pPr>
              <w:spacing w:before="40" w:after="40"/>
              <w:jc w:val="right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1" w:type="dxa"/>
            <w:gridSpan w:val="2"/>
            <w:vAlign w:val="center"/>
          </w:tcPr>
          <w:p w14:paraId="4082722C" w14:textId="503BA329" w:rsidR="001D7CFB" w:rsidRPr="000E4333" w:rsidRDefault="001D7CFB" w:rsidP="001D7CFB">
            <w:pPr>
              <w:spacing w:before="40" w:after="40"/>
              <w:rPr>
                <w:rFonts w:asciiTheme="minorHAnsi" w:hAnsiTheme="minorHAnsi"/>
                <w:b/>
                <w:spacing w:val="20"/>
                <w:sz w:val="24"/>
                <w:szCs w:val="24"/>
              </w:rPr>
            </w:pPr>
          </w:p>
        </w:tc>
      </w:tr>
      <w:tr w:rsidR="002B43B8" w14:paraId="241CBEF1" w14:textId="77777777" w:rsidTr="00E7126D">
        <w:tc>
          <w:tcPr>
            <w:tcW w:w="9493" w:type="dxa"/>
            <w:gridSpan w:val="13"/>
          </w:tcPr>
          <w:p w14:paraId="1510A475" w14:textId="31CAC799" w:rsidR="002B43B8" w:rsidRPr="00181309" w:rsidRDefault="002B43B8" w:rsidP="002B43B8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4"/>
                <w:szCs w:val="24"/>
              </w:rPr>
              <w:t>Type of ward</w:t>
            </w:r>
          </w:p>
        </w:tc>
        <w:tc>
          <w:tcPr>
            <w:tcW w:w="1269" w:type="dxa"/>
            <w:gridSpan w:val="4"/>
          </w:tcPr>
          <w:p w14:paraId="3A81E436" w14:textId="56373E39" w:rsidR="002B43B8" w:rsidRPr="00181309" w:rsidRDefault="002B43B8" w:rsidP="002B43B8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2B43B8" w14:paraId="22F23070" w14:textId="77777777" w:rsidTr="00E7126D">
        <w:tc>
          <w:tcPr>
            <w:tcW w:w="9493" w:type="dxa"/>
            <w:gridSpan w:val="13"/>
          </w:tcPr>
          <w:p w14:paraId="1C6ABCF2" w14:textId="1369B3A9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Labour ward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triage/assessment area</w:t>
            </w:r>
          </w:p>
        </w:tc>
        <w:tc>
          <w:tcPr>
            <w:tcW w:w="1269" w:type="dxa"/>
            <w:gridSpan w:val="4"/>
          </w:tcPr>
          <w:p w14:paraId="45DF4F4E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3F7F1B48" w14:textId="77777777" w:rsidTr="00E7126D">
        <w:tc>
          <w:tcPr>
            <w:tcW w:w="9493" w:type="dxa"/>
            <w:gridSpan w:val="13"/>
          </w:tcPr>
          <w:p w14:paraId="73831191" w14:textId="6D154BBD" w:rsidR="002B43B8" w:rsidRPr="00181309" w:rsidRDefault="002B43B8" w:rsidP="002B43B8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Maternity unit</w:t>
            </w:r>
          </w:p>
        </w:tc>
        <w:tc>
          <w:tcPr>
            <w:tcW w:w="1269" w:type="dxa"/>
            <w:gridSpan w:val="4"/>
          </w:tcPr>
          <w:p w14:paraId="0645D167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761C9453" w14:textId="77777777" w:rsidTr="00E7126D">
        <w:tc>
          <w:tcPr>
            <w:tcW w:w="9493" w:type="dxa"/>
            <w:gridSpan w:val="13"/>
          </w:tcPr>
          <w:p w14:paraId="73DDBA4A" w14:textId="70C5D96B" w:rsidR="002B43B8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Accident and e</w:t>
            </w:r>
            <w:r w:rsidRPr="00181309">
              <w:rPr>
                <w:rFonts w:asciiTheme="minorHAnsi" w:hAnsiTheme="minorHAnsi"/>
                <w:sz w:val="24"/>
                <w:szCs w:val="24"/>
              </w:rPr>
              <w:t>mergency</w:t>
            </w:r>
          </w:p>
        </w:tc>
        <w:tc>
          <w:tcPr>
            <w:tcW w:w="1269" w:type="dxa"/>
            <w:gridSpan w:val="4"/>
          </w:tcPr>
          <w:p w14:paraId="1C409EE6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179B3233" w14:textId="77777777" w:rsidTr="00E7126D">
        <w:tc>
          <w:tcPr>
            <w:tcW w:w="9493" w:type="dxa"/>
            <w:gridSpan w:val="13"/>
          </w:tcPr>
          <w:p w14:paraId="4EBB15B9" w14:textId="7B02528B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1269" w:type="dxa"/>
            <w:gridSpan w:val="4"/>
          </w:tcPr>
          <w:p w14:paraId="7A3D2AAD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42D3E46F" w14:textId="77777777" w:rsidTr="00E7126D">
        <w:tc>
          <w:tcPr>
            <w:tcW w:w="9493" w:type="dxa"/>
            <w:gridSpan w:val="13"/>
          </w:tcPr>
          <w:p w14:paraId="28B4F1B5" w14:textId="659D2B25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High dependence unit</w:t>
            </w:r>
          </w:p>
        </w:tc>
        <w:tc>
          <w:tcPr>
            <w:tcW w:w="1269" w:type="dxa"/>
            <w:gridSpan w:val="4"/>
          </w:tcPr>
          <w:p w14:paraId="40A98804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1CC974C0" w14:textId="77777777" w:rsidTr="00E7126D">
        <w:tc>
          <w:tcPr>
            <w:tcW w:w="9493" w:type="dxa"/>
            <w:gridSpan w:val="13"/>
          </w:tcPr>
          <w:p w14:paraId="7C469981" w14:textId="47AE550B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1269" w:type="dxa"/>
            <w:gridSpan w:val="4"/>
          </w:tcPr>
          <w:p w14:paraId="3B7BF096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2B43B8" w14:paraId="4B76BC27" w14:textId="77777777" w:rsidTr="00E7126D">
        <w:tc>
          <w:tcPr>
            <w:tcW w:w="9493" w:type="dxa"/>
            <w:gridSpan w:val="13"/>
          </w:tcPr>
          <w:p w14:paraId="1B1B3149" w14:textId="77777777" w:rsidR="002B43B8" w:rsidRDefault="002B43B8" w:rsidP="002B43B8">
            <w:pPr>
              <w:rPr>
                <w:rFonts w:asciiTheme="minorHAnsi" w:hAnsiTheme="minorHAnsi" w:cstheme="majorHAnsi"/>
                <w:i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ajorHAnsi"/>
                <w:i/>
                <w:sz w:val="24"/>
                <w:szCs w:val="24"/>
              </w:rPr>
              <w:t>(Please specify below):</w:t>
            </w:r>
          </w:p>
          <w:p w14:paraId="7D5737CD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9" w:type="dxa"/>
            <w:gridSpan w:val="4"/>
          </w:tcPr>
          <w:p w14:paraId="1604A691" w14:textId="77777777" w:rsidR="002B43B8" w:rsidRPr="00181309" w:rsidRDefault="002B43B8" w:rsidP="002B43B8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2C181A1" w14:textId="77777777" w:rsidR="0043166F" w:rsidRPr="00660FE7" w:rsidRDefault="0043166F" w:rsidP="00342AB3">
      <w:pPr>
        <w:spacing w:after="12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35"/>
        <w:gridCol w:w="1384"/>
        <w:gridCol w:w="417"/>
        <w:gridCol w:w="1109"/>
        <w:gridCol w:w="411"/>
      </w:tblGrid>
      <w:tr w:rsidR="004659FF" w14:paraId="17E41E26" w14:textId="77777777" w:rsidTr="0041363F">
        <w:tc>
          <w:tcPr>
            <w:tcW w:w="10762" w:type="dxa"/>
            <w:gridSpan w:val="5"/>
            <w:shd w:val="pct10" w:color="auto" w:fill="auto"/>
          </w:tcPr>
          <w:p w14:paraId="2C356804" w14:textId="42CC3735" w:rsidR="004659FF" w:rsidRPr="00181309" w:rsidRDefault="004659FF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2.</w:t>
            </w:r>
            <w:r w:rsidR="008C1901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</w:t>
            </w:r>
          </w:p>
        </w:tc>
      </w:tr>
      <w:tr w:rsidR="004659FF" w14:paraId="7CBE864D" w14:textId="77777777" w:rsidTr="004659FF">
        <w:tc>
          <w:tcPr>
            <w:tcW w:w="7366" w:type="dxa"/>
          </w:tcPr>
          <w:p w14:paraId="2565503A" w14:textId="4656880A" w:rsidR="004659FF" w:rsidRPr="000A7C9C" w:rsidRDefault="004659FF" w:rsidP="00167B2F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experienced any adverse events since the last visit? </w:t>
            </w:r>
            <w:r>
              <w:rPr>
                <w:rFonts w:asciiTheme="minorHAnsi" w:hAnsiTheme="minorHAnsi"/>
                <w:i/>
              </w:rPr>
              <w:t>(if ‘Yes’ please complete the Adverse Event form</w:t>
            </w:r>
            <w:r w:rsidR="005B0DBD">
              <w:rPr>
                <w:rFonts w:asciiTheme="minorHAnsi" w:hAnsiTheme="minorHAnsi"/>
                <w:i/>
              </w:rPr>
              <w:t xml:space="preserve"> or an SAE form</w:t>
            </w:r>
            <w:r w:rsidR="007F7438">
              <w:rPr>
                <w:rFonts w:asciiTheme="minorHAnsi" w:hAnsiTheme="minorHAnsi"/>
                <w:i/>
              </w:rPr>
              <w:t xml:space="preserve"> – RCT only</w:t>
            </w:r>
            <w:r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1418" w:type="dxa"/>
          </w:tcPr>
          <w:p w14:paraId="3AC3924B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7BD01D2F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FCA163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</w:tcPr>
          <w:p w14:paraId="6BC842FB" w14:textId="77777777" w:rsidR="004659FF" w:rsidRPr="000A7C9C" w:rsidRDefault="004659FF" w:rsidP="00167B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3B58BAD" w14:textId="77777777" w:rsidR="00F511BB" w:rsidRPr="00660FE7" w:rsidRDefault="00F511BB" w:rsidP="00342AB3">
      <w:pPr>
        <w:spacing w:after="120"/>
        <w:rPr>
          <w:rFonts w:asciiTheme="minorHAnsi" w:hAnsiTheme="minorHAnsi"/>
          <w:sz w:val="16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450"/>
        <w:gridCol w:w="450"/>
        <w:gridCol w:w="451"/>
        <w:gridCol w:w="450"/>
        <w:gridCol w:w="451"/>
        <w:gridCol w:w="450"/>
        <w:gridCol w:w="451"/>
        <w:gridCol w:w="450"/>
        <w:gridCol w:w="451"/>
        <w:gridCol w:w="450"/>
        <w:gridCol w:w="451"/>
      </w:tblGrid>
      <w:tr w:rsidR="00F511BB" w14:paraId="46942B5B" w14:textId="77777777" w:rsidTr="000E4333">
        <w:tc>
          <w:tcPr>
            <w:tcW w:w="5807" w:type="dxa"/>
            <w:shd w:val="pct5" w:color="auto" w:fill="auto"/>
          </w:tcPr>
          <w:p w14:paraId="5E857CE2" w14:textId="77777777" w:rsidR="001D7CFB" w:rsidRDefault="00F511BB" w:rsidP="003A627F">
            <w:pPr>
              <w:rPr>
                <w:rFonts w:asciiTheme="minorHAnsi" w:hAnsiTheme="minorHAnsi"/>
                <w:i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 w:rsidRPr="00181309">
              <w:rPr>
                <w:rFonts w:asciiTheme="minorHAnsi" w:hAnsiTheme="minorHAnsi"/>
                <w:i/>
                <w:sz w:val="24"/>
                <w:szCs w:val="24"/>
              </w:rPr>
              <w:t>):</w:t>
            </w:r>
          </w:p>
          <w:p w14:paraId="36BC1D87" w14:textId="4214CE22" w:rsidR="00F511BB" w:rsidRPr="00181309" w:rsidRDefault="00F511BB" w:rsidP="003A627F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/>
                <w:i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955" w:type="dxa"/>
            <w:gridSpan w:val="11"/>
          </w:tcPr>
          <w:p w14:paraId="59FC7EAA" w14:textId="1227D2C0" w:rsidR="00F511BB" w:rsidRDefault="00F511BB" w:rsidP="003A627F">
            <w:pPr>
              <w:rPr>
                <w:rFonts w:asciiTheme="majorHAnsi" w:hAnsiTheme="majorHAnsi"/>
              </w:rPr>
            </w:pPr>
          </w:p>
        </w:tc>
      </w:tr>
      <w:tr w:rsidR="00F511BB" w14:paraId="3DD283A5" w14:textId="77777777" w:rsidTr="000E4333">
        <w:tc>
          <w:tcPr>
            <w:tcW w:w="5807" w:type="dxa"/>
            <w:shd w:val="pct5" w:color="auto" w:fill="auto"/>
            <w:vAlign w:val="center"/>
          </w:tcPr>
          <w:p w14:paraId="6DCD93A6" w14:textId="77777777" w:rsidR="0038044F" w:rsidRDefault="00F511BB" w:rsidP="00216FFA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3D50159B" w14:textId="107EDC14" w:rsidR="00216FFA" w:rsidRPr="00181309" w:rsidRDefault="00216FFA" w:rsidP="00216FFA">
            <w:pPr>
              <w:rPr>
                <w:rFonts w:asciiTheme="minorHAnsi" w:hAnsiTheme="minorHAnsi"/>
              </w:rPr>
            </w:pPr>
          </w:p>
        </w:tc>
        <w:tc>
          <w:tcPr>
            <w:tcW w:w="4955" w:type="dxa"/>
            <w:gridSpan w:val="11"/>
            <w:vAlign w:val="bottom"/>
          </w:tcPr>
          <w:p w14:paraId="4459A317" w14:textId="478A3DF1" w:rsidR="0038044F" w:rsidRDefault="0038044F" w:rsidP="003A627F">
            <w:pPr>
              <w:rPr>
                <w:rFonts w:asciiTheme="majorHAnsi" w:hAnsiTheme="majorHAnsi"/>
              </w:rPr>
            </w:pPr>
          </w:p>
        </w:tc>
      </w:tr>
      <w:tr w:rsidR="001D7CFB" w14:paraId="22FF94BC" w14:textId="77777777" w:rsidTr="000E4333">
        <w:trPr>
          <w:trHeight w:val="646"/>
        </w:trPr>
        <w:tc>
          <w:tcPr>
            <w:tcW w:w="5807" w:type="dxa"/>
            <w:shd w:val="pct5" w:color="auto" w:fill="auto"/>
          </w:tcPr>
          <w:p w14:paraId="5011260F" w14:textId="31EF9D7C" w:rsidR="001D7CFB" w:rsidRPr="00181309" w:rsidRDefault="001D7CFB" w:rsidP="001D7CF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CEDF47A" w14:textId="00ADC0F4" w:rsidR="001D7CFB" w:rsidRPr="00181309" w:rsidRDefault="001D7CFB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450" w:type="dxa"/>
            <w:vAlign w:val="center"/>
          </w:tcPr>
          <w:p w14:paraId="1C270665" w14:textId="24CFF189" w:rsidR="001D7CFB" w:rsidDel="001D7CFB" w:rsidRDefault="001D7CFB" w:rsidP="001D7CFB">
            <w:pP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50" w:type="dxa"/>
            <w:vAlign w:val="center"/>
          </w:tcPr>
          <w:p w14:paraId="0F2FB174" w14:textId="6153CD0A" w:rsidR="001D7CFB" w:rsidDel="001D7CFB" w:rsidRDefault="001D7CFB" w:rsidP="001D7CFB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51" w:type="dxa"/>
            <w:vAlign w:val="center"/>
          </w:tcPr>
          <w:p w14:paraId="34ACE8AC" w14:textId="5871E4A5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50" w:type="dxa"/>
            <w:vAlign w:val="center"/>
          </w:tcPr>
          <w:p w14:paraId="6866E912" w14:textId="52088012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51" w:type="dxa"/>
            <w:vAlign w:val="center"/>
          </w:tcPr>
          <w:p w14:paraId="4F084888" w14:textId="2B2606D6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50" w:type="dxa"/>
            <w:vAlign w:val="center"/>
          </w:tcPr>
          <w:p w14:paraId="0BD35FF4" w14:textId="6CE1007A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51" w:type="dxa"/>
            <w:vAlign w:val="center"/>
          </w:tcPr>
          <w:p w14:paraId="4714BF40" w14:textId="0EDC4621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50" w:type="dxa"/>
            <w:vAlign w:val="center"/>
          </w:tcPr>
          <w:p w14:paraId="01F9C927" w14:textId="337B1291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1" w:type="dxa"/>
            <w:vAlign w:val="center"/>
          </w:tcPr>
          <w:p w14:paraId="66A69AE8" w14:textId="13840F75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0" w:type="dxa"/>
            <w:vAlign w:val="center"/>
          </w:tcPr>
          <w:p w14:paraId="2091A9E6" w14:textId="4C51B99E" w:rsidR="001D7CFB" w:rsidRPr="00216FFA" w:rsidRDefault="001D7CFB" w:rsidP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51" w:type="dxa"/>
            <w:vAlign w:val="center"/>
          </w:tcPr>
          <w:p w14:paraId="0FC8BCCC" w14:textId="764AD27D" w:rsidR="001D7CFB" w:rsidRPr="00216FFA" w:rsidRDefault="001D7CF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26B97D1" w14:textId="47FECBB9" w:rsidR="00F511BB" w:rsidRPr="00660FE7" w:rsidRDefault="00F511B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1"/>
        <w:gridCol w:w="8135"/>
      </w:tblGrid>
      <w:tr w:rsidR="00442CAC" w14:paraId="423C2A4B" w14:textId="77777777" w:rsidTr="00F511BB">
        <w:tc>
          <w:tcPr>
            <w:tcW w:w="2395" w:type="dxa"/>
          </w:tcPr>
          <w:p w14:paraId="6D954B41" w14:textId="2E8A7C79" w:rsidR="00442CAC" w:rsidRDefault="00442CAC" w:rsidP="006911F2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089B208B" w14:textId="2DFA4A16" w:rsidR="00442CAC" w:rsidRPr="002D3155" w:rsidRDefault="00535536" w:rsidP="00D35DEB">
            <w:pPr>
              <w:ind w:hanging="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1D7CFB">
              <w:rPr>
                <w:rFonts w:asciiTheme="minorHAnsi" w:hAnsiTheme="minorHAnsi" w:cs="Arial"/>
                <w:b/>
                <w:sz w:val="28"/>
                <w:szCs w:val="28"/>
              </w:rPr>
              <w:t>5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Delivery</w:t>
            </w:r>
          </w:p>
        </w:tc>
      </w:tr>
    </w:tbl>
    <w:p w14:paraId="192F691F" w14:textId="16D3ADEF" w:rsidR="00442CAC" w:rsidRDefault="00935E5E" w:rsidP="00442CAC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092266D8" wp14:editId="2571AECF">
                <wp:simplePos x="0" y="0"/>
                <wp:positionH relativeFrom="page">
                  <wp:posOffset>361950</wp:posOffset>
                </wp:positionH>
                <wp:positionV relativeFrom="paragraph">
                  <wp:posOffset>-3810</wp:posOffset>
                </wp:positionV>
                <wp:extent cx="6734175" cy="371475"/>
                <wp:effectExtent l="0" t="0" r="28575" b="28575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09086" w14:textId="0613F64B" w:rsidR="00B277DD" w:rsidRPr="00634521" w:rsidRDefault="00B277DD" w:rsidP="004D13DE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64FC1AD" wp14:editId="7CC5E123">
                                  <wp:extent cx="885825" cy="219075"/>
                                  <wp:effectExtent l="0" t="0" r="9525" b="9525"/>
                                  <wp:docPr id="2455" name="Picture 2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E5AED02" wp14:editId="114331C8">
                                  <wp:extent cx="885825" cy="219075"/>
                                  <wp:effectExtent l="0" t="0" r="9525" b="9525"/>
                                  <wp:docPr id="2456" name="Picture 2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266D8" id="Text Box 219" o:spid="_x0000_s1032" type="#_x0000_t202" style="position:absolute;margin-left:28.5pt;margin-top:-.3pt;width:530.25pt;height:29.25pt;z-index: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" fillcolor="#e7e6e6 [3214]" strokeweight=".5pt">
                <v:textbox>
                  <w:txbxContent>
                    <w:p w14:paraId="5C709086" w14:textId="0613F64B" w:rsidR="00B277DD" w:rsidRPr="00634521" w:rsidRDefault="00B277DD" w:rsidP="004D13DE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64FC1AD" wp14:editId="7CC5E123">
                            <wp:extent cx="885825" cy="219075"/>
                            <wp:effectExtent l="0" t="0" r="9525" b="9525"/>
                            <wp:docPr id="2455" name="Picture 24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E5AED02" wp14:editId="114331C8">
                            <wp:extent cx="885825" cy="219075"/>
                            <wp:effectExtent l="0" t="0" r="9525" b="9525"/>
                            <wp:docPr id="2456" name="Picture 2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BE9D59" w14:textId="2A96C1C5" w:rsidR="00442CAC" w:rsidRDefault="00442CAC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1"/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8"/>
        <w:gridCol w:w="391"/>
        <w:gridCol w:w="391"/>
        <w:gridCol w:w="391"/>
        <w:gridCol w:w="391"/>
        <w:gridCol w:w="390"/>
        <w:gridCol w:w="390"/>
        <w:gridCol w:w="390"/>
        <w:gridCol w:w="390"/>
        <w:gridCol w:w="390"/>
        <w:gridCol w:w="390"/>
        <w:gridCol w:w="390"/>
        <w:gridCol w:w="780"/>
        <w:gridCol w:w="295"/>
        <w:gridCol w:w="95"/>
        <w:gridCol w:w="318"/>
        <w:gridCol w:w="72"/>
        <w:gridCol w:w="390"/>
        <w:gridCol w:w="390"/>
        <w:gridCol w:w="111"/>
        <w:gridCol w:w="281"/>
      </w:tblGrid>
      <w:tr w:rsidR="00442CAC" w:rsidRPr="00A8302B" w14:paraId="4DCAA8C0" w14:textId="77777777" w:rsidTr="00935E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1"/>
            <w:shd w:val="clear" w:color="auto" w:fill="F2F2F2" w:themeFill="background1" w:themeFillShade="F2"/>
            <w:vAlign w:val="center"/>
          </w:tcPr>
          <w:p w14:paraId="526A2999" w14:textId="75F907D4" w:rsidR="00442CAC" w:rsidRPr="005A70E9" w:rsidRDefault="00442CAC" w:rsidP="005E612F">
            <w:pPr>
              <w:jc w:val="both"/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br w:type="page"/>
            </w:r>
            <w:r w:rsidR="00935E5E">
              <w:rPr>
                <w:rFonts w:asciiTheme="minorHAnsi" w:hAnsiTheme="minorHAnsi"/>
                <w:sz w:val="28"/>
                <w:szCs w:val="28"/>
              </w:rPr>
              <w:t>1</w:t>
            </w:r>
            <w:r w:rsidR="00801999">
              <w:rPr>
                <w:rFonts w:asciiTheme="minorHAnsi" w:hAnsiTheme="minorHAnsi"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5E612F">
              <w:rPr>
                <w:rFonts w:asciiTheme="minorHAnsi" w:hAnsiTheme="minorHAnsi"/>
                <w:sz w:val="28"/>
                <w:szCs w:val="28"/>
              </w:rPr>
              <w:t>Hospitalisation</w:t>
            </w:r>
            <w:r w:rsidR="00CA0F9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</w:tr>
      <w:tr w:rsidR="0027688F" w:rsidRPr="00A8302B" w14:paraId="1BEA8E96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shd w:val="clear" w:color="auto" w:fill="auto"/>
            <w:vAlign w:val="center"/>
          </w:tcPr>
          <w:p w14:paraId="00AEDA74" w14:textId="077DE877" w:rsidR="00CE216E" w:rsidRDefault="00CE216E" w:rsidP="00CE216E">
            <w:pPr>
              <w:rPr>
                <w:rFonts w:asciiTheme="minorHAnsi" w:hAnsiTheme="minorHAnsi"/>
                <w:bCs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Was the baby born in hospital?</w:t>
            </w:r>
          </w:p>
        </w:tc>
        <w:tc>
          <w:tcPr>
            <w:tcW w:w="2600" w:type="pct"/>
            <w:gridSpan w:val="13"/>
            <w:shd w:val="clear" w:color="auto" w:fill="auto"/>
          </w:tcPr>
          <w:p w14:paraId="6516451C" w14:textId="346E0FCB" w:rsidR="00CE216E" w:rsidDel="001D7CFB" w:rsidRDefault="00CE216E" w:rsidP="000E4333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0" w:type="pct"/>
            <w:gridSpan w:val="2"/>
            <w:shd w:val="clear" w:color="auto" w:fill="auto"/>
          </w:tcPr>
          <w:p w14:paraId="2AD2EAA2" w14:textId="40E8C1F6" w:rsidR="00CE216E" w:rsidDel="001D7CFB" w:rsidRDefault="00CE216E" w:rsidP="000E4333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7" w:type="pct"/>
            <w:gridSpan w:val="4"/>
            <w:shd w:val="clear" w:color="auto" w:fill="auto"/>
          </w:tcPr>
          <w:p w14:paraId="291606EE" w14:textId="1ADD8B81" w:rsidR="00CE216E" w:rsidRPr="000B3123" w:rsidRDefault="00CE216E" w:rsidP="000E4333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36" w:type="pct"/>
            <w:shd w:val="clear" w:color="auto" w:fill="auto"/>
          </w:tcPr>
          <w:p w14:paraId="676B56B7" w14:textId="7DC27BD8" w:rsidR="00CE216E" w:rsidRPr="000B3123" w:rsidRDefault="00CE216E" w:rsidP="00CE216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173E3" w:rsidRPr="00A8302B" w14:paraId="2419110E" w14:textId="77777777" w:rsidTr="00B40E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7" w:type="pct"/>
            <w:shd w:val="clear" w:color="auto" w:fill="auto"/>
            <w:vAlign w:val="center"/>
          </w:tcPr>
          <w:p w14:paraId="38771797" w14:textId="6E110513" w:rsidR="00B40EDD" w:rsidRPr="00CB1360" w:rsidRDefault="00B40EDD">
            <w:pP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</w:pPr>
            <w:r w:rsidRPr="00CB136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Date </w:t>
            </w: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and time woman</w:t>
            </w:r>
            <w:r w:rsidRPr="00CB136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was admitted</w:t>
            </w: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to hospital for delivery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B3FE1B9" w14:textId="50845E60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CC356F0" w14:textId="01255D2C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1CEB2223" w14:textId="117421BA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03895064" w14:textId="2F3E8DA7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5DDBE3B" w14:textId="0DCCFDAD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6D7B639" w14:textId="0C2C81F2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7C768BE9" w14:textId="2281E391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6AE2565D" w14:textId="6C03E7CF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08181D35" w14:textId="6CE0E63F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202531A1" w14:textId="0AEDF2A8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DEDA9E1" w14:textId="6582BC92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pct"/>
            <w:shd w:val="pct5" w:color="auto" w:fill="auto"/>
          </w:tcPr>
          <w:p w14:paraId="234282CC" w14:textId="5BCAE07F" w:rsidR="00B40EDD" w:rsidRPr="000E4333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  <w:lang w:eastAsia="en-GB"/>
              </w:rPr>
            </w:pPr>
            <w:r w:rsidRPr="000E4333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14:paraId="49A0A08E" w14:textId="638906F3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89" w:type="pct"/>
            <w:gridSpan w:val="2"/>
            <w:shd w:val="clear" w:color="auto" w:fill="auto"/>
            <w:vAlign w:val="center"/>
          </w:tcPr>
          <w:p w14:paraId="323C3643" w14:textId="1ADC9749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4AFA778A" w14:textId="1BA47A6D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189" w:type="pct"/>
            <w:shd w:val="clear" w:color="auto" w:fill="auto"/>
            <w:vAlign w:val="center"/>
          </w:tcPr>
          <w:p w14:paraId="05C8C2C0" w14:textId="0FF97633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90" w:type="pct"/>
            <w:gridSpan w:val="2"/>
            <w:shd w:val="clear" w:color="auto" w:fill="auto"/>
            <w:vAlign w:val="center"/>
          </w:tcPr>
          <w:p w14:paraId="4BD0CB6E" w14:textId="70384AC1" w:rsidR="00B40EDD" w:rsidRDefault="00B40EDD" w:rsidP="00B40E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tbl>
      <w:tblPr>
        <w:tblStyle w:val="TableGrid"/>
        <w:tblpPr w:leftFromText="180" w:rightFromText="180" w:vertAnchor="text" w:horzAnchor="margin" w:tblpY="31"/>
        <w:tblW w:w="10343" w:type="dxa"/>
        <w:tblLayout w:type="fixed"/>
        <w:tblLook w:val="04A0" w:firstRow="1" w:lastRow="0" w:firstColumn="1" w:lastColumn="0" w:noHBand="0" w:noVBand="1"/>
      </w:tblPr>
      <w:tblGrid>
        <w:gridCol w:w="6091"/>
        <w:gridCol w:w="3685"/>
        <w:gridCol w:w="567"/>
      </w:tblGrid>
      <w:tr w:rsidR="00D35DEB" w14:paraId="485DB850" w14:textId="77777777" w:rsidTr="000E4333">
        <w:tc>
          <w:tcPr>
            <w:tcW w:w="10343" w:type="dxa"/>
            <w:gridSpan w:val="3"/>
            <w:shd w:val="clear" w:color="auto" w:fill="F2F2F2" w:themeFill="background1" w:themeFillShade="F2"/>
          </w:tcPr>
          <w:p w14:paraId="12405085" w14:textId="77777777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B703C">
              <w:rPr>
                <w:rFonts w:asciiTheme="minorHAnsi" w:hAnsiTheme="minorHAnsi"/>
                <w:b/>
                <w:sz w:val="28"/>
                <w:szCs w:val="28"/>
              </w:rPr>
              <w:t xml:space="preserve">2. 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Onset of labour type - </w:t>
            </w:r>
            <w:r w:rsidRPr="004F189E">
              <w:rPr>
                <w:rFonts w:asciiTheme="minorHAnsi" w:hAnsiTheme="minorHAnsi"/>
                <w:b/>
                <w:sz w:val="24"/>
                <w:szCs w:val="24"/>
              </w:rPr>
              <w:t>Cohort and RCT</w:t>
            </w:r>
          </w:p>
        </w:tc>
      </w:tr>
      <w:tr w:rsidR="00D35DEB" w14:paraId="4EE4539B" w14:textId="77777777" w:rsidTr="000E4333">
        <w:tc>
          <w:tcPr>
            <w:tcW w:w="6091" w:type="dxa"/>
            <w:vMerge w:val="restart"/>
            <w:vAlign w:val="center"/>
          </w:tcPr>
          <w:p w14:paraId="4E749F2B" w14:textId="77777777" w:rsidR="00D35DEB" w:rsidRPr="006B703C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Onset of labour type.</w:t>
            </w:r>
          </w:p>
        </w:tc>
        <w:tc>
          <w:tcPr>
            <w:tcW w:w="3685" w:type="dxa"/>
          </w:tcPr>
          <w:p w14:paraId="6B0B00BF" w14:textId="77777777" w:rsidR="00D35DEB" w:rsidRPr="006B703C" w:rsidRDefault="00D35DEB" w:rsidP="00D35DE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Spontaneous</w:t>
            </w:r>
          </w:p>
        </w:tc>
        <w:tc>
          <w:tcPr>
            <w:tcW w:w="567" w:type="dxa"/>
          </w:tcPr>
          <w:p w14:paraId="20288E35" w14:textId="77777777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35DEB" w14:paraId="31C0CCE0" w14:textId="77777777" w:rsidTr="000E4333">
        <w:tc>
          <w:tcPr>
            <w:tcW w:w="6091" w:type="dxa"/>
            <w:vMerge/>
          </w:tcPr>
          <w:p w14:paraId="28683EAC" w14:textId="77777777" w:rsidR="00D35DEB" w:rsidRPr="00B502B5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2390C66" w14:textId="77777777" w:rsidR="00D35DEB" w:rsidRPr="006B703C" w:rsidRDefault="00D35DEB" w:rsidP="00D35DE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Induced</w:t>
            </w:r>
          </w:p>
        </w:tc>
        <w:tc>
          <w:tcPr>
            <w:tcW w:w="567" w:type="dxa"/>
          </w:tcPr>
          <w:p w14:paraId="219D7C93" w14:textId="77777777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35DEB" w14:paraId="459E80E9" w14:textId="77777777" w:rsidTr="000E4333">
        <w:tc>
          <w:tcPr>
            <w:tcW w:w="6091" w:type="dxa"/>
            <w:vMerge/>
          </w:tcPr>
          <w:p w14:paraId="4C806D10" w14:textId="77777777" w:rsidR="00D35DEB" w:rsidRPr="00B502B5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5E4E7C9" w14:textId="77777777" w:rsidR="00D35DEB" w:rsidRPr="006B703C" w:rsidRDefault="00D35DEB" w:rsidP="00D35DE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 labour (Caesarean section)</w:t>
            </w:r>
          </w:p>
        </w:tc>
        <w:tc>
          <w:tcPr>
            <w:tcW w:w="567" w:type="dxa"/>
          </w:tcPr>
          <w:p w14:paraId="699CF637" w14:textId="77777777" w:rsidR="00D35DEB" w:rsidRDefault="00D35DEB" w:rsidP="00D35DE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tbl>
      <w:tblPr>
        <w:tblStyle w:val="GridTable1Light1"/>
        <w:tblpPr w:leftFromText="180" w:rightFromText="180" w:vertAnchor="text" w:horzAnchor="margin" w:tblpY="1789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405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222"/>
        <w:gridCol w:w="590"/>
        <w:gridCol w:w="224"/>
        <w:gridCol w:w="182"/>
        <w:gridCol w:w="247"/>
        <w:gridCol w:w="159"/>
        <w:gridCol w:w="406"/>
        <w:gridCol w:w="410"/>
        <w:gridCol w:w="398"/>
      </w:tblGrid>
      <w:tr w:rsidR="00D35DEB" w:rsidRPr="00A8302B" w14:paraId="47D10594" w14:textId="77777777" w:rsidTr="000E43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1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360134A" w14:textId="77777777" w:rsidR="00D35DEB" w:rsidRPr="00A8302B" w:rsidRDefault="00D35DEB" w:rsidP="00D35DEB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3.</w:t>
            </w:r>
            <w:r w:rsidRPr="009820FA">
              <w:rPr>
                <w:rFonts w:asciiTheme="minorHAnsi" w:hAnsiTheme="minorHAnsi"/>
                <w:sz w:val="28"/>
                <w:szCs w:val="28"/>
              </w:rPr>
              <w:t xml:space="preserve"> Induction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– complete only if woman induced</w:t>
            </w:r>
          </w:p>
        </w:tc>
      </w:tr>
      <w:tr w:rsidR="0034622C" w:rsidRPr="00A8302B" w14:paraId="500F09C3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 w:val="restart"/>
            <w:vAlign w:val="center"/>
          </w:tcPr>
          <w:p w14:paraId="6A8350FF" w14:textId="77777777" w:rsidR="0034622C" w:rsidRDefault="0034622C" w:rsidP="0034622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Reason for induction </w:t>
            </w:r>
          </w:p>
          <w:p w14:paraId="38CFD6CF" w14:textId="5419466D" w:rsidR="0034622C" w:rsidRDefault="0034622C" w:rsidP="0034622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(</w:t>
            </w:r>
            <w:r w:rsidRPr="00CA0F9C">
              <w:rPr>
                <w:rFonts w:asciiTheme="minorHAnsi" w:hAnsiTheme="minorHAnsi"/>
                <w:b w:val="0"/>
                <w:sz w:val="18"/>
                <w:szCs w:val="18"/>
              </w:rPr>
              <w:t>tick all that apply)</w:t>
            </w:r>
            <w:r w:rsidRPr="0027688F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300" w:type="pct"/>
            <w:gridSpan w:val="19"/>
          </w:tcPr>
          <w:p w14:paraId="18708716" w14:textId="77777777" w:rsidR="0034622C" w:rsidRDefault="0034622C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Allocated to induction in trial</w:t>
            </w:r>
          </w:p>
        </w:tc>
        <w:tc>
          <w:tcPr>
            <w:tcW w:w="190" w:type="pct"/>
            <w:vAlign w:val="center"/>
          </w:tcPr>
          <w:p w14:paraId="2FFB2033" w14:textId="7777777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57212C77" w14:textId="77777777" w:rsidTr="000E433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65751DB2" w14:textId="3368B50C" w:rsidR="0034622C" w:rsidRPr="000E4333" w:rsidRDefault="0034622C" w:rsidP="00771730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59011828" w14:textId="485AD415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Post dates</w:t>
            </w:r>
          </w:p>
        </w:tc>
        <w:tc>
          <w:tcPr>
            <w:tcW w:w="190" w:type="pct"/>
            <w:vAlign w:val="center"/>
          </w:tcPr>
          <w:p w14:paraId="1A089AA3" w14:textId="13A84ADD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2B5344A9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BA725F2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46678B28" w14:textId="489E2FE1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 xml:space="preserve">Decreased fetal movements </w:t>
            </w:r>
          </w:p>
        </w:tc>
        <w:tc>
          <w:tcPr>
            <w:tcW w:w="190" w:type="pct"/>
            <w:vAlign w:val="center"/>
          </w:tcPr>
          <w:p w14:paraId="0D5259FF" w14:textId="1DFAF733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69955AB3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4C0C05EE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044C4D83" w14:textId="22B0972C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LGA</w:t>
            </w:r>
          </w:p>
        </w:tc>
        <w:tc>
          <w:tcPr>
            <w:tcW w:w="190" w:type="pct"/>
            <w:vAlign w:val="center"/>
          </w:tcPr>
          <w:p w14:paraId="7E464A17" w14:textId="5D71825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7F968FFB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15094FF0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214C6F0C" w14:textId="0972D861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Restricted fetal growth</w:t>
            </w:r>
          </w:p>
        </w:tc>
        <w:tc>
          <w:tcPr>
            <w:tcW w:w="190" w:type="pct"/>
            <w:vAlign w:val="center"/>
          </w:tcPr>
          <w:p w14:paraId="0C4CF66E" w14:textId="7777777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4C752CE7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1C57918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2FC34F0F" w14:textId="24AAF80D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Maternal request</w:t>
            </w:r>
          </w:p>
        </w:tc>
        <w:tc>
          <w:tcPr>
            <w:tcW w:w="190" w:type="pct"/>
            <w:vAlign w:val="center"/>
          </w:tcPr>
          <w:p w14:paraId="72BCB4E8" w14:textId="600F6048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4622C" w:rsidRPr="00A8302B" w14:paraId="2A6E831C" w14:textId="77777777" w:rsidTr="000E4333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4648873D" w14:textId="77777777" w:rsidR="0034622C" w:rsidRPr="000E4333" w:rsidRDefault="0034622C" w:rsidP="00D35DEB">
            <w:pPr>
              <w:rPr>
                <w:rFonts w:asciiTheme="minorHAnsi" w:hAnsiTheme="minorHAnsi"/>
                <w:b w:val="0"/>
                <w:color w:val="7030A0"/>
                <w:sz w:val="24"/>
                <w:szCs w:val="24"/>
              </w:rPr>
            </w:pPr>
          </w:p>
        </w:tc>
        <w:tc>
          <w:tcPr>
            <w:tcW w:w="3300" w:type="pct"/>
            <w:gridSpan w:val="19"/>
          </w:tcPr>
          <w:p w14:paraId="30AF6493" w14:textId="77777777" w:rsidR="0034622C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</w:rPr>
            </w:pPr>
            <w:r w:rsidRPr="0027688F">
              <w:rPr>
                <w:rFonts w:asciiTheme="minorHAnsi" w:hAnsiTheme="minorHAnsi"/>
                <w:sz w:val="24"/>
                <w:szCs w:val="24"/>
              </w:rPr>
              <w:t>Other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67790986" w14:textId="3170B405" w:rsidR="0034622C" w:rsidRPr="0027688F" w:rsidRDefault="0034622C" w:rsidP="00C135C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_________________________________________________________________</w:t>
            </w:r>
          </w:p>
        </w:tc>
        <w:tc>
          <w:tcPr>
            <w:tcW w:w="190" w:type="pct"/>
            <w:vAlign w:val="center"/>
          </w:tcPr>
          <w:p w14:paraId="296F35C5" w14:textId="4BDD1F47" w:rsidR="0034622C" w:rsidRPr="00A8302B" w:rsidRDefault="0034622C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62CAFB45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 w:val="restart"/>
            <w:vAlign w:val="center"/>
          </w:tcPr>
          <w:p w14:paraId="5EDBD8F3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If the woman was induced, method(s) used</w:t>
            </w:r>
          </w:p>
        </w:tc>
        <w:tc>
          <w:tcPr>
            <w:tcW w:w="2240" w:type="pct"/>
            <w:gridSpan w:val="12"/>
          </w:tcPr>
          <w:p w14:paraId="331ED225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Mechanical (Foley catheter)</w:t>
            </w:r>
          </w:p>
        </w:tc>
        <w:tc>
          <w:tcPr>
            <w:tcW w:w="389" w:type="pct"/>
            <w:gridSpan w:val="2"/>
          </w:tcPr>
          <w:p w14:paraId="4070B68C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</w:tcPr>
          <w:p w14:paraId="3F180249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</w:tcPr>
          <w:p w14:paraId="171C73CD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39934BAD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61D8F067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0167497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240" w:type="pct"/>
            <w:gridSpan w:val="12"/>
          </w:tcPr>
          <w:p w14:paraId="18837543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Prostaglandin</w:t>
            </w:r>
          </w:p>
        </w:tc>
        <w:tc>
          <w:tcPr>
            <w:tcW w:w="389" w:type="pct"/>
            <w:gridSpan w:val="2"/>
          </w:tcPr>
          <w:p w14:paraId="06364BDB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</w:tcPr>
          <w:p w14:paraId="6C08D318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</w:tcPr>
          <w:p w14:paraId="299724F3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2671410A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32560590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5A8B7C1A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240" w:type="pct"/>
            <w:gridSpan w:val="12"/>
          </w:tcPr>
          <w:p w14:paraId="3424E5BC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Artificial rupture of the membrane</w:t>
            </w:r>
          </w:p>
        </w:tc>
        <w:tc>
          <w:tcPr>
            <w:tcW w:w="389" w:type="pct"/>
            <w:gridSpan w:val="2"/>
          </w:tcPr>
          <w:p w14:paraId="068E338B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</w:tcPr>
          <w:p w14:paraId="185C1199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</w:tcPr>
          <w:p w14:paraId="1F1BD39B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09919D8E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35DEB" w:rsidRPr="00A8302B" w14:paraId="7B78F52D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Merge/>
            <w:vAlign w:val="center"/>
          </w:tcPr>
          <w:p w14:paraId="292028E6" w14:textId="77777777" w:rsidR="00D35DEB" w:rsidRDefault="00D35DEB" w:rsidP="00D35DEB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240" w:type="pct"/>
            <w:gridSpan w:val="12"/>
            <w:tcBorders>
              <w:bottom w:val="single" w:sz="4" w:space="0" w:color="auto"/>
            </w:tcBorders>
          </w:tcPr>
          <w:p w14:paraId="51CDD340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Oxytocin</w:t>
            </w:r>
          </w:p>
        </w:tc>
        <w:tc>
          <w:tcPr>
            <w:tcW w:w="389" w:type="pct"/>
            <w:gridSpan w:val="2"/>
            <w:tcBorders>
              <w:bottom w:val="single" w:sz="4" w:space="0" w:color="auto"/>
            </w:tcBorders>
          </w:tcPr>
          <w:p w14:paraId="602E13F7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gridSpan w:val="2"/>
            <w:tcBorders>
              <w:bottom w:val="single" w:sz="4" w:space="0" w:color="auto"/>
            </w:tcBorders>
          </w:tcPr>
          <w:p w14:paraId="62C0E323" w14:textId="77777777" w:rsidR="00D35DEB" w:rsidRPr="00A8302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6" w:type="pct"/>
            <w:gridSpan w:val="3"/>
            <w:tcBorders>
              <w:bottom w:val="single" w:sz="4" w:space="0" w:color="auto"/>
            </w:tcBorders>
          </w:tcPr>
          <w:p w14:paraId="1CD6B1F3" w14:textId="77777777" w:rsidR="00D35DEB" w:rsidRDefault="00D35DEB" w:rsidP="00D35DE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737570E5" w14:textId="77777777" w:rsidR="00D35DEB" w:rsidRPr="00A8302B" w:rsidRDefault="00D35DEB" w:rsidP="00D35D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0091A" w:rsidRPr="00A8302B" w14:paraId="0B3E21F7" w14:textId="77777777" w:rsidTr="000E4333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pct"/>
            <w:vAlign w:val="center"/>
          </w:tcPr>
          <w:p w14:paraId="6A63CA12" w14:textId="4145843D" w:rsidR="00E0091A" w:rsidRDefault="00E0091A" w:rsidP="0077173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Date and time  induction started</w:t>
            </w:r>
          </w:p>
        </w:tc>
        <w:tc>
          <w:tcPr>
            <w:tcW w:w="194" w:type="pct"/>
            <w:vAlign w:val="center"/>
          </w:tcPr>
          <w:p w14:paraId="3D633A9E" w14:textId="6977CD08" w:rsidR="00E0091A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94" w:type="pct"/>
            <w:vAlign w:val="center"/>
          </w:tcPr>
          <w:p w14:paraId="1A678465" w14:textId="34019196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194" w:type="pct"/>
            <w:vAlign w:val="center"/>
          </w:tcPr>
          <w:p w14:paraId="59A7AE64" w14:textId="6D3A0E41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94" w:type="pct"/>
            <w:vAlign w:val="center"/>
          </w:tcPr>
          <w:p w14:paraId="25877BDE" w14:textId="6741D457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94" w:type="pct"/>
            <w:vAlign w:val="center"/>
          </w:tcPr>
          <w:p w14:paraId="0A421E0C" w14:textId="637BE9D7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194" w:type="pct"/>
            <w:vAlign w:val="center"/>
          </w:tcPr>
          <w:p w14:paraId="6F6B8109" w14:textId="23C6CDF3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194" w:type="pct"/>
            <w:vAlign w:val="center"/>
          </w:tcPr>
          <w:p w14:paraId="2332D03D" w14:textId="1CD7ABE3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194" w:type="pct"/>
            <w:vAlign w:val="center"/>
          </w:tcPr>
          <w:p w14:paraId="6934A1DF" w14:textId="18E9D751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4" w:type="pct"/>
            <w:vAlign w:val="center"/>
          </w:tcPr>
          <w:p w14:paraId="6319A0A4" w14:textId="5DF60C93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4" w:type="pct"/>
            <w:vAlign w:val="center"/>
          </w:tcPr>
          <w:p w14:paraId="259BBFCB" w14:textId="434D4E8D" w:rsidR="00E0091A" w:rsidRPr="00A8302B" w:rsidDel="00E0091A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194" w:type="pct"/>
            <w:vAlign w:val="center"/>
          </w:tcPr>
          <w:p w14:paraId="0E40D75D" w14:textId="07CB4753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8" w:type="pct"/>
            <w:gridSpan w:val="2"/>
            <w:shd w:val="pct5" w:color="auto" w:fill="auto"/>
          </w:tcPr>
          <w:p w14:paraId="61437A61" w14:textId="00855570" w:rsidR="00E0091A" w:rsidRPr="00A8302B" w:rsidRDefault="00B40EDD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194" w:type="pct"/>
            <w:gridSpan w:val="2"/>
            <w:vAlign w:val="center"/>
          </w:tcPr>
          <w:p w14:paraId="74BACE07" w14:textId="1C7BF54D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94" w:type="pct"/>
            <w:gridSpan w:val="2"/>
            <w:vAlign w:val="center"/>
          </w:tcPr>
          <w:p w14:paraId="3D7EC6DF" w14:textId="5A7E3CA6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94" w:type="pct"/>
            <w:vAlign w:val="center"/>
          </w:tcPr>
          <w:p w14:paraId="43A03B3E" w14:textId="37E9968E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196" w:type="pct"/>
            <w:vAlign w:val="center"/>
          </w:tcPr>
          <w:p w14:paraId="750D9861" w14:textId="17418ECB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190" w:type="pct"/>
            <w:vAlign w:val="center"/>
          </w:tcPr>
          <w:p w14:paraId="2AAB5DE7" w14:textId="490FC6FB" w:rsidR="00E0091A" w:rsidRPr="00A8302B" w:rsidRDefault="00E0091A" w:rsidP="00E0091A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15F180BE" w14:textId="0AAC3861" w:rsidR="00CA0F9C" w:rsidRDefault="00CA0F9C" w:rsidP="00CA0F9C">
      <w:pPr>
        <w:rPr>
          <w:rFonts w:asciiTheme="minorHAnsi" w:hAnsiTheme="minorHAnsi"/>
          <w:b/>
          <w:sz w:val="24"/>
          <w:szCs w:val="24"/>
        </w:rPr>
      </w:pPr>
    </w:p>
    <w:p w14:paraId="2C3F1B5A" w14:textId="77777777" w:rsidR="0027688F" w:rsidRDefault="0027688F" w:rsidP="00CA0F9C">
      <w:pPr>
        <w:rPr>
          <w:rFonts w:asciiTheme="minorHAnsi" w:hAnsiTheme="minorHAnsi"/>
          <w:b/>
          <w:sz w:val="24"/>
          <w:szCs w:val="24"/>
        </w:rPr>
      </w:pPr>
    </w:p>
    <w:p w14:paraId="4AB4EA17" w14:textId="557ED199" w:rsidR="00B41C50" w:rsidRDefault="00B41C50" w:rsidP="00CA0F9C">
      <w:pPr>
        <w:rPr>
          <w:rFonts w:asciiTheme="minorHAnsi" w:hAnsiTheme="minorHAnsi"/>
          <w:b/>
          <w:sz w:val="24"/>
          <w:szCs w:val="24"/>
        </w:rPr>
      </w:pPr>
    </w:p>
    <w:p w14:paraId="7D3BCE31" w14:textId="77777777" w:rsidR="00B41C50" w:rsidRDefault="00B41C50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32ADED8C" w14:textId="26F66BBA" w:rsidR="00B502B5" w:rsidRDefault="00B41C50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lastRenderedPageBreak/>
        <w:t xml:space="preserve">Section 5 </w:t>
      </w:r>
      <w:r w:rsidR="00C128A5">
        <w:rPr>
          <w:rFonts w:asciiTheme="minorHAnsi" w:hAnsiTheme="minorHAnsi" w:cs="Arial"/>
          <w:b/>
          <w:sz w:val="28"/>
          <w:szCs w:val="28"/>
        </w:rPr>
        <w:t>–</w:t>
      </w:r>
      <w:r>
        <w:rPr>
          <w:rFonts w:asciiTheme="minorHAnsi" w:hAnsiTheme="minorHAnsi" w:cs="Arial"/>
          <w:b/>
          <w:sz w:val="28"/>
          <w:szCs w:val="28"/>
        </w:rPr>
        <w:t xml:space="preserve"> Delivery</w:t>
      </w:r>
    </w:p>
    <w:p w14:paraId="345F50A2" w14:textId="63A72F0E" w:rsidR="00C128A5" w:rsidRDefault="00C128A5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2350976" behindDoc="0" locked="0" layoutInCell="1" allowOverlap="1" wp14:anchorId="1FC52AF1" wp14:editId="6A0D26E1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734175" cy="371475"/>
                <wp:effectExtent l="0" t="0" r="28575" b="2857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E34FB" w14:textId="07901B5A" w:rsidR="00B277DD" w:rsidRPr="00634521" w:rsidRDefault="00B277DD" w:rsidP="00C128A5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EF42183" wp14:editId="66B675F4">
                                  <wp:extent cx="885825" cy="219075"/>
                                  <wp:effectExtent l="0" t="0" r="9525" b="9525"/>
                                  <wp:docPr id="93" name="Picture 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0D809E8" wp14:editId="7B00AAD9">
                                  <wp:extent cx="885825" cy="219075"/>
                                  <wp:effectExtent l="0" t="0" r="9525" b="9525"/>
                                  <wp:docPr id="94" name="Picture 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52AF1" id="Text Box 91" o:spid="_x0000_s1033" type="#_x0000_t202" style="position:absolute;left:0;text-align:left;margin-left:28.35pt;margin-top:-.05pt;width:530.25pt;height:29.25pt;z-index:2523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" fillcolor="#e7e6e6 [3214]" strokeweight=".5pt">
                <v:textbox>
                  <w:txbxContent>
                    <w:p w14:paraId="6FDE34FB" w14:textId="07901B5A" w:rsidR="00B277DD" w:rsidRPr="00634521" w:rsidRDefault="00B277DD" w:rsidP="00C128A5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EF42183" wp14:editId="66B675F4">
                            <wp:extent cx="885825" cy="219075"/>
                            <wp:effectExtent l="0" t="0" r="9525" b="9525"/>
                            <wp:docPr id="93" name="Picture 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0D809E8" wp14:editId="7B00AAD9">
                            <wp:extent cx="885825" cy="219075"/>
                            <wp:effectExtent l="0" t="0" r="9525" b="9525"/>
                            <wp:docPr id="94" name="Picture 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68F7604" w14:textId="77777777" w:rsidR="00C128A5" w:rsidRDefault="00C128A5" w:rsidP="000E4333">
      <w:pPr>
        <w:jc w:val="center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12"/>
        <w:tblW w:w="10769" w:type="dxa"/>
        <w:tblLayout w:type="fixed"/>
        <w:tblLook w:val="04A0" w:firstRow="1" w:lastRow="0" w:firstColumn="1" w:lastColumn="0" w:noHBand="0" w:noVBand="1"/>
      </w:tblPr>
      <w:tblGrid>
        <w:gridCol w:w="3246"/>
        <w:gridCol w:w="415"/>
        <w:gridCol w:w="8"/>
        <w:gridCol w:w="408"/>
        <w:gridCol w:w="16"/>
        <w:gridCol w:w="402"/>
        <w:gridCol w:w="417"/>
        <w:gridCol w:w="417"/>
        <w:gridCol w:w="323"/>
        <w:gridCol w:w="95"/>
        <w:gridCol w:w="417"/>
        <w:gridCol w:w="55"/>
        <w:gridCol w:w="363"/>
        <w:gridCol w:w="63"/>
        <w:gridCol w:w="283"/>
        <w:gridCol w:w="71"/>
        <w:gridCol w:w="417"/>
        <w:gridCol w:w="418"/>
        <w:gridCol w:w="514"/>
        <w:gridCol w:w="11"/>
        <w:gridCol w:w="273"/>
        <w:gridCol w:w="10"/>
        <w:gridCol w:w="27"/>
        <w:gridCol w:w="417"/>
        <w:gridCol w:w="407"/>
        <w:gridCol w:w="10"/>
        <w:gridCol w:w="418"/>
        <w:gridCol w:w="421"/>
        <w:gridCol w:w="427"/>
      </w:tblGrid>
      <w:tr w:rsidR="00D35DEB" w14:paraId="774C5F7F" w14:textId="77777777" w:rsidTr="000E4333">
        <w:tc>
          <w:tcPr>
            <w:tcW w:w="10769" w:type="dxa"/>
            <w:gridSpan w:val="29"/>
            <w:shd w:val="pct10" w:color="auto" w:fill="auto"/>
          </w:tcPr>
          <w:p w14:paraId="28AFB200" w14:textId="77777777" w:rsidR="00D35DEB" w:rsidRPr="005A70E9" w:rsidRDefault="00D35DEB" w:rsidP="00D35DEB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4. Labour</w:t>
            </w:r>
          </w:p>
        </w:tc>
      </w:tr>
      <w:tr w:rsidR="00C128A5" w14:paraId="3CC5D627" w14:textId="77777777" w:rsidTr="003376FF">
        <w:tc>
          <w:tcPr>
            <w:tcW w:w="3246" w:type="dxa"/>
          </w:tcPr>
          <w:p w14:paraId="47F87F80" w14:textId="4ADF79CA" w:rsidR="00E0091A" w:rsidRPr="00085BB7" w:rsidRDefault="00E0091A" w:rsidP="00E0091A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Date and time woman admitted to delivery ward</w:t>
            </w:r>
          </w:p>
        </w:tc>
        <w:tc>
          <w:tcPr>
            <w:tcW w:w="415" w:type="dxa"/>
            <w:vAlign w:val="center"/>
          </w:tcPr>
          <w:p w14:paraId="0CD83CA2" w14:textId="2D47AC77" w:rsidR="00E0091A" w:rsidDel="00B41C50" w:rsidRDefault="00E0091A" w:rsidP="00E0091A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6" w:type="dxa"/>
            <w:gridSpan w:val="2"/>
            <w:vAlign w:val="center"/>
          </w:tcPr>
          <w:p w14:paraId="6084E5E5" w14:textId="1B5DCCF6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8" w:type="dxa"/>
            <w:gridSpan w:val="2"/>
            <w:vAlign w:val="center"/>
          </w:tcPr>
          <w:p w14:paraId="65746EC3" w14:textId="0E410D4E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7" w:type="dxa"/>
            <w:vAlign w:val="center"/>
          </w:tcPr>
          <w:p w14:paraId="3ECA103F" w14:textId="70A81697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17" w:type="dxa"/>
            <w:vAlign w:val="center"/>
          </w:tcPr>
          <w:p w14:paraId="68DE1FD2" w14:textId="7B7793F7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18" w:type="dxa"/>
            <w:gridSpan w:val="2"/>
            <w:vAlign w:val="center"/>
          </w:tcPr>
          <w:p w14:paraId="2C779A73" w14:textId="35746756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17" w:type="dxa"/>
            <w:vAlign w:val="center"/>
          </w:tcPr>
          <w:p w14:paraId="036CFB7B" w14:textId="4DAD2AC7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8" w:type="dxa"/>
            <w:gridSpan w:val="2"/>
            <w:vAlign w:val="center"/>
          </w:tcPr>
          <w:p w14:paraId="06F85F06" w14:textId="074EFAA6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6" w:type="dxa"/>
            <w:gridSpan w:val="2"/>
            <w:vAlign w:val="center"/>
          </w:tcPr>
          <w:p w14:paraId="01622BA5" w14:textId="7BF26A6C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88" w:type="dxa"/>
            <w:gridSpan w:val="2"/>
            <w:vAlign w:val="center"/>
          </w:tcPr>
          <w:p w14:paraId="2E3110D7" w14:textId="1DE9B350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8" w:type="dxa"/>
            <w:vAlign w:val="center"/>
          </w:tcPr>
          <w:p w14:paraId="2B5FCEEA" w14:textId="2990C421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5" w:type="dxa"/>
            <w:gridSpan w:val="5"/>
            <w:tcBorders>
              <w:bottom w:val="single" w:sz="4" w:space="0" w:color="auto"/>
            </w:tcBorders>
            <w:shd w:val="pct5" w:color="auto" w:fill="auto"/>
          </w:tcPr>
          <w:p w14:paraId="1356C9CE" w14:textId="288D2634" w:rsidR="00E0091A" w:rsidRPr="00B242CA" w:rsidRDefault="00B40EDD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17" w:type="dxa"/>
            <w:vAlign w:val="center"/>
          </w:tcPr>
          <w:p w14:paraId="0388A00B" w14:textId="06CFC2E8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07" w:type="dxa"/>
            <w:vAlign w:val="center"/>
          </w:tcPr>
          <w:p w14:paraId="2B708AAB" w14:textId="6B74FC18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8" w:type="dxa"/>
            <w:gridSpan w:val="2"/>
            <w:vAlign w:val="center"/>
          </w:tcPr>
          <w:p w14:paraId="17849AF4" w14:textId="5898C6FE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1" w:type="dxa"/>
            <w:vAlign w:val="center"/>
          </w:tcPr>
          <w:p w14:paraId="55392FC9" w14:textId="26D5AD1C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7" w:type="dxa"/>
            <w:vAlign w:val="center"/>
          </w:tcPr>
          <w:p w14:paraId="704FB453" w14:textId="6E5EC05F" w:rsidR="00E0091A" w:rsidRPr="00B242CA" w:rsidRDefault="00E0091A" w:rsidP="00E0091A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C128A5" w14:paraId="014DFBC0" w14:textId="77777777" w:rsidTr="003376FF">
        <w:tc>
          <w:tcPr>
            <w:tcW w:w="3246" w:type="dxa"/>
          </w:tcPr>
          <w:p w14:paraId="0CB575B4" w14:textId="77777777" w:rsidR="00B40EDD" w:rsidRPr="00085BB7" w:rsidRDefault="00B40EDD" w:rsidP="00B40EDD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>Date and time first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started</w:t>
            </w:r>
          </w:p>
        </w:tc>
        <w:tc>
          <w:tcPr>
            <w:tcW w:w="415" w:type="dxa"/>
            <w:vAlign w:val="center"/>
          </w:tcPr>
          <w:p w14:paraId="1D2971E1" w14:textId="61960D97" w:rsidR="00B40EDD" w:rsidDel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6" w:type="dxa"/>
            <w:gridSpan w:val="2"/>
            <w:vAlign w:val="center"/>
          </w:tcPr>
          <w:p w14:paraId="55C261A9" w14:textId="4881E41F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8" w:type="dxa"/>
            <w:gridSpan w:val="2"/>
            <w:vAlign w:val="center"/>
          </w:tcPr>
          <w:p w14:paraId="63214D73" w14:textId="7A78C863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7" w:type="dxa"/>
            <w:vAlign w:val="center"/>
          </w:tcPr>
          <w:p w14:paraId="0FA52433" w14:textId="3B48A976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17" w:type="dxa"/>
            <w:vAlign w:val="center"/>
          </w:tcPr>
          <w:p w14:paraId="4D6A6FD3" w14:textId="6D99DFFE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18" w:type="dxa"/>
            <w:gridSpan w:val="2"/>
            <w:vAlign w:val="center"/>
          </w:tcPr>
          <w:p w14:paraId="0750CD71" w14:textId="43330218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17" w:type="dxa"/>
            <w:vAlign w:val="center"/>
          </w:tcPr>
          <w:p w14:paraId="41E62F15" w14:textId="16E41F13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8" w:type="dxa"/>
            <w:gridSpan w:val="2"/>
            <w:vAlign w:val="center"/>
          </w:tcPr>
          <w:p w14:paraId="36A919F6" w14:textId="4888D2E6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46" w:type="dxa"/>
            <w:gridSpan w:val="2"/>
            <w:vAlign w:val="center"/>
          </w:tcPr>
          <w:p w14:paraId="1055CA56" w14:textId="440FA7D5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88" w:type="dxa"/>
            <w:gridSpan w:val="2"/>
            <w:vAlign w:val="center"/>
          </w:tcPr>
          <w:p w14:paraId="46400229" w14:textId="27A66DE6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8" w:type="dxa"/>
            <w:vAlign w:val="center"/>
          </w:tcPr>
          <w:p w14:paraId="209FAC39" w14:textId="36D2CA07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5" w:type="dxa"/>
            <w:gridSpan w:val="5"/>
            <w:shd w:val="pct5" w:color="auto" w:fill="auto"/>
          </w:tcPr>
          <w:p w14:paraId="6EF450BD" w14:textId="4F9D2E3B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17" w:type="dxa"/>
            <w:vAlign w:val="center"/>
          </w:tcPr>
          <w:p w14:paraId="2DCA6569" w14:textId="5C037668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07" w:type="dxa"/>
            <w:vAlign w:val="center"/>
          </w:tcPr>
          <w:p w14:paraId="48A145A2" w14:textId="0BE25FFB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8" w:type="dxa"/>
            <w:gridSpan w:val="2"/>
            <w:vAlign w:val="center"/>
          </w:tcPr>
          <w:p w14:paraId="6DF9458B" w14:textId="0688DEC1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1" w:type="dxa"/>
            <w:vAlign w:val="center"/>
          </w:tcPr>
          <w:p w14:paraId="0EEDE2B4" w14:textId="4BD638ED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7" w:type="dxa"/>
            <w:vAlign w:val="center"/>
          </w:tcPr>
          <w:p w14:paraId="29857E60" w14:textId="7452B961" w:rsidR="00B40EDD" w:rsidRPr="0035285F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D35DEB" w14:paraId="14DDC396" w14:textId="77777777" w:rsidTr="000E4333">
        <w:tc>
          <w:tcPr>
            <w:tcW w:w="3246" w:type="dxa"/>
          </w:tcPr>
          <w:p w14:paraId="27BFA42E" w14:textId="06AC7BEC" w:rsidR="00D35DEB" w:rsidRPr="00C128A5" w:rsidRDefault="00D35DEB" w:rsidP="00D35DEB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C128A5">
              <w:rPr>
                <w:rFonts w:asciiTheme="minorHAnsi" w:hAnsiTheme="minorHAnsi"/>
                <w:sz w:val="24"/>
                <w:szCs w:val="24"/>
              </w:rPr>
              <w:t>Was labour augmented</w:t>
            </w:r>
            <w:r w:rsidR="001949F7" w:rsidRPr="00C128A5">
              <w:rPr>
                <w:rFonts w:asciiTheme="minorHAnsi" w:hAnsiTheme="minorHAnsi"/>
                <w:sz w:val="24"/>
                <w:szCs w:val="24"/>
              </w:rPr>
              <w:t xml:space="preserve"> with </w:t>
            </w:r>
            <w:r w:rsidR="00C128A5">
              <w:rPr>
                <w:rFonts w:asciiTheme="minorHAnsi" w:hAnsiTheme="minorHAnsi"/>
                <w:sz w:val="24"/>
                <w:szCs w:val="24"/>
              </w:rPr>
              <w:t>S</w:t>
            </w:r>
            <w:r w:rsidR="001949F7" w:rsidRPr="00C128A5">
              <w:rPr>
                <w:rFonts w:asciiTheme="minorHAnsi" w:hAnsiTheme="minorHAnsi"/>
                <w:sz w:val="24"/>
                <w:szCs w:val="24"/>
              </w:rPr>
              <w:t>yntocinon</w:t>
            </w:r>
            <w:r w:rsidRPr="00C128A5"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5102" w:type="dxa"/>
            <w:gridSpan w:val="18"/>
            <w:vAlign w:val="center"/>
          </w:tcPr>
          <w:p w14:paraId="7E0A51B9" w14:textId="77777777" w:rsidR="00D35DEB" w:rsidRDefault="00D35DEB" w:rsidP="00D35DEB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84" w:type="dxa"/>
            <w:gridSpan w:val="2"/>
            <w:vAlign w:val="center"/>
          </w:tcPr>
          <w:p w14:paraId="6CEE29D1" w14:textId="77777777" w:rsidR="00D35DEB" w:rsidRDefault="00D35DEB" w:rsidP="00D35DEB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710" w:type="dxa"/>
            <w:gridSpan w:val="7"/>
            <w:vAlign w:val="center"/>
          </w:tcPr>
          <w:p w14:paraId="07C7260C" w14:textId="77777777" w:rsidR="00D35DEB" w:rsidRDefault="00D35DEB" w:rsidP="00D35DEB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7" w:type="dxa"/>
            <w:vAlign w:val="center"/>
          </w:tcPr>
          <w:p w14:paraId="7E0B5C38" w14:textId="77777777" w:rsidR="00D35DEB" w:rsidRDefault="00D35DEB" w:rsidP="00D35DEB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128A5" w14:paraId="33AA1276" w14:textId="77777777" w:rsidTr="000E4333">
        <w:tc>
          <w:tcPr>
            <w:tcW w:w="3246" w:type="dxa"/>
          </w:tcPr>
          <w:p w14:paraId="72120172" w14:textId="221ACD40" w:rsidR="00B40EDD" w:rsidRPr="00C128A5" w:rsidRDefault="00B40EDD" w:rsidP="000E433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C128A5">
              <w:rPr>
                <w:rFonts w:asciiTheme="minorHAnsi" w:hAnsiTheme="minorHAnsi"/>
                <w:sz w:val="24"/>
                <w:szCs w:val="24"/>
              </w:rPr>
              <w:t>If antepartum Oxytocin was given</w:t>
            </w:r>
            <w:r w:rsidR="00D06DCE">
              <w:rPr>
                <w:rFonts w:asciiTheme="minorHAnsi" w:hAnsiTheme="minorHAnsi"/>
                <w:sz w:val="24"/>
                <w:szCs w:val="24"/>
              </w:rPr>
              <w:t xml:space="preserve">: </w:t>
            </w:r>
            <w:r w:rsidRPr="00C128A5">
              <w:rPr>
                <w:rFonts w:asciiTheme="minorHAnsi" w:hAnsiTheme="minorHAnsi"/>
                <w:sz w:val="24"/>
                <w:szCs w:val="24"/>
              </w:rPr>
              <w:t>duration</w:t>
            </w:r>
          </w:p>
        </w:tc>
        <w:tc>
          <w:tcPr>
            <w:tcW w:w="423" w:type="dxa"/>
            <w:gridSpan w:val="2"/>
            <w:vAlign w:val="center"/>
          </w:tcPr>
          <w:p w14:paraId="21298311" w14:textId="7940D2C8" w:rsidR="00B40EDD" w:rsidRDefault="00B40EDD" w:rsidP="00B40EDD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4" w:type="dxa"/>
            <w:gridSpan w:val="2"/>
            <w:vAlign w:val="center"/>
          </w:tcPr>
          <w:p w14:paraId="6B62009D" w14:textId="6EB66658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1559" w:type="dxa"/>
            <w:gridSpan w:val="4"/>
            <w:shd w:val="pct5" w:color="auto" w:fill="auto"/>
            <w:vAlign w:val="center"/>
          </w:tcPr>
          <w:p w14:paraId="29BE7E9F" w14:textId="74CB2E19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Hours</w:t>
            </w:r>
          </w:p>
        </w:tc>
        <w:tc>
          <w:tcPr>
            <w:tcW w:w="567" w:type="dxa"/>
            <w:gridSpan w:val="3"/>
            <w:vAlign w:val="center"/>
          </w:tcPr>
          <w:p w14:paraId="0C0C6FB5" w14:textId="66221C24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gridSpan w:val="2"/>
            <w:vAlign w:val="center"/>
          </w:tcPr>
          <w:p w14:paraId="54263357" w14:textId="459E79C1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124" w:type="dxa"/>
            <w:gridSpan w:val="15"/>
            <w:shd w:val="pct5" w:color="auto" w:fill="auto"/>
            <w:vAlign w:val="center"/>
          </w:tcPr>
          <w:p w14:paraId="0407A0A2" w14:textId="6BB1B16F" w:rsidR="00B40EDD" w:rsidRDefault="00B40EDD" w:rsidP="00B40EDD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Minutes</w:t>
            </w:r>
          </w:p>
        </w:tc>
      </w:tr>
      <w:tr w:rsidR="00C128A5" w14:paraId="764740BE" w14:textId="77777777" w:rsidTr="00C128A5">
        <w:tc>
          <w:tcPr>
            <w:tcW w:w="3246" w:type="dxa"/>
          </w:tcPr>
          <w:p w14:paraId="0E61F7B6" w14:textId="7AFAF014" w:rsidR="00C128A5" w:rsidRPr="001949F7" w:rsidRDefault="00C128A5" w:rsidP="00C128A5">
            <w:pPr>
              <w:spacing w:after="120"/>
              <w:rPr>
                <w:rFonts w:asciiTheme="minorHAnsi" w:hAnsiTheme="minorHAnsi"/>
                <w:color w:val="7030A0"/>
                <w:sz w:val="24"/>
                <w:szCs w:val="24"/>
              </w:rPr>
            </w:pPr>
            <w:r w:rsidRPr="000E4333">
              <w:rPr>
                <w:rFonts w:asciiTheme="minorHAnsi" w:hAnsiTheme="minorHAnsi"/>
                <w:sz w:val="24"/>
                <w:szCs w:val="24"/>
              </w:rPr>
              <w:t xml:space="preserve">Is date and time of second stage of labour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started </w:t>
            </w:r>
            <w:r w:rsidRPr="000E4333">
              <w:rPr>
                <w:rFonts w:asciiTheme="minorHAnsi" w:hAnsiTheme="minorHAnsi"/>
                <w:sz w:val="24"/>
                <w:szCs w:val="24"/>
              </w:rPr>
              <w:t>available?</w:t>
            </w:r>
          </w:p>
        </w:tc>
        <w:tc>
          <w:tcPr>
            <w:tcW w:w="5102" w:type="dxa"/>
            <w:gridSpan w:val="18"/>
            <w:vAlign w:val="center"/>
          </w:tcPr>
          <w:p w14:paraId="663621F9" w14:textId="71A83DFC" w:rsidR="00C128A5" w:rsidRDefault="00C128A5" w:rsidP="000E4333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84" w:type="dxa"/>
            <w:gridSpan w:val="2"/>
            <w:vAlign w:val="center"/>
          </w:tcPr>
          <w:p w14:paraId="45C24677" w14:textId="77777777" w:rsidR="00C128A5" w:rsidRDefault="00C128A5" w:rsidP="000E4333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710" w:type="dxa"/>
            <w:gridSpan w:val="7"/>
            <w:vAlign w:val="center"/>
          </w:tcPr>
          <w:p w14:paraId="49162A7B" w14:textId="5E5EEEC5" w:rsidR="00C128A5" w:rsidRDefault="00C128A5" w:rsidP="000E4333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7" w:type="dxa"/>
            <w:vAlign w:val="center"/>
          </w:tcPr>
          <w:p w14:paraId="33FFC577" w14:textId="1AAC7CA2" w:rsidR="00C128A5" w:rsidRDefault="00C128A5" w:rsidP="00C128A5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128A5" w14:paraId="6996555E" w14:textId="77777777" w:rsidTr="00C128A5">
        <w:trPr>
          <w:trHeight w:val="974"/>
        </w:trPr>
        <w:tc>
          <w:tcPr>
            <w:tcW w:w="3246" w:type="dxa"/>
          </w:tcPr>
          <w:p w14:paraId="1E9307C5" w14:textId="77777777" w:rsidR="00C128A5" w:rsidRPr="00085BB7" w:rsidRDefault="00C128A5" w:rsidP="00C128A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second</w:t>
            </w:r>
            <w:r w:rsidRPr="00085BB7">
              <w:rPr>
                <w:rFonts w:asciiTheme="minorHAnsi" w:hAnsiTheme="minorHAnsi"/>
                <w:sz w:val="24"/>
                <w:szCs w:val="24"/>
              </w:rPr>
              <w:t xml:space="preserve">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started </w:t>
            </w:r>
          </w:p>
        </w:tc>
        <w:tc>
          <w:tcPr>
            <w:tcW w:w="415" w:type="dxa"/>
            <w:vAlign w:val="center"/>
          </w:tcPr>
          <w:p w14:paraId="2A8A297D" w14:textId="1E90D778" w:rsidR="00C128A5" w:rsidDel="00C128A5" w:rsidRDefault="00C128A5" w:rsidP="00C128A5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6" w:type="dxa"/>
            <w:gridSpan w:val="2"/>
            <w:vAlign w:val="center"/>
          </w:tcPr>
          <w:p w14:paraId="17C7020B" w14:textId="44F250DD" w:rsidR="00C128A5" w:rsidDel="00C128A5" w:rsidRDefault="00C128A5" w:rsidP="00C128A5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8" w:type="dxa"/>
            <w:gridSpan w:val="2"/>
            <w:vAlign w:val="center"/>
          </w:tcPr>
          <w:p w14:paraId="1BCCB84C" w14:textId="4063A194" w:rsidR="00C128A5" w:rsidRDefault="00C128A5" w:rsidP="00C128A5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7" w:type="dxa"/>
            <w:vAlign w:val="center"/>
          </w:tcPr>
          <w:p w14:paraId="2A547EFD" w14:textId="493A7E29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17" w:type="dxa"/>
            <w:vAlign w:val="center"/>
          </w:tcPr>
          <w:p w14:paraId="06987286" w14:textId="56B7482F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18" w:type="dxa"/>
            <w:gridSpan w:val="2"/>
            <w:vAlign w:val="center"/>
          </w:tcPr>
          <w:p w14:paraId="216E4484" w14:textId="5059202B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17" w:type="dxa"/>
            <w:vAlign w:val="center"/>
          </w:tcPr>
          <w:p w14:paraId="1E473A85" w14:textId="0633FD72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8" w:type="dxa"/>
            <w:gridSpan w:val="2"/>
            <w:vAlign w:val="center"/>
          </w:tcPr>
          <w:p w14:paraId="2D9CCD7E" w14:textId="138EC081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7" w:type="dxa"/>
            <w:gridSpan w:val="3"/>
            <w:vAlign w:val="center"/>
          </w:tcPr>
          <w:p w14:paraId="7384380E" w14:textId="667BD048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7" w:type="dxa"/>
            <w:vAlign w:val="center"/>
          </w:tcPr>
          <w:p w14:paraId="326776C2" w14:textId="36F23592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8" w:type="dxa"/>
            <w:vAlign w:val="center"/>
          </w:tcPr>
          <w:p w14:paraId="4643CC1D" w14:textId="04FDEC99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5" w:type="dxa"/>
            <w:gridSpan w:val="5"/>
            <w:shd w:val="pct5" w:color="auto" w:fill="auto"/>
            <w:vAlign w:val="center"/>
          </w:tcPr>
          <w:p w14:paraId="6B7520D8" w14:textId="1C6A52CC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17" w:type="dxa"/>
            <w:vAlign w:val="center"/>
          </w:tcPr>
          <w:p w14:paraId="0779FC0D" w14:textId="35F70BD7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17" w:type="dxa"/>
            <w:gridSpan w:val="2"/>
            <w:vAlign w:val="center"/>
          </w:tcPr>
          <w:p w14:paraId="6DC742AE" w14:textId="618E05A1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18" w:type="dxa"/>
            <w:vAlign w:val="center"/>
          </w:tcPr>
          <w:p w14:paraId="105603C0" w14:textId="207AD91E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1" w:type="dxa"/>
            <w:vAlign w:val="center"/>
          </w:tcPr>
          <w:p w14:paraId="4EDA9E03" w14:textId="23E80F65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7" w:type="dxa"/>
            <w:vAlign w:val="center"/>
          </w:tcPr>
          <w:p w14:paraId="0EF50A3C" w14:textId="18A351B6" w:rsidR="00C128A5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C128A5" w14:paraId="60E86CB5" w14:textId="77777777" w:rsidTr="000E4333">
        <w:trPr>
          <w:trHeight w:val="974"/>
        </w:trPr>
        <w:tc>
          <w:tcPr>
            <w:tcW w:w="3246" w:type="dxa"/>
          </w:tcPr>
          <w:p w14:paraId="4A77B25A" w14:textId="46AA3701" w:rsidR="00C128A5" w:rsidRPr="00085BB7" w:rsidRDefault="00C128A5" w:rsidP="00C128A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Is date and time active second stage of labour commenced available?</w:t>
            </w:r>
          </w:p>
        </w:tc>
        <w:tc>
          <w:tcPr>
            <w:tcW w:w="5113" w:type="dxa"/>
            <w:gridSpan w:val="19"/>
            <w:vAlign w:val="center"/>
          </w:tcPr>
          <w:p w14:paraId="4B1C0FC6" w14:textId="3C6A9F7C" w:rsidR="00C128A5" w:rsidRPr="00DB55F7" w:rsidRDefault="00C128A5" w:rsidP="000E4333">
            <w:pPr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83" w:type="dxa"/>
            <w:gridSpan w:val="2"/>
            <w:vAlign w:val="center"/>
          </w:tcPr>
          <w:p w14:paraId="0E960702" w14:textId="77777777" w:rsidR="00C128A5" w:rsidRPr="00DB55F7" w:rsidRDefault="00C128A5" w:rsidP="000E4333">
            <w:pPr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  <w:tc>
          <w:tcPr>
            <w:tcW w:w="1700" w:type="dxa"/>
            <w:gridSpan w:val="6"/>
            <w:vAlign w:val="center"/>
          </w:tcPr>
          <w:p w14:paraId="2C9796AB" w14:textId="61752B4A" w:rsidR="00C128A5" w:rsidRPr="00DB55F7" w:rsidRDefault="00C128A5" w:rsidP="000E4333">
            <w:pPr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7" w:type="dxa"/>
            <w:vAlign w:val="center"/>
          </w:tcPr>
          <w:p w14:paraId="70A0B90F" w14:textId="162957DA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  <w:tr w:rsidR="00C128A5" w14:paraId="494C10AA" w14:textId="77777777" w:rsidTr="000E4333">
        <w:trPr>
          <w:trHeight w:val="974"/>
        </w:trPr>
        <w:tc>
          <w:tcPr>
            <w:tcW w:w="3246" w:type="dxa"/>
          </w:tcPr>
          <w:p w14:paraId="042FB1B6" w14:textId="2382ED13" w:rsidR="00C128A5" w:rsidRPr="00085BB7" w:rsidRDefault="00C128A5" w:rsidP="00C128A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and time active second stage of labour commenced</w:t>
            </w:r>
          </w:p>
        </w:tc>
        <w:tc>
          <w:tcPr>
            <w:tcW w:w="415" w:type="dxa"/>
            <w:vAlign w:val="center"/>
          </w:tcPr>
          <w:p w14:paraId="34C154E8" w14:textId="2DA820BA" w:rsidR="00C128A5" w:rsidRDefault="00C128A5" w:rsidP="00C128A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6" w:type="dxa"/>
            <w:gridSpan w:val="2"/>
            <w:vAlign w:val="center"/>
          </w:tcPr>
          <w:p w14:paraId="77E30E30" w14:textId="25FC4601" w:rsidR="00C128A5" w:rsidRDefault="00C128A5" w:rsidP="00C128A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18" w:type="dxa"/>
            <w:gridSpan w:val="2"/>
            <w:vAlign w:val="center"/>
          </w:tcPr>
          <w:p w14:paraId="5CA43355" w14:textId="5A16644F" w:rsidR="00C128A5" w:rsidRPr="00DB55F7" w:rsidRDefault="00C128A5" w:rsidP="00C128A5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7" w:type="dxa"/>
            <w:vAlign w:val="center"/>
          </w:tcPr>
          <w:p w14:paraId="2252334D" w14:textId="281323A3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17" w:type="dxa"/>
            <w:vAlign w:val="center"/>
          </w:tcPr>
          <w:p w14:paraId="4686C845" w14:textId="014ADE23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18" w:type="dxa"/>
            <w:gridSpan w:val="2"/>
            <w:vAlign w:val="center"/>
          </w:tcPr>
          <w:p w14:paraId="3BBDDADB" w14:textId="3038A7DA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17" w:type="dxa"/>
            <w:vAlign w:val="center"/>
          </w:tcPr>
          <w:p w14:paraId="7D81CA96" w14:textId="088C2673" w:rsidR="00C128A5" w:rsidRPr="00DB55F7" w:rsidRDefault="00C128A5" w:rsidP="00C128A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8" w:type="dxa"/>
            <w:gridSpan w:val="2"/>
            <w:vAlign w:val="center"/>
          </w:tcPr>
          <w:p w14:paraId="7745E42F" w14:textId="03ABB700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7" w:type="dxa"/>
            <w:gridSpan w:val="3"/>
            <w:vAlign w:val="center"/>
          </w:tcPr>
          <w:p w14:paraId="4F4FDD7A" w14:textId="6D983315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7" w:type="dxa"/>
            <w:vAlign w:val="center"/>
          </w:tcPr>
          <w:p w14:paraId="45F07BA5" w14:textId="02EC980B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8" w:type="dxa"/>
            <w:vAlign w:val="center"/>
          </w:tcPr>
          <w:p w14:paraId="35C4391E" w14:textId="49918CFA" w:rsidR="00C128A5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5" w:type="dxa"/>
            <w:gridSpan w:val="5"/>
            <w:shd w:val="pct5" w:color="auto" w:fill="auto"/>
            <w:vAlign w:val="center"/>
          </w:tcPr>
          <w:p w14:paraId="43CFF503" w14:textId="6FDA2863" w:rsidR="00C128A5" w:rsidRPr="00DB55F7" w:rsidRDefault="00C128A5" w:rsidP="00C128A5">
            <w:pPr>
              <w:rPr>
                <w:rFonts w:asciiTheme="minorHAnsi" w:hAnsiTheme="min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17" w:type="dxa"/>
            <w:vAlign w:val="center"/>
          </w:tcPr>
          <w:p w14:paraId="1BF74803" w14:textId="1F4C5F71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17" w:type="dxa"/>
            <w:gridSpan w:val="2"/>
            <w:vAlign w:val="center"/>
          </w:tcPr>
          <w:p w14:paraId="78925F59" w14:textId="4FF64718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18" w:type="dxa"/>
            <w:vAlign w:val="center"/>
          </w:tcPr>
          <w:p w14:paraId="2260C561" w14:textId="361243C7" w:rsidR="00C128A5" w:rsidRPr="00DB55F7" w:rsidRDefault="00C128A5" w:rsidP="00C128A5">
            <w:pPr>
              <w:rPr>
                <w:rFonts w:asciiTheme="minorHAnsi" w:hAnsiTheme="minorHAnsi"/>
                <w:b/>
                <w:sz w:val="32"/>
                <w:szCs w:val="32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21" w:type="dxa"/>
            <w:vAlign w:val="center"/>
          </w:tcPr>
          <w:p w14:paraId="7580F160" w14:textId="75BEFDE2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7" w:type="dxa"/>
            <w:vAlign w:val="center"/>
          </w:tcPr>
          <w:p w14:paraId="6EB8F997" w14:textId="3B1ECA14" w:rsidR="00C128A5" w:rsidRPr="00DB55F7" w:rsidRDefault="00C128A5" w:rsidP="00C128A5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6005010F" w14:textId="60879932" w:rsidR="00C128A5" w:rsidRDefault="00C128A5"/>
    <w:p w14:paraId="4D0CF8B1" w14:textId="77777777" w:rsidR="00C128A5" w:rsidRDefault="00C128A5">
      <w:r>
        <w:br w:type="page"/>
      </w:r>
    </w:p>
    <w:p w14:paraId="204705A8" w14:textId="6406CB1A" w:rsidR="00A66F00" w:rsidRDefault="00A66F00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8139"/>
      </w:tblGrid>
      <w:tr w:rsidR="00C61058" w14:paraId="5A26D4FC" w14:textId="77777777" w:rsidTr="000705D2">
        <w:tc>
          <w:tcPr>
            <w:tcW w:w="2395" w:type="dxa"/>
          </w:tcPr>
          <w:p w14:paraId="6142CBC3" w14:textId="77777777" w:rsidR="00C61058" w:rsidRDefault="00C61058" w:rsidP="000E4333">
            <w:pPr>
              <w:pStyle w:val="Head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5A8FCFE1" w14:textId="19091779" w:rsidR="00C61058" w:rsidRPr="0049270F" w:rsidRDefault="00D35DEB" w:rsidP="000705D2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F32B83">
              <w:rPr>
                <w:rFonts w:asciiTheme="minorHAnsi" w:hAnsiTheme="minorHAnsi" w:cs="Arial"/>
                <w:b/>
                <w:sz w:val="28"/>
                <w:szCs w:val="28"/>
              </w:rPr>
              <w:t>5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Delivery</w:t>
            </w:r>
          </w:p>
        </w:tc>
      </w:tr>
    </w:tbl>
    <w:p w14:paraId="1EC5B71E" w14:textId="77777777" w:rsidR="00C61058" w:rsidRDefault="00C61058" w:rsidP="00C61058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20EBF22" wp14:editId="1455DA86">
                <wp:simplePos x="0" y="0"/>
                <wp:positionH relativeFrom="page">
                  <wp:posOffset>361950</wp:posOffset>
                </wp:positionH>
                <wp:positionV relativeFrom="paragraph">
                  <wp:posOffset>1270</wp:posOffset>
                </wp:positionV>
                <wp:extent cx="6648450" cy="371475"/>
                <wp:effectExtent l="0" t="0" r="19050" b="2857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43B01" w14:textId="3CBDB631" w:rsidR="00B277DD" w:rsidRPr="00634521" w:rsidRDefault="00B277DD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7398B18" wp14:editId="6599E5DE">
                                  <wp:extent cx="885825" cy="219075"/>
                                  <wp:effectExtent l="0" t="0" r="9525" b="9525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C1460CB" wp14:editId="14D24236">
                                  <wp:extent cx="885825" cy="219075"/>
                                  <wp:effectExtent l="0" t="0" r="9525" b="9525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EBF22" id="Text Box 51" o:spid="_x0000_s1034" type="#_x0000_t202" style="position:absolute;margin-left:28.5pt;margin-top:.1pt;width:523.5pt;height:29.2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" fillcolor="#e7e6e6 [3214]" strokeweight=".5pt">
                <v:textbox>
                  <w:txbxContent>
                    <w:p w14:paraId="54643B01" w14:textId="3CBDB631" w:rsidR="00B277DD" w:rsidRPr="00634521" w:rsidRDefault="00B277DD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7398B18" wp14:editId="6599E5DE">
                            <wp:extent cx="885825" cy="219075"/>
                            <wp:effectExtent l="0" t="0" r="9525" b="9525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C1460CB" wp14:editId="14D24236">
                            <wp:extent cx="885825" cy="219075"/>
                            <wp:effectExtent l="0" t="0" r="9525" b="9525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218C36" w14:textId="77777777" w:rsidR="00C61058" w:rsidRDefault="00C61058">
      <w:pPr>
        <w:rPr>
          <w:b/>
          <w:bCs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378"/>
        <w:gridCol w:w="378"/>
        <w:gridCol w:w="378"/>
        <w:gridCol w:w="378"/>
        <w:gridCol w:w="378"/>
        <w:gridCol w:w="378"/>
        <w:gridCol w:w="378"/>
        <w:gridCol w:w="331"/>
        <w:gridCol w:w="47"/>
        <w:gridCol w:w="378"/>
        <w:gridCol w:w="378"/>
        <w:gridCol w:w="378"/>
        <w:gridCol w:w="756"/>
        <w:gridCol w:w="189"/>
        <w:gridCol w:w="189"/>
        <w:gridCol w:w="236"/>
        <w:gridCol w:w="142"/>
        <w:gridCol w:w="378"/>
        <w:gridCol w:w="331"/>
        <w:gridCol w:w="47"/>
        <w:gridCol w:w="378"/>
      </w:tblGrid>
      <w:tr w:rsidR="00015A0B" w14:paraId="2523815C" w14:textId="77777777" w:rsidTr="0041664B">
        <w:tc>
          <w:tcPr>
            <w:tcW w:w="10485" w:type="dxa"/>
            <w:gridSpan w:val="22"/>
            <w:shd w:val="pct5" w:color="auto" w:fill="auto"/>
          </w:tcPr>
          <w:p w14:paraId="535CAB46" w14:textId="0FB3E15B" w:rsidR="00015A0B" w:rsidRDefault="0061256A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  <w:r w:rsidR="00063B0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015A0B" w:rsidRPr="00C6105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Delivery</w:t>
            </w:r>
          </w:p>
        </w:tc>
      </w:tr>
      <w:tr w:rsidR="00C61058" w14:paraId="58CC428E" w14:textId="77777777" w:rsidTr="0041664B">
        <w:tc>
          <w:tcPr>
            <w:tcW w:w="3681" w:type="dxa"/>
            <w:vMerge w:val="restart"/>
          </w:tcPr>
          <w:p w14:paraId="15CE7000" w14:textId="77777777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Location of delivery</w:t>
            </w:r>
          </w:p>
        </w:tc>
        <w:tc>
          <w:tcPr>
            <w:tcW w:w="6379" w:type="dxa"/>
            <w:gridSpan w:val="19"/>
          </w:tcPr>
          <w:p w14:paraId="7F1FB423" w14:textId="687C49E5" w:rsidR="00C61058" w:rsidRPr="0035285F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Labour Ward</w:t>
            </w:r>
          </w:p>
        </w:tc>
        <w:tc>
          <w:tcPr>
            <w:tcW w:w="425" w:type="dxa"/>
            <w:gridSpan w:val="2"/>
          </w:tcPr>
          <w:p w14:paraId="781F033D" w14:textId="466A8290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E604822" w14:textId="77777777" w:rsidTr="0041664B">
        <w:tc>
          <w:tcPr>
            <w:tcW w:w="3681" w:type="dxa"/>
            <w:vMerge/>
          </w:tcPr>
          <w:p w14:paraId="3FFC3CD0" w14:textId="77777777" w:rsidR="00C61058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65B7EFAC" w14:textId="77777777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Other (Please specify) </w:t>
            </w:r>
          </w:p>
          <w:p w14:paraId="4AB5D406" w14:textId="189B73D0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___________________________________________________</w:t>
            </w:r>
          </w:p>
        </w:tc>
        <w:tc>
          <w:tcPr>
            <w:tcW w:w="425" w:type="dxa"/>
            <w:gridSpan w:val="2"/>
          </w:tcPr>
          <w:p w14:paraId="3C93D507" w14:textId="77777777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9843EA6" w14:textId="77777777" w:rsidTr="0041664B">
        <w:tc>
          <w:tcPr>
            <w:tcW w:w="3681" w:type="dxa"/>
            <w:vMerge w:val="restart"/>
            <w:vAlign w:val="center"/>
          </w:tcPr>
          <w:p w14:paraId="38E03D8F" w14:textId="43AEC3EC" w:rsidR="00C61058" w:rsidRP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C61058">
              <w:rPr>
                <w:rFonts w:asciiTheme="minorHAnsi" w:hAnsiTheme="minorHAnsi"/>
                <w:sz w:val="24"/>
                <w:szCs w:val="24"/>
              </w:rPr>
              <w:t xml:space="preserve">Presentation at birth </w:t>
            </w:r>
            <w:r w:rsidRPr="00063B0F">
              <w:rPr>
                <w:rFonts w:asciiTheme="minorHAnsi" w:hAnsiTheme="minorHAnsi"/>
                <w:i/>
              </w:rPr>
              <w:t>(please tick one)</w:t>
            </w:r>
          </w:p>
        </w:tc>
        <w:tc>
          <w:tcPr>
            <w:tcW w:w="6379" w:type="dxa"/>
            <w:gridSpan w:val="19"/>
          </w:tcPr>
          <w:p w14:paraId="0DA66E9E" w14:textId="39713F66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Cephalic </w:t>
            </w:r>
          </w:p>
        </w:tc>
        <w:tc>
          <w:tcPr>
            <w:tcW w:w="425" w:type="dxa"/>
            <w:gridSpan w:val="2"/>
          </w:tcPr>
          <w:p w14:paraId="44EE6ACE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557C1146" w14:textId="77777777" w:rsidTr="0041664B">
        <w:tc>
          <w:tcPr>
            <w:tcW w:w="3681" w:type="dxa"/>
            <w:vMerge/>
            <w:vAlign w:val="center"/>
          </w:tcPr>
          <w:p w14:paraId="1776BE92" w14:textId="77777777" w:rsid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4179B14B" w14:textId="489A0B4A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Breech</w:t>
            </w:r>
          </w:p>
        </w:tc>
        <w:tc>
          <w:tcPr>
            <w:tcW w:w="425" w:type="dxa"/>
            <w:gridSpan w:val="2"/>
          </w:tcPr>
          <w:p w14:paraId="7493644F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20AE6A4" w14:textId="77777777" w:rsidTr="00722128"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20379E37" w14:textId="77777777" w:rsid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  <w:tcBorders>
              <w:bottom w:val="single" w:sz="4" w:space="0" w:color="auto"/>
            </w:tcBorders>
          </w:tcPr>
          <w:p w14:paraId="10BD6AB7" w14:textId="58AFEA8D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Transverse lie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DB3B3F0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722128" w14:paraId="164744E7" w14:textId="77777777" w:rsidTr="00722128">
        <w:tc>
          <w:tcPr>
            <w:tcW w:w="10485" w:type="dxa"/>
            <w:gridSpan w:val="22"/>
            <w:shd w:val="pct5" w:color="auto" w:fill="auto"/>
            <w:vAlign w:val="center"/>
          </w:tcPr>
          <w:p w14:paraId="04C50B18" w14:textId="77777777" w:rsidR="00722128" w:rsidRPr="0035285F" w:rsidRDefault="0072212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4E0F5CF4" w14:textId="77777777" w:rsidTr="0041664B">
        <w:tc>
          <w:tcPr>
            <w:tcW w:w="3681" w:type="dxa"/>
            <w:vMerge w:val="restart"/>
            <w:vAlign w:val="center"/>
          </w:tcPr>
          <w:p w14:paraId="614009C3" w14:textId="2D5F5B45" w:rsidR="00C61058" w:rsidRPr="00985B96" w:rsidRDefault="0072212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Final m</w:t>
            </w:r>
            <w:r w:rsidR="00C61058" w:rsidRPr="00985B96">
              <w:rPr>
                <w:rFonts w:asciiTheme="minorHAnsi" w:hAnsiTheme="minorHAnsi"/>
                <w:sz w:val="24"/>
                <w:szCs w:val="24"/>
              </w:rPr>
              <w:t xml:space="preserve">ode of delivery </w:t>
            </w:r>
            <w:r w:rsidR="00C61058" w:rsidRPr="00063B0F">
              <w:rPr>
                <w:rFonts w:asciiTheme="minorHAnsi" w:hAnsiTheme="minorHAnsi"/>
                <w:i/>
              </w:rPr>
              <w:t>(please tick one)</w:t>
            </w:r>
          </w:p>
        </w:tc>
        <w:tc>
          <w:tcPr>
            <w:tcW w:w="6379" w:type="dxa"/>
            <w:gridSpan w:val="19"/>
          </w:tcPr>
          <w:p w14:paraId="70C35B93" w14:textId="1A82961C" w:rsidR="00C61058" w:rsidRDefault="00C61058" w:rsidP="00C6105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Pr="00A8302B">
              <w:rPr>
                <w:rFonts w:asciiTheme="minorHAnsi" w:hAnsiTheme="minorHAnsi"/>
                <w:sz w:val="24"/>
                <w:szCs w:val="24"/>
              </w:rPr>
              <w:t>aginal delivery</w:t>
            </w:r>
          </w:p>
        </w:tc>
        <w:tc>
          <w:tcPr>
            <w:tcW w:w="425" w:type="dxa"/>
            <w:gridSpan w:val="2"/>
          </w:tcPr>
          <w:p w14:paraId="119CF929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59ADE074" w14:textId="77777777" w:rsidTr="0041664B">
        <w:tc>
          <w:tcPr>
            <w:tcW w:w="3681" w:type="dxa"/>
            <w:vMerge/>
            <w:vAlign w:val="center"/>
          </w:tcPr>
          <w:p w14:paraId="373D11A1" w14:textId="77777777" w:rsidR="001A79B0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19"/>
          </w:tcPr>
          <w:p w14:paraId="3CDA0E3A" w14:textId="6E30BA65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-Ventouse</w:t>
            </w:r>
          </w:p>
        </w:tc>
        <w:tc>
          <w:tcPr>
            <w:tcW w:w="425" w:type="dxa"/>
            <w:gridSpan w:val="2"/>
          </w:tcPr>
          <w:p w14:paraId="14609E84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0A100E2D" w14:textId="77777777" w:rsidTr="0041664B">
        <w:tc>
          <w:tcPr>
            <w:tcW w:w="3681" w:type="dxa"/>
            <w:vMerge/>
            <w:vAlign w:val="center"/>
          </w:tcPr>
          <w:p w14:paraId="18EEDD7F" w14:textId="77777777" w:rsidR="001A79B0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19"/>
          </w:tcPr>
          <w:p w14:paraId="1EB4012B" w14:textId="5E6BAA54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- Forceps</w:t>
            </w:r>
          </w:p>
        </w:tc>
        <w:tc>
          <w:tcPr>
            <w:tcW w:w="425" w:type="dxa"/>
            <w:gridSpan w:val="2"/>
          </w:tcPr>
          <w:p w14:paraId="7A9D92A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6E9B5D75" w14:textId="77777777" w:rsidTr="0041664B">
        <w:tc>
          <w:tcPr>
            <w:tcW w:w="3681" w:type="dxa"/>
            <w:vMerge/>
            <w:vAlign w:val="center"/>
          </w:tcPr>
          <w:p w14:paraId="7DE64023" w14:textId="77777777" w:rsidR="001A79B0" w:rsidRPr="00985B96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19"/>
          </w:tcPr>
          <w:p w14:paraId="053778B4" w14:textId="0E3A832B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– Rotational forceps</w:t>
            </w:r>
          </w:p>
        </w:tc>
        <w:tc>
          <w:tcPr>
            <w:tcW w:w="425" w:type="dxa"/>
            <w:gridSpan w:val="2"/>
          </w:tcPr>
          <w:p w14:paraId="3C1E39C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E1A0661" w14:textId="77777777" w:rsidTr="0041664B">
        <w:tc>
          <w:tcPr>
            <w:tcW w:w="3681" w:type="dxa"/>
            <w:vMerge/>
            <w:vAlign w:val="center"/>
          </w:tcPr>
          <w:p w14:paraId="473CB35C" w14:textId="77777777" w:rsidR="001A79B0" w:rsidRPr="00985B96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7EB9B2A6" w14:textId="0CD62F03" w:rsidR="001A79B0" w:rsidRDefault="000173E3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Planned</w:t>
            </w:r>
            <w:r w:rsidRPr="00C128A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1A79B0" w:rsidRPr="00C128A5">
              <w:rPr>
                <w:rFonts w:asciiTheme="minorHAnsi" w:hAnsiTheme="minorHAnsi"/>
                <w:sz w:val="24"/>
                <w:szCs w:val="24"/>
              </w:rPr>
              <w:t xml:space="preserve">caesarean section </w:t>
            </w:r>
          </w:p>
        </w:tc>
        <w:tc>
          <w:tcPr>
            <w:tcW w:w="425" w:type="dxa"/>
            <w:gridSpan w:val="2"/>
          </w:tcPr>
          <w:p w14:paraId="35078F8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9D949B5" w14:textId="77777777" w:rsidTr="0041664B"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21B4777A" w14:textId="77777777" w:rsidR="001A79B0" w:rsidRPr="00985B96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  <w:tcBorders>
              <w:bottom w:val="single" w:sz="4" w:space="0" w:color="auto"/>
            </w:tcBorders>
          </w:tcPr>
          <w:p w14:paraId="2358573E" w14:textId="54AC9AA5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 xml:space="preserve">Emergency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caesarean </w:t>
            </w:r>
            <w:r w:rsidRPr="00A8302B">
              <w:rPr>
                <w:rFonts w:asciiTheme="minorHAnsi" w:hAnsiTheme="minorHAnsi"/>
                <w:sz w:val="24"/>
                <w:szCs w:val="24"/>
              </w:rPr>
              <w:t>section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730A4">
              <w:rPr>
                <w:rFonts w:asciiTheme="minorHAnsi" w:hAnsiTheme="minorHAnsi"/>
                <w:sz w:val="18"/>
                <w:szCs w:val="18"/>
              </w:rPr>
              <w:t xml:space="preserve">(please complete section 5 </w:t>
            </w:r>
            <w:r w:rsidR="00426403">
              <w:rPr>
                <w:rFonts w:asciiTheme="minorHAnsi" w:hAnsiTheme="minorHAnsi"/>
                <w:sz w:val="18"/>
                <w:szCs w:val="18"/>
              </w:rPr>
              <w:t xml:space="preserve">– delivery - </w:t>
            </w:r>
            <w:r w:rsidRPr="007730A4">
              <w:rPr>
                <w:rFonts w:asciiTheme="minorHAnsi" w:hAnsiTheme="minorHAnsi"/>
                <w:sz w:val="18"/>
                <w:szCs w:val="18"/>
              </w:rPr>
              <w:t>as far as possible and section7</w:t>
            </w:r>
            <w:r w:rsidR="00426403">
              <w:rPr>
                <w:rFonts w:asciiTheme="minorHAnsi" w:hAnsiTheme="minorHAnsi"/>
                <w:sz w:val="18"/>
                <w:szCs w:val="18"/>
              </w:rPr>
              <w:t xml:space="preserve"> –Caesarean section only</w:t>
            </w:r>
            <w:r w:rsidRPr="007730A4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F17A9C9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9DC46C7" w14:textId="77777777" w:rsidTr="0041664B">
        <w:tc>
          <w:tcPr>
            <w:tcW w:w="3681" w:type="dxa"/>
            <w:vMerge w:val="restart"/>
            <w:vAlign w:val="center"/>
          </w:tcPr>
          <w:p w14:paraId="0561454E" w14:textId="75C6CB87" w:rsidR="001A79B0" w:rsidRPr="00985B96" w:rsidRDefault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there an attempt at instrumental delivery</w:t>
            </w:r>
            <w:r w:rsidRPr="00985B96">
              <w:rPr>
                <w:rFonts w:asciiTheme="minorHAnsi" w:hAnsiTheme="minorHAnsi"/>
                <w:sz w:val="24"/>
                <w:szCs w:val="24"/>
              </w:rPr>
              <w:t xml:space="preserve">? </w:t>
            </w:r>
            <w:r w:rsidRPr="00985B96">
              <w:rPr>
                <w:rFonts w:asciiTheme="minorHAnsi" w:hAnsiTheme="minorHAnsi"/>
                <w:i/>
                <w:sz w:val="18"/>
                <w:szCs w:val="18"/>
              </w:rPr>
              <w:t>(please tick all that apply)</w:t>
            </w:r>
          </w:p>
        </w:tc>
        <w:tc>
          <w:tcPr>
            <w:tcW w:w="2977" w:type="dxa"/>
            <w:gridSpan w:val="8"/>
          </w:tcPr>
          <w:p w14:paraId="7FAC85AB" w14:textId="52DA5740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Ventouse</w:t>
            </w:r>
          </w:p>
        </w:tc>
        <w:tc>
          <w:tcPr>
            <w:tcW w:w="2126" w:type="dxa"/>
            <w:gridSpan w:val="6"/>
            <w:vAlign w:val="center"/>
          </w:tcPr>
          <w:p w14:paraId="6FA06356" w14:textId="702E98F3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770FCC5B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AB7853E" w14:textId="61FA9368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71A674D0" w14:textId="270DE283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B29A779" w14:textId="77777777" w:rsidTr="0041664B">
        <w:tc>
          <w:tcPr>
            <w:tcW w:w="3681" w:type="dxa"/>
            <w:vMerge/>
            <w:vAlign w:val="center"/>
          </w:tcPr>
          <w:p w14:paraId="242402DD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8"/>
          </w:tcPr>
          <w:p w14:paraId="148EA0AB" w14:textId="47D6115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Forceps</w:t>
            </w:r>
          </w:p>
        </w:tc>
        <w:tc>
          <w:tcPr>
            <w:tcW w:w="2126" w:type="dxa"/>
            <w:gridSpan w:val="6"/>
            <w:vAlign w:val="center"/>
          </w:tcPr>
          <w:p w14:paraId="61B909D1" w14:textId="656011D9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12BA7B42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7174EC6" w14:textId="3199A5F9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3EB6856E" w14:textId="34BA14B4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E380847" w14:textId="77777777" w:rsidTr="0041664B">
        <w:tc>
          <w:tcPr>
            <w:tcW w:w="3681" w:type="dxa"/>
            <w:vMerge/>
            <w:vAlign w:val="center"/>
          </w:tcPr>
          <w:p w14:paraId="05FC433A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8"/>
          </w:tcPr>
          <w:p w14:paraId="39ABBEEB" w14:textId="22723C20" w:rsidR="001A79B0" w:rsidRPr="00A8302B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Rotational forceps</w:t>
            </w:r>
          </w:p>
        </w:tc>
        <w:tc>
          <w:tcPr>
            <w:tcW w:w="2126" w:type="dxa"/>
            <w:gridSpan w:val="6"/>
            <w:vAlign w:val="center"/>
          </w:tcPr>
          <w:p w14:paraId="0CC815B7" w14:textId="61496464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72F5C6DF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9DB5E75" w14:textId="579D31BC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4FC39BAC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54E2C609" w14:textId="77777777" w:rsidTr="000705D2">
        <w:tc>
          <w:tcPr>
            <w:tcW w:w="3681" w:type="dxa"/>
            <w:vAlign w:val="center"/>
          </w:tcPr>
          <w:p w14:paraId="62C67DA9" w14:textId="667B021C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Was instrumental delivery performed in theatre?</w:t>
            </w:r>
          </w:p>
        </w:tc>
        <w:tc>
          <w:tcPr>
            <w:tcW w:w="5103" w:type="dxa"/>
            <w:gridSpan w:val="14"/>
          </w:tcPr>
          <w:p w14:paraId="0197815F" w14:textId="7462EF01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gridSpan w:val="2"/>
            <w:vAlign w:val="center"/>
          </w:tcPr>
          <w:p w14:paraId="2C4ADAC7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EB7BFC9" w14:textId="0CEB4052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gridSpan w:val="2"/>
            <w:vAlign w:val="center"/>
          </w:tcPr>
          <w:p w14:paraId="7A456FE6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7CB35D9" w14:textId="77777777" w:rsidTr="0041664B">
        <w:tc>
          <w:tcPr>
            <w:tcW w:w="3681" w:type="dxa"/>
            <w:vMerge w:val="restart"/>
            <w:vAlign w:val="center"/>
          </w:tcPr>
          <w:p w14:paraId="29A855D9" w14:textId="7697A2D4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Indication for instrumental delivery</w:t>
            </w:r>
          </w:p>
        </w:tc>
        <w:tc>
          <w:tcPr>
            <w:tcW w:w="6379" w:type="dxa"/>
            <w:gridSpan w:val="19"/>
          </w:tcPr>
          <w:p w14:paraId="5EEAD57D" w14:textId="56D05A6A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Fetal distress</w:t>
            </w:r>
          </w:p>
        </w:tc>
        <w:tc>
          <w:tcPr>
            <w:tcW w:w="425" w:type="dxa"/>
            <w:gridSpan w:val="2"/>
            <w:vAlign w:val="center"/>
          </w:tcPr>
          <w:p w14:paraId="720D0023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8C404A0" w14:textId="77777777" w:rsidTr="0041664B">
        <w:tc>
          <w:tcPr>
            <w:tcW w:w="3681" w:type="dxa"/>
            <w:vMerge/>
            <w:vAlign w:val="center"/>
          </w:tcPr>
          <w:p w14:paraId="1948BC8C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1675F611" w14:textId="12296C0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</w:t>
            </w:r>
          </w:p>
        </w:tc>
        <w:tc>
          <w:tcPr>
            <w:tcW w:w="425" w:type="dxa"/>
            <w:gridSpan w:val="2"/>
            <w:vAlign w:val="center"/>
          </w:tcPr>
          <w:p w14:paraId="466DAE49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34C328F8" w14:textId="77777777" w:rsidTr="0041664B">
        <w:tc>
          <w:tcPr>
            <w:tcW w:w="3681" w:type="dxa"/>
            <w:vMerge/>
            <w:vAlign w:val="center"/>
          </w:tcPr>
          <w:p w14:paraId="193A7BC7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19"/>
          </w:tcPr>
          <w:p w14:paraId="5A220203" w14:textId="77777777" w:rsidR="001A79B0" w:rsidRDefault="001A79B0" w:rsidP="001A79B0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73AB4FE4" w14:textId="65B41324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_____________________________________________________________</w:t>
            </w:r>
          </w:p>
        </w:tc>
        <w:tc>
          <w:tcPr>
            <w:tcW w:w="425" w:type="dxa"/>
            <w:gridSpan w:val="2"/>
            <w:vAlign w:val="center"/>
          </w:tcPr>
          <w:p w14:paraId="0E24CC6D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7C0CFB" w14:paraId="34040094" w14:textId="77777777" w:rsidTr="007C0CFB">
        <w:tc>
          <w:tcPr>
            <w:tcW w:w="10485" w:type="dxa"/>
            <w:gridSpan w:val="22"/>
            <w:vAlign w:val="center"/>
          </w:tcPr>
          <w:p w14:paraId="49C8B63C" w14:textId="54D5373B" w:rsidR="007C0CFB" w:rsidRDefault="007C0CFB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4F189E">
              <w:rPr>
                <w:rFonts w:asciiTheme="minorHAnsi" w:hAnsiTheme="minorHAnsi"/>
                <w:b/>
                <w:noProof/>
                <w:sz w:val="28"/>
                <w:szCs w:val="28"/>
                <w:lang w:eastAsia="en-GB"/>
              </w:rPr>
              <w:t>If delivered vaginally please complete below</w:t>
            </w:r>
          </w:p>
        </w:tc>
      </w:tr>
      <w:tr w:rsidR="00F32B83" w14:paraId="4407EA30" w14:textId="77777777" w:rsidTr="000E4333">
        <w:tc>
          <w:tcPr>
            <w:tcW w:w="3681" w:type="dxa"/>
          </w:tcPr>
          <w:p w14:paraId="3B22CCC7" w14:textId="77777777" w:rsidR="00F32B83" w:rsidRDefault="00F32B83" w:rsidP="00F32B8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head was delivered</w:t>
            </w:r>
          </w:p>
        </w:tc>
        <w:tc>
          <w:tcPr>
            <w:tcW w:w="378" w:type="dxa"/>
            <w:vAlign w:val="center"/>
          </w:tcPr>
          <w:p w14:paraId="7E1C5ADD" w14:textId="20953E1E" w:rsidR="00F32B83" w:rsidDel="00F32B83" w:rsidRDefault="00F32B83" w:rsidP="00F32B83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1F0504C7" w14:textId="05BF7546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1E94FA85" w14:textId="33249E00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vAlign w:val="center"/>
          </w:tcPr>
          <w:p w14:paraId="545B8AF2" w14:textId="1ECE3C9F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56EE3C75" w14:textId="68F85256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78" w:type="dxa"/>
            <w:vAlign w:val="center"/>
          </w:tcPr>
          <w:p w14:paraId="0C92267B" w14:textId="197B9E63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78" w:type="dxa"/>
            <w:vAlign w:val="center"/>
          </w:tcPr>
          <w:p w14:paraId="5DDAE538" w14:textId="3677FA15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gridSpan w:val="2"/>
            <w:vAlign w:val="center"/>
          </w:tcPr>
          <w:p w14:paraId="31987973" w14:textId="33C1C15C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4177FE07" w14:textId="2B23B612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335936CC" w14:textId="140CAD9A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00980B4D" w14:textId="456CB759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56" w:type="dxa"/>
            <w:shd w:val="pct5" w:color="auto" w:fill="auto"/>
            <w:vAlign w:val="center"/>
          </w:tcPr>
          <w:p w14:paraId="78CD35B2" w14:textId="76C2B954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78" w:type="dxa"/>
            <w:gridSpan w:val="2"/>
            <w:vAlign w:val="center"/>
          </w:tcPr>
          <w:p w14:paraId="7391F475" w14:textId="274CD037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gridSpan w:val="2"/>
            <w:vAlign w:val="center"/>
          </w:tcPr>
          <w:p w14:paraId="415C2404" w14:textId="48DC9BD5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vAlign w:val="center"/>
          </w:tcPr>
          <w:p w14:paraId="06DE7C82" w14:textId="525309A7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78" w:type="dxa"/>
            <w:gridSpan w:val="2"/>
            <w:vAlign w:val="center"/>
          </w:tcPr>
          <w:p w14:paraId="205B2C8B" w14:textId="56A62C40" w:rsidR="00F32B83" w:rsidRDefault="00F32B83" w:rsidP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2053A5AF" w14:textId="3FFC7242" w:rsidR="00F32B83" w:rsidRDefault="00F32B83">
            <w:pPr>
              <w:spacing w:before="40" w:after="40"/>
              <w:rPr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F32B83" w14:paraId="1A9FE002" w14:textId="77777777" w:rsidTr="007D7D52">
        <w:tc>
          <w:tcPr>
            <w:tcW w:w="3681" w:type="dxa"/>
          </w:tcPr>
          <w:p w14:paraId="773F1E73" w14:textId="3E7485A1" w:rsidR="00F32B83" w:rsidRPr="00085BB7" w:rsidRDefault="00F32B83" w:rsidP="00F32B8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body was delivered</w:t>
            </w:r>
          </w:p>
        </w:tc>
        <w:tc>
          <w:tcPr>
            <w:tcW w:w="378" w:type="dxa"/>
            <w:vAlign w:val="center"/>
          </w:tcPr>
          <w:p w14:paraId="4B80117F" w14:textId="1F3AE865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0B2C0863" w14:textId="31F22ECD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vAlign w:val="center"/>
          </w:tcPr>
          <w:p w14:paraId="334A69E0" w14:textId="32FA4C95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vAlign w:val="center"/>
          </w:tcPr>
          <w:p w14:paraId="48CC7AC9" w14:textId="4758CF5D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678F44A3" w14:textId="3517F775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78" w:type="dxa"/>
            <w:vAlign w:val="center"/>
          </w:tcPr>
          <w:p w14:paraId="7E491653" w14:textId="737D00B8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78" w:type="dxa"/>
            <w:vAlign w:val="center"/>
          </w:tcPr>
          <w:p w14:paraId="54EA6AAF" w14:textId="1D917C0C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gridSpan w:val="2"/>
            <w:vAlign w:val="center"/>
          </w:tcPr>
          <w:p w14:paraId="400B9138" w14:textId="71508CBB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16CEDC6D" w14:textId="3A33E0DD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18EAF53A" w14:textId="73464CBB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vAlign w:val="center"/>
          </w:tcPr>
          <w:p w14:paraId="08CE6B52" w14:textId="6AFAA8F4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56" w:type="dxa"/>
            <w:shd w:val="pct5" w:color="auto" w:fill="auto"/>
            <w:vAlign w:val="center"/>
          </w:tcPr>
          <w:p w14:paraId="71F7D392" w14:textId="2D307EC5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78" w:type="dxa"/>
            <w:gridSpan w:val="2"/>
            <w:vAlign w:val="center"/>
          </w:tcPr>
          <w:p w14:paraId="4B7C7D60" w14:textId="387C1539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gridSpan w:val="2"/>
            <w:vAlign w:val="center"/>
          </w:tcPr>
          <w:p w14:paraId="01E2B71A" w14:textId="0B46F464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vAlign w:val="center"/>
          </w:tcPr>
          <w:p w14:paraId="71971125" w14:textId="3C1A5B26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32"/>
                <w:szCs w:val="32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78" w:type="dxa"/>
            <w:gridSpan w:val="2"/>
            <w:vAlign w:val="center"/>
          </w:tcPr>
          <w:p w14:paraId="4B79BB31" w14:textId="5A278AD5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180F3639" w14:textId="3A05F8E7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F32B83" w14:paraId="05C1C41C" w14:textId="77777777" w:rsidTr="000E4333">
        <w:tc>
          <w:tcPr>
            <w:tcW w:w="3681" w:type="dxa"/>
          </w:tcPr>
          <w:p w14:paraId="7C943514" w14:textId="40F710A9" w:rsidR="00F32B83" w:rsidRPr="00085BB7" w:rsidRDefault="00F32B83" w:rsidP="00F32B83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woman left the delivery ward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5CC52D5C" w14:textId="08F5D1C6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136A0E3F" w14:textId="597D412A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66B148F9" w14:textId="3539D6DA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3A495A3D" w14:textId="06F446EF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2B17B193" w14:textId="6451FB37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47041EF5" w14:textId="381F5641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04246C95" w14:textId="253CDD52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04663FDD" w14:textId="2B03673C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61ACA972" w14:textId="3C9C3779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37ED620A" w14:textId="5008EC28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28D6FB7E" w14:textId="01589426" w:rsidR="00F32B83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A7ACCCA" w14:textId="3E383292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340F4E2E" w14:textId="0CF8F0CC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4A370AA9" w14:textId="453A7450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14:paraId="3CA0C7F7" w14:textId="6E8CEF5C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sz w:val="32"/>
                <w:szCs w:val="32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78" w:type="dxa"/>
            <w:gridSpan w:val="2"/>
            <w:tcBorders>
              <w:bottom w:val="single" w:sz="4" w:space="0" w:color="auto"/>
            </w:tcBorders>
            <w:vAlign w:val="center"/>
          </w:tcPr>
          <w:p w14:paraId="7F242F03" w14:textId="2FC79582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78" w:type="dxa"/>
            <w:vAlign w:val="center"/>
          </w:tcPr>
          <w:p w14:paraId="2A2C6F97" w14:textId="16BF6416" w:rsidR="00F32B83" w:rsidRPr="00DB55F7" w:rsidRDefault="00F32B83" w:rsidP="00F32B83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3F04CCC5" w14:textId="0D0D0EE6" w:rsidR="00063B0F" w:rsidRDefault="00063B0F">
      <w:pPr>
        <w:rPr>
          <w:b/>
          <w:bCs/>
        </w:rPr>
      </w:pPr>
      <w:r>
        <w:rPr>
          <w:b/>
          <w:bCs/>
        </w:rPr>
        <w:br w:type="page"/>
      </w:r>
    </w:p>
    <w:p w14:paraId="49013351" w14:textId="316CE37E" w:rsidR="00015A0B" w:rsidRDefault="004A7661">
      <w:pPr>
        <w:jc w:val="center"/>
        <w:rPr>
          <w:b/>
          <w:bCs/>
        </w:rPr>
      </w:pPr>
      <w:r>
        <w:rPr>
          <w:rFonts w:asciiTheme="minorHAnsi" w:hAnsiTheme="minorHAnsi" w:cs="Arial"/>
          <w:b/>
          <w:sz w:val="28"/>
          <w:szCs w:val="28"/>
        </w:rPr>
        <w:lastRenderedPageBreak/>
        <w:t xml:space="preserve">Section </w:t>
      </w:r>
      <w:r w:rsidR="00F32B83">
        <w:rPr>
          <w:rFonts w:asciiTheme="minorHAnsi" w:hAnsiTheme="minorHAnsi" w:cs="Arial"/>
          <w:b/>
          <w:sz w:val="28"/>
          <w:szCs w:val="28"/>
        </w:rPr>
        <w:t>5</w:t>
      </w:r>
      <w:r>
        <w:rPr>
          <w:rFonts w:asciiTheme="minorHAnsi" w:hAnsiTheme="minorHAnsi" w:cs="Arial"/>
          <w:b/>
          <w:sz w:val="28"/>
          <w:szCs w:val="28"/>
        </w:rPr>
        <w:t xml:space="preserve"> - Delivery</w:t>
      </w:r>
      <w:r w:rsidR="00063B0F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133AE56" wp14:editId="18286266">
                <wp:simplePos x="0" y="0"/>
                <wp:positionH relativeFrom="page">
                  <wp:posOffset>361950</wp:posOffset>
                </wp:positionH>
                <wp:positionV relativeFrom="paragraph">
                  <wp:posOffset>220345</wp:posOffset>
                </wp:positionV>
                <wp:extent cx="6781800" cy="371475"/>
                <wp:effectExtent l="0" t="0" r="19050" b="28575"/>
                <wp:wrapNone/>
                <wp:docPr id="2512" name="Text Box 2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A993F" w14:textId="6326CC79" w:rsidR="00B277DD" w:rsidRPr="00634521" w:rsidRDefault="00B277DD" w:rsidP="00063B0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D75D229" wp14:editId="5C0C6BA6">
                                  <wp:extent cx="885825" cy="219075"/>
                                  <wp:effectExtent l="0" t="0" r="9525" b="9525"/>
                                  <wp:docPr id="389" name="Picture 3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38AA9C7" wp14:editId="59A01567">
                                  <wp:extent cx="885825" cy="219075"/>
                                  <wp:effectExtent l="0" t="0" r="9525" b="9525"/>
                                  <wp:docPr id="390" name="Picture 3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3AE56" id="Text Box 2512" o:spid="_x0000_s1035" type="#_x0000_t202" style="position:absolute;left:0;text-align:left;margin-left:28.5pt;margin-top:17.35pt;width:534pt;height:29.25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" fillcolor="#e7e6e6 [3214]" strokeweight=".5pt">
                <v:textbox>
                  <w:txbxContent>
                    <w:p w14:paraId="4E1A993F" w14:textId="6326CC79" w:rsidR="00B277DD" w:rsidRPr="00634521" w:rsidRDefault="00B277DD" w:rsidP="00063B0F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D75D229" wp14:editId="5C0C6BA6">
                            <wp:extent cx="885825" cy="219075"/>
                            <wp:effectExtent l="0" t="0" r="9525" b="9525"/>
                            <wp:docPr id="389" name="Picture 3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38AA9C7" wp14:editId="59A01567">
                            <wp:extent cx="885825" cy="219075"/>
                            <wp:effectExtent l="0" t="0" r="9525" b="9525"/>
                            <wp:docPr id="390" name="Picture 3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41DBAF" w14:textId="5118F610" w:rsidR="00015A0B" w:rsidRDefault="00015A0B">
      <w:pPr>
        <w:rPr>
          <w:b/>
          <w:bCs/>
        </w:rPr>
      </w:pPr>
    </w:p>
    <w:p w14:paraId="688EEB9B" w14:textId="77777777" w:rsidR="0041664B" w:rsidRDefault="0041664B">
      <w:pPr>
        <w:rPr>
          <w:b/>
          <w:bCs/>
        </w:rPr>
      </w:pPr>
    </w:p>
    <w:tbl>
      <w:tblPr>
        <w:tblStyle w:val="GridTable1Ligh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2735"/>
        <w:gridCol w:w="565"/>
        <w:gridCol w:w="105"/>
        <w:gridCol w:w="2518"/>
        <w:gridCol w:w="682"/>
      </w:tblGrid>
      <w:tr w:rsidR="00580FC0" w:rsidRPr="00580FC0" w14:paraId="7DC7239E" w14:textId="77777777" w:rsidTr="005D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pct10" w:color="auto" w:fill="auto"/>
          </w:tcPr>
          <w:p w14:paraId="2E93F913" w14:textId="5E984BE1" w:rsidR="00580FC0" w:rsidRPr="001D7671" w:rsidRDefault="0061256A" w:rsidP="0041664B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</w:t>
            </w:r>
            <w:r w:rsidR="00801999">
              <w:rPr>
                <w:rFonts w:asciiTheme="minorHAnsi" w:hAnsiTheme="minorHAnsi"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41664B">
              <w:rPr>
                <w:rFonts w:asciiTheme="minorHAnsi" w:hAnsiTheme="minorHAnsi"/>
                <w:sz w:val="28"/>
                <w:szCs w:val="28"/>
              </w:rPr>
              <w:t>Shoulder Dystocia</w:t>
            </w:r>
          </w:p>
        </w:tc>
      </w:tr>
      <w:tr w:rsidR="00580FC0" w:rsidRPr="00A8302B" w14:paraId="6771D8AC" w14:textId="77777777" w:rsidTr="008D4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Align w:val="center"/>
          </w:tcPr>
          <w:p w14:paraId="22116086" w14:textId="0FB0BFD6" w:rsidR="00580FC0" w:rsidRDefault="00580FC0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Was there shoulder dystocia</w:t>
            </w:r>
            <w:r w:rsidR="005D72D9">
              <w:rPr>
                <w:rFonts w:asciiTheme="minorHAnsi" w:hAnsiTheme="minorHAnsi"/>
                <w:b w:val="0"/>
                <w:sz w:val="24"/>
                <w:szCs w:val="24"/>
              </w:rPr>
              <w:t>?</w:t>
            </w:r>
          </w:p>
          <w:p w14:paraId="5BAE5CCF" w14:textId="77777777" w:rsidR="005D72D9" w:rsidRPr="00CC1939" w:rsidRDefault="005D72D9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4B2B4724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es</w:t>
            </w:r>
          </w:p>
        </w:tc>
        <w:tc>
          <w:tcPr>
            <w:tcW w:w="320" w:type="pct"/>
            <w:gridSpan w:val="2"/>
            <w:vAlign w:val="center"/>
          </w:tcPr>
          <w:p w14:paraId="56551707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14:paraId="1961576A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26" w:type="pct"/>
            <w:vAlign w:val="center"/>
          </w:tcPr>
          <w:p w14:paraId="46633840" w14:textId="77777777" w:rsidR="00580FC0" w:rsidRPr="00A8302B" w:rsidRDefault="00580FC0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530B83B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 w:val="restart"/>
            <w:vAlign w:val="center"/>
          </w:tcPr>
          <w:p w14:paraId="15922E21" w14:textId="586E65D8" w:rsidR="009820FA" w:rsidRPr="00DC535E" w:rsidRDefault="009820FA" w:rsidP="00231E20">
            <w:pPr>
              <w:rPr>
                <w:rFonts w:asciiTheme="minorHAnsi" w:hAnsiTheme="minorHAnsi"/>
                <w:b w:val="0"/>
                <w:i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If </w:t>
            </w:r>
            <w:r w:rsidR="00E94BBD">
              <w:rPr>
                <w:rFonts w:asciiTheme="minorHAnsi" w:hAnsiTheme="minorHAnsi"/>
                <w:b w:val="0"/>
                <w:sz w:val="24"/>
                <w:szCs w:val="24"/>
              </w:rPr>
              <w:t>‘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Yes</w:t>
            </w:r>
            <w:r w:rsidR="00E94BBD">
              <w:rPr>
                <w:rFonts w:asciiTheme="minorHAnsi" w:hAnsiTheme="minorHAnsi"/>
                <w:b w:val="0"/>
                <w:sz w:val="24"/>
                <w:szCs w:val="24"/>
              </w:rPr>
              <w:t>’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, which of the following manoeuvres were performed? </w:t>
            </w:r>
            <w:r>
              <w:rPr>
                <w:rFonts w:asciiTheme="minorHAnsi" w:hAnsiTheme="minorHAnsi"/>
                <w:b w:val="0"/>
                <w:i/>
              </w:rPr>
              <w:t>(Please tick all that apply)</w:t>
            </w:r>
          </w:p>
        </w:tc>
        <w:tc>
          <w:tcPr>
            <w:tcW w:w="2832" w:type="pct"/>
            <w:gridSpan w:val="4"/>
            <w:vAlign w:val="center"/>
          </w:tcPr>
          <w:p w14:paraId="24007431" w14:textId="3F52373F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Mc Robert’s position</w:t>
            </w:r>
          </w:p>
        </w:tc>
        <w:tc>
          <w:tcPr>
            <w:tcW w:w="326" w:type="pct"/>
            <w:vAlign w:val="center"/>
          </w:tcPr>
          <w:p w14:paraId="40764B3A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7BBF59D6" w14:textId="77777777" w:rsidTr="004D7968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09185FD7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07217B9F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Supra pubic pressure</w:t>
            </w:r>
          </w:p>
        </w:tc>
        <w:tc>
          <w:tcPr>
            <w:tcW w:w="326" w:type="pct"/>
            <w:vAlign w:val="center"/>
          </w:tcPr>
          <w:p w14:paraId="2A90454D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AE02E9B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61D7AD6A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2A24A1C9" w14:textId="279E0FD8" w:rsidR="00FE03D3" w:rsidRDefault="00FE03D3" w:rsidP="00FE0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Internal manoeuvres</w:t>
            </w:r>
          </w:p>
        </w:tc>
        <w:tc>
          <w:tcPr>
            <w:tcW w:w="326" w:type="pct"/>
            <w:vAlign w:val="center"/>
          </w:tcPr>
          <w:p w14:paraId="5A5F7389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556F8793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2568B000" w14:textId="6F533E4A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3C34B29D" w14:textId="37C36DC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Removing</w:t>
            </w:r>
            <w:r w:rsidR="0041664B">
              <w:rPr>
                <w:rFonts w:asciiTheme="minorHAnsi" w:hAnsiTheme="minorHAnsi"/>
                <w:sz w:val="24"/>
                <w:szCs w:val="24"/>
              </w:rPr>
              <w:t>/releasing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posterior arm</w:t>
            </w:r>
          </w:p>
        </w:tc>
        <w:tc>
          <w:tcPr>
            <w:tcW w:w="326" w:type="pct"/>
            <w:vAlign w:val="center"/>
          </w:tcPr>
          <w:p w14:paraId="4CB4F6DE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68BBE5D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32B105F1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4C3DCBD6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 fours position</w:t>
            </w:r>
          </w:p>
        </w:tc>
        <w:tc>
          <w:tcPr>
            <w:tcW w:w="326" w:type="pct"/>
            <w:vAlign w:val="center"/>
          </w:tcPr>
          <w:p w14:paraId="79C1B00C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3DA7B152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0A12AEF6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09CEB730" w14:textId="75D2A72F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Cleidotomy (</w:t>
            </w:r>
            <w:r w:rsidR="00A51F09">
              <w:rPr>
                <w:rFonts w:asciiTheme="minorHAnsi" w:hAnsiTheme="minorHAnsi"/>
                <w:sz w:val="24"/>
                <w:szCs w:val="24"/>
              </w:rPr>
              <w:t>clavicle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E03D3">
              <w:rPr>
                <w:rFonts w:asciiTheme="minorHAnsi" w:hAnsiTheme="minorHAnsi"/>
                <w:sz w:val="24"/>
                <w:szCs w:val="24"/>
              </w:rPr>
              <w:t>f</w:t>
            </w:r>
            <w:r>
              <w:rPr>
                <w:rFonts w:asciiTheme="minorHAnsi" w:hAnsiTheme="minorHAnsi"/>
                <w:sz w:val="24"/>
                <w:szCs w:val="24"/>
              </w:rPr>
              <w:t>racture)</w:t>
            </w:r>
          </w:p>
        </w:tc>
        <w:tc>
          <w:tcPr>
            <w:tcW w:w="326" w:type="pct"/>
            <w:vAlign w:val="center"/>
          </w:tcPr>
          <w:p w14:paraId="5A56592B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4DB1323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654A6370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71D5B8EB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Zavanelli manoeuvre</w:t>
            </w:r>
          </w:p>
        </w:tc>
        <w:tc>
          <w:tcPr>
            <w:tcW w:w="326" w:type="pct"/>
            <w:vAlign w:val="center"/>
          </w:tcPr>
          <w:p w14:paraId="2F240B87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27270E84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3379D811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4"/>
            <w:vAlign w:val="center"/>
          </w:tcPr>
          <w:p w14:paraId="6462E069" w14:textId="6D8EFEF4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Symph</w:t>
            </w:r>
            <w:r w:rsidR="0081258E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siotomy</w:t>
            </w:r>
          </w:p>
        </w:tc>
        <w:tc>
          <w:tcPr>
            <w:tcW w:w="326" w:type="pct"/>
            <w:vAlign w:val="center"/>
          </w:tcPr>
          <w:p w14:paraId="40480CFD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F32B83" w:rsidRPr="00A8302B" w14:paraId="4264CC8E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</w:tcPr>
          <w:p w14:paraId="791DA9FE" w14:textId="2D21B1E1" w:rsidR="00F32B83" w:rsidRDefault="00F32B83" w:rsidP="00F32B83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Was a prophylactic Mc Robert</w:t>
            </w:r>
            <w:r w:rsidR="00426403">
              <w:rPr>
                <w:rFonts w:asciiTheme="minorHAnsi" w:hAnsiTheme="minorHAnsi"/>
                <w:b w:val="0"/>
                <w:sz w:val="24"/>
                <w:szCs w:val="24"/>
              </w:rPr>
              <w:t>’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s used?</w:t>
            </w:r>
          </w:p>
        </w:tc>
        <w:tc>
          <w:tcPr>
            <w:tcW w:w="1308" w:type="pct"/>
            <w:vAlign w:val="center"/>
          </w:tcPr>
          <w:p w14:paraId="19BFC43F" w14:textId="3960310A" w:rsidR="00F32B83" w:rsidRPr="00A8302B" w:rsidRDefault="00F32B83" w:rsidP="000E43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es</w:t>
            </w:r>
          </w:p>
        </w:tc>
        <w:tc>
          <w:tcPr>
            <w:tcW w:w="270" w:type="pct"/>
            <w:vAlign w:val="center"/>
          </w:tcPr>
          <w:p w14:paraId="6CD86FF6" w14:textId="77777777" w:rsidR="00F32B83" w:rsidRPr="00A8302B" w:rsidRDefault="00F32B83" w:rsidP="000E43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54" w:type="pct"/>
            <w:gridSpan w:val="2"/>
            <w:vAlign w:val="center"/>
          </w:tcPr>
          <w:p w14:paraId="464C30B8" w14:textId="1BC9E08E" w:rsidR="00F32B83" w:rsidRPr="00A8302B" w:rsidRDefault="00F32B83" w:rsidP="000E433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26" w:type="pct"/>
            <w:vAlign w:val="center"/>
          </w:tcPr>
          <w:p w14:paraId="25658324" w14:textId="5C934B62" w:rsidR="00F32B83" w:rsidRPr="00A8302B" w:rsidRDefault="00F32B83" w:rsidP="00F32B8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00E8B3" w14:textId="77777777" w:rsidR="00C979D6" w:rsidRDefault="00C979D6">
      <w:pPr>
        <w:rPr>
          <w:b/>
          <w:bCs/>
        </w:rPr>
      </w:pPr>
    </w:p>
    <w:p w14:paraId="741EEEAA" w14:textId="61B6F175" w:rsidR="001009C6" w:rsidRDefault="001009C6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8139"/>
      </w:tblGrid>
      <w:tr w:rsidR="001009C6" w14:paraId="39132233" w14:textId="77777777" w:rsidTr="00050B5D">
        <w:tc>
          <w:tcPr>
            <w:tcW w:w="2395" w:type="dxa"/>
          </w:tcPr>
          <w:p w14:paraId="4B7FBDEB" w14:textId="77777777" w:rsidR="001009C6" w:rsidRDefault="001009C6" w:rsidP="00050B5D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EA5C8BE" w14:textId="30168371" w:rsidR="001009C6" w:rsidRPr="0049270F" w:rsidRDefault="00786896" w:rsidP="0049270F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191495">
              <w:rPr>
                <w:rFonts w:asciiTheme="minorHAnsi" w:hAnsiTheme="minorHAnsi" w:cs="Arial"/>
                <w:b/>
                <w:sz w:val="28"/>
                <w:szCs w:val="28"/>
              </w:rPr>
              <w:t>5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- Delivery</w:t>
            </w:r>
          </w:p>
        </w:tc>
      </w:tr>
    </w:tbl>
    <w:p w14:paraId="2E13DE10" w14:textId="77777777" w:rsidR="001009C6" w:rsidRDefault="001009C6" w:rsidP="001009C6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4B3AD5FE" wp14:editId="6053AEBB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2471" name="Text Box 2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10689" w14:textId="016360B9" w:rsidR="00B277DD" w:rsidRPr="00634521" w:rsidRDefault="00B277DD" w:rsidP="001009C6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69492CA" wp14:editId="3CD04FCF">
                                  <wp:extent cx="885825" cy="219075"/>
                                  <wp:effectExtent l="0" t="0" r="9525" b="9525"/>
                                  <wp:docPr id="338" name="Picture 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C8244AA" wp14:editId="0C911517">
                                  <wp:extent cx="885825" cy="219075"/>
                                  <wp:effectExtent l="0" t="0" r="9525" b="9525"/>
                                  <wp:docPr id="2320" name="Picture 23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AD5FE" id="Text Box 2471" o:spid="_x0000_s1036" type="#_x0000_t202" style="position:absolute;margin-left:28.35pt;margin-top:-.05pt;width:537pt;height:29.25pt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" fillcolor="#e7e6e6 [3214]" strokeweight=".5pt">
                <v:textbox>
                  <w:txbxContent>
                    <w:p w14:paraId="61F10689" w14:textId="016360B9" w:rsidR="00B277DD" w:rsidRPr="00634521" w:rsidRDefault="00B277DD" w:rsidP="001009C6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69492CA" wp14:editId="3CD04FCF">
                            <wp:extent cx="885825" cy="219075"/>
                            <wp:effectExtent l="0" t="0" r="9525" b="9525"/>
                            <wp:docPr id="338" name="Picture 3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C8244AA" wp14:editId="0C911517">
                            <wp:extent cx="885825" cy="219075"/>
                            <wp:effectExtent l="0" t="0" r="9525" b="9525"/>
                            <wp:docPr id="2320" name="Picture 23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59FF87" w14:textId="77777777" w:rsidR="001009C6" w:rsidRDefault="001009C6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4"/>
        <w:gridCol w:w="425"/>
        <w:gridCol w:w="425"/>
        <w:gridCol w:w="424"/>
        <w:gridCol w:w="446"/>
        <w:gridCol w:w="426"/>
        <w:gridCol w:w="425"/>
        <w:gridCol w:w="424"/>
        <w:gridCol w:w="414"/>
        <w:gridCol w:w="432"/>
        <w:gridCol w:w="419"/>
        <w:gridCol w:w="424"/>
        <w:gridCol w:w="321"/>
        <w:gridCol w:w="485"/>
        <w:gridCol w:w="26"/>
        <w:gridCol w:w="426"/>
        <w:gridCol w:w="425"/>
        <w:gridCol w:w="423"/>
        <w:gridCol w:w="269"/>
        <w:gridCol w:w="177"/>
        <w:gridCol w:w="446"/>
      </w:tblGrid>
      <w:tr w:rsidR="001545E2" w14:paraId="5A2CFE7A" w14:textId="77777777" w:rsidTr="00100A2C">
        <w:tc>
          <w:tcPr>
            <w:tcW w:w="10456" w:type="dxa"/>
            <w:gridSpan w:val="21"/>
            <w:shd w:val="pct10" w:color="auto" w:fill="auto"/>
          </w:tcPr>
          <w:p w14:paraId="288A3C03" w14:textId="438DD1F9" w:rsidR="001545E2" w:rsidRDefault="0061256A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1545E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Caesarean section</w:t>
            </w:r>
            <w:r w:rsidR="00967D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– </w:t>
            </w:r>
            <w:r w:rsidR="00967DD2" w:rsidRPr="004F18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Only complete if woman had a caesarean section</w:t>
            </w:r>
          </w:p>
        </w:tc>
      </w:tr>
      <w:tr w:rsidR="000E6EC9" w:rsidRPr="0041664B" w14:paraId="0DB6AB50" w14:textId="77777777" w:rsidTr="00F27625">
        <w:trPr>
          <w:trHeight w:val="828"/>
        </w:trPr>
        <w:tc>
          <w:tcPr>
            <w:tcW w:w="2774" w:type="dxa"/>
            <w:vMerge w:val="restart"/>
            <w:shd w:val="clear" w:color="auto" w:fill="auto"/>
            <w:vAlign w:val="center"/>
          </w:tcPr>
          <w:p w14:paraId="3B255A5B" w14:textId="12A99776" w:rsidR="000E6EC9" w:rsidRDefault="000E6EC9" w:rsidP="000E6EC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planned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caesarean section, please indicate the reason for caesarean section.</w:t>
            </w:r>
          </w:p>
        </w:tc>
        <w:tc>
          <w:tcPr>
            <w:tcW w:w="7059" w:type="dxa"/>
            <w:gridSpan w:val="18"/>
            <w:shd w:val="clear" w:color="auto" w:fill="auto"/>
          </w:tcPr>
          <w:p w14:paraId="285D4578" w14:textId="2F28EC08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Suspected LGA</w:t>
            </w:r>
          </w:p>
        </w:tc>
        <w:tc>
          <w:tcPr>
            <w:tcW w:w="623" w:type="dxa"/>
            <w:gridSpan w:val="2"/>
            <w:shd w:val="clear" w:color="auto" w:fill="auto"/>
          </w:tcPr>
          <w:p w14:paraId="23083A70" w14:textId="7DB51E6D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E6EC9" w:rsidRPr="0041664B" w14:paraId="4505189D" w14:textId="77777777" w:rsidTr="00F27625">
        <w:trPr>
          <w:trHeight w:val="828"/>
        </w:trPr>
        <w:tc>
          <w:tcPr>
            <w:tcW w:w="2774" w:type="dxa"/>
            <w:vMerge/>
            <w:shd w:val="clear" w:color="auto" w:fill="auto"/>
            <w:vAlign w:val="center"/>
          </w:tcPr>
          <w:p w14:paraId="0AE782C7" w14:textId="453B654A" w:rsidR="000E6EC9" w:rsidRDefault="000E6EC9" w:rsidP="000E6EC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  <w:shd w:val="clear" w:color="auto" w:fill="auto"/>
          </w:tcPr>
          <w:p w14:paraId="6EC5F5BE" w14:textId="4FF3C646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Maternal choice</w:t>
            </w:r>
          </w:p>
        </w:tc>
        <w:tc>
          <w:tcPr>
            <w:tcW w:w="623" w:type="dxa"/>
            <w:gridSpan w:val="2"/>
            <w:shd w:val="clear" w:color="auto" w:fill="auto"/>
          </w:tcPr>
          <w:p w14:paraId="6E90D33F" w14:textId="782CEE7C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E6EC9" w:rsidRPr="0041664B" w14:paraId="4FC3F58F" w14:textId="77777777" w:rsidTr="00F27625">
        <w:trPr>
          <w:trHeight w:val="828"/>
        </w:trPr>
        <w:tc>
          <w:tcPr>
            <w:tcW w:w="2774" w:type="dxa"/>
            <w:vMerge/>
            <w:shd w:val="clear" w:color="auto" w:fill="auto"/>
            <w:vAlign w:val="center"/>
          </w:tcPr>
          <w:p w14:paraId="44D1386D" w14:textId="635048A1" w:rsidR="000E6EC9" w:rsidRDefault="000E6EC9" w:rsidP="000E6EC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  <w:shd w:val="clear" w:color="auto" w:fill="auto"/>
          </w:tcPr>
          <w:p w14:paraId="6C79F95C" w14:textId="77777777" w:rsidR="000E6EC9" w:rsidRDefault="000E6EC9" w:rsidP="000E6EC9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1E603017" w14:textId="77777777" w:rsidR="000E6EC9" w:rsidRDefault="000E6EC9" w:rsidP="000E6EC9">
            <w:pPr>
              <w:jc w:val="right"/>
              <w:rPr>
                <w:rFonts w:asciiTheme="minorHAnsi" w:hAnsiTheme="minorHAnsi"/>
                <w:i/>
              </w:rPr>
            </w:pPr>
          </w:p>
          <w:p w14:paraId="296E863D" w14:textId="6B21AAF5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</w:t>
            </w:r>
          </w:p>
        </w:tc>
        <w:tc>
          <w:tcPr>
            <w:tcW w:w="623" w:type="dxa"/>
            <w:gridSpan w:val="2"/>
            <w:shd w:val="clear" w:color="auto" w:fill="auto"/>
          </w:tcPr>
          <w:p w14:paraId="1020A76F" w14:textId="77777777" w:rsidR="000E6EC9" w:rsidRDefault="000E6EC9" w:rsidP="000E6EC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34DE6" w14:paraId="77666968" w14:textId="77777777" w:rsidTr="00100A2C">
        <w:tc>
          <w:tcPr>
            <w:tcW w:w="2774" w:type="dxa"/>
            <w:vMerge w:val="restart"/>
            <w:vAlign w:val="center"/>
          </w:tcPr>
          <w:p w14:paraId="52A79C46" w14:textId="4C906ECD" w:rsidR="00C34DE6" w:rsidRPr="00C34DE6" w:rsidRDefault="00DA6F24" w:rsidP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</w:t>
            </w:r>
            <w:r w:rsidRPr="00DA6F2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emergency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caesarean section, reason for caesarean section.</w:t>
            </w:r>
          </w:p>
        </w:tc>
        <w:tc>
          <w:tcPr>
            <w:tcW w:w="7059" w:type="dxa"/>
            <w:gridSpan w:val="18"/>
          </w:tcPr>
          <w:p w14:paraId="1C20B766" w14:textId="77777777" w:rsidR="00191495" w:rsidRPr="000E4333" w:rsidRDefault="00A81E61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Failed induction </w:t>
            </w:r>
          </w:p>
          <w:p w14:paraId="0322FEED" w14:textId="5E91B581" w:rsidR="005208E0" w:rsidRPr="000E4333" w:rsidRDefault="005208E0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7FA85233" w14:textId="32DFE6D7" w:rsidR="00C34DE6" w:rsidRPr="00C34DE6" w:rsidRDefault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81E61" w14:paraId="26BF9F22" w14:textId="77777777" w:rsidTr="00100A2C">
        <w:tc>
          <w:tcPr>
            <w:tcW w:w="2774" w:type="dxa"/>
            <w:vMerge/>
            <w:vAlign w:val="center"/>
          </w:tcPr>
          <w:p w14:paraId="52E6D09F" w14:textId="77777777" w:rsidR="00A81E61" w:rsidRDefault="00A81E61" w:rsidP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360C01C9" w14:textId="77777777" w:rsidR="00A81E61" w:rsidRDefault="00A81E61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Fetal distress</w:t>
            </w:r>
          </w:p>
          <w:p w14:paraId="7BDE3940" w14:textId="77777777" w:rsidR="00A81E61" w:rsidRDefault="00A81E61" w:rsidP="00C34DE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1747561F" w14:textId="77777777" w:rsidR="00A81E61" w:rsidRPr="00C34DE6" w:rsidRDefault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1664B" w14:paraId="0667D6F2" w14:textId="77777777" w:rsidTr="00100A2C">
        <w:tc>
          <w:tcPr>
            <w:tcW w:w="2774" w:type="dxa"/>
            <w:vMerge/>
            <w:vAlign w:val="center"/>
          </w:tcPr>
          <w:p w14:paraId="012CB80A" w14:textId="77777777" w:rsidR="0041664B" w:rsidRDefault="0041664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7BDED076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 first stage</w:t>
            </w:r>
          </w:p>
          <w:p w14:paraId="2B9D10E1" w14:textId="77777777" w:rsidR="0041664B" w:rsidRDefault="0041664B" w:rsidP="00C34DE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439D58E3" w14:textId="77777777" w:rsidR="0041664B" w:rsidRPr="00C34DE6" w:rsidRDefault="0041664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14:paraId="137416B5" w14:textId="77777777" w:rsidTr="00100A2C">
        <w:tc>
          <w:tcPr>
            <w:tcW w:w="2774" w:type="dxa"/>
            <w:vMerge/>
            <w:vAlign w:val="center"/>
          </w:tcPr>
          <w:p w14:paraId="3AA20B00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41D07008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 second stage</w:t>
            </w:r>
          </w:p>
          <w:p w14:paraId="758CC701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34BB608F" w14:textId="77777777" w:rsidR="00DA6F24" w:rsidRPr="00C34DE6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14:paraId="77DC2755" w14:textId="77777777" w:rsidTr="00100A2C">
        <w:tc>
          <w:tcPr>
            <w:tcW w:w="2774" w:type="dxa"/>
            <w:vMerge/>
            <w:vAlign w:val="center"/>
          </w:tcPr>
          <w:p w14:paraId="76540019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72E97070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Failed instrumentation</w:t>
            </w:r>
          </w:p>
          <w:p w14:paraId="0F94B373" w14:textId="67564030" w:rsidR="00A80137" w:rsidRDefault="00A80137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" w:type="dxa"/>
            <w:gridSpan w:val="2"/>
          </w:tcPr>
          <w:p w14:paraId="56B4F9B3" w14:textId="77777777" w:rsidR="00DA6F24" w:rsidRPr="00C34DE6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34DE6" w14:paraId="4CCA1DA9" w14:textId="77777777" w:rsidTr="00100A2C">
        <w:tc>
          <w:tcPr>
            <w:tcW w:w="2774" w:type="dxa"/>
            <w:vMerge/>
          </w:tcPr>
          <w:p w14:paraId="742E1E93" w14:textId="77777777" w:rsidR="00C34DE6" w:rsidRPr="00C34DE6" w:rsidRDefault="00C34DE6" w:rsidP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  <w:tcBorders>
              <w:bottom w:val="single" w:sz="4" w:space="0" w:color="auto"/>
            </w:tcBorders>
          </w:tcPr>
          <w:p w14:paraId="0CC11059" w14:textId="77777777" w:rsidR="00C34DE6" w:rsidRDefault="00C34DE6" w:rsidP="00C34DE6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4E36A904" w14:textId="77777777" w:rsidR="00ED7DB4" w:rsidRDefault="00ED7DB4" w:rsidP="00C34DE6">
            <w:pPr>
              <w:jc w:val="right"/>
              <w:rPr>
                <w:rFonts w:asciiTheme="minorHAnsi" w:hAnsiTheme="minorHAnsi"/>
                <w:i/>
              </w:rPr>
            </w:pPr>
          </w:p>
          <w:p w14:paraId="2857E8A9" w14:textId="5C9CEE92" w:rsidR="00C34DE6" w:rsidRPr="00C34DE6" w:rsidRDefault="00C34DE6" w:rsidP="004D796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</w:t>
            </w:r>
            <w:r w:rsidR="004D7968">
              <w:rPr>
                <w:rFonts w:asciiTheme="minorHAnsi" w:hAnsiTheme="minorHAnsi"/>
                <w:i/>
              </w:rPr>
              <w:t>__________________________</w:t>
            </w:r>
            <w:r>
              <w:rPr>
                <w:rFonts w:asciiTheme="minorHAnsi" w:hAnsiTheme="minorHAnsi"/>
                <w:i/>
              </w:rPr>
              <w:t>___________________</w:t>
            </w:r>
          </w:p>
        </w:tc>
        <w:tc>
          <w:tcPr>
            <w:tcW w:w="623" w:type="dxa"/>
            <w:gridSpan w:val="2"/>
            <w:tcBorders>
              <w:bottom w:val="single" w:sz="4" w:space="0" w:color="auto"/>
            </w:tcBorders>
          </w:tcPr>
          <w:p w14:paraId="4F856D97" w14:textId="7D07D619" w:rsidR="00C34DE6" w:rsidRPr="00C34DE6" w:rsidRDefault="00C34DE6" w:rsidP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00A2C" w14:paraId="14EC6586" w14:textId="77777777" w:rsidTr="000E4333">
        <w:tc>
          <w:tcPr>
            <w:tcW w:w="2774" w:type="dxa"/>
            <w:vMerge w:val="restart"/>
          </w:tcPr>
          <w:p w14:paraId="575AFE2B" w14:textId="349C86F6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What was the Category of the caesarean section </w:t>
            </w:r>
            <w:r w:rsidRPr="000E4333">
              <w:rPr>
                <w:rFonts w:asciiTheme="minorHAnsi" w:hAnsiTheme="minorHAnsi"/>
                <w:bCs/>
                <w:sz w:val="18"/>
                <w:szCs w:val="18"/>
              </w:rPr>
              <w:t>(Please select one only)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59" w:type="dxa"/>
            <w:gridSpan w:val="18"/>
          </w:tcPr>
          <w:p w14:paraId="61678C9E" w14:textId="5A1E80AD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1</w:t>
            </w:r>
          </w:p>
        </w:tc>
        <w:tc>
          <w:tcPr>
            <w:tcW w:w="623" w:type="dxa"/>
            <w:gridSpan w:val="2"/>
          </w:tcPr>
          <w:p w14:paraId="58D5961B" w14:textId="0CD1A304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00A2C" w14:paraId="4C4DC47A" w14:textId="77777777" w:rsidTr="000E4333">
        <w:tc>
          <w:tcPr>
            <w:tcW w:w="2774" w:type="dxa"/>
            <w:vMerge/>
          </w:tcPr>
          <w:p w14:paraId="608ACD0B" w14:textId="77777777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47E8FE9B" w14:textId="5F3B55AC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2</w:t>
            </w:r>
          </w:p>
        </w:tc>
        <w:tc>
          <w:tcPr>
            <w:tcW w:w="623" w:type="dxa"/>
            <w:gridSpan w:val="2"/>
          </w:tcPr>
          <w:p w14:paraId="507C5175" w14:textId="77777777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00A2C" w14:paraId="5F6D65C6" w14:textId="77777777" w:rsidTr="000E4333">
        <w:tc>
          <w:tcPr>
            <w:tcW w:w="2774" w:type="dxa"/>
            <w:vMerge/>
          </w:tcPr>
          <w:p w14:paraId="502D0109" w14:textId="77777777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698DA40A" w14:textId="025285C0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3</w:t>
            </w:r>
          </w:p>
        </w:tc>
        <w:tc>
          <w:tcPr>
            <w:tcW w:w="623" w:type="dxa"/>
            <w:gridSpan w:val="2"/>
          </w:tcPr>
          <w:p w14:paraId="79DAF171" w14:textId="77777777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00A2C" w14:paraId="79FDB735" w14:textId="77777777" w:rsidTr="000E4333">
        <w:tc>
          <w:tcPr>
            <w:tcW w:w="2774" w:type="dxa"/>
            <w:vMerge/>
          </w:tcPr>
          <w:p w14:paraId="1524EB46" w14:textId="77777777" w:rsidR="00100A2C" w:rsidRDefault="00100A2C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7059" w:type="dxa"/>
            <w:gridSpan w:val="18"/>
          </w:tcPr>
          <w:p w14:paraId="4462A0EA" w14:textId="32E1B732" w:rsidR="00100A2C" w:rsidRDefault="00100A2C" w:rsidP="000E4333">
            <w:pPr>
              <w:spacing w:before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ajorHAnsi" w:hAnsiTheme="majorHAnsi"/>
                <w:noProof/>
                <w:lang w:eastAsia="en-GB"/>
              </w:rPr>
              <w:t>4</w:t>
            </w:r>
          </w:p>
        </w:tc>
        <w:tc>
          <w:tcPr>
            <w:tcW w:w="623" w:type="dxa"/>
            <w:gridSpan w:val="2"/>
          </w:tcPr>
          <w:p w14:paraId="16C40B99" w14:textId="77777777" w:rsidR="00100A2C" w:rsidRDefault="00100A2C" w:rsidP="00E63C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</w:p>
        </w:tc>
      </w:tr>
      <w:tr w:rsidR="00191495" w14:paraId="28CC9AE8" w14:textId="77777777" w:rsidTr="00F27625">
        <w:trPr>
          <w:trHeight w:val="640"/>
        </w:trPr>
        <w:tc>
          <w:tcPr>
            <w:tcW w:w="2774" w:type="dxa"/>
          </w:tcPr>
          <w:p w14:paraId="00F084B4" w14:textId="39E2E168" w:rsidR="00191495" w:rsidRPr="00085BB7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Date and time woman admitted to theatre</w:t>
            </w:r>
          </w:p>
        </w:tc>
        <w:tc>
          <w:tcPr>
            <w:tcW w:w="425" w:type="dxa"/>
            <w:vAlign w:val="center"/>
          </w:tcPr>
          <w:p w14:paraId="7240A4FF" w14:textId="62A3718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3506C179" w14:textId="3348748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4" w:type="dxa"/>
            <w:vAlign w:val="center"/>
          </w:tcPr>
          <w:p w14:paraId="5F391C17" w14:textId="7DAC643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2CF79618" w14:textId="598DA31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3145D43C" w14:textId="29B7899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vAlign w:val="center"/>
          </w:tcPr>
          <w:p w14:paraId="5EEBE081" w14:textId="012661F1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4" w:type="dxa"/>
            <w:vAlign w:val="center"/>
          </w:tcPr>
          <w:p w14:paraId="1A10A57C" w14:textId="3888063C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4" w:type="dxa"/>
            <w:vAlign w:val="center"/>
          </w:tcPr>
          <w:p w14:paraId="0BA939C0" w14:textId="556401AA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2" w:type="dxa"/>
            <w:vAlign w:val="center"/>
          </w:tcPr>
          <w:p w14:paraId="76193AF6" w14:textId="78A0C234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9" w:type="dxa"/>
            <w:vAlign w:val="center"/>
          </w:tcPr>
          <w:p w14:paraId="40F7E2C2" w14:textId="4A4730D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4" w:type="dxa"/>
            <w:vAlign w:val="center"/>
          </w:tcPr>
          <w:p w14:paraId="00C2FBD4" w14:textId="282A5E6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2" w:type="dxa"/>
            <w:gridSpan w:val="3"/>
            <w:shd w:val="pct5" w:color="auto" w:fill="auto"/>
            <w:vAlign w:val="center"/>
          </w:tcPr>
          <w:p w14:paraId="678B66C7" w14:textId="7C73B61B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vAlign w:val="center"/>
          </w:tcPr>
          <w:p w14:paraId="69F2D242" w14:textId="7E1E2836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23791262" w14:textId="65F989F0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3" w:type="dxa"/>
            <w:vAlign w:val="center"/>
          </w:tcPr>
          <w:p w14:paraId="76C2FC5C" w14:textId="312DB2C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46" w:type="dxa"/>
            <w:gridSpan w:val="2"/>
            <w:vAlign w:val="center"/>
          </w:tcPr>
          <w:p w14:paraId="31584F8E" w14:textId="41312A8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46" w:type="dxa"/>
            <w:vAlign w:val="center"/>
          </w:tcPr>
          <w:p w14:paraId="261FB0C1" w14:textId="163A596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191495" w14:paraId="5D7630AA" w14:textId="77777777" w:rsidTr="00F27625">
        <w:trPr>
          <w:trHeight w:val="640"/>
        </w:trPr>
        <w:tc>
          <w:tcPr>
            <w:tcW w:w="2774" w:type="dxa"/>
          </w:tcPr>
          <w:p w14:paraId="2B1ADBE0" w14:textId="77777777" w:rsidR="00191495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of delivery</w:t>
            </w:r>
          </w:p>
          <w:p w14:paraId="06B792A4" w14:textId="77777777" w:rsidR="00191495" w:rsidRPr="00085BB7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4B814F8E" w14:textId="2E02C73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3AD5DA58" w14:textId="3BA08CFA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4" w:type="dxa"/>
            <w:vAlign w:val="center"/>
          </w:tcPr>
          <w:p w14:paraId="3926410E" w14:textId="194D150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0B9A7CD2" w14:textId="3D2DA9C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40B349BF" w14:textId="1BD8170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vAlign w:val="center"/>
          </w:tcPr>
          <w:p w14:paraId="39210CD6" w14:textId="4BF77307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4" w:type="dxa"/>
            <w:vAlign w:val="center"/>
          </w:tcPr>
          <w:p w14:paraId="43F64F86" w14:textId="6F04C26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4" w:type="dxa"/>
            <w:vAlign w:val="center"/>
          </w:tcPr>
          <w:p w14:paraId="5B55A317" w14:textId="24A415E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2" w:type="dxa"/>
            <w:vAlign w:val="center"/>
          </w:tcPr>
          <w:p w14:paraId="7F5E9A45" w14:textId="45EA442C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9" w:type="dxa"/>
            <w:vAlign w:val="center"/>
          </w:tcPr>
          <w:p w14:paraId="6B513F00" w14:textId="4746175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4" w:type="dxa"/>
            <w:vAlign w:val="center"/>
          </w:tcPr>
          <w:p w14:paraId="26EADF9C" w14:textId="66FB1A4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2" w:type="dxa"/>
            <w:gridSpan w:val="3"/>
            <w:shd w:val="pct5" w:color="auto" w:fill="auto"/>
            <w:vAlign w:val="center"/>
          </w:tcPr>
          <w:p w14:paraId="1B9119D9" w14:textId="4A2C31A5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vAlign w:val="center"/>
          </w:tcPr>
          <w:p w14:paraId="289959D3" w14:textId="1C795997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1E17ABC7" w14:textId="766EB6B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3" w:type="dxa"/>
            <w:vAlign w:val="center"/>
          </w:tcPr>
          <w:p w14:paraId="0D25A6A5" w14:textId="10657C68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46" w:type="dxa"/>
            <w:gridSpan w:val="2"/>
            <w:vAlign w:val="center"/>
          </w:tcPr>
          <w:p w14:paraId="7876C801" w14:textId="20624C1E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46" w:type="dxa"/>
            <w:vAlign w:val="center"/>
          </w:tcPr>
          <w:p w14:paraId="7FE3B3D0" w14:textId="760EE66C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191495" w14:paraId="399BA231" w14:textId="77777777" w:rsidTr="00F27625">
        <w:trPr>
          <w:trHeight w:val="640"/>
        </w:trPr>
        <w:tc>
          <w:tcPr>
            <w:tcW w:w="2774" w:type="dxa"/>
          </w:tcPr>
          <w:p w14:paraId="3ACAF7C1" w14:textId="19FC2AF9" w:rsidR="00191495" w:rsidRPr="00085BB7" w:rsidRDefault="00191495" w:rsidP="00191495">
            <w:pPr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woman left the delivery ward</w:t>
            </w:r>
          </w:p>
        </w:tc>
        <w:tc>
          <w:tcPr>
            <w:tcW w:w="425" w:type="dxa"/>
            <w:vAlign w:val="center"/>
          </w:tcPr>
          <w:p w14:paraId="178F7F28" w14:textId="7965B91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770DE56A" w14:textId="4E7BD871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4" w:type="dxa"/>
            <w:vAlign w:val="center"/>
          </w:tcPr>
          <w:p w14:paraId="6B270313" w14:textId="002B3C66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52ADDB93" w14:textId="15B8C44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26" w:type="dxa"/>
            <w:vAlign w:val="center"/>
          </w:tcPr>
          <w:p w14:paraId="72CD70FD" w14:textId="6C4E0273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25" w:type="dxa"/>
            <w:vAlign w:val="center"/>
          </w:tcPr>
          <w:p w14:paraId="4E748AE7" w14:textId="07C0E24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24" w:type="dxa"/>
            <w:vAlign w:val="center"/>
          </w:tcPr>
          <w:p w14:paraId="68019675" w14:textId="0DB4B9F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14" w:type="dxa"/>
            <w:vAlign w:val="center"/>
          </w:tcPr>
          <w:p w14:paraId="1FF5FED7" w14:textId="69503211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2" w:type="dxa"/>
            <w:vAlign w:val="center"/>
          </w:tcPr>
          <w:p w14:paraId="3B3E4D01" w14:textId="449DAC7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19" w:type="dxa"/>
            <w:vAlign w:val="center"/>
          </w:tcPr>
          <w:p w14:paraId="601D0377" w14:textId="6FEF09FB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24" w:type="dxa"/>
            <w:vAlign w:val="center"/>
          </w:tcPr>
          <w:p w14:paraId="541ADFD8" w14:textId="405EC277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832" w:type="dxa"/>
            <w:gridSpan w:val="3"/>
            <w:shd w:val="pct5" w:color="auto" w:fill="auto"/>
            <w:vAlign w:val="center"/>
          </w:tcPr>
          <w:p w14:paraId="260A45BA" w14:textId="0E5738CF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426" w:type="dxa"/>
            <w:vAlign w:val="center"/>
          </w:tcPr>
          <w:p w14:paraId="7321A564" w14:textId="432B0E0D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5" w:type="dxa"/>
            <w:vAlign w:val="center"/>
          </w:tcPr>
          <w:p w14:paraId="6CD2EFB3" w14:textId="65C6F30B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423" w:type="dxa"/>
            <w:vAlign w:val="center"/>
          </w:tcPr>
          <w:p w14:paraId="7342A853" w14:textId="1C66E389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446" w:type="dxa"/>
            <w:gridSpan w:val="2"/>
            <w:vAlign w:val="center"/>
          </w:tcPr>
          <w:p w14:paraId="5F40738F" w14:textId="3233BFE2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46" w:type="dxa"/>
            <w:vAlign w:val="center"/>
          </w:tcPr>
          <w:p w14:paraId="469E1515" w14:textId="06551506" w:rsidR="00191495" w:rsidRDefault="00191495" w:rsidP="00191495">
            <w:pPr>
              <w:spacing w:before="40"/>
              <w:rPr>
                <w:rFonts w:asciiTheme="majorHAnsi" w:hAnsiTheme="majorHAnsi"/>
                <w:noProof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1009C6" w14:paraId="4FE12A63" w14:textId="77777777" w:rsidTr="000E4333">
        <w:tc>
          <w:tcPr>
            <w:tcW w:w="2774" w:type="dxa"/>
          </w:tcPr>
          <w:p w14:paraId="2214A56A" w14:textId="352E1280" w:rsidR="001009C6" w:rsidRPr="00085BB7" w:rsidRDefault="001009C6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Was there </w:t>
            </w:r>
            <w:r w:rsidR="00A80137">
              <w:rPr>
                <w:rFonts w:asciiTheme="minorHAnsi" w:hAnsiTheme="minorHAnsi"/>
                <w:sz w:val="24"/>
                <w:szCs w:val="24"/>
              </w:rPr>
              <w:t>difficulty in delivering the shoulder</w:t>
            </w:r>
            <w:r w:rsidR="00280D0B">
              <w:rPr>
                <w:rFonts w:asciiTheme="minorHAnsi" w:hAnsiTheme="minorHAnsi"/>
                <w:sz w:val="24"/>
                <w:szCs w:val="24"/>
              </w:rPr>
              <w:t>s at C</w:t>
            </w:r>
            <w:r w:rsidR="00FE03D3">
              <w:rPr>
                <w:rFonts w:asciiTheme="minorHAnsi" w:hAnsiTheme="minorHAnsi"/>
                <w:sz w:val="24"/>
                <w:szCs w:val="24"/>
              </w:rPr>
              <w:t>aesarean section</w:t>
            </w:r>
            <w:r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5005" w:type="dxa"/>
            <w:gridSpan w:val="12"/>
            <w:vAlign w:val="center"/>
          </w:tcPr>
          <w:p w14:paraId="68F051B4" w14:textId="328FFB6E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  <w:r w:rsidRPr="001009C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85" w:type="dxa"/>
            <w:vAlign w:val="center"/>
          </w:tcPr>
          <w:p w14:paraId="667B488B" w14:textId="77777777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</w:p>
        </w:tc>
        <w:tc>
          <w:tcPr>
            <w:tcW w:w="1569" w:type="dxa"/>
            <w:gridSpan w:val="5"/>
            <w:vAlign w:val="center"/>
          </w:tcPr>
          <w:p w14:paraId="229AFAC1" w14:textId="58AD688D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  <w:r w:rsidRPr="001009C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623" w:type="dxa"/>
            <w:gridSpan w:val="2"/>
          </w:tcPr>
          <w:p w14:paraId="0D1A9560" w14:textId="21738CE1" w:rsidR="001009C6" w:rsidRDefault="001009C6" w:rsidP="00C34DE6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</w:tbl>
    <w:p w14:paraId="2438C392" w14:textId="77777777" w:rsidR="00A67B3E" w:rsidRDefault="00A67B3E">
      <w:r>
        <w:br w:type="page"/>
      </w:r>
    </w:p>
    <w:tbl>
      <w:tblPr>
        <w:tblStyle w:val="TableGrid"/>
        <w:tblW w:w="1047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8139"/>
      </w:tblGrid>
      <w:tr w:rsidR="007D7D52" w14:paraId="7F9C27D0" w14:textId="77777777" w:rsidTr="000E4333">
        <w:tc>
          <w:tcPr>
            <w:tcW w:w="2332" w:type="dxa"/>
          </w:tcPr>
          <w:p w14:paraId="2A6FB995" w14:textId="77777777" w:rsidR="007D7D52" w:rsidRDefault="007D7D52" w:rsidP="007D7D52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9" w:type="dxa"/>
          </w:tcPr>
          <w:p w14:paraId="1B2F45F9" w14:textId="77777777" w:rsidR="007D7D52" w:rsidRPr="0049270F" w:rsidRDefault="007D7D52" w:rsidP="007D7D52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5 - Delivery</w:t>
            </w:r>
          </w:p>
        </w:tc>
      </w:tr>
    </w:tbl>
    <w:p w14:paraId="24B045E8" w14:textId="77777777" w:rsidR="007D7D52" w:rsidRDefault="007D7D52" w:rsidP="007D7D52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2404224" behindDoc="0" locked="0" layoutInCell="1" allowOverlap="1" wp14:anchorId="1976AC20" wp14:editId="78B60F1A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2336" name="Text Box 2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CB6046" w14:textId="7DB7420F" w:rsidR="00B277DD" w:rsidRPr="00634521" w:rsidRDefault="00B277DD" w:rsidP="007D7D52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150A83A" wp14:editId="2E527E01">
                                  <wp:extent cx="885825" cy="219075"/>
                                  <wp:effectExtent l="0" t="0" r="9525" b="9525"/>
                                  <wp:docPr id="2337" name="Picture 23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A6E31A2" wp14:editId="7072FB2D">
                                  <wp:extent cx="885825" cy="219075"/>
                                  <wp:effectExtent l="0" t="0" r="9525" b="9525"/>
                                  <wp:docPr id="2318" name="Picture 2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6AC20" id="Text Box 2336" o:spid="_x0000_s1037" type="#_x0000_t202" style="position:absolute;margin-left:28.35pt;margin-top:-.05pt;width:537pt;height:29.25pt;z-index:2524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" fillcolor="#e7e6e6 [3214]" strokeweight=".5pt">
                <v:textbox>
                  <w:txbxContent>
                    <w:p w14:paraId="03CB6046" w14:textId="7DB7420F" w:rsidR="00B277DD" w:rsidRPr="00634521" w:rsidRDefault="00B277DD" w:rsidP="007D7D52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150A83A" wp14:editId="2E527E01">
                            <wp:extent cx="885825" cy="219075"/>
                            <wp:effectExtent l="0" t="0" r="9525" b="9525"/>
                            <wp:docPr id="2337" name="Picture 23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A6E31A2" wp14:editId="7072FB2D">
                            <wp:extent cx="885825" cy="219075"/>
                            <wp:effectExtent l="0" t="0" r="9525" b="9525"/>
                            <wp:docPr id="2318" name="Picture 2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614A3" w14:textId="77777777" w:rsidR="007D7D52" w:rsidRDefault="007D7D52" w:rsidP="008418F1">
      <w:pPr>
        <w:pStyle w:val="Header"/>
        <w:rPr>
          <w:sz w:val="36"/>
          <w:szCs w:val="36"/>
        </w:rPr>
      </w:pPr>
    </w:p>
    <w:p w14:paraId="192B6C9A" w14:textId="605E2119" w:rsidR="001102B1" w:rsidRPr="008E7359" w:rsidRDefault="001102B1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8"/>
        <w:tblW w:w="10485" w:type="dxa"/>
        <w:tblLook w:val="04A0" w:firstRow="1" w:lastRow="0" w:firstColumn="1" w:lastColumn="0" w:noHBand="0" w:noVBand="1"/>
      </w:tblPr>
      <w:tblGrid>
        <w:gridCol w:w="4537"/>
        <w:gridCol w:w="567"/>
        <w:gridCol w:w="425"/>
        <w:gridCol w:w="709"/>
        <w:gridCol w:w="425"/>
        <w:gridCol w:w="1270"/>
        <w:gridCol w:w="641"/>
        <w:gridCol w:w="1202"/>
        <w:gridCol w:w="709"/>
      </w:tblGrid>
      <w:tr w:rsidR="007D7D52" w14:paraId="690039C5" w14:textId="77777777" w:rsidTr="000E4333">
        <w:tc>
          <w:tcPr>
            <w:tcW w:w="10485" w:type="dxa"/>
            <w:gridSpan w:val="9"/>
            <w:shd w:val="pct5" w:color="auto" w:fill="auto"/>
          </w:tcPr>
          <w:p w14:paraId="12C95C9B" w14:textId="77777777" w:rsidR="00A67B3E" w:rsidRDefault="00A67B3E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0650E8D0" w14:textId="40674D0B" w:rsidR="007D7D52" w:rsidRPr="008E7359" w:rsidRDefault="00581AE7" w:rsidP="007717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8. Pain relief</w:t>
            </w:r>
          </w:p>
        </w:tc>
      </w:tr>
      <w:tr w:rsidR="007D7D52" w14:paraId="746D62CB" w14:textId="77777777" w:rsidTr="007D7D52">
        <w:tc>
          <w:tcPr>
            <w:tcW w:w="6663" w:type="dxa"/>
            <w:gridSpan w:val="5"/>
          </w:tcPr>
          <w:p w14:paraId="12595A81" w14:textId="77777777" w:rsidR="007D7D52" w:rsidRDefault="007D7D52" w:rsidP="007D7D5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receive any pain relief in the time period directly related to delivery of the baby during the in-patient stay? </w:t>
            </w:r>
          </w:p>
          <w:p w14:paraId="1FF922D9" w14:textId="08F1B88B" w:rsidR="007D7D52" w:rsidRDefault="007D7D52" w:rsidP="007D7D5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</w:rPr>
              <w:t>(If yes please complete the relevant row(s) below)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14:paraId="33BAA9FC" w14:textId="3C417062" w:rsidR="007D7D52" w:rsidRPr="007D7D52" w:rsidRDefault="007D7D52" w:rsidP="007D7D5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vAlign w:val="center"/>
          </w:tcPr>
          <w:p w14:paraId="1B180982" w14:textId="77777777" w:rsidR="007D7D52" w:rsidRPr="007D7D52" w:rsidRDefault="007D7D52" w:rsidP="007D7D5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  <w:vAlign w:val="center"/>
          </w:tcPr>
          <w:p w14:paraId="0431755B" w14:textId="358128CF" w:rsidR="007D7D52" w:rsidRPr="007D7D52" w:rsidRDefault="007D7D52" w:rsidP="007D7D52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6FCF37" w14:textId="77777777" w:rsidR="007D7D52" w:rsidRPr="008E7359" w:rsidRDefault="007D7D52" w:rsidP="007D7D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D7D52" w14:paraId="7C23062F" w14:textId="77777777" w:rsidTr="007D7D52">
        <w:tc>
          <w:tcPr>
            <w:tcW w:w="6663" w:type="dxa"/>
            <w:gridSpan w:val="5"/>
          </w:tcPr>
          <w:p w14:paraId="7CEFF930" w14:textId="7174927D" w:rsidR="007D7D52" w:rsidRPr="008E7359" w:rsidRDefault="007D7D52" w:rsidP="007D7D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73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Type of pain relief</w:t>
            </w:r>
          </w:p>
        </w:tc>
        <w:tc>
          <w:tcPr>
            <w:tcW w:w="3822" w:type="dxa"/>
            <w:gridSpan w:val="4"/>
            <w:tcBorders>
              <w:bottom w:val="single" w:sz="4" w:space="0" w:color="auto"/>
            </w:tcBorders>
          </w:tcPr>
          <w:p w14:paraId="1D37AE36" w14:textId="2024C876" w:rsidR="007D7D52" w:rsidRDefault="007D7D52" w:rsidP="007D7D5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Number of times sited</w:t>
            </w:r>
          </w:p>
        </w:tc>
      </w:tr>
      <w:tr w:rsidR="00191495" w14:paraId="730F3356" w14:textId="77777777" w:rsidTr="000E4333">
        <w:tc>
          <w:tcPr>
            <w:tcW w:w="4537" w:type="dxa"/>
          </w:tcPr>
          <w:p w14:paraId="48B51BF9" w14:textId="3CE3DD46" w:rsidR="00191495" w:rsidRPr="008E7359" w:rsidRDefault="00191495" w:rsidP="0077173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Opioid </w:t>
            </w:r>
          </w:p>
        </w:tc>
        <w:tc>
          <w:tcPr>
            <w:tcW w:w="567" w:type="dxa"/>
          </w:tcPr>
          <w:p w14:paraId="66FEFE64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F72217C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B861D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75D4C7DF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  <w:shd w:val="pct5" w:color="auto" w:fill="auto"/>
          </w:tcPr>
          <w:p w14:paraId="36F1BDE8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91495" w14:paraId="17D333EC" w14:textId="77777777" w:rsidTr="000E4333">
        <w:tc>
          <w:tcPr>
            <w:tcW w:w="4537" w:type="dxa"/>
          </w:tcPr>
          <w:p w14:paraId="29316414" w14:textId="77777777" w:rsidR="00191495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General anaesthetic</w:t>
            </w:r>
          </w:p>
        </w:tc>
        <w:tc>
          <w:tcPr>
            <w:tcW w:w="567" w:type="dxa"/>
          </w:tcPr>
          <w:p w14:paraId="66D9143A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30E9E16B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7799260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2DF131CF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  <w:shd w:val="pct5" w:color="auto" w:fill="auto"/>
          </w:tcPr>
          <w:p w14:paraId="6FF7FDDE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91495" w14:paraId="1E19B584" w14:textId="77777777" w:rsidTr="000E4333">
        <w:tc>
          <w:tcPr>
            <w:tcW w:w="4537" w:type="dxa"/>
          </w:tcPr>
          <w:p w14:paraId="1C7BAB65" w14:textId="77777777" w:rsidR="00191495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(please specify) </w:t>
            </w:r>
            <w:r>
              <w:rPr>
                <w:rFonts w:asciiTheme="minorHAnsi" w:hAnsiTheme="minorHAnsi" w:cstheme="minorHAnsi"/>
                <w:bCs/>
              </w:rPr>
              <w:t>_______________________________</w:t>
            </w:r>
          </w:p>
        </w:tc>
        <w:tc>
          <w:tcPr>
            <w:tcW w:w="567" w:type="dxa"/>
          </w:tcPr>
          <w:p w14:paraId="4F6B002E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6F2D148" w14:textId="77777777" w:rsidR="00191495" w:rsidRPr="008E7359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C539890" w14:textId="77777777" w:rsidR="00191495" w:rsidRDefault="00191495" w:rsidP="00A81E6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6E10AB3F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  <w:shd w:val="pct5" w:color="auto" w:fill="auto"/>
          </w:tcPr>
          <w:p w14:paraId="580A4C30" w14:textId="77777777" w:rsidR="00191495" w:rsidRPr="008E7359" w:rsidRDefault="00191495" w:rsidP="00A81E6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67B3E" w14:paraId="4359359E" w14:textId="77777777" w:rsidTr="000E4333">
        <w:tc>
          <w:tcPr>
            <w:tcW w:w="4537" w:type="dxa"/>
          </w:tcPr>
          <w:p w14:paraId="594CC991" w14:textId="7E9F1C48" w:rsidR="00A67B3E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Epidural</w:t>
            </w:r>
          </w:p>
        </w:tc>
        <w:tc>
          <w:tcPr>
            <w:tcW w:w="567" w:type="dxa"/>
          </w:tcPr>
          <w:p w14:paraId="71DD9EE8" w14:textId="390CF89C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E262550" w14:textId="77777777" w:rsidR="00A67B3E" w:rsidRPr="008E7359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87251CA" w14:textId="41AA4C38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54B8A985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</w:tcPr>
          <w:p w14:paraId="4B4C25F6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67B3E" w14:paraId="39146A2F" w14:textId="77777777" w:rsidTr="000E4333">
        <w:tc>
          <w:tcPr>
            <w:tcW w:w="4537" w:type="dxa"/>
          </w:tcPr>
          <w:p w14:paraId="771EBDFC" w14:textId="3D3AC820" w:rsidR="00A67B3E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Spinal anaesthetic</w:t>
            </w:r>
          </w:p>
        </w:tc>
        <w:tc>
          <w:tcPr>
            <w:tcW w:w="567" w:type="dxa"/>
          </w:tcPr>
          <w:p w14:paraId="716B7391" w14:textId="131C4DEB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423D67CE" w14:textId="77777777" w:rsidR="00A67B3E" w:rsidRPr="008E7359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8C4137E" w14:textId="3FE5DF20" w:rsidR="00A67B3E" w:rsidRDefault="00A67B3E" w:rsidP="00A67B3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252C9175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2" w:type="dxa"/>
            <w:gridSpan w:val="4"/>
          </w:tcPr>
          <w:p w14:paraId="39D4F053" w14:textId="77777777" w:rsidR="00A67B3E" w:rsidRPr="008E7359" w:rsidRDefault="00A67B3E" w:rsidP="00A67B3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A5E78EF" w14:textId="77777777" w:rsidR="00581AE7" w:rsidRDefault="00581AE7">
      <w:pPr>
        <w:rPr>
          <w:rFonts w:asciiTheme="minorHAnsi" w:hAnsiTheme="minorHAnsi" w:cstheme="minorHAnsi"/>
          <w:bCs/>
          <w:sz w:val="24"/>
          <w:szCs w:val="24"/>
        </w:rPr>
      </w:pPr>
    </w:p>
    <w:p w14:paraId="10138A64" w14:textId="77777777" w:rsidR="00581AE7" w:rsidRPr="008E7359" w:rsidRDefault="00581AE7">
      <w:pPr>
        <w:rPr>
          <w:rFonts w:asciiTheme="minorHAnsi" w:hAnsiTheme="minorHAnsi" w:cstheme="minorHAnsi"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03"/>
        <w:tblW w:w="10485" w:type="dxa"/>
        <w:tblLook w:val="04A0" w:firstRow="1" w:lastRow="0" w:firstColumn="1" w:lastColumn="0" w:noHBand="0" w:noVBand="1"/>
      </w:tblPr>
      <w:tblGrid>
        <w:gridCol w:w="5096"/>
        <w:gridCol w:w="2835"/>
        <w:gridCol w:w="709"/>
        <w:gridCol w:w="1134"/>
        <w:gridCol w:w="711"/>
      </w:tblGrid>
      <w:tr w:rsidR="007D7D52" w14:paraId="4C82489C" w14:textId="77777777" w:rsidTr="007D7D52">
        <w:tc>
          <w:tcPr>
            <w:tcW w:w="10485" w:type="dxa"/>
            <w:gridSpan w:val="5"/>
          </w:tcPr>
          <w:p w14:paraId="4CFE229A" w14:textId="645465E3" w:rsidR="007D7D52" w:rsidRPr="00B136C0" w:rsidRDefault="00581AE7" w:rsidP="000E4333">
            <w:pPr>
              <w:shd w:val="pct5" w:color="auto" w:fill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9. Antibiotic use</w:t>
            </w:r>
          </w:p>
        </w:tc>
      </w:tr>
      <w:tr w:rsidR="00581AE7" w14:paraId="68B06E70" w14:textId="77777777" w:rsidTr="000E4333">
        <w:tc>
          <w:tcPr>
            <w:tcW w:w="5096" w:type="dxa"/>
          </w:tcPr>
          <w:p w14:paraId="55A77B75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receive any antibiotics in the time period directly related to delivery of the baby? </w:t>
            </w:r>
          </w:p>
          <w:p w14:paraId="280FF202" w14:textId="08DE80D5" w:rsidR="00581AE7" w:rsidRDefault="00581AE7" w:rsidP="0077173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</w:rPr>
              <w:t>(If yes please complete below)</w:t>
            </w:r>
          </w:p>
        </w:tc>
        <w:tc>
          <w:tcPr>
            <w:tcW w:w="2835" w:type="dxa"/>
            <w:vAlign w:val="center"/>
          </w:tcPr>
          <w:p w14:paraId="35D38AB1" w14:textId="09C3B3D5" w:rsidR="00581AE7" w:rsidRPr="00BB0C0A" w:rsidRDefault="00581AE7" w:rsidP="000E43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F7C75C8" w14:textId="77777777" w:rsidR="00581AE7" w:rsidRPr="00BB0C0A" w:rsidRDefault="00581AE7" w:rsidP="000E43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BF2617" w14:textId="33D6B058" w:rsidR="00581AE7" w:rsidRPr="00BB0C0A" w:rsidRDefault="00581AE7" w:rsidP="000E4333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2624B13E" w14:textId="1340BE5C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6B962311" w14:textId="77777777" w:rsidTr="000E4333">
        <w:tc>
          <w:tcPr>
            <w:tcW w:w="5096" w:type="dxa"/>
          </w:tcPr>
          <w:p w14:paraId="0F7978D7" w14:textId="544BB95B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Antibiotic Name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421D889A" w14:textId="2786D71F" w:rsidR="00581AE7" w:rsidRPr="00DB55F7" w:rsidRDefault="00581AE7" w:rsidP="000E433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B0C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Route</w:t>
            </w: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7C553318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6A4599D7" w14:textId="77777777" w:rsidTr="00581AE7">
        <w:tc>
          <w:tcPr>
            <w:tcW w:w="5096" w:type="dxa"/>
          </w:tcPr>
          <w:p w14:paraId="6E911FFE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0854DC8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2505CAE6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2BA26543" w14:textId="77777777" w:rsidTr="00581AE7">
        <w:tc>
          <w:tcPr>
            <w:tcW w:w="5096" w:type="dxa"/>
          </w:tcPr>
          <w:p w14:paraId="178E673F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D1B9EDF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37AAB9B0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72C91711" w14:textId="77777777" w:rsidTr="00581AE7">
        <w:tc>
          <w:tcPr>
            <w:tcW w:w="5096" w:type="dxa"/>
          </w:tcPr>
          <w:p w14:paraId="739D761D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AC9360F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142BE3A6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81AE7" w14:paraId="77A2B8E9" w14:textId="77777777" w:rsidTr="00581AE7">
        <w:tc>
          <w:tcPr>
            <w:tcW w:w="5096" w:type="dxa"/>
          </w:tcPr>
          <w:p w14:paraId="314A8654" w14:textId="77777777" w:rsidR="00581AE7" w:rsidRDefault="00581AE7" w:rsidP="00581AE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10166A" w14:textId="77777777" w:rsidR="00581AE7" w:rsidRPr="00DB55F7" w:rsidRDefault="00581AE7" w:rsidP="00581AE7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554" w:type="dxa"/>
            <w:gridSpan w:val="3"/>
            <w:shd w:val="pct5" w:color="auto" w:fill="auto"/>
            <w:vAlign w:val="center"/>
          </w:tcPr>
          <w:p w14:paraId="6B38A870" w14:textId="77777777" w:rsidR="00581AE7" w:rsidRPr="00BB0C0A" w:rsidRDefault="00581AE7" w:rsidP="00581A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7819843" w14:textId="21B761BA" w:rsidR="00580FC0" w:rsidRDefault="00580FC0">
      <w:pPr>
        <w:rPr>
          <w:b/>
          <w:bCs/>
        </w:rPr>
      </w:pPr>
    </w:p>
    <w:p w14:paraId="045A9557" w14:textId="14D595E7" w:rsidR="009D4964" w:rsidRDefault="009D4964">
      <w:pPr>
        <w:rPr>
          <w:b/>
          <w:bCs/>
        </w:rPr>
      </w:pPr>
    </w:p>
    <w:tbl>
      <w:tblPr>
        <w:tblStyle w:val="TableGrid"/>
        <w:tblW w:w="10471" w:type="dxa"/>
        <w:tblInd w:w="-10" w:type="dxa"/>
        <w:tblLook w:val="04A0" w:firstRow="1" w:lastRow="0" w:firstColumn="1" w:lastColumn="0" w:noHBand="0" w:noVBand="1"/>
      </w:tblPr>
      <w:tblGrid>
        <w:gridCol w:w="10"/>
        <w:gridCol w:w="2323"/>
        <w:gridCol w:w="2579"/>
        <w:gridCol w:w="1897"/>
        <w:gridCol w:w="405"/>
        <w:gridCol w:w="28"/>
        <w:gridCol w:w="1127"/>
        <w:gridCol w:w="391"/>
        <w:gridCol w:w="1211"/>
        <w:gridCol w:w="415"/>
        <w:gridCol w:w="85"/>
      </w:tblGrid>
      <w:tr w:rsidR="00176451" w14:paraId="26D7A128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10376" w:type="dxa"/>
            <w:gridSpan w:val="9"/>
            <w:shd w:val="pct10" w:color="auto" w:fill="auto"/>
          </w:tcPr>
          <w:p w14:paraId="18DE650F" w14:textId="53BFA594" w:rsidR="00176451" w:rsidRPr="001D7671" w:rsidRDefault="006125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04143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346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Maternal t</w:t>
            </w:r>
            <w:r w:rsidR="00176451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rauma</w:t>
            </w:r>
          </w:p>
        </w:tc>
      </w:tr>
      <w:tr w:rsidR="004905B9" w:rsidRPr="00176451" w14:paraId="2772C4B2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</w:tcPr>
          <w:p w14:paraId="07CFED01" w14:textId="5F9EEB7E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an episiotomy?</w:t>
            </w:r>
          </w:p>
        </w:tc>
        <w:tc>
          <w:tcPr>
            <w:tcW w:w="3457" w:type="dxa"/>
            <w:gridSpan w:val="4"/>
          </w:tcPr>
          <w:p w14:paraId="4EC3FFBA" w14:textId="6EBD2972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50365D88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50AF17E0" w14:textId="69EBF119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15" w:type="dxa"/>
          </w:tcPr>
          <w:p w14:paraId="6833D4AC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07694340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</w:tcPr>
          <w:p w14:paraId="0B44A29E" w14:textId="43D27A49" w:rsidR="004905B9" w:rsidRDefault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sustain a perineal </w:t>
            </w:r>
            <w:r w:rsidR="00F85BAF">
              <w:rPr>
                <w:rFonts w:asciiTheme="minorHAnsi" w:hAnsiTheme="minorHAnsi" w:cstheme="minorHAnsi"/>
                <w:bCs/>
                <w:sz w:val="24"/>
                <w:szCs w:val="24"/>
              </w:rPr>
              <w:t>injury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3457" w:type="dxa"/>
            <w:gridSpan w:val="4"/>
          </w:tcPr>
          <w:p w14:paraId="631F46C9" w14:textId="65E090F9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41EB807C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02ACEB5E" w14:textId="73268C93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15" w:type="dxa"/>
          </w:tcPr>
          <w:p w14:paraId="3ECE3237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1CA1EB84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  <w:vMerge w:val="restart"/>
            <w:vAlign w:val="center"/>
          </w:tcPr>
          <w:p w14:paraId="4909BDD3" w14:textId="77777777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there was perineal injury, please indicate the degree/type</w:t>
            </w:r>
          </w:p>
          <w:p w14:paraId="538A43E8" w14:textId="016CD0F2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41E889CF" w14:textId="7BD15FF9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>First degree</w:t>
            </w:r>
          </w:p>
        </w:tc>
        <w:tc>
          <w:tcPr>
            <w:tcW w:w="415" w:type="dxa"/>
          </w:tcPr>
          <w:p w14:paraId="64F81747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03F76B65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  <w:vMerge/>
          </w:tcPr>
          <w:p w14:paraId="65B2FAC2" w14:textId="6116F6DF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68989394" w14:textId="1A280088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Second degree </w:t>
            </w:r>
          </w:p>
        </w:tc>
        <w:tc>
          <w:tcPr>
            <w:tcW w:w="415" w:type="dxa"/>
          </w:tcPr>
          <w:p w14:paraId="6E992398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17723963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  <w:vMerge/>
          </w:tcPr>
          <w:p w14:paraId="1F51106C" w14:textId="062C96E3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 w:val="restart"/>
          </w:tcPr>
          <w:p w14:paraId="5418C4F1" w14:textId="0CABE0F3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Third degree </w:t>
            </w:r>
          </w:p>
        </w:tc>
        <w:tc>
          <w:tcPr>
            <w:tcW w:w="2729" w:type="dxa"/>
            <w:gridSpan w:val="3"/>
          </w:tcPr>
          <w:p w14:paraId="317A3BA3" w14:textId="49F91BEF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3a </w:t>
            </w:r>
          </w:p>
        </w:tc>
        <w:tc>
          <w:tcPr>
            <w:tcW w:w="415" w:type="dxa"/>
          </w:tcPr>
          <w:p w14:paraId="394E99E2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456FD92E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  <w:vMerge/>
          </w:tcPr>
          <w:p w14:paraId="28C002AF" w14:textId="375D944D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/>
          </w:tcPr>
          <w:p w14:paraId="6933C578" w14:textId="77777777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29" w:type="dxa"/>
            <w:gridSpan w:val="3"/>
          </w:tcPr>
          <w:p w14:paraId="022B7AE4" w14:textId="601E09E6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3b </w:t>
            </w:r>
          </w:p>
        </w:tc>
        <w:tc>
          <w:tcPr>
            <w:tcW w:w="415" w:type="dxa"/>
          </w:tcPr>
          <w:p w14:paraId="59163EB0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6D1EAA29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  <w:vMerge/>
          </w:tcPr>
          <w:p w14:paraId="38669947" w14:textId="77886B27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/>
          </w:tcPr>
          <w:p w14:paraId="1A09262F" w14:textId="56633EA1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29" w:type="dxa"/>
            <w:gridSpan w:val="3"/>
          </w:tcPr>
          <w:p w14:paraId="660C5B40" w14:textId="69E38FC9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3c </w:t>
            </w:r>
          </w:p>
        </w:tc>
        <w:tc>
          <w:tcPr>
            <w:tcW w:w="415" w:type="dxa"/>
          </w:tcPr>
          <w:p w14:paraId="03158F14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7013A2C6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  <w:vMerge/>
          </w:tcPr>
          <w:p w14:paraId="5CD343EE" w14:textId="6234B783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18DB52C8" w14:textId="4BA6FFC6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Fourth degree </w:t>
            </w:r>
          </w:p>
        </w:tc>
        <w:tc>
          <w:tcPr>
            <w:tcW w:w="415" w:type="dxa"/>
          </w:tcPr>
          <w:p w14:paraId="31038BB6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60D2EB11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</w:tcPr>
          <w:p w14:paraId="19E603A0" w14:textId="4B4CB3A6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cervical laceration?</w:t>
            </w:r>
          </w:p>
        </w:tc>
        <w:tc>
          <w:tcPr>
            <w:tcW w:w="3457" w:type="dxa"/>
            <w:gridSpan w:val="4"/>
          </w:tcPr>
          <w:p w14:paraId="2825C5F4" w14:textId="02DDE15C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4C27D74A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2F7B0DD2" w14:textId="151B49EF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15" w:type="dxa"/>
          </w:tcPr>
          <w:p w14:paraId="1ECE0643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A2A8B" w:rsidRPr="00176451" w14:paraId="4E51F1E6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</w:tcPr>
          <w:p w14:paraId="40F34B47" w14:textId="749B3157" w:rsidR="006A2A8B" w:rsidRDefault="006A2A8B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there was perineal injury, was it repaired?</w:t>
            </w:r>
          </w:p>
        </w:tc>
        <w:tc>
          <w:tcPr>
            <w:tcW w:w="1897" w:type="dxa"/>
          </w:tcPr>
          <w:p w14:paraId="52DAF04D" w14:textId="77777777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05" w:type="dxa"/>
          </w:tcPr>
          <w:p w14:paraId="34418EDE" w14:textId="77777777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14:paraId="509BB8A9" w14:textId="5A678174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91" w:type="dxa"/>
          </w:tcPr>
          <w:p w14:paraId="01080B62" w14:textId="77777777" w:rsidR="006A2A8B" w:rsidRPr="00176451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2CA955DE" w14:textId="4FDE3514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15" w:type="dxa"/>
          </w:tcPr>
          <w:p w14:paraId="774FE004" w14:textId="77777777" w:rsidR="006A2A8B" w:rsidRPr="00176451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A2A8B" w:rsidRPr="00176451" w14:paraId="3474AE4A" w14:textId="77777777" w:rsidTr="00984103">
        <w:trPr>
          <w:gridBefore w:val="1"/>
          <w:gridAfter w:val="1"/>
          <w:wBefore w:w="10" w:type="dxa"/>
          <w:wAfter w:w="85" w:type="dxa"/>
        </w:trPr>
        <w:tc>
          <w:tcPr>
            <w:tcW w:w="4902" w:type="dxa"/>
            <w:gridSpan w:val="2"/>
          </w:tcPr>
          <w:p w14:paraId="5223E077" w14:textId="267885B2" w:rsidR="006A2A8B" w:rsidRDefault="006A2A8B" w:rsidP="006A2A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had a repair was the repair undertaken in theatre?</w:t>
            </w:r>
          </w:p>
        </w:tc>
        <w:tc>
          <w:tcPr>
            <w:tcW w:w="1897" w:type="dxa"/>
          </w:tcPr>
          <w:p w14:paraId="45671583" w14:textId="34820570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05" w:type="dxa"/>
          </w:tcPr>
          <w:p w14:paraId="1EB12C17" w14:textId="77777777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14:paraId="0DF53E9B" w14:textId="7B176B95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91" w:type="dxa"/>
          </w:tcPr>
          <w:p w14:paraId="146F8865" w14:textId="77777777" w:rsidR="006A2A8B" w:rsidRPr="00176451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15D03421" w14:textId="4C87216C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15" w:type="dxa"/>
          </w:tcPr>
          <w:p w14:paraId="6F6C9A9F" w14:textId="77777777" w:rsidR="006A2A8B" w:rsidRPr="00176451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84103" w:rsidRPr="0049270F" w14:paraId="29515546" w14:textId="77777777" w:rsidTr="009841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2"/>
        </w:trPr>
        <w:tc>
          <w:tcPr>
            <w:tcW w:w="2333" w:type="dxa"/>
            <w:gridSpan w:val="2"/>
          </w:tcPr>
          <w:p w14:paraId="36147BC7" w14:textId="77777777" w:rsidR="00984103" w:rsidRDefault="00984103" w:rsidP="00771730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406272" behindDoc="0" locked="0" layoutInCell="1" allowOverlap="1" wp14:anchorId="505DA925" wp14:editId="342EC928">
                      <wp:simplePos x="0" y="0"/>
                      <wp:positionH relativeFrom="page">
                        <wp:posOffset>-52070</wp:posOffset>
                      </wp:positionH>
                      <wp:positionV relativeFrom="paragraph">
                        <wp:posOffset>261620</wp:posOffset>
                      </wp:positionV>
                      <wp:extent cx="6819900" cy="371475"/>
                      <wp:effectExtent l="0" t="0" r="19050" b="28575"/>
                      <wp:wrapNone/>
                      <wp:docPr id="2343" name="Text Box 2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199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EBF3C5" w14:textId="77777777" w:rsidR="00B277DD" w:rsidRPr="00634521" w:rsidRDefault="00B277DD" w:rsidP="00984103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83E783D" wp14:editId="0F97B7F3">
                                        <wp:extent cx="885825" cy="219075"/>
                                        <wp:effectExtent l="0" t="0" r="9525" b="9525"/>
                                        <wp:docPr id="2344" name="Picture 23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4A788C2A" wp14:editId="0DA60B84">
                                        <wp:extent cx="885825" cy="219075"/>
                                        <wp:effectExtent l="0" t="0" r="9525" b="9525"/>
                                        <wp:docPr id="2345" name="Picture 23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DA925" id="Text Box 2343" o:spid="_x0000_s1038" type="#_x0000_t202" style="position:absolute;left:0;text-align:left;margin-left:-4.1pt;margin-top:20.6pt;width:537pt;height:29.25pt;z-index:2524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" fillcolor="#e7e6e6 [3214]" strokeweight=".5pt">
                      <v:textbox>
                        <w:txbxContent>
                          <w:p w14:paraId="07EBF3C5" w14:textId="77777777" w:rsidR="00B277DD" w:rsidRPr="00634521" w:rsidRDefault="00B277DD" w:rsidP="0098410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83E783D" wp14:editId="0F97B7F3">
                                  <wp:extent cx="885825" cy="219075"/>
                                  <wp:effectExtent l="0" t="0" r="9525" b="9525"/>
                                  <wp:docPr id="2344" name="Picture 23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A788C2A" wp14:editId="0DA60B84">
                                  <wp:extent cx="885825" cy="219075"/>
                                  <wp:effectExtent l="0" t="0" r="9525" b="9525"/>
                                  <wp:docPr id="2345" name="Picture 23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138" w:type="dxa"/>
            <w:gridSpan w:val="9"/>
          </w:tcPr>
          <w:p w14:paraId="4ADD5D4E" w14:textId="77777777" w:rsidR="00984103" w:rsidRPr="0049270F" w:rsidRDefault="00984103" w:rsidP="00771730">
            <w:pPr>
              <w:ind w:hanging="243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5 – Delivery </w:t>
            </w:r>
          </w:p>
        </w:tc>
      </w:tr>
    </w:tbl>
    <w:p w14:paraId="30413366" w14:textId="77777777" w:rsidR="00984103" w:rsidRDefault="00984103" w:rsidP="00984103">
      <w:pPr>
        <w:pStyle w:val="Header"/>
        <w:rPr>
          <w:sz w:val="36"/>
          <w:szCs w:val="36"/>
        </w:rPr>
      </w:pPr>
    </w:p>
    <w:p w14:paraId="765B351A" w14:textId="2957CE98" w:rsidR="003E47CA" w:rsidRDefault="003E47CA">
      <w:pPr>
        <w:rPr>
          <w:bCs/>
        </w:rPr>
      </w:pPr>
    </w:p>
    <w:tbl>
      <w:tblPr>
        <w:tblStyle w:val="TableGrid"/>
        <w:tblpPr w:leftFromText="180" w:rightFromText="180" w:vertAnchor="text" w:horzAnchor="margin" w:tblpY="-3"/>
        <w:tblW w:w="10768" w:type="dxa"/>
        <w:tblLook w:val="04A0" w:firstRow="1" w:lastRow="0" w:firstColumn="1" w:lastColumn="0" w:noHBand="0" w:noVBand="1"/>
      </w:tblPr>
      <w:tblGrid>
        <w:gridCol w:w="6502"/>
        <w:gridCol w:w="388"/>
        <w:gridCol w:w="323"/>
        <w:gridCol w:w="64"/>
        <w:gridCol w:w="366"/>
        <w:gridCol w:w="261"/>
        <w:gridCol w:w="185"/>
        <w:gridCol w:w="304"/>
        <w:gridCol w:w="95"/>
        <w:gridCol w:w="191"/>
        <w:gridCol w:w="209"/>
        <w:gridCol w:w="95"/>
        <w:gridCol w:w="270"/>
        <w:gridCol w:w="129"/>
        <w:gridCol w:w="249"/>
        <w:gridCol w:w="379"/>
        <w:gridCol w:w="60"/>
        <w:gridCol w:w="319"/>
        <w:gridCol w:w="21"/>
        <w:gridCol w:w="358"/>
      </w:tblGrid>
      <w:tr w:rsidR="00786896" w14:paraId="3F58D460" w14:textId="77777777" w:rsidTr="00786896">
        <w:tc>
          <w:tcPr>
            <w:tcW w:w="10768" w:type="dxa"/>
            <w:gridSpan w:val="20"/>
            <w:shd w:val="pct10" w:color="auto" w:fill="auto"/>
          </w:tcPr>
          <w:p w14:paraId="1195EAAE" w14:textId="77777777" w:rsidR="00786896" w:rsidRPr="001D7671" w:rsidRDefault="00786896" w:rsidP="0078689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11.</w:t>
            </w: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Complications of labour</w:t>
            </w:r>
          </w:p>
        </w:tc>
      </w:tr>
      <w:tr w:rsidR="007057E4" w14:paraId="723A5154" w14:textId="77777777" w:rsidTr="003F7039">
        <w:tc>
          <w:tcPr>
            <w:tcW w:w="6507" w:type="dxa"/>
          </w:tcPr>
          <w:p w14:paraId="68862B5E" w14:textId="399EF747" w:rsidR="007057E4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What was the E</w:t>
            </w:r>
            <w:r w:rsidR="00301813">
              <w:rPr>
                <w:rFonts w:asciiTheme="minorHAnsi" w:hAnsiTheme="minorHAnsi" w:cstheme="minorHAnsi"/>
                <w:bCs/>
                <w:sz w:val="24"/>
                <w:szCs w:val="24"/>
              </w:rPr>
              <w:t>stimated blood loss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at delivery? </w:t>
            </w:r>
          </w:p>
        </w:tc>
        <w:tc>
          <w:tcPr>
            <w:tcW w:w="710" w:type="dxa"/>
            <w:gridSpan w:val="2"/>
          </w:tcPr>
          <w:p w14:paraId="4FFFA285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3"/>
          </w:tcPr>
          <w:p w14:paraId="1D0AA1B5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4"/>
          </w:tcPr>
          <w:p w14:paraId="3BEA6AFB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4"/>
          </w:tcPr>
          <w:p w14:paraId="2B16EAF0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10" w:type="dxa"/>
            <w:gridSpan w:val="3"/>
          </w:tcPr>
          <w:p w14:paraId="293FC52B" w14:textId="77777777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11" w:type="dxa"/>
            <w:gridSpan w:val="3"/>
          </w:tcPr>
          <w:p w14:paraId="57D06EDF" w14:textId="2E6D0C40" w:rsidR="007057E4" w:rsidRPr="003E47CA" w:rsidRDefault="007057E4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mls</w:t>
            </w:r>
          </w:p>
        </w:tc>
      </w:tr>
      <w:tr w:rsidR="00A81E61" w14:paraId="50F889A4" w14:textId="77777777" w:rsidTr="00786896">
        <w:tc>
          <w:tcPr>
            <w:tcW w:w="6507" w:type="dxa"/>
          </w:tcPr>
          <w:p w14:paraId="168B40D1" w14:textId="5E19336E" w:rsidR="00A81E61" w:rsidRPr="000E4333" w:rsidRDefault="00A81E61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blood transfusion during the admission for delivery</w:t>
            </w:r>
            <w:r w:rsidR="007D6991"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gridSpan w:val="7"/>
          </w:tcPr>
          <w:p w14:paraId="7742476C" w14:textId="1FB0ACB5" w:rsidR="00A81E61" w:rsidRPr="000E4333" w:rsidRDefault="00A81E61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4"/>
          </w:tcPr>
          <w:p w14:paraId="44BAEE99" w14:textId="77777777" w:rsidR="00A81E61" w:rsidRPr="000E4333" w:rsidRDefault="00A81E61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7"/>
          </w:tcPr>
          <w:p w14:paraId="526040DE" w14:textId="2CA0AC46" w:rsidR="00A81E61" w:rsidRPr="000E4333" w:rsidRDefault="00A81E61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</w:tcPr>
          <w:p w14:paraId="51A563F5" w14:textId="77777777" w:rsidR="00A81E61" w:rsidRPr="003E47CA" w:rsidRDefault="00A81E61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84103" w14:paraId="18637C45" w14:textId="77777777" w:rsidTr="000E4333">
        <w:tc>
          <w:tcPr>
            <w:tcW w:w="6507" w:type="dxa"/>
          </w:tcPr>
          <w:p w14:paraId="27B5785A" w14:textId="6A0CED59" w:rsidR="00984103" w:rsidRPr="000E4333" w:rsidRDefault="00984103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E4333">
              <w:rPr>
                <w:rFonts w:asciiTheme="minorHAnsi" w:hAnsiTheme="minorHAnsi" w:cstheme="minorHAnsi"/>
                <w:bCs/>
                <w:sz w:val="24"/>
                <w:szCs w:val="24"/>
              </w:rPr>
              <w:t>If the woman had a blood transfusion please specify the number of units</w:t>
            </w:r>
          </w:p>
        </w:tc>
        <w:tc>
          <w:tcPr>
            <w:tcW w:w="1852" w:type="dxa"/>
            <w:gridSpan w:val="7"/>
          </w:tcPr>
          <w:p w14:paraId="77D6DF78" w14:textId="77777777" w:rsidR="00984103" w:rsidRDefault="00984103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09" w:type="dxa"/>
            <w:gridSpan w:val="12"/>
            <w:vAlign w:val="center"/>
          </w:tcPr>
          <w:p w14:paraId="07BDD365" w14:textId="70B091F0" w:rsidR="00984103" w:rsidRPr="003E47CA" w:rsidRDefault="00984103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Units</w:t>
            </w:r>
          </w:p>
        </w:tc>
      </w:tr>
      <w:tr w:rsidR="00786896" w14:paraId="02A2B988" w14:textId="77777777" w:rsidTr="00786896">
        <w:tc>
          <w:tcPr>
            <w:tcW w:w="6507" w:type="dxa"/>
          </w:tcPr>
          <w:p w14:paraId="4DD8456F" w14:textId="78F1B0A1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retained placenta requiring manual removal</w:t>
            </w:r>
            <w:r w:rsidR="007057E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of placenta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1852" w:type="dxa"/>
            <w:gridSpan w:val="7"/>
          </w:tcPr>
          <w:p w14:paraId="7CEC9600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4"/>
          </w:tcPr>
          <w:p w14:paraId="1B4386AC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7"/>
          </w:tcPr>
          <w:p w14:paraId="089233F4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</w:tcPr>
          <w:p w14:paraId="6BDFC558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6896" w14:paraId="493066D1" w14:textId="77777777" w:rsidTr="00786896">
        <w:tc>
          <w:tcPr>
            <w:tcW w:w="6507" w:type="dxa"/>
          </w:tcPr>
          <w:p w14:paraId="37B453EC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have a fever </w:t>
            </w:r>
            <w:r w:rsidRPr="00C700B1">
              <w:rPr>
                <w:rFonts w:asciiTheme="minorHAnsi" w:hAnsiTheme="minorHAnsi" w:cstheme="minorHAnsi"/>
                <w:bCs/>
                <w:sz w:val="24"/>
                <w:szCs w:val="24"/>
              </w:rPr>
              <w:t>&gt;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38.0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℃ </m:t>
              </m:r>
            </m:oMath>
            <w:r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in labour or within the 24 hours postpartum? </w:t>
            </w:r>
          </w:p>
        </w:tc>
        <w:tc>
          <w:tcPr>
            <w:tcW w:w="1852" w:type="dxa"/>
            <w:gridSpan w:val="7"/>
            <w:tcBorders>
              <w:bottom w:val="single" w:sz="4" w:space="0" w:color="auto"/>
            </w:tcBorders>
          </w:tcPr>
          <w:p w14:paraId="1C046373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</w:tcPr>
          <w:p w14:paraId="6F67EDAB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7"/>
            <w:tcBorders>
              <w:bottom w:val="single" w:sz="4" w:space="0" w:color="auto"/>
            </w:tcBorders>
          </w:tcPr>
          <w:p w14:paraId="0115B07C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38204629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6896" w14:paraId="01D101A6" w14:textId="77777777" w:rsidTr="00786896">
        <w:tc>
          <w:tcPr>
            <w:tcW w:w="6507" w:type="dxa"/>
          </w:tcPr>
          <w:p w14:paraId="3D998611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have sepsis </w:t>
            </w:r>
            <w:r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in labour or within the 24 hours post-</w:t>
            </w:r>
            <w:r w:rsidRPr="000E4333">
              <w:rPr>
                <w:rFonts w:asciiTheme="minorHAnsi" w:eastAsiaTheme="minorEastAsia" w:hAnsiTheme="minorHAnsi" w:cstheme="minorHAnsi"/>
                <w:bCs/>
                <w:sz w:val="22"/>
                <w:szCs w:val="22"/>
              </w:rPr>
              <w:t>partum</w:t>
            </w:r>
            <w:r w:rsidRPr="000E4333" w:rsidDel="000934C8">
              <w:rPr>
                <w:rStyle w:val="CommentReference"/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0E4333">
              <w:rPr>
                <w:rStyle w:val="CommentReference"/>
                <w:rFonts w:asciiTheme="minorHAnsi" w:hAnsiTheme="minorHAnsi" w:cstheme="minorBidi"/>
                <w:sz w:val="22"/>
                <w:szCs w:val="22"/>
              </w:rPr>
              <w:t>?</w:t>
            </w:r>
          </w:p>
        </w:tc>
        <w:tc>
          <w:tcPr>
            <w:tcW w:w="1852" w:type="dxa"/>
            <w:gridSpan w:val="7"/>
          </w:tcPr>
          <w:p w14:paraId="45B9215A" w14:textId="228127B4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4"/>
          </w:tcPr>
          <w:p w14:paraId="6A41581A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7"/>
          </w:tcPr>
          <w:p w14:paraId="67DDD88D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</w:tcPr>
          <w:p w14:paraId="44C983C5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6896" w14:paraId="18245DD3" w14:textId="77777777" w:rsidTr="00786896">
        <w:tc>
          <w:tcPr>
            <w:tcW w:w="6507" w:type="dxa"/>
          </w:tcPr>
          <w:p w14:paraId="69ED456A" w14:textId="77777777" w:rsidR="00A81E61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die?</w:t>
            </w:r>
          </w:p>
          <w:p w14:paraId="4A38F20E" w14:textId="2DD89C34" w:rsidR="00786896" w:rsidRPr="000E4333" w:rsidRDefault="007412C2" w:rsidP="00786896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Pr="000E4333">
              <w:rPr>
                <w:rFonts w:asciiTheme="minorHAnsi" w:hAnsiTheme="minorHAnsi" w:cstheme="minorHAnsi"/>
                <w:bCs/>
                <w:sz w:val="16"/>
                <w:szCs w:val="16"/>
              </w:rPr>
              <w:t>If so please complete an SAE and notification of death form</w:t>
            </w:r>
          </w:p>
        </w:tc>
        <w:tc>
          <w:tcPr>
            <w:tcW w:w="1852" w:type="dxa"/>
            <w:gridSpan w:val="7"/>
          </w:tcPr>
          <w:p w14:paraId="05AAD823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4"/>
          </w:tcPr>
          <w:p w14:paraId="0632610E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7"/>
          </w:tcPr>
          <w:p w14:paraId="55C1FB40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  <w:r w:rsidRPr="003E47C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7" w:type="dxa"/>
          </w:tcPr>
          <w:p w14:paraId="0DD0A3B0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86896" w14:paraId="167D7EBB" w14:textId="77777777" w:rsidTr="00786896">
        <w:tc>
          <w:tcPr>
            <w:tcW w:w="6507" w:type="dxa"/>
          </w:tcPr>
          <w:p w14:paraId="3B6285FE" w14:textId="77777777" w:rsidR="00A81E61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Has the woman had a surgical procedure (unrelated to tears)?</w:t>
            </w:r>
          </w:p>
          <w:p w14:paraId="463014AF" w14:textId="37CFD671" w:rsidR="00786896" w:rsidRPr="00222101" w:rsidRDefault="00786896" w:rsidP="00786896">
            <w:pPr>
              <w:rPr>
                <w:rFonts w:asciiTheme="minorHAnsi" w:hAnsiTheme="minorHAnsi" w:cstheme="minorHAnsi"/>
                <w:bCs/>
                <w:i/>
              </w:rPr>
            </w:pPr>
            <w:r w:rsidRPr="0022210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Pr="00222101">
              <w:rPr>
                <w:rFonts w:asciiTheme="minorHAnsi" w:hAnsiTheme="minorHAnsi" w:cstheme="minorHAnsi"/>
                <w:bCs/>
                <w:i/>
              </w:rPr>
              <w:t>(If yes please specify type of procedure below)</w:t>
            </w:r>
          </w:p>
          <w:p w14:paraId="3D965DC8" w14:textId="77777777" w:rsidR="00786896" w:rsidRDefault="00786896" w:rsidP="00786896">
            <w:pPr>
              <w:rPr>
                <w:rFonts w:asciiTheme="minorHAnsi" w:hAnsiTheme="minorHAnsi" w:cstheme="minorHAnsi"/>
                <w:bCs/>
              </w:rPr>
            </w:pPr>
          </w:p>
          <w:p w14:paraId="4C98A430" w14:textId="77777777" w:rsidR="00786896" w:rsidRPr="009E7958" w:rsidRDefault="00786896" w:rsidP="0078689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_______________________________________________________________</w:t>
            </w:r>
          </w:p>
        </w:tc>
        <w:tc>
          <w:tcPr>
            <w:tcW w:w="1852" w:type="dxa"/>
            <w:gridSpan w:val="7"/>
          </w:tcPr>
          <w:p w14:paraId="16DF99CF" w14:textId="77777777" w:rsidR="00786896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4"/>
          </w:tcPr>
          <w:p w14:paraId="1B1C61E8" w14:textId="77777777" w:rsidR="00786896" w:rsidRPr="003E47CA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7"/>
          </w:tcPr>
          <w:p w14:paraId="2AE4D49A" w14:textId="77777777" w:rsidR="00786896" w:rsidRDefault="00786896" w:rsidP="0078689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</w:tcPr>
          <w:p w14:paraId="27BCF130" w14:textId="77777777" w:rsidR="00786896" w:rsidRPr="003E47CA" w:rsidRDefault="00786896" w:rsidP="0078689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0173E3" w14:paraId="7ADA3D73" w14:textId="77777777" w:rsidTr="000E4333">
        <w:tc>
          <w:tcPr>
            <w:tcW w:w="6507" w:type="dxa"/>
          </w:tcPr>
          <w:p w14:paraId="67737990" w14:textId="6A29E0C9" w:rsidR="000173E3" w:rsidRDefault="000173E3" w:rsidP="000173E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had a surgical procedure, please provide the date</w:t>
            </w:r>
          </w:p>
          <w:p w14:paraId="5776D7D8" w14:textId="77777777" w:rsidR="000173E3" w:rsidRDefault="000173E3" w:rsidP="000173E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7" w:type="dxa"/>
            <w:vAlign w:val="center"/>
          </w:tcPr>
          <w:p w14:paraId="4B6540DF" w14:textId="35370E36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87" w:type="dxa"/>
            <w:gridSpan w:val="2"/>
            <w:vAlign w:val="center"/>
          </w:tcPr>
          <w:p w14:paraId="06768A66" w14:textId="1C28FA45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88" w:type="dxa"/>
            <w:vAlign w:val="center"/>
          </w:tcPr>
          <w:p w14:paraId="0CA8274D" w14:textId="6B15FBEF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7" w:type="dxa"/>
            <w:gridSpan w:val="2"/>
            <w:vAlign w:val="center"/>
          </w:tcPr>
          <w:p w14:paraId="29F869F3" w14:textId="456EFBFB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87" w:type="dxa"/>
            <w:gridSpan w:val="2"/>
            <w:vAlign w:val="center"/>
          </w:tcPr>
          <w:p w14:paraId="3A0552DD" w14:textId="4DC5A546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88" w:type="dxa"/>
            <w:gridSpan w:val="2"/>
            <w:vAlign w:val="center"/>
          </w:tcPr>
          <w:p w14:paraId="7948BBFA" w14:textId="32624725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87" w:type="dxa"/>
            <w:gridSpan w:val="2"/>
            <w:vAlign w:val="center"/>
          </w:tcPr>
          <w:p w14:paraId="766061E6" w14:textId="7F5032AD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7" w:type="dxa"/>
            <w:gridSpan w:val="2"/>
            <w:vAlign w:val="center"/>
          </w:tcPr>
          <w:p w14:paraId="6A98ACF6" w14:textId="42B507B1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8" w:type="dxa"/>
            <w:vAlign w:val="center"/>
          </w:tcPr>
          <w:p w14:paraId="7E3055AB" w14:textId="35F4DA0F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7" w:type="dxa"/>
            <w:gridSpan w:val="2"/>
            <w:vAlign w:val="center"/>
          </w:tcPr>
          <w:p w14:paraId="1F538E70" w14:textId="0D5E333D" w:rsidR="000173E3" w:rsidRPr="003E47CA" w:rsidRDefault="000173E3" w:rsidP="000173E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8" w:type="dxa"/>
            <w:gridSpan w:val="2"/>
            <w:vAlign w:val="center"/>
          </w:tcPr>
          <w:p w14:paraId="280FA283" w14:textId="71E07111" w:rsidR="000173E3" w:rsidRPr="003E47CA" w:rsidRDefault="000173E3" w:rsidP="000E433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289D5711" w14:textId="2812775D" w:rsidR="003E47CA" w:rsidRDefault="003E47CA">
      <w:pPr>
        <w:rPr>
          <w:bCs/>
        </w:rPr>
      </w:pPr>
    </w:p>
    <w:p w14:paraId="3BAF2CAE" w14:textId="325FBC11" w:rsidR="00D96C5E" w:rsidRDefault="00D96C5E">
      <w:pPr>
        <w:rPr>
          <w:bCs/>
        </w:rPr>
      </w:pPr>
    </w:p>
    <w:p w14:paraId="414FC173" w14:textId="4BB7BA03" w:rsidR="00D96C5E" w:rsidRDefault="00D96C5E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516"/>
        <w:gridCol w:w="709"/>
        <w:gridCol w:w="283"/>
        <w:gridCol w:w="851"/>
        <w:gridCol w:w="283"/>
        <w:gridCol w:w="1701"/>
        <w:gridCol w:w="425"/>
      </w:tblGrid>
      <w:tr w:rsidR="009E7958" w14:paraId="113CA84F" w14:textId="77777777" w:rsidTr="00E94BBD">
        <w:tc>
          <w:tcPr>
            <w:tcW w:w="10768" w:type="dxa"/>
            <w:gridSpan w:val="7"/>
            <w:shd w:val="pct10" w:color="auto" w:fill="auto"/>
          </w:tcPr>
          <w:p w14:paraId="6C1F8BA2" w14:textId="6DD7AECF" w:rsidR="009E7958" w:rsidRPr="00CA3DA5" w:rsidRDefault="007057E4" w:rsidP="00CA3DA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</w:t>
            </w:r>
            <w:r w:rsidR="00CA3DA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9E7958" w:rsidRPr="00CA3DA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Breast feeding</w:t>
            </w:r>
          </w:p>
        </w:tc>
      </w:tr>
      <w:tr w:rsidR="001152C2" w14:paraId="7A92482E" w14:textId="77777777" w:rsidTr="001152C2">
        <w:tc>
          <w:tcPr>
            <w:tcW w:w="6516" w:type="dxa"/>
          </w:tcPr>
          <w:p w14:paraId="5F11AC40" w14:textId="0B54FADE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and baby have skin-to-skin contact immediately following birth?</w:t>
            </w:r>
          </w:p>
        </w:tc>
        <w:tc>
          <w:tcPr>
            <w:tcW w:w="709" w:type="dxa"/>
          </w:tcPr>
          <w:p w14:paraId="4409ED04" w14:textId="021436F8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4BD67D28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964DCAB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1D72582D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C450A" w14:textId="5C3C0DAF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25" w:type="dxa"/>
          </w:tcPr>
          <w:p w14:paraId="664184D8" w14:textId="77777777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152C2" w14:paraId="2457D655" w14:textId="77777777" w:rsidTr="001152C2">
        <w:tc>
          <w:tcPr>
            <w:tcW w:w="6516" w:type="dxa"/>
          </w:tcPr>
          <w:p w14:paraId="497809C1" w14:textId="253AC4D9" w:rsidR="001152C2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start breast feeding?</w:t>
            </w:r>
          </w:p>
        </w:tc>
        <w:tc>
          <w:tcPr>
            <w:tcW w:w="709" w:type="dxa"/>
          </w:tcPr>
          <w:p w14:paraId="1D1B19DE" w14:textId="102005A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33BC0A94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1718B27" w14:textId="7777777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6BF413B5" w14:textId="7777777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EE9AB1" w14:textId="07775F90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25" w:type="dxa"/>
          </w:tcPr>
          <w:p w14:paraId="0FB16AB8" w14:textId="77777777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48905407" w14:textId="77777777" w:rsidTr="006715AE">
        <w:tc>
          <w:tcPr>
            <w:tcW w:w="6516" w:type="dxa"/>
          </w:tcPr>
          <w:p w14:paraId="58E7F443" w14:textId="276D8376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gave birth in hospital, was the woman still breast feeding at discharge from the ward?</w:t>
            </w:r>
          </w:p>
        </w:tc>
        <w:tc>
          <w:tcPr>
            <w:tcW w:w="1843" w:type="dxa"/>
            <w:gridSpan w:val="3"/>
          </w:tcPr>
          <w:p w14:paraId="55928960" w14:textId="39180088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71AD1C50" w14:textId="77777777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40D3F" w14:textId="68D9279D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171CD7D2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4D366AE2" w14:textId="77777777" w:rsidTr="001152C2">
        <w:tc>
          <w:tcPr>
            <w:tcW w:w="6516" w:type="dxa"/>
            <w:vMerge w:val="restart"/>
          </w:tcPr>
          <w:p w14:paraId="4BDD744B" w14:textId="24FDDCAA" w:rsidR="00AD71A5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breast feed</w:t>
            </w:r>
            <w:r w:rsidR="00F26433">
              <w:rPr>
                <w:rFonts w:asciiTheme="minorHAnsi" w:hAnsiTheme="minorHAnsi" w:cstheme="minorHAnsi"/>
                <w:bCs/>
                <w:sz w:val="24"/>
                <w:szCs w:val="24"/>
              </w:rPr>
              <w:t>ing at discharge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please specify if this is exclusive or partial </w:t>
            </w:r>
          </w:p>
        </w:tc>
        <w:tc>
          <w:tcPr>
            <w:tcW w:w="3827" w:type="dxa"/>
            <w:gridSpan w:val="5"/>
          </w:tcPr>
          <w:p w14:paraId="27919EC9" w14:textId="54E49B07" w:rsidR="00AD71A5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Exclusive</w:t>
            </w:r>
          </w:p>
        </w:tc>
        <w:tc>
          <w:tcPr>
            <w:tcW w:w="425" w:type="dxa"/>
          </w:tcPr>
          <w:p w14:paraId="18854F0D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28DB7E68" w14:textId="77777777" w:rsidTr="001152C2">
        <w:tc>
          <w:tcPr>
            <w:tcW w:w="6516" w:type="dxa"/>
            <w:vMerge/>
          </w:tcPr>
          <w:p w14:paraId="56A97E69" w14:textId="77777777" w:rsidR="00AD71A5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14:paraId="536BD8B4" w14:textId="611C2D4A" w:rsidR="00AD71A5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Partial</w:t>
            </w:r>
          </w:p>
        </w:tc>
        <w:tc>
          <w:tcPr>
            <w:tcW w:w="425" w:type="dxa"/>
          </w:tcPr>
          <w:p w14:paraId="6B6550D9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4C2DFF19" w14:textId="14804895" w:rsidR="00984103" w:rsidRDefault="00984103">
      <w:pPr>
        <w:rPr>
          <w:bCs/>
        </w:rPr>
      </w:pPr>
    </w:p>
    <w:p w14:paraId="186D427D" w14:textId="77777777" w:rsidR="00984103" w:rsidRDefault="00984103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984103" w14:paraId="14B291C8" w14:textId="77777777" w:rsidTr="00771730">
        <w:tc>
          <w:tcPr>
            <w:tcW w:w="2333" w:type="dxa"/>
          </w:tcPr>
          <w:p w14:paraId="7EF8E329" w14:textId="77777777" w:rsidR="00984103" w:rsidRDefault="00984103" w:rsidP="00771730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2D2F8FF6" w14:textId="4C977E4F" w:rsidR="00984103" w:rsidRPr="00447211" w:rsidRDefault="0015621E" w:rsidP="00771730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5</w:t>
            </w:r>
            <w:r w:rsidR="00984103">
              <w:rPr>
                <w:rFonts w:asciiTheme="minorHAnsi" w:hAnsiTheme="minorHAnsi" w:cs="Arial"/>
                <w:b/>
                <w:sz w:val="28"/>
                <w:szCs w:val="28"/>
              </w:rPr>
              <w:t xml:space="preserve"> – Delivery</w:t>
            </w:r>
          </w:p>
        </w:tc>
      </w:tr>
    </w:tbl>
    <w:p w14:paraId="218F6F17" w14:textId="77777777" w:rsidR="00984103" w:rsidRDefault="00984103" w:rsidP="00984103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2408320" behindDoc="0" locked="0" layoutInCell="1" allowOverlap="1" wp14:anchorId="16A57922" wp14:editId="6524D488">
                <wp:simplePos x="0" y="0"/>
                <wp:positionH relativeFrom="page">
                  <wp:posOffset>457200</wp:posOffset>
                </wp:positionH>
                <wp:positionV relativeFrom="paragraph">
                  <wp:posOffset>3175</wp:posOffset>
                </wp:positionV>
                <wp:extent cx="6800850" cy="371475"/>
                <wp:effectExtent l="0" t="0" r="19050" b="28575"/>
                <wp:wrapNone/>
                <wp:docPr id="2346" name="Text Box 2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9C7E64" w14:textId="6AED6560" w:rsidR="00B277DD" w:rsidRPr="00634521" w:rsidRDefault="00B277DD" w:rsidP="000E4333">
                            <w:pPr>
                              <w:ind w:left="3600" w:firstLine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46AB7ED" wp14:editId="2D1EC54F">
                                  <wp:extent cx="885825" cy="219075"/>
                                  <wp:effectExtent l="0" t="0" r="9525" b="9525"/>
                                  <wp:docPr id="2354" name="Picture 2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05711FB" wp14:editId="175998A3">
                                  <wp:extent cx="885825" cy="219075"/>
                                  <wp:effectExtent l="0" t="0" r="9525" b="9525"/>
                                  <wp:docPr id="2329" name="Picture 23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57922" id="Text Box 2346" o:spid="_x0000_s1039" type="#_x0000_t202" style="position:absolute;margin-left:36pt;margin-top:.25pt;width:535.5pt;height:29.25pt;z-index:2524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" fillcolor="#e7e6e6 [3214]" strokeweight=".5pt">
                <v:textbox>
                  <w:txbxContent>
                    <w:p w14:paraId="329C7E64" w14:textId="6AED6560" w:rsidR="00B277DD" w:rsidRPr="00634521" w:rsidRDefault="00B277DD" w:rsidP="000E4333">
                      <w:pPr>
                        <w:ind w:left="3600" w:firstLine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46AB7ED" wp14:editId="2D1EC54F">
                            <wp:extent cx="885825" cy="219075"/>
                            <wp:effectExtent l="0" t="0" r="9525" b="9525"/>
                            <wp:docPr id="2354" name="Picture 23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05711FB" wp14:editId="175998A3">
                            <wp:extent cx="885825" cy="219075"/>
                            <wp:effectExtent l="0" t="0" r="9525" b="9525"/>
                            <wp:docPr id="2329" name="Picture 23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353E4E1" w14:textId="77777777" w:rsidR="001573A2" w:rsidRDefault="001573A2">
      <w:pPr>
        <w:rPr>
          <w:bCs/>
        </w:rPr>
      </w:pPr>
    </w:p>
    <w:tbl>
      <w:tblPr>
        <w:tblStyle w:val="TableGrid"/>
        <w:tblpPr w:leftFromText="180" w:rightFromText="180" w:vertAnchor="text" w:horzAnchor="margin" w:tblpY="-14"/>
        <w:tblW w:w="10627" w:type="dxa"/>
        <w:tblLayout w:type="fixed"/>
        <w:tblLook w:val="04A0" w:firstRow="1" w:lastRow="0" w:firstColumn="1" w:lastColumn="0" w:noHBand="0" w:noVBand="1"/>
      </w:tblPr>
      <w:tblGrid>
        <w:gridCol w:w="4531"/>
        <w:gridCol w:w="33"/>
        <w:gridCol w:w="336"/>
        <w:gridCol w:w="337"/>
        <w:gridCol w:w="337"/>
        <w:gridCol w:w="337"/>
        <w:gridCol w:w="337"/>
        <w:gridCol w:w="337"/>
        <w:gridCol w:w="336"/>
        <w:gridCol w:w="153"/>
        <w:gridCol w:w="184"/>
        <w:gridCol w:w="88"/>
        <w:gridCol w:w="249"/>
        <w:gridCol w:w="337"/>
        <w:gridCol w:w="337"/>
        <w:gridCol w:w="402"/>
        <w:gridCol w:w="244"/>
        <w:gridCol w:w="27"/>
        <w:gridCol w:w="48"/>
        <w:gridCol w:w="289"/>
        <w:gridCol w:w="337"/>
        <w:gridCol w:w="337"/>
        <w:gridCol w:w="171"/>
        <w:gridCol w:w="166"/>
        <w:gridCol w:w="55"/>
        <w:gridCol w:w="282"/>
      </w:tblGrid>
      <w:tr w:rsidR="007057E4" w14:paraId="6085D670" w14:textId="77777777" w:rsidTr="000E4333">
        <w:tc>
          <w:tcPr>
            <w:tcW w:w="10627" w:type="dxa"/>
            <w:gridSpan w:val="26"/>
            <w:shd w:val="pct10" w:color="auto" w:fill="auto"/>
          </w:tcPr>
          <w:p w14:paraId="02610EEA" w14:textId="35B17490" w:rsidR="007057E4" w:rsidRPr="001D7671" w:rsidRDefault="007057E4" w:rsidP="007057E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.Transfer of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woman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from labour ward within the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same 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hospital</w:t>
            </w:r>
          </w:p>
        </w:tc>
      </w:tr>
      <w:tr w:rsidR="007057E4" w14:paraId="2957E7C3" w14:textId="77777777" w:rsidTr="000E4333">
        <w:tc>
          <w:tcPr>
            <w:tcW w:w="4564" w:type="dxa"/>
            <w:gridSpan w:val="2"/>
          </w:tcPr>
          <w:p w14:paraId="09805FB5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Where was the woman transferred to after labour ward?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If ‘Home’ do not complete the rest of this section 2</w:t>
            </w:r>
          </w:p>
        </w:tc>
        <w:tc>
          <w:tcPr>
            <w:tcW w:w="2510" w:type="dxa"/>
            <w:gridSpan w:val="8"/>
          </w:tcPr>
          <w:p w14:paraId="1CE46525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Home</w:t>
            </w:r>
          </w:p>
        </w:tc>
        <w:tc>
          <w:tcPr>
            <w:tcW w:w="272" w:type="dxa"/>
            <w:gridSpan w:val="2"/>
          </w:tcPr>
          <w:p w14:paraId="0108ED60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78" w:type="dxa"/>
            <w:gridSpan w:val="11"/>
          </w:tcPr>
          <w:p w14:paraId="4E872070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Other Ward</w:t>
            </w:r>
          </w:p>
        </w:tc>
        <w:tc>
          <w:tcPr>
            <w:tcW w:w="503" w:type="dxa"/>
            <w:gridSpan w:val="3"/>
          </w:tcPr>
          <w:p w14:paraId="30F45B1B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23556" w14:paraId="484120C1" w14:textId="77777777" w:rsidTr="00923556">
        <w:trPr>
          <w:trHeight w:val="411"/>
        </w:trPr>
        <w:tc>
          <w:tcPr>
            <w:tcW w:w="4531" w:type="dxa"/>
          </w:tcPr>
          <w:p w14:paraId="033F8C5B" w14:textId="77777777" w:rsidR="00923556" w:rsidRPr="00F66B2A" w:rsidRDefault="00923556" w:rsidP="007057E4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If ‘Other Ward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’ where was the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woman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transferred to?</w:t>
            </w:r>
          </w:p>
        </w:tc>
        <w:tc>
          <w:tcPr>
            <w:tcW w:w="4459" w:type="dxa"/>
            <w:gridSpan w:val="18"/>
            <w:tcBorders>
              <w:bottom w:val="single" w:sz="4" w:space="0" w:color="auto"/>
            </w:tcBorders>
          </w:tcPr>
          <w:p w14:paraId="7F641A9F" w14:textId="012E90B9" w:rsidR="00923556" w:rsidRDefault="00923556" w:rsidP="007057E4">
            <w:pPr>
              <w:rPr>
                <w:rFonts w:asciiTheme="minorHAnsi" w:hAnsiTheme="minorHAnsi" w:cstheme="majorHAnsi"/>
                <w:b/>
                <w:sz w:val="24"/>
                <w:szCs w:val="24"/>
              </w:rPr>
            </w:pPr>
            <w:r w:rsidRPr="00FB5900">
              <w:rPr>
                <w:rFonts w:asciiTheme="minorHAnsi" w:hAnsiTheme="minorHAnsi" w:cstheme="majorHAnsi"/>
                <w:b/>
                <w:sz w:val="24"/>
                <w:szCs w:val="24"/>
              </w:rPr>
              <w:t>Reason for transfer</w:t>
            </w: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 </w:t>
            </w:r>
          </w:p>
          <w:p w14:paraId="6A0D0C03" w14:textId="4941E111" w:rsidR="00923556" w:rsidRPr="00FB5900" w:rsidRDefault="00923556" w:rsidP="007057E4">
            <w:pPr>
              <w:rPr>
                <w:rFonts w:asciiTheme="minorHAnsi" w:hAnsiTheme="minorHAnsi"/>
              </w:rPr>
            </w:pPr>
          </w:p>
        </w:tc>
        <w:tc>
          <w:tcPr>
            <w:tcW w:w="1637" w:type="dxa"/>
            <w:gridSpan w:val="7"/>
            <w:tcBorders>
              <w:bottom w:val="single" w:sz="4" w:space="0" w:color="auto"/>
            </w:tcBorders>
          </w:tcPr>
          <w:p w14:paraId="1192CFF8" w14:textId="77777777" w:rsidR="00923556" w:rsidRPr="00FB5900" w:rsidRDefault="00923556" w:rsidP="007057E4">
            <w:pPr>
              <w:rPr>
                <w:rFonts w:asciiTheme="minorHAnsi" w:hAnsiTheme="minorHAnsi"/>
              </w:rPr>
            </w:pPr>
            <w:r w:rsidRPr="00FB5900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7547F7F5" w14:textId="77777777" w:rsidTr="00923556">
        <w:tc>
          <w:tcPr>
            <w:tcW w:w="4531" w:type="dxa"/>
          </w:tcPr>
          <w:p w14:paraId="059266C8" w14:textId="77777777" w:rsidR="00923556" w:rsidRPr="00801999" w:rsidRDefault="00923556" w:rsidP="007057E4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4459" w:type="dxa"/>
            <w:gridSpan w:val="18"/>
          </w:tcPr>
          <w:p w14:paraId="5D1E4A3F" w14:textId="77777777" w:rsidR="00923556" w:rsidRDefault="00923556" w:rsidP="007057E4"/>
        </w:tc>
        <w:tc>
          <w:tcPr>
            <w:tcW w:w="1637" w:type="dxa"/>
            <w:gridSpan w:val="7"/>
          </w:tcPr>
          <w:p w14:paraId="6E134B98" w14:textId="77777777" w:rsidR="00923556" w:rsidRDefault="00923556" w:rsidP="007057E4"/>
        </w:tc>
      </w:tr>
      <w:tr w:rsidR="00923556" w14:paraId="1A9EC4FD" w14:textId="77777777" w:rsidTr="00923556">
        <w:tc>
          <w:tcPr>
            <w:tcW w:w="4531" w:type="dxa"/>
          </w:tcPr>
          <w:p w14:paraId="65006804" w14:textId="77777777" w:rsidR="00923556" w:rsidRPr="00801999" w:rsidRDefault="00923556" w:rsidP="007057E4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4459" w:type="dxa"/>
            <w:gridSpan w:val="18"/>
          </w:tcPr>
          <w:p w14:paraId="20A4F83B" w14:textId="77777777" w:rsidR="00923556" w:rsidRDefault="00923556" w:rsidP="007057E4"/>
        </w:tc>
        <w:tc>
          <w:tcPr>
            <w:tcW w:w="1637" w:type="dxa"/>
            <w:gridSpan w:val="7"/>
          </w:tcPr>
          <w:p w14:paraId="73D3ACF2" w14:textId="77777777" w:rsidR="00923556" w:rsidRDefault="00923556" w:rsidP="007057E4"/>
        </w:tc>
      </w:tr>
      <w:tr w:rsidR="00923556" w14:paraId="2BC4D5B3" w14:textId="77777777" w:rsidTr="00923556">
        <w:tc>
          <w:tcPr>
            <w:tcW w:w="4531" w:type="dxa"/>
          </w:tcPr>
          <w:p w14:paraId="57F7E82A" w14:textId="77777777" w:rsidR="00923556" w:rsidRPr="00801999" w:rsidRDefault="00923556" w:rsidP="007057E4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4459" w:type="dxa"/>
            <w:gridSpan w:val="18"/>
          </w:tcPr>
          <w:p w14:paraId="7878C95D" w14:textId="77777777" w:rsidR="00923556" w:rsidRDefault="00923556" w:rsidP="007057E4"/>
        </w:tc>
        <w:tc>
          <w:tcPr>
            <w:tcW w:w="1637" w:type="dxa"/>
            <w:gridSpan w:val="7"/>
          </w:tcPr>
          <w:p w14:paraId="4CD1E82D" w14:textId="77777777" w:rsidR="00923556" w:rsidRDefault="00923556" w:rsidP="007057E4"/>
        </w:tc>
      </w:tr>
      <w:tr w:rsidR="00923556" w14:paraId="6FF62A8A" w14:textId="77777777" w:rsidTr="00923556">
        <w:tc>
          <w:tcPr>
            <w:tcW w:w="4531" w:type="dxa"/>
          </w:tcPr>
          <w:p w14:paraId="3946F537" w14:textId="77777777" w:rsidR="00923556" w:rsidRPr="00801999" w:rsidRDefault="00923556" w:rsidP="007057E4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4459" w:type="dxa"/>
            <w:gridSpan w:val="18"/>
          </w:tcPr>
          <w:p w14:paraId="39FF4027" w14:textId="77777777" w:rsidR="00923556" w:rsidRDefault="00923556" w:rsidP="007057E4"/>
        </w:tc>
        <w:tc>
          <w:tcPr>
            <w:tcW w:w="1637" w:type="dxa"/>
            <w:gridSpan w:val="7"/>
          </w:tcPr>
          <w:p w14:paraId="104CDE3B" w14:textId="77777777" w:rsidR="00923556" w:rsidRDefault="00923556" w:rsidP="007057E4"/>
        </w:tc>
      </w:tr>
      <w:tr w:rsidR="00923556" w14:paraId="30E871F1" w14:textId="77777777" w:rsidTr="00923556">
        <w:tc>
          <w:tcPr>
            <w:tcW w:w="4531" w:type="dxa"/>
          </w:tcPr>
          <w:p w14:paraId="51CAD74F" w14:textId="77777777" w:rsidR="00923556" w:rsidRPr="00801999" w:rsidRDefault="00923556" w:rsidP="007057E4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Mental health ward</w:t>
            </w:r>
          </w:p>
        </w:tc>
        <w:tc>
          <w:tcPr>
            <w:tcW w:w="4459" w:type="dxa"/>
            <w:gridSpan w:val="18"/>
          </w:tcPr>
          <w:p w14:paraId="7FE976C8" w14:textId="77777777" w:rsidR="00923556" w:rsidRDefault="00923556" w:rsidP="007057E4"/>
        </w:tc>
        <w:tc>
          <w:tcPr>
            <w:tcW w:w="1637" w:type="dxa"/>
            <w:gridSpan w:val="7"/>
          </w:tcPr>
          <w:p w14:paraId="3A7EE372" w14:textId="77777777" w:rsidR="00923556" w:rsidRDefault="00923556" w:rsidP="007057E4"/>
        </w:tc>
      </w:tr>
      <w:tr w:rsidR="00923556" w14:paraId="3203ECB1" w14:textId="77777777" w:rsidTr="00923556">
        <w:tc>
          <w:tcPr>
            <w:tcW w:w="4531" w:type="dxa"/>
          </w:tcPr>
          <w:p w14:paraId="6068091C" w14:textId="77777777" w:rsidR="00923556" w:rsidRPr="00801999" w:rsidRDefault="00923556" w:rsidP="007057E4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123259DB" w14:textId="4C11B941" w:rsidR="00923556" w:rsidRPr="00801999" w:rsidRDefault="00923556" w:rsidP="007057E4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</w:t>
            </w:r>
            <w:r>
              <w:rPr>
                <w:rFonts w:asciiTheme="minorHAnsi" w:hAnsiTheme="minorHAnsi" w:cstheme="majorHAnsi"/>
                <w:i/>
              </w:rPr>
              <w:t>_______________________________</w:t>
            </w:r>
          </w:p>
        </w:tc>
        <w:tc>
          <w:tcPr>
            <w:tcW w:w="4459" w:type="dxa"/>
            <w:gridSpan w:val="18"/>
          </w:tcPr>
          <w:p w14:paraId="19D72E55" w14:textId="77777777" w:rsidR="00923556" w:rsidRDefault="00923556" w:rsidP="007057E4"/>
        </w:tc>
        <w:tc>
          <w:tcPr>
            <w:tcW w:w="1637" w:type="dxa"/>
            <w:gridSpan w:val="7"/>
          </w:tcPr>
          <w:p w14:paraId="6F192095" w14:textId="77777777" w:rsidR="00923556" w:rsidRDefault="00923556" w:rsidP="007057E4"/>
        </w:tc>
      </w:tr>
      <w:tr w:rsidR="00771730" w:rsidRPr="000B3123" w14:paraId="06FF4D61" w14:textId="77777777" w:rsidTr="000E4333">
        <w:tc>
          <w:tcPr>
            <w:tcW w:w="4564" w:type="dxa"/>
            <w:gridSpan w:val="2"/>
          </w:tcPr>
          <w:p w14:paraId="6310DE78" w14:textId="255951AB" w:rsidR="00771730" w:rsidRPr="000B3123" w:rsidRDefault="00771730" w:rsidP="0077173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and time discharged from this hospital</w:t>
            </w:r>
          </w:p>
        </w:tc>
        <w:tc>
          <w:tcPr>
            <w:tcW w:w="336" w:type="dxa"/>
            <w:vAlign w:val="center"/>
          </w:tcPr>
          <w:p w14:paraId="3479BC79" w14:textId="4CF6B1A5" w:rsidR="00771730" w:rsidDel="00771730" w:rsidRDefault="00771730" w:rsidP="00771730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37" w:type="dxa"/>
            <w:vAlign w:val="center"/>
          </w:tcPr>
          <w:p w14:paraId="6DF0C8B9" w14:textId="41D458E4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37" w:type="dxa"/>
            <w:vAlign w:val="center"/>
          </w:tcPr>
          <w:p w14:paraId="495144F0" w14:textId="2CEE689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37" w:type="dxa"/>
            <w:vAlign w:val="center"/>
          </w:tcPr>
          <w:p w14:paraId="4DCE7C09" w14:textId="512FE60A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37" w:type="dxa"/>
            <w:vAlign w:val="center"/>
          </w:tcPr>
          <w:p w14:paraId="05793EBD" w14:textId="3598DE68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37" w:type="dxa"/>
            <w:vAlign w:val="center"/>
          </w:tcPr>
          <w:p w14:paraId="1768877E" w14:textId="44990E47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36" w:type="dxa"/>
            <w:vAlign w:val="center"/>
          </w:tcPr>
          <w:p w14:paraId="2022B468" w14:textId="3EC5931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37" w:type="dxa"/>
            <w:gridSpan w:val="2"/>
            <w:vAlign w:val="center"/>
          </w:tcPr>
          <w:p w14:paraId="6E6FC621" w14:textId="3CA9606E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37" w:type="dxa"/>
            <w:gridSpan w:val="2"/>
            <w:vAlign w:val="center"/>
          </w:tcPr>
          <w:p w14:paraId="5110E3B6" w14:textId="48E52BD6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37" w:type="dxa"/>
            <w:vAlign w:val="center"/>
          </w:tcPr>
          <w:p w14:paraId="0FFCA38C" w14:textId="1ACF7C59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37" w:type="dxa"/>
            <w:vAlign w:val="center"/>
          </w:tcPr>
          <w:p w14:paraId="6A1AF0F2" w14:textId="24E22060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73" w:type="dxa"/>
            <w:gridSpan w:val="3"/>
            <w:shd w:val="clear" w:color="auto" w:fill="F2F2F2" w:themeFill="background1" w:themeFillShade="F2"/>
            <w:vAlign w:val="center"/>
          </w:tcPr>
          <w:p w14:paraId="0E0F3874" w14:textId="1200C5A4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37" w:type="dxa"/>
            <w:gridSpan w:val="2"/>
            <w:vAlign w:val="center"/>
          </w:tcPr>
          <w:p w14:paraId="78F575B5" w14:textId="42AAD1F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37" w:type="dxa"/>
            <w:vAlign w:val="center"/>
          </w:tcPr>
          <w:p w14:paraId="7BB18A1A" w14:textId="2E468D3C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37" w:type="dxa"/>
            <w:vAlign w:val="center"/>
          </w:tcPr>
          <w:p w14:paraId="650BF045" w14:textId="63A504B8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37" w:type="dxa"/>
            <w:gridSpan w:val="2"/>
            <w:vAlign w:val="center"/>
          </w:tcPr>
          <w:p w14:paraId="160D6567" w14:textId="4CB30373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37" w:type="dxa"/>
            <w:gridSpan w:val="2"/>
            <w:vAlign w:val="center"/>
          </w:tcPr>
          <w:p w14:paraId="2F05A7B3" w14:textId="0A982F3E" w:rsidR="00771730" w:rsidRPr="000F102F" w:rsidRDefault="00771730" w:rsidP="00771730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7057E4" w:rsidRPr="000B3123" w14:paraId="1126C72D" w14:textId="77777777" w:rsidTr="000E4333">
        <w:tc>
          <w:tcPr>
            <w:tcW w:w="4564" w:type="dxa"/>
            <w:gridSpan w:val="2"/>
          </w:tcPr>
          <w:p w14:paraId="0B48436E" w14:textId="77777777" w:rsidR="007057E4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baby discharged to the same address as the mother?</w:t>
            </w:r>
          </w:p>
        </w:tc>
        <w:tc>
          <w:tcPr>
            <w:tcW w:w="4107" w:type="dxa"/>
            <w:gridSpan w:val="14"/>
          </w:tcPr>
          <w:p w14:paraId="6E4F877C" w14:textId="77777777" w:rsidR="007057E4" w:rsidRPr="006715AE" w:rsidRDefault="007057E4" w:rsidP="007057E4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6715AE">
              <w:rPr>
                <w:rFonts w:asciiTheme="minorHAnsi" w:hAnsiTheme="minorHAnsi"/>
                <w:spacing w:val="20"/>
                <w:sz w:val="22"/>
                <w:szCs w:val="22"/>
              </w:rPr>
              <w:t>Yes</w:t>
            </w:r>
          </w:p>
        </w:tc>
        <w:tc>
          <w:tcPr>
            <w:tcW w:w="244" w:type="dxa"/>
          </w:tcPr>
          <w:p w14:paraId="7C0D868C" w14:textId="77777777" w:rsidR="007057E4" w:rsidRPr="006715AE" w:rsidRDefault="007057E4" w:rsidP="007057E4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</w:p>
        </w:tc>
        <w:tc>
          <w:tcPr>
            <w:tcW w:w="1430" w:type="dxa"/>
            <w:gridSpan w:val="8"/>
          </w:tcPr>
          <w:p w14:paraId="2DEF9548" w14:textId="77777777" w:rsidR="007057E4" w:rsidRPr="006715AE" w:rsidRDefault="007057E4" w:rsidP="007057E4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6715AE">
              <w:rPr>
                <w:rFonts w:asciiTheme="minorHAnsi" w:hAnsiTheme="minorHAnsi"/>
                <w:spacing w:val="20"/>
                <w:sz w:val="22"/>
                <w:szCs w:val="22"/>
              </w:rPr>
              <w:t>No</w:t>
            </w:r>
          </w:p>
        </w:tc>
        <w:tc>
          <w:tcPr>
            <w:tcW w:w="282" w:type="dxa"/>
          </w:tcPr>
          <w:p w14:paraId="5B3EBEB3" w14:textId="77777777" w:rsidR="007057E4" w:rsidRDefault="007057E4" w:rsidP="007057E4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</w:tr>
    </w:tbl>
    <w:p w14:paraId="3389E760" w14:textId="502BFA88" w:rsidR="009570CB" w:rsidRPr="00F66B2A" w:rsidRDefault="009570CB" w:rsidP="000E4333">
      <w:pPr>
        <w:spacing w:after="0"/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218"/>
        <w:tblW w:w="10768" w:type="dxa"/>
        <w:tblLook w:val="04A0" w:firstRow="1" w:lastRow="0" w:firstColumn="1" w:lastColumn="0" w:noHBand="0" w:noVBand="1"/>
      </w:tblPr>
      <w:tblGrid>
        <w:gridCol w:w="5188"/>
        <w:gridCol w:w="2462"/>
        <w:gridCol w:w="567"/>
        <w:gridCol w:w="1984"/>
        <w:gridCol w:w="567"/>
      </w:tblGrid>
      <w:tr w:rsidR="007057E4" w:rsidRPr="000B3123" w14:paraId="1B0A4235" w14:textId="77777777" w:rsidTr="007057E4">
        <w:tc>
          <w:tcPr>
            <w:tcW w:w="10768" w:type="dxa"/>
            <w:gridSpan w:val="5"/>
            <w:shd w:val="pct10" w:color="auto" w:fill="auto"/>
          </w:tcPr>
          <w:p w14:paraId="7820BD47" w14:textId="0A630C41" w:rsidR="007057E4" w:rsidRPr="00E00AE7" w:rsidRDefault="007057E4" w:rsidP="007057E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.Transfer of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woman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from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place of delivery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to a different hospital</w:t>
            </w:r>
          </w:p>
        </w:tc>
      </w:tr>
      <w:tr w:rsidR="007057E4" w:rsidRPr="000B3123" w14:paraId="76318A37" w14:textId="77777777" w:rsidTr="007057E4">
        <w:tc>
          <w:tcPr>
            <w:tcW w:w="5188" w:type="dxa"/>
          </w:tcPr>
          <w:p w14:paraId="186A80C5" w14:textId="77777777" w:rsidR="00A81E61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woman transferred to a different hospital to the one in which she gave birth?</w:t>
            </w:r>
          </w:p>
          <w:p w14:paraId="1FAE2E08" w14:textId="02C1C072" w:rsidR="007057E4" w:rsidRPr="000E4333" w:rsidRDefault="007057E4" w:rsidP="007057E4">
            <w:pPr>
              <w:rPr>
                <w:rFonts w:asciiTheme="minorHAnsi" w:hAnsiTheme="minorHAnsi" w:cstheme="minorHAnsi"/>
                <w:bCs/>
                <w:i/>
              </w:rPr>
            </w:pPr>
            <w:r w:rsidRPr="000E4333">
              <w:rPr>
                <w:rFonts w:asciiTheme="minorHAnsi" w:hAnsiTheme="minorHAnsi" w:cstheme="minorHAnsi"/>
                <w:bCs/>
                <w:i/>
              </w:rPr>
              <w:t xml:space="preserve"> If ‘</w:t>
            </w:r>
            <w:r w:rsidR="00A81E61" w:rsidRPr="000E4333">
              <w:rPr>
                <w:rFonts w:asciiTheme="minorHAnsi" w:hAnsiTheme="minorHAnsi" w:cstheme="minorHAnsi"/>
                <w:bCs/>
                <w:i/>
              </w:rPr>
              <w:t>yes</w:t>
            </w:r>
            <w:r w:rsidR="00B277DD">
              <w:rPr>
                <w:rFonts w:asciiTheme="minorHAnsi" w:hAnsiTheme="minorHAnsi" w:cstheme="minorHAnsi"/>
                <w:bCs/>
                <w:i/>
              </w:rPr>
              <w:t>’</w:t>
            </w:r>
            <w:r w:rsidR="00A81E61" w:rsidRPr="000E4333">
              <w:rPr>
                <w:rFonts w:asciiTheme="minorHAnsi" w:hAnsiTheme="minorHAnsi" w:cstheme="minorHAnsi"/>
                <w:bCs/>
                <w:i/>
              </w:rPr>
              <w:t xml:space="preserve"> please complete the  additional CRF Booklet </w:t>
            </w:r>
          </w:p>
          <w:p w14:paraId="739AB701" w14:textId="04111DBA" w:rsidR="00A81E61" w:rsidRPr="00ED3187" w:rsidRDefault="00A81E61" w:rsidP="007057E4">
            <w:pPr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2462" w:type="dxa"/>
          </w:tcPr>
          <w:p w14:paraId="116B93B5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670E416C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F0AEB1" w14:textId="77777777" w:rsidR="007057E4" w:rsidRPr="000B3123" w:rsidRDefault="007057E4" w:rsidP="007057E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346A89B4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057E4" w:rsidRPr="000B3123" w14:paraId="56BA6BE7" w14:textId="77777777" w:rsidTr="007057E4">
        <w:tc>
          <w:tcPr>
            <w:tcW w:w="5188" w:type="dxa"/>
          </w:tcPr>
          <w:p w14:paraId="6590594A" w14:textId="267BC513" w:rsidR="007057E4" w:rsidRPr="003A627F" w:rsidRDefault="007057E4" w:rsidP="007057E4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‘Yes’ which hospital was the woman transferred to? 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Please provide the hospital name and complete an </w:t>
            </w:r>
            <w:r w:rsidR="008019D6">
              <w:rPr>
                <w:rFonts w:asciiTheme="minorHAnsi" w:hAnsiTheme="minorHAnsi" w:cstheme="minorHAnsi"/>
                <w:bCs/>
                <w:i/>
              </w:rPr>
              <w:t>A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dditional </w:t>
            </w:r>
            <w:r w:rsidR="008019D6">
              <w:rPr>
                <w:rFonts w:asciiTheme="minorHAnsi" w:hAnsiTheme="minorHAnsi" w:cstheme="minorHAnsi"/>
                <w:bCs/>
                <w:i/>
              </w:rPr>
              <w:t>T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ransfer </w:t>
            </w:r>
            <w:r w:rsidR="008019D6">
              <w:rPr>
                <w:rFonts w:asciiTheme="minorHAnsi" w:hAnsiTheme="minorHAnsi" w:cstheme="minorHAnsi"/>
                <w:bCs/>
                <w:i/>
              </w:rPr>
              <w:t>F</w:t>
            </w:r>
            <w:r>
              <w:rPr>
                <w:rFonts w:asciiTheme="minorHAnsi" w:hAnsiTheme="minorHAnsi" w:cstheme="minorHAnsi"/>
                <w:bCs/>
                <w:i/>
              </w:rPr>
              <w:t>orm.</w:t>
            </w:r>
          </w:p>
        </w:tc>
        <w:tc>
          <w:tcPr>
            <w:tcW w:w="5580" w:type="dxa"/>
            <w:gridSpan w:val="4"/>
          </w:tcPr>
          <w:p w14:paraId="6DBE48B7" w14:textId="77777777" w:rsidR="007057E4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37F896B5" w14:textId="77777777" w:rsidR="007057E4" w:rsidRPr="000B3123" w:rsidRDefault="007057E4" w:rsidP="007057E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</w:tbl>
    <w:p w14:paraId="26675A88" w14:textId="79ED927F" w:rsidR="002E31F7" w:rsidRDefault="002E31F7" w:rsidP="000E4333">
      <w:pPr>
        <w:spacing w:after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135"/>
        <w:gridCol w:w="976"/>
        <w:gridCol w:w="825"/>
        <w:gridCol w:w="837"/>
        <w:gridCol w:w="995"/>
      </w:tblGrid>
      <w:tr w:rsidR="009570CB" w14:paraId="710F6B8D" w14:textId="77777777" w:rsidTr="00CC1B93">
        <w:tc>
          <w:tcPr>
            <w:tcW w:w="10768" w:type="dxa"/>
            <w:gridSpan w:val="5"/>
            <w:shd w:val="pct10" w:color="auto" w:fill="auto"/>
          </w:tcPr>
          <w:p w14:paraId="4C04D941" w14:textId="023DF665" w:rsidR="009570CB" w:rsidRPr="00CD581A" w:rsidRDefault="00777DF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15</w:t>
            </w:r>
            <w:r w:rsidR="009570CB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CA3DA5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9570CB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>Adverse Events and Medications</w:t>
            </w:r>
          </w:p>
        </w:tc>
      </w:tr>
      <w:tr w:rsidR="009570CB" w14:paraId="5403A8E0" w14:textId="77777777" w:rsidTr="00CC1B93">
        <w:tc>
          <w:tcPr>
            <w:tcW w:w="7135" w:type="dxa"/>
          </w:tcPr>
          <w:p w14:paraId="779DF15C" w14:textId="6845E29E" w:rsidR="009570CB" w:rsidRPr="000A7C9C" w:rsidRDefault="009570CB" w:rsidP="00CC1B93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experienced any adverse events since the last visit? </w:t>
            </w:r>
            <w:r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976" w:type="dxa"/>
          </w:tcPr>
          <w:p w14:paraId="0141616B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4442F740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581420A0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995" w:type="dxa"/>
          </w:tcPr>
          <w:p w14:paraId="17347F48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570CB" w14:paraId="41C5E90E" w14:textId="77777777" w:rsidTr="00CC1B93">
        <w:tc>
          <w:tcPr>
            <w:tcW w:w="7135" w:type="dxa"/>
          </w:tcPr>
          <w:p w14:paraId="2B726A4D" w14:textId="0CB69EA5" w:rsidR="009570CB" w:rsidRPr="000A7C9C" w:rsidRDefault="009570CB" w:rsidP="00CA3D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had any changes to medications since the last visit? </w:t>
            </w:r>
            <w:r>
              <w:rPr>
                <w:rFonts w:asciiTheme="minorHAnsi" w:hAnsiTheme="minorHAnsi"/>
                <w:i/>
              </w:rPr>
              <w:t>(if ‘Yes’ please complete the</w:t>
            </w:r>
            <w:r w:rsidR="003F33FA">
              <w:rPr>
                <w:rFonts w:asciiTheme="minorHAnsi" w:hAnsiTheme="minorHAnsi"/>
                <w:i/>
              </w:rPr>
              <w:t xml:space="preserve"> </w:t>
            </w:r>
            <w:r w:rsidR="00CA3DA5">
              <w:rPr>
                <w:rFonts w:asciiTheme="minorHAnsi" w:hAnsiTheme="minorHAnsi"/>
                <w:i/>
              </w:rPr>
              <w:t>Medication</w:t>
            </w:r>
            <w:r>
              <w:rPr>
                <w:rFonts w:asciiTheme="minorHAnsi" w:hAnsiTheme="minorHAnsi"/>
                <w:i/>
              </w:rPr>
              <w:t xml:space="preserve"> form)</w:t>
            </w:r>
          </w:p>
        </w:tc>
        <w:tc>
          <w:tcPr>
            <w:tcW w:w="976" w:type="dxa"/>
          </w:tcPr>
          <w:p w14:paraId="5F64C60A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380E6512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1B482B8C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995" w:type="dxa"/>
          </w:tcPr>
          <w:p w14:paraId="3ABB62B1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08AA63C" w14:textId="77777777" w:rsidR="009570CB" w:rsidRDefault="009570CB" w:rsidP="000E4333">
      <w:pPr>
        <w:spacing w:after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9570CB" w14:paraId="52BB61AA" w14:textId="77777777" w:rsidTr="000E4333">
        <w:tc>
          <w:tcPr>
            <w:tcW w:w="3870" w:type="dxa"/>
            <w:shd w:val="pct5" w:color="auto" w:fill="auto"/>
          </w:tcPr>
          <w:p w14:paraId="42183812" w14:textId="77777777" w:rsidR="009570CB" w:rsidRDefault="009570CB" w:rsidP="00CC1B9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6898" w:type="dxa"/>
            <w:gridSpan w:val="11"/>
          </w:tcPr>
          <w:p w14:paraId="362BD013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  <w:p w14:paraId="49DA31F5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</w:tc>
      </w:tr>
      <w:tr w:rsidR="009570CB" w14:paraId="1AEBCA5B" w14:textId="77777777" w:rsidTr="000E4333">
        <w:tc>
          <w:tcPr>
            <w:tcW w:w="3870" w:type="dxa"/>
            <w:shd w:val="pct5" w:color="auto" w:fill="auto"/>
          </w:tcPr>
          <w:p w14:paraId="5368CBE4" w14:textId="54F0D151" w:rsidR="009570CB" w:rsidRDefault="009570CB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7662CB28" w14:textId="77777777" w:rsidR="009570CB" w:rsidRDefault="009570CB" w:rsidP="00CC1B93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4718BBDC" w14:textId="19270FCE" w:rsidR="009570CB" w:rsidRDefault="009570CB" w:rsidP="00CC1B93">
            <w:pPr>
              <w:rPr>
                <w:rFonts w:asciiTheme="majorHAnsi" w:hAnsiTheme="majorHAnsi"/>
              </w:rPr>
            </w:pPr>
          </w:p>
        </w:tc>
      </w:tr>
      <w:tr w:rsidR="0075135D" w:rsidRPr="00361CEF" w14:paraId="6D265F0E" w14:textId="77777777" w:rsidTr="000E4333">
        <w:trPr>
          <w:trHeight w:val="646"/>
        </w:trPr>
        <w:tc>
          <w:tcPr>
            <w:tcW w:w="3870" w:type="dxa"/>
            <w:shd w:val="pct5" w:color="auto" w:fill="auto"/>
          </w:tcPr>
          <w:p w14:paraId="62BEB9F5" w14:textId="77777777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9F0CEFC" w14:textId="77777777" w:rsidR="0075135D" w:rsidRDefault="0075135D" w:rsidP="0075135D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1630E2BC" w14:textId="359B052A" w:rsidR="0075135D" w:rsidDel="0075135D" w:rsidRDefault="0075135D" w:rsidP="0075135D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4F00F554" w14:textId="4F4967B9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72D07EB0" w14:textId="28188860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43992AB6" w14:textId="503493C8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66085CDC" w14:textId="0C162F62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69DF4E78" w14:textId="4A248044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36D236AC" w14:textId="75599D59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39883F99" w14:textId="09F647B6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3AFCA5A0" w14:textId="4829C5A4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096ACB30" w14:textId="05900B15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25D8118F" w14:textId="0205EAB1" w:rsidR="0075135D" w:rsidRPr="00361CEF" w:rsidRDefault="0075135D" w:rsidP="0075135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7419A08E" w14:textId="77777777" w:rsidR="009570CB" w:rsidRDefault="009570CB" w:rsidP="009570CB"/>
    <w:p w14:paraId="39D7DEB8" w14:textId="5128DC79" w:rsidR="00A803BB" w:rsidRDefault="00A803BB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A803BB" w14:paraId="223E9EF2" w14:textId="77777777" w:rsidTr="001B1E13">
        <w:tc>
          <w:tcPr>
            <w:tcW w:w="2333" w:type="dxa"/>
          </w:tcPr>
          <w:p w14:paraId="1D0536B6" w14:textId="77777777" w:rsidR="00A803BB" w:rsidRDefault="00A803BB" w:rsidP="0081518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5612972E" w14:textId="56EBE061" w:rsidR="00A803BB" w:rsidRPr="00447211" w:rsidRDefault="007057E4" w:rsidP="002D6747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15621E">
              <w:rPr>
                <w:rFonts w:asciiTheme="minorHAnsi" w:hAnsiTheme="minorHAnsi" w:cs="Arial"/>
                <w:b/>
                <w:sz w:val="28"/>
                <w:szCs w:val="28"/>
              </w:rPr>
              <w:t>6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– Baby Outcomes</w:t>
            </w:r>
          </w:p>
        </w:tc>
      </w:tr>
    </w:tbl>
    <w:p w14:paraId="57647E95" w14:textId="67C06ED8" w:rsidR="00A803BB" w:rsidRDefault="001B1E13" w:rsidP="00A803BB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7722F9AF" wp14:editId="47F91579">
                <wp:simplePos x="0" y="0"/>
                <wp:positionH relativeFrom="page">
                  <wp:posOffset>457200</wp:posOffset>
                </wp:positionH>
                <wp:positionV relativeFrom="paragraph">
                  <wp:posOffset>5715</wp:posOffset>
                </wp:positionV>
                <wp:extent cx="6724650" cy="371475"/>
                <wp:effectExtent l="0" t="0" r="19050" b="28575"/>
                <wp:wrapNone/>
                <wp:docPr id="2484" name="Text Box 2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BB541" w14:textId="68C06A6D" w:rsidR="00B277DD" w:rsidRPr="00634521" w:rsidRDefault="00B277DD" w:rsidP="001B1E1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FFA77C9" wp14:editId="26D249AA">
                                  <wp:extent cx="885825" cy="219075"/>
                                  <wp:effectExtent l="0" t="0" r="9525" b="9525"/>
                                  <wp:docPr id="2847" name="Picture 28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C60CAF5" wp14:editId="58570ECA">
                                  <wp:extent cx="885825" cy="219075"/>
                                  <wp:effectExtent l="0" t="0" r="9525" b="9525"/>
                                  <wp:docPr id="2848" name="Picture 28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F9AF" id="Text Box 2484" o:spid="_x0000_s1040" type="#_x0000_t202" style="position:absolute;margin-left:36pt;margin-top:.45pt;width:529.5pt;height:29.25pt;z-index: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" fillcolor="#e7e6e6 [3214]" strokeweight=".5pt">
                <v:textbox>
                  <w:txbxContent>
                    <w:p w14:paraId="47EBB541" w14:textId="68C06A6D" w:rsidR="00B277DD" w:rsidRPr="00634521" w:rsidRDefault="00B277DD" w:rsidP="001B1E13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FFA77C9" wp14:editId="26D249AA">
                            <wp:extent cx="885825" cy="219075"/>
                            <wp:effectExtent l="0" t="0" r="9525" b="9525"/>
                            <wp:docPr id="2847" name="Picture 28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C60CAF5" wp14:editId="58570ECA">
                            <wp:extent cx="885825" cy="219075"/>
                            <wp:effectExtent l="0" t="0" r="9525" b="9525"/>
                            <wp:docPr id="2848" name="Picture 28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24AE34" w14:textId="6EC0EEBE" w:rsidR="003E47CA" w:rsidRDefault="003E47CA">
      <w:pPr>
        <w:rPr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377"/>
        <w:gridCol w:w="656"/>
        <w:gridCol w:w="656"/>
        <w:gridCol w:w="656"/>
        <w:gridCol w:w="656"/>
        <w:gridCol w:w="49"/>
        <w:gridCol w:w="608"/>
        <w:gridCol w:w="1365"/>
        <w:gridCol w:w="423"/>
        <w:gridCol w:w="1755"/>
        <w:gridCol w:w="426"/>
      </w:tblGrid>
      <w:tr w:rsidR="00A803BB" w14:paraId="33947B81" w14:textId="77777777" w:rsidTr="00897CFB">
        <w:tc>
          <w:tcPr>
            <w:tcW w:w="10627" w:type="dxa"/>
            <w:gridSpan w:val="11"/>
            <w:shd w:val="pct10" w:color="auto" w:fill="auto"/>
          </w:tcPr>
          <w:p w14:paraId="21862DB7" w14:textId="7C73811E" w:rsidR="00A803BB" w:rsidRPr="001D7671" w:rsidRDefault="002E4F9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726CA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Baby’s</w:t>
            </w:r>
            <w:r w:rsidR="00A803BB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outcome</w:t>
            </w:r>
          </w:p>
        </w:tc>
      </w:tr>
      <w:tr w:rsidR="00A803BB" w14:paraId="43A74D5E" w14:textId="77777777" w:rsidTr="00897CFB">
        <w:tc>
          <w:tcPr>
            <w:tcW w:w="3377" w:type="dxa"/>
          </w:tcPr>
          <w:p w14:paraId="6252DC47" w14:textId="71F97E4A" w:rsidR="00A803BB" w:rsidRPr="00A803BB" w:rsidRDefault="00A803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Outcome at delivery</w:t>
            </w:r>
          </w:p>
        </w:tc>
        <w:tc>
          <w:tcPr>
            <w:tcW w:w="4646" w:type="dxa"/>
            <w:gridSpan w:val="7"/>
          </w:tcPr>
          <w:p w14:paraId="1FD97686" w14:textId="2F4D85A1" w:rsidR="00A803BB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L</w:t>
            </w:r>
            <w:r w:rsidR="00A803BB">
              <w:rPr>
                <w:rFonts w:asciiTheme="minorHAnsi" w:hAnsiTheme="minorHAnsi" w:cstheme="minorHAnsi"/>
                <w:bCs/>
                <w:sz w:val="24"/>
                <w:szCs w:val="24"/>
              </w:rPr>
              <w:t>ive</w:t>
            </w:r>
          </w:p>
        </w:tc>
        <w:tc>
          <w:tcPr>
            <w:tcW w:w="423" w:type="dxa"/>
          </w:tcPr>
          <w:p w14:paraId="74A4A747" w14:textId="77777777" w:rsidR="00A803BB" w:rsidRPr="00A803BB" w:rsidRDefault="00A803BB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55" w:type="dxa"/>
          </w:tcPr>
          <w:p w14:paraId="6BB23C43" w14:textId="0EE944BC" w:rsidR="00A803BB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 w:rsidR="00726CA1">
              <w:rPr>
                <w:rFonts w:asciiTheme="minorHAnsi" w:hAnsiTheme="minorHAnsi" w:cstheme="minorHAnsi"/>
                <w:bCs/>
                <w:sz w:val="24"/>
                <w:szCs w:val="24"/>
              </w:rPr>
              <w:t>tillbirth</w:t>
            </w:r>
          </w:p>
        </w:tc>
        <w:tc>
          <w:tcPr>
            <w:tcW w:w="426" w:type="dxa"/>
          </w:tcPr>
          <w:p w14:paraId="2FBEBEB7" w14:textId="77777777" w:rsidR="00A803BB" w:rsidRPr="00A803BB" w:rsidRDefault="00A803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775F9" w14:paraId="6EE89E6A" w14:textId="77777777" w:rsidTr="000E4333">
        <w:tc>
          <w:tcPr>
            <w:tcW w:w="3377" w:type="dxa"/>
          </w:tcPr>
          <w:p w14:paraId="044FF5A8" w14:textId="38D2826B" w:rsidR="00F775F9" w:rsidRPr="00A803BB" w:rsidRDefault="00FD2FE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Sex</w:t>
            </w:r>
          </w:p>
        </w:tc>
        <w:tc>
          <w:tcPr>
            <w:tcW w:w="2673" w:type="dxa"/>
            <w:gridSpan w:val="5"/>
            <w:tcBorders>
              <w:bottom w:val="single" w:sz="4" w:space="0" w:color="auto"/>
            </w:tcBorders>
          </w:tcPr>
          <w:p w14:paraId="32EC1682" w14:textId="322A4818" w:rsidR="00F775F9" w:rsidRPr="00A803BB" w:rsidRDefault="00DB2DC3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F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emale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14:paraId="26285384" w14:textId="77777777" w:rsidR="00F775F9" w:rsidRPr="00A803BB" w:rsidRDefault="00F775F9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14:paraId="0A8FCDBB" w14:textId="32BE58FE" w:rsidR="00F775F9" w:rsidRPr="00A803BB" w:rsidRDefault="00DB2DC3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ale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14:paraId="49D42C0A" w14:textId="273DB915" w:rsidR="00F775F9" w:rsidRPr="00A803BB" w:rsidRDefault="00F775F9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6BAA62CF" w14:textId="125B1CD7" w:rsidR="00F775F9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ndeterminate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29D7D9D" w14:textId="77777777" w:rsidR="00F775F9" w:rsidRPr="00A803BB" w:rsidRDefault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80B8E" w14:paraId="780C4A23" w14:textId="77777777" w:rsidTr="000E4333">
        <w:tc>
          <w:tcPr>
            <w:tcW w:w="3377" w:type="dxa"/>
          </w:tcPr>
          <w:p w14:paraId="13F43633" w14:textId="320BBA9D" w:rsidR="00680B8E" w:rsidRPr="00A803BB" w:rsidRDefault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Birth weight</w:t>
            </w: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7FDBDA7A" w14:textId="16EC8D55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30597C06" w14:textId="77777777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</w:tcPr>
          <w:p w14:paraId="73F7B5D6" w14:textId="77777777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0107D3C6" w14:textId="77777777" w:rsidR="00680B8E" w:rsidRPr="00A803BB" w:rsidRDefault="00680B8E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626" w:type="dxa"/>
            <w:gridSpan w:val="6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743D8B0C" w14:textId="12B483C0" w:rsidR="00680B8E" w:rsidRPr="00A803BB" w:rsidRDefault="00680B8E" w:rsidP="002D6747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</w:t>
            </w:r>
          </w:p>
        </w:tc>
      </w:tr>
      <w:tr w:rsidR="00680B8E" w14:paraId="2952C042" w14:textId="77777777" w:rsidTr="000E4333">
        <w:tc>
          <w:tcPr>
            <w:tcW w:w="3377" w:type="dxa"/>
          </w:tcPr>
          <w:p w14:paraId="3486F109" w14:textId="77777777" w:rsidR="00680B8E" w:rsidRDefault="00680B8E" w:rsidP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bookmarkStart w:id="0" w:name="_GoBack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Gestation at birth</w:t>
            </w:r>
          </w:p>
          <w:p w14:paraId="6B36C5F5" w14:textId="77777777" w:rsidR="00680B8E" w:rsidRDefault="00680B8E" w:rsidP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5532DA" w14:textId="1C9F95FC" w:rsidR="00680B8E" w:rsidRPr="00E26FA6" w:rsidDel="00D91B7A" w:rsidRDefault="00680B8E" w:rsidP="000E4333">
            <w:pPr>
              <w:spacing w:before="40" w:after="40"/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282F3B">
              <w:rPr>
                <w:rFonts w:asciiTheme="minorHAnsi" w:hAnsiTheme="minorHAnsi"/>
                <w:b/>
                <w:noProof/>
                <w:color w:val="D9D9D9" w:themeColor="background1" w:themeShade="D9"/>
                <w:sz w:val="24"/>
                <w:szCs w:val="24"/>
                <w:lang w:eastAsia="en-GB"/>
              </w:rPr>
              <w:t>w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28CAFEE" w14:textId="3149A6C9" w:rsidR="00680B8E" w:rsidRPr="00A803BB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82F3B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w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1A463C64" w14:textId="7190365F" w:rsidR="00680B8E" w:rsidRPr="00A803BB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82F3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138796C8" w14:textId="4482D40C" w:rsidR="00680B8E" w:rsidRPr="00A803BB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282F3B">
              <w:rPr>
                <w:rFonts w:asciiTheme="minorHAnsi" w:hAnsiTheme="minorHAnsi" w:cstheme="minorHAnsi"/>
                <w:b/>
                <w:bCs/>
                <w:color w:val="D9D9D9" w:themeColor="background1" w:themeShade="D9"/>
                <w:sz w:val="24"/>
                <w:szCs w:val="24"/>
              </w:rPr>
              <w:t>d</w:t>
            </w:r>
          </w:p>
        </w:tc>
        <w:tc>
          <w:tcPr>
            <w:tcW w:w="4626" w:type="dxa"/>
            <w:gridSpan w:val="6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53B030F3" w14:textId="77777777" w:rsidR="00680B8E" w:rsidRDefault="00680B8E" w:rsidP="00680B8E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bookmarkEnd w:id="0"/>
      <w:tr w:rsidR="00680B8E" w14:paraId="3BD77BB8" w14:textId="77777777" w:rsidTr="00175772">
        <w:tc>
          <w:tcPr>
            <w:tcW w:w="3377" w:type="dxa"/>
          </w:tcPr>
          <w:p w14:paraId="3E298BA9" w14:textId="11EA0BE7" w:rsidR="00680B8E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Birthweight customised centile</w:t>
            </w:r>
          </w:p>
          <w:p w14:paraId="477BCA08" w14:textId="54B2165D" w:rsidR="00680B8E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7427BD2A" w14:textId="7777777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3390EE51" w14:textId="7777777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5A136F38" w14:textId="7777777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56" w:type="dxa"/>
            <w:shd w:val="clear" w:color="auto" w:fill="auto"/>
          </w:tcPr>
          <w:p w14:paraId="369E905C" w14:textId="7C14EB2A" w:rsidR="00680B8E" w:rsidRPr="000E4333" w:rsidRDefault="00680B8E" w:rsidP="000E4333">
            <w:pPr>
              <w:spacing w:before="40" w:after="40"/>
              <w:jc w:val="center"/>
              <w:rPr>
                <w:rFonts w:asciiTheme="minorHAnsi" w:hAnsiTheme="minorHAnsi" w:cstheme="minorHAnsi"/>
                <w:bCs/>
                <w:sz w:val="44"/>
                <w:szCs w:val="44"/>
              </w:rPr>
            </w:pPr>
            <w:r w:rsidRPr="000E4333">
              <w:rPr>
                <w:rFonts w:asciiTheme="minorHAnsi" w:hAnsiTheme="minorHAnsi" w:cstheme="minorHAnsi"/>
                <w:bCs/>
                <w:sz w:val="44"/>
                <w:szCs w:val="44"/>
              </w:rPr>
              <w:t>.</w:t>
            </w:r>
          </w:p>
        </w:tc>
        <w:tc>
          <w:tcPr>
            <w:tcW w:w="657" w:type="dxa"/>
            <w:gridSpan w:val="2"/>
            <w:shd w:val="clear" w:color="auto" w:fill="auto"/>
          </w:tcPr>
          <w:p w14:paraId="1D6B9422" w14:textId="3B3B7C99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pct5" w:color="auto" w:fill="auto"/>
          </w:tcPr>
          <w:p w14:paraId="41A6ECCE" w14:textId="15F61AB7" w:rsidR="00680B8E" w:rsidRDefault="00680B8E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80B8E" w14:paraId="4FD17CE2" w14:textId="77777777" w:rsidTr="000E4333">
        <w:tc>
          <w:tcPr>
            <w:tcW w:w="3377" w:type="dxa"/>
          </w:tcPr>
          <w:p w14:paraId="2558F01E" w14:textId="6A8733B8" w:rsidR="00680B8E" w:rsidRPr="00A803BB" w:rsidRDefault="00680B8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Apgar score at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minute</w:t>
            </w:r>
          </w:p>
        </w:tc>
        <w:tc>
          <w:tcPr>
            <w:tcW w:w="656" w:type="dxa"/>
          </w:tcPr>
          <w:p w14:paraId="2518313A" w14:textId="0C57FBCD" w:rsidR="00680B8E" w:rsidDel="00680B8E" w:rsidRDefault="00680B8E" w:rsidP="00F775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56" w:type="dxa"/>
          </w:tcPr>
          <w:p w14:paraId="507E6DC1" w14:textId="1671C17A" w:rsidR="00680B8E" w:rsidDel="00680B8E" w:rsidRDefault="00680B8E" w:rsidP="00F775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938" w:type="dxa"/>
            <w:gridSpan w:val="8"/>
            <w:tcBorders>
              <w:bottom w:val="single" w:sz="4" w:space="0" w:color="auto"/>
            </w:tcBorders>
            <w:shd w:val="pct5" w:color="auto" w:fill="auto"/>
          </w:tcPr>
          <w:p w14:paraId="6A72C3E1" w14:textId="4A739DED" w:rsidR="00680B8E" w:rsidRPr="00A803BB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80B8E" w14:paraId="5945F358" w14:textId="77777777" w:rsidTr="000E4333">
        <w:tc>
          <w:tcPr>
            <w:tcW w:w="3377" w:type="dxa"/>
          </w:tcPr>
          <w:p w14:paraId="3FC1ED5D" w14:textId="580B9B8B" w:rsidR="00680B8E" w:rsidRDefault="00A96C5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Apgar score at </w:t>
            </w:r>
            <w:r w:rsidRPr="00A917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five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minutes</w:t>
            </w:r>
          </w:p>
        </w:tc>
        <w:tc>
          <w:tcPr>
            <w:tcW w:w="656" w:type="dxa"/>
          </w:tcPr>
          <w:p w14:paraId="0DBBE686" w14:textId="77777777" w:rsidR="00680B8E" w:rsidRPr="00E26FA6" w:rsidDel="00680B8E" w:rsidRDefault="00680B8E" w:rsidP="00F775F9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56" w:type="dxa"/>
          </w:tcPr>
          <w:p w14:paraId="7C875F12" w14:textId="77777777" w:rsidR="00680B8E" w:rsidDel="00680B8E" w:rsidRDefault="00680B8E" w:rsidP="00F775F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938" w:type="dxa"/>
            <w:gridSpan w:val="8"/>
            <w:tcBorders>
              <w:bottom w:val="single" w:sz="4" w:space="0" w:color="auto"/>
            </w:tcBorders>
            <w:shd w:val="pct5" w:color="auto" w:fill="auto"/>
          </w:tcPr>
          <w:p w14:paraId="70571ED0" w14:textId="77777777" w:rsidR="00680B8E" w:rsidRPr="00A803BB" w:rsidRDefault="00680B8E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5A27B173" w14:textId="57CCEA0C" w:rsidR="00A917D9" w:rsidRPr="00A917D9" w:rsidRDefault="00A917D9">
      <w:pPr>
        <w:rPr>
          <w:b/>
        </w:rPr>
      </w:pPr>
    </w:p>
    <w:tbl>
      <w:tblPr>
        <w:tblStyle w:val="TableGrid"/>
        <w:tblW w:w="10640" w:type="dxa"/>
        <w:tblLayout w:type="fixed"/>
        <w:tblLook w:val="04A0" w:firstRow="1" w:lastRow="0" w:firstColumn="1" w:lastColumn="0" w:noHBand="0" w:noVBand="1"/>
      </w:tblPr>
      <w:tblGrid>
        <w:gridCol w:w="4485"/>
        <w:gridCol w:w="569"/>
        <w:gridCol w:w="571"/>
        <w:gridCol w:w="297"/>
        <w:gridCol w:w="274"/>
        <w:gridCol w:w="571"/>
        <w:gridCol w:w="192"/>
        <w:gridCol w:w="379"/>
        <w:gridCol w:w="289"/>
        <w:gridCol w:w="282"/>
        <w:gridCol w:w="571"/>
        <w:gridCol w:w="175"/>
        <w:gridCol w:w="396"/>
        <w:gridCol w:w="226"/>
        <w:gridCol w:w="345"/>
        <w:gridCol w:w="571"/>
        <w:gridCol w:w="8"/>
        <w:gridCol w:w="26"/>
        <w:gridCol w:w="400"/>
        <w:gridCol w:w="13"/>
      </w:tblGrid>
      <w:tr w:rsidR="00A917D9" w:rsidRPr="00A917D9" w14:paraId="02212705" w14:textId="77777777" w:rsidTr="009D3BCD">
        <w:tc>
          <w:tcPr>
            <w:tcW w:w="10640" w:type="dxa"/>
            <w:gridSpan w:val="20"/>
            <w:shd w:val="pct10" w:color="auto" w:fill="auto"/>
          </w:tcPr>
          <w:p w14:paraId="189AB512" w14:textId="28083F41" w:rsidR="00A917D9" w:rsidRPr="001D7671" w:rsidRDefault="002E4F9B" w:rsidP="00A936E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726C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A936EC">
              <w:rPr>
                <w:rFonts w:asciiTheme="minorHAnsi" w:hAnsiTheme="minorHAnsi" w:cstheme="minorHAnsi"/>
                <w:b/>
                <w:sz w:val="28"/>
                <w:szCs w:val="28"/>
              </w:rPr>
              <w:t>Birth Injuries</w:t>
            </w:r>
          </w:p>
        </w:tc>
      </w:tr>
      <w:tr w:rsidR="001B1E13" w14:paraId="3A5B45F6" w14:textId="77777777" w:rsidTr="009D3BCD">
        <w:tc>
          <w:tcPr>
            <w:tcW w:w="7627" w:type="dxa"/>
            <w:gridSpan w:val="9"/>
          </w:tcPr>
          <w:p w14:paraId="4CE29620" w14:textId="7F28669E" w:rsidR="00A917D9" w:rsidRPr="00A917D9" w:rsidRDefault="000A21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 the baby recorded as having</w:t>
            </w:r>
            <w:r w:rsidR="00CA4E09">
              <w:rPr>
                <w:rFonts w:asciiTheme="minorHAnsi" w:hAnsiTheme="minorHAnsi" w:cstheme="minorHAnsi"/>
                <w:sz w:val="24"/>
                <w:szCs w:val="24"/>
              </w:rPr>
              <w:t xml:space="preserve"> a humeral fracture?</w:t>
            </w:r>
          </w:p>
        </w:tc>
        <w:tc>
          <w:tcPr>
            <w:tcW w:w="1028" w:type="dxa"/>
            <w:gridSpan w:val="3"/>
          </w:tcPr>
          <w:p w14:paraId="2BA62305" w14:textId="28643C90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396" w:type="dxa"/>
          </w:tcPr>
          <w:p w14:paraId="1F9A35AF" w14:textId="77777777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  <w:gridSpan w:val="5"/>
          </w:tcPr>
          <w:p w14:paraId="7A0A3D42" w14:textId="2D7BC361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13" w:type="dxa"/>
            <w:gridSpan w:val="2"/>
          </w:tcPr>
          <w:p w14:paraId="75DD0023" w14:textId="77777777" w:rsidR="00A917D9" w:rsidRPr="00A917D9" w:rsidRDefault="00A917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1E13" w14:paraId="6FF6EE9E" w14:textId="77777777" w:rsidTr="009D3BCD">
        <w:tc>
          <w:tcPr>
            <w:tcW w:w="7627" w:type="dxa"/>
            <w:gridSpan w:val="9"/>
            <w:tcBorders>
              <w:bottom w:val="single" w:sz="4" w:space="0" w:color="auto"/>
            </w:tcBorders>
          </w:tcPr>
          <w:p w14:paraId="5A97C2F6" w14:textId="67083520" w:rsidR="001F3B99" w:rsidRPr="00A917D9" w:rsidRDefault="00A936EC" w:rsidP="001F3B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Is the baby recorded as having </w:t>
            </w:r>
            <w:r w:rsidR="001F3B99">
              <w:rPr>
                <w:rFonts w:asciiTheme="minorHAnsi" w:hAnsiTheme="minorHAnsi" w:cstheme="minorHAnsi"/>
                <w:sz w:val="24"/>
                <w:szCs w:val="24"/>
              </w:rPr>
              <w:t>a clavicular fracture</w:t>
            </w:r>
            <w:r w:rsidR="005A70E9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1028" w:type="dxa"/>
            <w:gridSpan w:val="3"/>
            <w:tcBorders>
              <w:bottom w:val="single" w:sz="4" w:space="0" w:color="auto"/>
            </w:tcBorders>
          </w:tcPr>
          <w:p w14:paraId="0B1F33FB" w14:textId="509E8B13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4719EB24" w14:textId="77777777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bottom w:val="single" w:sz="4" w:space="0" w:color="auto"/>
            </w:tcBorders>
          </w:tcPr>
          <w:p w14:paraId="485E9E71" w14:textId="6D4A478B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13" w:type="dxa"/>
            <w:gridSpan w:val="2"/>
            <w:tcBorders>
              <w:bottom w:val="single" w:sz="4" w:space="0" w:color="auto"/>
            </w:tcBorders>
          </w:tcPr>
          <w:p w14:paraId="70F13123" w14:textId="77777777" w:rsidR="001F3B99" w:rsidRPr="00A917D9" w:rsidRDefault="001F3B99" w:rsidP="001F3B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7211" w14:paraId="5727CFB7" w14:textId="77777777" w:rsidTr="009D3BCD">
        <w:tc>
          <w:tcPr>
            <w:tcW w:w="7627" w:type="dxa"/>
            <w:gridSpan w:val="9"/>
            <w:tcBorders>
              <w:bottom w:val="single" w:sz="4" w:space="0" w:color="auto"/>
            </w:tcBorders>
          </w:tcPr>
          <w:p w14:paraId="21F0D934" w14:textId="3A7AFFF8" w:rsidR="00447211" w:rsidRPr="00C421EE" w:rsidRDefault="0043710D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show signs of brachial plexus palsy</w:t>
            </w:r>
            <w:r w:rsidR="0044721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1028" w:type="dxa"/>
            <w:gridSpan w:val="3"/>
            <w:tcBorders>
              <w:bottom w:val="single" w:sz="4" w:space="0" w:color="auto"/>
            </w:tcBorders>
          </w:tcPr>
          <w:p w14:paraId="2FC962A7" w14:textId="21AFB4C0" w:rsidR="00447211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5BDA7470" w14:textId="77777777" w:rsidR="00447211" w:rsidRPr="00A917D9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bottom w:val="single" w:sz="4" w:space="0" w:color="auto"/>
            </w:tcBorders>
          </w:tcPr>
          <w:p w14:paraId="66B1C95F" w14:textId="6CB5F5CD" w:rsidR="00447211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13" w:type="dxa"/>
            <w:gridSpan w:val="2"/>
            <w:tcBorders>
              <w:bottom w:val="single" w:sz="4" w:space="0" w:color="auto"/>
            </w:tcBorders>
          </w:tcPr>
          <w:p w14:paraId="4D8735CD" w14:textId="77777777" w:rsidR="00447211" w:rsidRPr="00A917D9" w:rsidRDefault="00447211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3BCD" w14:paraId="4F27ACD3" w14:textId="77777777" w:rsidTr="009D3BCD">
        <w:tc>
          <w:tcPr>
            <w:tcW w:w="762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7B11B" w14:textId="77777777" w:rsidR="009D3BCD" w:rsidRDefault="009D3BCD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205B1" w14:textId="77777777" w:rsidR="009D3BCD" w:rsidRDefault="009D3BCD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12993" w14:textId="77777777" w:rsidR="009D3BCD" w:rsidRPr="00A917D9" w:rsidRDefault="009D3BCD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4B0D0" w14:textId="77777777" w:rsidR="009D3BCD" w:rsidRDefault="009D3BCD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1FEF2E" w14:textId="77777777" w:rsidR="009D3BCD" w:rsidRPr="00A917D9" w:rsidRDefault="009D3BCD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6242E" w14:paraId="48A0D675" w14:textId="77777777" w:rsidTr="009D3BCD">
        <w:trPr>
          <w:gridAfter w:val="1"/>
          <w:wAfter w:w="13" w:type="dxa"/>
        </w:trPr>
        <w:tc>
          <w:tcPr>
            <w:tcW w:w="10627" w:type="dxa"/>
            <w:gridSpan w:val="19"/>
            <w:shd w:val="pct10" w:color="auto" w:fill="auto"/>
          </w:tcPr>
          <w:p w14:paraId="1517AEFD" w14:textId="77777777" w:rsidR="00A6242E" w:rsidRPr="001D7671" w:rsidRDefault="00A6242E" w:rsidP="00B0614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3a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Transfer of baby from labour ward within the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same </w:t>
            </w: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hospital</w:t>
            </w:r>
          </w:p>
        </w:tc>
      </w:tr>
      <w:tr w:rsidR="00A6242E" w14:paraId="025FC361" w14:textId="77777777" w:rsidTr="009D3BCD">
        <w:trPr>
          <w:gridAfter w:val="1"/>
          <w:wAfter w:w="13" w:type="dxa"/>
        </w:trPr>
        <w:tc>
          <w:tcPr>
            <w:tcW w:w="4485" w:type="dxa"/>
          </w:tcPr>
          <w:p w14:paraId="5D502955" w14:textId="77777777" w:rsidR="00A6242E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baby receive any additional care?</w:t>
            </w:r>
          </w:p>
          <w:p w14:paraId="674E921F" w14:textId="77777777" w:rsidR="00A6242E" w:rsidRPr="000B3123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Please complete section 4 and 5 </w:t>
            </w:r>
          </w:p>
        </w:tc>
        <w:tc>
          <w:tcPr>
            <w:tcW w:w="1437" w:type="dxa"/>
            <w:gridSpan w:val="3"/>
          </w:tcPr>
          <w:p w14:paraId="4C488CD9" w14:textId="77777777" w:rsidR="00A6242E" w:rsidRPr="000B3123" w:rsidRDefault="00A6242E" w:rsidP="00B0614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1037" w:type="dxa"/>
            <w:gridSpan w:val="3"/>
          </w:tcPr>
          <w:p w14:paraId="165035A7" w14:textId="77777777" w:rsidR="00A6242E" w:rsidRPr="000B3123" w:rsidRDefault="00A6242E" w:rsidP="00B0614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242" w:type="dxa"/>
            <w:gridSpan w:val="10"/>
          </w:tcPr>
          <w:p w14:paraId="1E2712D3" w14:textId="77777777" w:rsidR="00A6242E" w:rsidRPr="000B3123" w:rsidRDefault="00A6242E" w:rsidP="00B06141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26" w:type="dxa"/>
            <w:gridSpan w:val="2"/>
          </w:tcPr>
          <w:p w14:paraId="5C09E33F" w14:textId="77777777" w:rsidR="00A6242E" w:rsidRPr="000B3123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6242E" w14:paraId="30F847F7" w14:textId="77777777" w:rsidTr="009D3BCD">
        <w:trPr>
          <w:gridAfter w:val="1"/>
          <w:wAfter w:w="13" w:type="dxa"/>
          <w:trHeight w:val="645"/>
        </w:trPr>
        <w:tc>
          <w:tcPr>
            <w:tcW w:w="4485" w:type="dxa"/>
          </w:tcPr>
          <w:p w14:paraId="2ED70B66" w14:textId="77777777" w:rsidR="00A6242E" w:rsidRPr="000B3123" w:rsidRDefault="00A6242E" w:rsidP="00B06141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‘Yes’ principal reason for admission</w:t>
            </w:r>
          </w:p>
        </w:tc>
        <w:tc>
          <w:tcPr>
            <w:tcW w:w="6142" w:type="dxa"/>
            <w:gridSpan w:val="18"/>
          </w:tcPr>
          <w:p w14:paraId="0ADD1383" w14:textId="77777777" w:rsidR="00A6242E" w:rsidRDefault="00A6242E" w:rsidP="00B0614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E424FB2" w14:textId="77777777" w:rsidR="00A6242E" w:rsidRPr="000B3123" w:rsidRDefault="00A6242E" w:rsidP="00B06141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5135D" w14:paraId="692A5E5F" w14:textId="77777777" w:rsidTr="009D3BCD">
        <w:trPr>
          <w:gridAfter w:val="1"/>
          <w:wAfter w:w="13" w:type="dxa"/>
        </w:trPr>
        <w:tc>
          <w:tcPr>
            <w:tcW w:w="4485" w:type="dxa"/>
          </w:tcPr>
          <w:p w14:paraId="3FEDA293" w14:textId="77777777" w:rsidR="0075135D" w:rsidRDefault="0075135D" w:rsidP="0075135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of admission </w:t>
            </w:r>
          </w:p>
        </w:tc>
        <w:tc>
          <w:tcPr>
            <w:tcW w:w="569" w:type="dxa"/>
            <w:vAlign w:val="center"/>
          </w:tcPr>
          <w:p w14:paraId="438E5ED6" w14:textId="2663A870" w:rsidR="0075135D" w:rsidDel="0075135D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71" w:type="dxa"/>
            <w:vAlign w:val="center"/>
          </w:tcPr>
          <w:p w14:paraId="4C66A1EB" w14:textId="0A3BB2BB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71" w:type="dxa"/>
            <w:gridSpan w:val="2"/>
            <w:vAlign w:val="center"/>
          </w:tcPr>
          <w:p w14:paraId="185E8320" w14:textId="581E691D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1" w:type="dxa"/>
            <w:vAlign w:val="center"/>
          </w:tcPr>
          <w:p w14:paraId="7CD9126D" w14:textId="21B3757F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71" w:type="dxa"/>
            <w:gridSpan w:val="2"/>
            <w:vAlign w:val="center"/>
          </w:tcPr>
          <w:p w14:paraId="2EA4DB75" w14:textId="7CAF5B8E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71" w:type="dxa"/>
            <w:gridSpan w:val="2"/>
            <w:vAlign w:val="center"/>
          </w:tcPr>
          <w:p w14:paraId="0583D4B9" w14:textId="6E584F4B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71" w:type="dxa"/>
            <w:vAlign w:val="center"/>
          </w:tcPr>
          <w:p w14:paraId="2D84800B" w14:textId="4CE6E210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1" w:type="dxa"/>
            <w:gridSpan w:val="2"/>
            <w:vAlign w:val="center"/>
          </w:tcPr>
          <w:p w14:paraId="4F3100BC" w14:textId="507B565B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1" w:type="dxa"/>
            <w:gridSpan w:val="2"/>
            <w:vAlign w:val="center"/>
          </w:tcPr>
          <w:p w14:paraId="25F604DD" w14:textId="26ACB308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1" w:type="dxa"/>
            <w:vAlign w:val="center"/>
          </w:tcPr>
          <w:p w14:paraId="6A256095" w14:textId="4A5D08CE" w:rsidR="0075135D" w:rsidRPr="000B3123" w:rsidRDefault="0075135D" w:rsidP="0075135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4" w:type="dxa"/>
            <w:gridSpan w:val="3"/>
            <w:vAlign w:val="center"/>
          </w:tcPr>
          <w:p w14:paraId="0200863C" w14:textId="6E27AAF0" w:rsidR="0075135D" w:rsidRPr="000B3123" w:rsidRDefault="0075135D" w:rsidP="000E433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A6242E" w:rsidRPr="00897CFB" w14:paraId="26F57FC1" w14:textId="77777777" w:rsidTr="009D3BCD">
        <w:trPr>
          <w:gridAfter w:val="1"/>
          <w:wAfter w:w="13" w:type="dxa"/>
        </w:trPr>
        <w:tc>
          <w:tcPr>
            <w:tcW w:w="9277" w:type="dxa"/>
            <w:gridSpan w:val="14"/>
          </w:tcPr>
          <w:p w14:paraId="4E0DFF40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Type of </w:t>
            </w: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care received </w:t>
            </w:r>
          </w:p>
        </w:tc>
        <w:tc>
          <w:tcPr>
            <w:tcW w:w="1350" w:type="dxa"/>
            <w:gridSpan w:val="5"/>
          </w:tcPr>
          <w:p w14:paraId="0A0618E3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A6242E" w:rsidRPr="00897CFB" w14:paraId="33F02C50" w14:textId="77777777" w:rsidTr="009D3BCD">
        <w:trPr>
          <w:gridAfter w:val="1"/>
          <w:wAfter w:w="13" w:type="dxa"/>
        </w:trPr>
        <w:tc>
          <w:tcPr>
            <w:tcW w:w="9277" w:type="dxa"/>
            <w:gridSpan w:val="14"/>
          </w:tcPr>
          <w:p w14:paraId="3E06A507" w14:textId="2F4474CB" w:rsidR="00A6242E" w:rsidRPr="00661B01" w:rsidRDefault="00A6242E" w:rsidP="00B06141">
            <w:pPr>
              <w:rPr>
                <w:rFonts w:asciiTheme="minorHAnsi" w:hAnsiTheme="minorHAnsi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>Intensive care</w:t>
            </w:r>
          </w:p>
        </w:tc>
        <w:tc>
          <w:tcPr>
            <w:tcW w:w="1350" w:type="dxa"/>
            <w:gridSpan w:val="5"/>
          </w:tcPr>
          <w:p w14:paraId="1FF5CE18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3333EA55" w14:textId="77777777" w:rsidTr="009D3BCD">
        <w:trPr>
          <w:gridAfter w:val="1"/>
          <w:wAfter w:w="13" w:type="dxa"/>
        </w:trPr>
        <w:tc>
          <w:tcPr>
            <w:tcW w:w="9277" w:type="dxa"/>
            <w:gridSpan w:val="14"/>
          </w:tcPr>
          <w:p w14:paraId="0B0E2760" w14:textId="704166CF" w:rsidR="00A6242E" w:rsidRPr="00661B01" w:rsidRDefault="00A6242E" w:rsidP="00B06141">
            <w:pPr>
              <w:rPr>
                <w:rFonts w:asciiTheme="minorHAnsi" w:hAnsiTheme="minorHAnsi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>High dependency care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1350" w:type="dxa"/>
            <w:gridSpan w:val="5"/>
          </w:tcPr>
          <w:p w14:paraId="390941F3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7F49A493" w14:textId="77777777" w:rsidTr="009D3BCD">
        <w:trPr>
          <w:gridAfter w:val="1"/>
          <w:wAfter w:w="13" w:type="dxa"/>
        </w:trPr>
        <w:tc>
          <w:tcPr>
            <w:tcW w:w="9277" w:type="dxa"/>
            <w:gridSpan w:val="14"/>
          </w:tcPr>
          <w:p w14:paraId="5DFA53FB" w14:textId="181215F4" w:rsidR="00A6242E" w:rsidRPr="00661B01" w:rsidRDefault="00A6242E" w:rsidP="00B06141">
            <w:pPr>
              <w:rPr>
                <w:rFonts w:asciiTheme="minorHAnsi" w:hAnsiTheme="minorHAnsi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 xml:space="preserve">Special care </w:t>
            </w:r>
          </w:p>
        </w:tc>
        <w:tc>
          <w:tcPr>
            <w:tcW w:w="1350" w:type="dxa"/>
            <w:gridSpan w:val="5"/>
          </w:tcPr>
          <w:p w14:paraId="67749A20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6FF37B50" w14:textId="77777777" w:rsidTr="009D3BCD">
        <w:trPr>
          <w:gridAfter w:val="1"/>
          <w:wAfter w:w="13" w:type="dxa"/>
        </w:trPr>
        <w:tc>
          <w:tcPr>
            <w:tcW w:w="9277" w:type="dxa"/>
            <w:gridSpan w:val="14"/>
          </w:tcPr>
          <w:p w14:paraId="525AB73F" w14:textId="08E0E3C5" w:rsidR="00A6242E" w:rsidRPr="00897CFB" w:rsidRDefault="00A6242E" w:rsidP="00B0614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Transitional care</w:t>
            </w:r>
          </w:p>
        </w:tc>
        <w:tc>
          <w:tcPr>
            <w:tcW w:w="1350" w:type="dxa"/>
            <w:gridSpan w:val="5"/>
          </w:tcPr>
          <w:p w14:paraId="7D34DC47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38A9DF01" w14:textId="77777777" w:rsidTr="009D3BCD">
        <w:trPr>
          <w:gridAfter w:val="1"/>
          <w:wAfter w:w="13" w:type="dxa"/>
        </w:trPr>
        <w:tc>
          <w:tcPr>
            <w:tcW w:w="9277" w:type="dxa"/>
            <w:gridSpan w:val="14"/>
          </w:tcPr>
          <w:p w14:paraId="13B99537" w14:textId="368EC3E6" w:rsidR="00A6242E" w:rsidRDefault="00A6242E" w:rsidP="00B06141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Normal care</w:t>
            </w:r>
          </w:p>
        </w:tc>
        <w:tc>
          <w:tcPr>
            <w:tcW w:w="1350" w:type="dxa"/>
            <w:gridSpan w:val="5"/>
          </w:tcPr>
          <w:p w14:paraId="519E1574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A6242E" w:rsidRPr="00897CFB" w14:paraId="12C16B95" w14:textId="77777777" w:rsidTr="009D3BCD">
        <w:trPr>
          <w:gridAfter w:val="1"/>
          <w:wAfter w:w="13" w:type="dxa"/>
        </w:trPr>
        <w:tc>
          <w:tcPr>
            <w:tcW w:w="9277" w:type="dxa"/>
            <w:gridSpan w:val="14"/>
          </w:tcPr>
          <w:p w14:paraId="230A87FF" w14:textId="1DFE2566" w:rsidR="00A6242E" w:rsidRPr="00897CFB" w:rsidRDefault="00A6242E" w:rsidP="00B06141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97CFB">
              <w:rPr>
                <w:rFonts w:asciiTheme="minorHAnsi" w:hAnsiTheme="minorHAnsi" w:cstheme="majorHAnsi"/>
                <w:i/>
              </w:rPr>
              <w:t>(Please specify below):</w:t>
            </w:r>
          </w:p>
        </w:tc>
        <w:tc>
          <w:tcPr>
            <w:tcW w:w="1350" w:type="dxa"/>
            <w:gridSpan w:val="5"/>
          </w:tcPr>
          <w:p w14:paraId="661019FA" w14:textId="77777777" w:rsidR="00A6242E" w:rsidRPr="00897CFB" w:rsidRDefault="00A6242E" w:rsidP="00B06141">
            <w:pPr>
              <w:rPr>
                <w:rFonts w:asciiTheme="minorHAnsi" w:hAnsiTheme="minorHAnsi"/>
              </w:rPr>
            </w:pPr>
          </w:p>
        </w:tc>
      </w:tr>
      <w:tr w:rsidR="0075135D" w:rsidRPr="00897CFB" w14:paraId="2D61C2D3" w14:textId="77777777" w:rsidTr="009D3BCD">
        <w:trPr>
          <w:gridAfter w:val="1"/>
          <w:wAfter w:w="13" w:type="dxa"/>
        </w:trPr>
        <w:tc>
          <w:tcPr>
            <w:tcW w:w="4485" w:type="dxa"/>
          </w:tcPr>
          <w:p w14:paraId="2148EBDA" w14:textId="77777777" w:rsidR="0075135D" w:rsidRPr="00897CFB" w:rsidRDefault="0075135D" w:rsidP="0075135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discharged/</w:t>
            </w:r>
            <w:r w:rsidRPr="00897C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transferred </w:t>
            </w:r>
          </w:p>
        </w:tc>
        <w:tc>
          <w:tcPr>
            <w:tcW w:w="569" w:type="dxa"/>
            <w:vAlign w:val="center"/>
          </w:tcPr>
          <w:p w14:paraId="3D0F2439" w14:textId="39ED8189" w:rsidR="0075135D" w:rsidRPr="00897CFB" w:rsidDel="0075135D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71" w:type="dxa"/>
            <w:vAlign w:val="center"/>
          </w:tcPr>
          <w:p w14:paraId="528D78E1" w14:textId="0D124566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71" w:type="dxa"/>
            <w:gridSpan w:val="2"/>
            <w:vAlign w:val="center"/>
          </w:tcPr>
          <w:p w14:paraId="18633365" w14:textId="62831C07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1" w:type="dxa"/>
            <w:vAlign w:val="center"/>
          </w:tcPr>
          <w:p w14:paraId="30B7737F" w14:textId="5AD716BA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71" w:type="dxa"/>
            <w:gridSpan w:val="2"/>
            <w:vAlign w:val="center"/>
          </w:tcPr>
          <w:p w14:paraId="08D6A5C2" w14:textId="088FC3C7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71" w:type="dxa"/>
            <w:gridSpan w:val="2"/>
            <w:vAlign w:val="center"/>
          </w:tcPr>
          <w:p w14:paraId="2DA1B60E" w14:textId="0E56537B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71" w:type="dxa"/>
            <w:vAlign w:val="center"/>
          </w:tcPr>
          <w:p w14:paraId="2FD201DE" w14:textId="20CD5347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1" w:type="dxa"/>
            <w:gridSpan w:val="2"/>
            <w:vAlign w:val="center"/>
          </w:tcPr>
          <w:p w14:paraId="269E5FC4" w14:textId="00008A1D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1" w:type="dxa"/>
            <w:gridSpan w:val="2"/>
            <w:vAlign w:val="center"/>
          </w:tcPr>
          <w:p w14:paraId="24CCABEF" w14:textId="2FBF1A4E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1" w:type="dxa"/>
            <w:vAlign w:val="center"/>
          </w:tcPr>
          <w:p w14:paraId="5AECBF79" w14:textId="5160FCC6" w:rsidR="0075135D" w:rsidRPr="00897CFB" w:rsidRDefault="0075135D" w:rsidP="0075135D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34" w:type="dxa"/>
            <w:gridSpan w:val="3"/>
            <w:vAlign w:val="center"/>
          </w:tcPr>
          <w:p w14:paraId="0637FFEC" w14:textId="10CE28C6" w:rsidR="0075135D" w:rsidRPr="00897CFB" w:rsidRDefault="0075135D" w:rsidP="000E4333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4E720C5E" w14:textId="10FD1254" w:rsidR="00DB3591" w:rsidRDefault="00DB3591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248"/>
        <w:gridCol w:w="4459"/>
        <w:gridCol w:w="362"/>
        <w:gridCol w:w="1132"/>
        <w:gridCol w:w="426"/>
      </w:tblGrid>
      <w:tr w:rsidR="00097E02" w14:paraId="1B21CDA9" w14:textId="77777777" w:rsidTr="009D3BCD">
        <w:tc>
          <w:tcPr>
            <w:tcW w:w="10627" w:type="dxa"/>
            <w:gridSpan w:val="5"/>
            <w:shd w:val="pct10" w:color="auto" w:fill="auto"/>
          </w:tcPr>
          <w:p w14:paraId="1C05873C" w14:textId="3E305297" w:rsidR="00097E02" w:rsidRPr="001D7671" w:rsidRDefault="001D7671" w:rsidP="008D3FCF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  <w:r w:rsidR="00897C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897C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8D3FC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Transfer of baby 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to a </w:t>
            </w:r>
            <w:r w:rsidR="00097E02" w:rsidRPr="00B441EC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different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hospital</w:t>
            </w:r>
          </w:p>
        </w:tc>
      </w:tr>
      <w:tr w:rsidR="00097E02" w14:paraId="618FBF1E" w14:textId="77777777" w:rsidTr="009D3BCD">
        <w:tc>
          <w:tcPr>
            <w:tcW w:w="4248" w:type="dxa"/>
          </w:tcPr>
          <w:p w14:paraId="7ADB7D18" w14:textId="69CF0850" w:rsidR="00097E02" w:rsidRPr="000E4333" w:rsidRDefault="00ED3187">
            <w:pPr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baby transf</w:t>
            </w:r>
            <w:r w:rsidR="00826547">
              <w:rPr>
                <w:rFonts w:asciiTheme="minorHAnsi" w:hAnsiTheme="minorHAnsi" w:cstheme="minorHAnsi"/>
                <w:bCs/>
                <w:sz w:val="24"/>
                <w:szCs w:val="24"/>
              </w:rPr>
              <w:t>erred from the hospital where he/she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was delivered?</w:t>
            </w:r>
          </w:p>
        </w:tc>
        <w:tc>
          <w:tcPr>
            <w:tcW w:w="4459" w:type="dxa"/>
          </w:tcPr>
          <w:p w14:paraId="515B0478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362" w:type="dxa"/>
          </w:tcPr>
          <w:p w14:paraId="2BC74816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32" w:type="dxa"/>
          </w:tcPr>
          <w:p w14:paraId="17253B54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26" w:type="dxa"/>
          </w:tcPr>
          <w:p w14:paraId="0A61B5FF" w14:textId="77777777" w:rsidR="00097E02" w:rsidRPr="000B3123" w:rsidRDefault="00097E02" w:rsidP="007C48A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019D6" w14:paraId="51AED1A3" w14:textId="77777777" w:rsidTr="009D3BCD">
        <w:tc>
          <w:tcPr>
            <w:tcW w:w="4248" w:type="dxa"/>
          </w:tcPr>
          <w:p w14:paraId="2EE4BEC8" w14:textId="4D76B61F" w:rsidR="008019D6" w:rsidRDefault="008019D6" w:rsidP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‘Yes’ which hospital was the baby transferred to? </w:t>
            </w:r>
            <w:r>
              <w:rPr>
                <w:rFonts w:asciiTheme="minorHAnsi" w:hAnsiTheme="minorHAnsi" w:cstheme="minorHAnsi"/>
                <w:bCs/>
                <w:i/>
              </w:rPr>
              <w:t>Please provide the hospital name and complete an Additional Transfer Form.</w:t>
            </w:r>
          </w:p>
        </w:tc>
        <w:tc>
          <w:tcPr>
            <w:tcW w:w="6379" w:type="dxa"/>
            <w:gridSpan w:val="4"/>
          </w:tcPr>
          <w:p w14:paraId="5E359C46" w14:textId="77777777" w:rsidR="008019D6" w:rsidRDefault="008019D6" w:rsidP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7C07C8C9" w14:textId="49B9218A" w:rsidR="008019D6" w:rsidRPr="000B3123" w:rsidRDefault="008019D6" w:rsidP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</w:tbl>
    <w:p w14:paraId="55423D77" w14:textId="199DD0B4" w:rsidR="0056433A" w:rsidRDefault="0056433A" w:rsidP="001F3B99">
      <w:pPr>
        <w:rPr>
          <w:bCs/>
        </w:rPr>
      </w:pPr>
    </w:p>
    <w:p w14:paraId="565C3F90" w14:textId="77777777" w:rsidR="0032493A" w:rsidRDefault="0032493A" w:rsidP="001F3B99">
      <w:pPr>
        <w:rPr>
          <w:bCs/>
        </w:rPr>
      </w:pPr>
    </w:p>
    <w:p w14:paraId="17AED5E8" w14:textId="3A625104" w:rsidR="0056433A" w:rsidRDefault="0056433A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56433A" w14:paraId="79C2370F" w14:textId="77777777" w:rsidTr="00BD6D08">
        <w:tc>
          <w:tcPr>
            <w:tcW w:w="2333" w:type="dxa"/>
          </w:tcPr>
          <w:p w14:paraId="63129FDE" w14:textId="4B101E85" w:rsidR="0056433A" w:rsidRDefault="0056433A" w:rsidP="000B3123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0069E6A7" w14:textId="350C6AE2" w:rsidR="0056433A" w:rsidRDefault="0015621E" w:rsidP="00371CD6">
            <w:pPr>
              <w:ind w:left="-2436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6 – Baby Outcomes</w:t>
            </w:r>
          </w:p>
        </w:tc>
      </w:tr>
    </w:tbl>
    <w:p w14:paraId="2AC7229A" w14:textId="446FBCC4" w:rsidR="0056433A" w:rsidRDefault="008C1901" w:rsidP="0056433A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6E7879D" wp14:editId="532ED2B4">
                <wp:simplePos x="0" y="0"/>
                <wp:positionH relativeFrom="page">
                  <wp:posOffset>414020</wp:posOffset>
                </wp:positionH>
                <wp:positionV relativeFrom="paragraph">
                  <wp:posOffset>57150</wp:posOffset>
                </wp:positionV>
                <wp:extent cx="6819900" cy="37147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4FB06" w14:textId="6811B9BB" w:rsidR="00B277DD" w:rsidRPr="00634521" w:rsidRDefault="00B277DD" w:rsidP="008C1901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80F0BDE" wp14:editId="144712B3">
                                  <wp:extent cx="885825" cy="219075"/>
                                  <wp:effectExtent l="0" t="0" r="9525" b="9525"/>
                                  <wp:docPr id="401" name="Picture 4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5A528B5" wp14:editId="2C176CC4">
                                  <wp:extent cx="885825" cy="219075"/>
                                  <wp:effectExtent l="0" t="0" r="9525" b="9525"/>
                                  <wp:docPr id="402" name="Picture 4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879D" id="Text Box 21" o:spid="_x0000_s1041" type="#_x0000_t202" style="position:absolute;margin-left:32.6pt;margin-top:4.5pt;width:537pt;height:29.25pt;z-index: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" fillcolor="#e7e6e6 [3214]" strokeweight=".5pt">
                <v:textbox>
                  <w:txbxContent>
                    <w:p w14:paraId="76B4FB06" w14:textId="6811B9BB" w:rsidR="00B277DD" w:rsidRPr="00634521" w:rsidRDefault="00B277DD" w:rsidP="008C1901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80F0BDE" wp14:editId="144712B3">
                            <wp:extent cx="885825" cy="219075"/>
                            <wp:effectExtent l="0" t="0" r="9525" b="9525"/>
                            <wp:docPr id="401" name="Picture 4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5A528B5" wp14:editId="2C176CC4">
                            <wp:extent cx="885825" cy="219075"/>
                            <wp:effectExtent l="0" t="0" r="9525" b="9525"/>
                            <wp:docPr id="402" name="Picture 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22FFC5" w14:textId="787F623F" w:rsidR="0056433A" w:rsidRDefault="0056433A" w:rsidP="001F3B99">
      <w:pPr>
        <w:rPr>
          <w:bCs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659"/>
        <w:gridCol w:w="498"/>
        <w:gridCol w:w="499"/>
        <w:gridCol w:w="425"/>
        <w:gridCol w:w="994"/>
        <w:gridCol w:w="1985"/>
        <w:gridCol w:w="567"/>
      </w:tblGrid>
      <w:tr w:rsidR="001F3B99" w14:paraId="3342E0E4" w14:textId="77777777" w:rsidTr="004F189E">
        <w:tc>
          <w:tcPr>
            <w:tcW w:w="10627" w:type="dxa"/>
            <w:gridSpan w:val="7"/>
            <w:shd w:val="pct10" w:color="auto" w:fill="auto"/>
          </w:tcPr>
          <w:p w14:paraId="559AEB54" w14:textId="0976D6BC" w:rsidR="001F3B99" w:rsidRPr="001D7671" w:rsidRDefault="0056433A" w:rsidP="001F3B9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="001F3B99"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1F3B99"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Neonatal procedures and conditions</w:t>
            </w:r>
          </w:p>
        </w:tc>
      </w:tr>
      <w:tr w:rsidR="00F05970" w14:paraId="3511DC47" w14:textId="77777777" w:rsidTr="000E4333">
        <w:tc>
          <w:tcPr>
            <w:tcW w:w="5659" w:type="dxa"/>
            <w:shd w:val="clear" w:color="auto" w:fill="auto"/>
          </w:tcPr>
          <w:p w14:paraId="27BA4978" w14:textId="64E54924" w:rsidR="00F05970" w:rsidRPr="00F743F8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experienced hypoglycaemia?</w:t>
            </w:r>
            <w:r w:rsidRPr="00C9328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9328B">
              <w:rPr>
                <w:rFonts w:asciiTheme="minorHAnsi" w:hAnsiTheme="minorHAnsi"/>
              </w:rPr>
              <w:t>A single value &lt; 2.</w:t>
            </w:r>
            <w:r w:rsidR="00AF585C">
              <w:rPr>
                <w:rFonts w:asciiTheme="minorHAnsi" w:hAnsiTheme="minorHAnsi"/>
              </w:rPr>
              <w:t>6</w:t>
            </w:r>
            <w:r w:rsidRPr="00C9328B">
              <w:rPr>
                <w:rFonts w:asciiTheme="minorHAnsi" w:hAnsiTheme="minorHAnsi"/>
              </w:rPr>
              <w:t xml:space="preserve"> mmol/</w:t>
            </w:r>
            <w:r w:rsidR="004F189E">
              <w:rPr>
                <w:rFonts w:asciiTheme="minorHAnsi" w:hAnsiTheme="minorHAnsi"/>
              </w:rPr>
              <w:t>L</w:t>
            </w:r>
            <w:r w:rsidRPr="00C9328B">
              <w:rPr>
                <w:rFonts w:asciiTheme="minorHAnsi" w:hAnsiTheme="minorHAnsi"/>
              </w:rPr>
              <w:t>)</w:t>
            </w:r>
          </w:p>
        </w:tc>
        <w:tc>
          <w:tcPr>
            <w:tcW w:w="997" w:type="dxa"/>
            <w:gridSpan w:val="2"/>
          </w:tcPr>
          <w:p w14:paraId="30A154BD" w14:textId="386D2A22" w:rsidR="00F05970" w:rsidRPr="00721A31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21A31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383CAFD3" w14:textId="601190F0" w:rsidR="00F05970" w:rsidRPr="00721A31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bottom w:val="single" w:sz="4" w:space="0" w:color="auto"/>
            </w:tcBorders>
          </w:tcPr>
          <w:p w14:paraId="0B321157" w14:textId="35479185" w:rsidR="00F05970" w:rsidRPr="00B422DF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422DF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1ACFE85C" w14:textId="0F80ED05" w:rsidR="00F05970" w:rsidRPr="001F3B99" w:rsidRDefault="00F059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3FA" w14:paraId="7A0F34F3" w14:textId="77777777" w:rsidTr="003F33FA">
        <w:tc>
          <w:tcPr>
            <w:tcW w:w="5659" w:type="dxa"/>
            <w:shd w:val="clear" w:color="auto" w:fill="auto"/>
          </w:tcPr>
          <w:p w14:paraId="3D408F0F" w14:textId="7E431F5A" w:rsidR="003F33FA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 what was the lowest blood glucose concentration in the first 24 hours?</w:t>
            </w:r>
          </w:p>
        </w:tc>
        <w:tc>
          <w:tcPr>
            <w:tcW w:w="498" w:type="dxa"/>
            <w:tcBorders>
              <w:right w:val="nil"/>
            </w:tcBorders>
          </w:tcPr>
          <w:p w14:paraId="215AC040" w14:textId="5396E0D8" w:rsidR="003F33FA" w:rsidRPr="00A96C5B" w:rsidRDefault="003F33FA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</w:p>
        </w:tc>
        <w:tc>
          <w:tcPr>
            <w:tcW w:w="499" w:type="dxa"/>
            <w:tcBorders>
              <w:right w:val="nil"/>
            </w:tcBorders>
          </w:tcPr>
          <w:p w14:paraId="1FD818AC" w14:textId="5E3CADF6" w:rsidR="003F33FA" w:rsidRPr="000E4333" w:rsidRDefault="003F33FA" w:rsidP="000E4333">
            <w:pPr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 w:rsidRPr="008D321B">
              <w:rPr>
                <w:rFonts w:asciiTheme="minorHAnsi" w:hAnsiTheme="minorHAnsi" w:cstheme="minorHAnsi"/>
                <w:sz w:val="44"/>
                <w:szCs w:val="44"/>
              </w:rPr>
              <w:t>.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0BCF8CE" w14:textId="1FFDE649" w:rsidR="003F33FA" w:rsidRPr="00721A31" w:rsidRDefault="003F33FA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4" w:type="dxa"/>
            <w:tcBorders>
              <w:left w:val="single" w:sz="4" w:space="0" w:color="auto"/>
              <w:right w:val="nil"/>
            </w:tcBorders>
            <w:shd w:val="pct5" w:color="auto" w:fill="auto"/>
            <w:vAlign w:val="center"/>
          </w:tcPr>
          <w:p w14:paraId="1CA1E62F" w14:textId="04AEA40E" w:rsidR="003F33FA" w:rsidRPr="004F189E" w:rsidRDefault="003F33FA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4F189E">
              <w:rPr>
                <w:rFonts w:asciiTheme="minorHAnsi" w:hAnsiTheme="minorHAnsi" w:cstheme="minorHAnsi"/>
                <w:noProof/>
                <w:sz w:val="22"/>
                <w:szCs w:val="24"/>
                <w:lang w:eastAsia="en-GB"/>
              </w:rPr>
              <w:t>mmol/</w:t>
            </w:r>
            <w:r>
              <w:rPr>
                <w:rFonts w:asciiTheme="minorHAnsi" w:hAnsiTheme="minorHAnsi" w:cstheme="minorHAnsi"/>
                <w:noProof/>
                <w:sz w:val="22"/>
                <w:szCs w:val="24"/>
                <w:lang w:eastAsia="en-GB"/>
              </w:rPr>
              <w:t>L</w:t>
            </w:r>
          </w:p>
        </w:tc>
        <w:tc>
          <w:tcPr>
            <w:tcW w:w="1985" w:type="dxa"/>
            <w:tcBorders>
              <w:left w:val="nil"/>
            </w:tcBorders>
            <w:shd w:val="pct5" w:color="auto" w:fill="auto"/>
            <w:vAlign w:val="center"/>
          </w:tcPr>
          <w:p w14:paraId="56C26C23" w14:textId="6E605CB3" w:rsidR="003F33FA" w:rsidRPr="004F189E" w:rsidRDefault="003F33FA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4F189E">
              <w:rPr>
                <w:rFonts w:asciiTheme="minorHAnsi" w:hAnsiTheme="minorHAnsi"/>
                <w:sz w:val="22"/>
                <w:szCs w:val="24"/>
              </w:rPr>
              <w:t>Not available</w:t>
            </w:r>
          </w:p>
        </w:tc>
        <w:tc>
          <w:tcPr>
            <w:tcW w:w="567" w:type="dxa"/>
          </w:tcPr>
          <w:p w14:paraId="7AFA9410" w14:textId="77777777" w:rsidR="003F33FA" w:rsidRPr="001F3B99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1253" w14:paraId="2D12F76B" w14:textId="77777777" w:rsidTr="000E4333">
        <w:tc>
          <w:tcPr>
            <w:tcW w:w="5659" w:type="dxa"/>
            <w:shd w:val="clear" w:color="auto" w:fill="auto"/>
          </w:tcPr>
          <w:p w14:paraId="4F9227ED" w14:textId="7C212317" w:rsidR="00111253" w:rsidRPr="00F743F8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Did the baby receive intravenous glucose infusion </w:t>
            </w:r>
            <w:r w:rsidR="00BE08E3">
              <w:rPr>
                <w:rFonts w:asciiTheme="minorHAnsi" w:hAnsiTheme="minorHAnsi" w:cstheme="minorHAnsi"/>
                <w:sz w:val="24"/>
                <w:szCs w:val="24"/>
              </w:rPr>
              <w:t xml:space="preserve">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hypoglycaemia?</w:t>
            </w:r>
          </w:p>
        </w:tc>
        <w:tc>
          <w:tcPr>
            <w:tcW w:w="997" w:type="dxa"/>
            <w:gridSpan w:val="2"/>
          </w:tcPr>
          <w:p w14:paraId="351280C5" w14:textId="7DDEB2CC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21E2DEF5" w14:textId="77777777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17902B3B" w14:textId="6B0BA9D0" w:rsidR="00111253" w:rsidRPr="00B422DF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10D74230" w14:textId="77777777" w:rsidR="00111253" w:rsidRPr="001F3B99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1253" w14:paraId="0E93F854" w14:textId="77777777" w:rsidTr="000E4333">
        <w:tc>
          <w:tcPr>
            <w:tcW w:w="5659" w:type="dxa"/>
            <w:shd w:val="clear" w:color="auto" w:fill="auto"/>
          </w:tcPr>
          <w:p w14:paraId="4721F055" w14:textId="3A971386" w:rsidR="00111253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have neonatal jaundice requiring treatment?</w:t>
            </w:r>
          </w:p>
        </w:tc>
        <w:tc>
          <w:tcPr>
            <w:tcW w:w="997" w:type="dxa"/>
            <w:gridSpan w:val="2"/>
          </w:tcPr>
          <w:p w14:paraId="7C0DBEB2" w14:textId="74D81F4A" w:rsidR="00111253" w:rsidRPr="00721A31" w:rsidRDefault="00111253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3659C05B" w14:textId="77777777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2C35291E" w14:textId="0493883D" w:rsidR="00111253" w:rsidRPr="00B422DF" w:rsidRDefault="00111253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0E77375F" w14:textId="77777777" w:rsidR="00111253" w:rsidRPr="001F3B99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A12822C" w14:textId="77777777" w:rsidTr="000E4333">
        <w:tc>
          <w:tcPr>
            <w:tcW w:w="5659" w:type="dxa"/>
            <w:shd w:val="clear" w:color="auto" w:fill="auto"/>
          </w:tcPr>
          <w:p w14:paraId="7B084BA4" w14:textId="0E35D655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phototherapy?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084ADF5F" w14:textId="68A3C76B" w:rsidR="00B422DF" w:rsidRPr="00721A3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B67FEAD" w14:textId="77777777" w:rsidR="00B422DF" w:rsidRPr="00721A31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bottom w:val="single" w:sz="4" w:space="0" w:color="auto"/>
            </w:tcBorders>
          </w:tcPr>
          <w:p w14:paraId="1FA21169" w14:textId="6F72BFB1" w:rsidR="00B422DF" w:rsidRPr="00B422DF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2782A577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F33FA" w14:paraId="0C3BE7D7" w14:textId="77777777" w:rsidTr="003F33FA">
        <w:tc>
          <w:tcPr>
            <w:tcW w:w="5659" w:type="dxa"/>
            <w:shd w:val="clear" w:color="auto" w:fill="auto"/>
          </w:tcPr>
          <w:p w14:paraId="426C2357" w14:textId="77777777" w:rsidR="003F33FA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number of days on phototherapy?</w:t>
            </w:r>
          </w:p>
          <w:p w14:paraId="3C73CCC6" w14:textId="77777777" w:rsidR="003F33FA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8" w:type="dxa"/>
          </w:tcPr>
          <w:p w14:paraId="6605A21E" w14:textId="4EF61F83" w:rsidR="003F33FA" w:rsidRPr="004F189E" w:rsidRDefault="003F33FA">
            <w:pPr>
              <w:jc w:val="righ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  <w:tc>
          <w:tcPr>
            <w:tcW w:w="499" w:type="dxa"/>
          </w:tcPr>
          <w:p w14:paraId="755665F8" w14:textId="411D8F8A" w:rsidR="003F33FA" w:rsidRPr="004F189E" w:rsidRDefault="003F33FA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3404" w:type="dxa"/>
            <w:gridSpan w:val="3"/>
            <w:shd w:val="pct5" w:color="auto" w:fill="auto"/>
          </w:tcPr>
          <w:p w14:paraId="23688517" w14:textId="5BDBE1CA" w:rsidR="003F33FA" w:rsidRPr="004F189E" w:rsidRDefault="003F33FA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721A31">
              <w:rPr>
                <w:rFonts w:asciiTheme="minorHAnsi" w:hAnsiTheme="minorHAnsi"/>
                <w:sz w:val="24"/>
                <w:szCs w:val="24"/>
              </w:rPr>
              <w:t>Not available</w:t>
            </w:r>
          </w:p>
        </w:tc>
        <w:tc>
          <w:tcPr>
            <w:tcW w:w="567" w:type="dxa"/>
            <w:vAlign w:val="center"/>
          </w:tcPr>
          <w:p w14:paraId="7BC69480" w14:textId="77777777" w:rsidR="003F33FA" w:rsidRPr="001F3B99" w:rsidRDefault="003F33F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007EA82F" w14:textId="77777777" w:rsidTr="000E4333">
        <w:tc>
          <w:tcPr>
            <w:tcW w:w="5659" w:type="dxa"/>
            <w:shd w:val="clear" w:color="auto" w:fill="auto"/>
          </w:tcPr>
          <w:p w14:paraId="5C1D8B46" w14:textId="1606B5D8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antibiotics before discharge?</w:t>
            </w:r>
          </w:p>
        </w:tc>
        <w:tc>
          <w:tcPr>
            <w:tcW w:w="997" w:type="dxa"/>
            <w:gridSpan w:val="2"/>
          </w:tcPr>
          <w:p w14:paraId="7474EAA5" w14:textId="03C0E6E9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445AC390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690D3C75" w14:textId="1A673A22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3BD549D8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158A67EC" w14:textId="77777777" w:rsidTr="000E4333">
        <w:tc>
          <w:tcPr>
            <w:tcW w:w="5659" w:type="dxa"/>
            <w:shd w:val="clear" w:color="auto" w:fill="auto"/>
          </w:tcPr>
          <w:p w14:paraId="66DC5F9A" w14:textId="738C105B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Has the baby had an ultrasound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scan of the brain</w:t>
            </w: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97" w:type="dxa"/>
            <w:gridSpan w:val="2"/>
          </w:tcPr>
          <w:p w14:paraId="2F4C8E75" w14:textId="5936F01D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2701ED7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10004C65" w14:textId="7278E558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767F87D2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F7EA4ED" w14:textId="77777777" w:rsidTr="000E4333">
        <w:tc>
          <w:tcPr>
            <w:tcW w:w="5659" w:type="dxa"/>
            <w:shd w:val="clear" w:color="auto" w:fill="auto"/>
          </w:tcPr>
          <w:p w14:paraId="6A5AB36D" w14:textId="5038096E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result of ultrasound scan</w:t>
            </w:r>
          </w:p>
          <w:p w14:paraId="0EBD78C8" w14:textId="7777777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7" w:type="dxa"/>
            <w:gridSpan w:val="2"/>
          </w:tcPr>
          <w:p w14:paraId="15CF4ABB" w14:textId="17944E02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Normal</w:t>
            </w:r>
          </w:p>
        </w:tc>
        <w:tc>
          <w:tcPr>
            <w:tcW w:w="425" w:type="dxa"/>
          </w:tcPr>
          <w:p w14:paraId="4C7292A4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62708BF2" w14:textId="40265AC0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Abnormal</w:t>
            </w:r>
          </w:p>
        </w:tc>
        <w:tc>
          <w:tcPr>
            <w:tcW w:w="567" w:type="dxa"/>
          </w:tcPr>
          <w:p w14:paraId="12B5B21C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F5252E5" w14:textId="77777777" w:rsidTr="000E4333">
        <w:trPr>
          <w:trHeight w:val="300"/>
        </w:trPr>
        <w:tc>
          <w:tcPr>
            <w:tcW w:w="5659" w:type="dxa"/>
            <w:shd w:val="clear" w:color="auto" w:fill="auto"/>
          </w:tcPr>
          <w:p w14:paraId="093C54E1" w14:textId="0D30139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 xml:space="preserve">Has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baby had an MRI of the brain</w:t>
            </w: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97" w:type="dxa"/>
            <w:gridSpan w:val="2"/>
          </w:tcPr>
          <w:p w14:paraId="6A910158" w14:textId="69A73ACD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7ED835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4DD51399" w14:textId="10107241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025DB0BF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3FD2AE5" w14:textId="77777777" w:rsidTr="000E4333">
        <w:trPr>
          <w:trHeight w:val="300"/>
        </w:trPr>
        <w:tc>
          <w:tcPr>
            <w:tcW w:w="5659" w:type="dxa"/>
            <w:shd w:val="clear" w:color="auto" w:fill="auto"/>
          </w:tcPr>
          <w:p w14:paraId="3CA27A0C" w14:textId="085ECCE1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result of MRI</w:t>
            </w:r>
          </w:p>
          <w:p w14:paraId="68B7C44A" w14:textId="7777777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7" w:type="dxa"/>
            <w:gridSpan w:val="2"/>
          </w:tcPr>
          <w:p w14:paraId="6CF22C10" w14:textId="214F61FF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Normal</w:t>
            </w:r>
          </w:p>
        </w:tc>
        <w:tc>
          <w:tcPr>
            <w:tcW w:w="425" w:type="dxa"/>
          </w:tcPr>
          <w:p w14:paraId="21915235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5F0B8069" w14:textId="47EA59F4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Abnormal</w:t>
            </w:r>
          </w:p>
        </w:tc>
        <w:tc>
          <w:tcPr>
            <w:tcW w:w="567" w:type="dxa"/>
          </w:tcPr>
          <w:p w14:paraId="574A2F15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1614409" w14:textId="77777777" w:rsidTr="000E4333">
        <w:tc>
          <w:tcPr>
            <w:tcW w:w="5659" w:type="dxa"/>
          </w:tcPr>
          <w:p w14:paraId="5AD183B2" w14:textId="1186EA41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been diagnosed with HIE?</w:t>
            </w:r>
          </w:p>
        </w:tc>
        <w:tc>
          <w:tcPr>
            <w:tcW w:w="997" w:type="dxa"/>
            <w:gridSpan w:val="2"/>
          </w:tcPr>
          <w:p w14:paraId="32B6205A" w14:textId="2BFA13DD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1003EAA0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014CAC02" w14:textId="3BB7AE49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756F7ED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17A44089" w14:textId="77777777" w:rsidTr="000E4333">
        <w:tc>
          <w:tcPr>
            <w:tcW w:w="5659" w:type="dxa"/>
            <w:vMerge w:val="restart"/>
          </w:tcPr>
          <w:p w14:paraId="00D05519" w14:textId="0051C00A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If HIE has been diagnosed please provide severity. </w:t>
            </w:r>
            <w:r w:rsidR="00DE273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721A31">
              <w:rPr>
                <w:rFonts w:asciiTheme="minorHAnsi" w:hAnsiTheme="minorHAnsi" w:cstheme="minorHAnsi"/>
                <w:sz w:val="24"/>
                <w:szCs w:val="24"/>
              </w:rPr>
              <w:t>as</w:t>
            </w:r>
            <w:r w:rsidR="00DE273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189E">
              <w:rPr>
                <w:rFonts w:asciiTheme="minorHAnsi" w:hAnsiTheme="minorHAnsi"/>
              </w:rPr>
              <w:t>defined by the clinici</w:t>
            </w:r>
            <w:r w:rsidR="00DE2738">
              <w:rPr>
                <w:rFonts w:asciiTheme="minorHAnsi" w:hAnsiTheme="minorHAnsi"/>
              </w:rPr>
              <w:t>an in charge of the baby’s care</w:t>
            </w:r>
            <w:r w:rsidRPr="004F189E">
              <w:rPr>
                <w:rFonts w:asciiTheme="minorHAnsi" w:hAnsiTheme="minorHAnsi"/>
              </w:rPr>
              <w:t>)</w:t>
            </w:r>
          </w:p>
        </w:tc>
        <w:tc>
          <w:tcPr>
            <w:tcW w:w="4401" w:type="dxa"/>
            <w:gridSpan w:val="5"/>
          </w:tcPr>
          <w:p w14:paraId="4B83DF0A" w14:textId="4FB61845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Mild</w:t>
            </w:r>
          </w:p>
        </w:tc>
        <w:tc>
          <w:tcPr>
            <w:tcW w:w="567" w:type="dxa"/>
          </w:tcPr>
          <w:p w14:paraId="1D105BF3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8E35FDE" w14:textId="77777777" w:rsidTr="000E4333">
        <w:tc>
          <w:tcPr>
            <w:tcW w:w="5659" w:type="dxa"/>
            <w:vMerge/>
          </w:tcPr>
          <w:p w14:paraId="134C97A5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1" w:type="dxa"/>
            <w:gridSpan w:val="5"/>
          </w:tcPr>
          <w:p w14:paraId="61DC98AD" w14:textId="636B2C79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Moderate</w:t>
            </w:r>
          </w:p>
        </w:tc>
        <w:tc>
          <w:tcPr>
            <w:tcW w:w="567" w:type="dxa"/>
          </w:tcPr>
          <w:p w14:paraId="66DA1EF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76CE83B3" w14:textId="77777777" w:rsidTr="000E4333">
        <w:tc>
          <w:tcPr>
            <w:tcW w:w="5659" w:type="dxa"/>
            <w:vMerge/>
          </w:tcPr>
          <w:p w14:paraId="25E1BBF0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1" w:type="dxa"/>
            <w:gridSpan w:val="5"/>
          </w:tcPr>
          <w:p w14:paraId="5C00A29E" w14:textId="71BCBDD3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Severe</w:t>
            </w:r>
          </w:p>
        </w:tc>
        <w:tc>
          <w:tcPr>
            <w:tcW w:w="567" w:type="dxa"/>
          </w:tcPr>
          <w:p w14:paraId="1F6B6A0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2F90CD1" w14:textId="77777777" w:rsidTr="000E4333">
        <w:tc>
          <w:tcPr>
            <w:tcW w:w="5659" w:type="dxa"/>
          </w:tcPr>
          <w:p w14:paraId="6B9F53F9" w14:textId="10E79E32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received therapeutic cooling?</w:t>
            </w:r>
          </w:p>
        </w:tc>
        <w:tc>
          <w:tcPr>
            <w:tcW w:w="997" w:type="dxa"/>
            <w:gridSpan w:val="2"/>
          </w:tcPr>
          <w:p w14:paraId="5A6571AA" w14:textId="429C8266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00C66A7E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9" w:type="dxa"/>
            <w:gridSpan w:val="2"/>
          </w:tcPr>
          <w:p w14:paraId="56F00E2F" w14:textId="46B8AF29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525CF39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04C262D1" w14:textId="77777777" w:rsidTr="000E4333">
        <w:tc>
          <w:tcPr>
            <w:tcW w:w="5659" w:type="dxa"/>
          </w:tcPr>
          <w:p w14:paraId="3AD863EF" w14:textId="636B45A5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experienced seizure</w:t>
            </w:r>
            <w:r w:rsidR="006A0B6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6A0B6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 the first 24 hours?</w:t>
            </w:r>
          </w:p>
        </w:tc>
        <w:tc>
          <w:tcPr>
            <w:tcW w:w="997" w:type="dxa"/>
            <w:gridSpan w:val="2"/>
          </w:tcPr>
          <w:p w14:paraId="558EDF08" w14:textId="4F6707A3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650F21CD" w14:textId="77777777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9" w:type="dxa"/>
            <w:gridSpan w:val="2"/>
          </w:tcPr>
          <w:p w14:paraId="1090A4E5" w14:textId="250735F2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1A7E9261" w14:textId="4352ABA0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B422DF" w14:paraId="5B776E43" w14:textId="77777777" w:rsidTr="000E4333">
        <w:tc>
          <w:tcPr>
            <w:tcW w:w="5659" w:type="dxa"/>
          </w:tcPr>
          <w:p w14:paraId="4775B57A" w14:textId="38AD5639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a congenital abnormality or birth defect been diagnosed at birth e.g. heart disease/chromosome abnormality?</w:t>
            </w:r>
          </w:p>
        </w:tc>
        <w:tc>
          <w:tcPr>
            <w:tcW w:w="997" w:type="dxa"/>
            <w:gridSpan w:val="2"/>
          </w:tcPr>
          <w:p w14:paraId="09BFE569" w14:textId="474FCABF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21D0B527" w14:textId="77777777" w:rsidR="00B422DF" w:rsidRPr="00E26FA6" w:rsidRDefault="00B422DF" w:rsidP="004F189E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9" w:type="dxa"/>
            <w:gridSpan w:val="2"/>
          </w:tcPr>
          <w:p w14:paraId="5EC261FF" w14:textId="5B21D9E0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623662C1" w14:textId="77777777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B422DF" w14:paraId="27784E9A" w14:textId="77777777" w:rsidTr="004F189E">
        <w:tc>
          <w:tcPr>
            <w:tcW w:w="10627" w:type="dxa"/>
            <w:gridSpan w:val="7"/>
          </w:tcPr>
          <w:p w14:paraId="22D4E557" w14:textId="77777777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 please specify:</w:t>
            </w:r>
          </w:p>
          <w:p w14:paraId="01782B9F" w14:textId="77777777" w:rsidR="004F189E" w:rsidRDefault="004F18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2E23E9" w14:textId="77777777" w:rsidR="004F189E" w:rsidRDefault="004F18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812514" w14:textId="17C45479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</w:tbl>
    <w:p w14:paraId="0F208A69" w14:textId="04C2C9A5" w:rsidR="001F3B99" w:rsidRDefault="001F3B99" w:rsidP="00721A31">
      <w:pPr>
        <w:spacing w:after="0"/>
        <w:rPr>
          <w:sz w:val="16"/>
          <w:szCs w:val="16"/>
        </w:rPr>
      </w:pPr>
    </w:p>
    <w:p w14:paraId="48E151EA" w14:textId="07104B6A" w:rsidR="006A0B6C" w:rsidRDefault="006A0B6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729C6FA" w14:textId="77777777" w:rsidR="006A0B6C" w:rsidRDefault="006A0B6C" w:rsidP="00721A31">
      <w:pPr>
        <w:spacing w:after="0"/>
        <w:rPr>
          <w:sz w:val="16"/>
          <w:szCs w:val="16"/>
        </w:rPr>
      </w:pPr>
    </w:p>
    <w:tbl>
      <w:tblPr>
        <w:tblStyle w:val="TableGrid"/>
        <w:tblW w:w="1047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4F189E" w14:paraId="645E2E76" w14:textId="77777777" w:rsidTr="008C6ECB">
        <w:tc>
          <w:tcPr>
            <w:tcW w:w="2333" w:type="dxa"/>
          </w:tcPr>
          <w:p w14:paraId="2C065555" w14:textId="77777777" w:rsidR="004F189E" w:rsidRDefault="004F189E" w:rsidP="008C6EC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0A045C86" w14:textId="7C4B8324" w:rsidR="004F189E" w:rsidRDefault="0015621E" w:rsidP="008C6ECB">
            <w:pPr>
              <w:ind w:left="-2436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Section 6 – Baby Outcomes</w:t>
            </w:r>
          </w:p>
        </w:tc>
      </w:tr>
    </w:tbl>
    <w:p w14:paraId="0C293E09" w14:textId="77777777" w:rsidR="004F189E" w:rsidRPr="00EE71DA" w:rsidRDefault="004F189E" w:rsidP="004F189E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53D9897" wp14:editId="3FEEAC39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5CA2F" w14:textId="0B0F282F" w:rsidR="00B277DD" w:rsidRPr="00634521" w:rsidRDefault="00B277DD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7CA3EE5" wp14:editId="04DBBE85">
                                  <wp:extent cx="885825" cy="219075"/>
                                  <wp:effectExtent l="0" t="0" r="9525" b="9525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28BA4C" wp14:editId="1E7FE87A">
                                  <wp:extent cx="885825" cy="219075"/>
                                  <wp:effectExtent l="0" t="0" r="9525" b="9525"/>
                                  <wp:docPr id="78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D9897" id="Text Box 178" o:spid="_x0000_s1042" type="#_x0000_t202" style="position:absolute;margin-left:36pt;margin-top:-.05pt;width:537pt;height:29.2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" fillcolor="#e7e6e6 [3214]" strokeweight=".5pt">
                <v:textbox>
                  <w:txbxContent>
                    <w:p w14:paraId="2F25CA2F" w14:textId="0B0F282F" w:rsidR="00B277DD" w:rsidRPr="00634521" w:rsidRDefault="00B277DD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7CA3EE5" wp14:editId="04DBBE85">
                            <wp:extent cx="885825" cy="219075"/>
                            <wp:effectExtent l="0" t="0" r="9525" b="9525"/>
                            <wp:docPr id="7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D28BA4C" wp14:editId="1E7FE87A">
                            <wp:extent cx="885825" cy="219075"/>
                            <wp:effectExtent l="0" t="0" r="9525" b="9525"/>
                            <wp:docPr id="78" name="Picture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CE0447" w14:textId="77777777" w:rsidR="004F189E" w:rsidRDefault="004F189E" w:rsidP="00721A31">
      <w:pPr>
        <w:spacing w:after="0"/>
        <w:rPr>
          <w:sz w:val="16"/>
          <w:szCs w:val="16"/>
        </w:rPr>
      </w:pPr>
    </w:p>
    <w:p w14:paraId="6B34187F" w14:textId="77777777" w:rsidR="004F189E" w:rsidRPr="00721A31" w:rsidRDefault="004F189E" w:rsidP="00721A31">
      <w:pPr>
        <w:spacing w:after="0"/>
        <w:rPr>
          <w:sz w:val="16"/>
          <w:szCs w:val="16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25"/>
        <w:gridCol w:w="1562"/>
        <w:gridCol w:w="422"/>
      </w:tblGrid>
      <w:tr w:rsidR="00721A31" w:rsidRPr="00E00AE7" w14:paraId="79BD4A45" w14:textId="77777777" w:rsidTr="004F189E">
        <w:tc>
          <w:tcPr>
            <w:tcW w:w="10768" w:type="dxa"/>
            <w:gridSpan w:val="7"/>
            <w:shd w:val="pct10" w:color="auto" w:fill="auto"/>
          </w:tcPr>
          <w:p w14:paraId="038AAA8B" w14:textId="7317DDCD" w:rsidR="00721A31" w:rsidRPr="00E00AE7" w:rsidRDefault="00721A31" w:rsidP="006660C0">
            <w:pPr>
              <w:spacing w:before="40" w:after="40"/>
              <w:rPr>
                <w:noProof/>
                <w:sz w:val="28"/>
                <w:szCs w:val="28"/>
                <w:lang w:eastAsia="en-GB"/>
              </w:rPr>
            </w:pPr>
            <w:r w:rsidRPr="00E00AE7">
              <w:rPr>
                <w:rFonts w:asciiTheme="minorHAnsi" w:hAnsiTheme="minorHAnsi"/>
                <w:b/>
                <w:sz w:val="28"/>
                <w:szCs w:val="28"/>
              </w:rPr>
              <w:t>5. Other procedures</w:t>
            </w:r>
          </w:p>
        </w:tc>
      </w:tr>
      <w:tr w:rsidR="006660C0" w14:paraId="20EDFB03" w14:textId="77777777" w:rsidTr="004F189E">
        <w:tc>
          <w:tcPr>
            <w:tcW w:w="6799" w:type="dxa"/>
            <w:tcBorders>
              <w:bottom w:val="single" w:sz="4" w:space="0" w:color="auto"/>
            </w:tcBorders>
          </w:tcPr>
          <w:p w14:paraId="6DD7269C" w14:textId="77777777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any respiratory support including supplemental O</w:t>
            </w: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F11E16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1C3617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53F330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EA3E0CD" w14:textId="097710FB" w:rsidR="006660C0" w:rsidRPr="006660C0" w:rsidRDefault="006660C0" w:rsidP="004F189E">
            <w:pPr>
              <w:jc w:val="right"/>
              <w:rPr>
                <w:rFonts w:asciiTheme="minorHAnsi" w:hAnsiTheme="minorHAnsi"/>
                <w:noProof/>
                <w:lang w:eastAsia="en-GB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67041BEB" w14:textId="72AA6782" w:rsidR="006660C0" w:rsidRPr="004F189E" w:rsidRDefault="006660C0" w:rsidP="004F189E">
            <w:pPr>
              <w:jc w:val="right"/>
              <w:rPr>
                <w:rFonts w:asciiTheme="minorHAnsi" w:hAnsiTheme="minorHAnsi"/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AA54252" w14:textId="7A81F795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14:paraId="2A37646B" w14:textId="77777777" w:rsidTr="004F189E">
        <w:tc>
          <w:tcPr>
            <w:tcW w:w="6799" w:type="dxa"/>
            <w:tcBorders>
              <w:bottom w:val="single" w:sz="4" w:space="0" w:color="auto"/>
            </w:tcBorders>
          </w:tcPr>
          <w:p w14:paraId="00956E35" w14:textId="4D170DCD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mechanical ventilation (e.g. Endotracheal ventilation)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B192C9" w14:textId="2E22DFF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A591750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E04BD4" w14:textId="0AF6D170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AD61DD" w14:textId="77777777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8DAF467" w14:textId="18DC534B" w:rsidR="006660C0" w:rsidRDefault="006660C0" w:rsidP="004F189E">
            <w:pPr>
              <w:jc w:val="right"/>
              <w:rPr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5C9CFD9" w14:textId="41E35259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14:paraId="0ACBFBF4" w14:textId="77777777" w:rsidTr="004F189E">
        <w:tc>
          <w:tcPr>
            <w:tcW w:w="6799" w:type="dxa"/>
            <w:tcBorders>
              <w:bottom w:val="single" w:sz="4" w:space="0" w:color="auto"/>
            </w:tcBorders>
          </w:tcPr>
          <w:p w14:paraId="401D199B" w14:textId="75A4E92C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Did the baby receive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 xml:space="preserve">non-invasive respiratory support (e.g. CPAP,  </w:t>
            </w:r>
            <w:r w:rsidR="00A30AD2">
              <w:rPr>
                <w:rFonts w:asciiTheme="minorHAnsi" w:hAnsiTheme="minorHAnsi" w:cstheme="minorHAnsi"/>
                <w:sz w:val="24"/>
                <w:szCs w:val="24"/>
              </w:rPr>
              <w:t xml:space="preserve"> or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 xml:space="preserve">High flow </w:t>
            </w:r>
            <w:r w:rsidR="00A30AD2">
              <w:rPr>
                <w:rFonts w:asciiTheme="minorHAnsi" w:hAnsiTheme="minorHAnsi" w:cstheme="minorHAnsi"/>
                <w:sz w:val="24"/>
                <w:szCs w:val="24"/>
              </w:rPr>
              <w:t xml:space="preserve">oxygen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>therapy)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6C28C6" w14:textId="65604911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B65091F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E1BD841" w14:textId="39DFF74E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28B1C2" w14:textId="77777777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8176AA6" w14:textId="57741194" w:rsidR="006660C0" w:rsidRDefault="006660C0" w:rsidP="004F189E">
            <w:pPr>
              <w:jc w:val="right"/>
              <w:rPr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D442855" w14:textId="0EF3BFF2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:rsidRPr="00C02BC2" w14:paraId="30C27DEB" w14:textId="77777777" w:rsidTr="004F189E">
        <w:tc>
          <w:tcPr>
            <w:tcW w:w="6799" w:type="dxa"/>
          </w:tcPr>
          <w:p w14:paraId="042AC73E" w14:textId="529225CF" w:rsidR="006660C0" w:rsidRPr="00C02BC2" w:rsidRDefault="006660C0">
            <w:pPr>
              <w:pStyle w:val="CommentTex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Did the baby receive </w:t>
            </w:r>
            <w:r w:rsidRPr="00C02BC2">
              <w:rPr>
                <w:noProof/>
                <w:sz w:val="24"/>
                <w:szCs w:val="24"/>
              </w:rPr>
              <w:t>Extracorporeal Membrane Oxygenation (ECMO)</w:t>
            </w:r>
            <w:r>
              <w:rPr>
                <w:noProof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782A3D4F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</w:tcPr>
          <w:p w14:paraId="077EEADA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B045715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</w:tcPr>
          <w:p w14:paraId="6286B346" w14:textId="77777777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0EF607D4" w14:textId="1AD3307C" w:rsidR="006660C0" w:rsidRPr="00C02BC2" w:rsidRDefault="006660C0" w:rsidP="004F189E">
            <w:pPr>
              <w:pStyle w:val="CommentText"/>
              <w:jc w:val="right"/>
              <w:rPr>
                <w:sz w:val="24"/>
                <w:szCs w:val="24"/>
              </w:rPr>
            </w:pPr>
            <w:r w:rsidRPr="006660C0">
              <w:rPr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</w:tcPr>
          <w:p w14:paraId="608D88B5" w14:textId="00927DF0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</w:tr>
      <w:tr w:rsidR="006660C0" w:rsidRPr="00C02BC2" w14:paraId="1C213F26" w14:textId="77777777" w:rsidTr="004F189E">
        <w:tc>
          <w:tcPr>
            <w:tcW w:w="6799" w:type="dxa"/>
          </w:tcPr>
          <w:p w14:paraId="6B16B74C" w14:textId="5584DF14" w:rsidR="006660C0" w:rsidRDefault="006660C0">
            <w:pPr>
              <w:pStyle w:val="CommentTex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Did the baby receive Nitric oxide (iNO) therapy</w:t>
            </w:r>
          </w:p>
        </w:tc>
        <w:tc>
          <w:tcPr>
            <w:tcW w:w="567" w:type="dxa"/>
          </w:tcPr>
          <w:p w14:paraId="6182C050" w14:textId="308CA86B" w:rsidR="006660C0" w:rsidRPr="00DB3591" w:rsidRDefault="006660C0">
            <w:pPr>
              <w:pStyle w:val="CommentText"/>
              <w:jc w:val="right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</w:tcPr>
          <w:p w14:paraId="7018B7DE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52B4AF" w14:textId="1F25DFC6" w:rsidR="006660C0" w:rsidRPr="00DB3591" w:rsidRDefault="006660C0">
            <w:pPr>
              <w:pStyle w:val="CommentText"/>
              <w:jc w:val="right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</w:tcPr>
          <w:p w14:paraId="2418B120" w14:textId="77777777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43C99E95" w14:textId="32F7D718" w:rsidR="006660C0" w:rsidRPr="00C02BC2" w:rsidRDefault="006660C0" w:rsidP="004F189E">
            <w:pPr>
              <w:pStyle w:val="CommentText"/>
              <w:jc w:val="right"/>
              <w:rPr>
                <w:sz w:val="24"/>
                <w:szCs w:val="24"/>
              </w:rPr>
            </w:pPr>
            <w:r w:rsidRPr="006660C0">
              <w:rPr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</w:tcPr>
          <w:p w14:paraId="22EA934A" w14:textId="004DCD4C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</w:tr>
      <w:tr w:rsidR="006660C0" w:rsidRPr="00365597" w14:paraId="4F256BCF" w14:textId="77777777" w:rsidTr="004F189E">
        <w:trPr>
          <w:trHeight w:val="571"/>
        </w:trPr>
        <w:tc>
          <w:tcPr>
            <w:tcW w:w="6799" w:type="dxa"/>
          </w:tcPr>
          <w:p w14:paraId="30656502" w14:textId="76393F28" w:rsidR="006660C0" w:rsidRDefault="006660C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Did the baby undergo any surgical procedure? </w:t>
            </w:r>
            <w:r w:rsidR="00CE3AFE">
              <w:rPr>
                <w:rFonts w:asciiTheme="minorHAnsi" w:hAnsiTheme="minorHAnsi"/>
                <w:i/>
              </w:rPr>
              <w:t>If ‘Yes’ please specify:</w:t>
            </w:r>
          </w:p>
          <w:p w14:paraId="255BABFA" w14:textId="77777777" w:rsidR="006A0B6C" w:rsidRDefault="006A0B6C">
            <w:pPr>
              <w:rPr>
                <w:rFonts w:asciiTheme="minorHAnsi" w:hAnsiTheme="minorHAnsi"/>
                <w:i/>
              </w:rPr>
            </w:pPr>
          </w:p>
          <w:p w14:paraId="3CE0BFE4" w14:textId="77777777" w:rsidR="006660C0" w:rsidRPr="00E84394" w:rsidRDefault="006660C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</w:t>
            </w:r>
          </w:p>
        </w:tc>
        <w:tc>
          <w:tcPr>
            <w:tcW w:w="567" w:type="dxa"/>
          </w:tcPr>
          <w:p w14:paraId="152E5038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6" w:type="dxa"/>
          </w:tcPr>
          <w:p w14:paraId="2CC82546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4AB95C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03D85A8A" w14:textId="77777777" w:rsidR="006660C0" w:rsidRPr="00365597" w:rsidRDefault="006660C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EB5CA79" w14:textId="1A9C129A" w:rsidR="006660C0" w:rsidRPr="00365597" w:rsidRDefault="006660C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99A2404" w14:textId="56F99531" w:rsidR="00CA4E09" w:rsidRDefault="00CA4E09"/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65"/>
        <w:gridCol w:w="525"/>
        <w:gridCol w:w="102"/>
        <w:gridCol w:w="252"/>
        <w:gridCol w:w="354"/>
        <w:gridCol w:w="22"/>
        <w:gridCol w:w="333"/>
        <w:gridCol w:w="294"/>
        <w:gridCol w:w="60"/>
        <w:gridCol w:w="354"/>
        <w:gridCol w:w="214"/>
        <w:gridCol w:w="141"/>
        <w:gridCol w:w="354"/>
        <w:gridCol w:w="132"/>
        <w:gridCol w:w="222"/>
        <w:gridCol w:w="355"/>
        <w:gridCol w:w="51"/>
        <w:gridCol w:w="303"/>
        <w:gridCol w:w="324"/>
        <w:gridCol w:w="30"/>
        <w:gridCol w:w="72"/>
        <w:gridCol w:w="526"/>
        <w:gridCol w:w="111"/>
        <w:gridCol w:w="71"/>
        <w:gridCol w:w="283"/>
        <w:gridCol w:w="162"/>
        <w:gridCol w:w="193"/>
        <w:gridCol w:w="354"/>
        <w:gridCol w:w="81"/>
        <w:gridCol w:w="61"/>
        <w:gridCol w:w="212"/>
        <w:gridCol w:w="355"/>
      </w:tblGrid>
      <w:tr w:rsidR="009440F3" w14:paraId="263BAD55" w14:textId="65FA3EC4" w:rsidTr="005A3F81">
        <w:tc>
          <w:tcPr>
            <w:tcW w:w="10768" w:type="dxa"/>
            <w:gridSpan w:val="32"/>
            <w:shd w:val="pct10" w:color="auto" w:fill="auto"/>
          </w:tcPr>
          <w:p w14:paraId="4C46DEA9" w14:textId="29BCE740" w:rsidR="009440F3" w:rsidRPr="00E00AE7" w:rsidRDefault="00E026E1" w:rsidP="009440F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9440F3" w:rsidRPr="00E00AE7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9440F3" w:rsidRPr="00E00AE7">
              <w:rPr>
                <w:rFonts w:asciiTheme="minorHAnsi" w:hAnsiTheme="minorHAnsi" w:cstheme="minorHAnsi"/>
                <w:b/>
                <w:sz w:val="28"/>
                <w:szCs w:val="28"/>
              </w:rPr>
              <w:t>Discharge</w:t>
            </w:r>
          </w:p>
        </w:tc>
      </w:tr>
      <w:tr w:rsidR="0015621E" w14:paraId="6B1888AE" w14:textId="55D8E417" w:rsidTr="000E4333">
        <w:tc>
          <w:tcPr>
            <w:tcW w:w="3865" w:type="dxa"/>
          </w:tcPr>
          <w:p w14:paraId="60B717CA" w14:textId="413AD717" w:rsidR="0015621E" w:rsidRPr="009440F3" w:rsidRDefault="0015621E" w:rsidP="002D674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Was the baby discharged home?</w:t>
            </w:r>
          </w:p>
        </w:tc>
        <w:tc>
          <w:tcPr>
            <w:tcW w:w="4494" w:type="dxa"/>
            <w:gridSpan w:val="20"/>
            <w:tcBorders>
              <w:bottom w:val="single" w:sz="4" w:space="0" w:color="auto"/>
            </w:tcBorders>
          </w:tcPr>
          <w:p w14:paraId="744A5C4B" w14:textId="095A6F24" w:rsidR="0015621E" w:rsidDel="0015621E" w:rsidRDefault="0015621E" w:rsidP="0015621E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708" w:type="dxa"/>
            <w:gridSpan w:val="3"/>
            <w:tcBorders>
              <w:bottom w:val="single" w:sz="4" w:space="0" w:color="auto"/>
            </w:tcBorders>
          </w:tcPr>
          <w:p w14:paraId="7EA62275" w14:textId="4684EB79" w:rsidR="0015621E" w:rsidDel="0015621E" w:rsidRDefault="0015621E" w:rsidP="0015621E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tcBorders>
              <w:bottom w:val="single" w:sz="4" w:space="0" w:color="auto"/>
            </w:tcBorders>
          </w:tcPr>
          <w:p w14:paraId="11297625" w14:textId="1083B981" w:rsidR="0015621E" w:rsidRDefault="0015621E" w:rsidP="0015621E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7CB3395E" w14:textId="785D9CB3" w:rsidR="0015621E" w:rsidRPr="009440F3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5621E" w14:paraId="6BC1FE44" w14:textId="77777777" w:rsidTr="000E4333">
        <w:tc>
          <w:tcPr>
            <w:tcW w:w="3865" w:type="dxa"/>
          </w:tcPr>
          <w:p w14:paraId="26207584" w14:textId="77777777" w:rsidR="0015621E" w:rsidRDefault="0015621E" w:rsidP="0015621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 the baby discharged home</w:t>
            </w:r>
          </w:p>
          <w:p w14:paraId="305BD31F" w14:textId="77777777" w:rsidR="0015621E" w:rsidRDefault="0015621E" w:rsidP="0015621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14:paraId="3ECC2214" w14:textId="4791434D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38441C7A" w14:textId="2ACFC3CE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14:paraId="28054B8A" w14:textId="7F977FB6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6E2FB117" w14:textId="720B6D10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gridSpan w:val="3"/>
            <w:tcBorders>
              <w:bottom w:val="single" w:sz="4" w:space="0" w:color="auto"/>
            </w:tcBorders>
            <w:vAlign w:val="center"/>
          </w:tcPr>
          <w:p w14:paraId="36A9B5E5" w14:textId="3B63FA12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27B3D375" w14:textId="057D56BD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gridSpan w:val="2"/>
            <w:tcBorders>
              <w:bottom w:val="single" w:sz="4" w:space="0" w:color="auto"/>
            </w:tcBorders>
            <w:vAlign w:val="center"/>
          </w:tcPr>
          <w:p w14:paraId="38C3EAFF" w14:textId="34754E1A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4F1B1B04" w14:textId="13421330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gridSpan w:val="4"/>
            <w:tcBorders>
              <w:bottom w:val="single" w:sz="4" w:space="0" w:color="auto"/>
            </w:tcBorders>
            <w:vAlign w:val="center"/>
          </w:tcPr>
          <w:p w14:paraId="5DE8553F" w14:textId="68E6E6CF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351B4833" w14:textId="7D319340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gridSpan w:val="3"/>
            <w:tcBorders>
              <w:bottom w:val="single" w:sz="4" w:space="0" w:color="auto"/>
            </w:tcBorders>
            <w:vAlign w:val="center"/>
          </w:tcPr>
          <w:p w14:paraId="379BB6D6" w14:textId="71EAE859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5A3F81" w14:paraId="04B32E32" w14:textId="77777777" w:rsidTr="00342AB3">
        <w:tc>
          <w:tcPr>
            <w:tcW w:w="3865" w:type="dxa"/>
          </w:tcPr>
          <w:p w14:paraId="426E7E5C" w14:textId="102D5BE2" w:rsidR="005A3F81" w:rsidRDefault="005A3F81" w:rsidP="005A3F8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Has the baby died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since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delivery?</w:t>
            </w:r>
          </w:p>
        </w:tc>
        <w:tc>
          <w:tcPr>
            <w:tcW w:w="4494" w:type="dxa"/>
            <w:gridSpan w:val="20"/>
            <w:tcBorders>
              <w:right w:val="single" w:sz="4" w:space="0" w:color="auto"/>
            </w:tcBorders>
          </w:tcPr>
          <w:p w14:paraId="0FA71C79" w14:textId="3A5183BA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7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8FC0ACD" w14:textId="77777777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13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3F25854" w14:textId="55BECFD2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3335E3E" w14:textId="77777777" w:rsidR="005A3F81" w:rsidRPr="00E26FA6" w:rsidRDefault="005A3F81" w:rsidP="005A3F81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5621E" w14:paraId="770C0EBD" w14:textId="77777777" w:rsidTr="000E4333">
        <w:tc>
          <w:tcPr>
            <w:tcW w:w="4390" w:type="dxa"/>
            <w:gridSpan w:val="2"/>
          </w:tcPr>
          <w:p w14:paraId="186FC4DB" w14:textId="6C2419C9" w:rsidR="0015621E" w:rsidRPr="00305AF2" w:rsidRDefault="0015621E" w:rsidP="002D674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the baby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has died since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delivery, please provide date and time of death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0E4333">
              <w:rPr>
                <w:rFonts w:asciiTheme="minorHAnsi" w:hAnsiTheme="minorHAnsi" w:cstheme="minorHAnsi"/>
                <w:bCs/>
                <w:sz w:val="18"/>
                <w:szCs w:val="18"/>
              </w:rPr>
              <w:t>(Please complete an SAE (RCT only) and a ‘Notification of Death’ form)</w:t>
            </w:r>
          </w:p>
        </w:tc>
        <w:tc>
          <w:tcPr>
            <w:tcW w:w="354" w:type="dxa"/>
            <w:gridSpan w:val="2"/>
            <w:vAlign w:val="center"/>
          </w:tcPr>
          <w:p w14:paraId="60C19610" w14:textId="3FFE1953" w:rsidR="0015621E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54" w:type="dxa"/>
            <w:vAlign w:val="center"/>
          </w:tcPr>
          <w:p w14:paraId="347C8429" w14:textId="5A3FEB71" w:rsidR="0015621E" w:rsidDel="0015621E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55" w:type="dxa"/>
            <w:gridSpan w:val="2"/>
            <w:vAlign w:val="center"/>
          </w:tcPr>
          <w:p w14:paraId="62B7FE16" w14:textId="121E4ECF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54" w:type="dxa"/>
            <w:gridSpan w:val="2"/>
            <w:vAlign w:val="center"/>
          </w:tcPr>
          <w:p w14:paraId="479B7D5D" w14:textId="42734698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54" w:type="dxa"/>
            <w:vAlign w:val="center"/>
          </w:tcPr>
          <w:p w14:paraId="33253DCA" w14:textId="5B68181F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55" w:type="dxa"/>
            <w:gridSpan w:val="2"/>
            <w:vAlign w:val="center"/>
          </w:tcPr>
          <w:p w14:paraId="36C04287" w14:textId="43725479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54" w:type="dxa"/>
            <w:vAlign w:val="center"/>
          </w:tcPr>
          <w:p w14:paraId="08C50E36" w14:textId="141F7F6D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54" w:type="dxa"/>
            <w:gridSpan w:val="2"/>
            <w:vAlign w:val="center"/>
          </w:tcPr>
          <w:p w14:paraId="0ABEE6F1" w14:textId="1768276E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55" w:type="dxa"/>
            <w:vAlign w:val="center"/>
          </w:tcPr>
          <w:p w14:paraId="58AE5D4D" w14:textId="11BD6E98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54" w:type="dxa"/>
            <w:gridSpan w:val="2"/>
            <w:vAlign w:val="center"/>
          </w:tcPr>
          <w:p w14:paraId="343E4431" w14:textId="2B488993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54" w:type="dxa"/>
            <w:gridSpan w:val="2"/>
            <w:vAlign w:val="center"/>
          </w:tcPr>
          <w:p w14:paraId="53CAD0E2" w14:textId="18D28367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709" w:type="dxa"/>
            <w:gridSpan w:val="3"/>
            <w:vAlign w:val="center"/>
          </w:tcPr>
          <w:p w14:paraId="22D85AEE" w14:textId="5F07C655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noProof/>
                <w:lang w:eastAsia="en-GB"/>
              </w:rPr>
              <w:t>24 hr clock</w:t>
            </w:r>
          </w:p>
        </w:tc>
        <w:tc>
          <w:tcPr>
            <w:tcW w:w="354" w:type="dxa"/>
            <w:gridSpan w:val="2"/>
            <w:vAlign w:val="center"/>
          </w:tcPr>
          <w:p w14:paraId="61250FA3" w14:textId="48508265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55" w:type="dxa"/>
            <w:gridSpan w:val="2"/>
            <w:vAlign w:val="center"/>
          </w:tcPr>
          <w:p w14:paraId="65D5BC60" w14:textId="53A73C86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54" w:type="dxa"/>
            <w:vAlign w:val="center"/>
          </w:tcPr>
          <w:p w14:paraId="53A898BF" w14:textId="51C9C6BB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54" w:type="dxa"/>
            <w:gridSpan w:val="3"/>
            <w:vAlign w:val="center"/>
          </w:tcPr>
          <w:p w14:paraId="05F8CA7B" w14:textId="44D9DCE8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55" w:type="dxa"/>
            <w:vAlign w:val="center"/>
          </w:tcPr>
          <w:p w14:paraId="603547B0" w14:textId="74FC9C7A" w:rsidR="0015621E" w:rsidRPr="00E26FA6" w:rsidRDefault="0015621E" w:rsidP="0015621E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</w:tbl>
    <w:p w14:paraId="61B144FE" w14:textId="77777777" w:rsidR="00ED0CF2" w:rsidRDefault="00ED0CF2"/>
    <w:p w14:paraId="4CC0707D" w14:textId="77777777" w:rsidR="003A627F" w:rsidRDefault="003A627F" w:rsidP="003A627F"/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650"/>
        <w:gridCol w:w="850"/>
        <w:gridCol w:w="567"/>
        <w:gridCol w:w="1134"/>
        <w:gridCol w:w="567"/>
      </w:tblGrid>
      <w:tr w:rsidR="003A627F" w14:paraId="0BFC93D9" w14:textId="77777777" w:rsidTr="008C1901">
        <w:tc>
          <w:tcPr>
            <w:tcW w:w="10768" w:type="dxa"/>
            <w:gridSpan w:val="5"/>
            <w:shd w:val="pct10" w:color="auto" w:fill="auto"/>
          </w:tcPr>
          <w:p w14:paraId="0DA848C6" w14:textId="2A014F7B" w:rsidR="003A627F" w:rsidRPr="00801999" w:rsidRDefault="00E026E1" w:rsidP="00DB2D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7</w:t>
            </w:r>
            <w:r w:rsidR="003A627F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801999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3A627F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</w:t>
            </w:r>
            <w:r w:rsidR="003F33FA">
              <w:rPr>
                <w:rFonts w:asciiTheme="minorHAnsi" w:hAnsiTheme="minorHAnsi" w:cstheme="majorHAnsi"/>
                <w:b/>
                <w:sz w:val="28"/>
                <w:szCs w:val="28"/>
              </w:rPr>
              <w:t>and Medication</w:t>
            </w:r>
          </w:p>
        </w:tc>
      </w:tr>
      <w:tr w:rsidR="003A627F" w14:paraId="114F6AFD" w14:textId="77777777" w:rsidTr="008C1901">
        <w:tc>
          <w:tcPr>
            <w:tcW w:w="7650" w:type="dxa"/>
          </w:tcPr>
          <w:p w14:paraId="73C09CFB" w14:textId="48DD5F37" w:rsidR="003A627F" w:rsidRPr="00801999" w:rsidRDefault="003A627F" w:rsidP="003A627F">
            <w:pPr>
              <w:rPr>
                <w:rFonts w:asciiTheme="minorHAnsi" w:hAnsiTheme="minorHAnsi"/>
                <w:i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 xml:space="preserve">Has the baby experienced any adverse events since birth? </w:t>
            </w:r>
            <w:r w:rsidRPr="00801999"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850" w:type="dxa"/>
          </w:tcPr>
          <w:p w14:paraId="3F534F61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A19225D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839BB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3ADB7CCC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5212" w14:paraId="148D45FF" w14:textId="77777777" w:rsidTr="008C1901">
        <w:tc>
          <w:tcPr>
            <w:tcW w:w="7650" w:type="dxa"/>
          </w:tcPr>
          <w:p w14:paraId="42709C55" w14:textId="45E74FEC" w:rsidR="00735212" w:rsidRPr="00801999" w:rsidRDefault="0073521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baby received any  medication? </w:t>
            </w:r>
            <w:r>
              <w:rPr>
                <w:rFonts w:asciiTheme="minorHAnsi" w:hAnsiTheme="minorHAnsi"/>
                <w:i/>
              </w:rPr>
              <w:t>(if ‘Yes’ please complete the Medication form)</w:t>
            </w:r>
          </w:p>
        </w:tc>
        <w:tc>
          <w:tcPr>
            <w:tcW w:w="850" w:type="dxa"/>
          </w:tcPr>
          <w:p w14:paraId="752A49E8" w14:textId="7F6D0F4E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2625219" w14:textId="77777777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F47CFF" w14:textId="15F131ED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7E6C1C79" w14:textId="77777777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102166E" w14:textId="77777777" w:rsidR="00D91B7A" w:rsidRDefault="00D91B7A"/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D91B7A" w14:paraId="2128A073" w14:textId="77777777" w:rsidTr="00175772">
        <w:tc>
          <w:tcPr>
            <w:tcW w:w="3870" w:type="dxa"/>
            <w:shd w:val="pct5" w:color="auto" w:fill="auto"/>
          </w:tcPr>
          <w:p w14:paraId="182339E1" w14:textId="77777777" w:rsidR="00D91B7A" w:rsidRDefault="00D91B7A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6898" w:type="dxa"/>
            <w:gridSpan w:val="11"/>
          </w:tcPr>
          <w:p w14:paraId="1A701DE5" w14:textId="77777777" w:rsidR="00D91B7A" w:rsidRDefault="00D91B7A" w:rsidP="00175772">
            <w:pPr>
              <w:rPr>
                <w:rFonts w:asciiTheme="majorHAnsi" w:hAnsiTheme="majorHAnsi"/>
              </w:rPr>
            </w:pPr>
          </w:p>
          <w:p w14:paraId="5A3793A9" w14:textId="77777777" w:rsidR="00D91B7A" w:rsidRDefault="00D91B7A" w:rsidP="00175772">
            <w:pPr>
              <w:rPr>
                <w:rFonts w:asciiTheme="majorHAnsi" w:hAnsiTheme="majorHAnsi"/>
              </w:rPr>
            </w:pPr>
          </w:p>
        </w:tc>
      </w:tr>
      <w:tr w:rsidR="00D91B7A" w14:paraId="72ADDA4C" w14:textId="77777777" w:rsidTr="00175772">
        <w:tc>
          <w:tcPr>
            <w:tcW w:w="3870" w:type="dxa"/>
            <w:shd w:val="pct5" w:color="auto" w:fill="auto"/>
          </w:tcPr>
          <w:p w14:paraId="4FBAA829" w14:textId="0B2BE9E8" w:rsidR="00D91B7A" w:rsidRDefault="00D91B7A" w:rsidP="002D6747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46D211D3" w14:textId="77777777" w:rsidR="00D91B7A" w:rsidRDefault="00D91B7A" w:rsidP="00175772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040298D5" w14:textId="77777777" w:rsidR="00D91B7A" w:rsidRDefault="00D91B7A" w:rsidP="00175772">
            <w:pPr>
              <w:rPr>
                <w:rFonts w:asciiTheme="majorHAnsi" w:hAnsiTheme="majorHAnsi"/>
              </w:rPr>
            </w:pPr>
          </w:p>
        </w:tc>
      </w:tr>
      <w:tr w:rsidR="00D91B7A" w:rsidRPr="00361CEF" w14:paraId="3594FAC5" w14:textId="77777777" w:rsidTr="00175772">
        <w:trPr>
          <w:trHeight w:val="646"/>
        </w:trPr>
        <w:tc>
          <w:tcPr>
            <w:tcW w:w="3870" w:type="dxa"/>
            <w:shd w:val="pct5" w:color="auto" w:fill="auto"/>
          </w:tcPr>
          <w:p w14:paraId="129C9B49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1CFDF4CC" w14:textId="77777777" w:rsidR="00D91B7A" w:rsidRDefault="00D91B7A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55A4EF34" w14:textId="77777777" w:rsidR="00D91B7A" w:rsidDel="0075135D" w:rsidRDefault="00D91B7A" w:rsidP="00175772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33798777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584EB772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5EE07ABC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64D174D5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527BF6DB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78BA037A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132449F2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72358EAB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0BAF3A73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5C61F8DC" w14:textId="77777777" w:rsidR="00D91B7A" w:rsidRPr="00361CEF" w:rsidRDefault="00D91B7A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187DAC5" w14:textId="40E44A45" w:rsidR="0043710D" w:rsidRDefault="0043710D"/>
    <w:p w14:paraId="360CD93E" w14:textId="77777777" w:rsidR="00AC6800" w:rsidRDefault="0043710D">
      <w:pPr>
        <w:sectPr w:rsidR="00AC6800" w:rsidSect="008E3398">
          <w:pgSz w:w="11906" w:h="16838"/>
          <w:pgMar w:top="1134" w:right="720" w:bottom="720" w:left="720" w:header="709" w:footer="709" w:gutter="0"/>
          <w:cols w:space="708"/>
          <w:docGrid w:linePitch="360"/>
        </w:sectPr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AC6800" w:rsidRPr="002B4A68" w14:paraId="02C49D1D" w14:textId="77777777" w:rsidTr="00F618DB">
        <w:tc>
          <w:tcPr>
            <w:tcW w:w="2395" w:type="dxa"/>
          </w:tcPr>
          <w:p w14:paraId="742858FA" w14:textId="7777777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4AEA5313" w14:textId="55F1DAC3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B4A68">
              <w:rPr>
                <w:rFonts w:asciiTheme="minorHAnsi" w:hAnsiTheme="minorHAnsi"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466C3FD" wp14:editId="6A5654C4">
                      <wp:simplePos x="0" y="0"/>
                      <wp:positionH relativeFrom="page">
                        <wp:posOffset>-1520824</wp:posOffset>
                      </wp:positionH>
                      <wp:positionV relativeFrom="paragraph">
                        <wp:posOffset>296545</wp:posOffset>
                      </wp:positionV>
                      <wp:extent cx="9963150" cy="381000"/>
                      <wp:effectExtent l="0" t="0" r="19050" b="19050"/>
                      <wp:wrapNone/>
                      <wp:docPr id="1086" name="Text Box 1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63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F0EEB4" w14:textId="5F85401B" w:rsidR="00B277DD" w:rsidRPr="00CB0F7D" w:rsidRDefault="00B277DD" w:rsidP="00342AB3">
                                  <w:pPr>
                                    <w:ind w:left="1440" w:hanging="720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Ongoing log page # </w:t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233CC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D025EF5" wp14:editId="5F01C8AD">
                                        <wp:extent cx="161925" cy="152400"/>
                                        <wp:effectExtent l="0" t="0" r="9525" b="0"/>
                                        <wp:docPr id="2890" name="Picture 28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1925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27C6F6F" wp14:editId="5ACBE651">
                                        <wp:extent cx="885825" cy="219075"/>
                                        <wp:effectExtent l="0" t="0" r="9525" b="9525"/>
                                        <wp:docPr id="2909" name="Picture 29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5B4F87F7" wp14:editId="15200711">
                                        <wp:extent cx="885825" cy="219075"/>
                                        <wp:effectExtent l="0" t="0" r="9525" b="9525"/>
                                        <wp:docPr id="2910" name="Picture 29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6C3FD" id="Text Box 1086" o:spid="_x0000_s1043" type="#_x0000_t202" style="position:absolute;left:0;text-align:left;margin-left:-119.75pt;margin-top:23.35pt;width:784.5pt;height:30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" fillcolor="#e7e6e6 [3214]" strokeweight=".5pt">
                      <v:textbox>
                        <w:txbxContent>
                          <w:p w14:paraId="73F0EEB4" w14:textId="5F85401B" w:rsidR="00B277DD" w:rsidRPr="00CB0F7D" w:rsidRDefault="00B277DD" w:rsidP="00342AB3">
                            <w:pPr>
                              <w:ind w:left="1440" w:hanging="720"/>
                              <w:rPr>
                                <w:rFonts w:asciiTheme="minorHAnsi" w:hAnsiTheme="minorHAnsi"/>
                              </w:rPr>
                            </w:pP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Ongoing log page # </w:t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233CC4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025EF5" wp14:editId="5F01C8AD">
                                  <wp:extent cx="161925" cy="152400"/>
                                  <wp:effectExtent l="0" t="0" r="9525" b="0"/>
                                  <wp:docPr id="2890" name="Picture 28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27C6F6F" wp14:editId="5ACBE651">
                                  <wp:extent cx="885825" cy="219075"/>
                                  <wp:effectExtent l="0" t="0" r="9525" b="9525"/>
                                  <wp:docPr id="2909" name="Picture 29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B4F87F7" wp14:editId="15200711">
                                  <wp:extent cx="885825" cy="219075"/>
                                  <wp:effectExtent l="0" t="0" r="9525" b="9525"/>
                                  <wp:docPr id="2910" name="Picture 29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412C2"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</w:t>
            </w:r>
            <w:r w:rsidR="00965017">
              <w:rPr>
                <w:rFonts w:asciiTheme="minorHAnsi" w:hAnsiTheme="minorHAnsi" w:cs="Arial"/>
                <w:b/>
                <w:sz w:val="28"/>
                <w:szCs w:val="28"/>
              </w:rPr>
              <w:t>7</w:t>
            </w:r>
            <w:r w:rsidR="007412C2"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Pr="002B4A68">
              <w:rPr>
                <w:rFonts w:asciiTheme="minorHAnsi" w:hAnsiTheme="minorHAnsi" w:cs="Arial"/>
                <w:b/>
                <w:sz w:val="28"/>
                <w:szCs w:val="28"/>
              </w:rPr>
              <w:t>Adverse Event Form</w:t>
            </w:r>
          </w:p>
          <w:p w14:paraId="1A81DB3E" w14:textId="77777777" w:rsidR="00AC6800" w:rsidRPr="002B4A68" w:rsidRDefault="00AC6800" w:rsidP="00F618DB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4BCC0EDE" w14:textId="77777777" w:rsidR="00AC6800" w:rsidRPr="002B4A68" w:rsidRDefault="00AC6800" w:rsidP="00AC6800">
      <w:pPr>
        <w:pStyle w:val="Header"/>
        <w:rPr>
          <w:rFonts w:asciiTheme="minorHAnsi" w:hAnsiTheme="minorHAnsi"/>
          <w:sz w:val="36"/>
          <w:szCs w:val="36"/>
        </w:rPr>
      </w:pPr>
    </w:p>
    <w:p w14:paraId="6E63305E" w14:textId="066C8DB1" w:rsidR="00AC6800" w:rsidRDefault="008C2F89" w:rsidP="00AC6800">
      <w:pPr>
        <w:jc w:val="both"/>
        <w:rPr>
          <w:rFonts w:asciiTheme="minorHAnsi" w:hAnsiTheme="minorHAnsi"/>
          <w:sz w:val="24"/>
          <w:szCs w:val="24"/>
        </w:rPr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4BC13DF8" wp14:editId="384FD544">
                <wp:simplePos x="0" y="0"/>
                <wp:positionH relativeFrom="column">
                  <wp:posOffset>990600</wp:posOffset>
                </wp:positionH>
                <wp:positionV relativeFrom="paragraph">
                  <wp:posOffset>208915</wp:posOffset>
                </wp:positionV>
                <wp:extent cx="161925" cy="152400"/>
                <wp:effectExtent l="0" t="0" r="28575" b="19050"/>
                <wp:wrapNone/>
                <wp:docPr id="2875" name="Rectangle 2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35485" id="Rectangle 2875" o:spid="_x0000_s1026" style="position:absolute;margin-left:78pt;margin-top:16.45pt;width:12.75pt;height:12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BBIQIAAEE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"/>
            </w:pict>
          </mc:Fallback>
        </mc:AlternateContent>
      </w:r>
      <w:r w:rsidR="00207038"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1310A1A9" wp14:editId="3290DC63">
                <wp:simplePos x="0" y="0"/>
                <wp:positionH relativeFrom="column">
                  <wp:posOffset>371475</wp:posOffset>
                </wp:positionH>
                <wp:positionV relativeFrom="paragraph">
                  <wp:posOffset>199390</wp:posOffset>
                </wp:positionV>
                <wp:extent cx="161925" cy="152400"/>
                <wp:effectExtent l="0" t="0" r="28575" b="19050"/>
                <wp:wrapNone/>
                <wp:docPr id="2874" name="Rectangle 2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16D47" id="Rectangle 2874" o:spid="_x0000_s1026" style="position:absolute;margin-left:29.25pt;margin-top:15.7pt;width:12.75pt;height:12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ofIQIAAEE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"/>
            </w:pict>
          </mc:Fallback>
        </mc:AlternateContent>
      </w:r>
      <w:r w:rsidR="00AC6800" w:rsidRPr="00BB2FB7">
        <w:rPr>
          <w:rFonts w:asciiTheme="minorHAnsi" w:hAnsiTheme="minorHAnsi"/>
          <w:sz w:val="24"/>
          <w:szCs w:val="24"/>
        </w:rPr>
        <w:t xml:space="preserve">Did the </w:t>
      </w:r>
      <w:r w:rsidR="00AC6800">
        <w:rPr>
          <w:rFonts w:asciiTheme="minorHAnsi" w:hAnsiTheme="minorHAnsi"/>
          <w:sz w:val="24"/>
          <w:szCs w:val="24"/>
        </w:rPr>
        <w:t>woman</w:t>
      </w:r>
      <w:r w:rsidR="00AC6800" w:rsidRPr="00BB2FB7">
        <w:rPr>
          <w:rFonts w:asciiTheme="minorHAnsi" w:hAnsiTheme="minorHAnsi"/>
          <w:sz w:val="24"/>
          <w:szCs w:val="24"/>
        </w:rPr>
        <w:t xml:space="preserve"> </w:t>
      </w:r>
      <w:r w:rsidR="00AC6800">
        <w:rPr>
          <w:rFonts w:asciiTheme="minorHAnsi" w:hAnsiTheme="minorHAnsi"/>
          <w:sz w:val="24"/>
          <w:szCs w:val="24"/>
        </w:rPr>
        <w:t xml:space="preserve">or her baby experience any Adverse Events up to the point of discharge from hospital following </w:t>
      </w:r>
      <w:r w:rsidR="001102B1">
        <w:rPr>
          <w:rFonts w:asciiTheme="minorHAnsi" w:hAnsiTheme="minorHAnsi"/>
          <w:sz w:val="24"/>
          <w:szCs w:val="24"/>
        </w:rPr>
        <w:t xml:space="preserve">recruitment </w:t>
      </w:r>
      <w:r w:rsidR="00125EFC">
        <w:rPr>
          <w:rFonts w:asciiTheme="minorHAnsi" w:hAnsiTheme="minorHAnsi"/>
          <w:sz w:val="24"/>
          <w:szCs w:val="24"/>
        </w:rPr>
        <w:t>(woman) or delivery (baby</w:t>
      </w:r>
      <w:r w:rsidR="002D6747">
        <w:rPr>
          <w:rFonts w:asciiTheme="minorHAnsi" w:hAnsiTheme="minorHAnsi"/>
          <w:sz w:val="24"/>
          <w:szCs w:val="24"/>
        </w:rPr>
        <w:t>)</w:t>
      </w:r>
      <w:r w:rsidR="002D6747" w:rsidRPr="00BB2FB7">
        <w:rPr>
          <w:rFonts w:asciiTheme="minorHAnsi" w:hAnsiTheme="minorHAnsi"/>
          <w:sz w:val="24"/>
          <w:szCs w:val="24"/>
        </w:rPr>
        <w:t xml:space="preserve">? </w:t>
      </w:r>
      <w:r w:rsidR="002D6747">
        <w:rPr>
          <w:rFonts w:asciiTheme="minorHAnsi" w:hAnsiTheme="minorHAnsi"/>
          <w:sz w:val="24"/>
          <w:szCs w:val="24"/>
        </w:rPr>
        <w:t xml:space="preserve">              </w:t>
      </w:r>
      <w:r w:rsidR="00207038" w:rsidRPr="00BB2FB7">
        <w:rPr>
          <w:rFonts w:asciiTheme="minorHAnsi" w:hAnsiTheme="minorHAnsi"/>
          <w:sz w:val="24"/>
          <w:szCs w:val="24"/>
        </w:rPr>
        <w:t>No</w:t>
      </w:r>
      <w:r w:rsidR="00207038">
        <w:rPr>
          <w:rFonts w:asciiTheme="minorHAnsi" w:hAnsiTheme="minorHAnsi"/>
          <w:sz w:val="24"/>
          <w:szCs w:val="24"/>
        </w:rPr>
        <w:t xml:space="preserve">              </w:t>
      </w:r>
      <w:r w:rsidR="00207038" w:rsidRPr="00BB2FB7">
        <w:rPr>
          <w:rFonts w:asciiTheme="minorHAnsi" w:hAnsiTheme="minorHAnsi"/>
          <w:sz w:val="24"/>
          <w:szCs w:val="24"/>
        </w:rPr>
        <w:t>Yes</w:t>
      </w:r>
      <w:r w:rsidR="00207038">
        <w:rPr>
          <w:rFonts w:asciiTheme="minorHAnsi" w:hAnsiTheme="minorHAnsi"/>
          <w:noProof/>
          <w:lang w:eastAsia="en-GB"/>
        </w:rPr>
        <w:t xml:space="preserve"> </w:t>
      </w:r>
      <w:r>
        <w:rPr>
          <w:rFonts w:asciiTheme="minorHAnsi" w:hAnsiTheme="minorHAnsi"/>
          <w:noProof/>
          <w:lang w:eastAsia="en-GB"/>
        </w:rPr>
        <w:t xml:space="preserve">     </w:t>
      </w:r>
      <w:r w:rsidR="00207038">
        <w:rPr>
          <w:rFonts w:asciiTheme="minorHAnsi" w:hAnsiTheme="minorHAnsi"/>
          <w:noProof/>
          <w:lang w:eastAsia="en-GB"/>
        </w:rPr>
        <w:tab/>
        <w:t xml:space="preserve"> </w:t>
      </w:r>
      <w:r w:rsidR="00207038" w:rsidRPr="00887790">
        <w:rPr>
          <w:rFonts w:asciiTheme="minorHAnsi" w:hAnsiTheme="minorHAnsi"/>
          <w:i/>
          <w:noProof/>
          <w:lang w:eastAsia="en-GB"/>
        </w:rPr>
        <w:t>(if yes please complete below)</w:t>
      </w:r>
    </w:p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568"/>
        <w:gridCol w:w="3680"/>
        <w:gridCol w:w="1134"/>
        <w:gridCol w:w="425"/>
        <w:gridCol w:w="2835"/>
        <w:gridCol w:w="2835"/>
        <w:gridCol w:w="1985"/>
        <w:gridCol w:w="2126"/>
      </w:tblGrid>
      <w:tr w:rsidR="00E43A4D" w14:paraId="0E2205CF" w14:textId="77777777" w:rsidTr="00E43A4D">
        <w:tc>
          <w:tcPr>
            <w:tcW w:w="568" w:type="dxa"/>
          </w:tcPr>
          <w:p w14:paraId="2C0DC47B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AE No.</w:t>
            </w:r>
          </w:p>
        </w:tc>
        <w:tc>
          <w:tcPr>
            <w:tcW w:w="3680" w:type="dxa"/>
          </w:tcPr>
          <w:p w14:paraId="27376B24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Adverse Event</w:t>
            </w:r>
          </w:p>
        </w:tc>
        <w:tc>
          <w:tcPr>
            <w:tcW w:w="1559" w:type="dxa"/>
            <w:gridSpan w:val="2"/>
          </w:tcPr>
          <w:p w14:paraId="1416105C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2835" w:type="dxa"/>
          </w:tcPr>
          <w:p w14:paraId="2D7E4974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Start Date</w:t>
            </w:r>
          </w:p>
          <w:p w14:paraId="60D4AB2D" w14:textId="398D3858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dd/m</w:t>
            </w:r>
            <w:r w:rsidR="004960D8">
              <w:rPr>
                <w:rFonts w:ascii="Calibri" w:hAnsi="Calibri"/>
                <w:b/>
                <w:bCs/>
                <w:sz w:val="24"/>
                <w:szCs w:val="24"/>
              </w:rPr>
              <w:t>on</w:t>
            </w: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/yyyy</w:t>
            </w:r>
          </w:p>
          <w:p w14:paraId="59B7B47D" w14:textId="77777777" w:rsidR="00E43A4D" w:rsidRPr="00C46E6F" w:rsidRDefault="00E43A4D" w:rsidP="00F618DB">
            <w:pPr>
              <w:widowControl w:val="0"/>
              <w:rPr>
                <w:sz w:val="24"/>
                <w:szCs w:val="24"/>
              </w:rPr>
            </w:pPr>
            <w:r w:rsidRPr="00C46E6F">
              <w:rPr>
                <w:sz w:val="24"/>
                <w:szCs w:val="24"/>
              </w:rPr>
              <w:t> </w:t>
            </w:r>
          </w:p>
          <w:p w14:paraId="779402C3" w14:textId="77777777" w:rsidR="00E43A4D" w:rsidRPr="00C46E6F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43AED80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Stop Date</w:t>
            </w:r>
          </w:p>
          <w:p w14:paraId="63B60850" w14:textId="71DA0F70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dd/m</w:t>
            </w:r>
            <w:r w:rsidR="004960D8">
              <w:rPr>
                <w:rFonts w:ascii="Calibri" w:hAnsi="Calibri"/>
                <w:b/>
                <w:bCs/>
                <w:sz w:val="24"/>
                <w:szCs w:val="24"/>
              </w:rPr>
              <w:t>on</w:t>
            </w: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/yyyy</w:t>
            </w:r>
          </w:p>
          <w:p w14:paraId="5969C379" w14:textId="77777777" w:rsidR="00E43A4D" w:rsidRPr="00C46E6F" w:rsidRDefault="00E43A4D" w:rsidP="00F618DB">
            <w:pPr>
              <w:widowControl w:val="0"/>
              <w:rPr>
                <w:sz w:val="24"/>
                <w:szCs w:val="24"/>
              </w:rPr>
            </w:pPr>
            <w:r w:rsidRPr="00C46E6F">
              <w:rPr>
                <w:sz w:val="24"/>
                <w:szCs w:val="24"/>
              </w:rPr>
              <w:t> </w:t>
            </w:r>
          </w:p>
          <w:p w14:paraId="497CCDB3" w14:textId="77777777" w:rsidR="00E43A4D" w:rsidRPr="00C46E6F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4D34626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Severity</w:t>
            </w:r>
          </w:p>
          <w:p w14:paraId="68372639" w14:textId="77777777" w:rsidR="00E43A4D" w:rsidRDefault="00E43A4D" w:rsidP="00F618DB">
            <w:pPr>
              <w:widowControl w:val="0"/>
              <w:ind w:right="-108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0 - Mild</w:t>
            </w:r>
          </w:p>
          <w:p w14:paraId="26C253D1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1- Moderate</w:t>
            </w:r>
          </w:p>
          <w:p w14:paraId="08163D1D" w14:textId="77777777" w:rsidR="00E43A4D" w:rsidRDefault="00E43A4D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2 - Severe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8334040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</w:tcPr>
          <w:p w14:paraId="5B2EC61E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Outcome</w:t>
            </w:r>
          </w:p>
          <w:p w14:paraId="2C734923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0 - Resolved</w:t>
            </w:r>
          </w:p>
          <w:p w14:paraId="5DC98E31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1- Resolved with sequelea</w:t>
            </w:r>
          </w:p>
          <w:p w14:paraId="1860DCC6" w14:textId="77777777" w:rsidR="00E43A4D" w:rsidRDefault="00E43A4D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2 - Not resolved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7024BC7" w14:textId="77777777" w:rsidR="00E43A4D" w:rsidRPr="00BB2FB7" w:rsidRDefault="00E43A4D" w:rsidP="00F618DB">
            <w:pPr>
              <w:widowControl w:val="0"/>
            </w:pPr>
            <w:r>
              <w:t> </w:t>
            </w:r>
          </w:p>
        </w:tc>
      </w:tr>
      <w:tr w:rsidR="00E43A4D" w14:paraId="1BB59451" w14:textId="77777777" w:rsidTr="00E43A4D">
        <w:trPr>
          <w:trHeight w:val="458"/>
        </w:trPr>
        <w:tc>
          <w:tcPr>
            <w:tcW w:w="568" w:type="dxa"/>
            <w:vMerge w:val="restart"/>
          </w:tcPr>
          <w:p w14:paraId="4A459AF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6B5785A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EEB74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2C8B72D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CC0A62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05B3D58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5F146DE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2DC8C4B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7AFEB17B" wp14:editId="56D26ED8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26035</wp:posOffset>
                      </wp:positionV>
                      <wp:extent cx="161925" cy="152400"/>
                      <wp:effectExtent l="0" t="0" r="28575" b="19050"/>
                      <wp:wrapNone/>
                      <wp:docPr id="2873" name="Rectangle 2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BC511" id="Rectangle 2873" o:spid="_x0000_s1026" style="position:absolute;margin-left:66.45pt;margin-top:2.05pt;width:12.75pt;height:12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5eIQIAAEE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0137AA9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F73CE5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8C0ED1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C54C92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79E7A517" w14:textId="77777777" w:rsidTr="00E43A4D">
        <w:trPr>
          <w:trHeight w:val="457"/>
        </w:trPr>
        <w:tc>
          <w:tcPr>
            <w:tcW w:w="568" w:type="dxa"/>
            <w:vMerge/>
          </w:tcPr>
          <w:p w14:paraId="2007B54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62C2341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450C2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70AB017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B64D82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C6000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794950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0C09F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0081FC8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46B56B6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38E7090B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2B9AD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0AA9CAB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2ED1753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3489959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D3BC16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878661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4A826830" wp14:editId="61F34BD4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9A0D5" id="Rectangle 130" o:spid="_x0000_s1026" style="position:absolute;margin-left:66.35pt;margin-top:.65pt;width:12.75pt;height:12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nlHwIAAD8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799A5AC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589C702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488A5E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952295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9852C9B" w14:textId="77777777" w:rsidTr="00E43A4D">
        <w:trPr>
          <w:trHeight w:val="412"/>
        </w:trPr>
        <w:tc>
          <w:tcPr>
            <w:tcW w:w="568" w:type="dxa"/>
            <w:vMerge/>
          </w:tcPr>
          <w:p w14:paraId="42B8123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2A9F008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E2FD67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0F20162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CFEF02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B4F9FB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205CA8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0B88A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0851C846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450CFEE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1E9C313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925DB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04CE2DB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4BC48D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643B3B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E51D86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44E8DE4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4D045BBF" wp14:editId="4DB0EB6B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B3FB3" id="Rectangle 132" o:spid="_x0000_s1026" style="position:absolute;margin-left:66.35pt;margin-top:.65pt;width:12.75pt;height:12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463C873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583ED4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133A5E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56F425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26AEBE29" w14:textId="77777777" w:rsidTr="00E43A4D">
        <w:trPr>
          <w:trHeight w:val="412"/>
        </w:trPr>
        <w:tc>
          <w:tcPr>
            <w:tcW w:w="568" w:type="dxa"/>
            <w:vMerge/>
          </w:tcPr>
          <w:p w14:paraId="447CE63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0699B6F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0BC391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285A7C3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25C7BC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105A92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5BD30D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8000E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5FC59873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18C1FF7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6573468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5584A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54F8C35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666A736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CDA73B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394FA0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548EF9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34A0174A" wp14:editId="174434D3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C1137" id="Rectangle 133" o:spid="_x0000_s1026" style="position:absolute;margin-left:67.85pt;margin-top:.65pt;width:12.75pt;height:12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4C193DC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4EE5FC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7DCFB2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39B16C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6888221" w14:textId="77777777" w:rsidTr="00E43A4D">
        <w:trPr>
          <w:trHeight w:val="412"/>
        </w:trPr>
        <w:tc>
          <w:tcPr>
            <w:tcW w:w="568" w:type="dxa"/>
            <w:vMerge/>
          </w:tcPr>
          <w:p w14:paraId="3A764A8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67169D5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02E69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4121575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21C09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4E5211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36CD96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D376F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</w:tbl>
    <w:p w14:paraId="0688589D" w14:textId="705BFC10" w:rsidR="00AC6800" w:rsidRDefault="00AC6800" w:rsidP="00AC6800">
      <w:pPr>
        <w:widowControl w:val="0"/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7DE57BAD" wp14:editId="7C6A5D93">
                <wp:simplePos x="0" y="0"/>
                <wp:positionH relativeFrom="column">
                  <wp:posOffset>3095625</wp:posOffset>
                </wp:positionH>
                <wp:positionV relativeFrom="paragraph">
                  <wp:posOffset>46990</wp:posOffset>
                </wp:positionV>
                <wp:extent cx="161925" cy="152400"/>
                <wp:effectExtent l="0" t="0" r="28575" b="19050"/>
                <wp:wrapNone/>
                <wp:docPr id="2876" name="Rectangle 2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CA5EE" id="Rectangle 2876" o:spid="_x0000_s1026" style="position:absolute;margin-left:243.75pt;margin-top:3.7pt;width:12.75pt;height:12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"/>
            </w:pict>
          </mc:Fallback>
        </mc:AlternateContent>
      </w:r>
      <w:r>
        <w:rPr>
          <w:rFonts w:ascii="Calibri" w:hAnsi="Calibri"/>
          <w:sz w:val="24"/>
          <w:szCs w:val="24"/>
        </w:rPr>
        <w:t xml:space="preserve">Please check this box if this is the last page used: 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0098"/>
        <w:gridCol w:w="529"/>
        <w:gridCol w:w="425"/>
        <w:gridCol w:w="528"/>
        <w:gridCol w:w="446"/>
        <w:gridCol w:w="399"/>
        <w:gridCol w:w="395"/>
        <w:gridCol w:w="382"/>
        <w:gridCol w:w="384"/>
        <w:gridCol w:w="383"/>
        <w:gridCol w:w="384"/>
        <w:gridCol w:w="384"/>
      </w:tblGrid>
      <w:tr w:rsidR="00A96C5B" w:rsidRPr="00A06AAC" w14:paraId="4758DD89" w14:textId="77777777" w:rsidTr="00175772">
        <w:tc>
          <w:tcPr>
            <w:tcW w:w="10098" w:type="dxa"/>
            <w:shd w:val="pct5" w:color="auto" w:fill="auto"/>
          </w:tcPr>
          <w:p w14:paraId="084A83B7" w14:textId="77777777" w:rsidR="00A96C5B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Name of person completing the form (print name)</w:t>
            </w:r>
          </w:p>
          <w:p w14:paraId="2DABBA2E" w14:textId="77777777" w:rsidR="00A96C5B" w:rsidRPr="00282F3B" w:rsidRDefault="00A96C5B" w:rsidP="001757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282F3B">
              <w:rPr>
                <w:rFonts w:asciiTheme="minorHAnsi" w:hAnsiTheme="minorHAnsi"/>
                <w:b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639" w:type="dxa"/>
            <w:gridSpan w:val="11"/>
          </w:tcPr>
          <w:p w14:paraId="3012411E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6C5B" w:rsidRPr="00A06AAC" w14:paraId="1C043CE4" w14:textId="77777777" w:rsidTr="00175772">
        <w:tc>
          <w:tcPr>
            <w:tcW w:w="10098" w:type="dxa"/>
            <w:shd w:val="pct5" w:color="auto" w:fill="auto"/>
          </w:tcPr>
          <w:p w14:paraId="3737AF1B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4639" w:type="dxa"/>
            <w:gridSpan w:val="11"/>
          </w:tcPr>
          <w:p w14:paraId="6E456C95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8637ECB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96C5B" w:rsidRPr="00A06AAC" w14:paraId="60373962" w14:textId="77777777" w:rsidTr="00175772">
        <w:trPr>
          <w:trHeight w:val="646"/>
        </w:trPr>
        <w:tc>
          <w:tcPr>
            <w:tcW w:w="10098" w:type="dxa"/>
            <w:shd w:val="pct5" w:color="auto" w:fill="auto"/>
          </w:tcPr>
          <w:p w14:paraId="69A0B624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5786F93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</w:tc>
        <w:tc>
          <w:tcPr>
            <w:tcW w:w="529" w:type="dxa"/>
            <w:vAlign w:val="center"/>
          </w:tcPr>
          <w:p w14:paraId="085D34D8" w14:textId="77777777" w:rsidR="00A96C5B" w:rsidRPr="00A06AAC" w:rsidDel="0070245F" w:rsidRDefault="00A96C5B" w:rsidP="0017577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7AC0FF28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28" w:type="dxa"/>
            <w:vAlign w:val="center"/>
          </w:tcPr>
          <w:p w14:paraId="5909A6AD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624C3282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99" w:type="dxa"/>
            <w:vAlign w:val="center"/>
          </w:tcPr>
          <w:p w14:paraId="203A8224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95" w:type="dxa"/>
            <w:vAlign w:val="center"/>
          </w:tcPr>
          <w:p w14:paraId="7F9F5B8B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82" w:type="dxa"/>
            <w:vAlign w:val="center"/>
          </w:tcPr>
          <w:p w14:paraId="1F87D3BE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4" w:type="dxa"/>
            <w:vAlign w:val="center"/>
          </w:tcPr>
          <w:p w14:paraId="38D2D765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3" w:type="dxa"/>
            <w:vAlign w:val="center"/>
          </w:tcPr>
          <w:p w14:paraId="0B9E2073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4C4F9EB0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2587A7A5" w14:textId="77777777" w:rsidR="00A96C5B" w:rsidRPr="00A06AAC" w:rsidRDefault="00A96C5B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048C34F3" w14:textId="6DF4F001" w:rsidR="0043710D" w:rsidRDefault="00AC6800" w:rsidP="00AC6800"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33C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AC6800" w:rsidRPr="002B4A68" w14:paraId="597AF297" w14:textId="77777777" w:rsidTr="00F618DB">
        <w:tc>
          <w:tcPr>
            <w:tcW w:w="2395" w:type="dxa"/>
          </w:tcPr>
          <w:p w14:paraId="24520F27" w14:textId="7777777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B1C13C5" w14:textId="68A83B9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B4A68">
              <w:rPr>
                <w:rFonts w:asciiTheme="minorHAnsi" w:hAnsiTheme="minorHAnsi"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FAF7577" wp14:editId="432D7AD1">
                      <wp:simplePos x="0" y="0"/>
                      <wp:positionH relativeFrom="page">
                        <wp:posOffset>-1511300</wp:posOffset>
                      </wp:positionH>
                      <wp:positionV relativeFrom="paragraph">
                        <wp:posOffset>232410</wp:posOffset>
                      </wp:positionV>
                      <wp:extent cx="9515475" cy="400050"/>
                      <wp:effectExtent l="0" t="0" r="28575" b="19050"/>
                      <wp:wrapNone/>
                      <wp:docPr id="1528" name="Text Box 1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154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6AF4BF" w14:textId="15F92C05" w:rsidR="00B277DD" w:rsidRPr="00CB0F7D" w:rsidRDefault="00B277DD" w:rsidP="00342AB3">
                                  <w:pPr>
                                    <w:ind w:left="1440" w:hanging="720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Ongoing log page # </w:t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233CC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73BFC8F" wp14:editId="1354C422">
                                        <wp:extent cx="161925" cy="152400"/>
                                        <wp:effectExtent l="0" t="0" r="9525" b="0"/>
                                        <wp:docPr id="339" name="Picture 3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1925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5F4F916" wp14:editId="12048554">
                                        <wp:extent cx="885825" cy="219075"/>
                                        <wp:effectExtent l="0" t="0" r="9525" b="9525"/>
                                        <wp:docPr id="354" name="Picture 3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527BB42B" wp14:editId="6EBBA87D">
                                        <wp:extent cx="885825" cy="219075"/>
                                        <wp:effectExtent l="0" t="0" r="9525" b="9525"/>
                                        <wp:docPr id="356" name="Picture 3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F7577" id="Text Box 1528" o:spid="_x0000_s1044" type="#_x0000_t202" style="position:absolute;left:0;text-align:left;margin-left:-119pt;margin-top:18.3pt;width:749.25pt;height:31.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" fillcolor="#e7e6e6 [3214]" strokeweight=".5pt">
                      <v:textbox>
                        <w:txbxContent>
                          <w:p w14:paraId="196AF4BF" w14:textId="15F92C05" w:rsidR="00B277DD" w:rsidRPr="00CB0F7D" w:rsidRDefault="00B277DD" w:rsidP="00342AB3">
                            <w:pPr>
                              <w:ind w:left="1440" w:hanging="720"/>
                              <w:rPr>
                                <w:rFonts w:asciiTheme="minorHAnsi" w:hAnsiTheme="minorHAnsi"/>
                              </w:rPr>
                            </w:pP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Ongoing log page # </w:t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233CC4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73BFC8F" wp14:editId="1354C422">
                                  <wp:extent cx="161925" cy="152400"/>
                                  <wp:effectExtent l="0" t="0" r="9525" b="0"/>
                                  <wp:docPr id="339" name="Picture 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5F4F916" wp14:editId="12048554">
                                  <wp:extent cx="885825" cy="219075"/>
                                  <wp:effectExtent l="0" t="0" r="9525" b="9525"/>
                                  <wp:docPr id="354" name="Picture 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27BB42B" wp14:editId="6EBBA87D">
                                  <wp:extent cx="885825" cy="219075"/>
                                  <wp:effectExtent l="0" t="0" r="9525" b="9525"/>
                                  <wp:docPr id="356" name="Picture 3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="00965017"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8 - 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Medication</w:t>
            </w:r>
            <w:r w:rsidRPr="002B4A68">
              <w:rPr>
                <w:rFonts w:asciiTheme="minorHAnsi" w:hAnsiTheme="minorHAnsi" w:cs="Arial"/>
                <w:b/>
                <w:sz w:val="28"/>
                <w:szCs w:val="28"/>
              </w:rPr>
              <w:t xml:space="preserve"> Form</w:t>
            </w:r>
          </w:p>
          <w:p w14:paraId="7F2F6D24" w14:textId="77777777" w:rsidR="00AC6800" w:rsidRPr="002B4A68" w:rsidRDefault="00AC6800" w:rsidP="00F618DB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5CB97614" w14:textId="27D0EFBD" w:rsidR="00AC6800" w:rsidRPr="002B4A68" w:rsidRDefault="00AC6800" w:rsidP="00AC6800">
      <w:pPr>
        <w:pStyle w:val="Header"/>
        <w:rPr>
          <w:rFonts w:asciiTheme="minorHAnsi" w:hAnsiTheme="minorHAnsi"/>
          <w:sz w:val="36"/>
          <w:szCs w:val="36"/>
        </w:rPr>
      </w:pPr>
    </w:p>
    <w:p w14:paraId="51F3B455" w14:textId="1902F8FC" w:rsidR="00AC6800" w:rsidRPr="00A23A68" w:rsidRDefault="002D6747" w:rsidP="00AC6800">
      <w:pPr>
        <w:jc w:val="both"/>
        <w:rPr>
          <w:sz w:val="24"/>
          <w:szCs w:val="24"/>
        </w:rPr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AAA501A" wp14:editId="57F5B749">
                <wp:simplePos x="0" y="0"/>
                <wp:positionH relativeFrom="column">
                  <wp:posOffset>4435475</wp:posOffset>
                </wp:positionH>
                <wp:positionV relativeFrom="page">
                  <wp:posOffset>1847850</wp:posOffset>
                </wp:positionV>
                <wp:extent cx="161925" cy="152400"/>
                <wp:effectExtent l="0" t="0" r="11430" b="15240"/>
                <wp:wrapNone/>
                <wp:docPr id="2888" name="Rectangle 2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CDA7F" id="Rectangle 2888" o:spid="_x0000_s1026" style="position:absolute;margin-left:349.25pt;margin-top:145.5pt;width:12.75pt;height:1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VlIQIAAEE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">
                <w10:wrap anchory="page"/>
              </v:rect>
            </w:pict>
          </mc:Fallback>
        </mc:AlternateContent>
      </w: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3CCECC" wp14:editId="50E3D328">
                <wp:simplePos x="0" y="0"/>
                <wp:positionH relativeFrom="column">
                  <wp:posOffset>5022215</wp:posOffset>
                </wp:positionH>
                <wp:positionV relativeFrom="page">
                  <wp:posOffset>1859280</wp:posOffset>
                </wp:positionV>
                <wp:extent cx="161925" cy="152400"/>
                <wp:effectExtent l="0" t="0" r="11430" b="15240"/>
                <wp:wrapNone/>
                <wp:docPr id="2889" name="Rectangle 2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E8479" id="Rectangle 2889" o:spid="_x0000_s1026" style="position:absolute;margin-left:395.45pt;margin-top:146.4pt;width:12.75pt;height:1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87IQIAAEE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">
                <w10:wrap anchory="page"/>
              </v:rect>
            </w:pict>
          </mc:Fallback>
        </mc:AlternateContent>
      </w:r>
      <w:r w:rsidR="00AC6800" w:rsidRPr="00BB2FB7">
        <w:rPr>
          <w:rFonts w:asciiTheme="minorHAnsi" w:hAnsiTheme="minorHAnsi"/>
          <w:sz w:val="24"/>
          <w:szCs w:val="24"/>
        </w:rPr>
        <w:t xml:space="preserve">Did the </w:t>
      </w:r>
      <w:r w:rsidR="00AC6800">
        <w:rPr>
          <w:rFonts w:asciiTheme="minorHAnsi" w:hAnsiTheme="minorHAnsi"/>
          <w:sz w:val="24"/>
          <w:szCs w:val="24"/>
        </w:rPr>
        <w:t>woman</w:t>
      </w:r>
      <w:r w:rsidR="00AC6800" w:rsidRPr="00BB2FB7">
        <w:rPr>
          <w:rFonts w:asciiTheme="minorHAnsi" w:hAnsiTheme="minorHAnsi"/>
          <w:sz w:val="24"/>
          <w:szCs w:val="24"/>
        </w:rPr>
        <w:t xml:space="preserve"> </w:t>
      </w:r>
      <w:r w:rsidR="00AC6800">
        <w:rPr>
          <w:rFonts w:asciiTheme="minorHAnsi" w:hAnsiTheme="minorHAnsi"/>
          <w:sz w:val="24"/>
          <w:szCs w:val="24"/>
        </w:rPr>
        <w:t>or her baby receive any medication, (</w:t>
      </w:r>
      <w:r w:rsidR="00AC6800" w:rsidRPr="000E4333">
        <w:rPr>
          <w:rFonts w:asciiTheme="minorHAnsi" w:hAnsiTheme="minorHAnsi"/>
          <w:sz w:val="24"/>
          <w:szCs w:val="24"/>
        </w:rPr>
        <w:t xml:space="preserve">other than antibiotic </w:t>
      </w:r>
      <w:r w:rsidR="00C34E2E" w:rsidRPr="000E4333">
        <w:rPr>
          <w:rFonts w:asciiTheme="minorHAnsi" w:hAnsiTheme="minorHAnsi"/>
          <w:sz w:val="24"/>
          <w:szCs w:val="24"/>
        </w:rPr>
        <w:t xml:space="preserve">and </w:t>
      </w:r>
      <w:r w:rsidR="00897C19" w:rsidRPr="000E4333">
        <w:rPr>
          <w:rFonts w:asciiTheme="minorHAnsi" w:hAnsiTheme="minorHAnsi"/>
          <w:sz w:val="24"/>
          <w:szCs w:val="24"/>
        </w:rPr>
        <w:t>analgesia</w:t>
      </w:r>
      <w:r w:rsidR="00AC6800" w:rsidRPr="000E4333">
        <w:rPr>
          <w:rFonts w:asciiTheme="minorHAnsi" w:hAnsiTheme="minorHAnsi"/>
          <w:sz w:val="24"/>
          <w:szCs w:val="24"/>
        </w:rPr>
        <w:t xml:space="preserve"> during labour</w:t>
      </w:r>
      <w:r w:rsidR="00C34E2E" w:rsidRPr="000E4333">
        <w:rPr>
          <w:rFonts w:asciiTheme="minorHAnsi" w:hAnsiTheme="minorHAnsi"/>
          <w:sz w:val="24"/>
          <w:szCs w:val="24"/>
        </w:rPr>
        <w:t xml:space="preserve"> for woman and vitamin K for baby</w:t>
      </w:r>
      <w:r w:rsidR="00AC6800">
        <w:rPr>
          <w:rFonts w:asciiTheme="minorHAnsi" w:hAnsiTheme="minorHAnsi"/>
          <w:sz w:val="24"/>
          <w:szCs w:val="24"/>
        </w:rPr>
        <w:t>)</w:t>
      </w:r>
      <w:r w:rsidR="00AC6800" w:rsidRPr="00AC6800">
        <w:rPr>
          <w:rFonts w:asciiTheme="minorHAnsi" w:hAnsiTheme="minorHAnsi"/>
          <w:sz w:val="24"/>
          <w:szCs w:val="24"/>
        </w:rPr>
        <w:t xml:space="preserve"> </w:t>
      </w:r>
      <w:r w:rsidR="00C75D2A">
        <w:rPr>
          <w:rFonts w:asciiTheme="minorHAnsi" w:hAnsiTheme="minorHAnsi"/>
          <w:sz w:val="24"/>
          <w:szCs w:val="24"/>
        </w:rPr>
        <w:t xml:space="preserve">from baseline </w:t>
      </w:r>
      <w:r w:rsidR="00AC6800">
        <w:rPr>
          <w:rFonts w:asciiTheme="minorHAnsi" w:hAnsiTheme="minorHAnsi"/>
          <w:sz w:val="24"/>
          <w:szCs w:val="24"/>
        </w:rPr>
        <w:t>up to the point of discharge from hospital following delivery</w:t>
      </w:r>
      <w:r w:rsidR="00AC6800" w:rsidRPr="00BB2FB7">
        <w:rPr>
          <w:rFonts w:asciiTheme="minorHAnsi" w:hAnsiTheme="minorHAnsi"/>
          <w:sz w:val="24"/>
          <w:szCs w:val="24"/>
        </w:rPr>
        <w:t xml:space="preserve">? </w:t>
      </w:r>
      <w:r w:rsidR="00AC6800" w:rsidRPr="00BB2FB7">
        <w:rPr>
          <w:rFonts w:asciiTheme="minorHAnsi" w:hAnsiTheme="minorHAnsi"/>
          <w:sz w:val="24"/>
          <w:szCs w:val="24"/>
        </w:rPr>
        <w:tab/>
        <w:t xml:space="preserve">No </w:t>
      </w:r>
      <w:r w:rsidR="00E44526">
        <w:rPr>
          <w:rFonts w:asciiTheme="minorHAnsi" w:hAnsiTheme="minorHAnsi"/>
          <w:sz w:val="24"/>
          <w:szCs w:val="24"/>
        </w:rPr>
        <w:t xml:space="preserve">   </w:t>
      </w:r>
      <w:r w:rsidR="00AC6800" w:rsidRPr="00BB2FB7">
        <w:rPr>
          <w:rFonts w:asciiTheme="minorHAnsi" w:hAnsiTheme="minorHAnsi"/>
          <w:sz w:val="24"/>
          <w:szCs w:val="24"/>
        </w:rPr>
        <w:tab/>
      </w:r>
      <w:r w:rsidR="00E44526">
        <w:rPr>
          <w:rFonts w:asciiTheme="minorHAnsi" w:hAnsiTheme="minorHAnsi"/>
          <w:sz w:val="24"/>
          <w:szCs w:val="24"/>
        </w:rPr>
        <w:t xml:space="preserve">     </w:t>
      </w:r>
      <w:r w:rsidR="00AC6800" w:rsidRPr="00BB2FB7">
        <w:rPr>
          <w:rFonts w:asciiTheme="minorHAnsi" w:hAnsiTheme="minorHAnsi"/>
          <w:sz w:val="24"/>
          <w:szCs w:val="24"/>
        </w:rPr>
        <w:t>Yes</w:t>
      </w:r>
      <w:r w:rsidR="00E44526">
        <w:rPr>
          <w:rFonts w:asciiTheme="minorHAnsi" w:hAnsiTheme="minorHAnsi"/>
          <w:sz w:val="24"/>
          <w:szCs w:val="24"/>
        </w:rPr>
        <w:t xml:space="preserve">   </w:t>
      </w:r>
      <w:r w:rsidR="00E44526">
        <w:rPr>
          <w:rFonts w:asciiTheme="minorHAnsi" w:hAnsiTheme="minorHAnsi"/>
          <w:noProof/>
          <w:lang w:eastAsia="en-GB"/>
        </w:rPr>
        <w:t xml:space="preserve">  </w:t>
      </w:r>
      <w:r w:rsidR="00C75D2A">
        <w:rPr>
          <w:rFonts w:asciiTheme="minorHAnsi" w:hAnsiTheme="minorHAnsi"/>
          <w:noProof/>
          <w:lang w:eastAsia="en-GB"/>
        </w:rPr>
        <w:tab/>
      </w:r>
      <w:r w:rsidR="00E44526">
        <w:rPr>
          <w:rFonts w:asciiTheme="minorHAnsi" w:hAnsiTheme="minorHAnsi"/>
          <w:noProof/>
          <w:lang w:eastAsia="en-GB"/>
        </w:rPr>
        <w:t xml:space="preserve">   </w:t>
      </w:r>
      <w:r w:rsidR="00AC6800" w:rsidRPr="00887790">
        <w:rPr>
          <w:rFonts w:asciiTheme="minorHAnsi" w:hAnsiTheme="minorHAnsi"/>
          <w:i/>
          <w:noProof/>
          <w:lang w:eastAsia="en-GB"/>
        </w:rPr>
        <w:t>(if yes please complete below)</w:t>
      </w:r>
    </w:p>
    <w:tbl>
      <w:tblPr>
        <w:tblStyle w:val="TableGrid"/>
        <w:tblW w:w="15026" w:type="dxa"/>
        <w:tblLook w:val="04A0" w:firstRow="1" w:lastRow="0" w:firstColumn="1" w:lastColumn="0" w:noHBand="0" w:noVBand="1"/>
      </w:tblPr>
      <w:tblGrid>
        <w:gridCol w:w="4248"/>
        <w:gridCol w:w="992"/>
        <w:gridCol w:w="284"/>
        <w:gridCol w:w="1842"/>
        <w:gridCol w:w="1843"/>
        <w:gridCol w:w="992"/>
        <w:gridCol w:w="993"/>
        <w:gridCol w:w="1207"/>
        <w:gridCol w:w="2625"/>
      </w:tblGrid>
      <w:tr w:rsidR="00AC6800" w14:paraId="7832D0C3" w14:textId="77777777" w:rsidTr="00F618DB">
        <w:tc>
          <w:tcPr>
            <w:tcW w:w="4248" w:type="dxa"/>
          </w:tcPr>
          <w:p w14:paraId="0D59FD45" w14:textId="476F5A15" w:rsidR="00AC6800" w:rsidRPr="00BB2FB7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Medication</w:t>
            </w:r>
          </w:p>
        </w:tc>
        <w:tc>
          <w:tcPr>
            <w:tcW w:w="1276" w:type="dxa"/>
            <w:gridSpan w:val="2"/>
          </w:tcPr>
          <w:p w14:paraId="5055F21E" w14:textId="4FFC4AB4" w:rsidR="00AC6800" w:rsidRPr="00BB2FB7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Who</w:t>
            </w:r>
          </w:p>
        </w:tc>
        <w:tc>
          <w:tcPr>
            <w:tcW w:w="1842" w:type="dxa"/>
          </w:tcPr>
          <w:p w14:paraId="0C364FA1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Start Date</w:t>
            </w:r>
          </w:p>
          <w:p w14:paraId="1A998817" w14:textId="59A69895" w:rsidR="00AC6800" w:rsidRPr="007A71AE" w:rsidRDefault="00AC6800" w:rsidP="004960D8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dd/m</w:t>
            </w:r>
            <w:r w:rsidR="004960D8">
              <w:rPr>
                <w:rFonts w:ascii="Calibri" w:hAnsi="Calibri"/>
                <w:b/>
                <w:bCs/>
                <w:sz w:val="28"/>
                <w:szCs w:val="28"/>
              </w:rPr>
              <w:t>on</w:t>
            </w:r>
            <w:r w:rsidR="001102B1">
              <w:rPr>
                <w:rFonts w:ascii="Calibri" w:hAnsi="Calibri"/>
                <w:b/>
                <w:bCs/>
                <w:sz w:val="28"/>
                <w:szCs w:val="28"/>
              </w:rPr>
              <w:t>/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>yyyy</w:t>
            </w:r>
          </w:p>
        </w:tc>
        <w:tc>
          <w:tcPr>
            <w:tcW w:w="1843" w:type="dxa"/>
          </w:tcPr>
          <w:p w14:paraId="0F06A177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Stop Date</w:t>
            </w:r>
          </w:p>
          <w:p w14:paraId="0C6D142C" w14:textId="07906264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dd/m</w:t>
            </w:r>
            <w:r w:rsidR="004960D8">
              <w:rPr>
                <w:rFonts w:ascii="Calibri" w:hAnsi="Calibri"/>
                <w:b/>
                <w:bCs/>
                <w:sz w:val="28"/>
                <w:szCs w:val="28"/>
              </w:rPr>
              <w:t>on</w:t>
            </w:r>
            <w:r>
              <w:rPr>
                <w:rFonts w:ascii="Calibri" w:hAnsi="Calibri"/>
                <w:b/>
                <w:bCs/>
                <w:sz w:val="28"/>
                <w:szCs w:val="28"/>
              </w:rPr>
              <w:t>/yyyy</w:t>
            </w:r>
          </w:p>
          <w:p w14:paraId="4FAB8977" w14:textId="77777777" w:rsidR="00AC6800" w:rsidRPr="007A71AE" w:rsidRDefault="00AC6800" w:rsidP="00F618DB">
            <w:pPr>
              <w:widowControl w:val="0"/>
            </w:pPr>
            <w:r>
              <w:t> </w:t>
            </w:r>
          </w:p>
        </w:tc>
        <w:tc>
          <w:tcPr>
            <w:tcW w:w="992" w:type="dxa"/>
          </w:tcPr>
          <w:p w14:paraId="02C57DE4" w14:textId="77777777" w:rsidR="00AC6800" w:rsidRPr="00BB2FB7" w:rsidRDefault="00AC6800" w:rsidP="00F618DB">
            <w:pPr>
              <w:widowControl w:val="0"/>
            </w:pPr>
            <w:r>
              <w:rPr>
                <w:rFonts w:ascii="Calibri" w:hAnsi="Calibri"/>
                <w:b/>
                <w:bCs/>
                <w:sz w:val="28"/>
                <w:szCs w:val="28"/>
                <w:lang w:val="en-US"/>
              </w:rPr>
              <w:t>Dose</w:t>
            </w:r>
            <w:r>
              <w:t> </w:t>
            </w:r>
          </w:p>
        </w:tc>
        <w:tc>
          <w:tcPr>
            <w:tcW w:w="993" w:type="dxa"/>
          </w:tcPr>
          <w:p w14:paraId="6D7B3744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en-US"/>
              </w:rPr>
              <w:t>Unit</w:t>
            </w:r>
          </w:p>
          <w:p w14:paraId="2B0428B0" w14:textId="77777777" w:rsidR="00AC6800" w:rsidRPr="00BB2FB7" w:rsidRDefault="00AC6800" w:rsidP="00F618DB">
            <w:pPr>
              <w:widowControl w:val="0"/>
            </w:pPr>
            <w:r>
              <w:t> </w:t>
            </w:r>
          </w:p>
        </w:tc>
        <w:tc>
          <w:tcPr>
            <w:tcW w:w="1207" w:type="dxa"/>
          </w:tcPr>
          <w:p w14:paraId="5999B197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>
              <w:rPr>
                <w:rFonts w:ascii="Calibri" w:hAnsi="Calibri"/>
                <w:b/>
                <w:bCs/>
                <w:sz w:val="32"/>
                <w:szCs w:val="28"/>
              </w:rPr>
              <w:t>Route</w:t>
            </w:r>
          </w:p>
        </w:tc>
        <w:tc>
          <w:tcPr>
            <w:tcW w:w="2625" w:type="dxa"/>
          </w:tcPr>
          <w:p w14:paraId="783EDCE5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 w:rsidRPr="007A71AE">
              <w:rPr>
                <w:rFonts w:ascii="Calibri" w:hAnsi="Calibri"/>
                <w:b/>
                <w:bCs/>
                <w:sz w:val="32"/>
                <w:szCs w:val="28"/>
              </w:rPr>
              <w:t>Indication</w:t>
            </w:r>
          </w:p>
          <w:p w14:paraId="1EAD44BD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 w:rsidRPr="007A71AE">
              <w:rPr>
                <w:rFonts w:ascii="Calibri" w:hAnsi="Calibri"/>
                <w:b/>
                <w:bCs/>
                <w:sz w:val="32"/>
                <w:szCs w:val="28"/>
              </w:rPr>
              <w:t> </w:t>
            </w:r>
          </w:p>
        </w:tc>
      </w:tr>
      <w:tr w:rsidR="00AC6800" w14:paraId="16183F8A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507FBB54" w14:textId="22AACE0B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427455" w14:textId="77777777" w:rsidR="00AC6800" w:rsidRPr="00233CC4" w:rsidRDefault="00AC6800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4375D385" w14:textId="1920E8DA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1A406BB6" w14:textId="0EE37B85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3470E927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AAD544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16883E0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4D228EC" wp14:editId="65488C8F">
                  <wp:extent cx="161925" cy="152400"/>
                  <wp:effectExtent l="0" t="0" r="9525" b="0"/>
                  <wp:docPr id="2892" name="Picture 2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03C17362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F743757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187BDC0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62B59139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A9121E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CCD9D5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5719DBF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5CD4BBFE" w14:textId="77777777" w:rsidTr="00F618DB">
        <w:trPr>
          <w:trHeight w:val="457"/>
        </w:trPr>
        <w:tc>
          <w:tcPr>
            <w:tcW w:w="4248" w:type="dxa"/>
            <w:vMerge/>
          </w:tcPr>
          <w:p w14:paraId="3B4A5C70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C8FD38" w14:textId="77777777" w:rsidR="00AC6800" w:rsidRPr="00233CC4" w:rsidRDefault="00AC6800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FA7209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99A132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6DC9D8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894E57D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334E04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1E8BCA3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73D8BCE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3FB2BE3D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683CEEB1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49DD9F7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36BF8E2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6DBD5B9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146E84A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EE385F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2997D86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C1AFEEB" wp14:editId="2B4542A9">
                  <wp:extent cx="161925" cy="152400"/>
                  <wp:effectExtent l="0" t="0" r="9525" b="0"/>
                  <wp:docPr id="2893" name="Picture 2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4156E3AE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3D695D6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0E3043E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CA9E3C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C9575C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1CD5588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1EDCF3A" w14:textId="77777777" w:rsidTr="00F618DB">
        <w:trPr>
          <w:trHeight w:val="457"/>
        </w:trPr>
        <w:tc>
          <w:tcPr>
            <w:tcW w:w="4248" w:type="dxa"/>
            <w:vMerge/>
          </w:tcPr>
          <w:p w14:paraId="4738F9A9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CE978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3979BF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A4713B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3CB59A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3B01CE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1C1272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5A07216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5E98AB3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6BFCB5D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3B33A0EA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6B0F75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0E0E9A2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613BBAA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4B75851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7680BCE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3DC683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0CDED03" wp14:editId="1B1B18C6">
                  <wp:extent cx="161925" cy="152400"/>
                  <wp:effectExtent l="0" t="0" r="9525" b="0"/>
                  <wp:docPr id="2894" name="Picture 2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79973F6D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3A6927F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6F2E1F6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7772D2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120CD5E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11773F3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50396618" w14:textId="77777777" w:rsidTr="00F618DB">
        <w:trPr>
          <w:trHeight w:val="457"/>
        </w:trPr>
        <w:tc>
          <w:tcPr>
            <w:tcW w:w="4248" w:type="dxa"/>
            <w:vMerge/>
          </w:tcPr>
          <w:p w14:paraId="26E967BC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3D4C9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41AF5C7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F7C5DB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123E65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9483534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22DDC1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5460394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0A829FC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783FF84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450E92C4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B21403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25A8939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4F3297A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2F13B1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B757FA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5AF2BB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2FB43E5" wp14:editId="7992336D">
                  <wp:extent cx="161925" cy="152400"/>
                  <wp:effectExtent l="0" t="0" r="9525" b="0"/>
                  <wp:docPr id="2895" name="Picture 2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6C2DFE73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06176" behindDoc="0" locked="0" layoutInCell="1" allowOverlap="1" wp14:anchorId="6FB6058F" wp14:editId="78CBD215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29" name="Group 1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30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31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32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03BBF91" w14:textId="77777777" w:rsidR="00B277DD" w:rsidRDefault="00B277DD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B6058F" id="Group 1529" o:spid="_x0000_s1045" style="position:absolute;left:0;text-align:left;margin-left:528.9pt;margin-top:230.25pt;width:54.75pt;height:40.4pt;z-index:251506176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">
                      <v:group id="Group 8" o:spid="_x0000_s1046" style="position:absolute;left:10688;top:10828;width:61;height:22" coordorigin="10688,10828" coordsize="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">
                        <v:rect id="Rectangle 9" o:spid="_x0000_s1047" style="position:absolute;left:10725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" strokecolor="black [0]" insetpen="t">
                          <v:textbox inset="2.88pt,2.88pt,2.88pt,2.88pt"/>
                        </v:rect>
                        <v:rect id="Rectangle 10" o:spid="_x0000_s1048" style="position:absolute;left:10688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" strokecolor="black [0]" insetpen="t">
                          <v:textbox inset="2.88pt,2.88pt,2.88pt,2.88pt"/>
                        </v:rect>
                      </v:group>
                      <v:shape id="Text Box 11" o:spid="_x0000_s1049" type="#_x0000_t202" style="position:absolute;left:10687;top:10798;width:69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" filled="f" stroked="f">
                        <v:textbox inset="2.88pt,2.88pt,2.88pt,2.88pt">
                          <w:txbxContent>
                            <w:p w14:paraId="303BBF91" w14:textId="77777777" w:rsidR="00B277DD" w:rsidRDefault="00B277DD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487744" behindDoc="0" locked="0" layoutInCell="1" allowOverlap="1" wp14:anchorId="644D1AE1" wp14:editId="3E4768A3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34" name="Group 1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35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36" name="Rectangle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37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8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F30F6C3" w14:textId="77777777" w:rsidR="00B277DD" w:rsidRDefault="00B277DD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No</w:t>
                                    </w: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ab/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4D1AE1" id="Group 1534" o:spid="_x0000_s1050" style="position:absolute;left:0;text-align:left;margin-left:528.9pt;margin-top:230.25pt;width:54.75pt;height:40.4pt;z-index:251487744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">
                      <v:group id="Group 3" o:spid="_x0000_s1051" style="position:absolute;left:10688;top:10828;width:61;height:22" coordorigin="10688,10828" coordsize="60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PC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eD3m3CCXL4BAAD//wMAUEsBAi0AFAAGAAgAAAAhANvh9svuAAAAhQEAABMAAAAAAAAAAAAA&#10;AAAAAAAAAFtDb250ZW50X1R5cGVzXS54bWxQSwECLQAUAAYACAAAACEAWvQsW78AAAAVAQAACwAA&#10;AAAAAAAAAAAAAAAfAQAAX3JlbHMvLnJlbHNQSwECLQAUAAYACAAAACEA3O+jwsMAAADdAAAADwAA&#10;AAAAAAAAAAAAAAAHAgAAZHJzL2Rvd25yZXYueG1sUEsFBgAAAAADAAMAtwAAAPcCAAAAAA==&#10;">
                        <v:rect id="Rectangle 4" o:spid="_x0000_s1052" style="position:absolute;left:10725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" strokecolor="black [0]" insetpen="t">
                          <v:textbox inset="2.88pt,2.88pt,2.88pt,2.88pt"/>
                        </v:rect>
                        <v:rect id="Rectangle 5" o:spid="_x0000_s1053" style="position:absolute;left:10688;top:10828;width:24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" strokecolor="black [0]" insetpen="t">
                          <v:textbox inset="2.88pt,2.88pt,2.88pt,2.88pt"/>
                        </v:rect>
                      </v:group>
                      <v:shape id="Text Box 6" o:spid="_x0000_s1054" type="#_x0000_t202" style="position:absolute;left:10687;top:10798;width:69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" filled="f" stroked="f">
                        <v:textbox inset="2.88pt,2.88pt,2.88pt,2.88pt">
                          <w:txbxContent>
                            <w:p w14:paraId="7F30F6C3" w14:textId="77777777" w:rsidR="00B277DD" w:rsidRDefault="00B277DD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No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ab/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993" w:type="dxa"/>
            <w:vMerge w:val="restart"/>
          </w:tcPr>
          <w:p w14:paraId="3B87673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54901A2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3748FEB9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0660D8E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4C6DB34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179CA95B" w14:textId="77777777" w:rsidTr="00F618DB">
        <w:trPr>
          <w:trHeight w:val="457"/>
        </w:trPr>
        <w:tc>
          <w:tcPr>
            <w:tcW w:w="4248" w:type="dxa"/>
            <w:vMerge/>
          </w:tcPr>
          <w:p w14:paraId="0DEE386F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F7A6C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5C52F4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8B47A1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EBD558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879960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vMerge/>
          </w:tcPr>
          <w:p w14:paraId="4D13D69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0D1C02C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06A2337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</w:tbl>
    <w:p w14:paraId="4D9E713F" w14:textId="77777777" w:rsidR="00AC6800" w:rsidRDefault="00AC6800" w:rsidP="00AC6800">
      <w:pPr>
        <w:widowControl w:val="0"/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530F73" wp14:editId="1AC0DB60">
                <wp:simplePos x="0" y="0"/>
                <wp:positionH relativeFrom="column">
                  <wp:posOffset>3095625</wp:posOffset>
                </wp:positionH>
                <wp:positionV relativeFrom="paragraph">
                  <wp:posOffset>46990</wp:posOffset>
                </wp:positionV>
                <wp:extent cx="161925" cy="152400"/>
                <wp:effectExtent l="0" t="0" r="28575" b="19050"/>
                <wp:wrapNone/>
                <wp:docPr id="2897" name="Rectangle 2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15FE5" id="Rectangle 2897" o:spid="_x0000_s1026" style="position:absolute;margin-left:243.75pt;margin-top:3.7pt;width:12.7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eRvIQIAAEE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"/>
            </w:pict>
          </mc:Fallback>
        </mc:AlternateContent>
      </w:r>
      <w:r>
        <w:rPr>
          <w:rFonts w:ascii="Calibri" w:hAnsi="Calibri"/>
          <w:sz w:val="24"/>
          <w:szCs w:val="24"/>
        </w:rPr>
        <w:t xml:space="preserve">Please check this box if this is the last page used: </w:t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0098"/>
        <w:gridCol w:w="529"/>
        <w:gridCol w:w="425"/>
        <w:gridCol w:w="528"/>
        <w:gridCol w:w="446"/>
        <w:gridCol w:w="399"/>
        <w:gridCol w:w="395"/>
        <w:gridCol w:w="382"/>
        <w:gridCol w:w="384"/>
        <w:gridCol w:w="383"/>
        <w:gridCol w:w="384"/>
        <w:gridCol w:w="384"/>
      </w:tblGrid>
      <w:tr w:rsidR="008D4486" w:rsidRPr="00A06AAC" w14:paraId="4F7FE2EA" w14:textId="77777777" w:rsidTr="00175772">
        <w:tc>
          <w:tcPr>
            <w:tcW w:w="10098" w:type="dxa"/>
            <w:shd w:val="pct5" w:color="auto" w:fill="auto"/>
          </w:tcPr>
          <w:p w14:paraId="721480A2" w14:textId="77777777" w:rsidR="008D4486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Name of person completing the form (print name)</w:t>
            </w:r>
          </w:p>
          <w:p w14:paraId="1797B260" w14:textId="77777777" w:rsidR="008D4486" w:rsidRPr="00282F3B" w:rsidRDefault="008D4486" w:rsidP="001757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282F3B">
              <w:rPr>
                <w:rFonts w:asciiTheme="minorHAnsi" w:hAnsiTheme="minorHAnsi"/>
                <w:b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639" w:type="dxa"/>
            <w:gridSpan w:val="11"/>
          </w:tcPr>
          <w:p w14:paraId="31A2D98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486" w:rsidRPr="00A06AAC" w14:paraId="73ADF0E3" w14:textId="77777777" w:rsidTr="00175772">
        <w:tc>
          <w:tcPr>
            <w:tcW w:w="10098" w:type="dxa"/>
            <w:shd w:val="pct5" w:color="auto" w:fill="auto"/>
          </w:tcPr>
          <w:p w14:paraId="783100CC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4639" w:type="dxa"/>
            <w:gridSpan w:val="11"/>
          </w:tcPr>
          <w:p w14:paraId="0AF8917E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CF23A2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D4486" w:rsidRPr="00A06AAC" w14:paraId="5919E897" w14:textId="77777777" w:rsidTr="00175772">
        <w:trPr>
          <w:trHeight w:val="646"/>
        </w:trPr>
        <w:tc>
          <w:tcPr>
            <w:tcW w:w="10098" w:type="dxa"/>
            <w:shd w:val="pct5" w:color="auto" w:fill="auto"/>
          </w:tcPr>
          <w:p w14:paraId="72FF2514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13E70C5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</w:tc>
        <w:tc>
          <w:tcPr>
            <w:tcW w:w="529" w:type="dxa"/>
            <w:vAlign w:val="center"/>
          </w:tcPr>
          <w:p w14:paraId="1378FCD4" w14:textId="77777777" w:rsidR="008D4486" w:rsidRPr="00A06AAC" w:rsidDel="0070245F" w:rsidRDefault="008D4486" w:rsidP="0017577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25" w:type="dxa"/>
            <w:vAlign w:val="center"/>
          </w:tcPr>
          <w:p w14:paraId="2387FA8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28" w:type="dxa"/>
            <w:vAlign w:val="center"/>
          </w:tcPr>
          <w:p w14:paraId="32A2D8A6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46" w:type="dxa"/>
            <w:vAlign w:val="center"/>
          </w:tcPr>
          <w:p w14:paraId="2C5E1659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99" w:type="dxa"/>
            <w:vAlign w:val="center"/>
          </w:tcPr>
          <w:p w14:paraId="308C1718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95" w:type="dxa"/>
            <w:vAlign w:val="center"/>
          </w:tcPr>
          <w:p w14:paraId="095EC77E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82" w:type="dxa"/>
            <w:vAlign w:val="center"/>
          </w:tcPr>
          <w:p w14:paraId="1417E319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84" w:type="dxa"/>
            <w:vAlign w:val="center"/>
          </w:tcPr>
          <w:p w14:paraId="73700401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3" w:type="dxa"/>
            <w:vAlign w:val="center"/>
          </w:tcPr>
          <w:p w14:paraId="2B5696F8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33EA84A2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84" w:type="dxa"/>
            <w:vAlign w:val="center"/>
          </w:tcPr>
          <w:p w14:paraId="46EEFAD7" w14:textId="77777777" w:rsidR="008D4486" w:rsidRPr="00A06AAC" w:rsidRDefault="008D4486" w:rsidP="0017577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673C4EFF" w14:textId="3AEB198E" w:rsidR="00AC6800" w:rsidRDefault="00AC6800" w:rsidP="000E4333">
      <w:pPr>
        <w:spacing w:after="0"/>
        <w:jc w:val="both"/>
        <w:rPr>
          <w:rFonts w:asciiTheme="minorHAnsi" w:hAnsiTheme="minorHAnsi"/>
        </w:rPr>
      </w:pPr>
    </w:p>
    <w:p w14:paraId="062E93BC" w14:textId="77777777" w:rsidR="00AC6800" w:rsidRDefault="00AC6800"/>
    <w:p w14:paraId="43E644F9" w14:textId="77777777" w:rsidR="00AC6800" w:rsidRDefault="00AC6800">
      <w:pPr>
        <w:sectPr w:rsidR="00AC6800" w:rsidSect="00AC6800">
          <w:pgSz w:w="16838" w:h="11906" w:orient="landscape"/>
          <w:pgMar w:top="720" w:right="1134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108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8139"/>
      </w:tblGrid>
      <w:tr w:rsidR="009440F3" w:rsidRPr="00371CD6" w14:paraId="15F34D4C" w14:textId="77777777" w:rsidTr="00305AF2">
        <w:trPr>
          <w:trHeight w:val="80"/>
        </w:trPr>
        <w:tc>
          <w:tcPr>
            <w:tcW w:w="2699" w:type="dxa"/>
          </w:tcPr>
          <w:p w14:paraId="042F664B" w14:textId="4682D0AC" w:rsidR="009440F3" w:rsidRDefault="00801999" w:rsidP="007C48A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38C38A4" wp14:editId="41F13820">
                      <wp:simplePos x="0" y="0"/>
                      <wp:positionH relativeFrom="page">
                        <wp:posOffset>-1394239020</wp:posOffset>
                      </wp:positionH>
                      <wp:positionV relativeFrom="paragraph">
                        <wp:posOffset>1403561471</wp:posOffset>
                      </wp:positionV>
                      <wp:extent cx="6724650" cy="371475"/>
                      <wp:effectExtent l="0" t="0" r="19050" b="28575"/>
                      <wp:wrapNone/>
                      <wp:docPr id="2383" name="Text Box 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2465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1DD618" w14:textId="77777777" w:rsidR="00B277DD" w:rsidRPr="00634521" w:rsidRDefault="00B277DD" w:rsidP="00801999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Visit Date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4AB1E47" wp14:editId="23B54F2E">
                                        <wp:extent cx="2085975" cy="228600"/>
                                        <wp:effectExtent l="0" t="0" r="9525" b="0"/>
                                        <wp:docPr id="664" name="Picture 6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5975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   Participant Eligibility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DAB52D3" wp14:editId="309574EB">
                                        <wp:extent cx="885825" cy="219075"/>
                                        <wp:effectExtent l="0" t="0" r="9525" b="9525"/>
                                        <wp:docPr id="666" name="Picture 6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0B33668" wp14:editId="263B2839">
                                        <wp:extent cx="885825" cy="219075"/>
                                        <wp:effectExtent l="0" t="0" r="9525" b="9525"/>
                                        <wp:docPr id="669" name="Picture 6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C38A4" id="Text Box 2383" o:spid="_x0000_s1055" type="#_x0000_t202" style="position:absolute;left:0;text-align:left;margin-left:-109782.6pt;margin-top:110516.65pt;width:529.5pt;height:29.2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" fillcolor="#e7e6e6 [3214]" strokeweight=".5pt">
                      <v:textbox>
                        <w:txbxContent>
                          <w:p w14:paraId="151DD618" w14:textId="77777777" w:rsidR="00B277DD" w:rsidRPr="00634521" w:rsidRDefault="00B277DD" w:rsidP="0080199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4AB1E47" wp14:editId="23B54F2E">
                                  <wp:extent cx="2085975" cy="228600"/>
                                  <wp:effectExtent l="0" t="0" r="9525" b="0"/>
                                  <wp:docPr id="664" name="Picture 6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 Participant Eligibility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AB52D3" wp14:editId="309574EB">
                                  <wp:extent cx="885825" cy="219075"/>
                                  <wp:effectExtent l="0" t="0" r="9525" b="9525"/>
                                  <wp:docPr id="666" name="Picture 6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0B33668" wp14:editId="263B2839">
                                  <wp:extent cx="885825" cy="219075"/>
                                  <wp:effectExtent l="0" t="0" r="9525" b="9525"/>
                                  <wp:docPr id="669" name="Picture 6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139" w:type="dxa"/>
          </w:tcPr>
          <w:p w14:paraId="647274AF" w14:textId="75B1F03B" w:rsidR="009440F3" w:rsidRPr="00371CD6" w:rsidRDefault="00520C76" w:rsidP="00305AF2">
            <w:pPr>
              <w:ind w:left="-2660" w:firstLine="1559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Unscheduled </w:t>
            </w:r>
            <w:r w:rsidR="000E460E" w:rsidRPr="00371CD6">
              <w:rPr>
                <w:rFonts w:asciiTheme="minorHAnsi" w:hAnsiTheme="minorHAnsi" w:cs="Arial"/>
                <w:b/>
                <w:sz w:val="28"/>
                <w:szCs w:val="28"/>
              </w:rPr>
              <w:t>≤</w:t>
            </w:r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>30 d</w:t>
            </w:r>
            <w:r w:rsidR="009440F3" w:rsidRPr="00371CD6">
              <w:rPr>
                <w:rFonts w:asciiTheme="minorHAnsi" w:hAnsiTheme="minorHAnsi" w:cs="Arial"/>
                <w:b/>
                <w:sz w:val="28"/>
                <w:szCs w:val="28"/>
              </w:rPr>
              <w:t xml:space="preserve">ay </w:t>
            </w:r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 xml:space="preserve">neonatal </w:t>
            </w:r>
            <w:r w:rsidR="009440F3" w:rsidRPr="00371CD6">
              <w:rPr>
                <w:rFonts w:asciiTheme="minorHAnsi" w:hAnsiTheme="minorHAnsi" w:cs="Arial"/>
                <w:b/>
                <w:sz w:val="28"/>
                <w:szCs w:val="28"/>
              </w:rPr>
              <w:t>re-admission</w:t>
            </w:r>
            <w:r w:rsidR="00305AF2">
              <w:rPr>
                <w:rFonts w:asciiTheme="minorHAnsi" w:hAnsiTheme="minorHAnsi" w:cs="Arial"/>
                <w:b/>
                <w:sz w:val="28"/>
                <w:szCs w:val="28"/>
              </w:rPr>
              <w:t>/neonatal death</w:t>
            </w:r>
          </w:p>
        </w:tc>
      </w:tr>
    </w:tbl>
    <w:p w14:paraId="7F178344" w14:textId="058BEB28" w:rsidR="00AF0650" w:rsidRDefault="00801999" w:rsidP="00AF0650">
      <w:pPr>
        <w:pStyle w:val="Header"/>
        <w:rPr>
          <w:rFonts w:asciiTheme="minorHAnsi" w:hAnsiTheme="minorHAnsi"/>
          <w:b/>
          <w:sz w:val="24"/>
          <w:szCs w:val="24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719AA6F" wp14:editId="5E02FC90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724650" cy="371475"/>
                <wp:effectExtent l="0" t="0" r="19050" b="28575"/>
                <wp:wrapNone/>
                <wp:docPr id="2391" name="Text Box 2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8AEE8" w14:textId="294B766B" w:rsidR="00B277DD" w:rsidRPr="00634521" w:rsidRDefault="00B277DD" w:rsidP="00D70C8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E149DA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2472E28" wp14:editId="3861F7DB">
                                  <wp:extent cx="2219325" cy="221615"/>
                                  <wp:effectExtent l="0" t="0" r="9525" b="6985"/>
                                  <wp:docPr id="3059" name="Picture 30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8E5817F" wp14:editId="07A5BBAF">
                                  <wp:extent cx="885825" cy="219075"/>
                                  <wp:effectExtent l="0" t="0" r="9525" b="9525"/>
                                  <wp:docPr id="2396" name="Picture 2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C1DD42E" wp14:editId="1F61DDFA">
                                  <wp:extent cx="885825" cy="219075"/>
                                  <wp:effectExtent l="0" t="0" r="9525" b="9525"/>
                                  <wp:docPr id="2397" name="Picture 2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9AA6F" id="Text Box 2391" o:spid="_x0000_s1056" type="#_x0000_t202" style="position:absolute;margin-left:36pt;margin-top:-.05pt;width:529.5pt;height:29.2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" fillcolor="#e7e6e6 [3214]" strokeweight=".5pt">
                <v:textbox>
                  <w:txbxContent>
                    <w:p w14:paraId="3C08AEE8" w14:textId="294B766B" w:rsidR="00B277DD" w:rsidRPr="00634521" w:rsidRDefault="00B277DD" w:rsidP="00D70C8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E149DA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2472E28" wp14:editId="3861F7DB">
                            <wp:extent cx="2219325" cy="221615"/>
                            <wp:effectExtent l="0" t="0" r="9525" b="6985"/>
                            <wp:docPr id="3059" name="Picture 30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8E5817F" wp14:editId="07A5BBAF">
                            <wp:extent cx="885825" cy="219075"/>
                            <wp:effectExtent l="0" t="0" r="9525" b="9525"/>
                            <wp:docPr id="2396" name="Picture 2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C1DD42E" wp14:editId="1F61DDFA">
                            <wp:extent cx="885825" cy="219075"/>
                            <wp:effectExtent l="0" t="0" r="9525" b="9525"/>
                            <wp:docPr id="2397" name="Picture 23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FCD0AE" w14:textId="6E24D71C" w:rsidR="001A4159" w:rsidRPr="00801999" w:rsidRDefault="001A4159" w:rsidP="00AF0650">
      <w:pPr>
        <w:pStyle w:val="Header"/>
        <w:rPr>
          <w:rFonts w:asciiTheme="minorHAnsi" w:hAnsiTheme="minorHAnsi"/>
          <w:sz w:val="24"/>
          <w:szCs w:val="24"/>
        </w:rPr>
      </w:pPr>
    </w:p>
    <w:p w14:paraId="541B192C" w14:textId="09FC8151" w:rsidR="009440F3" w:rsidRDefault="003B7F6F" w:rsidP="009440F3">
      <w:pPr>
        <w:rPr>
          <w:rFonts w:asciiTheme="minorHAnsi" w:hAnsiTheme="minorHAnsi"/>
          <w:b/>
        </w:rPr>
      </w:pPr>
      <w:r w:rsidRPr="00305AF2">
        <w:rPr>
          <w:rFonts w:asciiTheme="minorHAnsi" w:hAnsiTheme="minorHAnsi"/>
          <w:b/>
        </w:rPr>
        <w:t xml:space="preserve">Please complete one of these forms for each time the </w:t>
      </w:r>
      <w:r w:rsidRPr="00305AF2">
        <w:rPr>
          <w:rFonts w:asciiTheme="minorHAnsi" w:hAnsiTheme="minorHAnsi"/>
          <w:b/>
          <w:u w:val="single"/>
        </w:rPr>
        <w:t>baby</w:t>
      </w:r>
      <w:r w:rsidRPr="00305AF2">
        <w:rPr>
          <w:rFonts w:asciiTheme="minorHAnsi" w:hAnsiTheme="minorHAnsi"/>
          <w:b/>
        </w:rPr>
        <w:t xml:space="preserve"> is re-admitted or transferred to another ward or hospital within 30 days of </w:t>
      </w:r>
      <w:r w:rsidR="00CC0DEF">
        <w:rPr>
          <w:rFonts w:asciiTheme="minorHAnsi" w:hAnsiTheme="minorHAnsi"/>
          <w:b/>
        </w:rPr>
        <w:t>postnatal discharge</w:t>
      </w:r>
      <w:r w:rsidRPr="00305AF2">
        <w:rPr>
          <w:rFonts w:asciiTheme="minorHAnsi" w:hAnsiTheme="minorHAnsi"/>
          <w:b/>
        </w:rPr>
        <w:t>. As many 30 day re-admission forms can be used as needed to complete each admission into hospital (even as in-patients).  For each separate admission complete a new form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207"/>
        <w:gridCol w:w="33"/>
        <w:gridCol w:w="267"/>
        <w:gridCol w:w="192"/>
        <w:gridCol w:w="109"/>
        <w:gridCol w:w="301"/>
        <w:gridCol w:w="82"/>
        <w:gridCol w:w="219"/>
        <w:gridCol w:w="274"/>
        <w:gridCol w:w="27"/>
        <w:gridCol w:w="301"/>
        <w:gridCol w:w="164"/>
        <w:gridCol w:w="137"/>
        <w:gridCol w:w="301"/>
        <w:gridCol w:w="54"/>
        <w:gridCol w:w="120"/>
        <w:gridCol w:w="127"/>
        <w:gridCol w:w="156"/>
        <w:gridCol w:w="90"/>
        <w:gridCol w:w="54"/>
        <w:gridCol w:w="301"/>
        <w:gridCol w:w="122"/>
        <w:gridCol w:w="15"/>
        <w:gridCol w:w="269"/>
        <w:gridCol w:w="196"/>
        <w:gridCol w:w="27"/>
        <w:gridCol w:w="60"/>
        <w:gridCol w:w="214"/>
        <w:gridCol w:w="219"/>
        <w:gridCol w:w="82"/>
        <w:gridCol w:w="301"/>
        <w:gridCol w:w="109"/>
        <w:gridCol w:w="67"/>
        <w:gridCol w:w="125"/>
        <w:gridCol w:w="305"/>
      </w:tblGrid>
      <w:tr w:rsidR="00B944AB" w:rsidRPr="00E26FA6" w14:paraId="57107D98" w14:textId="77777777" w:rsidTr="00B11AFE">
        <w:tc>
          <w:tcPr>
            <w:tcW w:w="10627" w:type="dxa"/>
            <w:gridSpan w:val="35"/>
            <w:shd w:val="pct5" w:color="auto" w:fill="auto"/>
          </w:tcPr>
          <w:p w14:paraId="09713525" w14:textId="73BCAC70" w:rsidR="00B944AB" w:rsidRPr="00E26FA6" w:rsidRDefault="00B944AB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1</w:t>
            </w:r>
            <w:r w:rsidRPr="00B944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Neonatal Death</w:t>
            </w:r>
          </w:p>
        </w:tc>
      </w:tr>
      <w:tr w:rsidR="00B11AFE" w:rsidRPr="00E26FA6" w14:paraId="529AB17B" w14:textId="77777777" w:rsidTr="00923556">
        <w:tc>
          <w:tcPr>
            <w:tcW w:w="5207" w:type="dxa"/>
          </w:tcPr>
          <w:p w14:paraId="65B05000" w14:textId="6DF7E891" w:rsidR="00B11AFE" w:rsidRDefault="00B11AFE" w:rsidP="00B94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Has the baby died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since discharge post-delivery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2581" w:type="dxa"/>
            <w:gridSpan w:val="15"/>
            <w:tcBorders>
              <w:right w:val="single" w:sz="4" w:space="0" w:color="auto"/>
            </w:tcBorders>
          </w:tcPr>
          <w:p w14:paraId="37FA044A" w14:textId="3FAA9D76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836121" w14:textId="77777777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431E517" w14:textId="19BE8EFE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14:paraId="6210E81F" w14:textId="77777777" w:rsidR="00B11AFE" w:rsidRPr="00E26FA6" w:rsidRDefault="00B11AFE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gridSpan w:val="9"/>
            <w:tcBorders>
              <w:left w:val="single" w:sz="4" w:space="0" w:color="auto"/>
            </w:tcBorders>
          </w:tcPr>
          <w:p w14:paraId="3DA5D27E" w14:textId="7E97C7BA" w:rsidR="00B11AFE" w:rsidRPr="00E26FA6" w:rsidRDefault="00B11AFE" w:rsidP="00B11AFE">
            <w:pPr>
              <w:tabs>
                <w:tab w:val="left" w:pos="3645"/>
              </w:tabs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Unknown</w:t>
            </w:r>
          </w:p>
        </w:tc>
        <w:tc>
          <w:tcPr>
            <w:tcW w:w="430" w:type="dxa"/>
            <w:gridSpan w:val="2"/>
            <w:tcBorders>
              <w:left w:val="single" w:sz="4" w:space="0" w:color="auto"/>
            </w:tcBorders>
          </w:tcPr>
          <w:p w14:paraId="092E5C61" w14:textId="3640768E" w:rsidR="00B11AFE" w:rsidRPr="00E26FA6" w:rsidRDefault="00B11AFE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75772" w:rsidRPr="00E26FA6" w14:paraId="248F1E7A" w14:textId="77777777" w:rsidTr="00923556">
        <w:tc>
          <w:tcPr>
            <w:tcW w:w="5207" w:type="dxa"/>
          </w:tcPr>
          <w:p w14:paraId="13979706" w14:textId="32F0A427" w:rsidR="00175772" w:rsidRPr="00305AF2" w:rsidRDefault="00175772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the baby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has died since discharge post-delivery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, please provide date and time of death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complete an SAE (RCT only) and a ‘Notification of Death’ form</w:t>
            </w:r>
          </w:p>
        </w:tc>
        <w:tc>
          <w:tcPr>
            <w:tcW w:w="300" w:type="dxa"/>
            <w:gridSpan w:val="2"/>
            <w:vAlign w:val="center"/>
          </w:tcPr>
          <w:p w14:paraId="30914C72" w14:textId="0049FE3C" w:rsidR="00175772" w:rsidDel="00175772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01" w:type="dxa"/>
            <w:gridSpan w:val="2"/>
            <w:vAlign w:val="center"/>
          </w:tcPr>
          <w:p w14:paraId="7B7BA090" w14:textId="4AAD73F2" w:rsidR="00175772" w:rsidDel="00175772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01" w:type="dxa"/>
            <w:vAlign w:val="center"/>
          </w:tcPr>
          <w:p w14:paraId="796C4C26" w14:textId="31AAEC8F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01" w:type="dxa"/>
            <w:gridSpan w:val="2"/>
            <w:vAlign w:val="center"/>
          </w:tcPr>
          <w:p w14:paraId="4AB237FA" w14:textId="469E8CAB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01" w:type="dxa"/>
            <w:gridSpan w:val="2"/>
            <w:vAlign w:val="center"/>
          </w:tcPr>
          <w:p w14:paraId="321A5A7F" w14:textId="4B875C1B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301" w:type="dxa"/>
            <w:vAlign w:val="center"/>
          </w:tcPr>
          <w:p w14:paraId="380E8A76" w14:textId="22E54570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301" w:type="dxa"/>
            <w:gridSpan w:val="2"/>
            <w:vAlign w:val="center"/>
          </w:tcPr>
          <w:p w14:paraId="20E29FEB" w14:textId="50A5940E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301" w:type="dxa"/>
            <w:vAlign w:val="center"/>
          </w:tcPr>
          <w:p w14:paraId="311DC60D" w14:textId="7B2DCA07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01" w:type="dxa"/>
            <w:gridSpan w:val="3"/>
            <w:vAlign w:val="center"/>
          </w:tcPr>
          <w:p w14:paraId="5E43A5BB" w14:textId="26AC72CB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00" w:type="dxa"/>
            <w:gridSpan w:val="3"/>
            <w:vAlign w:val="center"/>
          </w:tcPr>
          <w:p w14:paraId="6439DBEF" w14:textId="40BCA026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301" w:type="dxa"/>
            <w:vAlign w:val="center"/>
          </w:tcPr>
          <w:p w14:paraId="1AB75A56" w14:textId="1F58B9CF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02" w:type="dxa"/>
            <w:gridSpan w:val="4"/>
            <w:vAlign w:val="center"/>
          </w:tcPr>
          <w:p w14:paraId="3D05ADAE" w14:textId="29DCF22C" w:rsidR="00175772" w:rsidRPr="000E4333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18"/>
                <w:szCs w:val="18"/>
                <w:lang w:eastAsia="en-GB"/>
              </w:rPr>
            </w:pPr>
            <w:r w:rsidRPr="000E4333">
              <w:rPr>
                <w:rFonts w:asciiTheme="minorHAnsi" w:hAnsiTheme="minorHAnsi"/>
                <w:noProof/>
                <w:sz w:val="18"/>
                <w:szCs w:val="18"/>
                <w:lang w:eastAsia="en-GB"/>
              </w:rPr>
              <w:t>24 hr clock</w:t>
            </w:r>
          </w:p>
        </w:tc>
        <w:tc>
          <w:tcPr>
            <w:tcW w:w="301" w:type="dxa"/>
            <w:gridSpan w:val="3"/>
            <w:vAlign w:val="center"/>
          </w:tcPr>
          <w:p w14:paraId="1DE4C454" w14:textId="1C434FC3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01" w:type="dxa"/>
            <w:gridSpan w:val="2"/>
            <w:vAlign w:val="center"/>
          </w:tcPr>
          <w:p w14:paraId="6C4C955E" w14:textId="5D57B425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H</w:t>
            </w:r>
          </w:p>
        </w:tc>
        <w:tc>
          <w:tcPr>
            <w:tcW w:w="301" w:type="dxa"/>
            <w:vAlign w:val="center"/>
          </w:tcPr>
          <w:p w14:paraId="510B2298" w14:textId="08A6D426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sz w:val="32"/>
                <w:szCs w:val="32"/>
              </w:rPr>
              <w:t>:</w:t>
            </w:r>
          </w:p>
        </w:tc>
        <w:tc>
          <w:tcPr>
            <w:tcW w:w="301" w:type="dxa"/>
            <w:gridSpan w:val="3"/>
            <w:vAlign w:val="center"/>
          </w:tcPr>
          <w:p w14:paraId="333B0D57" w14:textId="03256E14" w:rsidR="00175772" w:rsidRPr="00E26FA6" w:rsidRDefault="00175772" w:rsidP="00175772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305" w:type="dxa"/>
            <w:vAlign w:val="center"/>
          </w:tcPr>
          <w:p w14:paraId="6C5C1B45" w14:textId="4DFCB88D" w:rsidR="00175772" w:rsidRPr="00E26FA6" w:rsidRDefault="00175772" w:rsidP="002D6747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DB55F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</w:tr>
      <w:tr w:rsidR="007C48AA" w:rsidRPr="00305AF2" w14:paraId="028CB1E2" w14:textId="77777777" w:rsidTr="00B11AFE">
        <w:tc>
          <w:tcPr>
            <w:tcW w:w="10627" w:type="dxa"/>
            <w:gridSpan w:val="35"/>
            <w:shd w:val="pct10" w:color="auto" w:fill="auto"/>
          </w:tcPr>
          <w:p w14:paraId="3662ACD1" w14:textId="2B285BA8" w:rsidR="007C48AA" w:rsidRPr="00305AF2" w:rsidRDefault="00B944AB" w:rsidP="003B7F6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DB2D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30 day </w:t>
            </w:r>
            <w:r w:rsidR="00167B2F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post </w:t>
            </w:r>
            <w:r w:rsidR="00717AB0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initial </w:t>
            </w:r>
            <w:r w:rsidR="00167B2F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discharge 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readmission to hospital </w:t>
            </w:r>
          </w:p>
        </w:tc>
      </w:tr>
      <w:tr w:rsidR="00B11AFE" w:rsidRPr="00305AF2" w14:paraId="692B0D5B" w14:textId="77777777" w:rsidTr="00923556">
        <w:tc>
          <w:tcPr>
            <w:tcW w:w="5207" w:type="dxa"/>
          </w:tcPr>
          <w:p w14:paraId="6A90EA6A" w14:textId="64220C77" w:rsidR="00B11AFE" w:rsidRPr="00305AF2" w:rsidRDefault="00B11AFE" w:rsidP="00CC0DEF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Was the baby re-admitted to hospital within 30 days of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initial discharge</w:t>
            </w:r>
            <w:r w:rsidRPr="000E4333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  <w:r w:rsidRPr="000E4333">
              <w:rPr>
                <w:rFonts w:asciiTheme="minorHAnsi" w:hAnsiTheme="minorHAnsi" w:cstheme="minorHAnsi"/>
                <w:bCs/>
                <w:i/>
                <w:sz w:val="18"/>
                <w:szCs w:val="18"/>
              </w:rPr>
              <w:t xml:space="preserve"> If ‘No’ do not complete the rest of this section</w:t>
            </w:r>
          </w:p>
        </w:tc>
        <w:tc>
          <w:tcPr>
            <w:tcW w:w="2581" w:type="dxa"/>
            <w:gridSpan w:val="15"/>
            <w:vAlign w:val="center"/>
          </w:tcPr>
          <w:p w14:paraId="547DD101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83" w:type="dxa"/>
            <w:gridSpan w:val="2"/>
            <w:vAlign w:val="center"/>
          </w:tcPr>
          <w:p w14:paraId="79C804CD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4"/>
            <w:vAlign w:val="center"/>
          </w:tcPr>
          <w:p w14:paraId="096D2CD4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284" w:type="dxa"/>
            <w:gridSpan w:val="2"/>
            <w:vAlign w:val="center"/>
          </w:tcPr>
          <w:p w14:paraId="5D9B8B81" w14:textId="77777777" w:rsidR="00B11AFE" w:rsidRPr="00305AF2" w:rsidRDefault="00B11AFE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9"/>
            <w:vAlign w:val="center"/>
          </w:tcPr>
          <w:p w14:paraId="3343CA2D" w14:textId="22CF592E" w:rsidR="00B11AFE" w:rsidRPr="00305AF2" w:rsidRDefault="00B11AFE" w:rsidP="00B11AF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Unknown</w:t>
            </w:r>
          </w:p>
        </w:tc>
        <w:tc>
          <w:tcPr>
            <w:tcW w:w="430" w:type="dxa"/>
            <w:gridSpan w:val="2"/>
            <w:vAlign w:val="center"/>
          </w:tcPr>
          <w:p w14:paraId="3C5D7A56" w14:textId="5177022E" w:rsidR="00B11AFE" w:rsidRPr="00305AF2" w:rsidRDefault="00B11AFE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94065" w:rsidRPr="00305AF2" w14:paraId="05268307" w14:textId="77777777" w:rsidTr="00923556">
        <w:tc>
          <w:tcPr>
            <w:tcW w:w="5207" w:type="dxa"/>
          </w:tcPr>
          <w:p w14:paraId="735A2764" w14:textId="317D57EB" w:rsidR="00C94065" w:rsidRPr="00305AF2" w:rsidRDefault="00C94065" w:rsidP="00C9406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Admission number</w:t>
            </w:r>
          </w:p>
        </w:tc>
        <w:tc>
          <w:tcPr>
            <w:tcW w:w="4990" w:type="dxa"/>
            <w:gridSpan w:val="32"/>
            <w:vAlign w:val="center"/>
          </w:tcPr>
          <w:p w14:paraId="2EAE8D2B" w14:textId="77777777" w:rsidR="00C94065" w:rsidRPr="00305AF2" w:rsidRDefault="00C94065" w:rsidP="007C48A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796A7C11" w14:textId="77777777" w:rsidR="00C94065" w:rsidRPr="00305AF2" w:rsidRDefault="00C94065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71CD6" w:rsidRPr="00305AF2" w14:paraId="4B03379A" w14:textId="77777777" w:rsidTr="00923556">
        <w:tc>
          <w:tcPr>
            <w:tcW w:w="5207" w:type="dxa"/>
          </w:tcPr>
          <w:p w14:paraId="2866927F" w14:textId="5578DEBE" w:rsidR="00371CD6" w:rsidRPr="00305AF2" w:rsidRDefault="00371CD6" w:rsidP="00371CD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Was the re-admission related to shoulder dystocia?</w:t>
            </w:r>
          </w:p>
        </w:tc>
        <w:tc>
          <w:tcPr>
            <w:tcW w:w="2581" w:type="dxa"/>
            <w:gridSpan w:val="15"/>
            <w:vAlign w:val="center"/>
          </w:tcPr>
          <w:p w14:paraId="020EEB75" w14:textId="6E38AD1B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83" w:type="dxa"/>
            <w:gridSpan w:val="2"/>
            <w:vAlign w:val="center"/>
          </w:tcPr>
          <w:p w14:paraId="116B93E7" w14:textId="77777777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15"/>
            <w:vAlign w:val="center"/>
          </w:tcPr>
          <w:p w14:paraId="6715BD14" w14:textId="0F55CD30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430" w:type="dxa"/>
            <w:gridSpan w:val="2"/>
            <w:vAlign w:val="center"/>
          </w:tcPr>
          <w:p w14:paraId="48038B48" w14:textId="77777777" w:rsidR="00371CD6" w:rsidRPr="00305AF2" w:rsidRDefault="00371CD6" w:rsidP="00371CD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C48AA" w:rsidRPr="00305AF2" w14:paraId="5BFCFAA7" w14:textId="77777777" w:rsidTr="00923556">
        <w:tc>
          <w:tcPr>
            <w:tcW w:w="5207" w:type="dxa"/>
          </w:tcPr>
          <w:p w14:paraId="77431EF8" w14:textId="071D8BFF" w:rsidR="007C48AA" w:rsidRPr="00305AF2" w:rsidRDefault="007C48AA" w:rsidP="003B7F6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Name of the hospital to which the baby was </w:t>
            </w:r>
            <w:r w:rsidR="003B7F6F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admitted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5420" w:type="dxa"/>
            <w:gridSpan w:val="34"/>
          </w:tcPr>
          <w:p w14:paraId="0CD63FAF" w14:textId="77777777" w:rsidR="007C48AA" w:rsidRPr="00305AF2" w:rsidRDefault="007C48AA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43EE5A6" w14:textId="163679F7" w:rsidR="007C48AA" w:rsidRPr="00305AF2" w:rsidRDefault="007C48AA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</w:t>
            </w:r>
            <w:r w:rsidR="00AF0650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</w:t>
            </w:r>
          </w:p>
        </w:tc>
      </w:tr>
      <w:tr w:rsidR="00B13DB3" w:rsidRPr="00305AF2" w14:paraId="0FC0074D" w14:textId="77777777" w:rsidTr="00923556">
        <w:tc>
          <w:tcPr>
            <w:tcW w:w="5207" w:type="dxa"/>
          </w:tcPr>
          <w:p w14:paraId="19ACA537" w14:textId="77777777" w:rsidR="00B13DB3" w:rsidRPr="004960D8" w:rsidRDefault="00B13DB3" w:rsidP="00050E0C">
            <w:pPr>
              <w:rPr>
                <w:rFonts w:asciiTheme="minorHAnsi" w:hAnsiTheme="minorHAnsi"/>
                <w:sz w:val="22"/>
                <w:szCs w:val="22"/>
              </w:rPr>
            </w:pP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Type of ward (please tick)</w:t>
            </w:r>
          </w:p>
        </w:tc>
        <w:tc>
          <w:tcPr>
            <w:tcW w:w="3998" w:type="dxa"/>
            <w:gridSpan w:val="26"/>
          </w:tcPr>
          <w:p w14:paraId="0F4AFA10" w14:textId="470EAD1C" w:rsidR="00B13DB3" w:rsidRPr="004960D8" w:rsidRDefault="00B13DB3" w:rsidP="00050E0C">
            <w:pPr>
              <w:rPr>
                <w:rFonts w:asciiTheme="minorHAnsi" w:hAnsiTheme="minorHAnsi"/>
                <w:sz w:val="22"/>
                <w:szCs w:val="22"/>
              </w:rPr>
            </w:pP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 xml:space="preserve">Reason for </w:t>
            </w:r>
            <w:r w:rsidR="003B7F6F"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admission</w:t>
            </w:r>
          </w:p>
        </w:tc>
        <w:tc>
          <w:tcPr>
            <w:tcW w:w="1422" w:type="dxa"/>
            <w:gridSpan w:val="8"/>
          </w:tcPr>
          <w:p w14:paraId="4A67EB70" w14:textId="4A1C13F0" w:rsidR="00B13DB3" w:rsidRPr="004960D8" w:rsidRDefault="00B13DB3" w:rsidP="00AF0650">
            <w:pPr>
              <w:rPr>
                <w:rFonts w:asciiTheme="minorHAnsi" w:hAnsiTheme="minorHAnsi"/>
                <w:sz w:val="22"/>
                <w:szCs w:val="22"/>
              </w:rPr>
            </w:pP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N</w:t>
            </w:r>
            <w:r w:rsidR="00AF0650"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>o.</w:t>
            </w:r>
            <w:r w:rsidRPr="004960D8">
              <w:rPr>
                <w:rFonts w:asciiTheme="minorHAnsi" w:hAnsiTheme="minorHAnsi" w:cstheme="majorHAnsi"/>
                <w:b/>
                <w:sz w:val="22"/>
                <w:szCs w:val="22"/>
              </w:rPr>
              <w:t xml:space="preserve"> of nights</w:t>
            </w:r>
          </w:p>
        </w:tc>
      </w:tr>
      <w:tr w:rsidR="00923556" w:rsidRPr="00305AF2" w14:paraId="4770D5AE" w14:textId="77777777" w:rsidTr="00923556">
        <w:tc>
          <w:tcPr>
            <w:tcW w:w="5240" w:type="dxa"/>
            <w:gridSpan w:val="2"/>
          </w:tcPr>
          <w:p w14:paraId="1B31AA53" w14:textId="4BC4C946" w:rsidR="00923556" w:rsidRPr="00305AF2" w:rsidRDefault="00923556" w:rsidP="00050E0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General paediatric ward</w:t>
            </w:r>
          </w:p>
        </w:tc>
        <w:tc>
          <w:tcPr>
            <w:tcW w:w="3965" w:type="dxa"/>
            <w:gridSpan w:val="25"/>
          </w:tcPr>
          <w:p w14:paraId="0BF5C0C3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6DF0BC33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00DB7BA5" w14:textId="77777777" w:rsidTr="00923556">
        <w:tc>
          <w:tcPr>
            <w:tcW w:w="5240" w:type="dxa"/>
            <w:gridSpan w:val="2"/>
          </w:tcPr>
          <w:p w14:paraId="4EC25671" w14:textId="2BC9C98B" w:rsidR="00923556" w:rsidRPr="00305AF2" w:rsidRDefault="00923556" w:rsidP="00050E0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High dependency unit</w:t>
            </w:r>
          </w:p>
        </w:tc>
        <w:tc>
          <w:tcPr>
            <w:tcW w:w="3965" w:type="dxa"/>
            <w:gridSpan w:val="25"/>
          </w:tcPr>
          <w:p w14:paraId="5B84C1D5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0F0D0091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1AC251D3" w14:textId="77777777" w:rsidTr="00923556">
        <w:tc>
          <w:tcPr>
            <w:tcW w:w="5240" w:type="dxa"/>
            <w:gridSpan w:val="2"/>
          </w:tcPr>
          <w:p w14:paraId="02CCBB88" w14:textId="7745B4AE" w:rsidR="00923556" w:rsidRDefault="00923556" w:rsidP="00050E0C">
            <w:pPr>
              <w:rPr>
                <w:rFonts w:asciiTheme="minorHAnsi" w:hAnsiTheme="minorHAnsi" w:cstheme="maj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Neonatal unit</w:t>
            </w:r>
          </w:p>
        </w:tc>
        <w:tc>
          <w:tcPr>
            <w:tcW w:w="3965" w:type="dxa"/>
            <w:gridSpan w:val="25"/>
          </w:tcPr>
          <w:p w14:paraId="3D718158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467BE9BA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3F739B31" w14:textId="77777777" w:rsidTr="00923556">
        <w:tc>
          <w:tcPr>
            <w:tcW w:w="5240" w:type="dxa"/>
            <w:gridSpan w:val="2"/>
          </w:tcPr>
          <w:p w14:paraId="7F23088F" w14:textId="31E48FEE" w:rsidR="00923556" w:rsidRPr="00305AF2" w:rsidRDefault="00923556" w:rsidP="00050E0C">
            <w:pPr>
              <w:rPr>
                <w:rFonts w:asciiTheme="minorHAnsi" w:hAnsiTheme="minorHAnsi" w:cstheme="maj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 xml:space="preserve">Post natal </w:t>
            </w:r>
            <w:r w:rsidRPr="00305AF2">
              <w:rPr>
                <w:rFonts w:asciiTheme="minorHAnsi" w:hAnsiTheme="minorHAnsi" w:cstheme="majorHAnsi"/>
                <w:sz w:val="22"/>
                <w:szCs w:val="22"/>
              </w:rPr>
              <w:t xml:space="preserve"> ward</w:t>
            </w:r>
          </w:p>
        </w:tc>
        <w:tc>
          <w:tcPr>
            <w:tcW w:w="3965" w:type="dxa"/>
            <w:gridSpan w:val="25"/>
          </w:tcPr>
          <w:p w14:paraId="38524A79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47FFE7FC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923556" w:rsidRPr="00305AF2" w14:paraId="29B330C2" w14:textId="77777777" w:rsidTr="00923556">
        <w:tc>
          <w:tcPr>
            <w:tcW w:w="5240" w:type="dxa"/>
            <w:gridSpan w:val="2"/>
          </w:tcPr>
          <w:p w14:paraId="51158F2D" w14:textId="77777777" w:rsidR="00923556" w:rsidRPr="00305AF2" w:rsidRDefault="00923556" w:rsidP="00050E0C">
            <w:pPr>
              <w:rPr>
                <w:rFonts w:asciiTheme="minorHAnsi" w:hAnsiTheme="minorHAnsi" w:cstheme="majorHAnsi"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ajorHAnsi"/>
                <w:sz w:val="22"/>
                <w:szCs w:val="22"/>
              </w:rPr>
              <w:t xml:space="preserve">Other </w:t>
            </w:r>
            <w:r w:rsidRPr="00305AF2">
              <w:rPr>
                <w:rFonts w:asciiTheme="minorHAnsi" w:hAnsiTheme="minorHAnsi" w:cstheme="majorHAnsi"/>
                <w:i/>
                <w:sz w:val="22"/>
                <w:szCs w:val="22"/>
              </w:rPr>
              <w:t>(Please specify below)</w:t>
            </w:r>
          </w:p>
          <w:p w14:paraId="43228C29" w14:textId="77777777" w:rsidR="00923556" w:rsidRPr="00305AF2" w:rsidRDefault="00923556" w:rsidP="00050E0C">
            <w:pPr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ajorHAnsi"/>
                <w:i/>
                <w:sz w:val="22"/>
                <w:szCs w:val="22"/>
              </w:rPr>
              <w:t>________________________________________</w:t>
            </w:r>
          </w:p>
        </w:tc>
        <w:tc>
          <w:tcPr>
            <w:tcW w:w="3965" w:type="dxa"/>
            <w:gridSpan w:val="25"/>
          </w:tcPr>
          <w:p w14:paraId="6F19A623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8"/>
          </w:tcPr>
          <w:p w14:paraId="4607862C" w14:textId="77777777" w:rsidR="00923556" w:rsidRPr="00305AF2" w:rsidRDefault="00923556" w:rsidP="00050E0C">
            <w:pPr>
              <w:rPr>
                <w:sz w:val="22"/>
                <w:szCs w:val="22"/>
              </w:rPr>
            </w:pPr>
          </w:p>
        </w:tc>
      </w:tr>
      <w:tr w:rsidR="00B13DB3" w:rsidRPr="00305AF2" w14:paraId="199877C8" w14:textId="77777777" w:rsidTr="00923556">
        <w:trPr>
          <w:trHeight w:val="331"/>
        </w:trPr>
        <w:tc>
          <w:tcPr>
            <w:tcW w:w="5207" w:type="dxa"/>
            <w:vMerge w:val="restart"/>
          </w:tcPr>
          <w:p w14:paraId="36EBB513" w14:textId="3AB26C49" w:rsidR="00B13DB3" w:rsidRPr="00305AF2" w:rsidRDefault="0017577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How was the baby transported to hospital?</w:t>
            </w:r>
          </w:p>
        </w:tc>
        <w:tc>
          <w:tcPr>
            <w:tcW w:w="4990" w:type="dxa"/>
            <w:gridSpan w:val="32"/>
          </w:tcPr>
          <w:p w14:paraId="0B8E5EB1" w14:textId="77777777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Land ambulance</w:t>
            </w:r>
          </w:p>
        </w:tc>
        <w:tc>
          <w:tcPr>
            <w:tcW w:w="430" w:type="dxa"/>
            <w:gridSpan w:val="2"/>
          </w:tcPr>
          <w:p w14:paraId="6FD35609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27842" w:rsidRPr="00305AF2" w14:paraId="38265206" w14:textId="77777777" w:rsidTr="00923556">
        <w:tc>
          <w:tcPr>
            <w:tcW w:w="5207" w:type="dxa"/>
            <w:vMerge/>
          </w:tcPr>
          <w:p w14:paraId="011D8BB8" w14:textId="77777777" w:rsidR="00227842" w:rsidRPr="00305AF2" w:rsidRDefault="0022784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90" w:type="dxa"/>
            <w:gridSpan w:val="32"/>
          </w:tcPr>
          <w:p w14:paraId="6585CD56" w14:textId="3125781D" w:rsidR="00227842" w:rsidRPr="00305AF2" w:rsidRDefault="00227842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</w:t>
            </w:r>
          </w:p>
        </w:tc>
        <w:tc>
          <w:tcPr>
            <w:tcW w:w="430" w:type="dxa"/>
            <w:gridSpan w:val="2"/>
          </w:tcPr>
          <w:p w14:paraId="59233E9F" w14:textId="77777777" w:rsidR="00227842" w:rsidRPr="00305AF2" w:rsidRDefault="0022784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3DB3" w:rsidRPr="00305AF2" w14:paraId="18A095DD" w14:textId="77777777" w:rsidTr="00923556">
        <w:tc>
          <w:tcPr>
            <w:tcW w:w="5207" w:type="dxa"/>
            <w:vMerge/>
          </w:tcPr>
          <w:p w14:paraId="2B227E9A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90" w:type="dxa"/>
            <w:gridSpan w:val="32"/>
          </w:tcPr>
          <w:p w14:paraId="655FA1CD" w14:textId="77777777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Other </w:t>
            </w:r>
            <w:r w:rsidRPr="00305AF2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please specify</w:t>
            </w:r>
          </w:p>
          <w:p w14:paraId="20CF16BB" w14:textId="0EEA9DFD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_____________________________________</w:t>
            </w:r>
          </w:p>
        </w:tc>
        <w:tc>
          <w:tcPr>
            <w:tcW w:w="430" w:type="dxa"/>
            <w:gridSpan w:val="2"/>
          </w:tcPr>
          <w:p w14:paraId="43A7D4EE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75772" w:rsidRPr="00305AF2" w14:paraId="6FB5FE5A" w14:textId="77777777" w:rsidTr="00923556">
        <w:tc>
          <w:tcPr>
            <w:tcW w:w="5207" w:type="dxa"/>
          </w:tcPr>
          <w:p w14:paraId="63A20C3C" w14:textId="5D199613" w:rsidR="00175772" w:rsidRPr="00305AF2" w:rsidRDefault="00175772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of readmission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ABC488A" w14:textId="77777777" w:rsidR="00175772" w:rsidRPr="00305AF2" w:rsidRDefault="00175772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92" w:type="dxa"/>
            <w:gridSpan w:val="3"/>
            <w:vAlign w:val="center"/>
          </w:tcPr>
          <w:p w14:paraId="2AE5F0CA" w14:textId="0541FC9A" w:rsidR="00175772" w:rsidRPr="00305AF2" w:rsidRDefault="00175772" w:rsidP="00175772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2" w:type="dxa"/>
            <w:gridSpan w:val="3"/>
            <w:vAlign w:val="center"/>
          </w:tcPr>
          <w:p w14:paraId="27CB02CE" w14:textId="21292F5A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3" w:type="dxa"/>
            <w:gridSpan w:val="2"/>
            <w:vAlign w:val="center"/>
          </w:tcPr>
          <w:p w14:paraId="3237554E" w14:textId="440A5621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0FD05B38" w14:textId="5B96FFEF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92" w:type="dxa"/>
            <w:gridSpan w:val="3"/>
            <w:vAlign w:val="center"/>
          </w:tcPr>
          <w:p w14:paraId="47482A91" w14:textId="4AE56CC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3" w:type="dxa"/>
            <w:gridSpan w:val="4"/>
            <w:vAlign w:val="center"/>
          </w:tcPr>
          <w:p w14:paraId="3695D17F" w14:textId="5E8A2EC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2" w:type="dxa"/>
            <w:gridSpan w:val="4"/>
            <w:vAlign w:val="center"/>
          </w:tcPr>
          <w:p w14:paraId="2C92C04B" w14:textId="7630B1F9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14E7B7D8" w14:textId="4528941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3" w:type="dxa"/>
            <w:gridSpan w:val="3"/>
            <w:vAlign w:val="center"/>
          </w:tcPr>
          <w:p w14:paraId="18848E98" w14:textId="40C53EB2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2" w:type="dxa"/>
            <w:gridSpan w:val="3"/>
            <w:vAlign w:val="center"/>
          </w:tcPr>
          <w:p w14:paraId="305F2EBE" w14:textId="6A03096E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7" w:type="dxa"/>
            <w:gridSpan w:val="3"/>
            <w:vAlign w:val="center"/>
          </w:tcPr>
          <w:p w14:paraId="6A12D659" w14:textId="118DA7D7" w:rsidR="00175772" w:rsidRPr="00305AF2" w:rsidRDefault="00175772" w:rsidP="00175772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175772" w:rsidRPr="00305AF2" w14:paraId="3782DB25" w14:textId="77777777" w:rsidTr="00923556">
        <w:tc>
          <w:tcPr>
            <w:tcW w:w="5207" w:type="dxa"/>
          </w:tcPr>
          <w:p w14:paraId="4FA20BC6" w14:textId="21611E44" w:rsidR="00175772" w:rsidRPr="00305AF2" w:rsidRDefault="003F33FA" w:rsidP="0017577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Date of discharge</w:t>
            </w:r>
          </w:p>
        </w:tc>
        <w:tc>
          <w:tcPr>
            <w:tcW w:w="492" w:type="dxa"/>
            <w:gridSpan w:val="3"/>
            <w:vAlign w:val="center"/>
          </w:tcPr>
          <w:p w14:paraId="16AA7D0E" w14:textId="1043603C" w:rsidR="00175772" w:rsidRDefault="00175772" w:rsidP="00175772">
            <w:pPr>
              <w:spacing w:before="40" w:after="40"/>
              <w:jc w:val="right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2" w:type="dxa"/>
            <w:gridSpan w:val="3"/>
            <w:vAlign w:val="center"/>
          </w:tcPr>
          <w:p w14:paraId="258C3890" w14:textId="03CF8FB4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493" w:type="dxa"/>
            <w:gridSpan w:val="2"/>
            <w:vAlign w:val="center"/>
          </w:tcPr>
          <w:p w14:paraId="0F62A1D1" w14:textId="4CC89ED1" w:rsidR="00175772" w:rsidRPr="00DB55F7" w:rsidRDefault="00175772" w:rsidP="00175772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55E67690" w14:textId="47819B21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492" w:type="dxa"/>
            <w:gridSpan w:val="3"/>
            <w:vAlign w:val="center"/>
          </w:tcPr>
          <w:p w14:paraId="055F4F87" w14:textId="52292DB5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493" w:type="dxa"/>
            <w:gridSpan w:val="4"/>
            <w:vAlign w:val="center"/>
          </w:tcPr>
          <w:p w14:paraId="347AA005" w14:textId="10CB681A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492" w:type="dxa"/>
            <w:gridSpan w:val="4"/>
            <w:vAlign w:val="center"/>
          </w:tcPr>
          <w:p w14:paraId="5F59BF93" w14:textId="66655DC6" w:rsidR="00175772" w:rsidRPr="00DB55F7" w:rsidRDefault="00175772" w:rsidP="00175772">
            <w:pPr>
              <w:spacing w:before="40" w:after="40"/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492" w:type="dxa"/>
            <w:gridSpan w:val="3"/>
            <w:vAlign w:val="center"/>
          </w:tcPr>
          <w:p w14:paraId="1117497D" w14:textId="59CB54D6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3" w:type="dxa"/>
            <w:gridSpan w:val="3"/>
            <w:vAlign w:val="center"/>
          </w:tcPr>
          <w:p w14:paraId="456B0724" w14:textId="688282C3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2" w:type="dxa"/>
            <w:gridSpan w:val="3"/>
            <w:vAlign w:val="center"/>
          </w:tcPr>
          <w:p w14:paraId="35FDDBE7" w14:textId="71DF57B1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497" w:type="dxa"/>
            <w:gridSpan w:val="3"/>
            <w:vAlign w:val="center"/>
          </w:tcPr>
          <w:p w14:paraId="66E9EF01" w14:textId="20340DE0" w:rsidR="00175772" w:rsidRDefault="00175772" w:rsidP="00175772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DA76077" w14:textId="77777777" w:rsidR="00B13DB3" w:rsidRPr="00305AF2" w:rsidRDefault="00B13DB3" w:rsidP="00305AF2">
      <w:pPr>
        <w:spacing w:after="0"/>
        <w:rPr>
          <w:sz w:val="16"/>
          <w:szCs w:val="16"/>
        </w:rPr>
      </w:pPr>
    </w:p>
    <w:p w14:paraId="0A2D0E3C" w14:textId="77777777" w:rsidR="003A627F" w:rsidRPr="00305AF2" w:rsidRDefault="003A627F" w:rsidP="00305AF2">
      <w:pPr>
        <w:spacing w:after="0"/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175772" w14:paraId="037A23EC" w14:textId="77777777" w:rsidTr="00175772">
        <w:tc>
          <w:tcPr>
            <w:tcW w:w="3870" w:type="dxa"/>
            <w:shd w:val="pct5" w:color="auto" w:fill="auto"/>
          </w:tcPr>
          <w:p w14:paraId="60D2DA09" w14:textId="77777777" w:rsidR="00175772" w:rsidRDefault="00175772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6898" w:type="dxa"/>
            <w:gridSpan w:val="11"/>
          </w:tcPr>
          <w:p w14:paraId="14037F1D" w14:textId="77777777" w:rsidR="00175772" w:rsidRDefault="00175772" w:rsidP="00175772">
            <w:pPr>
              <w:rPr>
                <w:rFonts w:asciiTheme="majorHAnsi" w:hAnsiTheme="majorHAnsi"/>
              </w:rPr>
            </w:pPr>
          </w:p>
          <w:p w14:paraId="653027F7" w14:textId="77777777" w:rsidR="00175772" w:rsidRDefault="00175772" w:rsidP="00175772">
            <w:pPr>
              <w:rPr>
                <w:rFonts w:asciiTheme="majorHAnsi" w:hAnsiTheme="majorHAnsi"/>
              </w:rPr>
            </w:pPr>
          </w:p>
        </w:tc>
      </w:tr>
      <w:tr w:rsidR="00175772" w14:paraId="0F00DD52" w14:textId="77777777" w:rsidTr="00175772">
        <w:tc>
          <w:tcPr>
            <w:tcW w:w="3870" w:type="dxa"/>
            <w:shd w:val="pct5" w:color="auto" w:fill="auto"/>
          </w:tcPr>
          <w:p w14:paraId="7FC0CB81" w14:textId="77777777" w:rsidR="00175772" w:rsidRDefault="00175772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224C0B9A" w14:textId="77777777" w:rsidR="00175772" w:rsidRDefault="00175772" w:rsidP="00175772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5A65D09C" w14:textId="77777777" w:rsidR="00175772" w:rsidRDefault="00175772" w:rsidP="00175772">
            <w:pPr>
              <w:rPr>
                <w:rFonts w:asciiTheme="majorHAnsi" w:hAnsiTheme="majorHAnsi"/>
              </w:rPr>
            </w:pPr>
          </w:p>
        </w:tc>
      </w:tr>
      <w:tr w:rsidR="00175772" w:rsidRPr="00361CEF" w14:paraId="4841CAC4" w14:textId="77777777" w:rsidTr="00175772">
        <w:trPr>
          <w:trHeight w:val="646"/>
        </w:trPr>
        <w:tc>
          <w:tcPr>
            <w:tcW w:w="3870" w:type="dxa"/>
            <w:shd w:val="pct5" w:color="auto" w:fill="auto"/>
          </w:tcPr>
          <w:p w14:paraId="2F3754CD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78BD1748" w14:textId="77777777" w:rsidR="00175772" w:rsidRDefault="00175772" w:rsidP="00175772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09332B0F" w14:textId="77777777" w:rsidR="00175772" w:rsidDel="0075135D" w:rsidRDefault="00175772" w:rsidP="00175772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0B078258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3A201DAC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7D1F0FB2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2BAA130E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36A9CF70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2B87BCE0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1165B844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065AC8D8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63D7CC86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68CE2A83" w14:textId="77777777" w:rsidR="00175772" w:rsidRPr="00361CEF" w:rsidRDefault="00175772" w:rsidP="0017577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1D3C1C63" w14:textId="1927F78E" w:rsidR="009440F3" w:rsidRDefault="002464D3">
      <w:r>
        <w:br w:type="page"/>
      </w:r>
    </w:p>
    <w:tbl>
      <w:tblPr>
        <w:tblStyle w:val="TableGrid"/>
        <w:tblW w:w="114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8423"/>
      </w:tblGrid>
      <w:tr w:rsidR="00F502FD" w:rsidRPr="00371CD6" w14:paraId="1A2C30E4" w14:textId="77777777" w:rsidTr="008E7A19">
        <w:tc>
          <w:tcPr>
            <w:tcW w:w="2982" w:type="dxa"/>
          </w:tcPr>
          <w:p w14:paraId="5F6D850F" w14:textId="77777777" w:rsidR="00F502FD" w:rsidRDefault="00F502FD" w:rsidP="00520C7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423" w:type="dxa"/>
          </w:tcPr>
          <w:p w14:paraId="32BD106F" w14:textId="4145AD14" w:rsidR="00F502FD" w:rsidRPr="00371CD6" w:rsidRDefault="00520C76" w:rsidP="008E7A19">
            <w:pPr>
              <w:ind w:left="-1726" w:hanging="1429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Unsc</w:t>
            </w:r>
            <w:r w:rsidR="008E7A19">
              <w:rPr>
                <w:rFonts w:asciiTheme="minorHAnsi" w:hAnsiTheme="minorHAnsi" w:cs="Arial"/>
                <w:b/>
                <w:sz w:val="28"/>
                <w:szCs w:val="28"/>
              </w:rPr>
              <w:t>h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eduled</w:t>
            </w:r>
            <w:r w:rsidR="000E460E" w:rsidRPr="00371CD6">
              <w:rPr>
                <w:rFonts w:asciiTheme="minorHAnsi" w:hAnsiTheme="minorHAnsi" w:cs="Arial"/>
                <w:b/>
                <w:sz w:val="28"/>
                <w:szCs w:val="28"/>
              </w:rPr>
              <w:t>≤</w:t>
            </w:r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>30 day maternal re-admission</w:t>
            </w:r>
          </w:p>
        </w:tc>
      </w:tr>
    </w:tbl>
    <w:p w14:paraId="2C5C6801" w14:textId="34A7952E" w:rsidR="00F502FD" w:rsidRPr="00EE71DA" w:rsidRDefault="00801999" w:rsidP="00371CD6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3EA49B" wp14:editId="05E87704">
                <wp:simplePos x="0" y="0"/>
                <wp:positionH relativeFrom="page">
                  <wp:posOffset>441325</wp:posOffset>
                </wp:positionH>
                <wp:positionV relativeFrom="paragraph">
                  <wp:posOffset>7620</wp:posOffset>
                </wp:positionV>
                <wp:extent cx="6724650" cy="371475"/>
                <wp:effectExtent l="0" t="0" r="19050" b="28575"/>
                <wp:wrapNone/>
                <wp:docPr id="2398" name="Text Box 2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71CD1" w14:textId="19472391" w:rsidR="00B277DD" w:rsidRPr="00634521" w:rsidRDefault="00B277DD" w:rsidP="00D70C8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4960D8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B9E38FB" wp14:editId="14D7FE27">
                                  <wp:extent cx="2219325" cy="221615"/>
                                  <wp:effectExtent l="0" t="0" r="9525" b="6985"/>
                                  <wp:docPr id="3116" name="Picture 3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32AEE70" wp14:editId="2109F610">
                                  <wp:extent cx="885825" cy="219075"/>
                                  <wp:effectExtent l="0" t="0" r="9525" b="9525"/>
                                  <wp:docPr id="128" name="Picture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6318036" wp14:editId="04104B2C">
                                  <wp:extent cx="885825" cy="219075"/>
                                  <wp:effectExtent l="0" t="0" r="9525" b="9525"/>
                                  <wp:docPr id="129" name="Picture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A49B" id="Text Box 2398" o:spid="_x0000_s1057" type="#_x0000_t202" style="position:absolute;margin-left:34.75pt;margin-top:.6pt;width:529.5pt;height:29.2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" fillcolor="#e7e6e6 [3214]" strokeweight=".5pt">
                <v:textbox>
                  <w:txbxContent>
                    <w:p w14:paraId="47671CD1" w14:textId="19472391" w:rsidR="00B277DD" w:rsidRPr="00634521" w:rsidRDefault="00B277DD" w:rsidP="00D70C8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4960D8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B9E38FB" wp14:editId="14D7FE27">
                            <wp:extent cx="2219325" cy="221615"/>
                            <wp:effectExtent l="0" t="0" r="9525" b="6985"/>
                            <wp:docPr id="3116" name="Picture 3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2216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32AEE70" wp14:editId="2109F610">
                            <wp:extent cx="885825" cy="219075"/>
                            <wp:effectExtent l="0" t="0" r="9525" b="9525"/>
                            <wp:docPr id="128" name="Picture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6318036" wp14:editId="04104B2C">
                            <wp:extent cx="885825" cy="219075"/>
                            <wp:effectExtent l="0" t="0" r="9525" b="9525"/>
                            <wp:docPr id="129" name="Picture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256931" w14:textId="77777777" w:rsidR="00F575FE" w:rsidRDefault="00F575FE" w:rsidP="00371CD6">
      <w:pPr>
        <w:spacing w:after="0"/>
        <w:rPr>
          <w:rFonts w:asciiTheme="minorHAnsi" w:hAnsiTheme="minorHAnsi"/>
          <w:b/>
          <w:sz w:val="18"/>
          <w:szCs w:val="18"/>
        </w:rPr>
      </w:pPr>
    </w:p>
    <w:p w14:paraId="004418CD" w14:textId="1233F3AD" w:rsidR="00B631F5" w:rsidRPr="00F575FE" w:rsidRDefault="00167B2F" w:rsidP="00371CD6">
      <w:pPr>
        <w:spacing w:after="0"/>
        <w:rPr>
          <w:rFonts w:asciiTheme="minorHAnsi" w:hAnsiTheme="minorHAnsi"/>
          <w:b/>
          <w:sz w:val="16"/>
          <w:szCs w:val="16"/>
        </w:rPr>
      </w:pPr>
      <w:r w:rsidRPr="003B7F6F">
        <w:rPr>
          <w:rFonts w:asciiTheme="minorHAnsi" w:hAnsiTheme="minorHAnsi"/>
          <w:b/>
          <w:sz w:val="24"/>
          <w:szCs w:val="24"/>
        </w:rPr>
        <w:t xml:space="preserve">Please complete one of these forms for each time the </w:t>
      </w:r>
      <w:r w:rsidR="00206B11">
        <w:rPr>
          <w:rFonts w:asciiTheme="minorHAnsi" w:hAnsiTheme="minorHAnsi"/>
          <w:b/>
          <w:sz w:val="24"/>
          <w:szCs w:val="24"/>
          <w:u w:val="single"/>
        </w:rPr>
        <w:t>woman</w:t>
      </w:r>
      <w:r w:rsidRPr="003B7F6F">
        <w:rPr>
          <w:rFonts w:asciiTheme="minorHAnsi" w:hAnsiTheme="minorHAnsi"/>
          <w:b/>
          <w:sz w:val="24"/>
          <w:szCs w:val="24"/>
        </w:rPr>
        <w:t xml:space="preserve"> is re-admitted</w:t>
      </w:r>
      <w:r w:rsidR="003B7F6F">
        <w:rPr>
          <w:rFonts w:asciiTheme="minorHAnsi" w:hAnsiTheme="minorHAnsi"/>
          <w:b/>
          <w:sz w:val="24"/>
          <w:szCs w:val="24"/>
        </w:rPr>
        <w:t xml:space="preserve"> or transferred to another ward or hospital</w:t>
      </w:r>
      <w:r w:rsidRPr="003B7F6F">
        <w:rPr>
          <w:rFonts w:asciiTheme="minorHAnsi" w:hAnsiTheme="minorHAnsi"/>
          <w:b/>
          <w:sz w:val="24"/>
          <w:szCs w:val="24"/>
        </w:rPr>
        <w:t xml:space="preserve"> within 30 days of </w:t>
      </w:r>
      <w:r w:rsidR="00CC0DEF">
        <w:rPr>
          <w:rFonts w:asciiTheme="minorHAnsi" w:hAnsiTheme="minorHAnsi"/>
          <w:b/>
          <w:sz w:val="24"/>
          <w:szCs w:val="24"/>
        </w:rPr>
        <w:t>postnatal discharge</w:t>
      </w:r>
      <w:r w:rsidR="003B7F6F">
        <w:rPr>
          <w:rFonts w:asciiTheme="minorHAnsi" w:hAnsiTheme="minorHAnsi"/>
          <w:b/>
          <w:sz w:val="24"/>
          <w:szCs w:val="24"/>
        </w:rPr>
        <w:t xml:space="preserve">. </w:t>
      </w:r>
      <w:r w:rsidR="00B631F5" w:rsidRPr="003B7F6F">
        <w:rPr>
          <w:rFonts w:asciiTheme="minorHAnsi" w:hAnsiTheme="minorHAnsi"/>
          <w:b/>
          <w:sz w:val="24"/>
          <w:szCs w:val="24"/>
        </w:rPr>
        <w:t>As many 30 day re-admission forms can be used as needed to complete each admission into hospital (even as in-patients).  For each separate admission start a new</w:t>
      </w:r>
      <w:r w:rsidR="0046376E" w:rsidRPr="003B7F6F">
        <w:rPr>
          <w:rFonts w:asciiTheme="minorHAnsi" w:hAnsiTheme="minorHAnsi"/>
          <w:b/>
          <w:sz w:val="24"/>
          <w:szCs w:val="24"/>
        </w:rPr>
        <w:t xml:space="preserve"> set of forms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091"/>
        <w:gridCol w:w="7"/>
        <w:gridCol w:w="495"/>
        <w:gridCol w:w="503"/>
        <w:gridCol w:w="502"/>
        <w:gridCol w:w="503"/>
        <w:gridCol w:w="503"/>
        <w:gridCol w:w="322"/>
        <w:gridCol w:w="180"/>
        <w:gridCol w:w="435"/>
        <w:gridCol w:w="68"/>
        <w:gridCol w:w="317"/>
        <w:gridCol w:w="186"/>
        <w:gridCol w:w="502"/>
        <w:gridCol w:w="450"/>
        <w:gridCol w:w="53"/>
        <w:gridCol w:w="510"/>
      </w:tblGrid>
      <w:tr w:rsidR="00F502FD" w:rsidRPr="000B3123" w14:paraId="208AF57B" w14:textId="77777777" w:rsidTr="00FA4B65">
        <w:tc>
          <w:tcPr>
            <w:tcW w:w="10627" w:type="dxa"/>
            <w:gridSpan w:val="17"/>
            <w:shd w:val="pct10" w:color="auto" w:fill="auto"/>
          </w:tcPr>
          <w:p w14:paraId="7D903695" w14:textId="5E6E8233" w:rsidR="00F502FD" w:rsidRPr="00DB2DC3" w:rsidRDefault="008C6777" w:rsidP="00371CD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FA4B65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30 day </w:t>
            </w:r>
            <w:r w:rsidR="00CC0D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postnatal discharge</w:t>
            </w:r>
            <w:r w:rsidR="00167B2F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readmission to hospital</w:t>
            </w:r>
          </w:p>
        </w:tc>
      </w:tr>
      <w:tr w:rsidR="00F502FD" w:rsidRPr="000B3123" w14:paraId="5A408BF0" w14:textId="77777777" w:rsidTr="00923556">
        <w:tc>
          <w:tcPr>
            <w:tcW w:w="5091" w:type="dxa"/>
          </w:tcPr>
          <w:p w14:paraId="0DF83333" w14:textId="1A93C6C2" w:rsidR="00F502FD" w:rsidRPr="00ED3187" w:rsidRDefault="00F502FD" w:rsidP="00CC0DEF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Was the </w:t>
            </w:r>
            <w:r w:rsidR="00206B11">
              <w:rPr>
                <w:rFonts w:asciiTheme="minorHAnsi" w:hAnsiTheme="minorHAnsi" w:cstheme="minorHAnsi"/>
                <w:bCs/>
                <w:sz w:val="24"/>
                <w:szCs w:val="24"/>
              </w:rPr>
              <w:t>woman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re-admitted to hospital within 30 days of </w:t>
            </w:r>
            <w:r w:rsidR="00CC0DEF">
              <w:rPr>
                <w:rFonts w:asciiTheme="minorHAnsi" w:hAnsiTheme="minorHAnsi" w:cstheme="minorHAnsi"/>
                <w:bCs/>
                <w:sz w:val="24"/>
                <w:szCs w:val="24"/>
              </w:rPr>
              <w:t>postnatal discharge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If ‘No’ do not complete the rest of </w:t>
            </w:r>
            <w:r w:rsidR="00C94065">
              <w:rPr>
                <w:rFonts w:asciiTheme="minorHAnsi" w:hAnsiTheme="minorHAnsi" w:cstheme="minorHAnsi"/>
                <w:bCs/>
                <w:i/>
              </w:rPr>
              <w:t>this section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</w:tc>
        <w:tc>
          <w:tcPr>
            <w:tcW w:w="2835" w:type="dxa"/>
            <w:gridSpan w:val="7"/>
          </w:tcPr>
          <w:p w14:paraId="05D0D1E5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615" w:type="dxa"/>
            <w:gridSpan w:val="2"/>
          </w:tcPr>
          <w:p w14:paraId="3710F1AB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23" w:type="dxa"/>
            <w:gridSpan w:val="5"/>
          </w:tcPr>
          <w:p w14:paraId="2013FECC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3" w:type="dxa"/>
            <w:gridSpan w:val="2"/>
          </w:tcPr>
          <w:p w14:paraId="3A228B23" w14:textId="77777777" w:rsidR="00F502FD" w:rsidRPr="000B3123" w:rsidRDefault="00F502FD" w:rsidP="00CF03F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5F0E" w:rsidRPr="000B3123" w14:paraId="7B98F582" w14:textId="77777777" w:rsidTr="00923556">
        <w:tc>
          <w:tcPr>
            <w:tcW w:w="5091" w:type="dxa"/>
          </w:tcPr>
          <w:p w14:paraId="20B74BC5" w14:textId="4B0666B8" w:rsidR="00F05F0E" w:rsidRDefault="00F05F0E" w:rsidP="00CC0DE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Admission number</w:t>
            </w:r>
          </w:p>
        </w:tc>
        <w:tc>
          <w:tcPr>
            <w:tcW w:w="4973" w:type="dxa"/>
            <w:gridSpan w:val="14"/>
          </w:tcPr>
          <w:p w14:paraId="3BA0220B" w14:textId="77777777" w:rsidR="00F05F0E" w:rsidRDefault="00F05F0E" w:rsidP="00CF03F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14:paraId="0946C8FB" w14:textId="77777777" w:rsidR="00F05F0E" w:rsidRPr="000B3123" w:rsidRDefault="00F05F0E" w:rsidP="00CF03F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3ED5B80D" w14:textId="77777777" w:rsidTr="00923556">
        <w:tc>
          <w:tcPr>
            <w:tcW w:w="5091" w:type="dxa"/>
          </w:tcPr>
          <w:p w14:paraId="41F05A9B" w14:textId="4F8448DB" w:rsidR="00371CD6" w:rsidRDefault="00F05F0E" w:rsidP="002D674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Name of the hospital to which the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woman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was admitted</w:t>
            </w:r>
          </w:p>
        </w:tc>
        <w:tc>
          <w:tcPr>
            <w:tcW w:w="5536" w:type="dxa"/>
            <w:gridSpan w:val="16"/>
          </w:tcPr>
          <w:p w14:paraId="2EEFC141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  <w:tr w:rsidR="00923556" w14:paraId="4845C437" w14:textId="77777777" w:rsidTr="00923556">
        <w:trPr>
          <w:trHeight w:val="411"/>
        </w:trPr>
        <w:tc>
          <w:tcPr>
            <w:tcW w:w="5098" w:type="dxa"/>
            <w:gridSpan w:val="2"/>
          </w:tcPr>
          <w:p w14:paraId="49ECDC90" w14:textId="77777777" w:rsidR="00923556" w:rsidRPr="00801999" w:rsidRDefault="00923556" w:rsidP="00371CD6">
            <w:pPr>
              <w:rPr>
                <w:rFonts w:asciiTheme="minorHAnsi" w:hAnsiTheme="minorHAnsi"/>
                <w:b/>
              </w:rPr>
            </w:pPr>
            <w:r w:rsidRPr="008019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Which ward was the woman admitted to?</w:t>
            </w:r>
          </w:p>
        </w:tc>
        <w:tc>
          <w:tcPr>
            <w:tcW w:w="3828" w:type="dxa"/>
            <w:gridSpan w:val="10"/>
            <w:tcBorders>
              <w:bottom w:val="single" w:sz="4" w:space="0" w:color="auto"/>
            </w:tcBorders>
          </w:tcPr>
          <w:p w14:paraId="6B7AADDA" w14:textId="33AB1FF7" w:rsidR="00923556" w:rsidRPr="00AF7F17" w:rsidRDefault="00923556" w:rsidP="00371CD6">
            <w:pPr>
              <w:rPr>
                <w:rFonts w:asciiTheme="minorHAnsi" w:hAnsiTheme="minorHAnsi"/>
              </w:rPr>
            </w:pPr>
            <w:r w:rsidRPr="00AF7F17">
              <w:rPr>
                <w:rFonts w:asciiTheme="minorHAnsi" w:hAnsiTheme="minorHAnsi" w:cstheme="majorHAnsi"/>
                <w:b/>
                <w:sz w:val="24"/>
                <w:szCs w:val="24"/>
              </w:rPr>
              <w:t>Reason for admission</w:t>
            </w:r>
          </w:p>
        </w:tc>
        <w:tc>
          <w:tcPr>
            <w:tcW w:w="1701" w:type="dxa"/>
            <w:gridSpan w:val="5"/>
            <w:tcBorders>
              <w:bottom w:val="single" w:sz="4" w:space="0" w:color="auto"/>
            </w:tcBorders>
          </w:tcPr>
          <w:p w14:paraId="5C6C7808" w14:textId="77777777" w:rsidR="00923556" w:rsidRPr="00AF7F17" w:rsidRDefault="00923556" w:rsidP="00371CD6">
            <w:pPr>
              <w:rPr>
                <w:rFonts w:asciiTheme="minorHAnsi" w:hAnsiTheme="minorHAnsi"/>
              </w:rPr>
            </w:pPr>
            <w:r w:rsidRPr="00AF7F17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473B30C1" w14:textId="77777777" w:rsidTr="00923556">
        <w:tc>
          <w:tcPr>
            <w:tcW w:w="5098" w:type="dxa"/>
            <w:gridSpan w:val="2"/>
          </w:tcPr>
          <w:p w14:paraId="09C18FC6" w14:textId="60C0C727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Labour ward</w:t>
            </w:r>
          </w:p>
        </w:tc>
        <w:tc>
          <w:tcPr>
            <w:tcW w:w="3828" w:type="dxa"/>
            <w:gridSpan w:val="10"/>
          </w:tcPr>
          <w:p w14:paraId="04A88BA3" w14:textId="77777777" w:rsidR="00923556" w:rsidRDefault="00923556" w:rsidP="00371CD6"/>
        </w:tc>
        <w:tc>
          <w:tcPr>
            <w:tcW w:w="1701" w:type="dxa"/>
            <w:gridSpan w:val="5"/>
          </w:tcPr>
          <w:p w14:paraId="5101A59C" w14:textId="77777777" w:rsidR="00923556" w:rsidRDefault="00923556" w:rsidP="00371CD6"/>
        </w:tc>
      </w:tr>
      <w:tr w:rsidR="00923556" w14:paraId="065B7263" w14:textId="77777777" w:rsidTr="00923556">
        <w:tc>
          <w:tcPr>
            <w:tcW w:w="5098" w:type="dxa"/>
            <w:gridSpan w:val="2"/>
          </w:tcPr>
          <w:p w14:paraId="16EE10E1" w14:textId="1B707072" w:rsidR="00923556" w:rsidRPr="00801999" w:rsidRDefault="00923556" w:rsidP="00371CD6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3828" w:type="dxa"/>
            <w:gridSpan w:val="10"/>
          </w:tcPr>
          <w:p w14:paraId="12D0702C" w14:textId="77777777" w:rsidR="00923556" w:rsidRDefault="00923556" w:rsidP="00371CD6"/>
        </w:tc>
        <w:tc>
          <w:tcPr>
            <w:tcW w:w="1701" w:type="dxa"/>
            <w:gridSpan w:val="5"/>
          </w:tcPr>
          <w:p w14:paraId="616BF9CF" w14:textId="77777777" w:rsidR="00923556" w:rsidRDefault="00923556" w:rsidP="00371CD6"/>
        </w:tc>
      </w:tr>
      <w:tr w:rsidR="00923556" w14:paraId="6517BCBB" w14:textId="77777777" w:rsidTr="00923556">
        <w:tc>
          <w:tcPr>
            <w:tcW w:w="5098" w:type="dxa"/>
            <w:gridSpan w:val="2"/>
          </w:tcPr>
          <w:p w14:paraId="44CA4935" w14:textId="77777777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</w:p>
        </w:tc>
        <w:tc>
          <w:tcPr>
            <w:tcW w:w="3828" w:type="dxa"/>
            <w:gridSpan w:val="10"/>
          </w:tcPr>
          <w:p w14:paraId="5C2A5B5A" w14:textId="77777777" w:rsidR="00923556" w:rsidRDefault="00923556" w:rsidP="00371CD6"/>
        </w:tc>
        <w:tc>
          <w:tcPr>
            <w:tcW w:w="1701" w:type="dxa"/>
            <w:gridSpan w:val="5"/>
          </w:tcPr>
          <w:p w14:paraId="5FFF6D7A" w14:textId="77777777" w:rsidR="00923556" w:rsidRDefault="00923556" w:rsidP="00371CD6"/>
        </w:tc>
      </w:tr>
      <w:tr w:rsidR="00923556" w14:paraId="7107D2FF" w14:textId="77777777" w:rsidTr="00923556">
        <w:tc>
          <w:tcPr>
            <w:tcW w:w="5098" w:type="dxa"/>
            <w:gridSpan w:val="2"/>
          </w:tcPr>
          <w:p w14:paraId="5AB042D9" w14:textId="2536DEB5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3828" w:type="dxa"/>
            <w:gridSpan w:val="10"/>
          </w:tcPr>
          <w:p w14:paraId="4DE97FA9" w14:textId="77777777" w:rsidR="00923556" w:rsidRDefault="00923556" w:rsidP="00371CD6"/>
        </w:tc>
        <w:tc>
          <w:tcPr>
            <w:tcW w:w="1701" w:type="dxa"/>
            <w:gridSpan w:val="5"/>
          </w:tcPr>
          <w:p w14:paraId="11D344EC" w14:textId="77777777" w:rsidR="00923556" w:rsidRDefault="00923556" w:rsidP="00371CD6"/>
        </w:tc>
      </w:tr>
      <w:tr w:rsidR="00923556" w14:paraId="072DE731" w14:textId="77777777" w:rsidTr="00923556">
        <w:tc>
          <w:tcPr>
            <w:tcW w:w="5098" w:type="dxa"/>
            <w:gridSpan w:val="2"/>
          </w:tcPr>
          <w:p w14:paraId="5436627E" w14:textId="77777777" w:rsidR="00923556" w:rsidRPr="00801999" w:rsidRDefault="00923556" w:rsidP="00371CD6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3828" w:type="dxa"/>
            <w:gridSpan w:val="10"/>
          </w:tcPr>
          <w:p w14:paraId="0FC7AAB5" w14:textId="77777777" w:rsidR="00923556" w:rsidRDefault="00923556" w:rsidP="00371CD6"/>
        </w:tc>
        <w:tc>
          <w:tcPr>
            <w:tcW w:w="1701" w:type="dxa"/>
            <w:gridSpan w:val="5"/>
          </w:tcPr>
          <w:p w14:paraId="79ECA975" w14:textId="77777777" w:rsidR="00923556" w:rsidRDefault="00923556" w:rsidP="00371CD6"/>
        </w:tc>
      </w:tr>
      <w:tr w:rsidR="00923556" w14:paraId="176E017D" w14:textId="77777777" w:rsidTr="00923556">
        <w:tc>
          <w:tcPr>
            <w:tcW w:w="5098" w:type="dxa"/>
            <w:gridSpan w:val="2"/>
          </w:tcPr>
          <w:p w14:paraId="070AF5AE" w14:textId="77777777" w:rsidR="00923556" w:rsidRPr="00801999" w:rsidRDefault="00923556" w:rsidP="00371CD6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4A7FD480" w14:textId="0DCFBBDA" w:rsidR="00923556" w:rsidRPr="00801999" w:rsidRDefault="0092355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</w:t>
            </w:r>
            <w:r>
              <w:rPr>
                <w:rFonts w:asciiTheme="minorHAnsi" w:hAnsiTheme="minorHAnsi" w:cstheme="majorHAnsi"/>
                <w:i/>
              </w:rPr>
              <w:t>_______________________________</w:t>
            </w:r>
          </w:p>
        </w:tc>
        <w:tc>
          <w:tcPr>
            <w:tcW w:w="3828" w:type="dxa"/>
            <w:gridSpan w:val="10"/>
          </w:tcPr>
          <w:p w14:paraId="3FEE015D" w14:textId="77777777" w:rsidR="00923556" w:rsidRDefault="00923556" w:rsidP="00371CD6"/>
        </w:tc>
        <w:tc>
          <w:tcPr>
            <w:tcW w:w="1701" w:type="dxa"/>
            <w:gridSpan w:val="5"/>
          </w:tcPr>
          <w:p w14:paraId="28B734B6" w14:textId="77777777" w:rsidR="00923556" w:rsidRDefault="00923556" w:rsidP="00371CD6"/>
        </w:tc>
      </w:tr>
      <w:tr w:rsidR="00371CD6" w:rsidRPr="000B3123" w14:paraId="071BC185" w14:textId="77777777" w:rsidTr="00923556">
        <w:trPr>
          <w:trHeight w:val="331"/>
        </w:trPr>
        <w:tc>
          <w:tcPr>
            <w:tcW w:w="5091" w:type="dxa"/>
            <w:vMerge w:val="restart"/>
          </w:tcPr>
          <w:p w14:paraId="187FE85C" w14:textId="77241E3A" w:rsidR="00371CD6" w:rsidRDefault="00175772" w:rsidP="002D674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How was the woman transported to hospital?</w:t>
            </w:r>
          </w:p>
        </w:tc>
        <w:tc>
          <w:tcPr>
            <w:tcW w:w="4973" w:type="dxa"/>
            <w:gridSpan w:val="14"/>
          </w:tcPr>
          <w:p w14:paraId="7E01BF6D" w14:textId="77777777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Land ambulance</w:t>
            </w:r>
          </w:p>
        </w:tc>
        <w:tc>
          <w:tcPr>
            <w:tcW w:w="563" w:type="dxa"/>
            <w:gridSpan w:val="2"/>
          </w:tcPr>
          <w:p w14:paraId="2419A6AB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27842" w:rsidRPr="000B3123" w14:paraId="33799A58" w14:textId="77777777" w:rsidTr="00923556">
        <w:tc>
          <w:tcPr>
            <w:tcW w:w="5091" w:type="dxa"/>
            <w:vMerge/>
          </w:tcPr>
          <w:p w14:paraId="6578EE97" w14:textId="77777777" w:rsidR="00227842" w:rsidRDefault="00227842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73" w:type="dxa"/>
            <w:gridSpan w:val="14"/>
          </w:tcPr>
          <w:p w14:paraId="6B65F0FE" w14:textId="5B22FFA1" w:rsidR="00227842" w:rsidRDefault="00227842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Car</w:t>
            </w:r>
          </w:p>
        </w:tc>
        <w:tc>
          <w:tcPr>
            <w:tcW w:w="563" w:type="dxa"/>
            <w:gridSpan w:val="2"/>
          </w:tcPr>
          <w:p w14:paraId="40DB2DD2" w14:textId="77777777" w:rsidR="00227842" w:rsidRPr="000B3123" w:rsidRDefault="00227842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6FA46DE8" w14:textId="77777777" w:rsidTr="00923556">
        <w:tc>
          <w:tcPr>
            <w:tcW w:w="5091" w:type="dxa"/>
            <w:vMerge/>
          </w:tcPr>
          <w:p w14:paraId="65C641CA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73" w:type="dxa"/>
            <w:gridSpan w:val="14"/>
          </w:tcPr>
          <w:p w14:paraId="01D6E1FD" w14:textId="77777777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inorHAnsi"/>
                <w:bCs/>
                <w:i/>
              </w:rPr>
              <w:t>please specify</w:t>
            </w:r>
          </w:p>
          <w:p w14:paraId="2BA86733" w14:textId="441F1E14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</w:t>
            </w:r>
          </w:p>
        </w:tc>
        <w:tc>
          <w:tcPr>
            <w:tcW w:w="563" w:type="dxa"/>
            <w:gridSpan w:val="2"/>
          </w:tcPr>
          <w:p w14:paraId="768BE385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05F0E" w14:paraId="634A5139" w14:textId="77777777" w:rsidTr="00923556">
        <w:tc>
          <w:tcPr>
            <w:tcW w:w="5091" w:type="dxa"/>
          </w:tcPr>
          <w:p w14:paraId="1A7C401C" w14:textId="20EBDA25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</w:t>
            </w:r>
            <w:r w:rsidR="003F33FA">
              <w:rPr>
                <w:rFonts w:asciiTheme="minorHAnsi" w:hAnsiTheme="minorHAnsi" w:cstheme="minorHAnsi"/>
                <w:bCs/>
                <w:sz w:val="24"/>
                <w:szCs w:val="24"/>
              </w:rPr>
              <w:t>of readmission</w:t>
            </w:r>
          </w:p>
          <w:p w14:paraId="2BB43ADB" w14:textId="77777777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Align w:val="center"/>
          </w:tcPr>
          <w:p w14:paraId="384EA224" w14:textId="131C7617" w:rsidR="00F05F0E" w:rsidRPr="00465ECB" w:rsidDel="00F05F0E" w:rsidRDefault="00F05F0E" w:rsidP="00F05F0E">
            <w:pPr>
              <w:rPr>
                <w:rFonts w:asciiTheme="minorHAnsi" w:hAnsiTheme="minorHAnsi" w:cstheme="minorHAnsi"/>
                <w:bCs/>
                <w:sz w:val="36"/>
                <w:szCs w:val="36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3" w:type="dxa"/>
            <w:vAlign w:val="center"/>
          </w:tcPr>
          <w:p w14:paraId="6D6F9500" w14:textId="6735A62E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2" w:type="dxa"/>
            <w:vAlign w:val="center"/>
          </w:tcPr>
          <w:p w14:paraId="6CB41D14" w14:textId="5D75A157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vAlign w:val="center"/>
          </w:tcPr>
          <w:p w14:paraId="54CC80AD" w14:textId="04BB7D12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03" w:type="dxa"/>
            <w:vAlign w:val="center"/>
          </w:tcPr>
          <w:p w14:paraId="447142CA" w14:textId="27B9D5AF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02" w:type="dxa"/>
            <w:gridSpan w:val="2"/>
            <w:vAlign w:val="center"/>
          </w:tcPr>
          <w:p w14:paraId="481C2656" w14:textId="1F47729E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03" w:type="dxa"/>
            <w:gridSpan w:val="2"/>
            <w:vAlign w:val="center"/>
          </w:tcPr>
          <w:p w14:paraId="7AF77ABE" w14:textId="1304DB49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gridSpan w:val="2"/>
            <w:vAlign w:val="center"/>
          </w:tcPr>
          <w:p w14:paraId="032CD27F" w14:textId="3C5D48BA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2" w:type="dxa"/>
            <w:vAlign w:val="center"/>
          </w:tcPr>
          <w:p w14:paraId="69941532" w14:textId="61BBCCCD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3" w:type="dxa"/>
            <w:gridSpan w:val="2"/>
            <w:vAlign w:val="center"/>
          </w:tcPr>
          <w:p w14:paraId="70FE0ECF" w14:textId="7CACCE61" w:rsidR="00F05F0E" w:rsidRPr="00465ECB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0" w:type="dxa"/>
            <w:vAlign w:val="center"/>
          </w:tcPr>
          <w:p w14:paraId="62C2B944" w14:textId="0C764D63" w:rsidR="00F05F0E" w:rsidRPr="00465ECB" w:rsidRDefault="00F05F0E" w:rsidP="002D674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F05F0E" w14:paraId="334B675E" w14:textId="77777777" w:rsidTr="00923556">
        <w:tc>
          <w:tcPr>
            <w:tcW w:w="5091" w:type="dxa"/>
          </w:tcPr>
          <w:p w14:paraId="6AF9E746" w14:textId="14DBF8C4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</w:t>
            </w:r>
            <w:r w:rsidR="003F33FA">
              <w:rPr>
                <w:rFonts w:asciiTheme="minorHAnsi" w:hAnsiTheme="minorHAnsi" w:cstheme="minorHAnsi"/>
                <w:bCs/>
                <w:sz w:val="24"/>
                <w:szCs w:val="24"/>
              </w:rPr>
              <w:t>of discharge</w:t>
            </w:r>
          </w:p>
          <w:p w14:paraId="63337EC9" w14:textId="77777777" w:rsidR="00F05F0E" w:rsidRDefault="00F05F0E" w:rsidP="00F05F0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Align w:val="center"/>
          </w:tcPr>
          <w:p w14:paraId="4993C7DA" w14:textId="08C35501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3" w:type="dxa"/>
            <w:vAlign w:val="center"/>
          </w:tcPr>
          <w:p w14:paraId="4566C013" w14:textId="48A0CB66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02" w:type="dxa"/>
            <w:vAlign w:val="center"/>
          </w:tcPr>
          <w:p w14:paraId="11E3767E" w14:textId="5BA7DF32" w:rsidR="00F05F0E" w:rsidRPr="00DB55F7" w:rsidRDefault="00F05F0E" w:rsidP="00F05F0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vAlign w:val="center"/>
          </w:tcPr>
          <w:p w14:paraId="5E456E3A" w14:textId="522A6485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03" w:type="dxa"/>
            <w:vAlign w:val="center"/>
          </w:tcPr>
          <w:p w14:paraId="28A29897" w14:textId="3F5F169C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02" w:type="dxa"/>
            <w:gridSpan w:val="2"/>
            <w:vAlign w:val="center"/>
          </w:tcPr>
          <w:p w14:paraId="00C49374" w14:textId="3DF345C6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03" w:type="dxa"/>
            <w:gridSpan w:val="2"/>
            <w:vAlign w:val="center"/>
          </w:tcPr>
          <w:p w14:paraId="10597E45" w14:textId="38C8945F" w:rsidR="00F05F0E" w:rsidRPr="00DB55F7" w:rsidRDefault="00F05F0E" w:rsidP="00F05F0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03" w:type="dxa"/>
            <w:gridSpan w:val="2"/>
            <w:vAlign w:val="center"/>
          </w:tcPr>
          <w:p w14:paraId="544DC83A" w14:textId="01F0D961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2" w:type="dxa"/>
            <w:vAlign w:val="center"/>
          </w:tcPr>
          <w:p w14:paraId="47073006" w14:textId="0FD0220D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03" w:type="dxa"/>
            <w:gridSpan w:val="2"/>
            <w:vAlign w:val="center"/>
          </w:tcPr>
          <w:p w14:paraId="79CA3B54" w14:textId="3EB70EF6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0" w:type="dxa"/>
            <w:vAlign w:val="center"/>
          </w:tcPr>
          <w:p w14:paraId="5E530DF5" w14:textId="0FC5D3BA" w:rsidR="00F05F0E" w:rsidRDefault="00F05F0E" w:rsidP="00F05F0E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66E28103" w14:textId="77777777" w:rsidR="00B13DB3" w:rsidRPr="00F575FE" w:rsidRDefault="00B13DB3" w:rsidP="00371CD6">
      <w:pPr>
        <w:spacing w:after="0"/>
        <w:rPr>
          <w:sz w:val="16"/>
          <w:szCs w:val="16"/>
        </w:rPr>
      </w:pPr>
    </w:p>
    <w:p w14:paraId="45D4ED98" w14:textId="77777777" w:rsidR="008C6777" w:rsidRPr="00F575FE" w:rsidRDefault="008C6777" w:rsidP="00371CD6">
      <w:pPr>
        <w:spacing w:after="0"/>
        <w:rPr>
          <w:rFonts w:asciiTheme="minorHAnsi" w:hAnsiTheme="minorHAnsi"/>
          <w:b/>
          <w:sz w:val="16"/>
          <w:szCs w:val="16"/>
        </w:rPr>
      </w:pPr>
    </w:p>
    <w:p w14:paraId="392F7ADB" w14:textId="63DFC303" w:rsidR="00667945" w:rsidRDefault="00667945" w:rsidP="001B7A65">
      <w:pPr>
        <w:rPr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F05F0E" w14:paraId="50377264" w14:textId="77777777" w:rsidTr="00D06DCE">
        <w:tc>
          <w:tcPr>
            <w:tcW w:w="3870" w:type="dxa"/>
            <w:shd w:val="pct5" w:color="auto" w:fill="auto"/>
          </w:tcPr>
          <w:p w14:paraId="6260EB99" w14:textId="77777777" w:rsidR="00F05F0E" w:rsidRDefault="00F05F0E" w:rsidP="00D06DCE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6898" w:type="dxa"/>
            <w:gridSpan w:val="11"/>
          </w:tcPr>
          <w:p w14:paraId="3B3B4990" w14:textId="77777777" w:rsidR="00F05F0E" w:rsidRDefault="00F05F0E" w:rsidP="00D06DCE">
            <w:pPr>
              <w:rPr>
                <w:rFonts w:asciiTheme="majorHAnsi" w:hAnsiTheme="majorHAnsi"/>
              </w:rPr>
            </w:pPr>
          </w:p>
          <w:p w14:paraId="6C81F240" w14:textId="77777777" w:rsidR="00F05F0E" w:rsidRDefault="00F05F0E" w:rsidP="00D06DCE">
            <w:pPr>
              <w:rPr>
                <w:rFonts w:asciiTheme="majorHAnsi" w:hAnsiTheme="majorHAnsi"/>
              </w:rPr>
            </w:pPr>
          </w:p>
        </w:tc>
      </w:tr>
      <w:tr w:rsidR="00F05F0E" w14:paraId="0D8FF162" w14:textId="77777777" w:rsidTr="00D06DCE">
        <w:tc>
          <w:tcPr>
            <w:tcW w:w="3870" w:type="dxa"/>
            <w:shd w:val="pct5" w:color="auto" w:fill="auto"/>
          </w:tcPr>
          <w:p w14:paraId="7A2C4AF4" w14:textId="77777777" w:rsidR="00F05F0E" w:rsidRDefault="00F05F0E" w:rsidP="00D06DCE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104470AC" w14:textId="77777777" w:rsidR="00F05F0E" w:rsidRDefault="00F05F0E" w:rsidP="00D06DCE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2CA33E0B" w14:textId="77777777" w:rsidR="00F05F0E" w:rsidRDefault="00F05F0E" w:rsidP="00D06DCE">
            <w:pPr>
              <w:rPr>
                <w:rFonts w:asciiTheme="majorHAnsi" w:hAnsiTheme="majorHAnsi"/>
              </w:rPr>
            </w:pPr>
          </w:p>
        </w:tc>
      </w:tr>
      <w:tr w:rsidR="00F05F0E" w:rsidRPr="00361CEF" w14:paraId="70620F21" w14:textId="77777777" w:rsidTr="00D06DCE">
        <w:trPr>
          <w:trHeight w:val="646"/>
        </w:trPr>
        <w:tc>
          <w:tcPr>
            <w:tcW w:w="3870" w:type="dxa"/>
            <w:shd w:val="pct5" w:color="auto" w:fill="auto"/>
          </w:tcPr>
          <w:p w14:paraId="662BF7B8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3FCB33BF" w14:textId="77777777" w:rsidR="00F05F0E" w:rsidRDefault="00F05F0E" w:rsidP="00D06DCE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718D016C" w14:textId="77777777" w:rsidR="00F05F0E" w:rsidDel="0075135D" w:rsidRDefault="00F05F0E" w:rsidP="00D06DCE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497C80AC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48612AD0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52B44FB8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6A631DBB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7778919B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6776DF1E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565A6CD2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660D95D8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323A6C57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065B1C87" w14:textId="77777777" w:rsidR="00F05F0E" w:rsidRPr="00361CEF" w:rsidRDefault="00F05F0E" w:rsidP="00D06DC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0E8F2CBC" w14:textId="77777777" w:rsidR="00965017" w:rsidRDefault="00965017" w:rsidP="001B7A65">
      <w:pPr>
        <w:rPr>
          <w:sz w:val="24"/>
          <w:szCs w:val="24"/>
        </w:rPr>
        <w:sectPr w:rsidR="00965017" w:rsidSect="00394AAF">
          <w:pgSz w:w="11906" w:h="16838"/>
          <w:pgMar w:top="1134" w:right="720" w:bottom="720" w:left="720" w:header="709" w:footer="709" w:gutter="0"/>
          <w:cols w:space="708"/>
          <w:docGrid w:linePitch="360"/>
        </w:sectPr>
      </w:pPr>
    </w:p>
    <w:p w14:paraId="4518639A" w14:textId="55E32E0D" w:rsidR="00774B13" w:rsidRDefault="00965017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600832" behindDoc="0" locked="0" layoutInCell="1" allowOverlap="1" wp14:anchorId="7FF23668" wp14:editId="56E0ED0B">
                <wp:simplePos x="0" y="0"/>
                <wp:positionH relativeFrom="margin">
                  <wp:align>center</wp:align>
                </wp:positionH>
                <wp:positionV relativeFrom="paragraph">
                  <wp:posOffset>304165</wp:posOffset>
                </wp:positionV>
                <wp:extent cx="6791325" cy="352425"/>
                <wp:effectExtent l="0" t="0" r="28575" b="2857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1325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07664" w14:textId="77777777" w:rsidR="00B277DD" w:rsidRPr="00634521" w:rsidRDefault="00B277DD" w:rsidP="00965017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50ADC07" wp14:editId="4CA7E291">
                                  <wp:extent cx="885825" cy="219075"/>
                                  <wp:effectExtent l="0" t="0" r="9525" b="9525"/>
                                  <wp:docPr id="2339" name="Picture 2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FABAF56" wp14:editId="58726E34">
                                  <wp:extent cx="885825" cy="219075"/>
                                  <wp:effectExtent l="0" t="0" r="9525" b="9525"/>
                                  <wp:docPr id="2340" name="Picture 23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3668" id="Text Box 80" o:spid="_x0000_s1058" type="#_x0000_t202" style="position:absolute;left:0;text-align:left;margin-left:0;margin-top:23.95pt;width:534.75pt;height:27.75pt;z-index:25260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" fillcolor="#e7e6e6 [3214]" strokeweight=".5pt">
                <v:textbox>
                  <w:txbxContent>
                    <w:p w14:paraId="75407664" w14:textId="77777777" w:rsidR="00B277DD" w:rsidRPr="00634521" w:rsidRDefault="00B277DD" w:rsidP="00965017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50ADC07" wp14:editId="4CA7E291">
                            <wp:extent cx="885825" cy="219075"/>
                            <wp:effectExtent l="0" t="0" r="9525" b="9525"/>
                            <wp:docPr id="2339" name="Picture 23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FABAF56" wp14:editId="58726E34">
                            <wp:extent cx="885825" cy="219075"/>
                            <wp:effectExtent l="0" t="0" r="9525" b="9525"/>
                            <wp:docPr id="2340" name="Picture 23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="Arial"/>
          <w:b/>
          <w:sz w:val="28"/>
          <w:szCs w:val="28"/>
        </w:rPr>
        <w:t xml:space="preserve">Additional </w:t>
      </w:r>
      <w:r w:rsidR="003F33FA">
        <w:rPr>
          <w:rFonts w:asciiTheme="minorHAnsi" w:hAnsiTheme="minorHAnsi" w:cs="Arial"/>
          <w:b/>
          <w:sz w:val="28"/>
          <w:szCs w:val="28"/>
        </w:rPr>
        <w:t xml:space="preserve">Transfer </w:t>
      </w:r>
      <w:r>
        <w:rPr>
          <w:rFonts w:asciiTheme="minorHAnsi" w:hAnsiTheme="minorHAnsi" w:cs="Arial"/>
          <w:b/>
          <w:sz w:val="28"/>
          <w:szCs w:val="28"/>
        </w:rPr>
        <w:t>Form –Transfer to a Different Hospital Following Delivery</w:t>
      </w:r>
    </w:p>
    <w:p w14:paraId="41925554" w14:textId="60CFBBFB" w:rsidR="00965017" w:rsidRDefault="00965017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14:paraId="59871296" w14:textId="2DE0E587" w:rsidR="00965017" w:rsidRDefault="00965017" w:rsidP="000E4333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Please only complete this section if the woman was transferred to a different hospital </w:t>
      </w:r>
    </w:p>
    <w:tbl>
      <w:tblPr>
        <w:tblStyle w:val="TableGrid"/>
        <w:tblW w:w="10862" w:type="dxa"/>
        <w:tblLayout w:type="fixed"/>
        <w:tblLook w:val="04A0" w:firstRow="1" w:lastRow="0" w:firstColumn="1" w:lastColumn="0" w:noHBand="0" w:noVBand="1"/>
      </w:tblPr>
      <w:tblGrid>
        <w:gridCol w:w="4856"/>
        <w:gridCol w:w="467"/>
        <w:gridCol w:w="554"/>
        <w:gridCol w:w="554"/>
        <w:gridCol w:w="554"/>
        <w:gridCol w:w="554"/>
        <w:gridCol w:w="553"/>
        <w:gridCol w:w="554"/>
        <w:gridCol w:w="554"/>
        <w:gridCol w:w="232"/>
        <w:gridCol w:w="322"/>
        <w:gridCol w:w="554"/>
        <w:gridCol w:w="554"/>
      </w:tblGrid>
      <w:tr w:rsidR="00923556" w14:paraId="489DC1E1" w14:textId="77777777" w:rsidTr="00923556">
        <w:trPr>
          <w:trHeight w:val="411"/>
        </w:trPr>
        <w:tc>
          <w:tcPr>
            <w:tcW w:w="4815" w:type="dxa"/>
          </w:tcPr>
          <w:p w14:paraId="57F76B25" w14:textId="77777777" w:rsidR="00923556" w:rsidRPr="00F66B2A" w:rsidRDefault="00923556" w:rsidP="00175772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Which ward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was the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woman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transferred to?</w:t>
            </w:r>
          </w:p>
        </w:tc>
        <w:tc>
          <w:tcPr>
            <w:tcW w:w="4536" w:type="dxa"/>
            <w:gridSpan w:val="9"/>
            <w:tcBorders>
              <w:bottom w:val="single" w:sz="4" w:space="0" w:color="auto"/>
            </w:tcBorders>
          </w:tcPr>
          <w:p w14:paraId="67E5FEF7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Reason for transfer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14:paraId="7D733AA5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6E0AFFD0" w14:textId="77777777" w:rsidTr="00923556">
        <w:tc>
          <w:tcPr>
            <w:tcW w:w="4815" w:type="dxa"/>
          </w:tcPr>
          <w:p w14:paraId="6723AAFB" w14:textId="77777777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4536" w:type="dxa"/>
            <w:gridSpan w:val="9"/>
          </w:tcPr>
          <w:p w14:paraId="1FF40854" w14:textId="77777777" w:rsidR="00923556" w:rsidRDefault="00923556" w:rsidP="00175772"/>
        </w:tc>
        <w:tc>
          <w:tcPr>
            <w:tcW w:w="1417" w:type="dxa"/>
            <w:gridSpan w:val="3"/>
          </w:tcPr>
          <w:p w14:paraId="6FF03AC1" w14:textId="77777777" w:rsidR="00923556" w:rsidRDefault="00923556" w:rsidP="00175772"/>
        </w:tc>
      </w:tr>
      <w:tr w:rsidR="00923556" w14:paraId="6E4543B1" w14:textId="77777777" w:rsidTr="00923556">
        <w:tc>
          <w:tcPr>
            <w:tcW w:w="4815" w:type="dxa"/>
          </w:tcPr>
          <w:p w14:paraId="3704B896" w14:textId="77777777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4536" w:type="dxa"/>
            <w:gridSpan w:val="9"/>
          </w:tcPr>
          <w:p w14:paraId="2C160900" w14:textId="77777777" w:rsidR="00923556" w:rsidRDefault="00923556" w:rsidP="00175772"/>
        </w:tc>
        <w:tc>
          <w:tcPr>
            <w:tcW w:w="1417" w:type="dxa"/>
            <w:gridSpan w:val="3"/>
          </w:tcPr>
          <w:p w14:paraId="6464134C" w14:textId="77777777" w:rsidR="00923556" w:rsidRDefault="00923556" w:rsidP="00175772"/>
        </w:tc>
      </w:tr>
      <w:tr w:rsidR="00923556" w14:paraId="1372DD8D" w14:textId="77777777" w:rsidTr="00923556">
        <w:tc>
          <w:tcPr>
            <w:tcW w:w="4815" w:type="dxa"/>
          </w:tcPr>
          <w:p w14:paraId="7242CB84" w14:textId="77777777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4536" w:type="dxa"/>
            <w:gridSpan w:val="9"/>
          </w:tcPr>
          <w:p w14:paraId="501B4E58" w14:textId="77777777" w:rsidR="00923556" w:rsidRDefault="00923556" w:rsidP="00175772"/>
        </w:tc>
        <w:tc>
          <w:tcPr>
            <w:tcW w:w="1417" w:type="dxa"/>
            <w:gridSpan w:val="3"/>
          </w:tcPr>
          <w:p w14:paraId="42997038" w14:textId="77777777" w:rsidR="00923556" w:rsidRDefault="00923556" w:rsidP="00175772"/>
        </w:tc>
      </w:tr>
      <w:tr w:rsidR="00923556" w14:paraId="4FF6B507" w14:textId="77777777" w:rsidTr="00923556">
        <w:tc>
          <w:tcPr>
            <w:tcW w:w="4815" w:type="dxa"/>
          </w:tcPr>
          <w:p w14:paraId="38AA2F75" w14:textId="77777777" w:rsidR="00923556" w:rsidRPr="00801999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4536" w:type="dxa"/>
            <w:gridSpan w:val="9"/>
          </w:tcPr>
          <w:p w14:paraId="2A100D81" w14:textId="77777777" w:rsidR="00923556" w:rsidRDefault="00923556" w:rsidP="00175772"/>
        </w:tc>
        <w:tc>
          <w:tcPr>
            <w:tcW w:w="1417" w:type="dxa"/>
            <w:gridSpan w:val="3"/>
          </w:tcPr>
          <w:p w14:paraId="44E2E84D" w14:textId="77777777" w:rsidR="00923556" w:rsidRDefault="00923556" w:rsidP="00175772"/>
        </w:tc>
      </w:tr>
      <w:tr w:rsidR="00923556" w14:paraId="6B6AC9ED" w14:textId="77777777" w:rsidTr="00923556">
        <w:tc>
          <w:tcPr>
            <w:tcW w:w="4815" w:type="dxa"/>
          </w:tcPr>
          <w:p w14:paraId="468BAC54" w14:textId="77777777" w:rsidR="00923556" w:rsidRPr="00801999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Mental health ward</w:t>
            </w:r>
          </w:p>
        </w:tc>
        <w:tc>
          <w:tcPr>
            <w:tcW w:w="4536" w:type="dxa"/>
            <w:gridSpan w:val="9"/>
          </w:tcPr>
          <w:p w14:paraId="0E539F9B" w14:textId="77777777" w:rsidR="00923556" w:rsidRDefault="00923556" w:rsidP="00175772"/>
        </w:tc>
        <w:tc>
          <w:tcPr>
            <w:tcW w:w="1417" w:type="dxa"/>
            <w:gridSpan w:val="3"/>
          </w:tcPr>
          <w:p w14:paraId="391EBDF9" w14:textId="77777777" w:rsidR="00923556" w:rsidRDefault="00923556" w:rsidP="00175772"/>
        </w:tc>
      </w:tr>
      <w:tr w:rsidR="00923556" w14:paraId="3C36BEEF" w14:textId="77777777" w:rsidTr="00923556">
        <w:tc>
          <w:tcPr>
            <w:tcW w:w="4815" w:type="dxa"/>
          </w:tcPr>
          <w:p w14:paraId="7AD18C72" w14:textId="77777777" w:rsidR="00923556" w:rsidRPr="00801999" w:rsidRDefault="00923556" w:rsidP="00175772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5405DB49" w14:textId="3DCF69C1" w:rsidR="00923556" w:rsidRPr="00801999" w:rsidRDefault="00923556" w:rsidP="00175772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</w:t>
            </w:r>
            <w:r>
              <w:rPr>
                <w:rFonts w:asciiTheme="minorHAnsi" w:hAnsiTheme="minorHAnsi" w:cstheme="majorHAnsi"/>
                <w:i/>
              </w:rPr>
              <w:t>____________________________</w:t>
            </w:r>
          </w:p>
        </w:tc>
        <w:tc>
          <w:tcPr>
            <w:tcW w:w="4536" w:type="dxa"/>
            <w:gridSpan w:val="9"/>
          </w:tcPr>
          <w:p w14:paraId="2ECE8462" w14:textId="77777777" w:rsidR="00923556" w:rsidRDefault="00923556" w:rsidP="00175772"/>
        </w:tc>
        <w:tc>
          <w:tcPr>
            <w:tcW w:w="1417" w:type="dxa"/>
            <w:gridSpan w:val="3"/>
          </w:tcPr>
          <w:p w14:paraId="43B97127" w14:textId="77777777" w:rsidR="00923556" w:rsidRDefault="00923556" w:rsidP="00175772"/>
        </w:tc>
      </w:tr>
      <w:tr w:rsidR="008019D6" w:rsidRPr="000B3123" w14:paraId="7EF4E157" w14:textId="77777777" w:rsidTr="00923556">
        <w:tc>
          <w:tcPr>
            <w:tcW w:w="4815" w:type="dxa"/>
          </w:tcPr>
          <w:p w14:paraId="260C958E" w14:textId="4508115B" w:rsidR="008019D6" w:rsidRDefault="008019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admitted to transferred hospital</w:t>
            </w:r>
          </w:p>
        </w:tc>
        <w:tc>
          <w:tcPr>
            <w:tcW w:w="464" w:type="dxa"/>
            <w:vAlign w:val="center"/>
          </w:tcPr>
          <w:p w14:paraId="4BD23670" w14:textId="618EB7E8" w:rsidR="008019D6" w:rsidDel="0075135D" w:rsidRDefault="008019D6" w:rsidP="00175772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5A7F35F6" w14:textId="494AD622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5D45FEF3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61528F49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49" w:type="dxa"/>
            <w:vAlign w:val="center"/>
          </w:tcPr>
          <w:p w14:paraId="374FC9A6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48" w:type="dxa"/>
            <w:vAlign w:val="center"/>
          </w:tcPr>
          <w:p w14:paraId="0AF7AEE3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49" w:type="dxa"/>
            <w:vAlign w:val="center"/>
          </w:tcPr>
          <w:p w14:paraId="5AFCFC2D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36632FA7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gridSpan w:val="2"/>
            <w:vAlign w:val="center"/>
          </w:tcPr>
          <w:p w14:paraId="1627E353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1348AFD6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668E5F8F" w14:textId="77777777" w:rsidR="008019D6" w:rsidRPr="000B3123" w:rsidRDefault="008019D6" w:rsidP="000E4333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8019D6" w:rsidRPr="000B3123" w14:paraId="28312F4F" w14:textId="77777777" w:rsidTr="00923556">
        <w:tc>
          <w:tcPr>
            <w:tcW w:w="4815" w:type="dxa"/>
          </w:tcPr>
          <w:p w14:paraId="1375B221" w14:textId="77777777" w:rsidR="008019D6" w:rsidRDefault="008019D6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 from transferred hospital</w:t>
            </w:r>
          </w:p>
        </w:tc>
        <w:tc>
          <w:tcPr>
            <w:tcW w:w="464" w:type="dxa"/>
            <w:vAlign w:val="center"/>
          </w:tcPr>
          <w:p w14:paraId="253F68A4" w14:textId="77777777" w:rsidR="008019D6" w:rsidDel="0075135D" w:rsidRDefault="008019D6" w:rsidP="00175772">
            <w:pPr>
              <w:spacing w:before="40" w:after="40"/>
              <w:jc w:val="right"/>
              <w:rPr>
                <w:rFonts w:asciiTheme="majorHAnsi" w:hAnsiTheme="majorHAnsi"/>
                <w:noProof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0C9E2E74" w14:textId="77777777" w:rsidR="008019D6" w:rsidRPr="00DB3EA5" w:rsidDel="0075135D" w:rsidRDefault="008019D6" w:rsidP="00175772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49" w:type="dxa"/>
            <w:vAlign w:val="center"/>
          </w:tcPr>
          <w:p w14:paraId="2B68C792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6DBD050D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49" w:type="dxa"/>
            <w:vAlign w:val="center"/>
          </w:tcPr>
          <w:p w14:paraId="0777BBD6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48" w:type="dxa"/>
            <w:vAlign w:val="center"/>
          </w:tcPr>
          <w:p w14:paraId="176DBAD0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49" w:type="dxa"/>
            <w:vAlign w:val="center"/>
          </w:tcPr>
          <w:p w14:paraId="67A48EA2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49" w:type="dxa"/>
            <w:vAlign w:val="center"/>
          </w:tcPr>
          <w:p w14:paraId="2F00CB39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gridSpan w:val="2"/>
            <w:vAlign w:val="center"/>
          </w:tcPr>
          <w:p w14:paraId="4C811289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0EB100E4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49" w:type="dxa"/>
            <w:vAlign w:val="center"/>
          </w:tcPr>
          <w:p w14:paraId="377BEC9E" w14:textId="77777777" w:rsidR="008019D6" w:rsidRPr="000B3123" w:rsidRDefault="008019D6" w:rsidP="00175772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27BDCFE0" w14:textId="54CAB7D2" w:rsidR="00965017" w:rsidRDefault="00965017" w:rsidP="00965017">
      <w:pPr>
        <w:jc w:val="center"/>
        <w:rPr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sz w:val="28"/>
          <w:szCs w:val="28"/>
        </w:rPr>
        <w:t xml:space="preserve">Please only complete this section if the baby was transferred to a different hospital </w:t>
      </w: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4815"/>
        <w:gridCol w:w="425"/>
        <w:gridCol w:w="567"/>
        <w:gridCol w:w="361"/>
        <w:gridCol w:w="577"/>
        <w:gridCol w:w="577"/>
        <w:gridCol w:w="576"/>
        <w:gridCol w:w="577"/>
        <w:gridCol w:w="577"/>
        <w:gridCol w:w="441"/>
        <w:gridCol w:w="134"/>
        <w:gridCol w:w="630"/>
        <w:gridCol w:w="511"/>
      </w:tblGrid>
      <w:tr w:rsidR="00923556" w:rsidRPr="004960D8" w14:paraId="7D833F45" w14:textId="77777777" w:rsidTr="00923556">
        <w:tc>
          <w:tcPr>
            <w:tcW w:w="4815" w:type="dxa"/>
          </w:tcPr>
          <w:p w14:paraId="5880CA51" w14:textId="77777777" w:rsidR="00923556" w:rsidRPr="004960D8" w:rsidRDefault="00923556" w:rsidP="002D674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>Which t</w:t>
            </w: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ype of care </w:t>
            </w: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>did the baby receive at the transferred hospital?</w:t>
            </w:r>
          </w:p>
        </w:tc>
        <w:tc>
          <w:tcPr>
            <w:tcW w:w="4678" w:type="dxa"/>
            <w:gridSpan w:val="9"/>
          </w:tcPr>
          <w:p w14:paraId="759C644D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Reason for Transfer</w:t>
            </w:r>
          </w:p>
        </w:tc>
        <w:tc>
          <w:tcPr>
            <w:tcW w:w="1275" w:type="dxa"/>
            <w:gridSpan w:val="3"/>
          </w:tcPr>
          <w:p w14:paraId="0BC0C647" w14:textId="77777777" w:rsidR="00923556" w:rsidRPr="004960D8" w:rsidRDefault="00923556" w:rsidP="00175772">
            <w:pPr>
              <w:rPr>
                <w:rFonts w:asciiTheme="minorHAnsi" w:hAnsiTheme="minorHAnsi"/>
              </w:rPr>
            </w:pPr>
            <w:r w:rsidRPr="004960D8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23556" w14:paraId="258B7E5E" w14:textId="77777777" w:rsidTr="00923556">
        <w:tc>
          <w:tcPr>
            <w:tcW w:w="4815" w:type="dxa"/>
          </w:tcPr>
          <w:p w14:paraId="2F1F4416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I</w:t>
            </w: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>ntensive care</w:t>
            </w:r>
          </w:p>
          <w:p w14:paraId="5D83C9F2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76C8254A" w14:textId="77777777" w:rsidR="00923556" w:rsidRDefault="00923556" w:rsidP="00175772"/>
        </w:tc>
        <w:tc>
          <w:tcPr>
            <w:tcW w:w="1275" w:type="dxa"/>
            <w:gridSpan w:val="3"/>
          </w:tcPr>
          <w:p w14:paraId="774B79C5" w14:textId="77777777" w:rsidR="00923556" w:rsidRDefault="00923556" w:rsidP="00175772"/>
        </w:tc>
      </w:tr>
      <w:tr w:rsidR="00923556" w14:paraId="516E1736" w14:textId="77777777" w:rsidTr="00923556">
        <w:tc>
          <w:tcPr>
            <w:tcW w:w="4815" w:type="dxa"/>
          </w:tcPr>
          <w:p w14:paraId="737BA31A" w14:textId="77777777" w:rsidR="00923556" w:rsidRPr="00BC75F3" w:rsidRDefault="00923556" w:rsidP="00175772">
            <w:pPr>
              <w:rPr>
                <w:rFonts w:asciiTheme="minorHAnsi" w:hAnsiTheme="minorHAnsi" w:cstheme="majorHAnsi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High dependency 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care </w:t>
            </w:r>
            <w:r w:rsidRPr="00BC75F3">
              <w:rPr>
                <w:rFonts w:asciiTheme="minorHAnsi" w:hAnsiTheme="minorHAnsi" w:cstheme="majorHAnsi"/>
              </w:rPr>
              <w:t>(outside labour ward)</w:t>
            </w:r>
          </w:p>
          <w:p w14:paraId="692D1D2C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5A333E2F" w14:textId="77777777" w:rsidR="00923556" w:rsidRDefault="00923556" w:rsidP="00175772"/>
        </w:tc>
        <w:tc>
          <w:tcPr>
            <w:tcW w:w="1275" w:type="dxa"/>
            <w:gridSpan w:val="3"/>
          </w:tcPr>
          <w:p w14:paraId="7AE5800B" w14:textId="77777777" w:rsidR="00923556" w:rsidRDefault="00923556" w:rsidP="00175772"/>
        </w:tc>
      </w:tr>
      <w:tr w:rsidR="00923556" w14:paraId="2993C122" w14:textId="77777777" w:rsidTr="00923556">
        <w:tc>
          <w:tcPr>
            <w:tcW w:w="4815" w:type="dxa"/>
          </w:tcPr>
          <w:p w14:paraId="077D5E25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Special care </w:t>
            </w:r>
          </w:p>
          <w:p w14:paraId="6F9157A7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6A2411D0" w14:textId="77777777" w:rsidR="00923556" w:rsidRDefault="00923556" w:rsidP="00175772"/>
        </w:tc>
        <w:tc>
          <w:tcPr>
            <w:tcW w:w="1275" w:type="dxa"/>
            <w:gridSpan w:val="3"/>
          </w:tcPr>
          <w:p w14:paraId="04CC382D" w14:textId="77777777" w:rsidR="00923556" w:rsidRDefault="00923556" w:rsidP="00175772"/>
        </w:tc>
      </w:tr>
      <w:tr w:rsidR="00923556" w14:paraId="08751C16" w14:textId="77777777" w:rsidTr="00923556">
        <w:tc>
          <w:tcPr>
            <w:tcW w:w="4815" w:type="dxa"/>
          </w:tcPr>
          <w:p w14:paraId="24650454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Transitional care</w:t>
            </w:r>
          </w:p>
          <w:p w14:paraId="5263CF39" w14:textId="77777777" w:rsidR="00923556" w:rsidRPr="00897CFB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678" w:type="dxa"/>
            <w:gridSpan w:val="9"/>
          </w:tcPr>
          <w:p w14:paraId="732E6227" w14:textId="77777777" w:rsidR="00923556" w:rsidRDefault="00923556" w:rsidP="00175772"/>
        </w:tc>
        <w:tc>
          <w:tcPr>
            <w:tcW w:w="1275" w:type="dxa"/>
            <w:gridSpan w:val="3"/>
          </w:tcPr>
          <w:p w14:paraId="55787032" w14:textId="77777777" w:rsidR="00923556" w:rsidRDefault="00923556" w:rsidP="00175772"/>
        </w:tc>
      </w:tr>
      <w:tr w:rsidR="00923556" w14:paraId="63FFC9BC" w14:textId="77777777" w:rsidTr="00923556">
        <w:tc>
          <w:tcPr>
            <w:tcW w:w="4815" w:type="dxa"/>
          </w:tcPr>
          <w:p w14:paraId="0FC33D61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Normal care</w:t>
            </w:r>
          </w:p>
          <w:p w14:paraId="50166D5B" w14:textId="77777777" w:rsidR="00923556" w:rsidRPr="00897CFB" w:rsidRDefault="00923556" w:rsidP="00175772">
            <w:pPr>
              <w:rPr>
                <w:rFonts w:asciiTheme="minorHAnsi" w:hAnsiTheme="minorHAnsi"/>
              </w:rPr>
            </w:pPr>
          </w:p>
        </w:tc>
        <w:tc>
          <w:tcPr>
            <w:tcW w:w="4678" w:type="dxa"/>
            <w:gridSpan w:val="9"/>
          </w:tcPr>
          <w:p w14:paraId="2719B568" w14:textId="77777777" w:rsidR="00923556" w:rsidRDefault="00923556" w:rsidP="00175772"/>
        </w:tc>
        <w:tc>
          <w:tcPr>
            <w:tcW w:w="1275" w:type="dxa"/>
            <w:gridSpan w:val="3"/>
          </w:tcPr>
          <w:p w14:paraId="205124DC" w14:textId="77777777" w:rsidR="00923556" w:rsidRDefault="00923556" w:rsidP="00175772"/>
        </w:tc>
      </w:tr>
      <w:tr w:rsidR="00923556" w14:paraId="4C7D2E85" w14:textId="77777777" w:rsidTr="00923556">
        <w:tc>
          <w:tcPr>
            <w:tcW w:w="4815" w:type="dxa"/>
          </w:tcPr>
          <w:p w14:paraId="66EB2BE1" w14:textId="77777777" w:rsidR="00923556" w:rsidRPr="00897CFB" w:rsidRDefault="00923556" w:rsidP="00175772">
            <w:pPr>
              <w:rPr>
                <w:rFonts w:asciiTheme="minorHAnsi" w:hAnsiTheme="minorHAnsi" w:cstheme="majorHAnsi"/>
                <w:i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97CFB">
              <w:rPr>
                <w:rFonts w:asciiTheme="minorHAnsi" w:hAnsiTheme="minorHAnsi" w:cstheme="majorHAnsi"/>
                <w:i/>
              </w:rPr>
              <w:t>(Please specify below):</w:t>
            </w:r>
          </w:p>
          <w:p w14:paraId="66FF36DF" w14:textId="77777777" w:rsidR="00923556" w:rsidRDefault="00923556" w:rsidP="00175772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678" w:type="dxa"/>
            <w:gridSpan w:val="9"/>
          </w:tcPr>
          <w:p w14:paraId="6C95B3E4" w14:textId="77777777" w:rsidR="00923556" w:rsidRDefault="00923556" w:rsidP="00175772"/>
        </w:tc>
        <w:tc>
          <w:tcPr>
            <w:tcW w:w="1275" w:type="dxa"/>
            <w:gridSpan w:val="3"/>
          </w:tcPr>
          <w:p w14:paraId="46231F86" w14:textId="77777777" w:rsidR="00923556" w:rsidRDefault="00923556" w:rsidP="00175772"/>
        </w:tc>
      </w:tr>
      <w:tr w:rsidR="00965017" w:rsidRPr="000B3123" w14:paraId="615FE2D8" w14:textId="77777777" w:rsidTr="00923556">
        <w:tc>
          <w:tcPr>
            <w:tcW w:w="4815" w:type="dxa"/>
          </w:tcPr>
          <w:p w14:paraId="796E9228" w14:textId="77777777" w:rsidR="00965017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admitted to transferred hospital</w:t>
            </w:r>
          </w:p>
          <w:p w14:paraId="21EA13AD" w14:textId="77777777" w:rsidR="00965017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C01932A" w14:textId="77777777" w:rsidR="00965017" w:rsidDel="0075135D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67" w:type="dxa"/>
            <w:vAlign w:val="center"/>
          </w:tcPr>
          <w:p w14:paraId="53777864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61" w:type="dxa"/>
            <w:vAlign w:val="center"/>
          </w:tcPr>
          <w:p w14:paraId="29526EC5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5A703842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77" w:type="dxa"/>
            <w:vAlign w:val="center"/>
          </w:tcPr>
          <w:p w14:paraId="1E2B1AC3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76" w:type="dxa"/>
            <w:vAlign w:val="center"/>
          </w:tcPr>
          <w:p w14:paraId="76AE7C0F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77" w:type="dxa"/>
            <w:vAlign w:val="center"/>
          </w:tcPr>
          <w:p w14:paraId="1EDA47C2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36FF9E24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5" w:type="dxa"/>
            <w:gridSpan w:val="2"/>
            <w:vAlign w:val="center"/>
          </w:tcPr>
          <w:p w14:paraId="07629B8E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30" w:type="dxa"/>
            <w:vAlign w:val="center"/>
          </w:tcPr>
          <w:p w14:paraId="6CF64D35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1" w:type="dxa"/>
            <w:vAlign w:val="center"/>
          </w:tcPr>
          <w:p w14:paraId="3FFCD40E" w14:textId="77777777" w:rsidR="00965017" w:rsidRPr="000B3123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965017" w14:paraId="51D8E0CF" w14:textId="77777777" w:rsidTr="00923556">
        <w:tc>
          <w:tcPr>
            <w:tcW w:w="4815" w:type="dxa"/>
          </w:tcPr>
          <w:p w14:paraId="368E566E" w14:textId="77777777" w:rsidR="00965017" w:rsidRDefault="00965017" w:rsidP="0017577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 from transferred hospital</w:t>
            </w:r>
          </w:p>
        </w:tc>
        <w:tc>
          <w:tcPr>
            <w:tcW w:w="425" w:type="dxa"/>
            <w:vAlign w:val="center"/>
          </w:tcPr>
          <w:p w14:paraId="0D968B43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567" w:type="dxa"/>
            <w:vAlign w:val="center"/>
          </w:tcPr>
          <w:p w14:paraId="63693FE3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361" w:type="dxa"/>
            <w:vAlign w:val="center"/>
          </w:tcPr>
          <w:p w14:paraId="57C4CA4B" w14:textId="77777777" w:rsidR="00965017" w:rsidRPr="00DB55F7" w:rsidRDefault="00965017" w:rsidP="0017577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33918F7D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577" w:type="dxa"/>
            <w:vAlign w:val="center"/>
          </w:tcPr>
          <w:p w14:paraId="723A8BFE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576" w:type="dxa"/>
            <w:vAlign w:val="center"/>
          </w:tcPr>
          <w:p w14:paraId="4B198A75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577" w:type="dxa"/>
            <w:vAlign w:val="center"/>
          </w:tcPr>
          <w:p w14:paraId="2DE175A9" w14:textId="77777777" w:rsidR="00965017" w:rsidRPr="00DB55F7" w:rsidRDefault="00965017" w:rsidP="00175772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577" w:type="dxa"/>
            <w:vAlign w:val="center"/>
          </w:tcPr>
          <w:p w14:paraId="3D6B8EFD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75" w:type="dxa"/>
            <w:gridSpan w:val="2"/>
            <w:vAlign w:val="center"/>
          </w:tcPr>
          <w:p w14:paraId="62595B65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30" w:type="dxa"/>
            <w:vAlign w:val="center"/>
          </w:tcPr>
          <w:p w14:paraId="19142994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11" w:type="dxa"/>
            <w:vAlign w:val="center"/>
          </w:tcPr>
          <w:p w14:paraId="09CE9787" w14:textId="77777777" w:rsidR="00965017" w:rsidRDefault="00965017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  <w:p w14:paraId="358BDE38" w14:textId="7A4D7D58" w:rsidR="00923556" w:rsidRDefault="00923556" w:rsidP="00175772">
            <w:pP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</w:tbl>
    <w:p w14:paraId="3C7BD252" w14:textId="6A004FF6" w:rsidR="00965017" w:rsidRPr="001914F5" w:rsidRDefault="00965017" w:rsidP="00445F37">
      <w:pPr>
        <w:rPr>
          <w:rFonts w:asciiTheme="minorHAnsi" w:hAnsiTheme="minorHAnsi" w:cs="Arial"/>
          <w:b/>
          <w:sz w:val="16"/>
          <w:szCs w:val="16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6A0B54" w14:paraId="6E8436AA" w14:textId="77777777" w:rsidTr="000E4333">
        <w:tc>
          <w:tcPr>
            <w:tcW w:w="3870" w:type="dxa"/>
            <w:shd w:val="pct5" w:color="auto" w:fill="auto"/>
          </w:tcPr>
          <w:p w14:paraId="3F8425D6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6898" w:type="dxa"/>
            <w:gridSpan w:val="11"/>
          </w:tcPr>
          <w:p w14:paraId="4BAC6BCB" w14:textId="77777777" w:rsidR="006A0B54" w:rsidRDefault="006A0B54" w:rsidP="000E4333">
            <w:pPr>
              <w:rPr>
                <w:rFonts w:asciiTheme="majorHAnsi" w:hAnsiTheme="majorHAnsi"/>
              </w:rPr>
            </w:pPr>
          </w:p>
          <w:p w14:paraId="30B0178D" w14:textId="77777777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14:paraId="7804EC0A" w14:textId="77777777" w:rsidTr="000E4333">
        <w:tc>
          <w:tcPr>
            <w:tcW w:w="3870" w:type="dxa"/>
            <w:shd w:val="pct5" w:color="auto" w:fill="auto"/>
          </w:tcPr>
          <w:p w14:paraId="61320BAC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57F69F52" w14:textId="77777777" w:rsidR="006A0B54" w:rsidRDefault="006A0B54" w:rsidP="000E4333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2B4B04D3" w14:textId="77777777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:rsidRPr="00361CEF" w14:paraId="780767DF" w14:textId="77777777" w:rsidTr="000E4333">
        <w:trPr>
          <w:trHeight w:val="646"/>
        </w:trPr>
        <w:tc>
          <w:tcPr>
            <w:tcW w:w="3870" w:type="dxa"/>
            <w:shd w:val="pct5" w:color="auto" w:fill="auto"/>
          </w:tcPr>
          <w:p w14:paraId="6FE03038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6A6C677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471868EB" w14:textId="77777777" w:rsidR="006A0B54" w:rsidDel="0075135D" w:rsidRDefault="006A0B54" w:rsidP="000E4333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0E7DE73A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0F1C461C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4ABA4FD3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68953F92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40B4AFC9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6EC89380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1FCF7B68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75BDF974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1417CB95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6FE9D118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15E0419B" w14:textId="77777777" w:rsidR="006A0B54" w:rsidRDefault="00965017">
      <w:pPr>
        <w:rPr>
          <w:b/>
          <w:bCs/>
        </w:rPr>
      </w:pPr>
      <w:r>
        <w:rPr>
          <w:b/>
          <w:bCs/>
        </w:rPr>
        <w:br w:type="page"/>
      </w:r>
    </w:p>
    <w:p w14:paraId="3E9A2EA4" w14:textId="6B2C19A2" w:rsidR="00965017" w:rsidRDefault="00965017">
      <w:pPr>
        <w:rPr>
          <w:b/>
          <w:bCs/>
        </w:rPr>
      </w:pPr>
    </w:p>
    <w:p w14:paraId="1BD7AFB1" w14:textId="77777777" w:rsidR="00965017" w:rsidRPr="00445F37" w:rsidRDefault="00965017" w:rsidP="00445F37">
      <w:pPr>
        <w:rPr>
          <w:b/>
          <w:bCs/>
        </w:rPr>
      </w:pPr>
    </w:p>
    <w:p w14:paraId="146E001F" w14:textId="77777777" w:rsidR="00AF156E" w:rsidRDefault="00AF156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8141"/>
      </w:tblGrid>
      <w:tr w:rsidR="00AF156E" w14:paraId="30303227" w14:textId="77777777" w:rsidTr="00BC137F">
        <w:tc>
          <w:tcPr>
            <w:tcW w:w="2395" w:type="dxa"/>
          </w:tcPr>
          <w:p w14:paraId="664C2058" w14:textId="77777777" w:rsidR="00AF156E" w:rsidRDefault="00AF156E" w:rsidP="00BC137F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3A642D72" w14:textId="4CACA9B5" w:rsidR="00AF156E" w:rsidRDefault="006A0B54" w:rsidP="005D1E6C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209D10C" wp14:editId="34852EAD">
                      <wp:simplePos x="0" y="0"/>
                      <wp:positionH relativeFrom="page">
                        <wp:posOffset>-1476375</wp:posOffset>
                      </wp:positionH>
                      <wp:positionV relativeFrom="paragraph">
                        <wp:posOffset>184785</wp:posOffset>
                      </wp:positionV>
                      <wp:extent cx="6829425" cy="352425"/>
                      <wp:effectExtent l="0" t="0" r="28575" b="28575"/>
                      <wp:wrapNone/>
                      <wp:docPr id="3012" name="Text Box 3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94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AA99D0" w14:textId="1A0957AA" w:rsidR="00B277DD" w:rsidRPr="00634521" w:rsidRDefault="00B277DD" w:rsidP="00B25EDF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06DB81D4" wp14:editId="2E105D83">
                                        <wp:extent cx="885825" cy="219075"/>
                                        <wp:effectExtent l="0" t="0" r="9525" b="9525"/>
                                        <wp:docPr id="3013" name="Picture 30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44E0269C" wp14:editId="6635F51A">
                                        <wp:extent cx="885825" cy="219075"/>
                                        <wp:effectExtent l="0" t="0" r="9525" b="9525"/>
                                        <wp:docPr id="3014" name="Picture 30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9D10C" id="Text Box 3012" o:spid="_x0000_s1059" type="#_x0000_t202" style="position:absolute;left:0;text-align:left;margin-left:-116.25pt;margin-top:14.55pt;width:537.75pt;height:27.7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" fillcolor="#e7e6e6 [3214]" strokeweight=".5pt">
                      <v:textbox>
                        <w:txbxContent>
                          <w:p w14:paraId="17AA99D0" w14:textId="1A0957AA" w:rsidR="00B277DD" w:rsidRPr="00634521" w:rsidRDefault="00B277DD" w:rsidP="00B25ED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6DB81D4" wp14:editId="2E105D83">
                                  <wp:extent cx="885825" cy="219075"/>
                                  <wp:effectExtent l="0" t="0" r="9525" b="9525"/>
                                  <wp:docPr id="3013" name="Picture 30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4E0269C" wp14:editId="6635F51A">
                                  <wp:extent cx="885825" cy="219075"/>
                                  <wp:effectExtent l="0" t="0" r="9525" b="9525"/>
                                  <wp:docPr id="3014" name="Picture 30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5D1E6C">
              <w:rPr>
                <w:rFonts w:asciiTheme="minorHAnsi" w:hAnsiTheme="minorHAnsi" w:cs="Arial"/>
                <w:b/>
                <w:sz w:val="24"/>
                <w:szCs w:val="24"/>
              </w:rPr>
              <w:t>Notification of Death</w:t>
            </w:r>
          </w:p>
        </w:tc>
      </w:tr>
    </w:tbl>
    <w:p w14:paraId="4400BD70" w14:textId="13C376AE" w:rsidR="00AF156E" w:rsidRDefault="00AF156E" w:rsidP="00AF156E">
      <w:pPr>
        <w:pStyle w:val="Header"/>
        <w:rPr>
          <w:sz w:val="36"/>
          <w:szCs w:val="36"/>
        </w:rPr>
      </w:pPr>
    </w:p>
    <w:p w14:paraId="5B075DC2" w14:textId="7B519371" w:rsidR="00AF156E" w:rsidRPr="00AF156E" w:rsidRDefault="00AF156E" w:rsidP="00AF156E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427"/>
        <w:gridCol w:w="1663"/>
        <w:gridCol w:w="417"/>
        <w:gridCol w:w="1538"/>
        <w:gridCol w:w="723"/>
      </w:tblGrid>
      <w:tr w:rsidR="00AF156E" w:rsidRPr="00AF156E" w14:paraId="57A948DA" w14:textId="77777777" w:rsidTr="000E4333">
        <w:tc>
          <w:tcPr>
            <w:tcW w:w="6427" w:type="dxa"/>
          </w:tcPr>
          <w:p w14:paraId="43B86775" w14:textId="6C72871F" w:rsidR="00AF156E" w:rsidRPr="00AF156E" w:rsidRDefault="00AF15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F156E">
              <w:rPr>
                <w:rFonts w:asciiTheme="minorHAnsi" w:hAnsiTheme="minorHAnsi"/>
                <w:b/>
                <w:sz w:val="24"/>
                <w:szCs w:val="24"/>
              </w:rPr>
              <w:t>Who does this form refer to?</w:t>
            </w:r>
          </w:p>
          <w:p w14:paraId="2B83FCD6" w14:textId="0DB0CC1B" w:rsidR="00AF156E" w:rsidRPr="00AF156E" w:rsidRDefault="00AF15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187756A" w14:textId="67DE51F1" w:rsidR="00AF156E" w:rsidRPr="00D94DDF" w:rsidRDefault="008734CD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Baby</w:t>
            </w:r>
          </w:p>
        </w:tc>
        <w:tc>
          <w:tcPr>
            <w:tcW w:w="417" w:type="dxa"/>
          </w:tcPr>
          <w:p w14:paraId="44B0048D" w14:textId="77777777" w:rsidR="00AF156E" w:rsidRPr="00D94DDF" w:rsidRDefault="00AF156E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38" w:type="dxa"/>
          </w:tcPr>
          <w:p w14:paraId="2FAB7309" w14:textId="2BE11765" w:rsidR="00AF156E" w:rsidRPr="00D94DDF" w:rsidRDefault="00206B11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Woman</w:t>
            </w:r>
          </w:p>
        </w:tc>
        <w:tc>
          <w:tcPr>
            <w:tcW w:w="723" w:type="dxa"/>
          </w:tcPr>
          <w:p w14:paraId="5F68EF18" w14:textId="77777777" w:rsidR="00AF156E" w:rsidRPr="00AF156E" w:rsidRDefault="00AF15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6F57970" w14:textId="272157B3" w:rsidR="00AF156E" w:rsidRDefault="00AF156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1"/>
        <w:tblW w:w="5147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0"/>
        <w:gridCol w:w="590"/>
        <w:gridCol w:w="592"/>
        <w:gridCol w:w="508"/>
        <w:gridCol w:w="84"/>
        <w:gridCol w:w="592"/>
        <w:gridCol w:w="372"/>
        <w:gridCol w:w="220"/>
        <w:gridCol w:w="39"/>
        <w:gridCol w:w="385"/>
        <w:gridCol w:w="170"/>
        <w:gridCol w:w="590"/>
        <w:gridCol w:w="592"/>
        <w:gridCol w:w="590"/>
        <w:gridCol w:w="592"/>
        <w:gridCol w:w="75"/>
        <w:gridCol w:w="1132"/>
      </w:tblGrid>
      <w:tr w:rsidR="006A0B54" w:rsidRPr="003406F3" w14:paraId="26D4EC4C" w14:textId="77777777" w:rsidTr="006A0B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Align w:val="center"/>
          </w:tcPr>
          <w:p w14:paraId="5F51BF76" w14:textId="77777777" w:rsidR="006A0B54" w:rsidRPr="003406F3" w:rsidRDefault="006A0B54" w:rsidP="006A0B54">
            <w:pPr>
              <w:rPr>
                <w:rFonts w:asciiTheme="minorHAnsi" w:hAnsiTheme="minorHAnsi"/>
                <w:sz w:val="24"/>
                <w:szCs w:val="24"/>
              </w:rPr>
            </w:pPr>
            <w:r w:rsidRPr="003406F3">
              <w:rPr>
                <w:rFonts w:asciiTheme="minorHAnsi" w:hAnsiTheme="minorHAnsi"/>
                <w:sz w:val="24"/>
                <w:szCs w:val="24"/>
              </w:rPr>
              <w:t>Date of Death</w:t>
            </w:r>
          </w:p>
        </w:tc>
        <w:tc>
          <w:tcPr>
            <w:tcW w:w="274" w:type="pct"/>
            <w:vAlign w:val="center"/>
          </w:tcPr>
          <w:p w14:paraId="4AE4E0AD" w14:textId="5705BA3B" w:rsidR="006A0B54" w:rsidDel="006A0B54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75" w:type="pct"/>
            <w:vAlign w:val="center"/>
          </w:tcPr>
          <w:p w14:paraId="2D8476DD" w14:textId="1359349C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275" w:type="pct"/>
            <w:gridSpan w:val="2"/>
            <w:vAlign w:val="center"/>
          </w:tcPr>
          <w:p w14:paraId="4DD0D680" w14:textId="77EFB0B4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</w:p>
        </w:tc>
        <w:tc>
          <w:tcPr>
            <w:tcW w:w="275" w:type="pct"/>
            <w:vAlign w:val="center"/>
          </w:tcPr>
          <w:p w14:paraId="5FC1BAA6" w14:textId="415AE94B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275" w:type="pct"/>
            <w:gridSpan w:val="2"/>
            <w:vAlign w:val="center"/>
          </w:tcPr>
          <w:p w14:paraId="26225D74" w14:textId="57B4BE7B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276" w:type="pct"/>
            <w:gridSpan w:val="3"/>
            <w:vAlign w:val="center"/>
          </w:tcPr>
          <w:p w14:paraId="0F67FB3E" w14:textId="4BFC6586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274" w:type="pct"/>
            <w:vAlign w:val="center"/>
          </w:tcPr>
          <w:p w14:paraId="231E33AB" w14:textId="2CCFB4A6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 w:val="0"/>
                <w:sz w:val="24"/>
                <w:szCs w:val="24"/>
              </w:rPr>
              <w:t>/</w:t>
            </w:r>
          </w:p>
        </w:tc>
        <w:tc>
          <w:tcPr>
            <w:tcW w:w="275" w:type="pct"/>
            <w:vAlign w:val="center"/>
          </w:tcPr>
          <w:p w14:paraId="58B0FF29" w14:textId="37521E85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74" w:type="pct"/>
            <w:vAlign w:val="center"/>
          </w:tcPr>
          <w:p w14:paraId="1939B225" w14:textId="6469A277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275" w:type="pct"/>
            <w:vAlign w:val="center"/>
          </w:tcPr>
          <w:p w14:paraId="5573FEA5" w14:textId="438A9A61" w:rsidR="006A0B54" w:rsidRPr="005D1E6C" w:rsidRDefault="006A0B54" w:rsidP="006A0B54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561" w:type="pct"/>
            <w:gridSpan w:val="2"/>
            <w:vAlign w:val="center"/>
          </w:tcPr>
          <w:p w14:paraId="32FCC9C2" w14:textId="37514B56" w:rsidR="006A0B54" w:rsidRPr="005D1E6C" w:rsidRDefault="006A0B54" w:rsidP="000E4333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  <w:tr w:rsidR="00AF156E" w:rsidRPr="003406F3" w14:paraId="4D301BCC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</w:tcPr>
          <w:p w14:paraId="5179EAC3" w14:textId="00AF0708" w:rsidR="00AF156E" w:rsidRPr="003406F3" w:rsidRDefault="00AF156E" w:rsidP="00BC137F">
            <w:pPr>
              <w:spacing w:before="120" w:after="120"/>
              <w:jc w:val="center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3C45B634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  <w:vAlign w:val="center"/>
          </w:tcPr>
          <w:p w14:paraId="49A73C99" w14:textId="77777777" w:rsidR="00AF156E" w:rsidRPr="003406F3" w:rsidRDefault="00AF156E" w:rsidP="00BC13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</w:t>
            </w:r>
            <w:r w:rsidRPr="003406F3">
              <w:rPr>
                <w:rFonts w:asciiTheme="minorHAnsi" w:hAnsiTheme="minorHAnsi"/>
                <w:sz w:val="24"/>
                <w:szCs w:val="24"/>
              </w:rPr>
              <w:t>ause of Death</w:t>
            </w:r>
          </w:p>
        </w:tc>
        <w:tc>
          <w:tcPr>
            <w:tcW w:w="3309" w:type="pct"/>
            <w:gridSpan w:val="16"/>
          </w:tcPr>
          <w:p w14:paraId="2FCC8B1B" w14:textId="6282B8A2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55015643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2F571ECF" w14:textId="77777777" w:rsidR="00AF156E" w:rsidRPr="003406F3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1514BD61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</w:tcPr>
          <w:p w14:paraId="596BBBE9" w14:textId="74ECAB5F" w:rsidR="00AF156E" w:rsidRPr="003406F3" w:rsidRDefault="00AF156E" w:rsidP="00BC137F">
            <w:pPr>
              <w:spacing w:before="120" w:after="120"/>
              <w:jc w:val="center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307506FA" w14:textId="77777777" w:rsidTr="000E4333">
        <w:trPr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1" w:type="pct"/>
          </w:tcPr>
          <w:p w14:paraId="57B1DCA6" w14:textId="77777777" w:rsidR="00AF156E" w:rsidRPr="007469C6" w:rsidRDefault="00AF156E" w:rsidP="00BC13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7469C6">
              <w:rPr>
                <w:rFonts w:asciiTheme="minorHAnsi" w:hAnsiTheme="minorHAnsi"/>
                <w:sz w:val="24"/>
                <w:szCs w:val="24"/>
              </w:rPr>
              <w:t>etails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of Death</w:t>
            </w:r>
          </w:p>
        </w:tc>
        <w:tc>
          <w:tcPr>
            <w:tcW w:w="3309" w:type="pct"/>
            <w:gridSpan w:val="16"/>
          </w:tcPr>
          <w:p w14:paraId="5D6A9ECD" w14:textId="4C95B5C2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5E5AF7C9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461B546D" w14:textId="77777777" w:rsidR="00AF156E" w:rsidRDefault="00AF156E" w:rsidP="00AF156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2182C2B9" w14:textId="54AD9A17" w:rsidR="00AF156E" w:rsidRPr="003406F3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124131" w14:paraId="6786505E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  <w:vAlign w:val="center"/>
          </w:tcPr>
          <w:p w14:paraId="14998182" w14:textId="77777777" w:rsidR="00AF156E" w:rsidRPr="0072081B" w:rsidRDefault="00AF156E" w:rsidP="00BC137F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a p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>ost-mortem undertaken?</w:t>
            </w:r>
          </w:p>
        </w:tc>
        <w:tc>
          <w:tcPr>
            <w:tcW w:w="607" w:type="pct"/>
            <w:gridSpan w:val="5"/>
          </w:tcPr>
          <w:p w14:paraId="600A2626" w14:textId="09FF634A" w:rsidR="00AF156E" w:rsidRPr="004F1120" w:rsidRDefault="004F1120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179" w:type="pct"/>
          </w:tcPr>
          <w:p w14:paraId="00667C6A" w14:textId="77777777" w:rsidR="00AF156E" w:rsidRPr="004F1120" w:rsidRDefault="00AF156E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12" w:type="pct"/>
            <w:gridSpan w:val="6"/>
          </w:tcPr>
          <w:p w14:paraId="76BFA49A" w14:textId="77777777" w:rsidR="00AF156E" w:rsidRPr="004F1120" w:rsidRDefault="00AF156E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27" w:type="pct"/>
          </w:tcPr>
          <w:p w14:paraId="311AADB2" w14:textId="77777777" w:rsidR="00AF156E" w:rsidRPr="00124131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8734CD" w:rsidRPr="0072081B" w14:paraId="6CE25067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  <w:vAlign w:val="center"/>
          </w:tcPr>
          <w:p w14:paraId="26C603A9" w14:textId="08FB3086" w:rsidR="008734CD" w:rsidRPr="0072081B" w:rsidRDefault="008734CD" w:rsidP="0013078D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Place of </w:t>
            </w:r>
            <w:r w:rsidR="0013078D">
              <w:rPr>
                <w:rFonts w:asciiTheme="minorHAnsi" w:hAnsiTheme="minorHAnsi"/>
                <w:sz w:val="24"/>
                <w:szCs w:val="24"/>
              </w:rPr>
              <w:t>p</w:t>
            </w:r>
            <w:r w:rsidR="0013078D" w:rsidRPr="0072081B">
              <w:rPr>
                <w:rFonts w:asciiTheme="minorHAnsi" w:hAnsiTheme="minorHAnsi"/>
                <w:sz w:val="24"/>
                <w:szCs w:val="24"/>
              </w:rPr>
              <w:t>ost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>-mortem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Please specify</w:t>
            </w:r>
          </w:p>
        </w:tc>
        <w:tc>
          <w:tcPr>
            <w:tcW w:w="2524" w:type="pct"/>
            <w:gridSpan w:val="13"/>
          </w:tcPr>
          <w:p w14:paraId="432B3D7A" w14:textId="1D542E3E" w:rsidR="008734CD" w:rsidRPr="0072081B" w:rsidRDefault="008734CD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AF156E" w:rsidRPr="003406F3" w14:paraId="32EC0E27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  <w:vAlign w:val="center"/>
          </w:tcPr>
          <w:p w14:paraId="41336C84" w14:textId="2C85E21E" w:rsidR="00AF156E" w:rsidRPr="0072081B" w:rsidRDefault="00AF156E" w:rsidP="00BC137F">
            <w:pPr>
              <w:spacing w:before="160"/>
              <w:rPr>
                <w:rFonts w:asciiTheme="minorHAnsi" w:hAnsiTheme="minorHAnsi"/>
                <w:sz w:val="24"/>
                <w:szCs w:val="24"/>
              </w:rPr>
            </w:pPr>
            <w:r w:rsidRPr="0072081B">
              <w:rPr>
                <w:rFonts w:asciiTheme="minorHAnsi" w:hAnsiTheme="minorHAnsi"/>
                <w:sz w:val="24"/>
                <w:szCs w:val="24"/>
              </w:rPr>
              <w:t xml:space="preserve">A copy of the </w:t>
            </w:r>
            <w:r w:rsidR="0013078D">
              <w:rPr>
                <w:rFonts w:asciiTheme="minorHAnsi" w:hAnsiTheme="minorHAnsi"/>
                <w:sz w:val="24"/>
                <w:szCs w:val="24"/>
              </w:rPr>
              <w:t>p</w:t>
            </w:r>
            <w:r w:rsidR="00B11AFE">
              <w:rPr>
                <w:rFonts w:asciiTheme="minorHAnsi" w:hAnsiTheme="minorHAnsi"/>
                <w:sz w:val="24"/>
                <w:szCs w:val="24"/>
              </w:rPr>
              <w:t>ost-m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 xml:space="preserve">ortem report is attached </w:t>
            </w:r>
          </w:p>
        </w:tc>
        <w:tc>
          <w:tcPr>
            <w:tcW w:w="487" w:type="pct"/>
            <w:gridSpan w:val="3"/>
          </w:tcPr>
          <w:p w14:paraId="6CD6C969" w14:textId="77777777" w:rsidR="00AF156E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038" w:type="pct"/>
            <w:gridSpan w:val="10"/>
          </w:tcPr>
          <w:p w14:paraId="06F9A999" w14:textId="77777777" w:rsidR="00AF156E" w:rsidRPr="003406F3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  <w:r w:rsidRPr="00124131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  <w:t>Please initial to confirm</w:t>
            </w:r>
          </w:p>
        </w:tc>
      </w:tr>
      <w:tr w:rsidR="00AF156E" w:rsidRPr="003406F3" w14:paraId="26B025CC" w14:textId="77777777" w:rsidTr="000E4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6" w:type="pct"/>
            <w:gridSpan w:val="4"/>
          </w:tcPr>
          <w:p w14:paraId="24E7B128" w14:textId="5DA485AD" w:rsidR="00AF156E" w:rsidRPr="0072081B" w:rsidRDefault="00AF156E" w:rsidP="00BC137F">
            <w:pPr>
              <w:spacing w:before="160"/>
              <w:rPr>
                <w:rFonts w:asciiTheme="minorHAnsi" w:hAnsiTheme="minorHAnsi"/>
                <w:sz w:val="24"/>
                <w:szCs w:val="24"/>
              </w:rPr>
            </w:pPr>
            <w:r w:rsidRPr="0072081B">
              <w:rPr>
                <w:rFonts w:asciiTheme="minorHAnsi" w:hAnsiTheme="minorHAnsi"/>
                <w:sz w:val="24"/>
                <w:szCs w:val="24"/>
              </w:rPr>
              <w:t>A Serious Adverse Event Form has been completed</w:t>
            </w:r>
          </w:p>
        </w:tc>
        <w:tc>
          <w:tcPr>
            <w:tcW w:w="487" w:type="pct"/>
            <w:gridSpan w:val="3"/>
          </w:tcPr>
          <w:p w14:paraId="67840DD7" w14:textId="77777777" w:rsidR="00AF156E" w:rsidRDefault="00AF156E" w:rsidP="00BC137F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038" w:type="pct"/>
            <w:gridSpan w:val="10"/>
          </w:tcPr>
          <w:p w14:paraId="5013E7CB" w14:textId="77777777" w:rsidR="00AF156E" w:rsidRPr="003406F3" w:rsidRDefault="00AF156E" w:rsidP="00BC137F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  <w:r w:rsidRPr="00124131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  <w:t>Please initial to confirm</w:t>
            </w:r>
          </w:p>
        </w:tc>
      </w:tr>
    </w:tbl>
    <w:p w14:paraId="71D34F0B" w14:textId="131005A4" w:rsidR="00AF156E" w:rsidRDefault="00AF156E" w:rsidP="00AF156E">
      <w:pPr>
        <w:spacing w:after="12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70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6A0B54" w14:paraId="70796B2C" w14:textId="77777777" w:rsidTr="000E4333">
        <w:tc>
          <w:tcPr>
            <w:tcW w:w="3870" w:type="dxa"/>
            <w:shd w:val="pct5" w:color="auto" w:fill="auto"/>
          </w:tcPr>
          <w:p w14:paraId="697D92C6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6898" w:type="dxa"/>
            <w:gridSpan w:val="11"/>
          </w:tcPr>
          <w:p w14:paraId="117492C5" w14:textId="36A10C4D" w:rsidR="006A0B54" w:rsidRDefault="006A0B54" w:rsidP="000E4333">
            <w:pPr>
              <w:rPr>
                <w:rFonts w:asciiTheme="majorHAnsi" w:hAnsiTheme="majorHAnsi"/>
              </w:rPr>
            </w:pPr>
          </w:p>
          <w:p w14:paraId="402F4511" w14:textId="118A20A1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14:paraId="7D9F0888" w14:textId="77777777" w:rsidTr="000E4333">
        <w:tc>
          <w:tcPr>
            <w:tcW w:w="3870" w:type="dxa"/>
            <w:shd w:val="pct5" w:color="auto" w:fill="auto"/>
          </w:tcPr>
          <w:p w14:paraId="7D117A8E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</w:tc>
        <w:tc>
          <w:tcPr>
            <w:tcW w:w="6898" w:type="dxa"/>
            <w:gridSpan w:val="11"/>
          </w:tcPr>
          <w:p w14:paraId="2297984B" w14:textId="051C2EF1" w:rsidR="006A0B54" w:rsidRDefault="006A0B54" w:rsidP="000E4333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2CBA2EB8" w14:textId="2D3B748C" w:rsidR="006A0B54" w:rsidRDefault="006A0B54" w:rsidP="000E4333">
            <w:pPr>
              <w:rPr>
                <w:rFonts w:asciiTheme="majorHAnsi" w:hAnsiTheme="majorHAnsi"/>
              </w:rPr>
            </w:pPr>
          </w:p>
        </w:tc>
      </w:tr>
      <w:tr w:rsidR="006A0B54" w:rsidRPr="00361CEF" w14:paraId="54264E45" w14:textId="77777777" w:rsidTr="000E4333">
        <w:trPr>
          <w:trHeight w:val="646"/>
        </w:trPr>
        <w:tc>
          <w:tcPr>
            <w:tcW w:w="3870" w:type="dxa"/>
            <w:shd w:val="pct5" w:color="auto" w:fill="auto"/>
          </w:tcPr>
          <w:p w14:paraId="59173261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9F49F82" w14:textId="77777777" w:rsidR="006A0B54" w:rsidRDefault="006A0B54" w:rsidP="000E433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627" w:type="dxa"/>
            <w:vAlign w:val="center"/>
          </w:tcPr>
          <w:p w14:paraId="68982A1F" w14:textId="77777777" w:rsidR="006A0B54" w:rsidDel="0075135D" w:rsidRDefault="006A0B54" w:rsidP="000E4333">
            <w:pPr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3094D6AE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D</w:t>
            </w:r>
          </w:p>
        </w:tc>
        <w:tc>
          <w:tcPr>
            <w:tcW w:w="627" w:type="dxa"/>
            <w:vAlign w:val="center"/>
          </w:tcPr>
          <w:p w14:paraId="58FCAEDF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70CD7CCC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M</w:t>
            </w:r>
          </w:p>
        </w:tc>
        <w:tc>
          <w:tcPr>
            <w:tcW w:w="627" w:type="dxa"/>
            <w:vAlign w:val="center"/>
          </w:tcPr>
          <w:p w14:paraId="16398B82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O</w:t>
            </w:r>
          </w:p>
        </w:tc>
        <w:tc>
          <w:tcPr>
            <w:tcW w:w="627" w:type="dxa"/>
            <w:vAlign w:val="center"/>
          </w:tcPr>
          <w:p w14:paraId="38A9B532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N</w:t>
            </w:r>
          </w:p>
        </w:tc>
        <w:tc>
          <w:tcPr>
            <w:tcW w:w="627" w:type="dxa"/>
            <w:vAlign w:val="center"/>
          </w:tcPr>
          <w:p w14:paraId="61991721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 w:rsidRPr="00DB55F7">
              <w:rPr>
                <w:rFonts w:asciiTheme="minorHAnsi" w:hAnsiTheme="minorHAnsi"/>
                <w:b/>
                <w:sz w:val="24"/>
                <w:szCs w:val="24"/>
              </w:rPr>
              <w:t>/</w:t>
            </w:r>
          </w:p>
        </w:tc>
        <w:tc>
          <w:tcPr>
            <w:tcW w:w="627" w:type="dxa"/>
            <w:vAlign w:val="center"/>
          </w:tcPr>
          <w:p w14:paraId="49193045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665D9464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7" w:type="dxa"/>
            <w:vAlign w:val="center"/>
          </w:tcPr>
          <w:p w14:paraId="2F12AB8D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  <w:tc>
          <w:tcPr>
            <w:tcW w:w="628" w:type="dxa"/>
            <w:vAlign w:val="center"/>
          </w:tcPr>
          <w:p w14:paraId="7A4C1749" w14:textId="77777777" w:rsidR="006A0B54" w:rsidRPr="00361CEF" w:rsidRDefault="006A0B54" w:rsidP="000E433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>Y</w:t>
            </w:r>
          </w:p>
        </w:tc>
      </w:tr>
    </w:tbl>
    <w:p w14:paraId="34452D00" w14:textId="77777777" w:rsidR="007C4262" w:rsidRDefault="007C4262" w:rsidP="00A7675F">
      <w:pPr>
        <w:spacing w:after="0" w:line="240" w:lineRule="auto"/>
        <w:jc w:val="right"/>
        <w:rPr>
          <w:sz w:val="24"/>
          <w:szCs w:val="24"/>
        </w:rPr>
      </w:pPr>
    </w:p>
    <w:p w14:paraId="595871A5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2424B68D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2F7BF971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421D430F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sectPr w:rsidR="007A7EE1" w:rsidSect="008E3398"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A451F" w14:textId="77777777" w:rsidR="00B277DD" w:rsidRDefault="00B277DD" w:rsidP="005579D3">
      <w:pPr>
        <w:spacing w:after="0" w:line="240" w:lineRule="auto"/>
      </w:pPr>
      <w:r>
        <w:separator/>
      </w:r>
    </w:p>
  </w:endnote>
  <w:endnote w:type="continuationSeparator" w:id="0">
    <w:p w14:paraId="26498151" w14:textId="77777777" w:rsidR="00B277DD" w:rsidRDefault="00B277DD" w:rsidP="0055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23AD5" w14:textId="77777777" w:rsidR="00B277DD" w:rsidRDefault="00B277DD" w:rsidP="00FF4C0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5478819"/>
      <w:docPartObj>
        <w:docPartGallery w:val="Page Numbers (Bottom of Page)"/>
        <w:docPartUnique/>
      </w:docPartObj>
    </w:sdtPr>
    <w:sdtContent>
      <w:sdt>
        <w:sdtPr>
          <w:id w:val="-1688442615"/>
          <w:docPartObj>
            <w:docPartGallery w:val="Page Numbers (Top of Page)"/>
            <w:docPartUnique/>
          </w:docPartObj>
        </w:sdtPr>
        <w:sdtContent>
          <w:p w14:paraId="65BECD73" w14:textId="391AF915" w:rsidR="00B277DD" w:rsidRDefault="00B277DD" w:rsidP="00074678">
            <w:pPr>
              <w:pStyle w:val="Footer"/>
              <w:jc w:val="right"/>
            </w:pPr>
            <w:r>
              <w:rPr>
                <w:rFonts w:asciiTheme="minorHAnsi" w:hAnsiTheme="minorHAnsi"/>
              </w:rPr>
              <w:t xml:space="preserve">Case Report Form Version 4.1|11 October 19 | </w:t>
            </w:r>
            <w:r w:rsidRPr="00FF4C03">
              <w:rPr>
                <w:rFonts w:asciiTheme="minorHAnsi" w:hAnsiTheme="minorHAnsi"/>
              </w:rPr>
              <w:t>IRAS</w:t>
            </w:r>
            <w:r>
              <w:rPr>
                <w:rFonts w:asciiTheme="minorHAnsi" w:hAnsiTheme="minorHAnsi"/>
              </w:rPr>
              <w:t>:</w:t>
            </w:r>
            <w:r w:rsidRPr="00FF4C03">
              <w:rPr>
                <w:rFonts w:asciiTheme="minorHAnsi" w:hAnsiTheme="minorHAnsi"/>
              </w:rPr>
              <w:t xml:space="preserve"> ID 229163</w:t>
            </w:r>
            <w:r>
              <w:rPr>
                <w:rFonts w:asciiTheme="minorHAnsi" w:hAnsiTheme="minorHAnsi"/>
              </w:rPr>
              <w:t xml:space="preserve"> | </w:t>
            </w:r>
            <w:r w:rsidRPr="00D6570F">
              <w:rPr>
                <w:rFonts w:asciiTheme="minorHAnsi" w:hAnsiTheme="minorHAnsi"/>
              </w:rPr>
              <w:t>ISRCTN</w:t>
            </w:r>
            <w:r>
              <w:rPr>
                <w:rFonts w:asciiTheme="minorHAnsi" w:hAnsiTheme="minorHAnsi"/>
              </w:rPr>
              <w:t xml:space="preserve">: </w:t>
            </w:r>
            <w:r w:rsidRPr="00AD7183">
              <w:rPr>
                <w:rFonts w:asciiTheme="minorHAnsi" w:hAnsiTheme="minorHAnsi"/>
              </w:rPr>
              <w:t>18229892</w:t>
            </w:r>
            <w:r w:rsidRPr="00FF4C03">
              <w:rPr>
                <w:rFonts w:asciiTheme="minorHAnsi" w:hAnsiTheme="minorHAnsi"/>
              </w:rPr>
              <w:tab/>
              <w:t xml:space="preserve">Page </w:t>
            </w:r>
            <w:r w:rsidRPr="00FF4C03">
              <w:rPr>
                <w:rFonts w:asciiTheme="minorHAnsi" w:hAnsiTheme="minorHAnsi"/>
                <w:b/>
                <w:bCs/>
              </w:rPr>
              <w:fldChar w:fldCharType="begin"/>
            </w:r>
            <w:r w:rsidRPr="00FF4C03">
              <w:rPr>
                <w:rFonts w:asciiTheme="minorHAnsi" w:hAnsiTheme="minorHAnsi"/>
                <w:b/>
                <w:bCs/>
              </w:rPr>
              <w:instrText xml:space="preserve"> PAGE </w:instrText>
            </w:r>
            <w:r w:rsidRPr="00FF4C03">
              <w:rPr>
                <w:rFonts w:asciiTheme="minorHAnsi" w:hAnsiTheme="minorHAnsi"/>
                <w:b/>
                <w:bCs/>
              </w:rPr>
              <w:fldChar w:fldCharType="separate"/>
            </w:r>
            <w:r w:rsidR="00153963">
              <w:rPr>
                <w:rFonts w:asciiTheme="minorHAnsi" w:hAnsiTheme="minorHAnsi"/>
                <w:b/>
                <w:bCs/>
                <w:noProof/>
              </w:rPr>
              <w:t>18</w:t>
            </w:r>
            <w:r w:rsidRPr="00FF4C03">
              <w:rPr>
                <w:rFonts w:asciiTheme="minorHAnsi" w:hAnsiTheme="minorHAnsi"/>
                <w:b/>
                <w:bCs/>
              </w:rPr>
              <w:fldChar w:fldCharType="end"/>
            </w:r>
            <w:r w:rsidRPr="00FF4C03">
              <w:rPr>
                <w:rFonts w:asciiTheme="minorHAnsi" w:hAnsiTheme="minorHAnsi"/>
              </w:rPr>
              <w:t xml:space="preserve"> of </w:t>
            </w:r>
            <w:r w:rsidRPr="00FF4C03">
              <w:rPr>
                <w:rFonts w:asciiTheme="minorHAnsi" w:hAnsiTheme="minorHAnsi"/>
                <w:b/>
                <w:bCs/>
              </w:rPr>
              <w:fldChar w:fldCharType="begin"/>
            </w:r>
            <w:r w:rsidRPr="00FF4C03">
              <w:rPr>
                <w:rFonts w:asciiTheme="minorHAnsi" w:hAnsiTheme="minorHAnsi"/>
                <w:b/>
                <w:bCs/>
              </w:rPr>
              <w:instrText xml:space="preserve"> NUMPAGES  </w:instrText>
            </w:r>
            <w:r w:rsidRPr="00FF4C03">
              <w:rPr>
                <w:rFonts w:asciiTheme="minorHAnsi" w:hAnsiTheme="minorHAnsi"/>
                <w:b/>
                <w:bCs/>
              </w:rPr>
              <w:fldChar w:fldCharType="separate"/>
            </w:r>
            <w:r w:rsidR="00153963">
              <w:rPr>
                <w:rFonts w:asciiTheme="minorHAnsi" w:hAnsiTheme="minorHAnsi"/>
                <w:b/>
                <w:bCs/>
                <w:noProof/>
              </w:rPr>
              <w:t>24</w:t>
            </w:r>
            <w:r w:rsidRPr="00FF4C03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F8494" w14:textId="569A5557" w:rsidR="00B277DD" w:rsidRDefault="00B277DD">
    <w:pPr>
      <w:pStyle w:val="Footer"/>
    </w:pPr>
    <w:r>
      <w:rPr>
        <w:rFonts w:asciiTheme="minorHAnsi" w:hAnsiTheme="minorHAnsi"/>
      </w:rPr>
      <w:t xml:space="preserve">Case Report Form Version 4.1 11 October 2019 | </w:t>
    </w:r>
    <w:r w:rsidRPr="00FF4C03">
      <w:rPr>
        <w:rFonts w:asciiTheme="minorHAnsi" w:hAnsiTheme="minorHAnsi"/>
      </w:rPr>
      <w:t>IRAS</w:t>
    </w:r>
    <w:r>
      <w:rPr>
        <w:rFonts w:asciiTheme="minorHAnsi" w:hAnsiTheme="minorHAnsi"/>
      </w:rPr>
      <w:t>:</w:t>
    </w:r>
    <w:r w:rsidRPr="00FF4C03">
      <w:rPr>
        <w:rFonts w:asciiTheme="minorHAnsi" w:hAnsiTheme="minorHAnsi"/>
      </w:rPr>
      <w:t xml:space="preserve"> ID 229163</w:t>
    </w:r>
    <w:r>
      <w:rPr>
        <w:rFonts w:asciiTheme="minorHAnsi" w:hAnsiTheme="minorHAnsi"/>
      </w:rPr>
      <w:t xml:space="preserve"> | </w:t>
    </w:r>
    <w:r w:rsidRPr="00D6570F">
      <w:rPr>
        <w:rFonts w:asciiTheme="minorHAnsi" w:hAnsiTheme="minorHAnsi"/>
      </w:rPr>
      <w:t>ISRCTN</w:t>
    </w:r>
    <w:r>
      <w:rPr>
        <w:rFonts w:asciiTheme="minorHAnsi" w:hAnsiTheme="minorHAnsi"/>
      </w:rPr>
      <w:t xml:space="preserve">: </w:t>
    </w:r>
    <w:r w:rsidRPr="00AD7183">
      <w:rPr>
        <w:rFonts w:asciiTheme="minorHAnsi" w:hAnsiTheme="minorHAnsi"/>
      </w:rPr>
      <w:t>18229892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A1F26" w14:textId="77777777" w:rsidR="00B277DD" w:rsidRDefault="00B277DD" w:rsidP="005579D3">
      <w:pPr>
        <w:spacing w:after="0" w:line="240" w:lineRule="auto"/>
      </w:pPr>
      <w:r>
        <w:separator/>
      </w:r>
    </w:p>
  </w:footnote>
  <w:footnote w:type="continuationSeparator" w:id="0">
    <w:p w14:paraId="0AFC2688" w14:textId="77777777" w:rsidR="00B277DD" w:rsidRDefault="00B277DD" w:rsidP="0055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971A6" w14:textId="65F79921" w:rsidR="00B277DD" w:rsidRPr="00042E8A" w:rsidRDefault="00B277DD" w:rsidP="00660FE7">
    <w:pPr>
      <w:pStyle w:val="Header"/>
      <w:jc w:val="center"/>
      <w:rPr>
        <w:rFonts w:asciiTheme="minorHAnsi" w:hAnsiTheme="minorHAnsi"/>
        <w:b/>
        <w:i/>
      </w:rPr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783BB230" wp14:editId="66BA701C">
          <wp:extent cx="1351280" cy="454981"/>
          <wp:effectExtent l="0" t="0" r="1270" b="2540"/>
          <wp:docPr id="2375" name="Picture 237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1516">
      <w:rPr>
        <w:rFonts w:asciiTheme="minorHAnsi" w:hAnsiTheme="minorHAnsi"/>
        <w:b/>
        <w:i/>
      </w:rPr>
      <w:ptab w:relativeTo="margin" w:alignment="center" w:leader="none"/>
    </w:r>
    <w:r w:rsidRPr="00B61516">
      <w:rPr>
        <w:rFonts w:asciiTheme="minorHAnsi" w:hAnsiTheme="minorHAnsi"/>
        <w:b/>
        <w:i/>
      </w:rPr>
      <w:ptab w:relativeTo="margin" w:alignment="right" w:leader="none"/>
    </w:r>
    <w:r>
      <w:rPr>
        <w:rFonts w:asciiTheme="minorHAnsi" w:hAnsiTheme="minorHAnsi"/>
        <w:b/>
        <w:i/>
      </w:rPr>
      <w:t xml:space="preserve"> HTA </w:t>
    </w:r>
    <w:r w:rsidRPr="00042E8A">
      <w:rPr>
        <w:rFonts w:asciiTheme="minorHAnsi" w:hAnsiTheme="minorHAnsi"/>
        <w:b/>
        <w:i/>
      </w:rPr>
      <w:t xml:space="preserve">16/77/02 The Big Baby Trial </w:t>
    </w:r>
    <w:r>
      <w:rPr>
        <w:rFonts w:asciiTheme="minorHAnsi" w:hAnsiTheme="minorHAnsi"/>
        <w:b/>
        <w:i/>
      </w:rPr>
      <w:t xml:space="preserve">CRF Booklet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CB113" w14:textId="67121A1D" w:rsidR="00B277DD" w:rsidRDefault="00B277DD">
    <w:pPr>
      <w:pStyle w:val="Header"/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3C80C02C" wp14:editId="32593891">
          <wp:extent cx="1351280" cy="454981"/>
          <wp:effectExtent l="0" t="0" r="1270" b="2540"/>
          <wp:docPr id="131" name="Picture 131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DA244D"/>
    <w:multiLevelType w:val="hybridMultilevel"/>
    <w:tmpl w:val="C660E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F701CE"/>
    <w:multiLevelType w:val="hybridMultilevel"/>
    <w:tmpl w:val="E032A3A0"/>
    <w:lvl w:ilvl="0" w:tplc="E0187A6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F0469"/>
    <w:multiLevelType w:val="hybridMultilevel"/>
    <w:tmpl w:val="A5B8E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84911"/>
    <w:multiLevelType w:val="hybridMultilevel"/>
    <w:tmpl w:val="6AEE8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1C6867"/>
    <w:multiLevelType w:val="hybridMultilevel"/>
    <w:tmpl w:val="D7686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C648A"/>
    <w:multiLevelType w:val="hybridMultilevel"/>
    <w:tmpl w:val="A920E4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EC5EEA"/>
    <w:multiLevelType w:val="hybridMultilevel"/>
    <w:tmpl w:val="0AAA5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258C3"/>
    <w:multiLevelType w:val="hybridMultilevel"/>
    <w:tmpl w:val="07FCB9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387257"/>
    <w:multiLevelType w:val="hybridMultilevel"/>
    <w:tmpl w:val="833E4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B1773F"/>
    <w:multiLevelType w:val="hybridMultilevel"/>
    <w:tmpl w:val="DA22E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36D"/>
    <w:multiLevelType w:val="hybridMultilevel"/>
    <w:tmpl w:val="4492F5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B57F6"/>
    <w:multiLevelType w:val="hybridMultilevel"/>
    <w:tmpl w:val="4A38B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DC3054"/>
    <w:multiLevelType w:val="hybridMultilevel"/>
    <w:tmpl w:val="91DE609E"/>
    <w:lvl w:ilvl="0" w:tplc="32487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76E92"/>
    <w:multiLevelType w:val="hybridMultilevel"/>
    <w:tmpl w:val="8B20D8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B31AFA"/>
    <w:multiLevelType w:val="hybridMultilevel"/>
    <w:tmpl w:val="4B6A7836"/>
    <w:lvl w:ilvl="0" w:tplc="29CCE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17F37"/>
    <w:multiLevelType w:val="hybridMultilevel"/>
    <w:tmpl w:val="76C87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60EE0"/>
    <w:multiLevelType w:val="hybridMultilevel"/>
    <w:tmpl w:val="D540B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7737D1"/>
    <w:multiLevelType w:val="hybridMultilevel"/>
    <w:tmpl w:val="1C449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47447A"/>
    <w:multiLevelType w:val="hybridMultilevel"/>
    <w:tmpl w:val="75248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F1D2E"/>
    <w:multiLevelType w:val="hybridMultilevel"/>
    <w:tmpl w:val="5FACD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4E17C9"/>
    <w:multiLevelType w:val="hybridMultilevel"/>
    <w:tmpl w:val="7E90D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70937"/>
    <w:multiLevelType w:val="hybridMultilevel"/>
    <w:tmpl w:val="E2847A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5280D"/>
    <w:multiLevelType w:val="hybridMultilevel"/>
    <w:tmpl w:val="FBA0E2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A0C6D"/>
    <w:multiLevelType w:val="hybridMultilevel"/>
    <w:tmpl w:val="732AB0D0"/>
    <w:lvl w:ilvl="0" w:tplc="FA94A3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C0BD8"/>
    <w:multiLevelType w:val="hybridMultilevel"/>
    <w:tmpl w:val="F8E2B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BF0AB1"/>
    <w:multiLevelType w:val="hybridMultilevel"/>
    <w:tmpl w:val="C758FA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D644D1"/>
    <w:multiLevelType w:val="hybridMultilevel"/>
    <w:tmpl w:val="6E729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9105ED"/>
    <w:multiLevelType w:val="hybridMultilevel"/>
    <w:tmpl w:val="6C0208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E0ED8"/>
    <w:multiLevelType w:val="hybridMultilevel"/>
    <w:tmpl w:val="C5BEAD0E"/>
    <w:lvl w:ilvl="0" w:tplc="726C2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26"/>
  </w:num>
  <w:num w:numId="4">
    <w:abstractNumId w:val="8"/>
  </w:num>
  <w:num w:numId="5">
    <w:abstractNumId w:val="2"/>
  </w:num>
  <w:num w:numId="6">
    <w:abstractNumId w:val="17"/>
  </w:num>
  <w:num w:numId="7">
    <w:abstractNumId w:val="28"/>
  </w:num>
  <w:num w:numId="8">
    <w:abstractNumId w:val="27"/>
  </w:num>
  <w:num w:numId="9">
    <w:abstractNumId w:val="21"/>
  </w:num>
  <w:num w:numId="10">
    <w:abstractNumId w:val="9"/>
  </w:num>
  <w:num w:numId="11">
    <w:abstractNumId w:val="19"/>
  </w:num>
  <w:num w:numId="12">
    <w:abstractNumId w:val="10"/>
  </w:num>
  <w:num w:numId="13">
    <w:abstractNumId w:val="5"/>
  </w:num>
  <w:num w:numId="14">
    <w:abstractNumId w:val="20"/>
  </w:num>
  <w:num w:numId="15">
    <w:abstractNumId w:val="4"/>
  </w:num>
  <w:num w:numId="16">
    <w:abstractNumId w:val="7"/>
  </w:num>
  <w:num w:numId="17">
    <w:abstractNumId w:val="15"/>
  </w:num>
  <w:num w:numId="18">
    <w:abstractNumId w:val="25"/>
  </w:num>
  <w:num w:numId="19">
    <w:abstractNumId w:val="29"/>
  </w:num>
  <w:num w:numId="20">
    <w:abstractNumId w:val="24"/>
  </w:num>
  <w:num w:numId="21">
    <w:abstractNumId w:val="0"/>
  </w:num>
  <w:num w:numId="22">
    <w:abstractNumId w:val="1"/>
  </w:num>
  <w:num w:numId="23">
    <w:abstractNumId w:val="3"/>
  </w:num>
  <w:num w:numId="24">
    <w:abstractNumId w:val="23"/>
  </w:num>
  <w:num w:numId="25">
    <w:abstractNumId w:val="12"/>
  </w:num>
  <w:num w:numId="26">
    <w:abstractNumId w:val="22"/>
  </w:num>
  <w:num w:numId="27">
    <w:abstractNumId w:val="11"/>
  </w:num>
  <w:num w:numId="28">
    <w:abstractNumId w:val="14"/>
  </w:num>
  <w:num w:numId="29">
    <w:abstractNumId w:val="16"/>
  </w:num>
  <w:num w:numId="30">
    <w:abstractNumId w:val="6"/>
  </w:num>
  <w:num w:numId="31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2vaxwr950x9aexdxjvr95qp5r22evffear&quot;&gt;Big Baby submission Jan16&lt;record-ids&gt;&lt;item&gt;2&lt;/item&gt;&lt;item&gt;3&lt;/item&gt;&lt;item&gt;4&lt;/item&gt;&lt;item&gt;6&lt;/item&gt;&lt;item&gt;8&lt;/item&gt;&lt;item&gt;9&lt;/item&gt;&lt;item&gt;10&lt;/item&gt;&lt;item&gt;11&lt;/item&gt;&lt;item&gt;12&lt;/item&gt;&lt;item&gt;14&lt;/item&gt;&lt;item&gt;21&lt;/item&gt;&lt;item&gt;68&lt;/item&gt;&lt;item&gt;69&lt;/item&gt;&lt;item&gt;75&lt;/item&gt;&lt;item&gt;78&lt;/item&gt;&lt;item&gt;79&lt;/item&gt;&lt;item&gt;80&lt;/item&gt;&lt;item&gt;87&lt;/item&gt;&lt;item&gt;88&lt;/item&gt;&lt;item&gt;115&lt;/item&gt;&lt;item&gt;116&lt;/item&gt;&lt;item&gt;118&lt;/item&gt;&lt;item&gt;119&lt;/item&gt;&lt;item&gt;132&lt;/item&gt;&lt;item&gt;133&lt;/item&gt;&lt;item&gt;134&lt;/item&gt;&lt;item&gt;135&lt;/item&gt;&lt;item&gt;136&lt;/item&gt;&lt;item&gt;137&lt;/item&gt;&lt;item&gt;138&lt;/item&gt;&lt;item&gt;139&lt;/item&gt;&lt;item&gt;141&lt;/item&gt;&lt;/record-ids&gt;&lt;/item&gt;&lt;/Libraries&gt;"/>
  </w:docVars>
  <w:rsids>
    <w:rsidRoot w:val="001564C5"/>
    <w:rsid w:val="00000B77"/>
    <w:rsid w:val="00000F27"/>
    <w:rsid w:val="000010A4"/>
    <w:rsid w:val="00002964"/>
    <w:rsid w:val="00005BC7"/>
    <w:rsid w:val="00006390"/>
    <w:rsid w:val="000065DF"/>
    <w:rsid w:val="00012377"/>
    <w:rsid w:val="000126AF"/>
    <w:rsid w:val="000140F3"/>
    <w:rsid w:val="000154F2"/>
    <w:rsid w:val="00015A0B"/>
    <w:rsid w:val="000173E3"/>
    <w:rsid w:val="00017415"/>
    <w:rsid w:val="0002128E"/>
    <w:rsid w:val="000231E5"/>
    <w:rsid w:val="00025C71"/>
    <w:rsid w:val="000310D5"/>
    <w:rsid w:val="000321C0"/>
    <w:rsid w:val="000321EF"/>
    <w:rsid w:val="00032868"/>
    <w:rsid w:val="000346DD"/>
    <w:rsid w:val="00035F17"/>
    <w:rsid w:val="00036DDD"/>
    <w:rsid w:val="00040410"/>
    <w:rsid w:val="0004143F"/>
    <w:rsid w:val="000428D6"/>
    <w:rsid w:val="00042923"/>
    <w:rsid w:val="00042E8A"/>
    <w:rsid w:val="00042F24"/>
    <w:rsid w:val="00044636"/>
    <w:rsid w:val="00044FA0"/>
    <w:rsid w:val="00046740"/>
    <w:rsid w:val="00047322"/>
    <w:rsid w:val="00047BB7"/>
    <w:rsid w:val="00050B5D"/>
    <w:rsid w:val="00050E0C"/>
    <w:rsid w:val="000510F7"/>
    <w:rsid w:val="000609D6"/>
    <w:rsid w:val="00061196"/>
    <w:rsid w:val="00061369"/>
    <w:rsid w:val="00063B0F"/>
    <w:rsid w:val="00065ED2"/>
    <w:rsid w:val="000664F1"/>
    <w:rsid w:val="00066A39"/>
    <w:rsid w:val="00066D51"/>
    <w:rsid w:val="000705D2"/>
    <w:rsid w:val="00070C13"/>
    <w:rsid w:val="00071D5D"/>
    <w:rsid w:val="00072264"/>
    <w:rsid w:val="00073049"/>
    <w:rsid w:val="000735B2"/>
    <w:rsid w:val="0007378A"/>
    <w:rsid w:val="00074678"/>
    <w:rsid w:val="000762E3"/>
    <w:rsid w:val="000763D3"/>
    <w:rsid w:val="000766AD"/>
    <w:rsid w:val="0007787D"/>
    <w:rsid w:val="00077B5D"/>
    <w:rsid w:val="0008001C"/>
    <w:rsid w:val="00080368"/>
    <w:rsid w:val="000830CB"/>
    <w:rsid w:val="00083B00"/>
    <w:rsid w:val="00083CB1"/>
    <w:rsid w:val="00084636"/>
    <w:rsid w:val="00085A77"/>
    <w:rsid w:val="00085BB7"/>
    <w:rsid w:val="00085BBA"/>
    <w:rsid w:val="000864BC"/>
    <w:rsid w:val="000921E0"/>
    <w:rsid w:val="0009308E"/>
    <w:rsid w:val="000934C8"/>
    <w:rsid w:val="000935AD"/>
    <w:rsid w:val="00095ABC"/>
    <w:rsid w:val="000970BC"/>
    <w:rsid w:val="0009784F"/>
    <w:rsid w:val="00097C9A"/>
    <w:rsid w:val="00097E02"/>
    <w:rsid w:val="000A0C47"/>
    <w:rsid w:val="000A218F"/>
    <w:rsid w:val="000A3471"/>
    <w:rsid w:val="000A40D0"/>
    <w:rsid w:val="000A4D33"/>
    <w:rsid w:val="000A534E"/>
    <w:rsid w:val="000A5529"/>
    <w:rsid w:val="000A64F2"/>
    <w:rsid w:val="000A6E18"/>
    <w:rsid w:val="000A7044"/>
    <w:rsid w:val="000A7C9C"/>
    <w:rsid w:val="000B0270"/>
    <w:rsid w:val="000B1317"/>
    <w:rsid w:val="000B22E7"/>
    <w:rsid w:val="000B3123"/>
    <w:rsid w:val="000B35D3"/>
    <w:rsid w:val="000B4794"/>
    <w:rsid w:val="000B62AB"/>
    <w:rsid w:val="000B7CE8"/>
    <w:rsid w:val="000C1DC4"/>
    <w:rsid w:val="000C2D91"/>
    <w:rsid w:val="000C4077"/>
    <w:rsid w:val="000C4DFA"/>
    <w:rsid w:val="000C4E2F"/>
    <w:rsid w:val="000C6AE5"/>
    <w:rsid w:val="000C761A"/>
    <w:rsid w:val="000D042F"/>
    <w:rsid w:val="000D1C1E"/>
    <w:rsid w:val="000D1C2D"/>
    <w:rsid w:val="000D2328"/>
    <w:rsid w:val="000D26F3"/>
    <w:rsid w:val="000D2A90"/>
    <w:rsid w:val="000D2D08"/>
    <w:rsid w:val="000D36DD"/>
    <w:rsid w:val="000D64C9"/>
    <w:rsid w:val="000D6816"/>
    <w:rsid w:val="000D6A0D"/>
    <w:rsid w:val="000D73F5"/>
    <w:rsid w:val="000D7652"/>
    <w:rsid w:val="000E028D"/>
    <w:rsid w:val="000E10FD"/>
    <w:rsid w:val="000E11C3"/>
    <w:rsid w:val="000E292E"/>
    <w:rsid w:val="000E2B08"/>
    <w:rsid w:val="000E4333"/>
    <w:rsid w:val="000E460E"/>
    <w:rsid w:val="000E55FF"/>
    <w:rsid w:val="000E6501"/>
    <w:rsid w:val="000E6EC9"/>
    <w:rsid w:val="000F101C"/>
    <w:rsid w:val="000F102F"/>
    <w:rsid w:val="000F1AF6"/>
    <w:rsid w:val="000F5A8F"/>
    <w:rsid w:val="0010047B"/>
    <w:rsid w:val="001009C6"/>
    <w:rsid w:val="00100A2C"/>
    <w:rsid w:val="001011F2"/>
    <w:rsid w:val="00101894"/>
    <w:rsid w:val="00102207"/>
    <w:rsid w:val="00102F81"/>
    <w:rsid w:val="00103B02"/>
    <w:rsid w:val="001046F8"/>
    <w:rsid w:val="00104A23"/>
    <w:rsid w:val="00106EFE"/>
    <w:rsid w:val="001102B1"/>
    <w:rsid w:val="00110538"/>
    <w:rsid w:val="00111253"/>
    <w:rsid w:val="001114AE"/>
    <w:rsid w:val="00113279"/>
    <w:rsid w:val="001152C2"/>
    <w:rsid w:val="001172C8"/>
    <w:rsid w:val="0011773E"/>
    <w:rsid w:val="0012193E"/>
    <w:rsid w:val="0012395F"/>
    <w:rsid w:val="00124131"/>
    <w:rsid w:val="0012529D"/>
    <w:rsid w:val="00125C68"/>
    <w:rsid w:val="00125EFC"/>
    <w:rsid w:val="00126272"/>
    <w:rsid w:val="00126508"/>
    <w:rsid w:val="0012697A"/>
    <w:rsid w:val="00126D51"/>
    <w:rsid w:val="00126FAE"/>
    <w:rsid w:val="001272F7"/>
    <w:rsid w:val="0013078D"/>
    <w:rsid w:val="00131B56"/>
    <w:rsid w:val="001335A0"/>
    <w:rsid w:val="00134591"/>
    <w:rsid w:val="00134B3B"/>
    <w:rsid w:val="00135951"/>
    <w:rsid w:val="00140C69"/>
    <w:rsid w:val="00140D2C"/>
    <w:rsid w:val="00141422"/>
    <w:rsid w:val="00141A39"/>
    <w:rsid w:val="0014334D"/>
    <w:rsid w:val="001440D6"/>
    <w:rsid w:val="00144499"/>
    <w:rsid w:val="00144736"/>
    <w:rsid w:val="001462A1"/>
    <w:rsid w:val="0014638A"/>
    <w:rsid w:val="00150646"/>
    <w:rsid w:val="0015076A"/>
    <w:rsid w:val="00150879"/>
    <w:rsid w:val="00151E21"/>
    <w:rsid w:val="00152BE4"/>
    <w:rsid w:val="00153101"/>
    <w:rsid w:val="00153963"/>
    <w:rsid w:val="00153AA9"/>
    <w:rsid w:val="001543C4"/>
    <w:rsid w:val="001545E2"/>
    <w:rsid w:val="00154686"/>
    <w:rsid w:val="001561B7"/>
    <w:rsid w:val="0015621E"/>
    <w:rsid w:val="001562EF"/>
    <w:rsid w:val="001564C5"/>
    <w:rsid w:val="001573A2"/>
    <w:rsid w:val="0015745A"/>
    <w:rsid w:val="00160334"/>
    <w:rsid w:val="00160B27"/>
    <w:rsid w:val="00161980"/>
    <w:rsid w:val="00161C1B"/>
    <w:rsid w:val="001656CF"/>
    <w:rsid w:val="00167B2F"/>
    <w:rsid w:val="00172694"/>
    <w:rsid w:val="001729E8"/>
    <w:rsid w:val="00172FCC"/>
    <w:rsid w:val="00173488"/>
    <w:rsid w:val="00173FFC"/>
    <w:rsid w:val="0017445A"/>
    <w:rsid w:val="001750D7"/>
    <w:rsid w:val="0017571C"/>
    <w:rsid w:val="00175772"/>
    <w:rsid w:val="00175E01"/>
    <w:rsid w:val="00176451"/>
    <w:rsid w:val="00176BBF"/>
    <w:rsid w:val="00177754"/>
    <w:rsid w:val="00180C8C"/>
    <w:rsid w:val="00181309"/>
    <w:rsid w:val="0018174F"/>
    <w:rsid w:val="001819AD"/>
    <w:rsid w:val="0018235C"/>
    <w:rsid w:val="00182BE6"/>
    <w:rsid w:val="001843C7"/>
    <w:rsid w:val="00191243"/>
    <w:rsid w:val="00191495"/>
    <w:rsid w:val="001914F5"/>
    <w:rsid w:val="00191D41"/>
    <w:rsid w:val="001949F7"/>
    <w:rsid w:val="00194A94"/>
    <w:rsid w:val="00195100"/>
    <w:rsid w:val="001951E7"/>
    <w:rsid w:val="0019591E"/>
    <w:rsid w:val="00196074"/>
    <w:rsid w:val="00196954"/>
    <w:rsid w:val="00196A05"/>
    <w:rsid w:val="00196D77"/>
    <w:rsid w:val="0019705E"/>
    <w:rsid w:val="00197A98"/>
    <w:rsid w:val="00197AD0"/>
    <w:rsid w:val="001A0AF0"/>
    <w:rsid w:val="001A1D0C"/>
    <w:rsid w:val="001A1DD8"/>
    <w:rsid w:val="001A2572"/>
    <w:rsid w:val="001A403D"/>
    <w:rsid w:val="001A4159"/>
    <w:rsid w:val="001A7096"/>
    <w:rsid w:val="001A70CE"/>
    <w:rsid w:val="001A79B0"/>
    <w:rsid w:val="001B1C8F"/>
    <w:rsid w:val="001B1E13"/>
    <w:rsid w:val="001B2F06"/>
    <w:rsid w:val="001B3B7C"/>
    <w:rsid w:val="001B453B"/>
    <w:rsid w:val="001B578B"/>
    <w:rsid w:val="001B6B90"/>
    <w:rsid w:val="001B6E5F"/>
    <w:rsid w:val="001B7A65"/>
    <w:rsid w:val="001C04BA"/>
    <w:rsid w:val="001C08C5"/>
    <w:rsid w:val="001C0CBF"/>
    <w:rsid w:val="001C1961"/>
    <w:rsid w:val="001C258B"/>
    <w:rsid w:val="001C3FD9"/>
    <w:rsid w:val="001C419E"/>
    <w:rsid w:val="001C47D7"/>
    <w:rsid w:val="001C525A"/>
    <w:rsid w:val="001C5440"/>
    <w:rsid w:val="001C5750"/>
    <w:rsid w:val="001C6220"/>
    <w:rsid w:val="001C7421"/>
    <w:rsid w:val="001C7F7E"/>
    <w:rsid w:val="001D000A"/>
    <w:rsid w:val="001D19B8"/>
    <w:rsid w:val="001D2817"/>
    <w:rsid w:val="001D4B9B"/>
    <w:rsid w:val="001D6BAA"/>
    <w:rsid w:val="001D6E40"/>
    <w:rsid w:val="001D6E7D"/>
    <w:rsid w:val="001D7671"/>
    <w:rsid w:val="001D7CFB"/>
    <w:rsid w:val="001E0144"/>
    <w:rsid w:val="001E057A"/>
    <w:rsid w:val="001E62C3"/>
    <w:rsid w:val="001F0196"/>
    <w:rsid w:val="001F0520"/>
    <w:rsid w:val="001F3B99"/>
    <w:rsid w:val="001F3F11"/>
    <w:rsid w:val="001F58E8"/>
    <w:rsid w:val="00203952"/>
    <w:rsid w:val="002046DF"/>
    <w:rsid w:val="00205DF7"/>
    <w:rsid w:val="002064BA"/>
    <w:rsid w:val="00206B11"/>
    <w:rsid w:val="00207038"/>
    <w:rsid w:val="002114BC"/>
    <w:rsid w:val="002118A9"/>
    <w:rsid w:val="002119E1"/>
    <w:rsid w:val="00211E54"/>
    <w:rsid w:val="00215FC9"/>
    <w:rsid w:val="00216FFA"/>
    <w:rsid w:val="00217D98"/>
    <w:rsid w:val="00220F3E"/>
    <w:rsid w:val="00221B83"/>
    <w:rsid w:val="00222101"/>
    <w:rsid w:val="00222452"/>
    <w:rsid w:val="00222F67"/>
    <w:rsid w:val="002230BE"/>
    <w:rsid w:val="00223E1C"/>
    <w:rsid w:val="002256F2"/>
    <w:rsid w:val="00225DB5"/>
    <w:rsid w:val="002260DC"/>
    <w:rsid w:val="002260F5"/>
    <w:rsid w:val="00226D83"/>
    <w:rsid w:val="00226DF2"/>
    <w:rsid w:val="00227842"/>
    <w:rsid w:val="002302A0"/>
    <w:rsid w:val="00231A5E"/>
    <w:rsid w:val="00231E20"/>
    <w:rsid w:val="002336BB"/>
    <w:rsid w:val="00233CC4"/>
    <w:rsid w:val="0023443E"/>
    <w:rsid w:val="002364AC"/>
    <w:rsid w:val="00240749"/>
    <w:rsid w:val="00242593"/>
    <w:rsid w:val="00242EEB"/>
    <w:rsid w:val="00243760"/>
    <w:rsid w:val="00244AAE"/>
    <w:rsid w:val="00244C46"/>
    <w:rsid w:val="002459B5"/>
    <w:rsid w:val="002464D3"/>
    <w:rsid w:val="002476FA"/>
    <w:rsid w:val="00250081"/>
    <w:rsid w:val="00250368"/>
    <w:rsid w:val="0025304F"/>
    <w:rsid w:val="00253A6A"/>
    <w:rsid w:val="00253CE1"/>
    <w:rsid w:val="00254B87"/>
    <w:rsid w:val="00257DB3"/>
    <w:rsid w:val="00261DDE"/>
    <w:rsid w:val="00265A54"/>
    <w:rsid w:val="00266256"/>
    <w:rsid w:val="002671F4"/>
    <w:rsid w:val="0027124C"/>
    <w:rsid w:val="0027149E"/>
    <w:rsid w:val="002715B1"/>
    <w:rsid w:val="00272E9B"/>
    <w:rsid w:val="00273472"/>
    <w:rsid w:val="002739C4"/>
    <w:rsid w:val="00273BAF"/>
    <w:rsid w:val="002740FD"/>
    <w:rsid w:val="00274113"/>
    <w:rsid w:val="0027688F"/>
    <w:rsid w:val="00277415"/>
    <w:rsid w:val="002806E8"/>
    <w:rsid w:val="00280D0B"/>
    <w:rsid w:val="00281FF9"/>
    <w:rsid w:val="00283852"/>
    <w:rsid w:val="00284481"/>
    <w:rsid w:val="00285401"/>
    <w:rsid w:val="002858C5"/>
    <w:rsid w:val="002871BF"/>
    <w:rsid w:val="00290973"/>
    <w:rsid w:val="00291FA4"/>
    <w:rsid w:val="0029282B"/>
    <w:rsid w:val="00292BDD"/>
    <w:rsid w:val="00292D43"/>
    <w:rsid w:val="002949C3"/>
    <w:rsid w:val="00295856"/>
    <w:rsid w:val="002960A7"/>
    <w:rsid w:val="002964C1"/>
    <w:rsid w:val="0029743A"/>
    <w:rsid w:val="002A1D03"/>
    <w:rsid w:val="002A25F9"/>
    <w:rsid w:val="002A2C24"/>
    <w:rsid w:val="002A2FA4"/>
    <w:rsid w:val="002A3237"/>
    <w:rsid w:val="002A46F3"/>
    <w:rsid w:val="002A50AA"/>
    <w:rsid w:val="002A642D"/>
    <w:rsid w:val="002A7A0B"/>
    <w:rsid w:val="002B1CBC"/>
    <w:rsid w:val="002B3A68"/>
    <w:rsid w:val="002B43B8"/>
    <w:rsid w:val="002B4A68"/>
    <w:rsid w:val="002B4CA6"/>
    <w:rsid w:val="002B54F4"/>
    <w:rsid w:val="002B76AA"/>
    <w:rsid w:val="002C329C"/>
    <w:rsid w:val="002C34B8"/>
    <w:rsid w:val="002C4820"/>
    <w:rsid w:val="002C69AC"/>
    <w:rsid w:val="002C6DA0"/>
    <w:rsid w:val="002D3155"/>
    <w:rsid w:val="002D431C"/>
    <w:rsid w:val="002D5DAD"/>
    <w:rsid w:val="002D6747"/>
    <w:rsid w:val="002E0D46"/>
    <w:rsid w:val="002E0ECD"/>
    <w:rsid w:val="002E2199"/>
    <w:rsid w:val="002E2C37"/>
    <w:rsid w:val="002E31F7"/>
    <w:rsid w:val="002E3885"/>
    <w:rsid w:val="002E412B"/>
    <w:rsid w:val="002E4257"/>
    <w:rsid w:val="002E46BE"/>
    <w:rsid w:val="002E4F9B"/>
    <w:rsid w:val="002E4FC3"/>
    <w:rsid w:val="002E68C2"/>
    <w:rsid w:val="002F0BB8"/>
    <w:rsid w:val="002F17B5"/>
    <w:rsid w:val="002F17CA"/>
    <w:rsid w:val="002F1CB0"/>
    <w:rsid w:val="002F544B"/>
    <w:rsid w:val="002F6438"/>
    <w:rsid w:val="002F68DD"/>
    <w:rsid w:val="0030010F"/>
    <w:rsid w:val="003005BD"/>
    <w:rsid w:val="0030137D"/>
    <w:rsid w:val="00301813"/>
    <w:rsid w:val="00302956"/>
    <w:rsid w:val="00302A8C"/>
    <w:rsid w:val="00302F0F"/>
    <w:rsid w:val="00303075"/>
    <w:rsid w:val="003038A7"/>
    <w:rsid w:val="00303C42"/>
    <w:rsid w:val="00305AF2"/>
    <w:rsid w:val="0030794E"/>
    <w:rsid w:val="00312088"/>
    <w:rsid w:val="003121E7"/>
    <w:rsid w:val="003123CE"/>
    <w:rsid w:val="00312774"/>
    <w:rsid w:val="00313259"/>
    <w:rsid w:val="00313718"/>
    <w:rsid w:val="0031376F"/>
    <w:rsid w:val="00313D04"/>
    <w:rsid w:val="00320D7D"/>
    <w:rsid w:val="003226C8"/>
    <w:rsid w:val="0032493A"/>
    <w:rsid w:val="0032557C"/>
    <w:rsid w:val="00325C19"/>
    <w:rsid w:val="003261A7"/>
    <w:rsid w:val="00326E17"/>
    <w:rsid w:val="00327E8F"/>
    <w:rsid w:val="003302D1"/>
    <w:rsid w:val="00330770"/>
    <w:rsid w:val="00330D6C"/>
    <w:rsid w:val="00333DB0"/>
    <w:rsid w:val="0033532E"/>
    <w:rsid w:val="003363F1"/>
    <w:rsid w:val="003376FF"/>
    <w:rsid w:val="003406F3"/>
    <w:rsid w:val="00340A9E"/>
    <w:rsid w:val="0034206B"/>
    <w:rsid w:val="00342577"/>
    <w:rsid w:val="00342AB3"/>
    <w:rsid w:val="00343FB1"/>
    <w:rsid w:val="00345679"/>
    <w:rsid w:val="0034622C"/>
    <w:rsid w:val="00346435"/>
    <w:rsid w:val="00346DC9"/>
    <w:rsid w:val="00347DD6"/>
    <w:rsid w:val="003501CD"/>
    <w:rsid w:val="003501FB"/>
    <w:rsid w:val="00350C4D"/>
    <w:rsid w:val="00350C94"/>
    <w:rsid w:val="00350EF1"/>
    <w:rsid w:val="0035285F"/>
    <w:rsid w:val="00353C0A"/>
    <w:rsid w:val="00355B98"/>
    <w:rsid w:val="00356D62"/>
    <w:rsid w:val="00357026"/>
    <w:rsid w:val="003579EE"/>
    <w:rsid w:val="003609DB"/>
    <w:rsid w:val="00361CEF"/>
    <w:rsid w:val="00362EEF"/>
    <w:rsid w:val="00364C59"/>
    <w:rsid w:val="00365459"/>
    <w:rsid w:val="00365597"/>
    <w:rsid w:val="00365B00"/>
    <w:rsid w:val="0036725F"/>
    <w:rsid w:val="00367F30"/>
    <w:rsid w:val="003707F9"/>
    <w:rsid w:val="0037153C"/>
    <w:rsid w:val="003717EB"/>
    <w:rsid w:val="00371CD6"/>
    <w:rsid w:val="00373112"/>
    <w:rsid w:val="00377123"/>
    <w:rsid w:val="003773AE"/>
    <w:rsid w:val="003775B4"/>
    <w:rsid w:val="0038044F"/>
    <w:rsid w:val="00380D30"/>
    <w:rsid w:val="00381272"/>
    <w:rsid w:val="0038137B"/>
    <w:rsid w:val="00382603"/>
    <w:rsid w:val="00382789"/>
    <w:rsid w:val="00383586"/>
    <w:rsid w:val="00384116"/>
    <w:rsid w:val="00384ECD"/>
    <w:rsid w:val="00386C6E"/>
    <w:rsid w:val="003874A8"/>
    <w:rsid w:val="0039036A"/>
    <w:rsid w:val="00390ED3"/>
    <w:rsid w:val="00391BA8"/>
    <w:rsid w:val="00392416"/>
    <w:rsid w:val="00394AAF"/>
    <w:rsid w:val="0039576B"/>
    <w:rsid w:val="00396256"/>
    <w:rsid w:val="00396A26"/>
    <w:rsid w:val="003974A5"/>
    <w:rsid w:val="003977F2"/>
    <w:rsid w:val="00397B70"/>
    <w:rsid w:val="00397D51"/>
    <w:rsid w:val="003A2238"/>
    <w:rsid w:val="003A3466"/>
    <w:rsid w:val="003A627F"/>
    <w:rsid w:val="003A6950"/>
    <w:rsid w:val="003A792D"/>
    <w:rsid w:val="003B0514"/>
    <w:rsid w:val="003B1283"/>
    <w:rsid w:val="003B1736"/>
    <w:rsid w:val="003B3EF5"/>
    <w:rsid w:val="003B7263"/>
    <w:rsid w:val="003B7F6F"/>
    <w:rsid w:val="003C2B35"/>
    <w:rsid w:val="003C398A"/>
    <w:rsid w:val="003C4435"/>
    <w:rsid w:val="003C629C"/>
    <w:rsid w:val="003D02AD"/>
    <w:rsid w:val="003D16E3"/>
    <w:rsid w:val="003D4C46"/>
    <w:rsid w:val="003D6A9D"/>
    <w:rsid w:val="003D6E2D"/>
    <w:rsid w:val="003D75E4"/>
    <w:rsid w:val="003E1274"/>
    <w:rsid w:val="003E20E0"/>
    <w:rsid w:val="003E245C"/>
    <w:rsid w:val="003E2BD1"/>
    <w:rsid w:val="003E404E"/>
    <w:rsid w:val="003E47CA"/>
    <w:rsid w:val="003E4A51"/>
    <w:rsid w:val="003E4B2D"/>
    <w:rsid w:val="003E4DA9"/>
    <w:rsid w:val="003E7451"/>
    <w:rsid w:val="003F195D"/>
    <w:rsid w:val="003F33FA"/>
    <w:rsid w:val="003F414B"/>
    <w:rsid w:val="003F41FB"/>
    <w:rsid w:val="003F68B0"/>
    <w:rsid w:val="003F6993"/>
    <w:rsid w:val="003F7039"/>
    <w:rsid w:val="003F7040"/>
    <w:rsid w:val="003F7223"/>
    <w:rsid w:val="003F72DF"/>
    <w:rsid w:val="003F736D"/>
    <w:rsid w:val="003F7C9C"/>
    <w:rsid w:val="00401E27"/>
    <w:rsid w:val="004027EC"/>
    <w:rsid w:val="00403E50"/>
    <w:rsid w:val="00404934"/>
    <w:rsid w:val="004059ED"/>
    <w:rsid w:val="0040744C"/>
    <w:rsid w:val="00407C2C"/>
    <w:rsid w:val="00407E0E"/>
    <w:rsid w:val="00407F3F"/>
    <w:rsid w:val="00410665"/>
    <w:rsid w:val="00411269"/>
    <w:rsid w:val="0041332C"/>
    <w:rsid w:val="0041363F"/>
    <w:rsid w:val="00414C0F"/>
    <w:rsid w:val="0041524A"/>
    <w:rsid w:val="004159E9"/>
    <w:rsid w:val="0041664B"/>
    <w:rsid w:val="00416A6C"/>
    <w:rsid w:val="00420563"/>
    <w:rsid w:val="00423457"/>
    <w:rsid w:val="00423BBC"/>
    <w:rsid w:val="00424527"/>
    <w:rsid w:val="00424A6C"/>
    <w:rsid w:val="004253D9"/>
    <w:rsid w:val="00426403"/>
    <w:rsid w:val="004273F9"/>
    <w:rsid w:val="00427A91"/>
    <w:rsid w:val="004315D4"/>
    <w:rsid w:val="0043166F"/>
    <w:rsid w:val="00435C37"/>
    <w:rsid w:val="0043710D"/>
    <w:rsid w:val="0044245A"/>
    <w:rsid w:val="00442653"/>
    <w:rsid w:val="00442A23"/>
    <w:rsid w:val="00442BDE"/>
    <w:rsid w:val="00442CAC"/>
    <w:rsid w:val="00442CB3"/>
    <w:rsid w:val="00443325"/>
    <w:rsid w:val="00443420"/>
    <w:rsid w:val="00444BE9"/>
    <w:rsid w:val="0044580C"/>
    <w:rsid w:val="00445AF0"/>
    <w:rsid w:val="00445F37"/>
    <w:rsid w:val="00447211"/>
    <w:rsid w:val="00450B28"/>
    <w:rsid w:val="004517EA"/>
    <w:rsid w:val="00451C5D"/>
    <w:rsid w:val="00451ED9"/>
    <w:rsid w:val="00452CEC"/>
    <w:rsid w:val="004562B9"/>
    <w:rsid w:val="00460E0E"/>
    <w:rsid w:val="0046376E"/>
    <w:rsid w:val="004646A8"/>
    <w:rsid w:val="004651D5"/>
    <w:rsid w:val="00465807"/>
    <w:rsid w:val="004659FF"/>
    <w:rsid w:val="00465ECB"/>
    <w:rsid w:val="00466DF2"/>
    <w:rsid w:val="00466EFE"/>
    <w:rsid w:val="0046771C"/>
    <w:rsid w:val="00470AB6"/>
    <w:rsid w:val="004727AD"/>
    <w:rsid w:val="00472BFC"/>
    <w:rsid w:val="004737FD"/>
    <w:rsid w:val="00474467"/>
    <w:rsid w:val="004746AA"/>
    <w:rsid w:val="00475E3F"/>
    <w:rsid w:val="004768C7"/>
    <w:rsid w:val="00476FAF"/>
    <w:rsid w:val="00477C82"/>
    <w:rsid w:val="004818BF"/>
    <w:rsid w:val="00482276"/>
    <w:rsid w:val="00482611"/>
    <w:rsid w:val="00482F6B"/>
    <w:rsid w:val="00485186"/>
    <w:rsid w:val="00487F22"/>
    <w:rsid w:val="004905B9"/>
    <w:rsid w:val="00490712"/>
    <w:rsid w:val="00490F51"/>
    <w:rsid w:val="00491282"/>
    <w:rsid w:val="004915A5"/>
    <w:rsid w:val="00491BE6"/>
    <w:rsid w:val="00491F12"/>
    <w:rsid w:val="0049270F"/>
    <w:rsid w:val="00492739"/>
    <w:rsid w:val="00492DA3"/>
    <w:rsid w:val="00494D59"/>
    <w:rsid w:val="004960D8"/>
    <w:rsid w:val="00496921"/>
    <w:rsid w:val="0049763C"/>
    <w:rsid w:val="00497E12"/>
    <w:rsid w:val="004A0183"/>
    <w:rsid w:val="004A1D05"/>
    <w:rsid w:val="004A5A0A"/>
    <w:rsid w:val="004A5B42"/>
    <w:rsid w:val="004A70C7"/>
    <w:rsid w:val="004A7661"/>
    <w:rsid w:val="004B2623"/>
    <w:rsid w:val="004B2D5E"/>
    <w:rsid w:val="004B303B"/>
    <w:rsid w:val="004B30AD"/>
    <w:rsid w:val="004B4444"/>
    <w:rsid w:val="004B4496"/>
    <w:rsid w:val="004B5287"/>
    <w:rsid w:val="004B6A9F"/>
    <w:rsid w:val="004B7657"/>
    <w:rsid w:val="004C1915"/>
    <w:rsid w:val="004C2142"/>
    <w:rsid w:val="004C2F36"/>
    <w:rsid w:val="004C5659"/>
    <w:rsid w:val="004C5790"/>
    <w:rsid w:val="004C5BB8"/>
    <w:rsid w:val="004C6D14"/>
    <w:rsid w:val="004C788E"/>
    <w:rsid w:val="004D13DE"/>
    <w:rsid w:val="004D1B81"/>
    <w:rsid w:val="004D290A"/>
    <w:rsid w:val="004D32C0"/>
    <w:rsid w:val="004D4B3C"/>
    <w:rsid w:val="004D4B97"/>
    <w:rsid w:val="004D4D92"/>
    <w:rsid w:val="004D63B4"/>
    <w:rsid w:val="004D66BE"/>
    <w:rsid w:val="004D7968"/>
    <w:rsid w:val="004D7EF4"/>
    <w:rsid w:val="004E0659"/>
    <w:rsid w:val="004E3950"/>
    <w:rsid w:val="004E3F33"/>
    <w:rsid w:val="004E56AB"/>
    <w:rsid w:val="004E57DD"/>
    <w:rsid w:val="004E596D"/>
    <w:rsid w:val="004E6248"/>
    <w:rsid w:val="004E7456"/>
    <w:rsid w:val="004F0BA0"/>
    <w:rsid w:val="004F1120"/>
    <w:rsid w:val="004F189E"/>
    <w:rsid w:val="004F1A34"/>
    <w:rsid w:val="004F3FAE"/>
    <w:rsid w:val="004F43CC"/>
    <w:rsid w:val="004F4B47"/>
    <w:rsid w:val="004F58AE"/>
    <w:rsid w:val="004F5BF1"/>
    <w:rsid w:val="004F683F"/>
    <w:rsid w:val="004F7454"/>
    <w:rsid w:val="004F78D2"/>
    <w:rsid w:val="005003D0"/>
    <w:rsid w:val="005005F0"/>
    <w:rsid w:val="00500DCF"/>
    <w:rsid w:val="00505190"/>
    <w:rsid w:val="00505E4E"/>
    <w:rsid w:val="0051201A"/>
    <w:rsid w:val="00512B02"/>
    <w:rsid w:val="0051474A"/>
    <w:rsid w:val="005150C7"/>
    <w:rsid w:val="00515B99"/>
    <w:rsid w:val="00515DDA"/>
    <w:rsid w:val="00516601"/>
    <w:rsid w:val="00517A9C"/>
    <w:rsid w:val="0052035E"/>
    <w:rsid w:val="005204AD"/>
    <w:rsid w:val="005208E0"/>
    <w:rsid w:val="00520C76"/>
    <w:rsid w:val="00527897"/>
    <w:rsid w:val="00530339"/>
    <w:rsid w:val="00530978"/>
    <w:rsid w:val="005311D8"/>
    <w:rsid w:val="005318AB"/>
    <w:rsid w:val="00532230"/>
    <w:rsid w:val="00533180"/>
    <w:rsid w:val="00533543"/>
    <w:rsid w:val="00535536"/>
    <w:rsid w:val="0053643E"/>
    <w:rsid w:val="00536B73"/>
    <w:rsid w:val="0053770E"/>
    <w:rsid w:val="00537AEE"/>
    <w:rsid w:val="005405A7"/>
    <w:rsid w:val="00541C25"/>
    <w:rsid w:val="00545F10"/>
    <w:rsid w:val="00547FA1"/>
    <w:rsid w:val="005516F1"/>
    <w:rsid w:val="005534B4"/>
    <w:rsid w:val="00553C91"/>
    <w:rsid w:val="00553E34"/>
    <w:rsid w:val="0055432E"/>
    <w:rsid w:val="0055451E"/>
    <w:rsid w:val="00557353"/>
    <w:rsid w:val="005579D3"/>
    <w:rsid w:val="00560717"/>
    <w:rsid w:val="0056261D"/>
    <w:rsid w:val="00562853"/>
    <w:rsid w:val="00563587"/>
    <w:rsid w:val="0056433A"/>
    <w:rsid w:val="0056503E"/>
    <w:rsid w:val="005664F8"/>
    <w:rsid w:val="00570091"/>
    <w:rsid w:val="005718D9"/>
    <w:rsid w:val="00572C4D"/>
    <w:rsid w:val="005738A0"/>
    <w:rsid w:val="00574854"/>
    <w:rsid w:val="00575DD0"/>
    <w:rsid w:val="00576E94"/>
    <w:rsid w:val="00576F4A"/>
    <w:rsid w:val="00577670"/>
    <w:rsid w:val="00580EC3"/>
    <w:rsid w:val="00580FC0"/>
    <w:rsid w:val="0058150E"/>
    <w:rsid w:val="00581AE7"/>
    <w:rsid w:val="00582BEB"/>
    <w:rsid w:val="00582E6B"/>
    <w:rsid w:val="0058337C"/>
    <w:rsid w:val="005856AE"/>
    <w:rsid w:val="005868D2"/>
    <w:rsid w:val="00590364"/>
    <w:rsid w:val="00590D8D"/>
    <w:rsid w:val="00590E50"/>
    <w:rsid w:val="00592F6F"/>
    <w:rsid w:val="00593A12"/>
    <w:rsid w:val="005A0A57"/>
    <w:rsid w:val="005A0C35"/>
    <w:rsid w:val="005A138C"/>
    <w:rsid w:val="005A1736"/>
    <w:rsid w:val="005A20DC"/>
    <w:rsid w:val="005A26B2"/>
    <w:rsid w:val="005A3178"/>
    <w:rsid w:val="005A34D8"/>
    <w:rsid w:val="005A3799"/>
    <w:rsid w:val="005A38D1"/>
    <w:rsid w:val="005A3F81"/>
    <w:rsid w:val="005A5DE4"/>
    <w:rsid w:val="005A70E9"/>
    <w:rsid w:val="005A7911"/>
    <w:rsid w:val="005B0DBD"/>
    <w:rsid w:val="005B3C95"/>
    <w:rsid w:val="005B49BA"/>
    <w:rsid w:val="005B6372"/>
    <w:rsid w:val="005B6485"/>
    <w:rsid w:val="005B6562"/>
    <w:rsid w:val="005B75C1"/>
    <w:rsid w:val="005C045D"/>
    <w:rsid w:val="005C0AAA"/>
    <w:rsid w:val="005C3273"/>
    <w:rsid w:val="005C398C"/>
    <w:rsid w:val="005C3A2C"/>
    <w:rsid w:val="005C695F"/>
    <w:rsid w:val="005C7499"/>
    <w:rsid w:val="005C7AAE"/>
    <w:rsid w:val="005D147B"/>
    <w:rsid w:val="005D1E6C"/>
    <w:rsid w:val="005D3F1E"/>
    <w:rsid w:val="005D40DF"/>
    <w:rsid w:val="005D506D"/>
    <w:rsid w:val="005D5367"/>
    <w:rsid w:val="005D5F3D"/>
    <w:rsid w:val="005D5FE6"/>
    <w:rsid w:val="005D72D9"/>
    <w:rsid w:val="005D7A95"/>
    <w:rsid w:val="005E1A3D"/>
    <w:rsid w:val="005E1C85"/>
    <w:rsid w:val="005E2874"/>
    <w:rsid w:val="005E4528"/>
    <w:rsid w:val="005E55B8"/>
    <w:rsid w:val="005E57A7"/>
    <w:rsid w:val="005E612F"/>
    <w:rsid w:val="005E692B"/>
    <w:rsid w:val="005F00D1"/>
    <w:rsid w:val="005F05F0"/>
    <w:rsid w:val="005F0E8B"/>
    <w:rsid w:val="005F106C"/>
    <w:rsid w:val="005F1392"/>
    <w:rsid w:val="005F14A2"/>
    <w:rsid w:val="005F1D4F"/>
    <w:rsid w:val="005F285C"/>
    <w:rsid w:val="005F6A36"/>
    <w:rsid w:val="00600002"/>
    <w:rsid w:val="00600956"/>
    <w:rsid w:val="00600C44"/>
    <w:rsid w:val="0060157D"/>
    <w:rsid w:val="006019ED"/>
    <w:rsid w:val="006028BA"/>
    <w:rsid w:val="00603D8F"/>
    <w:rsid w:val="006105D3"/>
    <w:rsid w:val="0061256A"/>
    <w:rsid w:val="006128D4"/>
    <w:rsid w:val="0061373E"/>
    <w:rsid w:val="00614442"/>
    <w:rsid w:val="00615CF2"/>
    <w:rsid w:val="0062170A"/>
    <w:rsid w:val="00621749"/>
    <w:rsid w:val="0062317C"/>
    <w:rsid w:val="00623543"/>
    <w:rsid w:val="006246CF"/>
    <w:rsid w:val="00624AD7"/>
    <w:rsid w:val="00625691"/>
    <w:rsid w:val="00626F80"/>
    <w:rsid w:val="00631C28"/>
    <w:rsid w:val="00631D10"/>
    <w:rsid w:val="00632185"/>
    <w:rsid w:val="00632559"/>
    <w:rsid w:val="00632AC5"/>
    <w:rsid w:val="00633961"/>
    <w:rsid w:val="00633F1E"/>
    <w:rsid w:val="006344BA"/>
    <w:rsid w:val="00634521"/>
    <w:rsid w:val="0063487C"/>
    <w:rsid w:val="00636E74"/>
    <w:rsid w:val="006405AE"/>
    <w:rsid w:val="00640896"/>
    <w:rsid w:val="00641A35"/>
    <w:rsid w:val="00641B24"/>
    <w:rsid w:val="00644ACF"/>
    <w:rsid w:val="006452BA"/>
    <w:rsid w:val="0064641D"/>
    <w:rsid w:val="00650480"/>
    <w:rsid w:val="00651059"/>
    <w:rsid w:val="00652183"/>
    <w:rsid w:val="006526F4"/>
    <w:rsid w:val="00652BDE"/>
    <w:rsid w:val="0065399C"/>
    <w:rsid w:val="0065401C"/>
    <w:rsid w:val="006558B5"/>
    <w:rsid w:val="00655954"/>
    <w:rsid w:val="00657176"/>
    <w:rsid w:val="00657D89"/>
    <w:rsid w:val="0066043C"/>
    <w:rsid w:val="00660551"/>
    <w:rsid w:val="00660CE7"/>
    <w:rsid w:val="00660FE7"/>
    <w:rsid w:val="0066162D"/>
    <w:rsid w:val="00661AEF"/>
    <w:rsid w:val="00661B01"/>
    <w:rsid w:val="00664584"/>
    <w:rsid w:val="006649FE"/>
    <w:rsid w:val="006660C0"/>
    <w:rsid w:val="00667945"/>
    <w:rsid w:val="00670C4E"/>
    <w:rsid w:val="006715AE"/>
    <w:rsid w:val="00672951"/>
    <w:rsid w:val="00674554"/>
    <w:rsid w:val="0067545A"/>
    <w:rsid w:val="0067678D"/>
    <w:rsid w:val="00677EBB"/>
    <w:rsid w:val="00680B8E"/>
    <w:rsid w:val="006819C4"/>
    <w:rsid w:val="00682C6C"/>
    <w:rsid w:val="00683394"/>
    <w:rsid w:val="0068368E"/>
    <w:rsid w:val="00683849"/>
    <w:rsid w:val="006911F2"/>
    <w:rsid w:val="0069174C"/>
    <w:rsid w:val="00691C76"/>
    <w:rsid w:val="006922C4"/>
    <w:rsid w:val="0069291F"/>
    <w:rsid w:val="00694A3A"/>
    <w:rsid w:val="006958E0"/>
    <w:rsid w:val="00695B8E"/>
    <w:rsid w:val="006A0B54"/>
    <w:rsid w:val="006A0B6C"/>
    <w:rsid w:val="006A2A8B"/>
    <w:rsid w:val="006A2C0A"/>
    <w:rsid w:val="006A3DBF"/>
    <w:rsid w:val="006A461E"/>
    <w:rsid w:val="006A5BCC"/>
    <w:rsid w:val="006A74E9"/>
    <w:rsid w:val="006B0162"/>
    <w:rsid w:val="006B0F6A"/>
    <w:rsid w:val="006B1350"/>
    <w:rsid w:val="006B1A84"/>
    <w:rsid w:val="006B514A"/>
    <w:rsid w:val="006B54AE"/>
    <w:rsid w:val="006B6BA2"/>
    <w:rsid w:val="006B703C"/>
    <w:rsid w:val="006C2665"/>
    <w:rsid w:val="006C2AA2"/>
    <w:rsid w:val="006C3692"/>
    <w:rsid w:val="006C3F59"/>
    <w:rsid w:val="006C4128"/>
    <w:rsid w:val="006C4373"/>
    <w:rsid w:val="006C5104"/>
    <w:rsid w:val="006C6826"/>
    <w:rsid w:val="006C6BA7"/>
    <w:rsid w:val="006D42F2"/>
    <w:rsid w:val="006D4719"/>
    <w:rsid w:val="006D5710"/>
    <w:rsid w:val="006D5CF0"/>
    <w:rsid w:val="006D7062"/>
    <w:rsid w:val="006D7AF8"/>
    <w:rsid w:val="006D7C35"/>
    <w:rsid w:val="006E042C"/>
    <w:rsid w:val="006E1286"/>
    <w:rsid w:val="006E15B0"/>
    <w:rsid w:val="006E1A51"/>
    <w:rsid w:val="006E345D"/>
    <w:rsid w:val="006E4600"/>
    <w:rsid w:val="006E57E1"/>
    <w:rsid w:val="006E5CDD"/>
    <w:rsid w:val="006E7197"/>
    <w:rsid w:val="006E7F7D"/>
    <w:rsid w:val="006F16B3"/>
    <w:rsid w:val="006F1743"/>
    <w:rsid w:val="006F3DF8"/>
    <w:rsid w:val="006F45D5"/>
    <w:rsid w:val="006F4E46"/>
    <w:rsid w:val="006F6BF9"/>
    <w:rsid w:val="006F7FD7"/>
    <w:rsid w:val="007008B5"/>
    <w:rsid w:val="007011BC"/>
    <w:rsid w:val="0070245F"/>
    <w:rsid w:val="00702504"/>
    <w:rsid w:val="0070373D"/>
    <w:rsid w:val="00703E8A"/>
    <w:rsid w:val="00704AA5"/>
    <w:rsid w:val="007057E4"/>
    <w:rsid w:val="0070690C"/>
    <w:rsid w:val="007075EB"/>
    <w:rsid w:val="00710462"/>
    <w:rsid w:val="007122CB"/>
    <w:rsid w:val="0071342C"/>
    <w:rsid w:val="0071346F"/>
    <w:rsid w:val="007139D8"/>
    <w:rsid w:val="00713C97"/>
    <w:rsid w:val="007174FE"/>
    <w:rsid w:val="00717AB0"/>
    <w:rsid w:val="0072081B"/>
    <w:rsid w:val="00721A31"/>
    <w:rsid w:val="00722128"/>
    <w:rsid w:val="0072284E"/>
    <w:rsid w:val="00723126"/>
    <w:rsid w:val="00724245"/>
    <w:rsid w:val="007244BA"/>
    <w:rsid w:val="00724971"/>
    <w:rsid w:val="00726CA1"/>
    <w:rsid w:val="00726FFB"/>
    <w:rsid w:val="007304C5"/>
    <w:rsid w:val="00732ED5"/>
    <w:rsid w:val="0073457B"/>
    <w:rsid w:val="00734AB5"/>
    <w:rsid w:val="00735212"/>
    <w:rsid w:val="00735CE9"/>
    <w:rsid w:val="00736013"/>
    <w:rsid w:val="007361BB"/>
    <w:rsid w:val="007412C2"/>
    <w:rsid w:val="00743507"/>
    <w:rsid w:val="00743E79"/>
    <w:rsid w:val="00745CA3"/>
    <w:rsid w:val="00745D41"/>
    <w:rsid w:val="007469C6"/>
    <w:rsid w:val="0074779D"/>
    <w:rsid w:val="00747A75"/>
    <w:rsid w:val="0075011D"/>
    <w:rsid w:val="0075135D"/>
    <w:rsid w:val="0075304A"/>
    <w:rsid w:val="00753433"/>
    <w:rsid w:val="00753776"/>
    <w:rsid w:val="0075451D"/>
    <w:rsid w:val="00754789"/>
    <w:rsid w:val="0075483A"/>
    <w:rsid w:val="00754B3C"/>
    <w:rsid w:val="00755693"/>
    <w:rsid w:val="007558DC"/>
    <w:rsid w:val="0075598C"/>
    <w:rsid w:val="00756DDF"/>
    <w:rsid w:val="007573BE"/>
    <w:rsid w:val="007578BD"/>
    <w:rsid w:val="007617AF"/>
    <w:rsid w:val="00761B6F"/>
    <w:rsid w:val="007623EA"/>
    <w:rsid w:val="0076267D"/>
    <w:rsid w:val="00763A52"/>
    <w:rsid w:val="00764775"/>
    <w:rsid w:val="00765DD1"/>
    <w:rsid w:val="00765EC6"/>
    <w:rsid w:val="007662DE"/>
    <w:rsid w:val="00766564"/>
    <w:rsid w:val="00771300"/>
    <w:rsid w:val="00771730"/>
    <w:rsid w:val="00772F83"/>
    <w:rsid w:val="007730A4"/>
    <w:rsid w:val="00773527"/>
    <w:rsid w:val="00774225"/>
    <w:rsid w:val="00774B13"/>
    <w:rsid w:val="0077576A"/>
    <w:rsid w:val="00776480"/>
    <w:rsid w:val="00776D7F"/>
    <w:rsid w:val="00776EF9"/>
    <w:rsid w:val="00777936"/>
    <w:rsid w:val="00777DF5"/>
    <w:rsid w:val="00777E09"/>
    <w:rsid w:val="0078031C"/>
    <w:rsid w:val="00780AF4"/>
    <w:rsid w:val="00780E74"/>
    <w:rsid w:val="00781B9D"/>
    <w:rsid w:val="00783911"/>
    <w:rsid w:val="00783A6F"/>
    <w:rsid w:val="00783D45"/>
    <w:rsid w:val="007858E2"/>
    <w:rsid w:val="007861E7"/>
    <w:rsid w:val="00786896"/>
    <w:rsid w:val="0079027A"/>
    <w:rsid w:val="00790682"/>
    <w:rsid w:val="00790C81"/>
    <w:rsid w:val="00791ADF"/>
    <w:rsid w:val="007922F1"/>
    <w:rsid w:val="00792A36"/>
    <w:rsid w:val="00793352"/>
    <w:rsid w:val="00795E81"/>
    <w:rsid w:val="0079681B"/>
    <w:rsid w:val="0079714A"/>
    <w:rsid w:val="007A006A"/>
    <w:rsid w:val="007A108E"/>
    <w:rsid w:val="007A16F8"/>
    <w:rsid w:val="007A1C4B"/>
    <w:rsid w:val="007A2458"/>
    <w:rsid w:val="007A375E"/>
    <w:rsid w:val="007A3907"/>
    <w:rsid w:val="007A3A07"/>
    <w:rsid w:val="007A418C"/>
    <w:rsid w:val="007A4D44"/>
    <w:rsid w:val="007A57BC"/>
    <w:rsid w:val="007A65FC"/>
    <w:rsid w:val="007A71AE"/>
    <w:rsid w:val="007A7566"/>
    <w:rsid w:val="007A7C4E"/>
    <w:rsid w:val="007A7CEE"/>
    <w:rsid w:val="007A7E7B"/>
    <w:rsid w:val="007A7EE1"/>
    <w:rsid w:val="007B0265"/>
    <w:rsid w:val="007B160B"/>
    <w:rsid w:val="007B19EB"/>
    <w:rsid w:val="007B1B4C"/>
    <w:rsid w:val="007B1BC4"/>
    <w:rsid w:val="007B1BD4"/>
    <w:rsid w:val="007B5766"/>
    <w:rsid w:val="007B6C5E"/>
    <w:rsid w:val="007C0CFB"/>
    <w:rsid w:val="007C17A7"/>
    <w:rsid w:val="007C2011"/>
    <w:rsid w:val="007C4262"/>
    <w:rsid w:val="007C48AA"/>
    <w:rsid w:val="007C50C4"/>
    <w:rsid w:val="007C7BA4"/>
    <w:rsid w:val="007C7E58"/>
    <w:rsid w:val="007D062C"/>
    <w:rsid w:val="007D073D"/>
    <w:rsid w:val="007D1F05"/>
    <w:rsid w:val="007D6991"/>
    <w:rsid w:val="007D6ADF"/>
    <w:rsid w:val="007D7D52"/>
    <w:rsid w:val="007E0AF9"/>
    <w:rsid w:val="007E1E17"/>
    <w:rsid w:val="007E3E00"/>
    <w:rsid w:val="007E42BB"/>
    <w:rsid w:val="007E646E"/>
    <w:rsid w:val="007E6754"/>
    <w:rsid w:val="007E7490"/>
    <w:rsid w:val="007E7921"/>
    <w:rsid w:val="007E7AB0"/>
    <w:rsid w:val="007E7AFA"/>
    <w:rsid w:val="007F1ED7"/>
    <w:rsid w:val="007F472F"/>
    <w:rsid w:val="007F4B3A"/>
    <w:rsid w:val="007F7438"/>
    <w:rsid w:val="007F7D6B"/>
    <w:rsid w:val="00800147"/>
    <w:rsid w:val="00800720"/>
    <w:rsid w:val="00801104"/>
    <w:rsid w:val="00801999"/>
    <w:rsid w:val="008019D6"/>
    <w:rsid w:val="008027F5"/>
    <w:rsid w:val="00802A51"/>
    <w:rsid w:val="00802E0E"/>
    <w:rsid w:val="00803771"/>
    <w:rsid w:val="00803F84"/>
    <w:rsid w:val="008047C4"/>
    <w:rsid w:val="00807AE6"/>
    <w:rsid w:val="00810406"/>
    <w:rsid w:val="00811D4D"/>
    <w:rsid w:val="0081258C"/>
    <w:rsid w:val="0081258E"/>
    <w:rsid w:val="00812F1C"/>
    <w:rsid w:val="0081518E"/>
    <w:rsid w:val="008172E3"/>
    <w:rsid w:val="00817CB5"/>
    <w:rsid w:val="00820820"/>
    <w:rsid w:val="0082147D"/>
    <w:rsid w:val="00821995"/>
    <w:rsid w:val="00823733"/>
    <w:rsid w:val="00826547"/>
    <w:rsid w:val="008302AA"/>
    <w:rsid w:val="00831571"/>
    <w:rsid w:val="00835D15"/>
    <w:rsid w:val="008405E4"/>
    <w:rsid w:val="008407F8"/>
    <w:rsid w:val="00840954"/>
    <w:rsid w:val="008409DA"/>
    <w:rsid w:val="008418F1"/>
    <w:rsid w:val="008423E8"/>
    <w:rsid w:val="00845CD0"/>
    <w:rsid w:val="0084736F"/>
    <w:rsid w:val="0084780D"/>
    <w:rsid w:val="008478E0"/>
    <w:rsid w:val="00850832"/>
    <w:rsid w:val="008521DA"/>
    <w:rsid w:val="00852995"/>
    <w:rsid w:val="008541DD"/>
    <w:rsid w:val="008553AE"/>
    <w:rsid w:val="00856ECD"/>
    <w:rsid w:val="00857683"/>
    <w:rsid w:val="008614EB"/>
    <w:rsid w:val="00862177"/>
    <w:rsid w:val="0086432A"/>
    <w:rsid w:val="00864B52"/>
    <w:rsid w:val="008658C0"/>
    <w:rsid w:val="00866153"/>
    <w:rsid w:val="00866C1E"/>
    <w:rsid w:val="00871192"/>
    <w:rsid w:val="008716B2"/>
    <w:rsid w:val="00871EFC"/>
    <w:rsid w:val="008734CD"/>
    <w:rsid w:val="008739D5"/>
    <w:rsid w:val="00873C7D"/>
    <w:rsid w:val="00873CD9"/>
    <w:rsid w:val="008744E7"/>
    <w:rsid w:val="008746CA"/>
    <w:rsid w:val="00874BD5"/>
    <w:rsid w:val="008750DD"/>
    <w:rsid w:val="00880363"/>
    <w:rsid w:val="0088259D"/>
    <w:rsid w:val="008834C5"/>
    <w:rsid w:val="008845D6"/>
    <w:rsid w:val="00885852"/>
    <w:rsid w:val="0088717D"/>
    <w:rsid w:val="00887790"/>
    <w:rsid w:val="0088789F"/>
    <w:rsid w:val="00890768"/>
    <w:rsid w:val="0089090D"/>
    <w:rsid w:val="00890B7C"/>
    <w:rsid w:val="008936E7"/>
    <w:rsid w:val="00893945"/>
    <w:rsid w:val="00894A34"/>
    <w:rsid w:val="00895389"/>
    <w:rsid w:val="00896F5E"/>
    <w:rsid w:val="008974A4"/>
    <w:rsid w:val="00897869"/>
    <w:rsid w:val="00897C19"/>
    <w:rsid w:val="00897CFB"/>
    <w:rsid w:val="008A175E"/>
    <w:rsid w:val="008A1DBE"/>
    <w:rsid w:val="008A34EC"/>
    <w:rsid w:val="008A355C"/>
    <w:rsid w:val="008A441C"/>
    <w:rsid w:val="008A4C31"/>
    <w:rsid w:val="008A5963"/>
    <w:rsid w:val="008A72F1"/>
    <w:rsid w:val="008A7844"/>
    <w:rsid w:val="008A7C35"/>
    <w:rsid w:val="008B012E"/>
    <w:rsid w:val="008B0DD0"/>
    <w:rsid w:val="008B1674"/>
    <w:rsid w:val="008B27ED"/>
    <w:rsid w:val="008B404F"/>
    <w:rsid w:val="008B4085"/>
    <w:rsid w:val="008B527F"/>
    <w:rsid w:val="008B5366"/>
    <w:rsid w:val="008B7D33"/>
    <w:rsid w:val="008C130D"/>
    <w:rsid w:val="008C1901"/>
    <w:rsid w:val="008C243F"/>
    <w:rsid w:val="008C2F89"/>
    <w:rsid w:val="008C3271"/>
    <w:rsid w:val="008C4260"/>
    <w:rsid w:val="008C4343"/>
    <w:rsid w:val="008C5BB9"/>
    <w:rsid w:val="008C6777"/>
    <w:rsid w:val="008C6ECB"/>
    <w:rsid w:val="008C7740"/>
    <w:rsid w:val="008D0218"/>
    <w:rsid w:val="008D157B"/>
    <w:rsid w:val="008D2088"/>
    <w:rsid w:val="008D3262"/>
    <w:rsid w:val="008D3B49"/>
    <w:rsid w:val="008D3FCF"/>
    <w:rsid w:val="008D4277"/>
    <w:rsid w:val="008D4486"/>
    <w:rsid w:val="008D6FE8"/>
    <w:rsid w:val="008D76F8"/>
    <w:rsid w:val="008E1663"/>
    <w:rsid w:val="008E225D"/>
    <w:rsid w:val="008E3398"/>
    <w:rsid w:val="008E61F3"/>
    <w:rsid w:val="008E7359"/>
    <w:rsid w:val="008E7409"/>
    <w:rsid w:val="008E7426"/>
    <w:rsid w:val="008E7A19"/>
    <w:rsid w:val="008F227B"/>
    <w:rsid w:val="008F23B7"/>
    <w:rsid w:val="008F3675"/>
    <w:rsid w:val="008F4953"/>
    <w:rsid w:val="008F5AD9"/>
    <w:rsid w:val="008F5B3D"/>
    <w:rsid w:val="008F7D59"/>
    <w:rsid w:val="009017D6"/>
    <w:rsid w:val="00904224"/>
    <w:rsid w:val="00904779"/>
    <w:rsid w:val="0090703C"/>
    <w:rsid w:val="00911116"/>
    <w:rsid w:val="00912AF0"/>
    <w:rsid w:val="00912E50"/>
    <w:rsid w:val="009137C6"/>
    <w:rsid w:val="00915C6C"/>
    <w:rsid w:val="009168CB"/>
    <w:rsid w:val="00917A54"/>
    <w:rsid w:val="00917DE4"/>
    <w:rsid w:val="00922168"/>
    <w:rsid w:val="00923556"/>
    <w:rsid w:val="00923C09"/>
    <w:rsid w:val="00925F1C"/>
    <w:rsid w:val="00927213"/>
    <w:rsid w:val="00932702"/>
    <w:rsid w:val="009339DC"/>
    <w:rsid w:val="00933AD1"/>
    <w:rsid w:val="00935E5E"/>
    <w:rsid w:val="009362A4"/>
    <w:rsid w:val="00936B34"/>
    <w:rsid w:val="00937F17"/>
    <w:rsid w:val="00940252"/>
    <w:rsid w:val="009403DE"/>
    <w:rsid w:val="00943C5A"/>
    <w:rsid w:val="009440F3"/>
    <w:rsid w:val="00945EF1"/>
    <w:rsid w:val="00946DD5"/>
    <w:rsid w:val="00951D57"/>
    <w:rsid w:val="00952D0B"/>
    <w:rsid w:val="009538EE"/>
    <w:rsid w:val="00953FA8"/>
    <w:rsid w:val="009556E2"/>
    <w:rsid w:val="00956F38"/>
    <w:rsid w:val="009570CB"/>
    <w:rsid w:val="009603AC"/>
    <w:rsid w:val="00963F64"/>
    <w:rsid w:val="00964DD1"/>
    <w:rsid w:val="00965017"/>
    <w:rsid w:val="00967DD2"/>
    <w:rsid w:val="0097057F"/>
    <w:rsid w:val="00972765"/>
    <w:rsid w:val="00974921"/>
    <w:rsid w:val="00976141"/>
    <w:rsid w:val="009761D7"/>
    <w:rsid w:val="00981822"/>
    <w:rsid w:val="009820FA"/>
    <w:rsid w:val="00983496"/>
    <w:rsid w:val="00983F97"/>
    <w:rsid w:val="00984103"/>
    <w:rsid w:val="00985B96"/>
    <w:rsid w:val="009871E9"/>
    <w:rsid w:val="00993F93"/>
    <w:rsid w:val="00996C5D"/>
    <w:rsid w:val="00997269"/>
    <w:rsid w:val="00997661"/>
    <w:rsid w:val="009A020A"/>
    <w:rsid w:val="009A0654"/>
    <w:rsid w:val="009A20BA"/>
    <w:rsid w:val="009A2F0D"/>
    <w:rsid w:val="009A3943"/>
    <w:rsid w:val="009A39A9"/>
    <w:rsid w:val="009A4D0A"/>
    <w:rsid w:val="009A6286"/>
    <w:rsid w:val="009A6E1B"/>
    <w:rsid w:val="009A7345"/>
    <w:rsid w:val="009A7AF0"/>
    <w:rsid w:val="009B0062"/>
    <w:rsid w:val="009B1B05"/>
    <w:rsid w:val="009B2FDA"/>
    <w:rsid w:val="009B44D0"/>
    <w:rsid w:val="009B4C86"/>
    <w:rsid w:val="009B5648"/>
    <w:rsid w:val="009B59A9"/>
    <w:rsid w:val="009B78D1"/>
    <w:rsid w:val="009C14F0"/>
    <w:rsid w:val="009C24D5"/>
    <w:rsid w:val="009C45C5"/>
    <w:rsid w:val="009C4BC3"/>
    <w:rsid w:val="009C6004"/>
    <w:rsid w:val="009C65B1"/>
    <w:rsid w:val="009C664F"/>
    <w:rsid w:val="009D110F"/>
    <w:rsid w:val="009D19BD"/>
    <w:rsid w:val="009D3BCD"/>
    <w:rsid w:val="009D3C51"/>
    <w:rsid w:val="009D4964"/>
    <w:rsid w:val="009D6035"/>
    <w:rsid w:val="009D70DB"/>
    <w:rsid w:val="009D71CE"/>
    <w:rsid w:val="009E08AD"/>
    <w:rsid w:val="009E0AE3"/>
    <w:rsid w:val="009E0B97"/>
    <w:rsid w:val="009E0C5F"/>
    <w:rsid w:val="009E2E02"/>
    <w:rsid w:val="009E4900"/>
    <w:rsid w:val="009E4908"/>
    <w:rsid w:val="009E618D"/>
    <w:rsid w:val="009E7772"/>
    <w:rsid w:val="009E7958"/>
    <w:rsid w:val="009F10F6"/>
    <w:rsid w:val="009F44BC"/>
    <w:rsid w:val="009F51BE"/>
    <w:rsid w:val="009F6369"/>
    <w:rsid w:val="009F72A4"/>
    <w:rsid w:val="009F77EA"/>
    <w:rsid w:val="009F7919"/>
    <w:rsid w:val="00A00BDD"/>
    <w:rsid w:val="00A014A8"/>
    <w:rsid w:val="00A03603"/>
    <w:rsid w:val="00A057B9"/>
    <w:rsid w:val="00A06AAC"/>
    <w:rsid w:val="00A06AF0"/>
    <w:rsid w:val="00A115FE"/>
    <w:rsid w:val="00A11A7E"/>
    <w:rsid w:val="00A12A3F"/>
    <w:rsid w:val="00A13ED2"/>
    <w:rsid w:val="00A1453F"/>
    <w:rsid w:val="00A14C78"/>
    <w:rsid w:val="00A152B4"/>
    <w:rsid w:val="00A16346"/>
    <w:rsid w:val="00A21210"/>
    <w:rsid w:val="00A2376D"/>
    <w:rsid w:val="00A23A68"/>
    <w:rsid w:val="00A23BAD"/>
    <w:rsid w:val="00A24772"/>
    <w:rsid w:val="00A250ED"/>
    <w:rsid w:val="00A275CF"/>
    <w:rsid w:val="00A27920"/>
    <w:rsid w:val="00A30AD2"/>
    <w:rsid w:val="00A340D9"/>
    <w:rsid w:val="00A34E00"/>
    <w:rsid w:val="00A353E3"/>
    <w:rsid w:val="00A35E8E"/>
    <w:rsid w:val="00A36141"/>
    <w:rsid w:val="00A361DB"/>
    <w:rsid w:val="00A371F9"/>
    <w:rsid w:val="00A3721C"/>
    <w:rsid w:val="00A40197"/>
    <w:rsid w:val="00A404A6"/>
    <w:rsid w:val="00A40904"/>
    <w:rsid w:val="00A409A8"/>
    <w:rsid w:val="00A41B4C"/>
    <w:rsid w:val="00A42107"/>
    <w:rsid w:val="00A42384"/>
    <w:rsid w:val="00A4268B"/>
    <w:rsid w:val="00A429A4"/>
    <w:rsid w:val="00A43FB8"/>
    <w:rsid w:val="00A43FBB"/>
    <w:rsid w:val="00A459B2"/>
    <w:rsid w:val="00A47B75"/>
    <w:rsid w:val="00A51F09"/>
    <w:rsid w:val="00A52D1C"/>
    <w:rsid w:val="00A533AE"/>
    <w:rsid w:val="00A537A3"/>
    <w:rsid w:val="00A5405D"/>
    <w:rsid w:val="00A54194"/>
    <w:rsid w:val="00A54519"/>
    <w:rsid w:val="00A54686"/>
    <w:rsid w:val="00A54DDB"/>
    <w:rsid w:val="00A55247"/>
    <w:rsid w:val="00A55345"/>
    <w:rsid w:val="00A60B3D"/>
    <w:rsid w:val="00A6242E"/>
    <w:rsid w:val="00A62762"/>
    <w:rsid w:val="00A6357E"/>
    <w:rsid w:val="00A6383C"/>
    <w:rsid w:val="00A66CF2"/>
    <w:rsid w:val="00A66F00"/>
    <w:rsid w:val="00A67B3E"/>
    <w:rsid w:val="00A67CD6"/>
    <w:rsid w:val="00A718BE"/>
    <w:rsid w:val="00A72A03"/>
    <w:rsid w:val="00A73EEC"/>
    <w:rsid w:val="00A73F3B"/>
    <w:rsid w:val="00A7470D"/>
    <w:rsid w:val="00A762CA"/>
    <w:rsid w:val="00A7675F"/>
    <w:rsid w:val="00A772B9"/>
    <w:rsid w:val="00A80137"/>
    <w:rsid w:val="00A803BB"/>
    <w:rsid w:val="00A81E61"/>
    <w:rsid w:val="00A8280B"/>
    <w:rsid w:val="00A8302B"/>
    <w:rsid w:val="00A8328E"/>
    <w:rsid w:val="00A84BB0"/>
    <w:rsid w:val="00A917D9"/>
    <w:rsid w:val="00A929C4"/>
    <w:rsid w:val="00A92DFB"/>
    <w:rsid w:val="00A936EC"/>
    <w:rsid w:val="00A938FC"/>
    <w:rsid w:val="00A93AFE"/>
    <w:rsid w:val="00A953E0"/>
    <w:rsid w:val="00A96C5B"/>
    <w:rsid w:val="00A97DDF"/>
    <w:rsid w:val="00AA1445"/>
    <w:rsid w:val="00AA20D8"/>
    <w:rsid w:val="00AA4FF9"/>
    <w:rsid w:val="00AA525C"/>
    <w:rsid w:val="00AA5C9D"/>
    <w:rsid w:val="00AB1151"/>
    <w:rsid w:val="00AB1A44"/>
    <w:rsid w:val="00AB1D33"/>
    <w:rsid w:val="00AB7B14"/>
    <w:rsid w:val="00AC064C"/>
    <w:rsid w:val="00AC2891"/>
    <w:rsid w:val="00AC6800"/>
    <w:rsid w:val="00AC7038"/>
    <w:rsid w:val="00AC7C8E"/>
    <w:rsid w:val="00AD009E"/>
    <w:rsid w:val="00AD33BE"/>
    <w:rsid w:val="00AD51FF"/>
    <w:rsid w:val="00AD659B"/>
    <w:rsid w:val="00AD682E"/>
    <w:rsid w:val="00AD7183"/>
    <w:rsid w:val="00AD71A5"/>
    <w:rsid w:val="00AD7A8E"/>
    <w:rsid w:val="00AE0B0A"/>
    <w:rsid w:val="00AE18D4"/>
    <w:rsid w:val="00AE3E3D"/>
    <w:rsid w:val="00AE4049"/>
    <w:rsid w:val="00AE4FC9"/>
    <w:rsid w:val="00AE5368"/>
    <w:rsid w:val="00AE669C"/>
    <w:rsid w:val="00AE6E7C"/>
    <w:rsid w:val="00AE7068"/>
    <w:rsid w:val="00AF0650"/>
    <w:rsid w:val="00AF156E"/>
    <w:rsid w:val="00AF1A44"/>
    <w:rsid w:val="00AF2E0C"/>
    <w:rsid w:val="00AF30CF"/>
    <w:rsid w:val="00AF3D50"/>
    <w:rsid w:val="00AF3E3C"/>
    <w:rsid w:val="00AF57A0"/>
    <w:rsid w:val="00AF585C"/>
    <w:rsid w:val="00AF6032"/>
    <w:rsid w:val="00AF64C6"/>
    <w:rsid w:val="00AF670E"/>
    <w:rsid w:val="00AF7E0C"/>
    <w:rsid w:val="00AF7F17"/>
    <w:rsid w:val="00B001BB"/>
    <w:rsid w:val="00B001D2"/>
    <w:rsid w:val="00B00685"/>
    <w:rsid w:val="00B01D7F"/>
    <w:rsid w:val="00B02A65"/>
    <w:rsid w:val="00B02B24"/>
    <w:rsid w:val="00B03617"/>
    <w:rsid w:val="00B03A05"/>
    <w:rsid w:val="00B04591"/>
    <w:rsid w:val="00B04632"/>
    <w:rsid w:val="00B05A24"/>
    <w:rsid w:val="00B06141"/>
    <w:rsid w:val="00B07DA5"/>
    <w:rsid w:val="00B11AFE"/>
    <w:rsid w:val="00B1329A"/>
    <w:rsid w:val="00B1351C"/>
    <w:rsid w:val="00B136C0"/>
    <w:rsid w:val="00B13DB3"/>
    <w:rsid w:val="00B15A52"/>
    <w:rsid w:val="00B17B27"/>
    <w:rsid w:val="00B20BE6"/>
    <w:rsid w:val="00B229E8"/>
    <w:rsid w:val="00B242CA"/>
    <w:rsid w:val="00B25057"/>
    <w:rsid w:val="00B25EDF"/>
    <w:rsid w:val="00B277DD"/>
    <w:rsid w:val="00B3015A"/>
    <w:rsid w:val="00B3018F"/>
    <w:rsid w:val="00B3087F"/>
    <w:rsid w:val="00B32C4E"/>
    <w:rsid w:val="00B343F4"/>
    <w:rsid w:val="00B34AA8"/>
    <w:rsid w:val="00B35E19"/>
    <w:rsid w:val="00B36E5A"/>
    <w:rsid w:val="00B37233"/>
    <w:rsid w:val="00B378B0"/>
    <w:rsid w:val="00B40EDD"/>
    <w:rsid w:val="00B41C50"/>
    <w:rsid w:val="00B422DF"/>
    <w:rsid w:val="00B424F2"/>
    <w:rsid w:val="00B441EC"/>
    <w:rsid w:val="00B466F2"/>
    <w:rsid w:val="00B472C5"/>
    <w:rsid w:val="00B502B5"/>
    <w:rsid w:val="00B50401"/>
    <w:rsid w:val="00B50D68"/>
    <w:rsid w:val="00B522D2"/>
    <w:rsid w:val="00B52326"/>
    <w:rsid w:val="00B5233A"/>
    <w:rsid w:val="00B526E9"/>
    <w:rsid w:val="00B53E0B"/>
    <w:rsid w:val="00B54C3C"/>
    <w:rsid w:val="00B560AC"/>
    <w:rsid w:val="00B61516"/>
    <w:rsid w:val="00B6190D"/>
    <w:rsid w:val="00B62622"/>
    <w:rsid w:val="00B62935"/>
    <w:rsid w:val="00B630E3"/>
    <w:rsid w:val="00B631F5"/>
    <w:rsid w:val="00B6459F"/>
    <w:rsid w:val="00B648F9"/>
    <w:rsid w:val="00B65E15"/>
    <w:rsid w:val="00B65F22"/>
    <w:rsid w:val="00B6654E"/>
    <w:rsid w:val="00B66D85"/>
    <w:rsid w:val="00B67423"/>
    <w:rsid w:val="00B715E3"/>
    <w:rsid w:val="00B72418"/>
    <w:rsid w:val="00B72C11"/>
    <w:rsid w:val="00B733A7"/>
    <w:rsid w:val="00B73564"/>
    <w:rsid w:val="00B7380A"/>
    <w:rsid w:val="00B73B91"/>
    <w:rsid w:val="00B74A26"/>
    <w:rsid w:val="00B74AB7"/>
    <w:rsid w:val="00B74CD2"/>
    <w:rsid w:val="00B759A1"/>
    <w:rsid w:val="00B76722"/>
    <w:rsid w:val="00B76F0B"/>
    <w:rsid w:val="00B77190"/>
    <w:rsid w:val="00B8025C"/>
    <w:rsid w:val="00B80645"/>
    <w:rsid w:val="00B816BA"/>
    <w:rsid w:val="00B823D6"/>
    <w:rsid w:val="00B85049"/>
    <w:rsid w:val="00B8583B"/>
    <w:rsid w:val="00B86952"/>
    <w:rsid w:val="00B91399"/>
    <w:rsid w:val="00B91941"/>
    <w:rsid w:val="00B92AD3"/>
    <w:rsid w:val="00B92C70"/>
    <w:rsid w:val="00B94015"/>
    <w:rsid w:val="00B944AB"/>
    <w:rsid w:val="00B944EF"/>
    <w:rsid w:val="00B958F3"/>
    <w:rsid w:val="00B95C5B"/>
    <w:rsid w:val="00B95E2B"/>
    <w:rsid w:val="00B97A9F"/>
    <w:rsid w:val="00B97D99"/>
    <w:rsid w:val="00BA2DF5"/>
    <w:rsid w:val="00BA312F"/>
    <w:rsid w:val="00BA3649"/>
    <w:rsid w:val="00BA3FD4"/>
    <w:rsid w:val="00BA659F"/>
    <w:rsid w:val="00BA69D0"/>
    <w:rsid w:val="00BB0615"/>
    <w:rsid w:val="00BB0C0A"/>
    <w:rsid w:val="00BB1EA2"/>
    <w:rsid w:val="00BB2FB7"/>
    <w:rsid w:val="00BB4C48"/>
    <w:rsid w:val="00BB4DDA"/>
    <w:rsid w:val="00BB526A"/>
    <w:rsid w:val="00BB5AD2"/>
    <w:rsid w:val="00BB6FB1"/>
    <w:rsid w:val="00BC0169"/>
    <w:rsid w:val="00BC034B"/>
    <w:rsid w:val="00BC137F"/>
    <w:rsid w:val="00BC14D1"/>
    <w:rsid w:val="00BC2CE2"/>
    <w:rsid w:val="00BC3BE5"/>
    <w:rsid w:val="00BC4D66"/>
    <w:rsid w:val="00BC589E"/>
    <w:rsid w:val="00BC5C1F"/>
    <w:rsid w:val="00BC75F3"/>
    <w:rsid w:val="00BC76C0"/>
    <w:rsid w:val="00BD3601"/>
    <w:rsid w:val="00BD4149"/>
    <w:rsid w:val="00BD68A4"/>
    <w:rsid w:val="00BD6A69"/>
    <w:rsid w:val="00BD6D08"/>
    <w:rsid w:val="00BD75BE"/>
    <w:rsid w:val="00BD7E74"/>
    <w:rsid w:val="00BE08E3"/>
    <w:rsid w:val="00BE0B7A"/>
    <w:rsid w:val="00BE0EF6"/>
    <w:rsid w:val="00BE2331"/>
    <w:rsid w:val="00BE3091"/>
    <w:rsid w:val="00BE6164"/>
    <w:rsid w:val="00BE6855"/>
    <w:rsid w:val="00BE6FFD"/>
    <w:rsid w:val="00BE7655"/>
    <w:rsid w:val="00BE7D1F"/>
    <w:rsid w:val="00BF0975"/>
    <w:rsid w:val="00BF12DE"/>
    <w:rsid w:val="00BF2537"/>
    <w:rsid w:val="00BF29AC"/>
    <w:rsid w:val="00BF471D"/>
    <w:rsid w:val="00BF753E"/>
    <w:rsid w:val="00C00196"/>
    <w:rsid w:val="00C00468"/>
    <w:rsid w:val="00C00C6D"/>
    <w:rsid w:val="00C012B6"/>
    <w:rsid w:val="00C01477"/>
    <w:rsid w:val="00C01DEB"/>
    <w:rsid w:val="00C0273C"/>
    <w:rsid w:val="00C02BC2"/>
    <w:rsid w:val="00C052AD"/>
    <w:rsid w:val="00C05BDC"/>
    <w:rsid w:val="00C069B4"/>
    <w:rsid w:val="00C072F1"/>
    <w:rsid w:val="00C1054A"/>
    <w:rsid w:val="00C10953"/>
    <w:rsid w:val="00C10FB0"/>
    <w:rsid w:val="00C128A5"/>
    <w:rsid w:val="00C12AEA"/>
    <w:rsid w:val="00C135CD"/>
    <w:rsid w:val="00C150CE"/>
    <w:rsid w:val="00C226BD"/>
    <w:rsid w:val="00C2403C"/>
    <w:rsid w:val="00C24114"/>
    <w:rsid w:val="00C2500A"/>
    <w:rsid w:val="00C253A5"/>
    <w:rsid w:val="00C2590B"/>
    <w:rsid w:val="00C25CBA"/>
    <w:rsid w:val="00C26A56"/>
    <w:rsid w:val="00C27278"/>
    <w:rsid w:val="00C30C68"/>
    <w:rsid w:val="00C3284E"/>
    <w:rsid w:val="00C32907"/>
    <w:rsid w:val="00C32CDF"/>
    <w:rsid w:val="00C32DE1"/>
    <w:rsid w:val="00C32F8A"/>
    <w:rsid w:val="00C33F77"/>
    <w:rsid w:val="00C3472B"/>
    <w:rsid w:val="00C34DE6"/>
    <w:rsid w:val="00C34E2E"/>
    <w:rsid w:val="00C35CBA"/>
    <w:rsid w:val="00C36343"/>
    <w:rsid w:val="00C3650F"/>
    <w:rsid w:val="00C37144"/>
    <w:rsid w:val="00C37623"/>
    <w:rsid w:val="00C378D3"/>
    <w:rsid w:val="00C409CF"/>
    <w:rsid w:val="00C40D9E"/>
    <w:rsid w:val="00C421EE"/>
    <w:rsid w:val="00C443FF"/>
    <w:rsid w:val="00C459DF"/>
    <w:rsid w:val="00C4635B"/>
    <w:rsid w:val="00C46E6F"/>
    <w:rsid w:val="00C470FF"/>
    <w:rsid w:val="00C4774D"/>
    <w:rsid w:val="00C50745"/>
    <w:rsid w:val="00C50C05"/>
    <w:rsid w:val="00C513A8"/>
    <w:rsid w:val="00C51F8D"/>
    <w:rsid w:val="00C53722"/>
    <w:rsid w:val="00C549DD"/>
    <w:rsid w:val="00C55EBC"/>
    <w:rsid w:val="00C56080"/>
    <w:rsid w:val="00C57646"/>
    <w:rsid w:val="00C5775E"/>
    <w:rsid w:val="00C61058"/>
    <w:rsid w:val="00C623E2"/>
    <w:rsid w:val="00C63F6D"/>
    <w:rsid w:val="00C64191"/>
    <w:rsid w:val="00C6489A"/>
    <w:rsid w:val="00C65A0E"/>
    <w:rsid w:val="00C66AC7"/>
    <w:rsid w:val="00C67AE4"/>
    <w:rsid w:val="00C700B1"/>
    <w:rsid w:val="00C71D38"/>
    <w:rsid w:val="00C73719"/>
    <w:rsid w:val="00C749B6"/>
    <w:rsid w:val="00C75D2A"/>
    <w:rsid w:val="00C83E15"/>
    <w:rsid w:val="00C845D7"/>
    <w:rsid w:val="00C861EB"/>
    <w:rsid w:val="00C904DB"/>
    <w:rsid w:val="00C93B2F"/>
    <w:rsid w:val="00C94065"/>
    <w:rsid w:val="00C94A1D"/>
    <w:rsid w:val="00C955CB"/>
    <w:rsid w:val="00C9688C"/>
    <w:rsid w:val="00C979D6"/>
    <w:rsid w:val="00CA0F9C"/>
    <w:rsid w:val="00CA2CB9"/>
    <w:rsid w:val="00CA2D77"/>
    <w:rsid w:val="00CA3DA5"/>
    <w:rsid w:val="00CA3FCB"/>
    <w:rsid w:val="00CA4224"/>
    <w:rsid w:val="00CA4E09"/>
    <w:rsid w:val="00CA51B5"/>
    <w:rsid w:val="00CA6A07"/>
    <w:rsid w:val="00CB0F7D"/>
    <w:rsid w:val="00CB1360"/>
    <w:rsid w:val="00CB2EE9"/>
    <w:rsid w:val="00CB539B"/>
    <w:rsid w:val="00CB6312"/>
    <w:rsid w:val="00CB7347"/>
    <w:rsid w:val="00CB7509"/>
    <w:rsid w:val="00CC059A"/>
    <w:rsid w:val="00CC0DEF"/>
    <w:rsid w:val="00CC1939"/>
    <w:rsid w:val="00CC1B93"/>
    <w:rsid w:val="00CC226A"/>
    <w:rsid w:val="00CC4C38"/>
    <w:rsid w:val="00CC4CE4"/>
    <w:rsid w:val="00CC7A97"/>
    <w:rsid w:val="00CC7DFA"/>
    <w:rsid w:val="00CD1449"/>
    <w:rsid w:val="00CD34A5"/>
    <w:rsid w:val="00CD5633"/>
    <w:rsid w:val="00CD581A"/>
    <w:rsid w:val="00CD6808"/>
    <w:rsid w:val="00CD7E0A"/>
    <w:rsid w:val="00CE11C3"/>
    <w:rsid w:val="00CE18F8"/>
    <w:rsid w:val="00CE1D07"/>
    <w:rsid w:val="00CE216E"/>
    <w:rsid w:val="00CE2912"/>
    <w:rsid w:val="00CE2DFA"/>
    <w:rsid w:val="00CE3AFE"/>
    <w:rsid w:val="00CE62C1"/>
    <w:rsid w:val="00CE6CF6"/>
    <w:rsid w:val="00CF03F0"/>
    <w:rsid w:val="00CF113E"/>
    <w:rsid w:val="00CF1E06"/>
    <w:rsid w:val="00CF223E"/>
    <w:rsid w:val="00CF4002"/>
    <w:rsid w:val="00CF4974"/>
    <w:rsid w:val="00CF623B"/>
    <w:rsid w:val="00CF6A94"/>
    <w:rsid w:val="00CF74BB"/>
    <w:rsid w:val="00CF7D98"/>
    <w:rsid w:val="00CF7DC4"/>
    <w:rsid w:val="00D00ADD"/>
    <w:rsid w:val="00D011E3"/>
    <w:rsid w:val="00D0426B"/>
    <w:rsid w:val="00D04E94"/>
    <w:rsid w:val="00D05A79"/>
    <w:rsid w:val="00D05D32"/>
    <w:rsid w:val="00D06DCE"/>
    <w:rsid w:val="00D072F2"/>
    <w:rsid w:val="00D11B23"/>
    <w:rsid w:val="00D12F34"/>
    <w:rsid w:val="00D13700"/>
    <w:rsid w:val="00D1635C"/>
    <w:rsid w:val="00D200C1"/>
    <w:rsid w:val="00D202ED"/>
    <w:rsid w:val="00D22379"/>
    <w:rsid w:val="00D223EB"/>
    <w:rsid w:val="00D229BD"/>
    <w:rsid w:val="00D2454D"/>
    <w:rsid w:val="00D24B34"/>
    <w:rsid w:val="00D25226"/>
    <w:rsid w:val="00D259DB"/>
    <w:rsid w:val="00D25C60"/>
    <w:rsid w:val="00D27B92"/>
    <w:rsid w:val="00D30111"/>
    <w:rsid w:val="00D307DF"/>
    <w:rsid w:val="00D30BD6"/>
    <w:rsid w:val="00D31CF2"/>
    <w:rsid w:val="00D31DE8"/>
    <w:rsid w:val="00D3310D"/>
    <w:rsid w:val="00D335D6"/>
    <w:rsid w:val="00D342CC"/>
    <w:rsid w:val="00D35753"/>
    <w:rsid w:val="00D35DEB"/>
    <w:rsid w:val="00D3637D"/>
    <w:rsid w:val="00D3683F"/>
    <w:rsid w:val="00D368AD"/>
    <w:rsid w:val="00D41B6A"/>
    <w:rsid w:val="00D425BC"/>
    <w:rsid w:val="00D43798"/>
    <w:rsid w:val="00D439B7"/>
    <w:rsid w:val="00D43B9A"/>
    <w:rsid w:val="00D4513E"/>
    <w:rsid w:val="00D466D8"/>
    <w:rsid w:val="00D468F8"/>
    <w:rsid w:val="00D506B9"/>
    <w:rsid w:val="00D5098C"/>
    <w:rsid w:val="00D53049"/>
    <w:rsid w:val="00D55579"/>
    <w:rsid w:val="00D55F23"/>
    <w:rsid w:val="00D5603D"/>
    <w:rsid w:val="00D56E24"/>
    <w:rsid w:val="00D571EE"/>
    <w:rsid w:val="00D57593"/>
    <w:rsid w:val="00D57C59"/>
    <w:rsid w:val="00D616E1"/>
    <w:rsid w:val="00D627EF"/>
    <w:rsid w:val="00D62EB7"/>
    <w:rsid w:val="00D63818"/>
    <w:rsid w:val="00D64F69"/>
    <w:rsid w:val="00D6570F"/>
    <w:rsid w:val="00D65883"/>
    <w:rsid w:val="00D66A2B"/>
    <w:rsid w:val="00D67A2B"/>
    <w:rsid w:val="00D70319"/>
    <w:rsid w:val="00D70C8B"/>
    <w:rsid w:val="00D718FD"/>
    <w:rsid w:val="00D72042"/>
    <w:rsid w:val="00D736C7"/>
    <w:rsid w:val="00D77A02"/>
    <w:rsid w:val="00D77FDC"/>
    <w:rsid w:val="00D80361"/>
    <w:rsid w:val="00D805A3"/>
    <w:rsid w:val="00D812F4"/>
    <w:rsid w:val="00D84681"/>
    <w:rsid w:val="00D8476E"/>
    <w:rsid w:val="00D84E04"/>
    <w:rsid w:val="00D856FB"/>
    <w:rsid w:val="00D85D7C"/>
    <w:rsid w:val="00D86B51"/>
    <w:rsid w:val="00D87B2F"/>
    <w:rsid w:val="00D87D52"/>
    <w:rsid w:val="00D90587"/>
    <w:rsid w:val="00D91B7A"/>
    <w:rsid w:val="00D927CE"/>
    <w:rsid w:val="00D94DDF"/>
    <w:rsid w:val="00D95075"/>
    <w:rsid w:val="00D95248"/>
    <w:rsid w:val="00D96A3A"/>
    <w:rsid w:val="00D96C5E"/>
    <w:rsid w:val="00D96DB9"/>
    <w:rsid w:val="00DA0D3E"/>
    <w:rsid w:val="00DA3A1C"/>
    <w:rsid w:val="00DA53EA"/>
    <w:rsid w:val="00DA57BE"/>
    <w:rsid w:val="00DA6146"/>
    <w:rsid w:val="00DA6F24"/>
    <w:rsid w:val="00DA727E"/>
    <w:rsid w:val="00DA762B"/>
    <w:rsid w:val="00DB2077"/>
    <w:rsid w:val="00DB24FC"/>
    <w:rsid w:val="00DB2DC3"/>
    <w:rsid w:val="00DB3591"/>
    <w:rsid w:val="00DB37A4"/>
    <w:rsid w:val="00DB3EA5"/>
    <w:rsid w:val="00DB472B"/>
    <w:rsid w:val="00DB53E7"/>
    <w:rsid w:val="00DB7557"/>
    <w:rsid w:val="00DB775F"/>
    <w:rsid w:val="00DC2AC1"/>
    <w:rsid w:val="00DC403D"/>
    <w:rsid w:val="00DC535E"/>
    <w:rsid w:val="00DC5644"/>
    <w:rsid w:val="00DC682A"/>
    <w:rsid w:val="00DC6BC8"/>
    <w:rsid w:val="00DD1F38"/>
    <w:rsid w:val="00DD226C"/>
    <w:rsid w:val="00DD2D59"/>
    <w:rsid w:val="00DD31E1"/>
    <w:rsid w:val="00DD5428"/>
    <w:rsid w:val="00DE00F3"/>
    <w:rsid w:val="00DE0517"/>
    <w:rsid w:val="00DE08D8"/>
    <w:rsid w:val="00DE0F28"/>
    <w:rsid w:val="00DE10C8"/>
    <w:rsid w:val="00DE2738"/>
    <w:rsid w:val="00DE28EA"/>
    <w:rsid w:val="00DE4546"/>
    <w:rsid w:val="00DE59EF"/>
    <w:rsid w:val="00DE5B9B"/>
    <w:rsid w:val="00DE6B0C"/>
    <w:rsid w:val="00DF1D01"/>
    <w:rsid w:val="00DF33F5"/>
    <w:rsid w:val="00DF4B83"/>
    <w:rsid w:val="00DF53B6"/>
    <w:rsid w:val="00DF68AA"/>
    <w:rsid w:val="00DF70C8"/>
    <w:rsid w:val="00DF7245"/>
    <w:rsid w:val="00DF7CC2"/>
    <w:rsid w:val="00E0091A"/>
    <w:rsid w:val="00E00AE7"/>
    <w:rsid w:val="00E026E1"/>
    <w:rsid w:val="00E02F3E"/>
    <w:rsid w:val="00E0322C"/>
    <w:rsid w:val="00E0353A"/>
    <w:rsid w:val="00E037B1"/>
    <w:rsid w:val="00E060FE"/>
    <w:rsid w:val="00E1012F"/>
    <w:rsid w:val="00E10972"/>
    <w:rsid w:val="00E149DA"/>
    <w:rsid w:val="00E155C5"/>
    <w:rsid w:val="00E15CB6"/>
    <w:rsid w:val="00E200F4"/>
    <w:rsid w:val="00E202E1"/>
    <w:rsid w:val="00E23079"/>
    <w:rsid w:val="00E24261"/>
    <w:rsid w:val="00E24F1D"/>
    <w:rsid w:val="00E25F37"/>
    <w:rsid w:val="00E26FA6"/>
    <w:rsid w:val="00E27F0A"/>
    <w:rsid w:val="00E316F7"/>
    <w:rsid w:val="00E34AF6"/>
    <w:rsid w:val="00E377B0"/>
    <w:rsid w:val="00E37A3A"/>
    <w:rsid w:val="00E40C64"/>
    <w:rsid w:val="00E43A47"/>
    <w:rsid w:val="00E43A4D"/>
    <w:rsid w:val="00E4403A"/>
    <w:rsid w:val="00E44526"/>
    <w:rsid w:val="00E51FB1"/>
    <w:rsid w:val="00E52A42"/>
    <w:rsid w:val="00E53A36"/>
    <w:rsid w:val="00E543ED"/>
    <w:rsid w:val="00E56B4C"/>
    <w:rsid w:val="00E56BE3"/>
    <w:rsid w:val="00E57CFF"/>
    <w:rsid w:val="00E603BC"/>
    <w:rsid w:val="00E60A91"/>
    <w:rsid w:val="00E61376"/>
    <w:rsid w:val="00E6273F"/>
    <w:rsid w:val="00E62E7D"/>
    <w:rsid w:val="00E636D3"/>
    <w:rsid w:val="00E63C95"/>
    <w:rsid w:val="00E63D7C"/>
    <w:rsid w:val="00E64C6D"/>
    <w:rsid w:val="00E64FE6"/>
    <w:rsid w:val="00E65839"/>
    <w:rsid w:val="00E662E5"/>
    <w:rsid w:val="00E66367"/>
    <w:rsid w:val="00E671F8"/>
    <w:rsid w:val="00E6747D"/>
    <w:rsid w:val="00E67D18"/>
    <w:rsid w:val="00E70DD7"/>
    <w:rsid w:val="00E7126D"/>
    <w:rsid w:val="00E73679"/>
    <w:rsid w:val="00E73910"/>
    <w:rsid w:val="00E73D5D"/>
    <w:rsid w:val="00E74CE2"/>
    <w:rsid w:val="00E75496"/>
    <w:rsid w:val="00E76C1F"/>
    <w:rsid w:val="00E80527"/>
    <w:rsid w:val="00E81E79"/>
    <w:rsid w:val="00E826AE"/>
    <w:rsid w:val="00E8281A"/>
    <w:rsid w:val="00E82CF4"/>
    <w:rsid w:val="00E83D2D"/>
    <w:rsid w:val="00E84394"/>
    <w:rsid w:val="00E84642"/>
    <w:rsid w:val="00E85209"/>
    <w:rsid w:val="00E87D3F"/>
    <w:rsid w:val="00E87D41"/>
    <w:rsid w:val="00E902CC"/>
    <w:rsid w:val="00E9131B"/>
    <w:rsid w:val="00E9146C"/>
    <w:rsid w:val="00E92BA5"/>
    <w:rsid w:val="00E947B9"/>
    <w:rsid w:val="00E94885"/>
    <w:rsid w:val="00E94BBD"/>
    <w:rsid w:val="00E965FB"/>
    <w:rsid w:val="00E97038"/>
    <w:rsid w:val="00EA0C07"/>
    <w:rsid w:val="00EA1901"/>
    <w:rsid w:val="00EA3A55"/>
    <w:rsid w:val="00EA460F"/>
    <w:rsid w:val="00EA6EA6"/>
    <w:rsid w:val="00EB0DEB"/>
    <w:rsid w:val="00EB14D5"/>
    <w:rsid w:val="00EB16A4"/>
    <w:rsid w:val="00EB2DBD"/>
    <w:rsid w:val="00EB32FA"/>
    <w:rsid w:val="00EB41B3"/>
    <w:rsid w:val="00EB77A1"/>
    <w:rsid w:val="00EC0550"/>
    <w:rsid w:val="00EC07EC"/>
    <w:rsid w:val="00EC1A97"/>
    <w:rsid w:val="00EC5D58"/>
    <w:rsid w:val="00EC7AFF"/>
    <w:rsid w:val="00ED04BE"/>
    <w:rsid w:val="00ED0CF2"/>
    <w:rsid w:val="00ED0FCA"/>
    <w:rsid w:val="00ED26B9"/>
    <w:rsid w:val="00ED28BA"/>
    <w:rsid w:val="00ED2B43"/>
    <w:rsid w:val="00ED3187"/>
    <w:rsid w:val="00ED32C6"/>
    <w:rsid w:val="00ED4F87"/>
    <w:rsid w:val="00ED5464"/>
    <w:rsid w:val="00ED7252"/>
    <w:rsid w:val="00ED7D94"/>
    <w:rsid w:val="00ED7DB4"/>
    <w:rsid w:val="00EE1D9F"/>
    <w:rsid w:val="00EE25F4"/>
    <w:rsid w:val="00EE2670"/>
    <w:rsid w:val="00EE2BA3"/>
    <w:rsid w:val="00EE4A32"/>
    <w:rsid w:val="00EE55DB"/>
    <w:rsid w:val="00EE56FD"/>
    <w:rsid w:val="00EE5A81"/>
    <w:rsid w:val="00EE5EA0"/>
    <w:rsid w:val="00EE5FEA"/>
    <w:rsid w:val="00EE67B5"/>
    <w:rsid w:val="00EE68C7"/>
    <w:rsid w:val="00EE71DA"/>
    <w:rsid w:val="00EE72A9"/>
    <w:rsid w:val="00EE7EEC"/>
    <w:rsid w:val="00EF0D67"/>
    <w:rsid w:val="00EF3295"/>
    <w:rsid w:val="00EF3ABA"/>
    <w:rsid w:val="00F00C5D"/>
    <w:rsid w:val="00F0143A"/>
    <w:rsid w:val="00F029D3"/>
    <w:rsid w:val="00F0433B"/>
    <w:rsid w:val="00F04B36"/>
    <w:rsid w:val="00F05970"/>
    <w:rsid w:val="00F05F0E"/>
    <w:rsid w:val="00F0760A"/>
    <w:rsid w:val="00F10015"/>
    <w:rsid w:val="00F10C5A"/>
    <w:rsid w:val="00F12184"/>
    <w:rsid w:val="00F132A8"/>
    <w:rsid w:val="00F17980"/>
    <w:rsid w:val="00F20D92"/>
    <w:rsid w:val="00F21AE5"/>
    <w:rsid w:val="00F246FE"/>
    <w:rsid w:val="00F25A3A"/>
    <w:rsid w:val="00F26433"/>
    <w:rsid w:val="00F26CBB"/>
    <w:rsid w:val="00F27571"/>
    <w:rsid w:val="00F27625"/>
    <w:rsid w:val="00F27DE2"/>
    <w:rsid w:val="00F30AE1"/>
    <w:rsid w:val="00F31230"/>
    <w:rsid w:val="00F32B83"/>
    <w:rsid w:val="00F32BA4"/>
    <w:rsid w:val="00F34688"/>
    <w:rsid w:val="00F347A9"/>
    <w:rsid w:val="00F36A76"/>
    <w:rsid w:val="00F36CA7"/>
    <w:rsid w:val="00F374F4"/>
    <w:rsid w:val="00F37BB3"/>
    <w:rsid w:val="00F40917"/>
    <w:rsid w:val="00F417F0"/>
    <w:rsid w:val="00F43942"/>
    <w:rsid w:val="00F43FFE"/>
    <w:rsid w:val="00F44466"/>
    <w:rsid w:val="00F46A6C"/>
    <w:rsid w:val="00F4780F"/>
    <w:rsid w:val="00F501A2"/>
    <w:rsid w:val="00F502FD"/>
    <w:rsid w:val="00F5041D"/>
    <w:rsid w:val="00F50797"/>
    <w:rsid w:val="00F511BB"/>
    <w:rsid w:val="00F5412F"/>
    <w:rsid w:val="00F560BE"/>
    <w:rsid w:val="00F56162"/>
    <w:rsid w:val="00F56A83"/>
    <w:rsid w:val="00F575FE"/>
    <w:rsid w:val="00F57E39"/>
    <w:rsid w:val="00F618DB"/>
    <w:rsid w:val="00F620D5"/>
    <w:rsid w:val="00F62189"/>
    <w:rsid w:val="00F622D9"/>
    <w:rsid w:val="00F63C81"/>
    <w:rsid w:val="00F64964"/>
    <w:rsid w:val="00F649F1"/>
    <w:rsid w:val="00F65492"/>
    <w:rsid w:val="00F66522"/>
    <w:rsid w:val="00F66553"/>
    <w:rsid w:val="00F66B2A"/>
    <w:rsid w:val="00F67098"/>
    <w:rsid w:val="00F679B0"/>
    <w:rsid w:val="00F70071"/>
    <w:rsid w:val="00F709AD"/>
    <w:rsid w:val="00F716C9"/>
    <w:rsid w:val="00F743F8"/>
    <w:rsid w:val="00F775F9"/>
    <w:rsid w:val="00F803AF"/>
    <w:rsid w:val="00F8177C"/>
    <w:rsid w:val="00F82471"/>
    <w:rsid w:val="00F83AEE"/>
    <w:rsid w:val="00F83F2E"/>
    <w:rsid w:val="00F84A28"/>
    <w:rsid w:val="00F85BAF"/>
    <w:rsid w:val="00F861D6"/>
    <w:rsid w:val="00F86DC6"/>
    <w:rsid w:val="00F90BED"/>
    <w:rsid w:val="00F92156"/>
    <w:rsid w:val="00F929C9"/>
    <w:rsid w:val="00F93DF3"/>
    <w:rsid w:val="00F951B7"/>
    <w:rsid w:val="00F95EC3"/>
    <w:rsid w:val="00F967D1"/>
    <w:rsid w:val="00F97F8B"/>
    <w:rsid w:val="00FA0462"/>
    <w:rsid w:val="00FA3D9F"/>
    <w:rsid w:val="00FA46FB"/>
    <w:rsid w:val="00FA4B65"/>
    <w:rsid w:val="00FA53D0"/>
    <w:rsid w:val="00FA565A"/>
    <w:rsid w:val="00FA6EF8"/>
    <w:rsid w:val="00FA7536"/>
    <w:rsid w:val="00FB1192"/>
    <w:rsid w:val="00FB14A4"/>
    <w:rsid w:val="00FB3DE9"/>
    <w:rsid w:val="00FB45D0"/>
    <w:rsid w:val="00FB5317"/>
    <w:rsid w:val="00FB58E9"/>
    <w:rsid w:val="00FB5900"/>
    <w:rsid w:val="00FB5C2B"/>
    <w:rsid w:val="00FB6EE0"/>
    <w:rsid w:val="00FB7504"/>
    <w:rsid w:val="00FB79AC"/>
    <w:rsid w:val="00FC1DFE"/>
    <w:rsid w:val="00FC3A0E"/>
    <w:rsid w:val="00FC4702"/>
    <w:rsid w:val="00FC491E"/>
    <w:rsid w:val="00FC661B"/>
    <w:rsid w:val="00FC778E"/>
    <w:rsid w:val="00FD0409"/>
    <w:rsid w:val="00FD189C"/>
    <w:rsid w:val="00FD2FEE"/>
    <w:rsid w:val="00FD3DA5"/>
    <w:rsid w:val="00FD3E29"/>
    <w:rsid w:val="00FD4381"/>
    <w:rsid w:val="00FD5A60"/>
    <w:rsid w:val="00FD5E85"/>
    <w:rsid w:val="00FD61D5"/>
    <w:rsid w:val="00FD629D"/>
    <w:rsid w:val="00FD692B"/>
    <w:rsid w:val="00FD6EDC"/>
    <w:rsid w:val="00FD7220"/>
    <w:rsid w:val="00FD7F96"/>
    <w:rsid w:val="00FE03D3"/>
    <w:rsid w:val="00FE1F8D"/>
    <w:rsid w:val="00FE5D61"/>
    <w:rsid w:val="00FE6889"/>
    <w:rsid w:val="00FE74E9"/>
    <w:rsid w:val="00FE7FDB"/>
    <w:rsid w:val="00FF41E3"/>
    <w:rsid w:val="00FF4C03"/>
    <w:rsid w:val="00FF5068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5473"/>
    <o:shapelayout v:ext="edit">
      <o:idmap v:ext="edit" data="1"/>
    </o:shapelayout>
  </w:shapeDefaults>
  <w:decimalSymbol w:val="."/>
  <w:listSeparator w:val=","/>
  <w14:docId w14:val="00653320"/>
  <w15:docId w15:val="{8459C010-FFC0-446B-9751-438820C3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BE"/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4C5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C5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6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C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56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C5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15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6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4C5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4C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4C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4C5"/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4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64C5"/>
    <w:pPr>
      <w:ind w:left="720"/>
      <w:contextualSpacing/>
    </w:pPr>
  </w:style>
  <w:style w:type="paragraph" w:customStyle="1" w:styleId="Default">
    <w:name w:val="Default"/>
    <w:link w:val="DefaultChar"/>
    <w:rsid w:val="001564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1564C5"/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64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64C5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564C5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564C5"/>
    <w:rPr>
      <w:rFonts w:ascii="Times New Roman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564C5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564C5"/>
    <w:rPr>
      <w:rFonts w:ascii="Times New Roman" w:hAnsi="Times New Roman" w:cs="Times New Roman"/>
      <w:noProof/>
      <w:sz w:val="20"/>
      <w:szCs w:val="20"/>
      <w:lang w:val="en-US"/>
    </w:rPr>
  </w:style>
  <w:style w:type="table" w:customStyle="1" w:styleId="GridTable1Light-Accent31">
    <w:name w:val="Grid Table 1 Light - Accent 31"/>
    <w:basedOn w:val="TableNormal"/>
    <w:uiPriority w:val="46"/>
    <w:rsid w:val="001C7F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94A3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B02A65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table" w:customStyle="1" w:styleId="GridTable1Light-Accent11">
    <w:name w:val="Grid Table 1 Light - Accent 11"/>
    <w:basedOn w:val="TableNormal"/>
    <w:uiPriority w:val="46"/>
    <w:rsid w:val="00B02A6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C226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E7F7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F7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F7D"/>
    <w:rPr>
      <w:vertAlign w:val="superscript"/>
    </w:rPr>
  </w:style>
  <w:style w:type="paragraph" w:styleId="NoSpacing">
    <w:name w:val="No Spacing"/>
    <w:uiPriority w:val="1"/>
    <w:qFormat/>
    <w:rsid w:val="00783D4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427A9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E47CA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682A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682A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6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0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3.xml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12.emf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Relationship Id="rId22" Type="http://schemas.openxmlformats.org/officeDocument/2006/relationships/image" Target="media/image11.emf"/><Relationship Id="rId27" Type="http://schemas.openxmlformats.org/officeDocument/2006/relationships/image" Target="media/image1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6389F-3E62-43AD-B912-BA04EBC2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F8A3C013</Template>
  <TotalTime>51</TotalTime>
  <Pages>24</Pages>
  <Words>3875</Words>
  <Characters>22090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Wood, Sara</cp:lastModifiedBy>
  <cp:revision>8</cp:revision>
  <cp:lastPrinted>2019-05-13T11:46:00Z</cp:lastPrinted>
  <dcterms:created xsi:type="dcterms:W3CDTF">2019-10-14T12:25:00Z</dcterms:created>
  <dcterms:modified xsi:type="dcterms:W3CDTF">2019-10-28T15:36:00Z</dcterms:modified>
</cp:coreProperties>
</file>