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D9AAF9" w14:textId="77777777" w:rsidR="000510F7" w:rsidRDefault="000510F7" w:rsidP="000510F7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3969D964" w14:textId="5A109DB6" w:rsidR="000510F7" w:rsidRPr="00A8302B" w:rsidRDefault="00411269" w:rsidP="000510F7">
      <w:pPr>
        <w:spacing w:after="0" w:line="240" w:lineRule="auto"/>
        <w:jc w:val="both"/>
        <w:rPr>
          <w:rFonts w:asciiTheme="minorHAnsi" w:hAnsiTheme="minorHAnsi"/>
          <w:b/>
          <w:sz w:val="24"/>
          <w:szCs w:val="24"/>
        </w:rPr>
      </w:pPr>
      <w:r w:rsidRPr="00D31CF2">
        <w:rPr>
          <w:rFonts w:asciiTheme="minorHAnsi" w:hAnsiTheme="minorHAnsi"/>
          <w:noProof/>
          <w:sz w:val="24"/>
          <w:szCs w:val="24"/>
          <w:lang w:eastAsia="en-GB"/>
        </w:rPr>
        <w:drawing>
          <wp:inline distT="0" distB="0" distL="0" distR="0" wp14:anchorId="4A7F328C" wp14:editId="0CC30020">
            <wp:extent cx="1351280" cy="454981"/>
            <wp:effectExtent l="0" t="0" r="1270" b="2540"/>
            <wp:docPr id="493" name="Picture 493" descr="M:\WMS\CTU\Reproductive Health\Big Baby\Trial management\Logos\Final logos supplied\Final logos supplied\BigBaby_strapl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WMS\CTU\Reproductive Health\Big Baby\Trial management\Logos\Final logos supplied\Final logos supplied\BigBaby_straplin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327" cy="479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59298" w14:textId="77777777" w:rsidR="000510F7" w:rsidRPr="00A8302B" w:rsidRDefault="000510F7" w:rsidP="000510F7">
      <w:pPr>
        <w:spacing w:after="0" w:line="240" w:lineRule="auto"/>
        <w:jc w:val="both"/>
        <w:rPr>
          <w:rFonts w:asciiTheme="minorHAnsi" w:hAnsiTheme="minorHAnsi"/>
          <w:b/>
          <w:sz w:val="24"/>
          <w:szCs w:val="24"/>
        </w:rPr>
      </w:pPr>
    </w:p>
    <w:p w14:paraId="3380E541" w14:textId="77777777" w:rsidR="000510F7" w:rsidRDefault="000510F7" w:rsidP="000510F7">
      <w:pPr>
        <w:spacing w:after="0" w:line="240" w:lineRule="auto"/>
        <w:jc w:val="both"/>
        <w:rPr>
          <w:rFonts w:asciiTheme="minorHAnsi" w:hAnsiTheme="minorHAnsi"/>
          <w:b/>
          <w:sz w:val="24"/>
          <w:szCs w:val="24"/>
        </w:rPr>
      </w:pPr>
    </w:p>
    <w:tbl>
      <w:tblPr>
        <w:tblStyle w:val="GridTable1Light-Accent3"/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251"/>
        <w:gridCol w:w="596"/>
        <w:gridCol w:w="597"/>
        <w:gridCol w:w="595"/>
        <w:gridCol w:w="597"/>
        <w:gridCol w:w="595"/>
        <w:gridCol w:w="595"/>
        <w:gridCol w:w="597"/>
        <w:gridCol w:w="597"/>
      </w:tblGrid>
      <w:tr w:rsidR="000510F7" w:rsidRPr="00A8302B" w14:paraId="026D68F0" w14:textId="77777777" w:rsidTr="00325C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9"/>
            <w:tcBorders>
              <w:bottom w:val="none" w:sz="0" w:space="0" w:color="auto"/>
            </w:tcBorders>
          </w:tcPr>
          <w:p w14:paraId="340E9E37" w14:textId="37867F09" w:rsidR="000A4D33" w:rsidRDefault="000A4D33" w:rsidP="000A4D33">
            <w:pPr>
              <w:spacing w:before="120" w:after="120"/>
              <w:jc w:val="center"/>
              <w:rPr>
                <w:rFonts w:asciiTheme="minorHAnsi" w:hAnsiTheme="minorHAnsi"/>
                <w:sz w:val="36"/>
                <w:szCs w:val="36"/>
              </w:rPr>
            </w:pPr>
            <w:r w:rsidRPr="000A4D33">
              <w:rPr>
                <w:rFonts w:asciiTheme="minorHAnsi" w:hAnsiTheme="minorHAnsi"/>
                <w:sz w:val="36"/>
                <w:szCs w:val="36"/>
              </w:rPr>
              <w:t xml:space="preserve">Induction of labour for predicted macrosomia </w:t>
            </w:r>
            <w:r>
              <w:rPr>
                <w:rFonts w:asciiTheme="minorHAnsi" w:hAnsiTheme="minorHAnsi"/>
                <w:sz w:val="36"/>
                <w:szCs w:val="36"/>
              </w:rPr>
              <w:t>–</w:t>
            </w:r>
          </w:p>
          <w:p w14:paraId="1EC992DC" w14:textId="3DC44DA4" w:rsidR="00423457" w:rsidRPr="000A4D33" w:rsidRDefault="000A4D33" w:rsidP="000A4D33">
            <w:pPr>
              <w:spacing w:before="120" w:after="120"/>
              <w:jc w:val="center"/>
              <w:rPr>
                <w:rFonts w:asciiTheme="minorHAnsi" w:hAnsiTheme="minorHAnsi"/>
                <w:sz w:val="36"/>
                <w:szCs w:val="36"/>
              </w:rPr>
            </w:pPr>
            <w:r w:rsidRPr="000A4D33">
              <w:rPr>
                <w:rFonts w:asciiTheme="minorHAnsi" w:hAnsiTheme="minorHAnsi"/>
                <w:sz w:val="36"/>
                <w:szCs w:val="36"/>
              </w:rPr>
              <w:t>‘The Big Baby Trial’</w:t>
            </w:r>
          </w:p>
          <w:p w14:paraId="2E440480" w14:textId="6856131C" w:rsidR="000510F7" w:rsidRPr="00423457" w:rsidRDefault="000510F7" w:rsidP="000A4D33">
            <w:pPr>
              <w:spacing w:before="120" w:after="120"/>
              <w:jc w:val="center"/>
              <w:rPr>
                <w:rFonts w:asciiTheme="minorHAnsi" w:hAnsiTheme="minorHAnsi"/>
                <w:sz w:val="36"/>
                <w:szCs w:val="36"/>
              </w:rPr>
            </w:pPr>
            <w:r w:rsidRPr="00423457">
              <w:rPr>
                <w:rFonts w:asciiTheme="minorHAnsi" w:hAnsiTheme="minorHAnsi"/>
                <w:sz w:val="36"/>
                <w:szCs w:val="36"/>
              </w:rPr>
              <w:t>Case Report Form</w:t>
            </w:r>
            <w:r w:rsidR="00FE1F8D">
              <w:rPr>
                <w:rFonts w:asciiTheme="minorHAnsi" w:hAnsiTheme="minorHAnsi"/>
                <w:sz w:val="36"/>
                <w:szCs w:val="36"/>
              </w:rPr>
              <w:t xml:space="preserve"> (CRF)</w:t>
            </w:r>
            <w:r w:rsidRPr="00423457">
              <w:rPr>
                <w:rFonts w:asciiTheme="minorHAnsi" w:hAnsiTheme="minorHAnsi"/>
                <w:sz w:val="36"/>
                <w:szCs w:val="36"/>
              </w:rPr>
              <w:t xml:space="preserve"> Booklet</w:t>
            </w:r>
          </w:p>
        </w:tc>
      </w:tr>
      <w:tr w:rsidR="00320D7D" w:rsidRPr="00A8302B" w14:paraId="29E74385" w14:textId="77777777" w:rsidTr="00325C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6" w:type="pct"/>
            <w:vAlign w:val="center"/>
          </w:tcPr>
          <w:p w14:paraId="72D08CBD" w14:textId="4E4994C3" w:rsidR="00320D7D" w:rsidRPr="00242593" w:rsidRDefault="00320D7D" w:rsidP="00320D7D">
            <w:pPr>
              <w:spacing w:before="240" w:after="240"/>
              <w:rPr>
                <w:rFonts w:asciiTheme="minorHAnsi" w:hAnsiTheme="minorHAnsi"/>
                <w:b w:val="0"/>
                <w:sz w:val="36"/>
                <w:szCs w:val="36"/>
              </w:rPr>
            </w:pPr>
            <w:r w:rsidRPr="00242593">
              <w:rPr>
                <w:rFonts w:asciiTheme="minorHAnsi" w:hAnsiTheme="minorHAnsi"/>
                <w:b w:val="0"/>
                <w:sz w:val="36"/>
                <w:szCs w:val="36"/>
              </w:rPr>
              <w:t xml:space="preserve">Participant’s </w:t>
            </w:r>
            <w:r>
              <w:rPr>
                <w:rFonts w:asciiTheme="minorHAnsi" w:hAnsiTheme="minorHAnsi"/>
                <w:b w:val="0"/>
                <w:sz w:val="36"/>
                <w:szCs w:val="36"/>
              </w:rPr>
              <w:t>Eligibility N</w:t>
            </w:r>
            <w:r w:rsidRPr="00242593">
              <w:rPr>
                <w:rFonts w:asciiTheme="minorHAnsi" w:hAnsiTheme="minorHAnsi"/>
                <w:b w:val="0"/>
                <w:sz w:val="36"/>
                <w:szCs w:val="36"/>
              </w:rPr>
              <w:t>umber</w:t>
            </w:r>
          </w:p>
        </w:tc>
        <w:tc>
          <w:tcPr>
            <w:tcW w:w="330" w:type="pct"/>
            <w:vAlign w:val="center"/>
          </w:tcPr>
          <w:p w14:paraId="59B1B67E" w14:textId="77777777" w:rsidR="00320D7D" w:rsidRPr="00423457" w:rsidRDefault="00320D7D" w:rsidP="00423457">
            <w:pPr>
              <w:spacing w:before="240"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36"/>
                <w:szCs w:val="36"/>
              </w:rPr>
            </w:pPr>
          </w:p>
        </w:tc>
        <w:tc>
          <w:tcPr>
            <w:tcW w:w="331" w:type="pct"/>
            <w:vAlign w:val="center"/>
          </w:tcPr>
          <w:p w14:paraId="4A460860" w14:textId="6D79189A" w:rsidR="00320D7D" w:rsidRPr="00423457" w:rsidRDefault="00320D7D" w:rsidP="00423457">
            <w:pPr>
              <w:spacing w:before="240"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36"/>
                <w:szCs w:val="36"/>
              </w:rPr>
            </w:pPr>
          </w:p>
        </w:tc>
        <w:tc>
          <w:tcPr>
            <w:tcW w:w="330" w:type="pct"/>
            <w:vAlign w:val="center"/>
          </w:tcPr>
          <w:p w14:paraId="5A2C7121" w14:textId="77777777" w:rsidR="00320D7D" w:rsidRPr="00423457" w:rsidRDefault="00320D7D" w:rsidP="00423457">
            <w:pPr>
              <w:spacing w:before="240"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36"/>
                <w:szCs w:val="36"/>
              </w:rPr>
            </w:pPr>
          </w:p>
        </w:tc>
        <w:tc>
          <w:tcPr>
            <w:tcW w:w="331" w:type="pct"/>
            <w:vAlign w:val="center"/>
          </w:tcPr>
          <w:p w14:paraId="7BBC332C" w14:textId="328602F6" w:rsidR="00320D7D" w:rsidRPr="00423457" w:rsidRDefault="00320D7D" w:rsidP="00423457">
            <w:pPr>
              <w:spacing w:before="240"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36"/>
                <w:szCs w:val="36"/>
              </w:rPr>
            </w:pPr>
          </w:p>
        </w:tc>
        <w:tc>
          <w:tcPr>
            <w:tcW w:w="330" w:type="pct"/>
            <w:vAlign w:val="center"/>
          </w:tcPr>
          <w:p w14:paraId="27996645" w14:textId="77777777" w:rsidR="00320D7D" w:rsidRPr="00423457" w:rsidRDefault="00320D7D" w:rsidP="00423457">
            <w:pPr>
              <w:spacing w:before="240"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36"/>
                <w:szCs w:val="36"/>
              </w:rPr>
            </w:pPr>
          </w:p>
        </w:tc>
        <w:tc>
          <w:tcPr>
            <w:tcW w:w="330" w:type="pct"/>
            <w:vAlign w:val="center"/>
          </w:tcPr>
          <w:p w14:paraId="7E041930" w14:textId="1A436C2B" w:rsidR="00320D7D" w:rsidRPr="00423457" w:rsidRDefault="00320D7D" w:rsidP="00423457">
            <w:pPr>
              <w:spacing w:before="240"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36"/>
                <w:szCs w:val="36"/>
              </w:rPr>
            </w:pPr>
          </w:p>
        </w:tc>
        <w:tc>
          <w:tcPr>
            <w:tcW w:w="331" w:type="pct"/>
            <w:vAlign w:val="center"/>
          </w:tcPr>
          <w:p w14:paraId="33469E6C" w14:textId="77777777" w:rsidR="00320D7D" w:rsidRPr="00423457" w:rsidRDefault="00320D7D" w:rsidP="00423457">
            <w:pPr>
              <w:spacing w:before="240"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36"/>
                <w:szCs w:val="36"/>
              </w:rPr>
            </w:pPr>
          </w:p>
        </w:tc>
        <w:tc>
          <w:tcPr>
            <w:tcW w:w="331" w:type="pct"/>
            <w:vAlign w:val="center"/>
          </w:tcPr>
          <w:p w14:paraId="45B41DC7" w14:textId="05373DB3" w:rsidR="00320D7D" w:rsidRPr="00423457" w:rsidRDefault="00320D7D" w:rsidP="00423457">
            <w:pPr>
              <w:spacing w:before="240"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36"/>
                <w:szCs w:val="36"/>
              </w:rPr>
            </w:pPr>
          </w:p>
        </w:tc>
      </w:tr>
      <w:tr w:rsidR="001843C7" w:rsidRPr="00A8302B" w14:paraId="2575FC33" w14:textId="77777777" w:rsidTr="00325C19">
        <w:trPr>
          <w:trHeight w:val="14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6" w:type="pct"/>
            <w:vMerge w:val="restart"/>
            <w:vAlign w:val="center"/>
          </w:tcPr>
          <w:p w14:paraId="28161232" w14:textId="0361CD93" w:rsidR="001843C7" w:rsidRPr="00242593" w:rsidRDefault="007E7490" w:rsidP="00423457">
            <w:pPr>
              <w:spacing w:before="240" w:after="240"/>
              <w:jc w:val="both"/>
              <w:rPr>
                <w:rFonts w:asciiTheme="minorHAnsi" w:hAnsiTheme="minorHAnsi"/>
                <w:b w:val="0"/>
                <w:sz w:val="36"/>
                <w:szCs w:val="36"/>
              </w:rPr>
            </w:pPr>
            <w:r>
              <w:rPr>
                <w:rFonts w:asciiTheme="minorHAnsi" w:hAnsiTheme="minorHAnsi"/>
                <w:b w:val="0"/>
                <w:sz w:val="36"/>
                <w:szCs w:val="36"/>
              </w:rPr>
              <w:t>Is the woman randomised or in the cohort trial?</w:t>
            </w:r>
          </w:p>
        </w:tc>
        <w:tc>
          <w:tcPr>
            <w:tcW w:w="1322" w:type="pct"/>
            <w:gridSpan w:val="4"/>
            <w:vAlign w:val="center"/>
          </w:tcPr>
          <w:p w14:paraId="6B7CB571" w14:textId="567BA458" w:rsidR="001843C7" w:rsidRPr="00423457" w:rsidRDefault="001843C7" w:rsidP="00423457">
            <w:pPr>
              <w:spacing w:before="240"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36"/>
                <w:szCs w:val="36"/>
              </w:rPr>
            </w:pPr>
            <w:r>
              <w:rPr>
                <w:rFonts w:asciiTheme="minorHAnsi" w:hAnsiTheme="minorHAnsi"/>
                <w:sz w:val="36"/>
                <w:szCs w:val="36"/>
              </w:rPr>
              <w:t>RCT</w:t>
            </w:r>
          </w:p>
        </w:tc>
        <w:tc>
          <w:tcPr>
            <w:tcW w:w="1322" w:type="pct"/>
            <w:gridSpan w:val="4"/>
            <w:vAlign w:val="center"/>
          </w:tcPr>
          <w:p w14:paraId="71C4C993" w14:textId="7775564D" w:rsidR="001843C7" w:rsidRPr="00423457" w:rsidRDefault="001843C7" w:rsidP="00423457">
            <w:pPr>
              <w:spacing w:before="240"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36"/>
                <w:szCs w:val="36"/>
              </w:rPr>
            </w:pPr>
          </w:p>
        </w:tc>
      </w:tr>
      <w:tr w:rsidR="001843C7" w:rsidRPr="00A8302B" w14:paraId="487B0FFF" w14:textId="77777777" w:rsidTr="00325C19">
        <w:trPr>
          <w:trHeight w:val="1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6" w:type="pct"/>
            <w:vMerge/>
            <w:vAlign w:val="center"/>
          </w:tcPr>
          <w:p w14:paraId="23483AA3" w14:textId="77777777" w:rsidR="001843C7" w:rsidRDefault="001843C7" w:rsidP="00423457">
            <w:pPr>
              <w:spacing w:before="240" w:after="240"/>
              <w:jc w:val="both"/>
              <w:rPr>
                <w:rFonts w:asciiTheme="minorHAnsi" w:hAnsiTheme="minorHAnsi"/>
                <w:b w:val="0"/>
                <w:sz w:val="36"/>
                <w:szCs w:val="36"/>
              </w:rPr>
            </w:pPr>
          </w:p>
        </w:tc>
        <w:tc>
          <w:tcPr>
            <w:tcW w:w="1322" w:type="pct"/>
            <w:gridSpan w:val="4"/>
            <w:vAlign w:val="center"/>
          </w:tcPr>
          <w:p w14:paraId="05CB984E" w14:textId="77777777" w:rsidR="001843C7" w:rsidRPr="00423457" w:rsidRDefault="001843C7" w:rsidP="00423457">
            <w:pPr>
              <w:spacing w:before="240"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36"/>
                <w:szCs w:val="36"/>
              </w:rPr>
            </w:pPr>
            <w:r>
              <w:rPr>
                <w:rFonts w:asciiTheme="minorHAnsi" w:hAnsiTheme="minorHAnsi"/>
                <w:sz w:val="36"/>
                <w:szCs w:val="36"/>
              </w:rPr>
              <w:t>Cohort</w:t>
            </w:r>
          </w:p>
        </w:tc>
        <w:tc>
          <w:tcPr>
            <w:tcW w:w="1322" w:type="pct"/>
            <w:gridSpan w:val="4"/>
            <w:vAlign w:val="center"/>
          </w:tcPr>
          <w:p w14:paraId="24FE3D1C" w14:textId="548823A0" w:rsidR="001843C7" w:rsidRPr="00423457" w:rsidRDefault="001843C7" w:rsidP="00423457">
            <w:pPr>
              <w:spacing w:before="240"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36"/>
                <w:szCs w:val="36"/>
              </w:rPr>
            </w:pPr>
          </w:p>
        </w:tc>
      </w:tr>
      <w:tr w:rsidR="0079714A" w:rsidRPr="00A8302B" w14:paraId="5DDB1B77" w14:textId="77777777" w:rsidTr="00325C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6" w:type="pct"/>
            <w:vAlign w:val="center"/>
          </w:tcPr>
          <w:p w14:paraId="72C50E42" w14:textId="67381D8B" w:rsidR="0079714A" w:rsidRPr="00242593" w:rsidRDefault="0079714A" w:rsidP="00423457">
            <w:pPr>
              <w:spacing w:before="240" w:after="240"/>
              <w:jc w:val="both"/>
              <w:rPr>
                <w:rFonts w:asciiTheme="minorHAnsi" w:hAnsiTheme="minorHAnsi"/>
                <w:b w:val="0"/>
                <w:sz w:val="36"/>
                <w:szCs w:val="36"/>
              </w:rPr>
            </w:pPr>
            <w:r w:rsidRPr="00242593">
              <w:rPr>
                <w:rFonts w:asciiTheme="minorHAnsi" w:hAnsiTheme="minorHAnsi"/>
                <w:b w:val="0"/>
                <w:sz w:val="36"/>
                <w:szCs w:val="36"/>
              </w:rPr>
              <w:t>Obstetric unit name –N.B. please do not write the name of the Trust</w:t>
            </w:r>
          </w:p>
        </w:tc>
        <w:tc>
          <w:tcPr>
            <w:tcW w:w="2644" w:type="pct"/>
            <w:gridSpan w:val="8"/>
            <w:vAlign w:val="center"/>
          </w:tcPr>
          <w:p w14:paraId="0CC0DC96" w14:textId="77777777" w:rsidR="0079714A" w:rsidRPr="00423457" w:rsidRDefault="0079714A" w:rsidP="00423457">
            <w:pPr>
              <w:spacing w:before="240"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36"/>
                <w:szCs w:val="36"/>
              </w:rPr>
            </w:pPr>
          </w:p>
        </w:tc>
      </w:tr>
    </w:tbl>
    <w:p w14:paraId="4607AEA3" w14:textId="77777777" w:rsidR="000510F7" w:rsidRPr="00A8302B" w:rsidRDefault="000510F7" w:rsidP="000510F7">
      <w:pPr>
        <w:spacing w:after="0" w:line="240" w:lineRule="auto"/>
        <w:jc w:val="both"/>
        <w:rPr>
          <w:rFonts w:asciiTheme="minorHAnsi" w:hAnsiTheme="minorHAnsi"/>
          <w:b/>
          <w:sz w:val="24"/>
          <w:szCs w:val="24"/>
        </w:rPr>
      </w:pPr>
    </w:p>
    <w:p w14:paraId="2FC37FE7" w14:textId="77777777" w:rsidR="000510F7" w:rsidRDefault="000510F7" w:rsidP="000510F7">
      <w:pPr>
        <w:spacing w:after="0" w:line="240" w:lineRule="auto"/>
        <w:jc w:val="both"/>
        <w:rPr>
          <w:rFonts w:asciiTheme="minorHAnsi" w:hAnsiTheme="minorHAnsi"/>
          <w:b/>
          <w:sz w:val="24"/>
          <w:szCs w:val="24"/>
        </w:rPr>
      </w:pPr>
    </w:p>
    <w:p w14:paraId="7F1E45D4" w14:textId="77777777" w:rsidR="000510F7" w:rsidRDefault="000510F7" w:rsidP="000510F7">
      <w:pPr>
        <w:spacing w:after="0" w:line="240" w:lineRule="auto"/>
        <w:jc w:val="both"/>
        <w:rPr>
          <w:rFonts w:asciiTheme="minorHAnsi" w:hAnsiTheme="minorHAnsi"/>
          <w:b/>
          <w:sz w:val="24"/>
          <w:szCs w:val="24"/>
        </w:rPr>
      </w:pPr>
    </w:p>
    <w:p w14:paraId="7A0E8ED7" w14:textId="5C1C02B6" w:rsidR="000510F7" w:rsidRPr="00A8302B" w:rsidRDefault="000510F7" w:rsidP="000510F7">
      <w:pPr>
        <w:spacing w:after="0" w:line="240" w:lineRule="auto"/>
        <w:jc w:val="right"/>
        <w:rPr>
          <w:rFonts w:asciiTheme="minorHAnsi" w:hAnsiTheme="minorHAnsi"/>
          <w:b/>
          <w:sz w:val="24"/>
          <w:szCs w:val="24"/>
        </w:rPr>
      </w:pPr>
    </w:p>
    <w:p w14:paraId="1B8ACAB7" w14:textId="77777777" w:rsidR="000510F7" w:rsidRPr="00A8302B" w:rsidRDefault="000510F7" w:rsidP="000510F7">
      <w:pPr>
        <w:spacing w:after="0" w:line="240" w:lineRule="auto"/>
        <w:jc w:val="right"/>
        <w:rPr>
          <w:rFonts w:asciiTheme="minorHAnsi" w:hAnsiTheme="minorHAnsi"/>
          <w:b/>
          <w:sz w:val="24"/>
          <w:szCs w:val="24"/>
        </w:rPr>
      </w:pPr>
    </w:p>
    <w:p w14:paraId="368F84A8" w14:textId="77777777" w:rsidR="000510F7" w:rsidRPr="00A8302B" w:rsidRDefault="000510F7" w:rsidP="000510F7">
      <w:pPr>
        <w:spacing w:after="0" w:line="240" w:lineRule="auto"/>
        <w:jc w:val="right"/>
        <w:rPr>
          <w:rFonts w:asciiTheme="minorHAnsi" w:hAnsiTheme="minorHAnsi"/>
          <w:b/>
          <w:sz w:val="24"/>
          <w:szCs w:val="24"/>
        </w:rPr>
      </w:pPr>
    </w:p>
    <w:p w14:paraId="3AE0E105" w14:textId="77777777" w:rsidR="000510F7" w:rsidRPr="00A8302B" w:rsidRDefault="000510F7" w:rsidP="000510F7">
      <w:pPr>
        <w:spacing w:after="0" w:line="240" w:lineRule="auto"/>
        <w:jc w:val="right"/>
        <w:rPr>
          <w:rFonts w:asciiTheme="minorHAnsi" w:hAnsiTheme="minorHAnsi"/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281"/>
        <w:gridCol w:w="1417"/>
        <w:gridCol w:w="1134"/>
        <w:gridCol w:w="1701"/>
        <w:gridCol w:w="2212"/>
      </w:tblGrid>
      <w:tr w:rsidR="000510F7" w:rsidRPr="00A8302B" w14:paraId="1A32681A" w14:textId="77777777" w:rsidTr="001E62C3">
        <w:trPr>
          <w:trHeight w:val="1033"/>
        </w:trPr>
        <w:tc>
          <w:tcPr>
            <w:tcW w:w="1271" w:type="dxa"/>
            <w:vAlign w:val="bottom"/>
          </w:tcPr>
          <w:p w14:paraId="60255B4D" w14:textId="77777777" w:rsidR="000510F7" w:rsidRPr="00A8302B" w:rsidRDefault="000510F7" w:rsidP="001E62C3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A8302B">
              <w:rPr>
                <w:rFonts w:asciiTheme="minorHAnsi" w:hAnsiTheme="minorHAnsi"/>
                <w:b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0FCB1F09" wp14:editId="7E724374">
                  <wp:extent cx="781555" cy="630555"/>
                  <wp:effectExtent l="0" t="0" r="6350" b="444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57" t="7141" r="1080" b="5954"/>
                          <a:stretch/>
                        </pic:blipFill>
                        <pic:spPr bwMode="auto">
                          <a:xfrm>
                            <a:off x="0" y="0"/>
                            <a:ext cx="811092" cy="654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1" w:type="dxa"/>
            <w:vAlign w:val="center"/>
          </w:tcPr>
          <w:p w14:paraId="142C74B0" w14:textId="77777777" w:rsidR="000510F7" w:rsidRPr="00A8302B" w:rsidRDefault="000510F7" w:rsidP="001E62C3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A8302B">
              <w:rPr>
                <w:rFonts w:asciiTheme="minorHAnsi" w:hAnsiTheme="minorHAnsi"/>
                <w:b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0092B946" wp14:editId="17DA56EC">
                  <wp:extent cx="568411" cy="550392"/>
                  <wp:effectExtent l="0" t="0" r="3175" b="2540"/>
                  <wp:docPr id="13" name="Picture 13" descr="H:\2 - BB - 16-77 BIG babies (Submitted 12Jan17)\Organisational logos\Pi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:\2 - BB - 16-77 BIG babies (Submitted 12Jan17)\Organisational logos\Pi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893" cy="5566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14:paraId="08854401" w14:textId="77777777" w:rsidR="000510F7" w:rsidRPr="00A8302B" w:rsidRDefault="000510F7" w:rsidP="001E62C3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A8302B">
              <w:rPr>
                <w:rFonts w:asciiTheme="minorHAnsi" w:hAnsiTheme="minorHAnsi"/>
                <w:b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2E4560D2" wp14:editId="36A02966">
                  <wp:extent cx="609600" cy="480659"/>
                  <wp:effectExtent l="0" t="0" r="0" b="0"/>
                  <wp:docPr id="11" name="Picture 11" descr="H:\2 - BB - 16-77 BIG babies (Submitted 12Jan17)\Organisational logos\KCL logo 2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:\2 - BB - 16-77 BIG babies (Submitted 12Jan17)\Organisational logos\KCL logo 201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66"/>
                          <a:stretch/>
                        </pic:blipFill>
                        <pic:spPr bwMode="auto">
                          <a:xfrm>
                            <a:off x="0" y="0"/>
                            <a:ext cx="619775" cy="488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7B8E9973" w14:textId="77777777" w:rsidR="000510F7" w:rsidRPr="00A8302B" w:rsidRDefault="000510F7" w:rsidP="001E62C3">
            <w:pPr>
              <w:jc w:val="right"/>
              <w:rPr>
                <w:rFonts w:asciiTheme="minorHAnsi" w:hAnsiTheme="minorHAnsi"/>
                <w:b/>
                <w:sz w:val="24"/>
                <w:szCs w:val="24"/>
              </w:rPr>
            </w:pPr>
            <w:r w:rsidRPr="00A8302B">
              <w:rPr>
                <w:rFonts w:asciiTheme="minorHAnsi" w:hAnsiTheme="minorHAnsi"/>
                <w:b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9610CBA" wp14:editId="5B32157C">
                  <wp:extent cx="637505" cy="637505"/>
                  <wp:effectExtent l="0" t="0" r="0" b="0"/>
                  <wp:docPr id="15" name="Picture 15" descr="C:\Users\mescg\AppData\Local\Microsoft\Windows\Temporary Internet Files\Content.Outlook\74HA3FAR\logo ci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escg\AppData\Local\Microsoft\Windows\Temporary Internet Files\Content.Outlook\74HA3FAR\logo ci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642" cy="660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14:paraId="28A1CEBC" w14:textId="77777777" w:rsidR="000510F7" w:rsidRPr="00A8302B" w:rsidRDefault="000510F7" w:rsidP="001E62C3">
            <w:pPr>
              <w:spacing w:after="12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A8302B">
              <w:rPr>
                <w:rFonts w:asciiTheme="minorHAnsi" w:hAnsiTheme="minorHAnsi"/>
                <w:b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2B6F0EB0" wp14:editId="5E934B34">
                  <wp:extent cx="965915" cy="482782"/>
                  <wp:effectExtent l="0" t="0" r="5715" b="0"/>
                  <wp:docPr id="9" name="Picture 9" descr="H:\2 - BB - 16-77 BIG babies (Submitted 12Jan17)\Organisational logos\The Shrewsbury and Telford Hospital NHS Trust ÔÇô RGB BLU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2 - BB - 16-77 BIG babies (Submitted 12Jan17)\Organisational logos\The Shrewsbury and Telford Hospital NHS Trust ÔÇô RGB BLU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543" t="11554" r="5087" b="15670"/>
                          <a:stretch/>
                        </pic:blipFill>
                        <pic:spPr bwMode="auto">
                          <a:xfrm>
                            <a:off x="0" y="0"/>
                            <a:ext cx="992036" cy="495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2" w:type="dxa"/>
            <w:vAlign w:val="bottom"/>
          </w:tcPr>
          <w:p w14:paraId="6284C2CF" w14:textId="77777777" w:rsidR="000510F7" w:rsidRPr="00A8302B" w:rsidRDefault="000510F7" w:rsidP="001E62C3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A8302B">
              <w:rPr>
                <w:rFonts w:asciiTheme="minorHAnsi" w:hAnsiTheme="minorHAnsi"/>
                <w:b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53B8FEDA" wp14:editId="7B15DFC9">
                  <wp:extent cx="1334633" cy="571708"/>
                  <wp:effectExtent l="0" t="0" r="0" b="0"/>
                  <wp:docPr id="10" name="Picture 10" descr="H:\2 - BB - 16-77 BIG babies (Submitted 12Jan17)\Organisational logos\University Hospitals Coventry and Warwickshire NHS Trust ÔÇô RGB BLU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:\2 - BB - 16-77 BIG babies (Submitted 12Jan17)\Organisational logos\University Hospitals Coventry and Warwickshire NHS Trust ÔÇô RGB BLUE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83" t="8452" r="3799" b="6996"/>
                          <a:stretch/>
                        </pic:blipFill>
                        <pic:spPr bwMode="auto">
                          <a:xfrm>
                            <a:off x="0" y="0"/>
                            <a:ext cx="1373301" cy="588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4FC337" w14:textId="371298FF" w:rsidR="00423457" w:rsidRDefault="00423457">
      <w:pPr>
        <w:rPr>
          <w:rFonts w:asciiTheme="minorHAnsi" w:hAnsiTheme="minorHAnsi"/>
          <w:sz w:val="24"/>
          <w:szCs w:val="24"/>
        </w:rPr>
        <w:sectPr w:rsidR="00423457" w:rsidSect="00394AAF">
          <w:headerReference w:type="default" r:id="rId15"/>
          <w:footerReference w:type="even" r:id="rId16"/>
          <w:footerReference w:type="default" r:id="rId17"/>
          <w:pgSz w:w="11906" w:h="16838"/>
          <w:pgMar w:top="1440" w:right="1440" w:bottom="1440" w:left="1440" w:header="709" w:footer="709" w:gutter="0"/>
          <w:cols w:space="708"/>
          <w:titlePg/>
          <w:docGrid w:linePitch="360"/>
        </w:sectPr>
      </w:pPr>
    </w:p>
    <w:tbl>
      <w:tblPr>
        <w:tblStyle w:val="TableGrid"/>
        <w:tblW w:w="109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4"/>
        <w:gridCol w:w="1702"/>
        <w:gridCol w:w="3752"/>
        <w:gridCol w:w="77"/>
      </w:tblGrid>
      <w:tr w:rsidR="00C072F1" w14:paraId="643C03E9" w14:textId="77777777" w:rsidTr="007D062C">
        <w:tc>
          <w:tcPr>
            <w:tcW w:w="10915" w:type="dxa"/>
            <w:gridSpan w:val="4"/>
          </w:tcPr>
          <w:p w14:paraId="54ED8F89" w14:textId="77777777" w:rsidR="000705D2" w:rsidRDefault="000705D2" w:rsidP="009A4D0A">
            <w:pPr>
              <w:rPr>
                <w:rFonts w:asciiTheme="minorHAnsi" w:hAnsiTheme="minorHAnsi" w:cs="Arial"/>
                <w:b/>
                <w:sz w:val="28"/>
                <w:szCs w:val="28"/>
              </w:rPr>
            </w:pPr>
          </w:p>
          <w:tbl>
            <w:tblPr>
              <w:tblStyle w:val="TableGrid"/>
              <w:tblW w:w="1074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95"/>
              <w:gridCol w:w="8347"/>
            </w:tblGrid>
            <w:tr w:rsidR="000705D2" w14:paraId="2840D1B5" w14:textId="77777777" w:rsidTr="000705D2">
              <w:tc>
                <w:tcPr>
                  <w:tcW w:w="2395" w:type="dxa"/>
                </w:tcPr>
                <w:p w14:paraId="7A43CB6E" w14:textId="77777777" w:rsidR="000705D2" w:rsidRDefault="000705D2" w:rsidP="000705D2">
                  <w:pPr>
                    <w:jc w:val="center"/>
                    <w:rPr>
                      <w:rFonts w:asciiTheme="minorHAnsi" w:hAnsiTheme="minorHAnsi" w:cs="Arial"/>
                      <w:b/>
                      <w:sz w:val="24"/>
                      <w:szCs w:val="24"/>
                    </w:rPr>
                  </w:pPr>
                  <w:r>
                    <w:rPr>
                      <w:noProof/>
                      <w:sz w:val="36"/>
                      <w:szCs w:val="36"/>
                      <w:lang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6000000" behindDoc="0" locked="0" layoutInCell="1" allowOverlap="1" wp14:anchorId="085DB8BC" wp14:editId="408E8B8B">
                            <wp:simplePos x="0" y="0"/>
                            <wp:positionH relativeFrom="page">
                              <wp:posOffset>-85725</wp:posOffset>
                            </wp:positionH>
                            <wp:positionV relativeFrom="paragraph">
                              <wp:posOffset>215265</wp:posOffset>
                            </wp:positionV>
                            <wp:extent cx="6924675" cy="390525"/>
                            <wp:effectExtent l="0" t="0" r="28575" b="28575"/>
                            <wp:wrapNone/>
                            <wp:docPr id="257" name="Text Box 25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6924675" cy="3905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2"/>
                                    </a:soli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38A85655" w14:textId="77777777" w:rsidR="00EE4A32" w:rsidRPr="00634521" w:rsidRDefault="00EE4A32" w:rsidP="000705D2">
                                        <w:pPr>
                                          <w:rPr>
                                            <w:rFonts w:asciiTheme="minorHAnsi" w:hAnsiTheme="minorHAns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634521">
                                          <w:rPr>
                                            <w:rFonts w:asciiTheme="minorHAnsi" w:hAnsiTheme="minorHAnsi"/>
                                            <w:sz w:val="24"/>
                                            <w:szCs w:val="24"/>
                                          </w:rPr>
                                          <w:t xml:space="preserve">Visit Date </w:t>
                                        </w:r>
                                        <w:r w:rsidRPr="00367F30">
                                          <w:rPr>
                                            <w:rFonts w:asciiTheme="minorHAnsi" w:hAnsiTheme="minorHAnsi"/>
                                            <w:noProof/>
                                            <w:sz w:val="24"/>
                                            <w:szCs w:val="24"/>
                                            <w:lang w:eastAsia="en-GB"/>
                                          </w:rPr>
                                          <w:drawing>
                                            <wp:inline distT="0" distB="0" distL="0" distR="0" wp14:anchorId="2D04D35F" wp14:editId="2D2DAAD8">
                                              <wp:extent cx="2085975" cy="228600"/>
                                              <wp:effectExtent l="0" t="0" r="9525" b="0"/>
                                              <wp:docPr id="2323" name="Picture 2323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Picture 1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18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2085975" cy="22860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  <w:r>
                                          <w:rPr>
                                            <w:rFonts w:asciiTheme="minorHAnsi" w:hAnsiTheme="minorHAnsi"/>
                                            <w:sz w:val="24"/>
                                            <w:szCs w:val="24"/>
                                          </w:rPr>
                                          <w:tab/>
                                          <w:t xml:space="preserve">Participant Eligibility Number </w:t>
                                        </w:r>
                                        <w:r w:rsidRPr="00367F30">
                                          <w:rPr>
                                            <w:rFonts w:asciiTheme="minorHAnsi" w:hAnsiTheme="minorHAnsi"/>
                                            <w:noProof/>
                                            <w:sz w:val="24"/>
                                            <w:szCs w:val="24"/>
                                            <w:lang w:eastAsia="en-GB"/>
                                          </w:rPr>
                                          <w:drawing>
                                            <wp:inline distT="0" distB="0" distL="0" distR="0" wp14:anchorId="4BFFF74F" wp14:editId="35BF7F8C">
                                              <wp:extent cx="885825" cy="219075"/>
                                              <wp:effectExtent l="0" t="0" r="9525" b="9525"/>
                                              <wp:docPr id="2324" name="Picture 2324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Picture 3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19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885825" cy="219075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  <w:r w:rsidRPr="00367F30">
                                          <w:rPr>
                                            <w:rFonts w:asciiTheme="minorHAnsi" w:hAnsiTheme="minorHAnsi"/>
                                            <w:noProof/>
                                            <w:sz w:val="24"/>
                                            <w:szCs w:val="24"/>
                                            <w:lang w:eastAsia="en-GB"/>
                                          </w:rPr>
                                          <w:drawing>
                                            <wp:inline distT="0" distB="0" distL="0" distR="0" wp14:anchorId="0E8CDC47" wp14:editId="4CEB4F08">
                                              <wp:extent cx="885825" cy="219075"/>
                                              <wp:effectExtent l="0" t="0" r="9525" b="9525"/>
                                              <wp:docPr id="2325" name="Picture 2325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Picture 2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20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885825" cy="219075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085DB8BC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257" o:spid="_x0000_s1026" type="#_x0000_t202" style="position:absolute;left:0;text-align:left;margin-left:-6.75pt;margin-top:16.95pt;width:545.25pt;height:30.75pt;z-index:25600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" fillcolor="#e7e6e6 [3214]" strokeweight=".5pt">
                            <v:textbox>
                              <w:txbxContent>
                                <w:p w14:paraId="38A85655" w14:textId="77777777" w:rsidR="00EE4A32" w:rsidRPr="00634521" w:rsidRDefault="00EE4A32" w:rsidP="000705D2">
                                  <w:pP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</w:pPr>
                                  <w:r w:rsidRPr="00634521"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 xml:space="preserve">Visit Date </w:t>
                                  </w:r>
                                  <w:r w:rsidRPr="00367F30"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drawing>
                                      <wp:inline distT="0" distB="0" distL="0" distR="0" wp14:anchorId="2D04D35F" wp14:editId="2D2DAAD8">
                                        <wp:extent cx="2085975" cy="228600"/>
                                        <wp:effectExtent l="0" t="0" r="9525" b="0"/>
                                        <wp:docPr id="2323" name="Picture 23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085975" cy="2286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  <w:t xml:space="preserve">Participant Eligibility Number </w:t>
                                  </w:r>
                                  <w:r w:rsidRPr="00367F30"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drawing>
                                      <wp:inline distT="0" distB="0" distL="0" distR="0" wp14:anchorId="4BFFF74F" wp14:editId="35BF7F8C">
                                        <wp:extent cx="885825" cy="219075"/>
                                        <wp:effectExtent l="0" t="0" r="9525" b="9525"/>
                                        <wp:docPr id="2324" name="Picture 232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85825" cy="2190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67F30"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drawing>
                                      <wp:inline distT="0" distB="0" distL="0" distR="0" wp14:anchorId="0E8CDC47" wp14:editId="4CEB4F08">
                                        <wp:extent cx="885825" cy="219075"/>
                                        <wp:effectExtent l="0" t="0" r="9525" b="9525"/>
                                        <wp:docPr id="2325" name="Picture 232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85825" cy="2190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  <w10:wrap anchorx="page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8347" w:type="dxa"/>
                </w:tcPr>
                <w:p w14:paraId="15E03FE3" w14:textId="77777777" w:rsidR="000705D2" w:rsidRPr="009A4D0A" w:rsidRDefault="000705D2" w:rsidP="000705D2">
                  <w:pPr>
                    <w:ind w:left="-2469"/>
                    <w:jc w:val="center"/>
                    <w:rPr>
                      <w:rFonts w:asciiTheme="minorHAnsi" w:hAnsiTheme="minorHAnsi" w:cs="Arial"/>
                      <w:b/>
                      <w:sz w:val="28"/>
                      <w:szCs w:val="28"/>
                    </w:rPr>
                  </w:pPr>
                  <w:r w:rsidRPr="009A4D0A">
                    <w:rPr>
                      <w:rFonts w:asciiTheme="minorHAnsi" w:hAnsiTheme="minorHAnsi" w:cs="Arial"/>
                      <w:b/>
                      <w:sz w:val="28"/>
                      <w:szCs w:val="28"/>
                    </w:rPr>
                    <w:t xml:space="preserve">Section 1 </w:t>
                  </w:r>
                  <w:r>
                    <w:rPr>
                      <w:rFonts w:asciiTheme="minorHAnsi" w:hAnsiTheme="minorHAnsi" w:cs="Arial"/>
                      <w:b/>
                      <w:sz w:val="28"/>
                      <w:szCs w:val="28"/>
                    </w:rPr>
                    <w:t>Eligibility</w:t>
                  </w:r>
                </w:p>
                <w:p w14:paraId="56FFA3EE" w14:textId="77777777" w:rsidR="000705D2" w:rsidRDefault="000705D2" w:rsidP="000705D2">
                  <w:pPr>
                    <w:jc w:val="right"/>
                    <w:rPr>
                      <w:rFonts w:asciiTheme="minorHAnsi" w:hAnsiTheme="minorHAnsi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59B9C3FA" w14:textId="77777777" w:rsidR="000705D2" w:rsidRDefault="000705D2" w:rsidP="000705D2">
            <w:pPr>
              <w:pStyle w:val="Header"/>
              <w:rPr>
                <w:sz w:val="36"/>
                <w:szCs w:val="36"/>
              </w:rPr>
            </w:pPr>
          </w:p>
          <w:p w14:paraId="5DE100FF" w14:textId="46A022A4" w:rsidR="000705D2" w:rsidRPr="00E53A36" w:rsidRDefault="000705D2" w:rsidP="000705D2">
            <w:pPr>
              <w:rPr>
                <w:rFonts w:asciiTheme="minorHAnsi" w:hAnsiTheme="minorHAnsi" w:cs="Arial"/>
                <w:b/>
                <w:sz w:val="28"/>
                <w:szCs w:val="28"/>
              </w:rPr>
            </w:pPr>
            <w:r>
              <w:rPr>
                <w:rFonts w:asciiTheme="minorHAnsi" w:hAnsiTheme="minorHAnsi" w:cs="Arial"/>
                <w:b/>
                <w:sz w:val="28"/>
                <w:szCs w:val="28"/>
              </w:rPr>
              <w:t>Screening – Please only complete this Case Report Form for patients who are thought to be eligible to enter the trial</w:t>
            </w:r>
          </w:p>
        </w:tc>
      </w:tr>
      <w:tr w:rsidR="0030137D" w14:paraId="164B11D3" w14:textId="77777777" w:rsidTr="007D062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74" w:type="dxa"/>
          <w:trHeight w:val="326"/>
        </w:trPr>
        <w:tc>
          <w:tcPr>
            <w:tcW w:w="10838" w:type="dxa"/>
            <w:gridSpan w:val="3"/>
            <w:shd w:val="clear" w:color="auto" w:fill="F2F2F2" w:themeFill="background1" w:themeFillShade="F2"/>
          </w:tcPr>
          <w:p w14:paraId="4429E536" w14:textId="47826670" w:rsidR="0030137D" w:rsidRPr="00066A39" w:rsidRDefault="00325C19" w:rsidP="00325C19">
            <w:pPr>
              <w:spacing w:before="20" w:after="20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Eligibility C</w:t>
            </w:r>
            <w:r w:rsidR="00066A39" w:rsidRPr="00066A39">
              <w:rPr>
                <w:rFonts w:asciiTheme="minorHAnsi" w:hAnsiTheme="minorHAnsi"/>
                <w:b/>
                <w:sz w:val="24"/>
                <w:szCs w:val="24"/>
              </w:rPr>
              <w:t>heck</w:t>
            </w:r>
          </w:p>
        </w:tc>
      </w:tr>
      <w:tr w:rsidR="00066A39" w14:paraId="3363FF75" w14:textId="77777777" w:rsidTr="007D062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74" w:type="dxa"/>
          <w:trHeight w:val="356"/>
        </w:trPr>
        <w:tc>
          <w:tcPr>
            <w:tcW w:w="10838" w:type="dxa"/>
            <w:gridSpan w:val="3"/>
            <w:shd w:val="clear" w:color="auto" w:fill="F2F2F2" w:themeFill="background1" w:themeFillShade="F2"/>
          </w:tcPr>
          <w:p w14:paraId="42A447D1" w14:textId="350DB641" w:rsidR="00066A39" w:rsidRPr="00B619CF" w:rsidRDefault="000705D2" w:rsidP="0066162D">
            <w:pPr>
              <w:spacing w:before="20" w:after="20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1</w:t>
            </w:r>
            <w:r w:rsidR="008C1901">
              <w:rPr>
                <w:rFonts w:asciiTheme="minorHAnsi" w:hAnsiTheme="minorHAnsi"/>
                <w:b/>
                <w:sz w:val="28"/>
                <w:szCs w:val="28"/>
              </w:rPr>
              <w:t>.</w:t>
            </w:r>
            <w:r w:rsidR="0066162D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 w:rsidR="00FE1F8D">
              <w:rPr>
                <w:rFonts w:asciiTheme="minorHAnsi" w:hAnsiTheme="minorHAnsi"/>
                <w:b/>
                <w:sz w:val="28"/>
                <w:szCs w:val="28"/>
              </w:rPr>
              <w:t>GROW A</w:t>
            </w:r>
            <w:r w:rsidR="003B3EF5">
              <w:rPr>
                <w:rFonts w:asciiTheme="minorHAnsi" w:hAnsiTheme="minorHAnsi"/>
                <w:b/>
                <w:sz w:val="28"/>
                <w:szCs w:val="28"/>
              </w:rPr>
              <w:t>pp calculation</w:t>
            </w:r>
          </w:p>
        </w:tc>
      </w:tr>
      <w:tr w:rsidR="008739D5" w14:paraId="7A8D80AD" w14:textId="77777777" w:rsidTr="007D062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74" w:type="dxa"/>
          <w:trHeight w:val="698"/>
        </w:trPr>
        <w:tc>
          <w:tcPr>
            <w:tcW w:w="5384" w:type="dxa"/>
            <w:shd w:val="clear" w:color="auto" w:fill="auto"/>
            <w:vAlign w:val="center"/>
          </w:tcPr>
          <w:p w14:paraId="68BDC62C" w14:textId="592BE8BC" w:rsidR="008739D5" w:rsidRDefault="004E6248" w:rsidP="008739D5">
            <w:pPr>
              <w:spacing w:before="40" w:after="40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Date of scan for calculation of estimated delivery date</w:t>
            </w:r>
            <w:r w:rsidR="005E55B8">
              <w:rPr>
                <w:rFonts w:asciiTheme="minorHAnsi" w:hAnsiTheme="minorHAnsi" w:cs="Arial"/>
                <w:sz w:val="24"/>
                <w:szCs w:val="24"/>
              </w:rPr>
              <w:t xml:space="preserve"> (dating scan)</w:t>
            </w:r>
          </w:p>
          <w:p w14:paraId="2EE7E8D9" w14:textId="2EF511F7" w:rsidR="008739D5" w:rsidRPr="002A7A0B" w:rsidRDefault="008739D5" w:rsidP="008739D5">
            <w:pPr>
              <w:spacing w:before="40" w:after="40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5454" w:type="dxa"/>
            <w:gridSpan w:val="2"/>
            <w:shd w:val="clear" w:color="auto" w:fill="auto"/>
          </w:tcPr>
          <w:p w14:paraId="5EC092E3" w14:textId="79E0CAD3" w:rsidR="008739D5" w:rsidRDefault="00367F30" w:rsidP="008739D5">
            <w:pPr>
              <w:spacing w:before="40" w:after="40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4105600" behindDoc="0" locked="0" layoutInCell="1" allowOverlap="1" wp14:anchorId="3FD20B92" wp14:editId="378C1D14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27940</wp:posOffset>
                      </wp:positionV>
                      <wp:extent cx="2085975" cy="228600"/>
                      <wp:effectExtent l="0" t="0" r="28575" b="19050"/>
                      <wp:wrapNone/>
                      <wp:docPr id="151" name="Group 1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85975" cy="228600"/>
                                <a:chOff x="0" y="0"/>
                                <a:chExt cx="2085975" cy="228600"/>
                              </a:xfrm>
                            </wpg:grpSpPr>
                            <wps:wsp>
                              <wps:cNvPr id="329" name="Rectangle 3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0" name="Straight Arrow Connector 350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6250" y="19050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2" name="Straight Arrow Connector 35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95375" y="9525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9" name="Rectangle 3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60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8" name="Rectangle 3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055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3" name="Rectangle 3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1915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0" name="Rectangle 3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00150" y="952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1" name="Rectangle 3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19225" y="952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7" name="Rectangle 3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38300" y="952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1" name="Rectangle 3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66900" y="952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="">
                  <w:pict>
                    <v:group w14:anchorId="377CA01F" id="Group 151" o:spid="_x0000_s1026" style="position:absolute;margin-left:-.2pt;margin-top:2.2pt;width:164.25pt;height:18pt;z-index:254105600" coordsize="20859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">
                      <v:rect id="Rectangle 329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TkjsUA&#10;AADcAAAADwAAAGRycy9kb3ducmV2LnhtbESPQWvCQBSE7wX/w/IKvTWbJiA1ukqxWOpRk0tvz+wz&#10;ic2+DdnVRH+9KxR6HGbmG2axGk0rLtS7xrKCtygGQVxa3XCloMg3r+8gnEfW2FomBVdysFpOnhaY&#10;aTvwji57X4kAYZehgtr7LpPSlTUZdJHtiIN3tL1BH2RfSd3jEOCmlUkcT6XBhsNCjR2tayp/92ej&#10;4NAkBd52+VdsZpvUb8f8dP75VOrlefyYg/A0+v/wX/tbK0iTGTzOhCMgl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5OSOxQAAANwAAAAPAAAAAAAAAAAAAAAAAJgCAABkcnMv&#10;ZG93bnJldi54bWxQSwUGAAAAAAQABAD1AAAAigMAAAAA&#10;"/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Straight Arrow Connector 350" o:spid="_x0000_s1028" type="#_x0000_t32" style="position:absolute;left:4762;top:190;width:572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5DVMIAAADcAAAADwAAAGRycy9kb3ducmV2LnhtbERPz2vCMBS+C/sfwhvsIpp2okg1yhgI&#10;4kHQ9uDxkTzbYvPSJVnt/vvlMNjx4/u93Y+2EwP50DpWkM8zEMTamZZrBVV5mK1BhIhssHNMCn4o&#10;wH73MtliYdyTLzRcYy1SCIcCFTQx9oWUQTdkMcxdT5y4u/MWY4K+lsbjM4XbTr5n2UpabDk1NNjT&#10;Z0P6cf22CtpTda6G6Vf0en3Kbz4P5a3TSr29jh8bEJHG+C/+cx+NgsUyzU9n0hGQu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P5DVMIAAADcAAAADwAAAAAAAAAAAAAA&#10;AAChAgAAZHJzL2Rvd25yZXYueG1sUEsFBgAAAAAEAAQA+QAAAJADAAAAAA==&#10;"/>
                      <v:shape id="Straight Arrow Connector 352" o:spid="_x0000_s1029" type="#_x0000_t32" style="position:absolute;left:10953;top:95;width:572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2B4uMUAAADcAAAADwAAAGRycy9kb3ducmV2LnhtbESPQWsCMRSE74X+h/AKXopmV6nI1ihS&#10;EMRDQd2Dx0fy3F26eVmTdF3/fSMIPQ4z8w2zXA+2FT350DhWkE8yEMTamYYrBeVpO16ACBHZYOuY&#10;FNwpwHr1+rLEwrgbH6g/xkokCIcCFdQxdoWUQddkMUxcR5y8i/MWY5K+ksbjLcFtK6dZNpcWG04L&#10;NXb0VZP+Of5aBc2+/C7792v0erHPzz4Pp3OrlRq9DZtPEJGG+B9+tndGwexjCo8z6QjI1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2B4uMUAAADcAAAADwAAAAAAAAAA&#10;AAAAAAChAgAAZHJzL2Rvd25yZXYueG1sUEsFBgAAAAAEAAQA+QAAAJMDAAAAAA==&#10;"/>
                      <v:rect id="Rectangle 349" o:spid="_x0000_s1030" style="position:absolute;left:2286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sBLsUA&#10;AADcAAAADwAAAGRycy9kb3ducmV2LnhtbESPQWvCQBSE74X+h+UVems2ailNdBWxpLRHTS69PbPP&#10;JJp9G7JrTP31bqHgcZiZb5jFajStGKh3jWUFkygGQVxa3XCloMizl3cQziNrbC2Tgl9ysFo+Piww&#10;1fbCWxp2vhIBwi5FBbX3XSqlK2sy6CLbEQfvYHuDPsi+krrHS4CbVk7j+E0abDgs1NjRpqbytDsb&#10;BftmWuB1m3/GJslm/nvMj+efD6Wen8b1HISn0d/D/+0vrWD2msDfmXAE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OwEuxQAAANwAAAAPAAAAAAAAAAAAAAAAAJgCAABkcnMv&#10;ZG93bnJldi54bWxQSwUGAAAAAAQABAD1AAAAigMAAAAA&#10;"/>
                      <v:rect id="Rectangle 328" o:spid="_x0000_s1031" style="position:absolute;left:5905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hBFcIA&#10;AADcAAAADwAAAGRycy9kb3ducmV2LnhtbERPPW/CMBDdkfofrKvUDZwGqYIUE6FWqdoRwsJ2jY8k&#10;EJ8j2wlpf309VGJ8et+bfDKdGMn51rKC50UCgriyuuVawbEs5isQPiBr7CyTgh/ykG8fZhvMtL3x&#10;nsZDqEUMYZ+hgiaEPpPSVw0Z9AvbE0fubJ3BEKGrpXZ4i+Gmk2mSvEiDLceGBnt6a6i6Hgaj4LtN&#10;j/i7Lz8Ssy6W4WsqL8PpXamnx2n3CiLQFO7if/enVrBM49p4Jh4Bu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qEEVwgAAANwAAAAPAAAAAAAAAAAAAAAAAJgCAABkcnMvZG93&#10;bnJldi54bWxQSwUGAAAAAAQABAD1AAAAhwMAAAAA&#10;"/>
                      <v:rect id="Rectangle 353" o:spid="_x0000_s1032" style="position:absolute;left:8191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qgGcUA&#10;AADcAAAADwAAAGRycy9kb3ducmV2LnhtbESPT2vCQBTE74V+h+UVems2NShtdJXSYtFj/lx6e2af&#10;SWz2bciumvrpXUHocZiZ3zCL1Wg6caLBtZYVvEYxCOLK6pZrBWWxfnkD4Tyyxs4yKfgjB6vl48MC&#10;U23PnNEp97UIEHYpKmi871MpXdWQQRfZnjh4ezsY9EEOtdQDngPcdHISxzNpsOWw0GBPnw1Vv/nR&#10;KNi1kxIvWfEdm/d14rdjcTj+fCn1/DR+zEF4Gv1/+N7eaAXJNIHbmXAE5P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CqAZxQAAANwAAAAPAAAAAAAAAAAAAAAAAJgCAABkcnMv&#10;ZG93bnJldi54bWxQSwUGAAAAAAQABAD1AAAAigMAAAAA&#10;"/>
                      <v:rect id="Rectangle 330" o:spid="_x0000_s1033" style="position:absolute;left:12001;top:95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fbzsIA&#10;AADcAAAADwAAAGRycy9kb3ducmV2LnhtbERPPW+DMBDdI/U/WBepW2ICUtRSDKpapWrGhCzdrvgC&#10;pPiMsAMkv74eKnV8et9ZMZtOjDS41rKCzToCQVxZ3XKt4FTuVk8gnEfW2FkmBTdyUOQPiwxTbSc+&#10;0Hj0tQgh7FJU0Hjfp1K6qiGDbm174sCd7WDQBzjUUg84hXDTyTiKttJgy6GhwZ7eGqp+jlej4LuN&#10;T3g/lB+Red4lfj+Xl+vXu1KPy/n1BYSn2f+L/9yfWkGShPnhTDgCMv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B9vOwgAAANwAAAAPAAAAAAAAAAAAAAAAAJgCAABkcnMvZG93&#10;bnJldi54bWxQSwUGAAAAAAQABAD1AAAAhwMAAAAA&#10;"/>
                      <v:rect id="Rectangle 351" o:spid="_x0000_s1034" style="position:absolute;left:14192;top:95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Sb9cUA&#10;AADcAAAADwAAAGRycy9kb3ducmV2LnhtbESPQWvCQBSE7wX/w/KE3upGxVKjq4glxR5NcuntmX0m&#10;abNvQ3ZN0v76bqHgcZiZb5jtfjSN6KlztWUF81kEgriwuuZSQZ4lTy8gnEfW2FgmBd/kYL+bPGwx&#10;1nbgM/WpL0WAsItRQeV9G0vpiooMupltiYN3tZ1BH2RXSt3hEOCmkYsoepYGaw4LFbZ0rKj4Sm9G&#10;waVe5Phzzt4is06W/n3MPm8fr0o9TsfDBoSn0d/D/+2TVrBczeHvTDgCcvc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lJv1xQAAANwAAAAPAAAAAAAAAAAAAAAAAJgCAABkcnMv&#10;ZG93bnJldi54bWxQSwUGAAAAAAQABAD1AAAAigMAAAAA&#10;"/>
                      <v:rect id="Rectangle 347" o:spid="_x0000_s1035" style="position:absolute;left:16383;top:95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gwx8QA&#10;AADcAAAADwAAAGRycy9kb3ducmV2LnhtbESPT4vCMBTE74LfITzBm6b+QXerUWQXRY9aL3t72zzb&#10;avNSmqjVT79ZEDwOM/MbZr5sTCluVLvCsoJBPwJBnFpdcKbgmKx7HyCcR9ZYWiYFD3KwXLRbc4y1&#10;vfOebgefiQBhF6OC3PsqltKlORl0fVsRB+9ka4M+yDqTusZ7gJtSDqNoIg0WHBZyrOgrp/RyuBoF&#10;v8XwiM99sonM53rkd01yvv58K9XtNKsZCE+Nf4df7a1WMBpP4f9MOAJy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oMMfEAAAA3AAAAA8AAAAAAAAAAAAAAAAAmAIAAGRycy9k&#10;b3ducmV2LnhtbFBLBQYAAAAABAAEAPUAAACJAwAAAAA=&#10;"/>
                      <v:rect id="Rectangle 331" o:spid="_x0000_s1036" style="position:absolute;left:18669;top:95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t+VcMA&#10;AADcAAAADwAAAGRycy9kb3ducmV2LnhtbESPQYvCMBSE7wv+h/CEva2pFsStRhFFWY/aXrw9m2db&#10;bV5KE7W7v94Iwh6HmfmGmS06U4s7ta6yrGA4iEAQ51ZXXCjI0s3XBITzyBpry6Tglxws5r2PGSba&#10;PnhP94MvRICwS1BB6X2TSOnykgy6gW2Ig3e2rUEfZFtI3eIjwE0tR1E0lgYrDgslNrQqKb8ebkbB&#10;qRpl+LdPt5H53sR+16WX23Gt1Ge/W05BeOr8f/jd/tEK4ngIrzPhCMj5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kt+VcMAAADcAAAADwAAAAAAAAAAAAAAAACYAgAAZHJzL2Rv&#10;d25yZXYueG1sUEsFBgAAAAAEAAQA9QAAAIgDAAAAAA==&#10;"/>
                    </v:group>
                  </w:pict>
                </mc:Fallback>
              </mc:AlternateContent>
            </w:r>
          </w:p>
          <w:p w14:paraId="1B3926AD" w14:textId="6ACF6EAF" w:rsidR="00367F30" w:rsidRPr="00557BBC" w:rsidRDefault="00367F30" w:rsidP="008739D5">
            <w:pPr>
              <w:spacing w:before="40" w:after="40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dd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>/mm/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yyyy</w:t>
            </w:r>
            <w:proofErr w:type="spellEnd"/>
          </w:p>
        </w:tc>
      </w:tr>
      <w:tr w:rsidR="00C00468" w14:paraId="103F302D" w14:textId="77777777" w:rsidTr="007D062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74" w:type="dxa"/>
          <w:trHeight w:val="698"/>
        </w:trPr>
        <w:tc>
          <w:tcPr>
            <w:tcW w:w="5384" w:type="dxa"/>
            <w:shd w:val="clear" w:color="auto" w:fill="auto"/>
            <w:vAlign w:val="center"/>
          </w:tcPr>
          <w:p w14:paraId="1406ED4E" w14:textId="77777777" w:rsidR="00C00468" w:rsidRDefault="00C00468" w:rsidP="00C00468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Estimated delivery date from dating scan</w:t>
            </w:r>
          </w:p>
          <w:p w14:paraId="6327D77B" w14:textId="77777777" w:rsidR="00C00468" w:rsidRDefault="00C00468" w:rsidP="008739D5">
            <w:pPr>
              <w:spacing w:before="40" w:after="40"/>
              <w:rPr>
                <w:rFonts w:asciiTheme="minorHAnsi" w:hAnsiTheme="minorHAnsi" w:cs="Arial"/>
                <w:sz w:val="24"/>
                <w:szCs w:val="24"/>
              </w:rPr>
            </w:pPr>
          </w:p>
          <w:p w14:paraId="77B82560" w14:textId="77777777" w:rsidR="00C00468" w:rsidRDefault="00C00468" w:rsidP="008739D5">
            <w:pPr>
              <w:spacing w:before="40" w:after="40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5454" w:type="dxa"/>
            <w:gridSpan w:val="2"/>
            <w:tcBorders>
              <w:bottom w:val="single" w:sz="2" w:space="0" w:color="auto"/>
            </w:tcBorders>
            <w:shd w:val="clear" w:color="auto" w:fill="auto"/>
          </w:tcPr>
          <w:p w14:paraId="304964A7" w14:textId="15628B0E" w:rsidR="00C00468" w:rsidRDefault="00C00468" w:rsidP="008739D5">
            <w:pPr>
              <w:spacing w:before="40" w:after="40"/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</w:pPr>
          </w:p>
          <w:p w14:paraId="0AA7308A" w14:textId="5172ABBF" w:rsidR="00C00468" w:rsidRDefault="00C00468" w:rsidP="008739D5">
            <w:pPr>
              <w:spacing w:before="40" w:after="40"/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</w:pPr>
          </w:p>
          <w:p w14:paraId="6E7EC457" w14:textId="57D8B42A" w:rsidR="00C00468" w:rsidRDefault="00C00468" w:rsidP="008739D5">
            <w:pPr>
              <w:spacing w:before="40" w:after="40"/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dd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>/mm/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yyyy</w:t>
            </w:r>
            <w:proofErr w:type="spellEnd"/>
            <w:r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4767104" behindDoc="0" locked="0" layoutInCell="1" allowOverlap="1" wp14:anchorId="14DEABC0" wp14:editId="154449FB">
                      <wp:simplePos x="0" y="0"/>
                      <wp:positionH relativeFrom="column">
                        <wp:posOffset>-2540</wp:posOffset>
                      </wp:positionH>
                      <wp:positionV relativeFrom="page">
                        <wp:posOffset>204470</wp:posOffset>
                      </wp:positionV>
                      <wp:extent cx="2085975" cy="228600"/>
                      <wp:effectExtent l="0" t="0" r="19050" b="21590"/>
                      <wp:wrapNone/>
                      <wp:docPr id="159" name="Group 1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85975" cy="228600"/>
                                <a:chOff x="0" y="0"/>
                                <a:chExt cx="2085975" cy="228600"/>
                              </a:xfrm>
                            </wpg:grpSpPr>
                            <wps:wsp>
                              <wps:cNvPr id="160" name="Rectangle 1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1" name="Straight Arrow Connector 16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6250" y="19050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2" name="Straight Arrow Connector 16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95375" y="9525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3" name="Rectangle 1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60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4" name="Rectangle 1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055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5" name="Rectangle 1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1915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6" name="Rectangle 1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00150" y="952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8" name="Rectangle 1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19225" y="952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7" name="Rectangle 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38300" y="952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8" name="Rectangle 2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66900" y="952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="">
                  <w:pict>
                    <v:group w14:anchorId="1AA6F697" id="Group 159" o:spid="_x0000_s1026" style="position:absolute;margin-left:-.2pt;margin-top:16.1pt;width:164.25pt;height:18pt;z-index:254767104;mso-position-vertical-relative:page" coordsize="20859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">
                      <v:rect id="Rectangle 160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CaMsUA&#10;AADcAAAADwAAAGRycy9kb3ducmV2LnhtbESPQW/CMAyF70j7D5En7QbpmIS2jrRCQ6BxhPaym9d4&#10;bUfjVE2Ajl+PD0i72XrP731e5qPr1JmG0Ho28DxLQBFX3rZcGyiLzfQVVIjIFjvPZOCPAuTZw2SJ&#10;qfUX3tP5EGslIRxSNNDE2Kdah6ohh2Hme2LRfvzgMMo61NoOeJFw1+l5kiy0w5alocGePhqqjoeT&#10;M/Ddzku87ott4t42L3E3Fr+nr7UxT4/j6h1UpDH+m+/Xn1bwF4Ivz8gEOr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cJoyxQAAANwAAAAPAAAAAAAAAAAAAAAAAJgCAABkcnMv&#10;ZG93bnJldi54bWxQSwUGAAAAAAQABAD1AAAAigMAAAAA&#10;"/>
                      <v:shape id="Straight Arrow Connector 161" o:spid="_x0000_s1028" type="#_x0000_t32" style="position:absolute;left:4762;top:190;width:572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BpCk8EAAADcAAAADwAAAGRycy9kb3ducmV2LnhtbERPTYvCMBC9C/sfwizsRTTtHkSqUURY&#10;EA8Lag8eh2Rsi82kJtla//1GELzN433Ocj3YVvTkQ+NYQT7NQBBrZxquFJSnn8kcRIjIBlvHpOBB&#10;Adarj9ESC+PufKD+GCuRQjgUqKCOsSukDLomi2HqOuLEXZy3GBP0lTQe7ynctvI7y2bSYsOpocaO&#10;tjXp6/HPKmj25W/Zj2/R6/k+P/s8nM6tVurrc9gsQEQa4lv8cu9Mmj/L4flMukCu/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YGkKTwQAAANwAAAAPAAAAAAAAAAAAAAAA&#10;AKECAABkcnMvZG93bnJldi54bWxQSwUGAAAAAAQABAD5AAAAjwMAAAAA&#10;"/>
                      <v:shape id="Straight Arrow Connector 162" o:spid="_x0000_s1029" type="#_x0000_t32" style="position:absolute;left:10953;top:95;width:572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Mjc5MEAAADcAAAADwAAAGRycy9kb3ducmV2LnhtbERPTYvCMBC9L/gfwix4Wda0HkS6RpEF&#10;QTwIag8eh2S2LdtMahJr/fdGELzN433OYjXYVvTkQ+NYQT7JQBBrZxquFJSnzfccRIjIBlvHpOBO&#10;AVbL0ccCC+NufKD+GCuRQjgUqKCOsSukDLomi2HiOuLE/TlvMSboK2k83lK4beU0y2bSYsOpocaO&#10;fmvS/8erVdDsyn3Zf12i1/NdfvZ5OJ1brdT4c1j/gIg0xLf45d6aNH82hecz6QK5f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oyNzkwQAAANwAAAAPAAAAAAAAAAAAAAAA&#10;AKECAABkcnMvZG93bnJldi54bWxQSwUGAAAAAAQABAD5AAAAjwMAAAAA&#10;"/>
                      <v:rect id="Rectangle 163" o:spid="_x0000_s1030" style="position:absolute;left:2286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IERcMA&#10;AADcAAAADwAAAGRycy9kb3ducmV2LnhtbERPS2vCQBC+F/oflil4azZGEJu6BmlR6jGPi7cxO03S&#10;ZmdDdtXUX98tCL3Nx/ecdTaZXlxodJ1lBfMoBkFcW91xo6Aqd88rEM4ja+wtk4IfcpBtHh/WmGp7&#10;5ZwuhW9ECGGXooLW+yGV0tUtGXSRHYgD92lHgz7AsZF6xGsIN71M4ngpDXYcGloc6K2l+rs4GwWn&#10;Lqnwlpf72LzsFv4wlV/n47tSs6dp+wrC0+T/xXf3hw7zlwv4eyZcID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6IERcMAAADcAAAADwAAAAAAAAAAAAAAAACYAgAAZHJzL2Rv&#10;d25yZXYueG1sUEsFBgAAAAAEAAQA9QAAAIgDAAAAAA==&#10;"/>
                      <v:rect id="Rectangle 164" o:spid="_x0000_s1031" style="position:absolute;left:5905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ucMcMA&#10;AADcAAAADwAAAGRycy9kb3ducmV2LnhtbERPTWvCQBC9C/0PyxR6M5taERuzSmlJsUdNLr2N2WmS&#10;NjsbsmuM/vquIHibx/ucdDOaVgzUu8aygucoBkFcWt1wpaDIs+kShPPIGlvLpOBMDjbrh0mKibYn&#10;3tGw95UIIewSVFB73yVSurImgy6yHXHgfmxv0AfYV1L3eArhppWzOF5Igw2Hhho7eq+p/NsfjYJD&#10;Myvwsss/Y/OavfivMf89fn8o9fQ4vq1AeBr9XXxzb3WYv5jD9ZlwgV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EucMcMAAADcAAAADwAAAAAAAAAAAAAAAACYAgAAZHJzL2Rv&#10;d25yZXYueG1sUEsFBgAAAAAEAAQA9QAAAIgDAAAAAA==&#10;"/>
                      <v:rect id="Rectangle 165" o:spid="_x0000_s1032" style="position:absolute;left:8191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c5qsMA&#10;AADcAAAADwAAAGRycy9kb3ducmV2LnhtbERPTWvCQBC9C/0PyxR6M5taFBuzSmlJsUdNLr2N2WmS&#10;NjsbsmuM/vquIHibx/ucdDOaVgzUu8aygucoBkFcWt1wpaDIs+kShPPIGlvLpOBMDjbrh0mKibYn&#10;3tGw95UIIewSVFB73yVSurImgy6yHXHgfmxv0AfYV1L3eArhppWzOF5Igw2Hhho7eq+p/NsfjYJD&#10;Myvwsss/Y/OavfivMf89fn8o9fQ4vq1AeBr9XXxzb3WYv5jD9ZlwgV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wc5qsMAAADcAAAADwAAAAAAAAAAAAAAAACYAgAAZHJzL2Rv&#10;d25yZXYueG1sUEsFBgAAAAAEAAQA9QAAAIgDAAAAAA==&#10;"/>
                      <v:rect id="Rectangle 166" o:spid="_x0000_s1033" style="position:absolute;left:12001;top:95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Wn3cMA&#10;AADcAAAADwAAAGRycy9kb3ducmV2LnhtbERPTWvCQBC9C/6HZYTezEYLoU2zCUVR2qMml96m2WmS&#10;Njsbsqum/fWuUPA2j/c5WTGZXpxpdJ1lBasoBkFcW91xo6Aqd8snEM4ja+wtk4JfclDk81mGqbYX&#10;PtD56BsRQtilqKD1fkildHVLBl1kB+LAfdnRoA9wbKQe8RLCTS/XcZxIgx2HhhYH2rRU/xxPRsFn&#10;t67w71DuY/O8e/TvU/l9+tgq9bCYXl9AeJr8XfzvftNhfpLA7Zlwgcy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9Wn3cMAAADcAAAADwAAAAAAAAAAAAAAAACYAgAAZHJzL2Rv&#10;d25yZXYueG1sUEsFBgAAAAAEAAQA9QAAAIgDAAAAAA==&#10;"/>
                      <v:rect id="Rectangle 168" o:spid="_x0000_s1034" style="position:absolute;left:14192;top:95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aWNMUA&#10;AADcAAAADwAAAGRycy9kb3ducmV2LnhtbESPQW/CMAyF70j7D5En7QbpmIS2jrRCQ6BxhPaym9d4&#10;bUfjVE2Ajl+PD0i72XrP731e5qPr1JmG0Ho28DxLQBFX3rZcGyiLzfQVVIjIFjvPZOCPAuTZw2SJ&#10;qfUX3tP5EGslIRxSNNDE2Kdah6ohh2Hme2LRfvzgMMo61NoOeJFw1+l5kiy0w5alocGePhqqjoeT&#10;M/Ddzku87ott4t42L3E3Fr+nr7UxT4/j6h1UpDH+m+/Xn1bwF0Irz8gEOr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BpY0xQAAANwAAAAPAAAAAAAAAAAAAAAAAJgCAABkcnMv&#10;ZG93bnJldi54bWxQSwUGAAAAAAQABAD1AAAAigMAAAAA&#10;"/>
                      <v:rect id="Rectangle 237" o:spid="_x0000_s1035" style="position:absolute;left:16383;top:95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9MJ8UA&#10;AADcAAAADwAAAGRycy9kb3ducmV2LnhtbESPT2vCQBTE70K/w/IKvenGCLWmriKWlPao8eLtNfua&#10;pGbfhuzmT/30bkHocZiZ3zDr7Whq0VPrKssK5rMIBHFudcWFglOWTl9AOI+ssbZMCn7JwXbzMFlj&#10;ou3AB+qPvhABwi5BBaX3TSKly0sy6Ga2IQ7et20N+iDbQuoWhwA3tYyj6FkarDgslNjQvqT8cuyM&#10;gq8qPuH1kL1HZpUu/OeY/XTnN6WeHsfdKwhPo/8P39sfWkG8WMLfmXAE5OY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D0wnxQAAANwAAAAPAAAAAAAAAAAAAAAAAJgCAABkcnMv&#10;ZG93bnJldi54bWxQSwUGAAAAAAQABAD1AAAAigMAAAAA&#10;"/>
                      <v:rect id="Rectangle 238" o:spid="_x0000_s1036" style="position:absolute;left:18669;top:95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DYVcIA&#10;AADcAAAADwAAAGRycy9kb3ducmV2LnhtbERPPW/CMBDdkfofrKvUDZwGqYIUE6FWqdoRwsJ2jY8k&#10;EJ8j2wlpf309VGJ8et+bfDKdGMn51rKC50UCgriyuuVawbEs5isQPiBr7CyTgh/ykG8fZhvMtL3x&#10;nsZDqEUMYZ+hgiaEPpPSVw0Z9AvbE0fubJ3BEKGrpXZ4i+Gmk2mSvEiDLceGBnt6a6i6Hgaj4LtN&#10;j/i7Lz8Ssy6W4WsqL8PpXamnx2n3CiLQFO7if/enVpAu49p4Jh4Bu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kNhVwgAAANwAAAAPAAAAAAAAAAAAAAAAAJgCAABkcnMvZG93&#10;bnJldi54bWxQSwUGAAAAAAQABAD1AAAAhwMAAAAA&#10;"/>
                      <w10:wrap anchory="page"/>
                    </v:group>
                  </w:pict>
                </mc:Fallback>
              </mc:AlternateContent>
            </w:r>
          </w:p>
        </w:tc>
      </w:tr>
      <w:tr w:rsidR="00C00468" w14:paraId="5B9CCD25" w14:textId="77777777" w:rsidTr="007D062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74" w:type="dxa"/>
          <w:trHeight w:val="698"/>
        </w:trPr>
        <w:tc>
          <w:tcPr>
            <w:tcW w:w="5384" w:type="dxa"/>
            <w:shd w:val="clear" w:color="auto" w:fill="auto"/>
            <w:vAlign w:val="center"/>
          </w:tcPr>
          <w:p w14:paraId="36E44AB1" w14:textId="004D267D" w:rsidR="00C00468" w:rsidRDefault="00C00468" w:rsidP="00C00468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Gestation at </w:t>
            </w:r>
            <w:r w:rsidR="00E10972">
              <w:rPr>
                <w:rFonts w:asciiTheme="minorHAnsi" w:hAnsiTheme="minorHAnsi"/>
                <w:sz w:val="24"/>
                <w:szCs w:val="24"/>
              </w:rPr>
              <w:t xml:space="preserve">dating </w:t>
            </w:r>
            <w:r>
              <w:rPr>
                <w:rFonts w:asciiTheme="minorHAnsi" w:hAnsiTheme="minorHAnsi"/>
                <w:sz w:val="24"/>
                <w:szCs w:val="24"/>
              </w:rPr>
              <w:t>scan</w:t>
            </w:r>
          </w:p>
          <w:p w14:paraId="39E72F51" w14:textId="77777777" w:rsidR="00C00468" w:rsidRDefault="00C00468" w:rsidP="00C00468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702" w:type="dxa"/>
            <w:tcBorders>
              <w:bottom w:val="single" w:sz="2" w:space="0" w:color="auto"/>
              <w:right w:val="nil"/>
            </w:tcBorders>
            <w:shd w:val="clear" w:color="auto" w:fill="auto"/>
          </w:tcPr>
          <w:p w14:paraId="36EAEECF" w14:textId="2F848B6C" w:rsidR="00C00468" w:rsidRDefault="00C00468" w:rsidP="008739D5">
            <w:pPr>
              <w:spacing w:before="40" w:after="40"/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4705664" behindDoc="0" locked="0" layoutInCell="1" allowOverlap="1" wp14:anchorId="628C0D6A" wp14:editId="77D6E11F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110490</wp:posOffset>
                      </wp:positionV>
                      <wp:extent cx="819150" cy="238125"/>
                      <wp:effectExtent l="0" t="0" r="19050" b="952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19150" cy="238125"/>
                                <a:chOff x="0" y="0"/>
                                <a:chExt cx="819150" cy="238125"/>
                              </a:xfrm>
                            </wpg:grpSpPr>
                            <wps:wsp>
                              <wps:cNvPr id="242" name="Rectangle 2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0075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4" name="Rectangle 2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6" name="Text Box 246"/>
                              <wps:cNvSpPr txBox="1"/>
                              <wps:spPr>
                                <a:xfrm>
                                  <a:off x="400050" y="19050"/>
                                  <a:ext cx="6540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32AECBD" w14:textId="63E15817" w:rsidR="00EE4A32" w:rsidRDefault="00EE4A32">
                                    <w:r>
                                      <w:t>+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3" name="Rectangle 2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60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8C0D6A" id="Group 1" o:spid="_x0000_s1027" style="position:absolute;margin-left:1.35pt;margin-top:8.7pt;width:64.5pt;height:18.75pt;z-index:254705664" coordsize="8191,2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">
                      <v:rect id="Rectangle 242" o:spid="_x0000_s1028" style="position:absolute;left:6000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6cwsUA&#10;AADcAAAADwAAAGRycy9kb3ducmV2LnhtbESPQWvCQBSE7wX/w/IKvTWbplJqdBVRLPZokktvz+wz&#10;SZt9G7KrSf31bqHgcZiZb5jFajStuFDvGssKXqIYBHFpdcOVgiLfPb+DcB5ZY2uZFPySg9Vy8rDA&#10;VNuBD3TJfCUChF2KCmrvu1RKV9Zk0EW2Iw7eyfYGfZB9JXWPQ4CbViZx/CYNNhwWauxoU1P5k52N&#10;gmOTFHg95B+xme1e/eeYf5+/tko9PY7rOQhPo7+H/9t7rSCZJvB3JhwBub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fpzCxQAAANwAAAAPAAAAAAAAAAAAAAAAAJgCAABkcnMv&#10;ZG93bnJldi54bWxQSwUGAAAAAAQABAD1AAAAigMAAAAA&#10;"/>
                      <v:rect id="Rectangle 244" o:spid="_x0000_s1029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uhLcUA&#10;AADcAAAADwAAAGRycy9kb3ducmV2LnhtbESPQWvCQBSE74X+h+UVeqsb0yBtmlXEYtGjxktvr9nX&#10;JDX7NmTXJPrrXUHocZiZb5hsMZpG9NS52rKC6SQCQVxYXXOp4JCvX95AOI+ssbFMCs7kYDF/fMgw&#10;1XbgHfV7X4oAYZeigsr7NpXSFRUZdBPbEgfv13YGfZBdKXWHQ4CbRsZRNJMGaw4LFba0qqg47k9G&#10;wU8dH/Cyy78i875+9dsx/zt9fyr1/DQuP0B4Gv1/+N7eaAVxksDtTDgCcn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26EtxQAAANwAAAAPAAAAAAAAAAAAAAAAAJgCAABkcnMv&#10;ZG93bnJldi54bWxQSwUGAAAAAAQABAD1AAAAigMAAAAA&#10;"/>
                      <v:shape id="Text Box 246" o:spid="_x0000_s1030" type="#_x0000_t202" style="position:absolute;left:4000;top:190;width:654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rarcYA&#10;AADcAAAADwAAAGRycy9kb3ducmV2LnhtbESPQWvCQBSE74X+h+UJXopu1FZL6ioiVktvGrX09sg+&#10;k9Ds25Bdk/jvu0Khx2FmvmHmy86UoqHaFZYVjIYRCOLU6oIzBcfkffAKwnlkjaVlUnAjB8vF48Mc&#10;Y21b3lNz8JkIEHYxKsi9r2IpXZqTQTe0FXHwLrY26IOsM6lrbAPclHIcRVNpsOCwkGNF65zSn8PV&#10;KPh+yr4+Xbc9tZOXSbXZNcnsrBOl+r1u9QbCU+f/w3/tD61g/DyF+5lwBOT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trarcYAAADcAAAADwAAAAAAAAAAAAAAAACYAgAAZHJz&#10;L2Rvd25yZXYueG1sUEsFBgAAAAAEAAQA9QAAAIsDAAAAAA==&#10;" fillcolor="white [3201]" stroked="f" strokeweight=".5pt">
                        <v:textbox>
                          <w:txbxContent>
                            <w:p w14:paraId="632AECBD" w14:textId="63E15817" w:rsidR="00EE4A32" w:rsidRDefault="00EE4A32">
                              <w:r>
                                <w:t>+</w:t>
                              </w:r>
                            </w:p>
                          </w:txbxContent>
                        </v:textbox>
                      </v:shape>
                      <v:rect id="Rectangle 243" o:spid="_x0000_s1031" style="position:absolute;left:2286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I5WcUA&#10;AADcAAAADwAAAGRycy9kb3ducmV2LnhtbESPT2vCQBTE70K/w/IKvenGWKSmriKWlPao8eLtNfua&#10;pGbfhuzmT/30bkHocZiZ3zDr7Whq0VPrKssK5rMIBHFudcWFglOWTl9AOI+ssbZMCn7JwXbzMFlj&#10;ou3AB+qPvhABwi5BBaX3TSKly0sy6Ga2IQ7et20N+iDbQuoWhwA3tYyjaCkNVhwWSmxoX1J+OXZG&#10;wVcVn/B6yN4js0oX/nPMfrrzm1JPj+PuFYSn0f+H7+0PrSB+XsDfmXAE5OY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MjlZxQAAANwAAAAPAAAAAAAAAAAAAAAAAJgCAABkcnMv&#10;ZG93bnJldi54bWxQSwUGAAAAAAQABAD1AAAAigMAAAAA&#10;"/>
                    </v:group>
                  </w:pict>
                </mc:Fallback>
              </mc:AlternateContent>
            </w:r>
          </w:p>
        </w:tc>
        <w:tc>
          <w:tcPr>
            <w:tcW w:w="3752" w:type="dxa"/>
            <w:tcBorders>
              <w:left w:val="nil"/>
              <w:bottom w:val="single" w:sz="2" w:space="0" w:color="auto"/>
            </w:tcBorders>
            <w:shd w:val="clear" w:color="auto" w:fill="auto"/>
          </w:tcPr>
          <w:p w14:paraId="750F00C0" w14:textId="2B0CFFEA" w:rsidR="00C00468" w:rsidRDefault="00A23BAD" w:rsidP="008739D5">
            <w:pPr>
              <w:spacing w:before="40" w:after="40"/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wk</w:t>
            </w:r>
            <w:r w:rsidR="00C00468">
              <w:rPr>
                <w:rFonts w:asciiTheme="minorHAnsi" w:hAnsiTheme="minorHAnsi" w:cstheme="minorHAnsi"/>
                <w:bCs/>
                <w:sz w:val="24"/>
                <w:szCs w:val="24"/>
              </w:rPr>
              <w:t>+d</w:t>
            </w:r>
            <w:proofErr w:type="spellEnd"/>
          </w:p>
        </w:tc>
      </w:tr>
      <w:tr w:rsidR="00E10972" w14:paraId="29F51C52" w14:textId="77777777" w:rsidTr="007D062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74" w:type="dxa"/>
          <w:trHeight w:val="698"/>
        </w:trPr>
        <w:tc>
          <w:tcPr>
            <w:tcW w:w="5384" w:type="dxa"/>
            <w:shd w:val="clear" w:color="auto" w:fill="auto"/>
          </w:tcPr>
          <w:p w14:paraId="345666A9" w14:textId="77777777" w:rsidR="00E10972" w:rsidRDefault="00E10972" w:rsidP="00E10972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Woman’s height at booking</w:t>
            </w:r>
          </w:p>
          <w:p w14:paraId="0259FD08" w14:textId="77777777" w:rsidR="00E10972" w:rsidRDefault="00E10972" w:rsidP="00E10972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702" w:type="dxa"/>
            <w:tcBorders>
              <w:bottom w:val="single" w:sz="2" w:space="0" w:color="auto"/>
              <w:right w:val="nil"/>
            </w:tcBorders>
            <w:shd w:val="clear" w:color="auto" w:fill="auto"/>
          </w:tcPr>
          <w:p w14:paraId="71AD31F1" w14:textId="77777777" w:rsidR="00E10972" w:rsidRDefault="00E10972" w:rsidP="00E10972">
            <w:pPr>
              <w:spacing w:before="40" w:after="40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5614976" behindDoc="0" locked="0" layoutInCell="1" allowOverlap="1" wp14:anchorId="6E592A5E" wp14:editId="09875248">
                      <wp:simplePos x="0" y="0"/>
                      <wp:positionH relativeFrom="column">
                        <wp:posOffset>-5854</wp:posOffset>
                      </wp:positionH>
                      <wp:positionV relativeFrom="paragraph">
                        <wp:posOffset>225425</wp:posOffset>
                      </wp:positionV>
                      <wp:extent cx="666750" cy="219075"/>
                      <wp:effectExtent l="0" t="0" r="19050" b="28575"/>
                      <wp:wrapNone/>
                      <wp:docPr id="30" name="Group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66750" cy="219075"/>
                                <a:chOff x="0" y="0"/>
                                <a:chExt cx="666750" cy="219075"/>
                              </a:xfrm>
                            </wpg:grpSpPr>
                            <wps:wsp>
                              <wps:cNvPr id="31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" name="Rectangle 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9075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" name="Rectangle 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47675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="">
                  <w:pict>
                    <v:group w14:anchorId="794FAAD1" id="Group 30" o:spid="_x0000_s1026" style="position:absolute;margin-left:-.45pt;margin-top:17.75pt;width:52.5pt;height:17.25pt;z-index:255614976" coordsize="6667,2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">
                      <v:rect id="Rectangle 31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a0ZcQA&#10;AADbAAAADwAAAGRycy9kb3ducmV2LnhtbESPQWvCQBSE7wX/w/IEb3UTBWljNkEsFj1qvPT2mn0m&#10;abNvQ3YT0/76bqHQ4zAz3zBpPplWjNS7xrKCeBmBIC6tbrhScC0Oj08gnEfW2FomBV/kIM9mDykm&#10;2t75TOPFVyJA2CWooPa+S6R0ZU0G3dJ2xMG72d6gD7KvpO7xHuCmlaso2kiDDYeFGjva11R+Xgaj&#10;4L1ZXfH7XLxG5vmw9qep+BjeXpRazKfdFoSnyf+H/9pHrWAdw++X8ANk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WtGXEAAAA2wAAAA8AAAAAAAAAAAAAAAAAmAIAAGRycy9k&#10;b3ducmV2LnhtbFBLBQYAAAAABAAEAPUAAACJAwAAAAA=&#10;"/>
                      <v:rect id="Rectangle 32" o:spid="_x0000_s1028" style="position:absolute;left:2190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QqEsQA&#10;AADbAAAADwAAAGRycy9kb3ducmV2LnhtbESPQWvCQBSE70L/w/IKvemmEUqNrlJaUtqjxou3Z/aZ&#10;xGbfhuxGV3+9KxQ8DjPzDbNYBdOKE/WusazgdZKAIC6tbrhSsC3y8TsI55E1tpZJwYUcrJZPowVm&#10;2p55TaeNr0SEsMtQQe19l0npypoMuontiKN3sL1BH2VfSd3jOcJNK9MkeZMGG44LNXb0WVP5txmM&#10;gn2TbvG6Lr4TM8un/jcUx2H3pdTLc/iYg/AU/CP83/7RCqYp3L/EH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EKhLEAAAA2wAAAA8AAAAAAAAAAAAAAAAAmAIAAGRycy9k&#10;b3ducmV2LnhtbFBLBQYAAAAABAAEAPUAAACJAwAAAAA=&#10;"/>
                      <v:rect id="Rectangle 34" o:spid="_x0000_s1029" style="position:absolute;left:4476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EX/cIA&#10;AADbAAAADwAAAGRycy9kb3ducmV2LnhtbESPQYvCMBSE74L/ITzBm6bqIms1iijK7lHrxduzebbV&#10;5qU0Uau/3iwIexxm5htmtmhMKe5Uu8KygkE/AkGcWl1wpuCQbHrfIJxH1lhaJgVPcrCYt1szjLV9&#10;8I7ue5+JAGEXo4Lc+yqW0qU5GXR9WxEH72xrgz7IOpO6xkeAm1IOo2gsDRYcFnKsaJVTet3fjIJT&#10;MTzga5dsIzPZjPxvk1xux7VS3U6znILw1Pj/8Kf9oxWMvuD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IRf9wgAAANsAAAAPAAAAAAAAAAAAAAAAAJgCAABkcnMvZG93&#10;bnJldi54bWxQSwUGAAAAAAQABAD1AAAAhwMAAAAA&#10;"/>
                    </v:group>
                  </w:pict>
                </mc:Fallback>
              </mc:AlternateContent>
            </w:r>
            <w:r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  <w:t xml:space="preserve">               </w:t>
            </w:r>
          </w:p>
          <w:p w14:paraId="1C61CE82" w14:textId="77777777" w:rsidR="00E10972" w:rsidRDefault="00E10972" w:rsidP="00E10972">
            <w:pPr>
              <w:spacing w:before="40" w:after="40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                    cm</w:t>
            </w:r>
          </w:p>
          <w:p w14:paraId="514CC830" w14:textId="6F3C10B0" w:rsidR="00E10972" w:rsidRDefault="00E10972" w:rsidP="00E10972">
            <w:pPr>
              <w:spacing w:before="40" w:after="40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5613952" behindDoc="0" locked="0" layoutInCell="1" allowOverlap="1" wp14:anchorId="4619D360" wp14:editId="276C5CEA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252730</wp:posOffset>
                      </wp:positionV>
                      <wp:extent cx="666750" cy="219075"/>
                      <wp:effectExtent l="0" t="0" r="19050" b="28575"/>
                      <wp:wrapNone/>
                      <wp:docPr id="29" name="Group 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66750" cy="219075"/>
                                <a:chOff x="0" y="0"/>
                                <a:chExt cx="666750" cy="219075"/>
                              </a:xfrm>
                            </wpg:grpSpPr>
                            <wps:wsp>
                              <wps:cNvPr id="489" name="Rectangle 48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0" name="Rectangle 4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9075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8" name="Rectangle 4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47675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="">
                  <w:pict>
                    <v:group w14:anchorId="5A4BDE34" id="Group 29" o:spid="_x0000_s1026" style="position:absolute;margin-left:-.05pt;margin-top:19.9pt;width:52.5pt;height:17.25pt;z-index:255613952" coordsize="6667,2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">
                      <v:rect id="Rectangle 489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h20cQA&#10;AADcAAAADwAAAGRycy9kb3ducmV2LnhtbESPQYvCMBSE7wv7H8Jb8Lam6iJajSKKokdtL3t7Ns+2&#10;2ryUJmrdX28EYY/DzHzDTOetqcSNGldaVtDrRiCIM6tLzhWkyfp7BMJ5ZI2VZVLwIAfz2efHFGNt&#10;77yn28HnIkDYxaig8L6OpXRZQQZd19bEwTvZxqAPssmlbvAe4KaS/SgaSoMlh4UCa1oWlF0OV6Pg&#10;WPZT/Nsnm8iM1wO/a5Pz9XelVOerXUxAeGr9f/jd3moFP6MxvM6EIyB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odtHEAAAA3AAAAA8AAAAAAAAAAAAAAAAAmAIAAGRycy9k&#10;b3ducmV2LnhtbFBLBQYAAAAABAAEAPUAAACJAwAAAAA=&#10;"/>
                      <v:rect id="Rectangle 490" o:spid="_x0000_s1028" style="position:absolute;left:2190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tJkcIA&#10;AADcAAAADwAAAGRycy9kb3ducmV2LnhtbERPPW/CMBDdkfgP1iF1I05phZo0BiEqqnaEZOl2jY8k&#10;ND5HtoG0v74ekBif3nexHk0vLuR8Z1nBY5KCIK6t7rhRUJW7+QsIH5A19pZJwS95WK+mkwJzba+8&#10;p8shNCKGsM9RQRvCkEvp65YM+sQOxJE7WmcwROgaqR1eY7jp5SJNl9Jgx7GhxYG2LdU/h7NR8N0t&#10;Kvzbl++pyXZP4XMsT+evN6UeZuPmFUSgMdzFN/eHVvCcxfnxTDwCcvU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y0mRwgAAANwAAAAPAAAAAAAAAAAAAAAAAJgCAABkcnMvZG93&#10;bnJldi54bWxQSwUGAAAAAAQABAD1AAAAhwMAAAAA&#10;"/>
                      <v:rect id="Rectangle 488" o:spid="_x0000_s1029" style="position:absolute;left:4476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TTSsAA&#10;AADcAAAADwAAAGRycy9kb3ducmV2LnhtbERPS6/BQBTe38R/mByJ3TX1yA1liBDCktrYHZ2jLZ0z&#10;TWdQfr1Z3MTyy/eezhtTigfVrrCsoNeNQBCnVhecKTgm698RCOeRNZaWScGLHMxnrZ8pxto+eU+P&#10;g89ECGEXo4Lc+yqW0qU5GXRdWxEH7mJrgz7AOpO6xmcIN6XsR9GfNFhwaMixomVO6e1wNwrORf+I&#10;732yicx4PfC7JrneTyulOu1mMQHhqfFf8b97qxUMR2FtOBOOgJx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GTTSsAAAADcAAAADwAAAAAAAAAAAAAAAACYAgAAZHJzL2Rvd25y&#10;ZXYueG1sUEsFBgAAAAAEAAQA9QAAAIUDAAAAAA==&#10;"/>
                    </v:group>
                  </w:pict>
                </mc:Fallback>
              </mc:AlternateContent>
            </w:r>
          </w:p>
        </w:tc>
        <w:tc>
          <w:tcPr>
            <w:tcW w:w="3752" w:type="dxa"/>
            <w:tcBorders>
              <w:left w:val="nil"/>
              <w:bottom w:val="single" w:sz="2" w:space="0" w:color="auto"/>
            </w:tcBorders>
            <w:shd w:val="clear" w:color="auto" w:fill="auto"/>
          </w:tcPr>
          <w:p w14:paraId="09A8C0B2" w14:textId="77777777" w:rsidR="00E10972" w:rsidRDefault="00E10972" w:rsidP="00E10972">
            <w:pPr>
              <w:spacing w:before="40" w:after="4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E10972" w14:paraId="5523C97C" w14:textId="77777777" w:rsidTr="007D062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74" w:type="dxa"/>
          <w:trHeight w:val="698"/>
        </w:trPr>
        <w:tc>
          <w:tcPr>
            <w:tcW w:w="5384" w:type="dxa"/>
            <w:shd w:val="clear" w:color="auto" w:fill="auto"/>
          </w:tcPr>
          <w:p w14:paraId="06843AD9" w14:textId="77777777" w:rsidR="00E10972" w:rsidRDefault="00E10972" w:rsidP="00E10972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Woman’s weight at booking</w:t>
            </w:r>
          </w:p>
          <w:p w14:paraId="25D72059" w14:textId="77777777" w:rsidR="00E10972" w:rsidRDefault="00E10972" w:rsidP="00E10972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702" w:type="dxa"/>
            <w:tcBorders>
              <w:bottom w:val="single" w:sz="2" w:space="0" w:color="auto"/>
              <w:right w:val="nil"/>
            </w:tcBorders>
            <w:shd w:val="clear" w:color="auto" w:fill="auto"/>
          </w:tcPr>
          <w:p w14:paraId="19D23F5F" w14:textId="77777777" w:rsidR="00E10972" w:rsidRDefault="00E10972" w:rsidP="00E10972">
            <w:pPr>
              <w:spacing w:before="40" w:after="40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  <w:t xml:space="preserve">               </w:t>
            </w:r>
            <w:r>
              <w:rPr>
                <w:rFonts w:asciiTheme="minorHAnsi" w:hAnsiTheme="minorHAnsi"/>
                <w:sz w:val="24"/>
                <w:szCs w:val="24"/>
              </w:rPr>
              <w:t>Kg</w:t>
            </w:r>
          </w:p>
          <w:p w14:paraId="4900B1FA" w14:textId="77777777" w:rsidR="00E10972" w:rsidRDefault="00E10972" w:rsidP="00E10972">
            <w:pPr>
              <w:spacing w:before="40" w:after="40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3752" w:type="dxa"/>
            <w:tcBorders>
              <w:left w:val="nil"/>
              <w:bottom w:val="single" w:sz="2" w:space="0" w:color="auto"/>
            </w:tcBorders>
            <w:shd w:val="clear" w:color="auto" w:fill="auto"/>
          </w:tcPr>
          <w:p w14:paraId="3AB88DC6" w14:textId="77777777" w:rsidR="00E10972" w:rsidRDefault="00E10972" w:rsidP="00E10972">
            <w:pPr>
              <w:spacing w:before="40" w:after="4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E10972" w14:paraId="4B8AF96B" w14:textId="77777777" w:rsidTr="007D062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74" w:type="dxa"/>
          <w:trHeight w:val="698"/>
        </w:trPr>
        <w:tc>
          <w:tcPr>
            <w:tcW w:w="5384" w:type="dxa"/>
            <w:shd w:val="clear" w:color="auto" w:fill="auto"/>
          </w:tcPr>
          <w:p w14:paraId="163445C8" w14:textId="319B7D02" w:rsidR="00E10972" w:rsidRDefault="00E10972" w:rsidP="00E10972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Parity (number of births </w:t>
            </w:r>
            <w:r w:rsidRPr="000B43B8">
              <w:rPr>
                <w:rFonts w:asciiTheme="minorHAnsi" w:hAnsiTheme="minorHAnsi" w:cs="Arial"/>
                <w:bCs/>
                <w:spacing w:val="-2"/>
                <w:sz w:val="24"/>
                <w:szCs w:val="24"/>
              </w:rPr>
              <w:t>≥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24 weeks)</w:t>
            </w:r>
          </w:p>
          <w:p w14:paraId="4DFBDB1A" w14:textId="77777777" w:rsidR="00E10972" w:rsidRDefault="00E10972" w:rsidP="00E10972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702" w:type="dxa"/>
            <w:tcBorders>
              <w:bottom w:val="single" w:sz="2" w:space="0" w:color="auto"/>
              <w:right w:val="nil"/>
            </w:tcBorders>
            <w:shd w:val="clear" w:color="auto" w:fill="auto"/>
          </w:tcPr>
          <w:p w14:paraId="52116151" w14:textId="14570427" w:rsidR="00E10972" w:rsidRDefault="00E10972" w:rsidP="00E10972">
            <w:pPr>
              <w:spacing w:before="40" w:after="40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5622144" behindDoc="0" locked="0" layoutInCell="1" allowOverlap="1" wp14:anchorId="4A56BEBA" wp14:editId="03353ECD">
                      <wp:simplePos x="0" y="0"/>
                      <wp:positionH relativeFrom="column">
                        <wp:posOffset>16510</wp:posOffset>
                      </wp:positionH>
                      <wp:positionV relativeFrom="page">
                        <wp:posOffset>535940</wp:posOffset>
                      </wp:positionV>
                      <wp:extent cx="2085975" cy="228600"/>
                      <wp:effectExtent l="0" t="0" r="19050" b="21590"/>
                      <wp:wrapNone/>
                      <wp:docPr id="2346" name="Group 23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85975" cy="228600"/>
                                <a:chOff x="0" y="0"/>
                                <a:chExt cx="2085975" cy="228600"/>
                              </a:xfrm>
                            </wpg:grpSpPr>
                            <wps:wsp>
                              <wps:cNvPr id="2354" name="Rectangle 235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55" name="Straight Arrow Connector 235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6250" y="19050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56" name="Straight Arrow Connector 235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95375" y="9525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57" name="Rectangle 23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60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58" name="Rectangle 23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055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59" name="Rectangle 23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1915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60" name="Rectangle 23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00150" y="952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61" name="Rectangle 23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19225" y="952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62" name="Rectangle 23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38300" y="952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63" name="Rectangle 23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66900" y="952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="">
                  <w:pict>
                    <v:group w14:anchorId="051EA906" id="Group 2346" o:spid="_x0000_s1026" style="position:absolute;margin-left:1.3pt;margin-top:42.2pt;width:164.25pt;height:18pt;z-index:255622144;mso-position-vertical-relative:page" coordsize="20859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">
                      <v:rect id="Rectangle 2354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QjbsUA&#10;AADdAAAADwAAAGRycy9kb3ducmV2LnhtbESPQWvCQBSE7wX/w/IK3uqmUYtGV5EWRY8aL96e2WcS&#10;zb4N2VWjv75bEHocZuYbZjpvTSVu1LjSsoLPXgSCOLO65FzBPl1+jEA4j6yxskwKHuRgPuu8TTHR&#10;9s5buu18LgKEXYIKCu/rREqXFWTQ9WxNHLyTbQz6IJtc6gbvAW4qGUfRlzRYclgosKbvgrLL7moU&#10;HMt4j89tuorMeNn3mzY9Xw8/SnXf28UEhKfW/4df7bVWEPeHA/h7E56An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xCNuxQAAAN0AAAAPAAAAAAAAAAAAAAAAAJgCAABkcnMv&#10;ZG93bnJldi54bWxQSwUGAAAAAAQABAD1AAAAigMAAAAA&#10;"/>
                      <v:shape id="Straight Arrow Connector 2355" o:spid="_x0000_s1028" type="#_x0000_t32" style="position:absolute;left:4762;top:190;width:572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di4scUAAADdAAAADwAAAGRycy9kb3ducmV2LnhtbESPQWsCMRSE74L/IbyCF9HsWhRZjVIK&#10;gngoVPfg8ZE8d5duXtYkrtt/3xQKPQ4z8w2z3Q+2FT350DhWkM8zEMTamYYrBeXlMFuDCBHZYOuY&#10;FHxTgP1uPNpiYdyTP6k/x0okCIcCFdQxdoWUQddkMcxdR5y8m/MWY5K+ksbjM8FtKxdZtpIWG04L&#10;NXb0XpP+Oj+sguZUfpT99B69Xp/yq8/D5dpqpSYvw9sGRKQh/of/2kejYPG6XMLvm/QE5O4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di4scUAAADdAAAADwAAAAAAAAAA&#10;AAAAAAChAgAAZHJzL2Rvd25yZXYueG1sUEsFBgAAAAAEAAQA+QAAAJMDAAAAAA==&#10;"/>
                      <v:shape id="Straight Arrow Connector 2356" o:spid="_x0000_s1029" type="#_x0000_t32" style="position:absolute;left:10953;top:95;width:572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omxsUAAADdAAAADwAAAGRycy9kb3ducmV2LnhtbESPQWsCMRSE70L/Q3iFXqRmV6nI1igi&#10;COKhoO7B4yN53V26eVmTuG7/fSMIPQ4z8w2zXA+2FT350DhWkE8yEMTamYYrBeV5974AESKywdYx&#10;KfilAOvVy2iJhXF3PlJ/ipVIEA4FKqhj7Aopg67JYpi4jjh5385bjEn6ShqP9wS3rZxm2VxabDgt&#10;1NjRtib9c7pZBc2h/Cr78TV6vTjkF5+H86XVSr29DptPEJGG+B9+tvdGwXT2MYfHm/QE5Oo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QomxsUAAADdAAAADwAAAAAAAAAA&#10;AAAAAAChAgAAZHJzL2Rvd25yZXYueG1sUEsFBgAAAAAEAAQA+QAAAJMDAAAAAA==&#10;"/>
                      <v:rect id="Rectangle 2357" o:spid="_x0000_s1030" style="position:absolute;left:2286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a9GcUA&#10;AADdAAAADwAAAGRycy9kb3ducmV2LnhtbESPQWvCQBSE7wX/w/IK3uqmEa1GV5EWRY8aL96e2WcS&#10;zb4N2VWjv75bEHocZuYbZjpvTSVu1LjSsoLPXgSCOLO65FzBPl1+jEA4j6yxskwKHuRgPuu8TTHR&#10;9s5buu18LgKEXYIKCu/rREqXFWTQ9WxNHLyTbQz6IJtc6gbvAW4qGUfRUBosOSwUWNN3QdlldzUK&#10;jmW8x+c2XUVmvOz7TZuer4cfpbrv7WICwlPr/8Ov9loriPuDL/h7E56An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Fr0ZxQAAAN0AAAAPAAAAAAAAAAAAAAAAAJgCAABkcnMv&#10;ZG93bnJldi54bWxQSwUGAAAAAAQABAD1AAAAigMAAAAA&#10;"/>
                      <v:rect id="Rectangle 2358" o:spid="_x0000_s1031" style="position:absolute;left:5905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kpa8EA&#10;AADdAAAADwAAAGRycy9kb3ducmV2LnhtbERPTYvCMBC9C/6HMII3Ta0oWo0iuyi7R60Xb2MzttVm&#10;UpqoXX/95iB4fLzv5bo1lXhQ40rLCkbDCARxZnXJuYJjuh3MQDiPrLGyTAr+yMF61e0sMdH2yXt6&#10;HHwuQgi7BBUU3teJlC4ryKAb2po4cBfbGPQBNrnUDT5DuKlkHEVTabDk0FBgTV8FZbfD3Sg4l/ER&#10;X/t0F5n5dux/2/R6P30r1e+1mwUIT63/iN/uH60gHk/C3PAmPAG5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aJKWvBAAAA3QAAAA8AAAAAAAAAAAAAAAAAmAIAAGRycy9kb3du&#10;cmV2LnhtbFBLBQYAAAAABAAEAPUAAACGAwAAAAA=&#10;"/>
                      <v:rect id="Rectangle 2359" o:spid="_x0000_s1032" style="position:absolute;left:8191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WM8MQA&#10;AADdAAAADwAAAGRycy9kb3ducmV2LnhtbESPQYvCMBSE78L+h/AWvGm6FRetRllWFD1qvXh7Ns+2&#10;bvNSmqjVX2+EBY/DzHzDTOetqcSVGldaVvDVj0AQZ1aXnCvYp8veCITzyBory6TgTg7ms4/OFBNt&#10;b7yl687nIkDYJaig8L5OpHRZQQZd39bEwTvZxqAPssmlbvAW4KaScRR9S4Mlh4UCa/otKPvbXYyC&#10;Yxnv8bFNV5EZLwd+06bny2GhVPez/ZmA8NT6d/i/vdYK4sFwDK834QnI2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FjPDEAAAA3QAAAA8AAAAAAAAAAAAAAAAAmAIAAGRycy9k&#10;b3ducmV2LnhtbFBLBQYAAAAABAAEAPUAAACJAwAAAAA=&#10;"/>
                      <v:rect id="Rectangle 2360" o:spid="_x0000_s1033" style="position:absolute;left:12001;top:95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Pv0MAA&#10;AADdAAAADwAAAGRycy9kb3ducmV2LnhtbERPTa/BQBTdS/yHyZXYMVWJ0GeIEMKS2thdnfvavte5&#10;03QG5debhcTy5HzPl62pxJ0aV1pWMBpGIIgzq0vOFZzT7WAKwnlkjZVlUvAkB8tFtzPHRNsHH+l+&#10;8rkIIewSVFB4XydSuqwgg25oa+LA/drGoA+wyaVu8BHCTSXjKJpIgyWHhgJrWheU/Z9uRsG1jM/4&#10;Oqa7yMy2Y39o07/bZaNUv9eufkB4av1X/HHvtYJ4PAn7w5vwBOTi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pPv0MAAAADdAAAADwAAAAAAAAAAAAAAAACYAgAAZHJzL2Rvd25y&#10;ZXYueG1sUEsFBgAAAAAEAAQA9QAAAIUDAAAAAA==&#10;"/>
                      <v:rect id="Rectangle 2361" o:spid="_x0000_s1034" style="position:absolute;left:14192;top:95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9KS8YA&#10;AADdAAAADwAAAGRycy9kb3ducmV2LnhtbESPQWvCQBSE74L/YXlCb7oxgVBTVyktlvYY48Xba/aZ&#10;xGbfhuxq0v56Vyh4HGbmG2a9HU0rrtS7xrKC5SICQVxa3XCl4FDs5s8gnEfW2FomBb/kYLuZTtaY&#10;aTtwTte9r0SAsMtQQe19l0npypoMuoXtiIN3sr1BH2RfSd3jEOCmlXEUpdJgw2Ghxo7eaip/9hej&#10;4LuJD/iXFx+RWe0S/zUW58vxXamn2fj6AsLT6B/h//anVhAn6RLub8ITkJ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d9KS8YAAADdAAAADwAAAAAAAAAAAAAAAACYAgAAZHJz&#10;L2Rvd25yZXYueG1sUEsFBgAAAAAEAAQA9QAAAIsDAAAAAA==&#10;"/>
                      <v:rect id="Rectangle 2362" o:spid="_x0000_s1035" style="position:absolute;left:16383;top:95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3UPMYA&#10;AADdAAAADwAAAGRycy9kb3ducmV2LnhtbESPT2vCQBTE7wW/w/KE3pqNEUTTrCItlnrMn0tvr9nX&#10;JG32bciumvrpuwXB4zAzv2Gy3WR6cabRdZYVLKIYBHFtdceNgqo8PK1BOI+ssbdMCn7JwW47e8gw&#10;1fbCOZ0L34gAYZeigtb7IZXS1S0ZdJEdiIP3ZUeDPsixkXrES4CbXiZxvJIGOw4LLQ700lL9U5yM&#10;gs8uqfCal2+x2RyW/jiV36ePV6Ue59P+GYSnyd/Dt/a7VpAsVwn8vwlPQG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Q3UPMYAAADdAAAADwAAAAAAAAAAAAAAAACYAgAAZHJz&#10;L2Rvd25yZXYueG1sUEsFBgAAAAAEAAQA9QAAAIsDAAAAAA==&#10;"/>
                      <v:rect id="Rectangle 2363" o:spid="_x0000_s1036" style="position:absolute;left:18669;top:95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Fxp8QA&#10;AADdAAAADwAAAGRycy9kb3ducmV2LnhtbESPQYvCMBSE74L/ITzBm6bbgmg1yrKLsh61Xvb2tnm2&#10;1ealNFG7/nojCB6HmfmGWaw6U4srta6yrOBjHIEgzq2uuFBwyNajKQjnkTXWlknBPzlYLfu9Baba&#10;3nhH170vRICwS1FB6X2TSunykgy6sW2Ig3e0rUEfZFtI3eItwE0t4yiaSIMVh4USG/oqKT/vL0bB&#10;XxUf8L7LNpGZrRO/7bLT5fdbqeGg+5yD8NT5d/jV/tEK4mSSwPNNeAJ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BcafEAAAA3QAAAA8AAAAAAAAAAAAAAAAAmAIAAGRycy9k&#10;b3ducmV2LnhtbFBLBQYAAAAABAAEAPUAAACJAwAAAAA=&#10;"/>
                      <w10:wrap anchory="page"/>
                    </v:group>
                  </w:pict>
                </mc:Fallback>
              </mc:AlternateContent>
            </w: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5620096" behindDoc="0" locked="0" layoutInCell="1" allowOverlap="1" wp14:anchorId="540685A1" wp14:editId="2CB6DE05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103505</wp:posOffset>
                      </wp:positionV>
                      <wp:extent cx="438150" cy="219075"/>
                      <wp:effectExtent l="0" t="0" r="19050" b="28575"/>
                      <wp:wrapNone/>
                      <wp:docPr id="35" name="Group 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38150" cy="219075"/>
                                <a:chOff x="0" y="0"/>
                                <a:chExt cx="438150" cy="219075"/>
                              </a:xfrm>
                            </wpg:grpSpPr>
                            <wps:wsp>
                              <wps:cNvPr id="36" name="Rectangle 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" name="Rectangle 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9075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group w14:anchorId="6AAFB1B5" id="Group 35" o:spid="_x0000_s1026" style="position:absolute;margin-left:-1.25pt;margin-top:8.15pt;width:34.5pt;height:17.25pt;z-index:255620096;mso-width-relative:margin;mso-height-relative:margin" coordsize="438150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">
                      <v:rect id="Rectangle 36" o:spid="_x0000_s1027" style="position:absolute;width:219075;height:2190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8sEcQA&#10;AADbAAAADwAAAGRycy9kb3ducmV2LnhtbESPQWvCQBSE74X+h+UVvNWNCYhNswnSotSjxou3Z/Y1&#10;SZt9G7JrTP313YLQ4zAz3zBZMZlOjDS41rKCxTwCQVxZ3XKt4FhunlcgnEfW2FkmBT/koMgfHzJM&#10;tb3ynsaDr0WAsEtRQeN9n0rpqoYMurntiYP3aQeDPsihlnrAa4CbTsZRtJQGWw4LDfb01lD1fbgY&#10;Bec2PuJtX24j87JJ/G4qvy6nd6VmT9P6FYSnyf+H7+0PrSBZwt+X8AN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/LBHEAAAA2wAAAA8AAAAAAAAAAAAAAAAAmAIAAGRycy9k&#10;b3ducmV2LnhtbFBLBQYAAAAABAAEAPUAAACJAwAAAAA=&#10;"/>
                      <v:rect id="Rectangle 37" o:spid="_x0000_s1028" style="position:absolute;left:219075;width:219075;height:2190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OJisIA&#10;AADbAAAADwAAAGRycy9kb3ducmV2LnhtbESPQYvCMBSE74L/ITzBm6YqrGs1iijK7lHrxduzebbV&#10;5qU0Uau/3iwIexxm5htmtmhMKe5Uu8KygkE/AkGcWl1wpuCQbHrfIJxH1lhaJgVPcrCYt1szjLV9&#10;8I7ue5+JAGEXo4Lc+yqW0qU5GXR9WxEH72xrgz7IOpO6xkeAm1IOo+hLGiw4LORY0Sqn9Lq/GQWn&#10;YnjA1y7ZRmayGfnfJrncjmulup1mOQXhqfH/4U/7RysYjeH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84mKwgAAANsAAAAPAAAAAAAAAAAAAAAAAJgCAABkcnMvZG93&#10;bnJldi54bWxQSwUGAAAAAAQABAD1AAAAhwMAAAAA&#10;"/>
                    </v:group>
                  </w:pict>
                </mc:Fallback>
              </mc:AlternateContent>
            </w:r>
          </w:p>
        </w:tc>
        <w:tc>
          <w:tcPr>
            <w:tcW w:w="3752" w:type="dxa"/>
            <w:tcBorders>
              <w:left w:val="nil"/>
              <w:bottom w:val="single" w:sz="2" w:space="0" w:color="auto"/>
            </w:tcBorders>
            <w:shd w:val="clear" w:color="auto" w:fill="auto"/>
          </w:tcPr>
          <w:p w14:paraId="7FCF3757" w14:textId="77777777" w:rsidR="00E10972" w:rsidRDefault="00E10972" w:rsidP="00E10972">
            <w:pPr>
              <w:spacing w:before="40" w:after="4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E10972" w14:paraId="061BBD71" w14:textId="77777777" w:rsidTr="007D062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74" w:type="dxa"/>
          <w:trHeight w:val="698"/>
        </w:trPr>
        <w:tc>
          <w:tcPr>
            <w:tcW w:w="5384" w:type="dxa"/>
            <w:shd w:val="clear" w:color="auto" w:fill="auto"/>
          </w:tcPr>
          <w:p w14:paraId="402F4E05" w14:textId="33557AD4" w:rsidR="00E10972" w:rsidRDefault="00E10972" w:rsidP="00E10972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Date GROW statistic was calculated</w:t>
            </w:r>
            <w:r w:rsidR="004E6248">
              <w:rPr>
                <w:rFonts w:asciiTheme="minorHAnsi" w:hAnsiTheme="minorHAnsi"/>
                <w:sz w:val="24"/>
                <w:szCs w:val="24"/>
              </w:rPr>
              <w:t xml:space="preserve"> (scan at 35</w:t>
            </w:r>
            <w:r w:rsidR="004E6248" w:rsidRPr="004E6248">
              <w:rPr>
                <w:rFonts w:asciiTheme="minorHAnsi" w:hAnsiTheme="minorHAnsi"/>
                <w:sz w:val="24"/>
                <w:szCs w:val="24"/>
                <w:vertAlign w:val="superscript"/>
              </w:rPr>
              <w:t>+0</w:t>
            </w:r>
            <w:r w:rsidR="004E6248">
              <w:rPr>
                <w:rFonts w:asciiTheme="minorHAnsi" w:hAnsiTheme="minorHAnsi"/>
                <w:sz w:val="24"/>
                <w:szCs w:val="24"/>
              </w:rPr>
              <w:t xml:space="preserve"> to 38</w:t>
            </w:r>
            <w:r w:rsidR="004E6248" w:rsidRPr="004E6248">
              <w:rPr>
                <w:rFonts w:asciiTheme="minorHAnsi" w:hAnsiTheme="minorHAnsi"/>
                <w:sz w:val="24"/>
                <w:szCs w:val="24"/>
                <w:vertAlign w:val="superscript"/>
              </w:rPr>
              <w:t>+0</w:t>
            </w:r>
            <w:r w:rsidR="004E6248">
              <w:rPr>
                <w:rFonts w:asciiTheme="minorHAnsi" w:hAnsiTheme="minorHAnsi"/>
                <w:sz w:val="24"/>
                <w:szCs w:val="24"/>
              </w:rPr>
              <w:t>)</w:t>
            </w:r>
          </w:p>
        </w:tc>
        <w:tc>
          <w:tcPr>
            <w:tcW w:w="1702" w:type="dxa"/>
            <w:tcBorders>
              <w:bottom w:val="single" w:sz="2" w:space="0" w:color="auto"/>
              <w:right w:val="nil"/>
            </w:tcBorders>
            <w:shd w:val="clear" w:color="auto" w:fill="auto"/>
          </w:tcPr>
          <w:p w14:paraId="529136EB" w14:textId="77777777" w:rsidR="00E10972" w:rsidRDefault="00E10972" w:rsidP="00E10972">
            <w:pPr>
              <w:spacing w:before="40" w:after="40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  <w:p w14:paraId="27F4AE17" w14:textId="77777777" w:rsidR="00E10972" w:rsidRDefault="00E10972" w:rsidP="00E10972">
            <w:pPr>
              <w:spacing w:before="40" w:after="40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  <w:p w14:paraId="71D0F400" w14:textId="06E024C4" w:rsidR="00E10972" w:rsidRDefault="00E10972" w:rsidP="00E10972">
            <w:pPr>
              <w:spacing w:before="40" w:after="40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dd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>/mm/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yyyy</w:t>
            </w:r>
            <w:proofErr w:type="spellEnd"/>
          </w:p>
        </w:tc>
        <w:tc>
          <w:tcPr>
            <w:tcW w:w="3752" w:type="dxa"/>
            <w:tcBorders>
              <w:left w:val="nil"/>
              <w:bottom w:val="single" w:sz="2" w:space="0" w:color="auto"/>
            </w:tcBorders>
            <w:shd w:val="clear" w:color="auto" w:fill="auto"/>
          </w:tcPr>
          <w:p w14:paraId="782D8A33" w14:textId="77777777" w:rsidR="00E10972" w:rsidRDefault="00E10972" w:rsidP="00E10972">
            <w:pPr>
              <w:spacing w:before="40" w:after="4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E10972" w14:paraId="69C9DC2C" w14:textId="77777777" w:rsidTr="007D062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74" w:type="dxa"/>
          <w:trHeight w:val="698"/>
        </w:trPr>
        <w:tc>
          <w:tcPr>
            <w:tcW w:w="5384" w:type="dxa"/>
            <w:shd w:val="clear" w:color="auto" w:fill="auto"/>
          </w:tcPr>
          <w:p w14:paraId="5440888E" w14:textId="02C687D3" w:rsidR="00E10972" w:rsidRDefault="00357026" w:rsidP="00E10972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Gestation at GROW centile</w:t>
            </w:r>
          </w:p>
        </w:tc>
        <w:tc>
          <w:tcPr>
            <w:tcW w:w="1702" w:type="dxa"/>
            <w:tcBorders>
              <w:bottom w:val="single" w:sz="2" w:space="0" w:color="auto"/>
              <w:right w:val="nil"/>
            </w:tcBorders>
            <w:shd w:val="clear" w:color="auto" w:fill="auto"/>
          </w:tcPr>
          <w:p w14:paraId="4AC386E1" w14:textId="716B023A" w:rsidR="00E10972" w:rsidRDefault="00E10972" w:rsidP="00E10972">
            <w:pPr>
              <w:spacing w:before="40" w:after="40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5624192" behindDoc="0" locked="0" layoutInCell="1" allowOverlap="1" wp14:anchorId="314150E6" wp14:editId="7E702B59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110490</wp:posOffset>
                      </wp:positionV>
                      <wp:extent cx="819150" cy="238125"/>
                      <wp:effectExtent l="0" t="0" r="19050" b="9525"/>
                      <wp:wrapNone/>
                      <wp:docPr id="2364" name="Group 23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19150" cy="238125"/>
                                <a:chOff x="0" y="0"/>
                                <a:chExt cx="819150" cy="238125"/>
                              </a:xfrm>
                            </wpg:grpSpPr>
                            <wps:wsp>
                              <wps:cNvPr id="2365" name="Rectangle 23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0075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66" name="Rectangle 23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67" name="Text Box 2367"/>
                              <wps:cNvSpPr txBox="1"/>
                              <wps:spPr>
                                <a:xfrm>
                                  <a:off x="400050" y="19050"/>
                                  <a:ext cx="6540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1EF8007" w14:textId="77777777" w:rsidR="00EE4A32" w:rsidRDefault="00EE4A32">
                                    <w:r>
                                      <w:t>+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6" name="Rectangle 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60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4150E6" id="Group 2364" o:spid="_x0000_s1032" style="position:absolute;margin-left:1.35pt;margin-top:8.7pt;width:64.5pt;height:18.75pt;z-index:255624192" coordsize="8191,2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">
                      <v:rect id="Rectangle 2365" o:spid="_x0000_s1033" style="position:absolute;left:6000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RMSMQA&#10;AADdAAAADwAAAGRycy9kb3ducmV2LnhtbESPQYvCMBSE78L+h/AWvGm6lRWtRlkURY9aL96ezbPt&#10;bvNSmqh1f70RBI/DzHzDTOetqcSVGldaVvDVj0AQZ1aXnCs4pKveCITzyBory6TgTg7ms4/OFBNt&#10;b7yj697nIkDYJaig8L5OpHRZQQZd39bEwTvbxqAPssmlbvAW4KaScRQNpcGSw0KBNS0Kyv72F6Pg&#10;VMYH/N+l68iMVwO/bdPfy3GpVPez/ZmA8NT6d/jV3mgF8WD4Dc834QnI2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kTEjEAAAA3QAAAA8AAAAAAAAAAAAAAAAAmAIAAGRycy9k&#10;b3ducmV2LnhtbFBLBQYAAAAABAAEAPUAAACJAwAAAAA=&#10;"/>
                      <v:rect id="Rectangle 2366" o:spid="_x0000_s1034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bSP8QA&#10;AADdAAAADwAAAGRycy9kb3ducmV2LnhtbESPQYvCMBSE7wv+h/AEb2u6FYpWoyyKsh61Xvb2tnm2&#10;1ealNFG7/nojCB6HmfmGmS06U4srta6yrOBrGIEgzq2uuFBwyNafYxDOI2usLZOCf3KwmPc+Zphq&#10;e+MdXfe+EAHCLkUFpfdNKqXLSzLohrYhDt7RtgZ9kG0hdYu3ADe1jKMokQYrDgslNrQsKT/vL0bB&#10;XxUf8L7LNpGZrEd+22Wny+9KqUG/+56C8NT5d/jV/tEK4lGSwPNNeAJ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20j/EAAAA3QAAAA8AAAAAAAAAAAAAAAAAmAIAAGRycy9k&#10;b3ducmV2LnhtbFBLBQYAAAAABAAEAPUAAACJAwAAAAA=&#10;"/>
                      <v:shape id="Text Box 2367" o:spid="_x0000_s1035" type="#_x0000_t202" style="position:absolute;left:4000;top:190;width:654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nKBcgA&#10;AADdAAAADwAAAGRycy9kb3ducmV2LnhtbESPW2vCQBSE3wv+h+UIvhTd1OCF1FWk2At906ilb4fs&#10;aRLMng3ZbRL/vVsQ+jjMzDfMatObSrTUuNKygqdJBII4s7rkXMExfR0vQTiPrLGyTAqu5GCzHjys&#10;MNG24z21B5+LAGGXoILC+zqR0mUFGXQTWxMH78c2Bn2QTS51g12Am0pOo2guDZYcFgqs6aWg7HL4&#10;NQq+H/OvT9e/nbp4Fte79zZdnHWq1GjYb59BeOr9f/je/tAKpvF8AX9vwhOQ6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oqcoFyAAAAN0AAAAPAAAAAAAAAAAAAAAAAJgCAABk&#10;cnMvZG93bnJldi54bWxQSwUGAAAAAAQABAD1AAAAjQMAAAAA&#10;" fillcolor="white [3201]" stroked="f" strokeweight=".5pt">
                        <v:textbox>
                          <w:txbxContent>
                            <w:p w14:paraId="21EF8007" w14:textId="77777777" w:rsidR="00EE4A32" w:rsidRDefault="00EE4A32">
                              <w:r>
                                <w:t>+</w:t>
                              </w:r>
                            </w:p>
                          </w:txbxContent>
                        </v:textbox>
                      </v:shape>
                      <v:rect id="Rectangle 96" o:spid="_x0000_s1036" style="position:absolute;left:2286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lzK8EA&#10;AADbAAAADwAAAGRycy9kb3ducmV2LnhtbESPQYvCMBSE74L/ITzBm6YqiFajiIuLe9R68fZsnm21&#10;eSlN1Lq/3giCx2FmvmHmy8aU4k61KywrGPQjEMSp1QVnCg7JpjcB4TyyxtIyKXiSg+Wi3ZpjrO2D&#10;d3Tf+0wECLsYFeTeV7GULs3JoOvbijh4Z1sb9EHWmdQ1PgLclHIYRWNpsOCwkGNF65zS6/5mFJyK&#10;4QH/d8lvZKabkf9rksvt+KNUt9OsZiA8Nf4b/rS3WsF0DO8v4QfIx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fZcyvBAAAA2wAAAA8AAAAAAAAAAAAAAAAAmAIAAGRycy9kb3du&#10;cmV2LnhtbFBLBQYAAAAABAAEAPUAAACGAwAAAAA=&#10;"/>
                    </v:group>
                  </w:pict>
                </mc:Fallback>
              </mc:AlternateContent>
            </w:r>
          </w:p>
        </w:tc>
        <w:tc>
          <w:tcPr>
            <w:tcW w:w="3752" w:type="dxa"/>
            <w:tcBorders>
              <w:left w:val="nil"/>
              <w:bottom w:val="single" w:sz="2" w:space="0" w:color="auto"/>
            </w:tcBorders>
            <w:shd w:val="clear" w:color="auto" w:fill="auto"/>
          </w:tcPr>
          <w:p w14:paraId="4A1A30AB" w14:textId="3E8EA783" w:rsidR="00E10972" w:rsidRDefault="00A23BAD" w:rsidP="00E10972">
            <w:pPr>
              <w:spacing w:before="40" w:after="4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wk</w:t>
            </w:r>
            <w:r w:rsidR="00E10972">
              <w:rPr>
                <w:rFonts w:asciiTheme="minorHAnsi" w:hAnsiTheme="minorHAnsi" w:cstheme="minorHAnsi"/>
                <w:bCs/>
                <w:sz w:val="24"/>
                <w:szCs w:val="24"/>
              </w:rPr>
              <w:t>+d</w:t>
            </w:r>
            <w:proofErr w:type="spellEnd"/>
          </w:p>
        </w:tc>
      </w:tr>
      <w:tr w:rsidR="00E10972" w14:paraId="772312F0" w14:textId="77777777" w:rsidTr="007D062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74" w:type="dxa"/>
          <w:trHeight w:val="698"/>
        </w:trPr>
        <w:tc>
          <w:tcPr>
            <w:tcW w:w="5384" w:type="dxa"/>
            <w:shd w:val="clear" w:color="auto" w:fill="auto"/>
          </w:tcPr>
          <w:p w14:paraId="0FAAEABA" w14:textId="77777777" w:rsidR="00E10972" w:rsidRDefault="00E10972" w:rsidP="00E10972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Estimated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fetal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weight at scan</w:t>
            </w:r>
          </w:p>
          <w:p w14:paraId="1C0001CE" w14:textId="77777777" w:rsidR="00E10972" w:rsidRDefault="00E10972" w:rsidP="00E10972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702" w:type="dxa"/>
            <w:tcBorders>
              <w:right w:val="nil"/>
            </w:tcBorders>
            <w:shd w:val="clear" w:color="auto" w:fill="auto"/>
          </w:tcPr>
          <w:p w14:paraId="4751FA1A" w14:textId="3BB3738B" w:rsidR="00E10972" w:rsidRDefault="00E10972" w:rsidP="00E10972">
            <w:pPr>
              <w:spacing w:before="40" w:after="40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5619072" behindDoc="0" locked="0" layoutInCell="1" allowOverlap="1" wp14:anchorId="76BD2BE6" wp14:editId="303BFBC1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76200</wp:posOffset>
                      </wp:positionV>
                      <wp:extent cx="895350" cy="219075"/>
                      <wp:effectExtent l="0" t="0" r="19050" b="28575"/>
                      <wp:wrapNone/>
                      <wp:docPr id="17" name="Group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95350" cy="219075"/>
                                <a:chOff x="0" y="0"/>
                                <a:chExt cx="895350" cy="219075"/>
                              </a:xfrm>
                            </wpg:grpSpPr>
                            <wps:wsp>
                              <wps:cNvPr id="466" name="Rectangle 4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2" name="Rectangle 47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9075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1" name="Rectangle 47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47675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Rectangle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76275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="">
                  <w:pict>
                    <v:group w14:anchorId="01497CA3" id="Group 17" o:spid="_x0000_s1026" style="position:absolute;margin-left:1.15pt;margin-top:6pt;width:70.5pt;height:17.25pt;z-index:255619072" coordsize="8953,2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">
                      <v:rect id="Rectangle 466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sEWcUA&#10;AADcAAAADwAAAGRycy9kb3ducmV2LnhtbESPQWvCQBSE7wX/w/IEb81GK6GmriIWpT1qcvH2mn1N&#10;UrNvQ3ZNUn99t1DocZiZb5j1djSN6KlztWUF8ygGQVxYXXOpIM8Oj88gnEfW2FgmBd/kYLuZPKwx&#10;1XbgE/VnX4oAYZeigsr7NpXSFRUZdJFtiYP3aTuDPsiulLrDIcBNIxdxnEiDNYeFClvaV1Rczzej&#10;4KNe5Hg/ZcfYrA5P/n3Mvm6XV6Vm03H3AsLT6P/Df+03rWCZJPB7JhwB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uwRZxQAAANwAAAAPAAAAAAAAAAAAAAAAAJgCAABkcnMv&#10;ZG93bnJldi54bWxQSwUGAAAAAAQABAD1AAAAigMAAAAA&#10;"/>
                      <v:rect id="Rectangle 472" o:spid="_x0000_s1028" style="position:absolute;left:2190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mUh8UA&#10;AADcAAAADwAAAGRycy9kb3ducmV2LnhtbESPQWvCQBSE70L/w/IKvenGtLQ1ZiNisdijJhdvz+xr&#10;kpp9G7Krpv56Vyj0OMzMN0y6GEwrztS7xrKC6SQCQVxa3XCloMjX43cQziNrbC2Tgl9ysMgeRikm&#10;2l54S+edr0SAsEtQQe19l0jpypoMuontiIP3bXuDPsi+krrHS4CbVsZR9CoNNhwWauxoVVN53J2M&#10;gkMTF3jd5p+Rma2f/deQ/5z2H0o9PQ7LOQhPg/8P/7U3WsHLWwz3M+EIyO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WZSHxQAAANwAAAAPAAAAAAAAAAAAAAAAAJgCAABkcnMv&#10;ZG93bnJldi54bWxQSwUGAAAAAAQABAD1AAAAigMAAAAA&#10;"/>
                      <v:rect id="Rectangle 471" o:spid="_x0000_s1029" style="position:absolute;left:4476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sK8MUA&#10;AADcAAAADwAAAGRycy9kb3ducmV2LnhtbESPQWvCQBSE70L/w/IKvelGW1pN3QSxWNpjjBdvz+xr&#10;Es2+DdnVpP31riD0OMzMN8wyHUwjLtS52rKC6SQCQVxYXXOpYJdvxnMQziNrbCyTgl9ykCYPoyXG&#10;2vac0WXrSxEg7GJUUHnfxlK6oiKDbmJb4uD92M6gD7Irpe6wD3DTyFkUvUqDNYeFCltaV1Sctmej&#10;4FDPdviX5Z+RWWye/feQH8/7D6WeHofVOwhPg/8P39tfWsHL2xRuZ8IRkM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iwrwxQAAANwAAAAPAAAAAAAAAAAAAAAAAJgCAABkcnMv&#10;ZG93bnJldi54bWxQSwUGAAAAAAQABAD1AAAAigMAAAAA&#10;"/>
                      <v:rect id="Rectangle 16" o:spid="_x0000_s1030" style="position:absolute;left:6762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pwccEA&#10;AADbAAAADwAAAGRycy9kb3ducmV2LnhtbERPTWvCQBC9F/wPyxS8NZsqhJq6iihKPcbk4m2aHZNo&#10;djZkV0399d1Cwds83ufMl4NpxY1611hW8B7FIIhLqxuuFBT59u0DhPPIGlvLpOCHHCwXo5c5ptre&#10;OaPbwVcihLBLUUHtfZdK6cqaDLrIdsSBO9neoA+wr6Tu8R7CTSsncZxIgw2Hhho7WtdUXg5Xo+C7&#10;mRT4yPJdbGbbqd8P+fl63Cg1fh1WnyA8Df4p/nd/6TA/gb9fwgFy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KcHHBAAAA2wAAAA8AAAAAAAAAAAAAAAAAmAIAAGRycy9kb3du&#10;cmV2LnhtbFBLBQYAAAAABAAEAPUAAACGAwAAAAA=&#10;"/>
                    </v:group>
                  </w:pict>
                </mc:Fallback>
              </mc:AlternateContent>
            </w:r>
          </w:p>
        </w:tc>
        <w:tc>
          <w:tcPr>
            <w:tcW w:w="3752" w:type="dxa"/>
            <w:tcBorders>
              <w:left w:val="nil"/>
            </w:tcBorders>
            <w:shd w:val="clear" w:color="auto" w:fill="auto"/>
            <w:vAlign w:val="center"/>
          </w:tcPr>
          <w:p w14:paraId="2EF48F1D" w14:textId="1E8CA106" w:rsidR="00E10972" w:rsidRDefault="00E10972" w:rsidP="00E10972">
            <w:pPr>
              <w:spacing w:before="40" w:after="4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25C71">
              <w:rPr>
                <w:rFonts w:asciiTheme="minorHAnsi" w:hAnsiTheme="minorHAnsi" w:cstheme="minorHAnsi"/>
                <w:bCs/>
                <w:sz w:val="24"/>
                <w:szCs w:val="24"/>
              </w:rPr>
              <w:t>g</w:t>
            </w:r>
          </w:p>
        </w:tc>
      </w:tr>
      <w:tr w:rsidR="00E10972" w14:paraId="674AB332" w14:textId="77777777" w:rsidTr="007D062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74" w:type="dxa"/>
          <w:trHeight w:val="698"/>
        </w:trPr>
        <w:tc>
          <w:tcPr>
            <w:tcW w:w="5384" w:type="dxa"/>
            <w:shd w:val="clear" w:color="auto" w:fill="auto"/>
          </w:tcPr>
          <w:p w14:paraId="2AFBA8AE" w14:textId="4F5FC170" w:rsidR="00E10972" w:rsidRDefault="00357026" w:rsidP="00E10972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Grow centile</w:t>
            </w:r>
          </w:p>
          <w:p w14:paraId="05807D4E" w14:textId="77777777" w:rsidR="00E10972" w:rsidRDefault="00E10972" w:rsidP="00E10972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702" w:type="dxa"/>
            <w:tcBorders>
              <w:right w:val="nil"/>
            </w:tcBorders>
            <w:shd w:val="clear" w:color="auto" w:fill="auto"/>
          </w:tcPr>
          <w:p w14:paraId="2D53C3E6" w14:textId="2438629A" w:rsidR="00E10972" w:rsidRDefault="00E10972" w:rsidP="00E10972">
            <w:pPr>
              <w:spacing w:before="40" w:after="40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noProof/>
                <w:spacing w:val="-2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5618048" behindDoc="0" locked="0" layoutInCell="1" allowOverlap="1" wp14:anchorId="5BC3BAB8" wp14:editId="0835EFDC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80645</wp:posOffset>
                      </wp:positionV>
                      <wp:extent cx="818430" cy="503555"/>
                      <wp:effectExtent l="0" t="0" r="20320" b="0"/>
                      <wp:wrapNone/>
                      <wp:docPr id="46" name="Group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18430" cy="503555"/>
                                <a:chOff x="0" y="0"/>
                                <a:chExt cx="818430" cy="503555"/>
                              </a:xfrm>
                            </wpg:grpSpPr>
                            <wps:wsp>
                              <wps:cNvPr id="1378" name="Text Box 1378"/>
                              <wps:cNvSpPr txBox="1"/>
                              <wps:spPr>
                                <a:xfrm>
                                  <a:off x="414938" y="0"/>
                                  <a:ext cx="208280" cy="5035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D2816A2" w14:textId="77777777" w:rsidR="00EE4A32" w:rsidRPr="00A404A6" w:rsidRDefault="00EE4A32" w:rsidP="00A917D9">
                                    <w:pPr>
                                      <w:rPr>
                                        <w:rFonts w:asciiTheme="minorHAnsi" w:hAnsiTheme="minorHAnsi" w:cstheme="minorHAnsi"/>
                                        <w:b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 w:cstheme="minorHAnsi"/>
                                        <w:b/>
                                        <w:sz w:val="36"/>
                                        <w:szCs w:val="36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81" name="Rectangle 13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5" y="8452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80" name="Rectangle 13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30521" y="8452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79" name="Rectangle 13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8452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C3BAB8" id="Group 46" o:spid="_x0000_s1037" style="position:absolute;margin-left:1.3pt;margin-top:6.35pt;width:64.45pt;height:39.65pt;z-index:255618048" coordsize="8184,5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">
                      <v:shape id="Text Box 1378" o:spid="_x0000_s1038" type="#_x0000_t202" style="position:absolute;left:4149;width:2083;height:50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x5LMYA&#10;AADdAAAADwAAAGRycy9kb3ducmV2LnhtbESPQWvCQBCF7wX/wzIFb7rbaqtNXaVYCp5aarXQ25Ad&#10;k2B2NmRXE/+9cxB6m+G9ee+bxar3tTpTG6vAFh7GBhRxHlzFhYXdz8doDiomZId1YLJwoQir5eBu&#10;gZkLHX/TeZsKJSEcM7RQptRkWse8JI9xHBpi0Q6h9ZhkbQvtWuwk3Nf60Zhn7bFiaSixoXVJ+XF7&#10;8hb2n4e/36n5Kt79U9OF3mj2L9ra4X3/9goqUZ/+zbfrjRP8yUxw5RsZQS+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Xx5LMYAAADdAAAADwAAAAAAAAAAAAAAAACYAgAAZHJz&#10;L2Rvd25yZXYueG1sUEsFBgAAAAAEAAQA9QAAAIsDAAAAAA==&#10;" filled="f" stroked="f">
                        <v:textbox>
                          <w:txbxContent>
                            <w:p w14:paraId="5D2816A2" w14:textId="77777777" w:rsidR="00EE4A32" w:rsidRPr="00A404A6" w:rsidRDefault="00EE4A32" w:rsidP="00A917D9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/>
                                  <w:sz w:val="36"/>
                                  <w:szCs w:val="36"/>
                                </w:rPr>
                                <w:t>.</w:t>
                              </w:r>
                            </w:p>
                          </w:txbxContent>
                        </v:textbox>
                      </v:shape>
                      <v:rect id="Rectangle 1381" o:spid="_x0000_s1039" style="position:absolute;left:5993;top:845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nRoMEA&#10;AADdAAAADwAAAGRycy9kb3ducmV2LnhtbERPTYvCMBC9C/6HMMLeNFVBtBpFFBc9ar14G5vZtmsz&#10;KU3U6q83guBtHu9zZovGlOJGtSssK+j3IhDEqdUFZwqOyaY7BuE8ssbSMil4kIPFvN2aYaztnfd0&#10;O/hMhBB2MSrIva9iKV2ak0HXsxVx4P5sbdAHWGdS13gP4aaUgygaSYMFh4YcK1rllF4OV6PgXAyO&#10;+Nwnv5GZbIZ+1yT/19NaqZ9Os5yC8NT4r/jj3uowfzjuw/ubcIKc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C50aDBAAAA3QAAAA8AAAAAAAAAAAAAAAAAmAIAAGRycy9kb3du&#10;cmV2LnhtbFBLBQYAAAAABAAEAPUAAACGAwAAAAA=&#10;"/>
                      <v:rect id="Rectangle 1380" o:spid="_x0000_s1040" style="position:absolute;left:2305;top:845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V0O8UA&#10;AADdAAAADwAAAGRycy9kb3ducmV2LnhtbESPQW/CMAyF70j8h8hIu0E6kBAUApo2MbEjlAs305i2&#10;W+NUTYCyX48PSNxsvef3Pi/XnavVldpQeTbwPkpAEefeVlwYOGSb4QxUiMgWa89k4E4B1qt+b4mp&#10;9Tfe0XUfCyUhHFI0UMbYpFqHvCSHYeQbYtHOvnUYZW0LbVu8Sbir9ThJptphxdJQYkOfJeV/+4sz&#10;cKrGB/zfZd+Jm28m8afLfi/HL2PeBt3HAlSkLr7Mz+utFfzJTPjlGxlBrx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9XQ7xQAAAN0AAAAPAAAAAAAAAAAAAAAAAJgCAABkcnMv&#10;ZG93bnJldi54bWxQSwUGAAAAAAQABAD1AAAAigMAAAAA&#10;"/>
                      <v:rect id="Rectangle 1379" o:spid="_x0000_s1041" style="position:absolute;top:845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qtgcQA&#10;AADdAAAADwAAAGRycy9kb3ducmV2LnhtbERPTWvCQBC9F/oflin01mxUaJvoKmJJaY+aXHobs2MS&#10;zc6G7BpTf71bKHibx/ucxWo0rRiod41lBZMoBkFcWt1wpaDIs5d3EM4ja2wtk4JfcrBaPj4sMNX2&#10;wlsadr4SIYRdigpq77tUSlfWZNBFtiMO3MH2Bn2AfSV1j5cQblo5jeNXabDh0FBjR5uaytPubBTs&#10;m2mB123+GZskm/nvMT+efz6Uen4a13MQnkZ/F/+7v3SYP3tL4O+bcIJ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arYHEAAAA3QAAAA8AAAAAAAAAAAAAAAAAmAIAAGRycy9k&#10;b3ducmV2LnhtbFBLBQYAAAAABAAEAPUAAACJAwAAAAA=&#10;"/>
                    </v:group>
                  </w:pict>
                </mc:Fallback>
              </mc:AlternateContent>
            </w:r>
          </w:p>
        </w:tc>
        <w:tc>
          <w:tcPr>
            <w:tcW w:w="3752" w:type="dxa"/>
            <w:tcBorders>
              <w:left w:val="nil"/>
            </w:tcBorders>
            <w:shd w:val="clear" w:color="auto" w:fill="auto"/>
          </w:tcPr>
          <w:p w14:paraId="018F08A1" w14:textId="12B0D06B" w:rsidR="00E10972" w:rsidRDefault="00E10972" w:rsidP="00E10972">
            <w:pPr>
              <w:spacing w:before="40" w:after="4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76199C32" w14:textId="6C9C04AE" w:rsidR="00C072F1" w:rsidRDefault="00C072F1">
      <w:pPr>
        <w:rPr>
          <w:rFonts w:asciiTheme="majorHAnsi" w:hAnsiTheme="majorHAnsi"/>
        </w:rPr>
      </w:pPr>
    </w:p>
    <w:p w14:paraId="31D52A2D" w14:textId="6568FC39" w:rsidR="00904779" w:rsidRPr="00144499" w:rsidRDefault="002A7A0B" w:rsidP="00144499">
      <w:pPr>
        <w:tabs>
          <w:tab w:val="left" w:pos="6480"/>
        </w:tabs>
        <w:jc w:val="center"/>
        <w:rPr>
          <w:rFonts w:asciiTheme="minorHAnsi" w:hAnsiTheme="minorHAnsi" w:cs="Arial"/>
          <w:b/>
          <w:sz w:val="28"/>
          <w:szCs w:val="28"/>
        </w:rPr>
      </w:pPr>
      <w:r w:rsidRPr="002F1CB0">
        <w:rPr>
          <w:rFonts w:asciiTheme="majorHAnsi" w:hAnsiTheme="majorHAnsi"/>
        </w:rPr>
        <w:br w:type="page"/>
      </w:r>
      <w:r w:rsidR="008746CA" w:rsidRPr="00144499">
        <w:rPr>
          <w:noProof/>
          <w:sz w:val="28"/>
          <w:szCs w:val="28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4765056" behindDoc="0" locked="0" layoutInCell="1" allowOverlap="1" wp14:anchorId="2EECC287" wp14:editId="183F8F1C">
                <wp:simplePos x="0" y="0"/>
                <wp:positionH relativeFrom="page">
                  <wp:posOffset>361950</wp:posOffset>
                </wp:positionH>
                <wp:positionV relativeFrom="paragraph">
                  <wp:posOffset>256540</wp:posOffset>
                </wp:positionV>
                <wp:extent cx="6819900" cy="371475"/>
                <wp:effectExtent l="0" t="0" r="19050" b="28575"/>
                <wp:wrapNone/>
                <wp:docPr id="155" name="Text Box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9900" cy="3714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757EE5" w14:textId="7B4052CD" w:rsidR="00EE4A32" w:rsidRPr="00634521" w:rsidRDefault="00EE4A32" w:rsidP="008746CA">
                            <w:pP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  <w:t xml:space="preserve">Participant Eligibility Number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52984B61" wp14:editId="3790B748">
                                  <wp:extent cx="885825" cy="219075"/>
                                  <wp:effectExtent l="0" t="0" r="9525" b="9525"/>
                                  <wp:docPr id="2326" name="Picture 23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45D42657" wp14:editId="76CFA1A2">
                                  <wp:extent cx="885825" cy="219075"/>
                                  <wp:effectExtent l="0" t="0" r="9525" b="9525"/>
                                  <wp:docPr id="2327" name="Picture 23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ECC287" id="Text Box 155" o:spid="_x0000_s1042" type="#_x0000_t202" style="position:absolute;left:0;text-align:left;margin-left:28.5pt;margin-top:20.2pt;width:537pt;height:29.25pt;z-index:25476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" fillcolor="#e7e6e6 [3214]" strokeweight=".5pt">
                <v:textbox>
                  <w:txbxContent>
                    <w:p w14:paraId="50757EE5" w14:textId="7B4052CD" w:rsidR="00EE4A32" w:rsidRPr="00634521" w:rsidRDefault="00EE4A32" w:rsidP="008746CA">
                      <w:pPr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  <w:t xml:space="preserve">Participant Eligibility Number </w:t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52984B61" wp14:editId="3790B748">
                            <wp:extent cx="885825" cy="219075"/>
                            <wp:effectExtent l="0" t="0" r="9525" b="9525"/>
                            <wp:docPr id="2326" name="Picture 23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45D42657" wp14:editId="76CFA1A2">
                            <wp:extent cx="885825" cy="219075"/>
                            <wp:effectExtent l="0" t="0" r="9525" b="9525"/>
                            <wp:docPr id="2327" name="Picture 23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405A7">
        <w:rPr>
          <w:rFonts w:asciiTheme="minorHAnsi" w:hAnsiTheme="minorHAnsi" w:cs="Arial"/>
          <w:b/>
          <w:sz w:val="28"/>
          <w:szCs w:val="28"/>
        </w:rPr>
        <w:t>Eligibility</w:t>
      </w:r>
    </w:p>
    <w:p w14:paraId="59BFCA9A" w14:textId="5FFCD218" w:rsidR="00904779" w:rsidRDefault="00904779">
      <w:pPr>
        <w:rPr>
          <w:rFonts w:asciiTheme="majorHAnsi" w:hAnsiTheme="majorHAnsi"/>
        </w:rPr>
      </w:pPr>
    </w:p>
    <w:p w14:paraId="09DD6EF2" w14:textId="10506F11" w:rsidR="00C4635B" w:rsidRDefault="00C4635B">
      <w:pPr>
        <w:rPr>
          <w:rFonts w:asciiTheme="majorHAnsi" w:hAnsiTheme="majorHAnsi"/>
        </w:rPr>
      </w:pPr>
    </w:p>
    <w:tbl>
      <w:tblPr>
        <w:tblStyle w:val="TableGrid"/>
        <w:tblpPr w:leftFromText="180" w:rightFromText="180" w:vertAnchor="text" w:tblpY="3"/>
        <w:tblW w:w="10762" w:type="dxa"/>
        <w:tblLook w:val="04A0" w:firstRow="1" w:lastRow="0" w:firstColumn="1" w:lastColumn="0" w:noHBand="0" w:noVBand="1"/>
      </w:tblPr>
      <w:tblGrid>
        <w:gridCol w:w="5396"/>
        <w:gridCol w:w="561"/>
        <w:gridCol w:w="4248"/>
        <w:gridCol w:w="557"/>
      </w:tblGrid>
      <w:tr w:rsidR="00C4635B" w:rsidRPr="001B578B" w14:paraId="0E8FB8AD" w14:textId="77777777" w:rsidTr="00904779">
        <w:trPr>
          <w:trHeight w:val="558"/>
        </w:trPr>
        <w:tc>
          <w:tcPr>
            <w:tcW w:w="5000" w:type="pct"/>
            <w:gridSpan w:val="4"/>
            <w:shd w:val="pct15" w:color="auto" w:fill="auto"/>
          </w:tcPr>
          <w:p w14:paraId="60A0A967" w14:textId="5DB9967E" w:rsidR="00C4635B" w:rsidRPr="001B578B" w:rsidRDefault="000705D2" w:rsidP="00C4635B">
            <w:pPr>
              <w:pStyle w:val="Head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1</w:t>
            </w:r>
            <w:r w:rsidR="00C4635B" w:rsidRPr="00A762CA">
              <w:rPr>
                <w:rFonts w:asciiTheme="minorHAnsi" w:hAnsiTheme="minorHAnsi"/>
                <w:b/>
                <w:sz w:val="28"/>
                <w:szCs w:val="28"/>
              </w:rPr>
              <w:t>.1</w:t>
            </w:r>
            <w:r w:rsidR="008C1901">
              <w:rPr>
                <w:rFonts w:asciiTheme="minorHAnsi" w:hAnsiTheme="minorHAnsi"/>
                <w:b/>
                <w:sz w:val="28"/>
                <w:szCs w:val="28"/>
              </w:rPr>
              <w:t>.</w:t>
            </w:r>
            <w:r w:rsidR="00C4635B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="00C4635B" w:rsidRPr="00A762CA">
              <w:rPr>
                <w:rFonts w:asciiTheme="minorHAnsi" w:hAnsiTheme="minorHAnsi"/>
                <w:b/>
                <w:sz w:val="28"/>
                <w:szCs w:val="28"/>
              </w:rPr>
              <w:t>GROW Ethnicity</w:t>
            </w:r>
            <w:r w:rsidR="00357026">
              <w:rPr>
                <w:rFonts w:asciiTheme="minorHAnsi" w:hAnsiTheme="minorHAnsi"/>
                <w:b/>
                <w:sz w:val="28"/>
                <w:szCs w:val="28"/>
              </w:rPr>
              <w:t xml:space="preserve"> – please tick one only</w:t>
            </w:r>
          </w:p>
        </w:tc>
      </w:tr>
      <w:tr w:rsidR="00904779" w:rsidRPr="00BF29AC" w14:paraId="260BBDC3" w14:textId="77777777" w:rsidTr="00904779">
        <w:trPr>
          <w:trHeight w:val="505"/>
        </w:trPr>
        <w:tc>
          <w:tcPr>
            <w:tcW w:w="2500" w:type="pct"/>
          </w:tcPr>
          <w:p w14:paraId="5EBB141A" w14:textId="65F93D1A" w:rsidR="00904779" w:rsidRPr="00904779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 w:rsidRPr="00904779">
              <w:rPr>
                <w:rFonts w:asciiTheme="minorHAnsi" w:hAnsiTheme="minorHAnsi"/>
                <w:sz w:val="24"/>
                <w:szCs w:val="24"/>
                <w:lang w:eastAsia="en-GB"/>
              </w:rPr>
              <w:t>British European </w:t>
            </w:r>
          </w:p>
        </w:tc>
        <w:tc>
          <w:tcPr>
            <w:tcW w:w="263" w:type="pct"/>
          </w:tcPr>
          <w:p w14:paraId="49FF0229" w14:textId="748505E0" w:rsidR="00904779" w:rsidRPr="00904779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76" w:type="pct"/>
          </w:tcPr>
          <w:p w14:paraId="5702BB21" w14:textId="359C33BD" w:rsidR="00904779" w:rsidRPr="00904779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 w:rsidRPr="00904779">
              <w:rPr>
                <w:rFonts w:asciiTheme="minorHAnsi" w:hAnsiTheme="minorHAnsi"/>
                <w:sz w:val="24"/>
                <w:szCs w:val="24"/>
                <w:lang w:eastAsia="en-GB"/>
              </w:rPr>
              <w:t>Middle Eastern</w:t>
            </w:r>
          </w:p>
        </w:tc>
        <w:tc>
          <w:tcPr>
            <w:tcW w:w="261" w:type="pct"/>
          </w:tcPr>
          <w:p w14:paraId="726BA0FB" w14:textId="462FC009" w:rsidR="00904779" w:rsidRPr="00BF29AC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04779" w:rsidRPr="00BF29AC" w14:paraId="4EC27748" w14:textId="77777777" w:rsidTr="00904779">
        <w:trPr>
          <w:trHeight w:val="505"/>
        </w:trPr>
        <w:tc>
          <w:tcPr>
            <w:tcW w:w="2500" w:type="pct"/>
          </w:tcPr>
          <w:p w14:paraId="7BF3D509" w14:textId="1E8C9248" w:rsidR="00904779" w:rsidRPr="00904779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 w:rsidRPr="00904779">
              <w:rPr>
                <w:rFonts w:asciiTheme="minorHAnsi" w:hAnsiTheme="minorHAnsi"/>
                <w:sz w:val="24"/>
                <w:szCs w:val="24"/>
                <w:lang w:eastAsia="en-GB"/>
              </w:rPr>
              <w:t>Irish European </w:t>
            </w:r>
          </w:p>
        </w:tc>
        <w:tc>
          <w:tcPr>
            <w:tcW w:w="263" w:type="pct"/>
          </w:tcPr>
          <w:p w14:paraId="5440A292" w14:textId="77777777" w:rsidR="00904779" w:rsidRPr="00904779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76" w:type="pct"/>
          </w:tcPr>
          <w:p w14:paraId="4EA98EE2" w14:textId="6A79C925" w:rsidR="00904779" w:rsidRPr="00904779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 w:rsidRPr="00904779">
              <w:rPr>
                <w:rFonts w:asciiTheme="minorHAnsi" w:hAnsiTheme="minorHAnsi"/>
                <w:sz w:val="24"/>
                <w:szCs w:val="24"/>
                <w:lang w:eastAsia="en-GB"/>
              </w:rPr>
              <w:t>Indian</w:t>
            </w:r>
          </w:p>
        </w:tc>
        <w:tc>
          <w:tcPr>
            <w:tcW w:w="261" w:type="pct"/>
          </w:tcPr>
          <w:p w14:paraId="59DB57C1" w14:textId="77777777" w:rsidR="00904779" w:rsidRPr="00BF29AC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04779" w:rsidRPr="00BF29AC" w14:paraId="137089A8" w14:textId="77777777" w:rsidTr="00904779">
        <w:trPr>
          <w:trHeight w:val="505"/>
        </w:trPr>
        <w:tc>
          <w:tcPr>
            <w:tcW w:w="2500" w:type="pct"/>
          </w:tcPr>
          <w:p w14:paraId="60834DF9" w14:textId="17107629" w:rsidR="00904779" w:rsidRPr="00904779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 w:rsidRPr="00904779">
              <w:rPr>
                <w:rFonts w:asciiTheme="minorHAnsi" w:hAnsiTheme="minorHAnsi"/>
                <w:sz w:val="24"/>
                <w:szCs w:val="24"/>
                <w:lang w:eastAsia="en-GB"/>
              </w:rPr>
              <w:t>North European </w:t>
            </w:r>
          </w:p>
        </w:tc>
        <w:tc>
          <w:tcPr>
            <w:tcW w:w="263" w:type="pct"/>
          </w:tcPr>
          <w:p w14:paraId="28532266" w14:textId="77777777" w:rsidR="00904779" w:rsidRPr="00904779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76" w:type="pct"/>
          </w:tcPr>
          <w:p w14:paraId="185B6DD6" w14:textId="56EE173D" w:rsidR="00904779" w:rsidRPr="00904779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 w:rsidRPr="00904779">
              <w:rPr>
                <w:rFonts w:asciiTheme="minorHAnsi" w:hAnsiTheme="minorHAnsi"/>
                <w:sz w:val="24"/>
                <w:szCs w:val="24"/>
                <w:lang w:eastAsia="en-GB"/>
              </w:rPr>
              <w:t>Pakistani</w:t>
            </w:r>
          </w:p>
        </w:tc>
        <w:tc>
          <w:tcPr>
            <w:tcW w:w="261" w:type="pct"/>
          </w:tcPr>
          <w:p w14:paraId="069168DD" w14:textId="77777777" w:rsidR="00904779" w:rsidRPr="00BF29AC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04779" w:rsidRPr="00BF29AC" w14:paraId="4270568C" w14:textId="77777777" w:rsidTr="00904779">
        <w:trPr>
          <w:trHeight w:val="505"/>
        </w:trPr>
        <w:tc>
          <w:tcPr>
            <w:tcW w:w="2500" w:type="pct"/>
          </w:tcPr>
          <w:p w14:paraId="452D51A6" w14:textId="3CE0A22E" w:rsidR="00904779" w:rsidRPr="00904779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 w:rsidRPr="00904779">
              <w:rPr>
                <w:rFonts w:asciiTheme="minorHAnsi" w:hAnsiTheme="minorHAnsi"/>
                <w:sz w:val="24"/>
                <w:szCs w:val="24"/>
                <w:lang w:eastAsia="en-GB"/>
              </w:rPr>
              <w:t>East European</w:t>
            </w:r>
          </w:p>
        </w:tc>
        <w:tc>
          <w:tcPr>
            <w:tcW w:w="263" w:type="pct"/>
          </w:tcPr>
          <w:p w14:paraId="76A21B14" w14:textId="77777777" w:rsidR="00904779" w:rsidRPr="00904779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76" w:type="pct"/>
          </w:tcPr>
          <w:p w14:paraId="43F5BCEF" w14:textId="3C061D8B" w:rsidR="00904779" w:rsidRPr="00904779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 w:rsidRPr="00904779">
              <w:rPr>
                <w:rFonts w:asciiTheme="minorHAnsi" w:hAnsiTheme="minorHAnsi"/>
                <w:sz w:val="24"/>
                <w:szCs w:val="24"/>
                <w:lang w:eastAsia="en-GB"/>
              </w:rPr>
              <w:t>Bangladeshi</w:t>
            </w:r>
          </w:p>
        </w:tc>
        <w:tc>
          <w:tcPr>
            <w:tcW w:w="261" w:type="pct"/>
          </w:tcPr>
          <w:p w14:paraId="455E019A" w14:textId="77777777" w:rsidR="00904779" w:rsidRPr="00BF29AC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04779" w:rsidRPr="00BF29AC" w14:paraId="57899775" w14:textId="77777777" w:rsidTr="00904779">
        <w:trPr>
          <w:trHeight w:val="505"/>
        </w:trPr>
        <w:tc>
          <w:tcPr>
            <w:tcW w:w="2500" w:type="pct"/>
          </w:tcPr>
          <w:p w14:paraId="1A91D567" w14:textId="7D938047" w:rsidR="00904779" w:rsidRPr="00904779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 w:rsidRPr="00904779">
              <w:rPr>
                <w:rFonts w:asciiTheme="minorHAnsi" w:hAnsiTheme="minorHAnsi"/>
                <w:sz w:val="24"/>
                <w:szCs w:val="24"/>
                <w:lang w:eastAsia="en-GB"/>
              </w:rPr>
              <w:t>South European </w:t>
            </w:r>
          </w:p>
        </w:tc>
        <w:tc>
          <w:tcPr>
            <w:tcW w:w="263" w:type="pct"/>
          </w:tcPr>
          <w:p w14:paraId="67B47E1F" w14:textId="77777777" w:rsidR="00904779" w:rsidRPr="00904779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76" w:type="pct"/>
          </w:tcPr>
          <w:p w14:paraId="125763D3" w14:textId="5516AB80" w:rsidR="00904779" w:rsidRPr="00904779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 w:rsidRPr="00904779">
              <w:rPr>
                <w:rFonts w:asciiTheme="minorHAnsi" w:hAnsiTheme="minorHAnsi"/>
                <w:sz w:val="24"/>
                <w:szCs w:val="24"/>
                <w:lang w:eastAsia="en-GB"/>
              </w:rPr>
              <w:t>Chinese</w:t>
            </w:r>
          </w:p>
        </w:tc>
        <w:tc>
          <w:tcPr>
            <w:tcW w:w="261" w:type="pct"/>
          </w:tcPr>
          <w:p w14:paraId="3D9D5318" w14:textId="77777777" w:rsidR="00904779" w:rsidRPr="00BF29AC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04779" w:rsidRPr="00BF29AC" w14:paraId="5576B18E" w14:textId="77777777" w:rsidTr="00904779">
        <w:trPr>
          <w:trHeight w:val="505"/>
        </w:trPr>
        <w:tc>
          <w:tcPr>
            <w:tcW w:w="2500" w:type="pct"/>
          </w:tcPr>
          <w:p w14:paraId="3786D116" w14:textId="0B9343AD" w:rsidR="00904779" w:rsidRPr="00904779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 w:rsidRPr="00904779">
              <w:rPr>
                <w:rFonts w:asciiTheme="minorHAnsi" w:hAnsiTheme="minorHAnsi"/>
                <w:sz w:val="24"/>
                <w:szCs w:val="24"/>
                <w:lang w:eastAsia="en-GB"/>
              </w:rPr>
              <w:t>West European </w:t>
            </w:r>
          </w:p>
        </w:tc>
        <w:tc>
          <w:tcPr>
            <w:tcW w:w="263" w:type="pct"/>
          </w:tcPr>
          <w:p w14:paraId="4A1012C2" w14:textId="77777777" w:rsidR="00904779" w:rsidRPr="00904779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76" w:type="pct"/>
          </w:tcPr>
          <w:p w14:paraId="65AC672E" w14:textId="3C71712A" w:rsidR="00904779" w:rsidRPr="00904779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 w:rsidRPr="00904779">
              <w:rPr>
                <w:rFonts w:asciiTheme="minorHAnsi" w:hAnsiTheme="minorHAnsi"/>
                <w:sz w:val="24"/>
                <w:szCs w:val="24"/>
                <w:lang w:eastAsia="en-GB"/>
              </w:rPr>
              <w:t>Other Far East</w:t>
            </w:r>
          </w:p>
        </w:tc>
        <w:tc>
          <w:tcPr>
            <w:tcW w:w="261" w:type="pct"/>
          </w:tcPr>
          <w:p w14:paraId="21FF2D39" w14:textId="77777777" w:rsidR="00904779" w:rsidRPr="00BF29AC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04779" w:rsidRPr="00BF29AC" w14:paraId="73845CE6" w14:textId="77777777" w:rsidTr="00904779">
        <w:trPr>
          <w:trHeight w:val="505"/>
        </w:trPr>
        <w:tc>
          <w:tcPr>
            <w:tcW w:w="2500" w:type="pct"/>
          </w:tcPr>
          <w:p w14:paraId="50BA6E96" w14:textId="505E18C7" w:rsidR="00904779" w:rsidRPr="00904779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 w:rsidRPr="00904779">
              <w:rPr>
                <w:rFonts w:asciiTheme="minorHAnsi" w:hAnsiTheme="minorHAnsi"/>
                <w:sz w:val="24"/>
                <w:szCs w:val="24"/>
                <w:lang w:eastAsia="en-GB"/>
              </w:rPr>
              <w:t>North African</w:t>
            </w:r>
          </w:p>
        </w:tc>
        <w:tc>
          <w:tcPr>
            <w:tcW w:w="263" w:type="pct"/>
          </w:tcPr>
          <w:p w14:paraId="1B314098" w14:textId="77777777" w:rsidR="00904779" w:rsidRPr="00904779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76" w:type="pct"/>
          </w:tcPr>
          <w:p w14:paraId="4B87C15D" w14:textId="18E0B69C" w:rsidR="00904779" w:rsidRPr="00904779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 w:rsidRPr="00904779">
              <w:rPr>
                <w:rFonts w:asciiTheme="minorHAnsi" w:hAnsiTheme="minorHAnsi"/>
                <w:sz w:val="24"/>
                <w:szCs w:val="24"/>
                <w:lang w:eastAsia="en-GB"/>
              </w:rPr>
              <w:t>South East Asian</w:t>
            </w:r>
          </w:p>
        </w:tc>
        <w:tc>
          <w:tcPr>
            <w:tcW w:w="261" w:type="pct"/>
          </w:tcPr>
          <w:p w14:paraId="3211E4D4" w14:textId="77777777" w:rsidR="00904779" w:rsidRPr="00BF29AC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04779" w:rsidRPr="00BF29AC" w14:paraId="5124173D" w14:textId="77777777" w:rsidTr="00904779">
        <w:trPr>
          <w:trHeight w:val="505"/>
        </w:trPr>
        <w:tc>
          <w:tcPr>
            <w:tcW w:w="2500" w:type="pct"/>
          </w:tcPr>
          <w:p w14:paraId="656EDA5D" w14:textId="1E6AA955" w:rsidR="00904779" w:rsidRPr="00904779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 w:rsidRPr="00904779">
              <w:rPr>
                <w:rFonts w:asciiTheme="minorHAnsi" w:hAnsiTheme="minorHAnsi"/>
                <w:sz w:val="24"/>
                <w:szCs w:val="24"/>
                <w:lang w:eastAsia="en-GB"/>
              </w:rPr>
              <w:t>East African</w:t>
            </w:r>
          </w:p>
        </w:tc>
        <w:tc>
          <w:tcPr>
            <w:tcW w:w="263" w:type="pct"/>
          </w:tcPr>
          <w:p w14:paraId="68BC19BE" w14:textId="77777777" w:rsidR="00904779" w:rsidRPr="00904779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76" w:type="pct"/>
          </w:tcPr>
          <w:p w14:paraId="133486D0" w14:textId="2C65B954" w:rsidR="00904779" w:rsidRPr="00904779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 w:rsidRPr="00904779">
              <w:rPr>
                <w:rFonts w:asciiTheme="minorHAnsi" w:hAnsiTheme="minorHAnsi"/>
                <w:sz w:val="24"/>
                <w:szCs w:val="24"/>
                <w:lang w:eastAsia="en-GB"/>
              </w:rPr>
              <w:t>Caribbean</w:t>
            </w:r>
          </w:p>
        </w:tc>
        <w:tc>
          <w:tcPr>
            <w:tcW w:w="261" w:type="pct"/>
          </w:tcPr>
          <w:p w14:paraId="6124858B" w14:textId="77777777" w:rsidR="00904779" w:rsidRPr="00BF29AC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04779" w:rsidRPr="00BF29AC" w14:paraId="7A62DD52" w14:textId="77777777" w:rsidTr="00904779">
        <w:trPr>
          <w:trHeight w:val="505"/>
        </w:trPr>
        <w:tc>
          <w:tcPr>
            <w:tcW w:w="2500" w:type="pct"/>
          </w:tcPr>
          <w:p w14:paraId="0513DEC8" w14:textId="1BD3E9E7" w:rsidR="00904779" w:rsidRPr="00904779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 w:rsidRPr="00904779">
              <w:rPr>
                <w:rFonts w:asciiTheme="minorHAnsi" w:hAnsiTheme="minorHAnsi"/>
                <w:sz w:val="24"/>
                <w:szCs w:val="24"/>
                <w:lang w:eastAsia="en-GB"/>
              </w:rPr>
              <w:t>Central African</w:t>
            </w:r>
          </w:p>
        </w:tc>
        <w:tc>
          <w:tcPr>
            <w:tcW w:w="263" w:type="pct"/>
          </w:tcPr>
          <w:p w14:paraId="665648EA" w14:textId="77777777" w:rsidR="00904779" w:rsidRPr="00904779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76" w:type="pct"/>
          </w:tcPr>
          <w:p w14:paraId="173823EF" w14:textId="211499A4" w:rsidR="00904779" w:rsidRPr="00904779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 w:rsidRPr="00904779">
              <w:rPr>
                <w:rFonts w:asciiTheme="minorHAnsi" w:hAnsiTheme="minorHAnsi"/>
                <w:sz w:val="24"/>
                <w:szCs w:val="24"/>
                <w:lang w:eastAsia="en-GB"/>
              </w:rPr>
              <w:t>Mixed African European</w:t>
            </w:r>
          </w:p>
        </w:tc>
        <w:tc>
          <w:tcPr>
            <w:tcW w:w="261" w:type="pct"/>
          </w:tcPr>
          <w:p w14:paraId="5FC74304" w14:textId="77777777" w:rsidR="00904779" w:rsidRPr="00BF29AC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04779" w:rsidRPr="00BF29AC" w14:paraId="4FA65B92" w14:textId="77777777" w:rsidTr="00904779">
        <w:trPr>
          <w:trHeight w:val="505"/>
        </w:trPr>
        <w:tc>
          <w:tcPr>
            <w:tcW w:w="2500" w:type="pct"/>
          </w:tcPr>
          <w:p w14:paraId="16D0B2C0" w14:textId="7E4D7575" w:rsidR="00904779" w:rsidRPr="00904779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 w:rsidRPr="00904779">
              <w:rPr>
                <w:rFonts w:asciiTheme="minorHAnsi" w:hAnsiTheme="minorHAnsi"/>
                <w:sz w:val="24"/>
                <w:szCs w:val="24"/>
                <w:lang w:eastAsia="en-GB"/>
              </w:rPr>
              <w:t>South African (Black)</w:t>
            </w:r>
          </w:p>
        </w:tc>
        <w:tc>
          <w:tcPr>
            <w:tcW w:w="263" w:type="pct"/>
          </w:tcPr>
          <w:p w14:paraId="5F6640AC" w14:textId="77777777" w:rsidR="00904779" w:rsidRPr="00904779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76" w:type="pct"/>
          </w:tcPr>
          <w:p w14:paraId="70CBE6EA" w14:textId="5F7E3753" w:rsidR="00904779" w:rsidRPr="00904779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 w:rsidRPr="00904779">
              <w:rPr>
                <w:rFonts w:asciiTheme="minorHAnsi" w:hAnsiTheme="minorHAnsi"/>
                <w:sz w:val="24"/>
                <w:szCs w:val="24"/>
                <w:lang w:eastAsia="en-GB"/>
              </w:rPr>
              <w:t>Mixed Asian European</w:t>
            </w:r>
          </w:p>
        </w:tc>
        <w:tc>
          <w:tcPr>
            <w:tcW w:w="261" w:type="pct"/>
          </w:tcPr>
          <w:p w14:paraId="59669671" w14:textId="77777777" w:rsidR="00904779" w:rsidRPr="00BF29AC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04779" w:rsidRPr="00BF29AC" w14:paraId="7C4302F3" w14:textId="77777777" w:rsidTr="00904779">
        <w:trPr>
          <w:trHeight w:val="505"/>
        </w:trPr>
        <w:tc>
          <w:tcPr>
            <w:tcW w:w="2500" w:type="pct"/>
          </w:tcPr>
          <w:p w14:paraId="437F3F03" w14:textId="3BA2820E" w:rsidR="00904779" w:rsidRPr="00904779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 w:rsidRPr="00904779">
              <w:rPr>
                <w:rFonts w:asciiTheme="minorHAnsi" w:hAnsiTheme="minorHAnsi"/>
                <w:sz w:val="24"/>
                <w:szCs w:val="24"/>
                <w:lang w:eastAsia="en-GB"/>
              </w:rPr>
              <w:t>South African (Euro)</w:t>
            </w:r>
          </w:p>
        </w:tc>
        <w:tc>
          <w:tcPr>
            <w:tcW w:w="263" w:type="pct"/>
          </w:tcPr>
          <w:p w14:paraId="03A132C8" w14:textId="77777777" w:rsidR="00904779" w:rsidRPr="00904779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76" w:type="pct"/>
          </w:tcPr>
          <w:p w14:paraId="5A25CA38" w14:textId="2E3A9C24" w:rsidR="00904779" w:rsidRPr="00904779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 w:rsidRPr="00904779">
              <w:rPr>
                <w:rFonts w:asciiTheme="minorHAnsi" w:hAnsiTheme="minorHAnsi"/>
                <w:sz w:val="24"/>
                <w:szCs w:val="24"/>
                <w:lang w:eastAsia="en-GB"/>
              </w:rPr>
              <w:t>Mixed Caribbean European</w:t>
            </w:r>
          </w:p>
        </w:tc>
        <w:tc>
          <w:tcPr>
            <w:tcW w:w="261" w:type="pct"/>
          </w:tcPr>
          <w:p w14:paraId="76CB9C95" w14:textId="77777777" w:rsidR="00904779" w:rsidRPr="00BF29AC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04779" w:rsidRPr="00BF29AC" w14:paraId="7F479364" w14:textId="77777777" w:rsidTr="00904779">
        <w:trPr>
          <w:trHeight w:val="505"/>
        </w:trPr>
        <w:tc>
          <w:tcPr>
            <w:tcW w:w="2500" w:type="pct"/>
          </w:tcPr>
          <w:p w14:paraId="01BDD6E8" w14:textId="3A3EAA19" w:rsidR="00904779" w:rsidRPr="00904779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 w:rsidRPr="00904779">
              <w:rPr>
                <w:rFonts w:asciiTheme="minorHAnsi" w:hAnsiTheme="minorHAnsi"/>
                <w:sz w:val="24"/>
                <w:szCs w:val="24"/>
                <w:lang w:eastAsia="en-GB"/>
              </w:rPr>
              <w:t>West African</w:t>
            </w:r>
          </w:p>
        </w:tc>
        <w:tc>
          <w:tcPr>
            <w:tcW w:w="263" w:type="pct"/>
          </w:tcPr>
          <w:p w14:paraId="6AEA36CE" w14:textId="77777777" w:rsidR="00904779" w:rsidRPr="00904779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76" w:type="pct"/>
          </w:tcPr>
          <w:p w14:paraId="36456357" w14:textId="531E3C43" w:rsidR="00904779" w:rsidRPr="00904779" w:rsidRDefault="00D335D6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  <w:lang w:eastAsia="en-GB"/>
              </w:rPr>
              <w:t>Declined</w:t>
            </w:r>
          </w:p>
        </w:tc>
        <w:tc>
          <w:tcPr>
            <w:tcW w:w="261" w:type="pct"/>
          </w:tcPr>
          <w:p w14:paraId="1F00DDBE" w14:textId="77777777" w:rsidR="00904779" w:rsidRPr="00BF29AC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04779" w:rsidRPr="00BF29AC" w14:paraId="1B4B2326" w14:textId="77777777" w:rsidTr="00904779">
        <w:trPr>
          <w:trHeight w:val="505"/>
        </w:trPr>
        <w:tc>
          <w:tcPr>
            <w:tcW w:w="2500" w:type="pct"/>
          </w:tcPr>
          <w:p w14:paraId="0E20568D" w14:textId="09A504C4" w:rsidR="00904779" w:rsidRDefault="00904779" w:rsidP="00C4635B">
            <w:pPr>
              <w:pStyle w:val="Header"/>
              <w:rPr>
                <w:rFonts w:asciiTheme="minorHAnsi" w:hAnsiTheme="minorHAnsi"/>
                <w:i/>
                <w:lang w:eastAsia="en-GB"/>
              </w:rPr>
            </w:pPr>
            <w:r w:rsidRPr="00904779">
              <w:rPr>
                <w:rFonts w:asciiTheme="minorHAnsi" w:hAnsiTheme="minorHAnsi"/>
                <w:sz w:val="24"/>
                <w:szCs w:val="24"/>
                <w:lang w:eastAsia="en-GB"/>
              </w:rPr>
              <w:t>Other</w:t>
            </w:r>
            <w:r w:rsidR="00CB7347">
              <w:rPr>
                <w:rFonts w:asciiTheme="minorHAnsi" w:hAnsiTheme="minorHAnsi"/>
                <w:sz w:val="24"/>
                <w:szCs w:val="24"/>
                <w:lang w:eastAsia="en-GB"/>
              </w:rPr>
              <w:t xml:space="preserve"> </w:t>
            </w:r>
            <w:r w:rsidR="00CB7347" w:rsidRPr="00CB7347">
              <w:rPr>
                <w:rFonts w:asciiTheme="minorHAnsi" w:hAnsiTheme="minorHAnsi"/>
                <w:i/>
                <w:lang w:eastAsia="en-GB"/>
              </w:rPr>
              <w:t>(Please specify)</w:t>
            </w:r>
            <w:r w:rsidR="00CB7347">
              <w:rPr>
                <w:rFonts w:asciiTheme="minorHAnsi" w:hAnsiTheme="minorHAnsi"/>
                <w:i/>
                <w:lang w:eastAsia="en-GB"/>
              </w:rPr>
              <w:t>:</w:t>
            </w:r>
          </w:p>
          <w:p w14:paraId="52C2BE44" w14:textId="1AB486C2" w:rsidR="00CB7347" w:rsidRPr="00904779" w:rsidRDefault="00CB7347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lang w:eastAsia="en-GB"/>
              </w:rPr>
              <w:t>____________________________________________________</w:t>
            </w:r>
          </w:p>
        </w:tc>
        <w:tc>
          <w:tcPr>
            <w:tcW w:w="263" w:type="pct"/>
          </w:tcPr>
          <w:p w14:paraId="140A2706" w14:textId="77777777" w:rsidR="00904779" w:rsidRPr="00904779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76" w:type="pct"/>
          </w:tcPr>
          <w:p w14:paraId="6487CF5E" w14:textId="77777777" w:rsidR="00904779" w:rsidRPr="00904779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61" w:type="pct"/>
          </w:tcPr>
          <w:p w14:paraId="492B4036" w14:textId="77777777" w:rsidR="00904779" w:rsidRPr="00BF29AC" w:rsidRDefault="00904779" w:rsidP="00C4635B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7D26120F" w14:textId="77777777" w:rsidR="006B514A" w:rsidRDefault="006B514A" w:rsidP="006B514A">
      <w:pPr>
        <w:rPr>
          <w:rFonts w:asciiTheme="majorHAnsi" w:hAnsiTheme="majorHAnsi"/>
        </w:rPr>
      </w:pPr>
    </w:p>
    <w:p w14:paraId="627647D4" w14:textId="77777777" w:rsidR="006B514A" w:rsidRDefault="006B514A">
      <w:pPr>
        <w:rPr>
          <w:rFonts w:asciiTheme="majorHAnsi" w:hAnsiTheme="majorHAnsi"/>
        </w:rPr>
      </w:pPr>
    </w:p>
    <w:tbl>
      <w:tblPr>
        <w:tblStyle w:val="TableGrid"/>
        <w:tblW w:w="10772" w:type="dxa"/>
        <w:tblInd w:w="-5" w:type="dxa"/>
        <w:tblLook w:val="04A0" w:firstRow="1" w:lastRow="0" w:firstColumn="1" w:lastColumn="0" w:noHBand="0" w:noVBand="1"/>
      </w:tblPr>
      <w:tblGrid>
        <w:gridCol w:w="5203"/>
        <w:gridCol w:w="5569"/>
      </w:tblGrid>
      <w:tr w:rsidR="00DF70C8" w14:paraId="7D408A6A" w14:textId="77777777" w:rsidTr="005405A7">
        <w:tc>
          <w:tcPr>
            <w:tcW w:w="5203" w:type="dxa"/>
          </w:tcPr>
          <w:p w14:paraId="15A6A830" w14:textId="5E6D8DA8" w:rsidR="00DF70C8" w:rsidRDefault="00DF70C8" w:rsidP="003A627F">
            <w:pPr>
              <w:rPr>
                <w:rFonts w:asciiTheme="majorHAnsi" w:hAnsiTheme="majorHAnsi"/>
              </w:rPr>
            </w:pPr>
            <w:r w:rsidRPr="00A762CA">
              <w:rPr>
                <w:rFonts w:asciiTheme="minorHAnsi" w:hAnsiTheme="minorHAnsi"/>
                <w:sz w:val="24"/>
                <w:szCs w:val="24"/>
              </w:rPr>
              <w:t>Name of person completin</w:t>
            </w:r>
            <w:r w:rsidR="0079714A">
              <w:rPr>
                <w:rFonts w:asciiTheme="minorHAnsi" w:hAnsiTheme="minorHAnsi"/>
                <w:sz w:val="24"/>
                <w:szCs w:val="24"/>
              </w:rPr>
              <w:t>g the GROW App data</w:t>
            </w:r>
            <w:r w:rsidR="00D35753">
              <w:rPr>
                <w:rFonts w:asciiTheme="minorHAnsi" w:hAnsiTheme="minorHAnsi"/>
                <w:sz w:val="24"/>
                <w:szCs w:val="24"/>
              </w:rPr>
              <w:t xml:space="preserve"> (print name)</w:t>
            </w:r>
            <w:r w:rsidRPr="00E97038">
              <w:rPr>
                <w:rFonts w:asciiTheme="minorHAnsi" w:hAnsiTheme="minorHAnsi"/>
                <w:sz w:val="16"/>
                <w:szCs w:val="16"/>
              </w:rPr>
              <w:t>please note, your name must be on the trial delegation log</w:t>
            </w:r>
          </w:p>
        </w:tc>
        <w:tc>
          <w:tcPr>
            <w:tcW w:w="5569" w:type="dxa"/>
          </w:tcPr>
          <w:p w14:paraId="48CD0B8A" w14:textId="6A9AFD51" w:rsidR="00DF70C8" w:rsidRDefault="00DF70C8" w:rsidP="003A627F">
            <w:pPr>
              <w:rPr>
                <w:rFonts w:asciiTheme="majorHAnsi" w:hAnsiTheme="majorHAnsi"/>
              </w:rPr>
            </w:pPr>
          </w:p>
        </w:tc>
      </w:tr>
      <w:tr w:rsidR="00DF70C8" w14:paraId="34D3CFCB" w14:textId="77777777" w:rsidTr="005405A7">
        <w:tc>
          <w:tcPr>
            <w:tcW w:w="5203" w:type="dxa"/>
          </w:tcPr>
          <w:p w14:paraId="76F35741" w14:textId="1ED338CE" w:rsidR="00DF70C8" w:rsidRPr="00A762CA" w:rsidRDefault="00DF70C8" w:rsidP="003A627F">
            <w:pPr>
              <w:rPr>
                <w:rFonts w:asciiTheme="minorHAnsi" w:hAnsiTheme="minorHAnsi"/>
                <w:sz w:val="24"/>
                <w:szCs w:val="24"/>
              </w:rPr>
            </w:pPr>
            <w:r w:rsidRPr="00A762CA">
              <w:rPr>
                <w:rFonts w:asciiTheme="minorHAnsi" w:hAnsiTheme="minorHAnsi"/>
                <w:sz w:val="24"/>
                <w:szCs w:val="24"/>
              </w:rPr>
              <w:t>Signatur</w:t>
            </w:r>
            <w:r w:rsidR="00D35753">
              <w:rPr>
                <w:rFonts w:asciiTheme="minorHAnsi" w:hAnsiTheme="minorHAnsi"/>
                <w:sz w:val="24"/>
                <w:szCs w:val="24"/>
              </w:rPr>
              <w:t xml:space="preserve">e of person completing the </w:t>
            </w:r>
            <w:r w:rsidR="0079714A">
              <w:rPr>
                <w:rFonts w:asciiTheme="minorHAnsi" w:hAnsiTheme="minorHAnsi"/>
                <w:sz w:val="24"/>
                <w:szCs w:val="24"/>
              </w:rPr>
              <w:t>GROW App data</w:t>
            </w:r>
          </w:p>
          <w:p w14:paraId="300B0A2E" w14:textId="77777777" w:rsidR="000231E5" w:rsidRDefault="000231E5" w:rsidP="003A627F">
            <w:pPr>
              <w:rPr>
                <w:rFonts w:asciiTheme="majorHAnsi" w:hAnsiTheme="majorHAnsi"/>
              </w:rPr>
            </w:pPr>
          </w:p>
        </w:tc>
        <w:tc>
          <w:tcPr>
            <w:tcW w:w="5569" w:type="dxa"/>
            <w:vAlign w:val="bottom"/>
          </w:tcPr>
          <w:p w14:paraId="32926259" w14:textId="0DF5DC13" w:rsidR="00DF70C8" w:rsidRDefault="00DF70C8" w:rsidP="003A627F">
            <w:pPr>
              <w:rPr>
                <w:rFonts w:asciiTheme="majorHAnsi" w:hAnsiTheme="majorHAnsi"/>
              </w:rPr>
            </w:pPr>
          </w:p>
        </w:tc>
      </w:tr>
      <w:tr w:rsidR="00DF70C8" w14:paraId="6433294B" w14:textId="77777777" w:rsidTr="005405A7">
        <w:trPr>
          <w:trHeight w:val="646"/>
        </w:trPr>
        <w:tc>
          <w:tcPr>
            <w:tcW w:w="5203" w:type="dxa"/>
          </w:tcPr>
          <w:p w14:paraId="3CD761F5" w14:textId="77777777" w:rsidR="00DF70C8" w:rsidRDefault="00DF70C8" w:rsidP="003A627F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2DD5CB39" w14:textId="28D61E68" w:rsidR="00DF70C8" w:rsidRPr="00A762CA" w:rsidRDefault="00D35753" w:rsidP="003A627F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Date Signed</w:t>
            </w:r>
          </w:p>
        </w:tc>
        <w:tc>
          <w:tcPr>
            <w:tcW w:w="5569" w:type="dxa"/>
          </w:tcPr>
          <w:p w14:paraId="4AF0178B" w14:textId="77777777" w:rsidR="00477C82" w:rsidRDefault="00477C82" w:rsidP="003A627F">
            <w:pPr>
              <w:rPr>
                <w:rFonts w:asciiTheme="majorHAnsi" w:hAnsiTheme="majorHAnsi"/>
              </w:rPr>
            </w:pPr>
          </w:p>
          <w:p w14:paraId="77C412A0" w14:textId="77777777" w:rsidR="00477C82" w:rsidRDefault="00477C82" w:rsidP="003A627F">
            <w:pPr>
              <w:rPr>
                <w:rFonts w:asciiTheme="majorHAnsi" w:hAnsiTheme="majorHAnsi"/>
              </w:rPr>
            </w:pPr>
          </w:p>
          <w:p w14:paraId="7DE20DAA" w14:textId="328A9389" w:rsidR="00DF70C8" w:rsidRPr="00477C82" w:rsidRDefault="00477C82" w:rsidP="003A627F">
            <w:pPr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477C82">
              <w:rPr>
                <w:rFonts w:asciiTheme="minorHAnsi" w:hAnsiTheme="minorHAnsi"/>
                <w:sz w:val="24"/>
                <w:szCs w:val="24"/>
              </w:rPr>
              <w:t>dd</w:t>
            </w:r>
            <w:proofErr w:type="spellEnd"/>
            <w:r w:rsidRPr="00477C82">
              <w:rPr>
                <w:rFonts w:asciiTheme="minorHAnsi" w:hAnsiTheme="minorHAnsi"/>
                <w:sz w:val="24"/>
                <w:szCs w:val="24"/>
              </w:rPr>
              <w:t>/mm/</w:t>
            </w:r>
            <w:proofErr w:type="spellStart"/>
            <w:r w:rsidRPr="00477C82">
              <w:rPr>
                <w:rFonts w:asciiTheme="minorHAnsi" w:hAnsiTheme="minorHAnsi"/>
                <w:sz w:val="24"/>
                <w:szCs w:val="24"/>
              </w:rPr>
              <w:t>yyyy</w:t>
            </w:r>
            <w:proofErr w:type="spellEnd"/>
            <w:r w:rsidRPr="00477C82"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4773248" behindDoc="0" locked="0" layoutInCell="1" allowOverlap="1" wp14:anchorId="31C5BC1A" wp14:editId="5961E3E3">
                      <wp:simplePos x="0" y="0"/>
                      <wp:positionH relativeFrom="column">
                        <wp:posOffset>-7620</wp:posOffset>
                      </wp:positionH>
                      <wp:positionV relativeFrom="page">
                        <wp:posOffset>13335</wp:posOffset>
                      </wp:positionV>
                      <wp:extent cx="2085975" cy="228600"/>
                      <wp:effectExtent l="0" t="0" r="28575" b="19050"/>
                      <wp:wrapSquare wrapText="bothSides"/>
                      <wp:docPr id="263" name="Group 2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85975" cy="228600"/>
                                <a:chOff x="0" y="0"/>
                                <a:chExt cx="2085975" cy="228600"/>
                              </a:xfrm>
                            </wpg:grpSpPr>
                            <wps:wsp>
                              <wps:cNvPr id="264" name="Rectangle 2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5" name="Straight Arrow Connector 26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6250" y="19050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6" name="Straight Arrow Connector 26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95375" y="9525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8" name="Rectangle 2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60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9" name="Rectangle 2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055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0" name="Rectangle 2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1915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1" name="Rectangle 27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00150" y="952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7" name="Rectangle 28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19225" y="952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4" name="Rectangle 3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38300" y="952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5" name="Rectangle 3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66900" y="952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group w14:anchorId="49BCBDC9" id="Group 263" o:spid="_x0000_s1026" style="position:absolute;margin-left:-.6pt;margin-top:1.05pt;width:164.25pt;height:18pt;z-index:254773248;mso-position-vertical-relative:page;mso-width-relative:margin;mso-height-relative:margin" coordsize="20859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">
                      <v:rect id="Rectangle 264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79TcUA&#10;AADcAAAADwAAAGRycy9kb3ducmV2LnhtbESPQWvCQBSE74X+h+UVeqsbo0gbXaVUUuzRxEtvz+wz&#10;iWbfhuyaRH99t1DocZiZb5jVZjSN6KlztWUF00kEgriwuuZSwSFPX15BOI+ssbFMCm7kYLN+fFhh&#10;ou3Ae+ozX4oAYZeggsr7NpHSFRUZdBPbEgfvZDuDPsiulLrDIcBNI+MoWkiDNYeFClv6qKi4ZFej&#10;4FjHB7zv88/IvKUz/zXm5+v3Vqnnp/F9CcLT6P/Df+2dVhAv5vB7Jhw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bv1NxQAAANwAAAAPAAAAAAAAAAAAAAAAAJgCAABkcnMv&#10;ZG93bnJldi54bWxQSwUGAAAAAAQABAD1AAAAigMAAAAA&#10;"/>
                      <v:shape id="Straight Arrow Connector 265" o:spid="_x0000_s1028" type="#_x0000_t32" style="position:absolute;left:4762;top:190;width:572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AQl7MQAAADcAAAADwAAAGRycy9kb3ducmV2LnhtbESPQYvCMBSE74L/ITzBi2haYUWqURZB&#10;EA8Lqz14fCTPtmzzUpNYu/9+s7Cwx2FmvmG2+8G2oicfGscK8kUGglg703CloLwe52sQISIbbB2T&#10;gm8KsN+NR1ssjHvxJ/WXWIkE4VCggjrGrpAy6JoshoXriJN3d95iTNJX0nh8Jbht5TLLVtJiw2mh&#10;xo4ONemvy9MqaM7lR9nPHtHr9Tm/+Txcb61WajoZ3jcgIg3xP/zXPhkFy9Ub/J5JR0Duf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8BCXsxAAAANwAAAAPAAAAAAAAAAAA&#10;AAAAAKECAABkcnMvZG93bnJldi54bWxQSwUGAAAAAAQABAD5AAAAkgMAAAAA&#10;"/>
                      <v:shape id="Straight Arrow Connector 266" o:spid="_x0000_s1029" type="#_x0000_t32" style="position:absolute;left:10953;top:95;width:572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Na7m8QAAADcAAAADwAAAGRycy9kb3ducmV2LnhtbESPQYvCMBSE7wv+h/AEL4um9VCkGmUR&#10;hMWDsNqDx0fyti3bvHSTbK3/3iwIHoeZ+YbZ7EbbiYF8aB0ryBcZCGLtTMu1gupymK9AhIhssHNM&#10;Cu4UYLedvG2wNO7GXzScYy0ShEOJCpoY+1LKoBuyGBauJ07et/MWY5K+lsbjLcFtJ5dZVkiLLaeF&#10;BnvaN6R/zn9WQXusTtXw/hu9Xh3zq8/D5dpppWbT8WMNItIYX+Fn+9MoWBYF/J9JR0Bu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1rubxAAAANwAAAAPAAAAAAAAAAAA&#10;AAAAAKECAABkcnMvZG93bnJldi54bWxQSwUGAAAAAAQABAD5AAAAkgMAAAAA&#10;"/>
                      <v:rect id="Rectangle 268" o:spid="_x0000_s1030" style="position:absolute;left:2286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P3SL8A&#10;AADcAAAADwAAAGRycy9kb3ducmV2LnhtbERPTa/BQBTdS/yHyZW8HVN9iVCGCCHPktrYXZ2rLZ07&#10;TWfQ59ebhcTy5HzPFq2pxIMaV1pWMBxEIIgzq0vOFRzTTX8MwnlkjZVlUvBPDhbzbmeGibZP3tPj&#10;4HMRQtglqKDwvk6kdFlBBt3A1sSBu9jGoA+wyaVu8BnCTSXjKBpJgyWHhgJrWhWU3Q53o+Bcxkd8&#10;7dNtZCabX79r0+v9tFbqp9cupyA8tf4r/rj/tIJ4FNaGM+EIyPk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+I/dIvwAAANwAAAAPAAAAAAAAAAAAAAAAAJgCAABkcnMvZG93bnJl&#10;di54bWxQSwUGAAAAAAQABAD1AAAAhAMAAAAA&#10;"/>
                      <v:rect id="Rectangle 269" o:spid="_x0000_s1031" style="position:absolute;left:5905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9S08UA&#10;AADcAAAADwAAAGRycy9kb3ducmV2LnhtbESPQWvCQBSE7wX/w/IEb3VjhFCjq4jF0h6TeOntmX1N&#10;UrNvQ3Y1aX+9KxR6HGbmG2azG00rbtS7xrKCxTwCQVxa3XCl4FQcn19AOI+ssbVMCn7IwW47edpg&#10;qu3AGd1yX4kAYZeigtr7LpXSlTUZdHPbEQfvy/YGfZB9JXWPQ4CbVsZRlEiDDYeFGjs61FRe8qtR&#10;cG7iE/5mxVtkVsel/xiL7+vnq1Kz6bhfg/A0+v/wX/tdK4iTFTzOhCMgt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b1LTxQAAANwAAAAPAAAAAAAAAAAAAAAAAJgCAABkcnMv&#10;ZG93bnJldi54bWxQSwUGAAAAAAQABAD1AAAAigMAAAAA&#10;"/>
                      <v:rect id="Rectangle 270" o:spid="_x0000_s1032" style="position:absolute;left:8191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xtk8IA&#10;AADcAAAADwAAAGRycy9kb3ducmV2LnhtbERPTW+CQBC9m/Q/bKZJb7pIE23RhTRtaOpR4dLbyE6B&#10;ys4SdlHqr3cPJj2+vO9tNplOnGlwrWUFy0UEgriyuuVaQVnk8xcQziNr7CyTgj9ykKUPsy0m2l54&#10;T+eDr0UIYZeggsb7PpHSVQ0ZdAvbEwfuxw4GfYBDLfWAlxBuOhlH0UoabDk0NNjTe0PV6TAaBcc2&#10;LvG6Lz4j85o/+91U/I7fH0o9PU5vGxCeJv8vvru/tIJ4HeaHM+EIyPQ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jG2TwgAAANwAAAAPAAAAAAAAAAAAAAAAAJgCAABkcnMvZG93&#10;bnJldi54bWxQSwUGAAAAAAQABAD1AAAAhwMAAAAA&#10;"/>
                      <v:rect id="Rectangle 271" o:spid="_x0000_s1033" style="position:absolute;left:12001;top:95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DICMUA&#10;AADcAAAADwAAAGRycy9kb3ducmV2LnhtbESPQWvCQBSE74L/YXmF3nRjCrZNXUWUiD0m8dLba/Y1&#10;SZt9G7Ibjf56t1DocZiZb5jVZjStOFPvGssKFvMIBHFpdcOVglORzl5AOI+ssbVMCq7kYLOeTlaY&#10;aHvhjM65r0SAsEtQQe19l0jpypoMurntiIP3ZXuDPsi+krrHS4CbVsZRtJQGGw4LNXa0q6n8yQej&#10;4LOJT3jLikNkXtMn/z4W38PHXqnHh3H7BsLT6P/Df+2jVhA/L+D3TDgCcn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wMgIxQAAANwAAAAPAAAAAAAAAAAAAAAAAJgCAABkcnMv&#10;ZG93bnJldi54bWxQSwUGAAAAAAQABAD1AAAAigMAAAAA&#10;"/>
                      <v:rect id="Rectangle 287" o:spid="_x0000_s1034" style="position:absolute;left:14192;top:95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CFwMUA&#10;AADcAAAADwAAAGRycy9kb3ducmV2LnhtbESPQWvCQBSE74X+h+UVeqsbU1AbXaW0pLTHJF56e2af&#10;STT7NmTXmPrru4LgcZiZb5jVZjStGKh3jWUF00kEgri0uuFKwbZIXxYgnEfW2FomBX/kYLN+fFhh&#10;ou2ZMxpyX4kAYZeggtr7LpHSlTUZdBPbEQdvb3uDPsi+krrHc4CbVsZRNJMGGw4LNXb0UVN5zE9G&#10;wa6Jt3jJiq/IvKWv/mcsDqffT6Wen8b3JQhPo7+Hb+1vrSBezOF6JhwBuf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sIXAxQAAANwAAAAPAAAAAAAAAAAAAAAAAJgCAABkcnMv&#10;ZG93bnJldi54bWxQSwUGAAAAAAQABAD1AAAAigMAAAAA&#10;"/>
                      <v:rect id="Rectangle 324" o:spid="_x0000_s1035" style="position:absolute;left:16383;top:95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+VLEMUA&#10;AADcAAAADwAAAGRycy9kb3ducmV2LnhtbESPT2vCQBTE70K/w/IKvenGWKSmriKWlPao8eLtNfua&#10;pGbfhuzmT/30bkHocZiZ3zDr7Whq0VPrKssK5rMIBHFudcWFglOWTl9AOI+ssbZMCn7JwXbzMFlj&#10;ou3AB+qPvhABwi5BBaX3TSKly0sy6Ga2IQ7et20N+iDbQuoWhwA3tYyjaCkNVhwWSmxoX1J+OXZG&#10;wVcVn/B6yN4js0oX/nPMfrrzm1JPj+PuFYSn0f+H7+0PrWARP8PfmXAE5OY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5UsQxQAAANwAAAAPAAAAAAAAAAAAAAAAAJgCAABkcnMv&#10;ZG93bnJldi54bWxQSwUGAAAAAAQABAD1AAAAigMAAAAA&#10;"/>
                      <v:rect id="Rectangle 325" o:spid="_x0000_s1036" style="position:absolute;left:18669;top:95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nui8UA&#10;AADcAAAADwAAAGRycy9kb3ducmV2LnhtbESPT2vCQBTE70K/w/IKvenGSKWmriKWlPao8eLtNfua&#10;pGbfhuzmT/30bkHocZiZ3zDr7Whq0VPrKssK5rMIBHFudcWFglOWTl9AOI+ssbZMCn7JwXbzMFlj&#10;ou3AB+qPvhABwi5BBaX3TSKly0sy6Ga2IQ7et20N+iDbQuoWhwA3tYyjaCkNVhwWSmxoX1J+OXZG&#10;wVcVn/B6yN4js0oX/nPMfrrzm1JPj+PuFYSn0f+H7+0PrWARP8PfmXAE5OY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qe6LxQAAANwAAAAPAAAAAAAAAAAAAAAAAJgCAABkcnMv&#10;ZG93bnJldi54bWxQSwUGAAAAAAQABAD1AAAAigMAAAAA&#10;"/>
                      <w10:wrap type="square" anchory="page"/>
                    </v:group>
                  </w:pict>
                </mc:Fallback>
              </mc:AlternateContent>
            </w:r>
          </w:p>
        </w:tc>
      </w:tr>
    </w:tbl>
    <w:p w14:paraId="4CC75221" w14:textId="77777777" w:rsidR="00DF70C8" w:rsidRDefault="00DF70C8">
      <w:pPr>
        <w:rPr>
          <w:rFonts w:asciiTheme="minorHAnsi" w:hAnsiTheme="minorHAnsi"/>
          <w:b/>
          <w:sz w:val="24"/>
          <w:szCs w:val="24"/>
        </w:rPr>
      </w:pPr>
    </w:p>
    <w:p w14:paraId="686DE8BA" w14:textId="229FFEBC" w:rsidR="00DF70C8" w:rsidRDefault="00DF70C8">
      <w:pPr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br w:type="page"/>
      </w:r>
    </w:p>
    <w:tbl>
      <w:tblPr>
        <w:tblStyle w:val="TableGrid"/>
        <w:tblW w:w="107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5"/>
        <w:gridCol w:w="8347"/>
      </w:tblGrid>
      <w:tr w:rsidR="00DF70C8" w14:paraId="617EC557" w14:textId="77777777" w:rsidTr="003A627F">
        <w:tc>
          <w:tcPr>
            <w:tcW w:w="2395" w:type="dxa"/>
          </w:tcPr>
          <w:p w14:paraId="495820BA" w14:textId="7FFB5048" w:rsidR="00DF70C8" w:rsidRDefault="00DF70C8" w:rsidP="003A627F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  <w:tc>
          <w:tcPr>
            <w:tcW w:w="8347" w:type="dxa"/>
          </w:tcPr>
          <w:p w14:paraId="54EC512B" w14:textId="608AF0EB" w:rsidR="00DF70C8" w:rsidRPr="00144499" w:rsidRDefault="006019ED" w:rsidP="00144499">
            <w:pPr>
              <w:ind w:left="-2361"/>
              <w:jc w:val="center"/>
              <w:rPr>
                <w:rFonts w:asciiTheme="minorHAnsi" w:hAnsiTheme="minorHAnsi" w:cs="Arial"/>
                <w:b/>
                <w:sz w:val="28"/>
                <w:szCs w:val="28"/>
              </w:rPr>
            </w:pPr>
            <w:r w:rsidRPr="00144499">
              <w:rPr>
                <w:noProof/>
                <w:sz w:val="28"/>
                <w:szCs w:val="2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775296" behindDoc="0" locked="0" layoutInCell="1" allowOverlap="1" wp14:anchorId="27AA2BE3" wp14:editId="1B705695">
                      <wp:simplePos x="0" y="0"/>
                      <wp:positionH relativeFrom="page">
                        <wp:posOffset>-1518921</wp:posOffset>
                      </wp:positionH>
                      <wp:positionV relativeFrom="paragraph">
                        <wp:posOffset>201295</wp:posOffset>
                      </wp:positionV>
                      <wp:extent cx="6810375" cy="371475"/>
                      <wp:effectExtent l="0" t="0" r="28575" b="28575"/>
                      <wp:wrapNone/>
                      <wp:docPr id="326" name="Text Box 3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10375" cy="371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06012BD" w14:textId="01DA6C6F" w:rsidR="00EE4A32" w:rsidRPr="00634521" w:rsidRDefault="00EE4A32" w:rsidP="00477C82">
                                  <w:pP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  <w:t xml:space="preserve">Participant Eligibility Number </w:t>
                                  </w:r>
                                  <w:r w:rsidRPr="00367F30"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drawing>
                                      <wp:inline distT="0" distB="0" distL="0" distR="0" wp14:anchorId="5DD02324" wp14:editId="14E10C53">
                                        <wp:extent cx="885825" cy="219075"/>
                                        <wp:effectExtent l="0" t="0" r="9525" b="9525"/>
                                        <wp:docPr id="95" name="Picture 9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85825" cy="2190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67F30"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drawing>
                                      <wp:inline distT="0" distB="0" distL="0" distR="0" wp14:anchorId="18A28361" wp14:editId="2D96CEB2">
                                        <wp:extent cx="885825" cy="219075"/>
                                        <wp:effectExtent l="0" t="0" r="9525" b="9525"/>
                                        <wp:docPr id="2348" name="Picture 234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85825" cy="2190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AA2BE3" id="Text Box 326" o:spid="_x0000_s1043" type="#_x0000_t202" style="position:absolute;left:0;text-align:left;margin-left:-119.6pt;margin-top:15.85pt;width:536.25pt;height:29.25pt;z-index:25477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" fillcolor="#e7e6e6 [3214]" strokeweight=".5pt">
                      <v:textbox>
                        <w:txbxContent>
                          <w:p w14:paraId="306012BD" w14:textId="01DA6C6F" w:rsidR="00EE4A32" w:rsidRPr="00634521" w:rsidRDefault="00EE4A32" w:rsidP="00477C82">
                            <w:pP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  <w:t xml:space="preserve">Participant Eligibility Number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5DD02324" wp14:editId="14E10C53">
                                  <wp:extent cx="885825" cy="219075"/>
                                  <wp:effectExtent l="0" t="0" r="9525" b="9525"/>
                                  <wp:docPr id="95" name="Picture 9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18A28361" wp14:editId="2D96CEB2">
                                  <wp:extent cx="885825" cy="219075"/>
                                  <wp:effectExtent l="0" t="0" r="9525" b="9525"/>
                                  <wp:docPr id="2348" name="Picture 23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79714A">
              <w:rPr>
                <w:rFonts w:asciiTheme="minorHAnsi" w:hAnsiTheme="minorHAnsi" w:cs="Arial"/>
                <w:b/>
                <w:sz w:val="28"/>
                <w:szCs w:val="28"/>
              </w:rPr>
              <w:t>Section 1</w:t>
            </w:r>
            <w:r w:rsidR="00144499">
              <w:rPr>
                <w:rFonts w:asciiTheme="minorHAnsi" w:hAnsiTheme="minorHAnsi" w:cs="Arial"/>
                <w:b/>
                <w:sz w:val="28"/>
                <w:szCs w:val="28"/>
              </w:rPr>
              <w:t xml:space="preserve"> - </w:t>
            </w:r>
            <w:r w:rsidR="004E6248">
              <w:rPr>
                <w:rFonts w:asciiTheme="minorHAnsi" w:hAnsiTheme="minorHAnsi" w:cs="Arial"/>
                <w:b/>
                <w:sz w:val="28"/>
                <w:szCs w:val="28"/>
              </w:rPr>
              <w:t>Eligibility</w:t>
            </w:r>
          </w:p>
          <w:p w14:paraId="08F2B10C" w14:textId="77777777" w:rsidR="00DF70C8" w:rsidRDefault="00DF70C8" w:rsidP="003A627F">
            <w:pPr>
              <w:jc w:val="right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</w:tr>
    </w:tbl>
    <w:p w14:paraId="57658C58" w14:textId="58CAC04C" w:rsidR="00DF70C8" w:rsidRDefault="00DF70C8" w:rsidP="00DF70C8">
      <w:pPr>
        <w:pStyle w:val="Header"/>
        <w:rPr>
          <w:sz w:val="36"/>
          <w:szCs w:val="36"/>
        </w:rPr>
      </w:pPr>
    </w:p>
    <w:p w14:paraId="09E14F1C" w14:textId="77777777" w:rsidR="004F58AE" w:rsidRPr="00D31CF2" w:rsidRDefault="004F58AE" w:rsidP="004F58AE">
      <w:pPr>
        <w:spacing w:after="0" w:line="240" w:lineRule="auto"/>
        <w:jc w:val="center"/>
        <w:rPr>
          <w:rFonts w:asciiTheme="minorHAnsi" w:hAnsiTheme="minorHAnsi" w:cs="Arial"/>
          <w:b/>
          <w:sz w:val="4"/>
          <w:szCs w:val="4"/>
        </w:rPr>
      </w:pPr>
    </w:p>
    <w:p w14:paraId="76ABAEC2" w14:textId="0C21B742" w:rsidR="00634521" w:rsidRDefault="00634521" w:rsidP="00F511BB">
      <w:pPr>
        <w:pStyle w:val="Header"/>
        <w:rPr>
          <w:sz w:val="36"/>
          <w:szCs w:val="36"/>
        </w:rPr>
      </w:pPr>
    </w:p>
    <w:tbl>
      <w:tblPr>
        <w:tblStyle w:val="TableGrid"/>
        <w:tblW w:w="107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800"/>
        <w:gridCol w:w="854"/>
        <w:gridCol w:w="707"/>
        <w:gridCol w:w="856"/>
        <w:gridCol w:w="567"/>
      </w:tblGrid>
      <w:tr w:rsidR="006B514A" w:rsidRPr="000B43B8" w14:paraId="6D4CA077" w14:textId="77777777" w:rsidTr="00CC1B93">
        <w:tc>
          <w:tcPr>
            <w:tcW w:w="5000" w:type="pct"/>
            <w:gridSpan w:val="5"/>
            <w:shd w:val="clear" w:color="auto" w:fill="F2F2F2" w:themeFill="background1" w:themeFillShade="F2"/>
            <w:vAlign w:val="center"/>
          </w:tcPr>
          <w:p w14:paraId="7014E972" w14:textId="3218543B" w:rsidR="006B514A" w:rsidRPr="000B43B8" w:rsidRDefault="000705D2" w:rsidP="00CC1B93">
            <w:pPr>
              <w:spacing w:before="20" w:after="2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bCs/>
                <w:sz w:val="28"/>
                <w:szCs w:val="28"/>
              </w:rPr>
              <w:t>2</w:t>
            </w:r>
            <w:r w:rsidR="00144499">
              <w:rPr>
                <w:rFonts w:asciiTheme="minorHAnsi" w:hAnsiTheme="minorHAnsi" w:cs="Arial"/>
                <w:b/>
                <w:bCs/>
                <w:sz w:val="28"/>
                <w:szCs w:val="28"/>
              </w:rPr>
              <w:t>a</w:t>
            </w:r>
            <w:r w:rsidR="006B514A">
              <w:rPr>
                <w:rFonts w:asciiTheme="minorHAnsi" w:hAnsiTheme="minorHAnsi" w:cs="Arial"/>
                <w:b/>
                <w:bCs/>
                <w:sz w:val="28"/>
                <w:szCs w:val="28"/>
              </w:rPr>
              <w:t xml:space="preserve">. </w:t>
            </w:r>
            <w:r w:rsidR="006B514A" w:rsidRPr="00B52326">
              <w:rPr>
                <w:rFonts w:asciiTheme="minorHAnsi" w:hAnsiTheme="minorHAnsi" w:cs="Arial"/>
                <w:b/>
                <w:bCs/>
                <w:sz w:val="28"/>
                <w:szCs w:val="28"/>
              </w:rPr>
              <w:t>Trial inclusion criteria</w:t>
            </w:r>
            <w:r w:rsidR="006B514A" w:rsidRPr="00873C7D">
              <w:rPr>
                <w:rFonts w:asciiTheme="minorHAnsi" w:hAnsiTheme="minorHAnsi" w:cs="Arial"/>
                <w:b/>
                <w:bCs/>
                <w:sz w:val="24"/>
                <w:szCs w:val="24"/>
              </w:rPr>
              <w:t xml:space="preserve"> N.B.</w:t>
            </w:r>
            <w:r w:rsidR="006B514A" w:rsidRPr="00873C7D">
              <w:rPr>
                <w:rFonts w:asciiTheme="minorHAnsi" w:hAnsiTheme="minorHAnsi" w:cs="Arial"/>
                <w:bCs/>
                <w:sz w:val="24"/>
                <w:szCs w:val="24"/>
              </w:rPr>
              <w:t xml:space="preserve"> </w:t>
            </w:r>
            <w:r w:rsidR="006B514A" w:rsidRPr="00873C7D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All</w:t>
            </w:r>
            <w:r w:rsidR="006B514A" w:rsidRPr="00873C7D">
              <w:rPr>
                <w:rFonts w:asciiTheme="minorHAnsi" w:hAnsiTheme="minorHAnsi" w:cs="Arial"/>
                <w:bCs/>
                <w:sz w:val="24"/>
                <w:szCs w:val="24"/>
              </w:rPr>
              <w:t xml:space="preserve"> boxes must be ticked ‘</w:t>
            </w:r>
            <w:r w:rsidR="006B514A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YES</w:t>
            </w:r>
            <w:r w:rsidR="006B514A" w:rsidRPr="00873C7D">
              <w:rPr>
                <w:rFonts w:asciiTheme="minorHAnsi" w:hAnsiTheme="minorHAnsi" w:cs="Arial"/>
                <w:bCs/>
                <w:sz w:val="24"/>
                <w:szCs w:val="24"/>
              </w:rPr>
              <w:t>’ before proceeding to randomise</w:t>
            </w:r>
          </w:p>
        </w:tc>
      </w:tr>
      <w:tr w:rsidR="006B514A" w:rsidRPr="00BC5A0C" w14:paraId="582B1751" w14:textId="77777777" w:rsidTr="00CC1B93">
        <w:tc>
          <w:tcPr>
            <w:tcW w:w="3616" w:type="pct"/>
          </w:tcPr>
          <w:p w14:paraId="2FB4DE5B" w14:textId="2B180DF4" w:rsidR="006B514A" w:rsidRPr="00A762CA" w:rsidRDefault="006B514A" w:rsidP="00357026">
            <w:pPr>
              <w:pStyle w:val="ListParagraph"/>
              <w:numPr>
                <w:ilvl w:val="0"/>
                <w:numId w:val="19"/>
              </w:numPr>
              <w:spacing w:before="40" w:after="40"/>
              <w:jc w:val="both"/>
              <w:rPr>
                <w:rFonts w:asciiTheme="minorHAnsi" w:hAnsiTheme="minorHAnsi" w:cs="Arial"/>
                <w:bCs/>
                <w:spacing w:val="-2"/>
                <w:sz w:val="24"/>
                <w:szCs w:val="24"/>
              </w:rPr>
            </w:pPr>
            <w:r w:rsidRPr="00A762CA">
              <w:rPr>
                <w:rFonts w:asciiTheme="minorHAnsi" w:hAnsiTheme="minorHAnsi" w:cs="Arial"/>
                <w:bCs/>
                <w:spacing w:val="-2"/>
                <w:sz w:val="24"/>
                <w:szCs w:val="24"/>
              </w:rPr>
              <w:t xml:space="preserve">Woman </w:t>
            </w:r>
            <w:r w:rsidR="00357026">
              <w:rPr>
                <w:rFonts w:asciiTheme="minorHAnsi" w:hAnsiTheme="minorHAnsi" w:cs="Arial"/>
                <w:bCs/>
                <w:spacing w:val="-2"/>
                <w:sz w:val="24"/>
                <w:szCs w:val="24"/>
              </w:rPr>
              <w:t>aged</w:t>
            </w:r>
            <w:r w:rsidR="00357026" w:rsidRPr="00A762CA">
              <w:rPr>
                <w:rFonts w:asciiTheme="minorHAnsi" w:hAnsiTheme="minorHAnsi" w:cs="Arial"/>
                <w:bCs/>
                <w:spacing w:val="-2"/>
                <w:sz w:val="24"/>
                <w:szCs w:val="24"/>
              </w:rPr>
              <w:t xml:space="preserve"> </w:t>
            </w:r>
            <w:r w:rsidRPr="00A762CA">
              <w:rPr>
                <w:rFonts w:asciiTheme="minorHAnsi" w:hAnsiTheme="minorHAnsi" w:cs="Arial"/>
                <w:bCs/>
                <w:spacing w:val="-2"/>
                <w:sz w:val="24"/>
                <w:szCs w:val="24"/>
              </w:rPr>
              <w:t>18</w:t>
            </w:r>
            <w:r>
              <w:rPr>
                <w:rFonts w:asciiTheme="minorHAnsi" w:hAnsiTheme="minorHAnsi" w:cs="Arial"/>
                <w:bCs/>
                <w:spacing w:val="-2"/>
                <w:sz w:val="24"/>
                <w:szCs w:val="24"/>
              </w:rPr>
              <w:t xml:space="preserve"> </w:t>
            </w:r>
            <w:r w:rsidRPr="00A762CA">
              <w:rPr>
                <w:rFonts w:asciiTheme="minorHAnsi" w:hAnsiTheme="minorHAnsi" w:cs="Arial"/>
                <w:bCs/>
                <w:spacing w:val="-2"/>
                <w:sz w:val="24"/>
                <w:szCs w:val="24"/>
              </w:rPr>
              <w:t>years or over</w:t>
            </w:r>
          </w:p>
        </w:tc>
        <w:tc>
          <w:tcPr>
            <w:tcW w:w="396" w:type="pct"/>
            <w:vAlign w:val="center"/>
          </w:tcPr>
          <w:p w14:paraId="48C31CE7" w14:textId="77777777" w:rsidR="006B514A" w:rsidRPr="00BC5A0C" w:rsidRDefault="006B514A" w:rsidP="00CC1B93">
            <w:pPr>
              <w:spacing w:before="40" w:after="40"/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Yes</w:t>
            </w:r>
            <w:r w:rsidRPr="00BC5A0C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</w:p>
        </w:tc>
        <w:tc>
          <w:tcPr>
            <w:tcW w:w="328" w:type="pct"/>
          </w:tcPr>
          <w:p w14:paraId="0038AD94" w14:textId="77777777" w:rsidR="006B514A" w:rsidRPr="00BC5A0C" w:rsidRDefault="006B514A" w:rsidP="00CC1B93">
            <w:pPr>
              <w:spacing w:before="40" w:after="4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97" w:type="pct"/>
            <w:vAlign w:val="center"/>
          </w:tcPr>
          <w:p w14:paraId="1967AA36" w14:textId="77777777" w:rsidR="006B514A" w:rsidRPr="00BC5A0C" w:rsidRDefault="006B514A" w:rsidP="00CC1B93">
            <w:pPr>
              <w:spacing w:before="40" w:after="40"/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No</w:t>
            </w:r>
            <w:r w:rsidRPr="00BC5A0C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</w:p>
        </w:tc>
        <w:tc>
          <w:tcPr>
            <w:tcW w:w="263" w:type="pct"/>
            <w:shd w:val="pct20" w:color="auto" w:fill="auto"/>
          </w:tcPr>
          <w:p w14:paraId="38F989E0" w14:textId="77777777" w:rsidR="006B514A" w:rsidRPr="00BC5A0C" w:rsidRDefault="006B514A" w:rsidP="00CC1B93">
            <w:pPr>
              <w:spacing w:before="40" w:after="4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B514A" w:rsidRPr="00BC5A0C" w14:paraId="54359B06" w14:textId="77777777" w:rsidTr="00CC1B93">
        <w:tc>
          <w:tcPr>
            <w:tcW w:w="3616" w:type="pct"/>
          </w:tcPr>
          <w:p w14:paraId="082A72A5" w14:textId="77777777" w:rsidR="006B514A" w:rsidRPr="00A762CA" w:rsidRDefault="006B514A" w:rsidP="00CC1B93">
            <w:pPr>
              <w:pStyle w:val="ListParagraph"/>
              <w:numPr>
                <w:ilvl w:val="0"/>
                <w:numId w:val="19"/>
              </w:num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Woman with a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fetus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A762CA">
              <w:rPr>
                <w:rFonts w:asciiTheme="minorHAnsi" w:hAnsiTheme="minorHAnsi"/>
                <w:sz w:val="24"/>
                <w:szCs w:val="24"/>
              </w:rPr>
              <w:t>above 90</w:t>
            </w:r>
            <w:r w:rsidRPr="00D35753">
              <w:rPr>
                <w:rFonts w:asciiTheme="minorHAnsi" w:hAnsiTheme="minorHAnsi"/>
                <w:sz w:val="24"/>
                <w:szCs w:val="24"/>
                <w:vertAlign w:val="superscript"/>
              </w:rPr>
              <w:t>th</w:t>
            </w:r>
            <w:r w:rsidRPr="00A762CA">
              <w:rPr>
                <w:rFonts w:asciiTheme="minorHAnsi" w:hAnsiTheme="minorHAnsi"/>
                <w:sz w:val="24"/>
                <w:szCs w:val="24"/>
              </w:rPr>
              <w:t xml:space="preserve"> customised 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estimated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fetal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weight </w:t>
            </w:r>
            <w:r w:rsidRPr="00A762CA">
              <w:rPr>
                <w:rFonts w:asciiTheme="minorHAnsi" w:hAnsiTheme="minorHAnsi"/>
                <w:sz w:val="24"/>
                <w:szCs w:val="24"/>
              </w:rPr>
              <w:t>centile on ultrasound scan at 35</w:t>
            </w:r>
            <w:r w:rsidRPr="0075483A">
              <w:rPr>
                <w:rFonts w:asciiTheme="minorHAnsi" w:hAnsiTheme="minorHAnsi"/>
                <w:sz w:val="24"/>
                <w:szCs w:val="24"/>
                <w:vertAlign w:val="superscript"/>
              </w:rPr>
              <w:t>+</w:t>
            </w:r>
            <w:r w:rsidRPr="00D35753">
              <w:rPr>
                <w:rFonts w:asciiTheme="minorHAnsi" w:hAnsiTheme="minorHAnsi"/>
                <w:sz w:val="24"/>
                <w:szCs w:val="24"/>
                <w:vertAlign w:val="superscript"/>
              </w:rPr>
              <w:t>0</w:t>
            </w:r>
            <w:r w:rsidRPr="00A762CA">
              <w:rPr>
                <w:rFonts w:asciiTheme="minorHAnsi" w:hAnsiTheme="minorHAnsi"/>
                <w:sz w:val="24"/>
                <w:szCs w:val="24"/>
              </w:rPr>
              <w:t xml:space="preserve"> to 38</w:t>
            </w:r>
            <w:r w:rsidRPr="0075483A">
              <w:rPr>
                <w:rFonts w:asciiTheme="minorHAnsi" w:hAnsiTheme="minorHAnsi"/>
                <w:sz w:val="24"/>
                <w:szCs w:val="24"/>
                <w:vertAlign w:val="superscript"/>
              </w:rPr>
              <w:t>+</w:t>
            </w:r>
            <w:r w:rsidRPr="00D35753">
              <w:rPr>
                <w:rFonts w:asciiTheme="minorHAnsi" w:hAnsiTheme="minorHAnsi"/>
                <w:sz w:val="24"/>
                <w:szCs w:val="24"/>
                <w:vertAlign w:val="superscript"/>
              </w:rPr>
              <w:t>0</w:t>
            </w:r>
            <w:r w:rsidRPr="00A762CA">
              <w:rPr>
                <w:rFonts w:asciiTheme="minorHAnsi" w:hAnsiTheme="minorHAnsi"/>
                <w:sz w:val="24"/>
                <w:szCs w:val="24"/>
              </w:rPr>
              <w:t xml:space="preserve"> weeks gestation</w:t>
            </w:r>
          </w:p>
        </w:tc>
        <w:tc>
          <w:tcPr>
            <w:tcW w:w="396" w:type="pct"/>
            <w:vAlign w:val="center"/>
          </w:tcPr>
          <w:p w14:paraId="5F7CCCDA" w14:textId="77777777" w:rsidR="006B514A" w:rsidRPr="00BC5A0C" w:rsidRDefault="006B514A" w:rsidP="00CC1B93">
            <w:pPr>
              <w:spacing w:before="40" w:after="40"/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Yes</w:t>
            </w:r>
            <w:r w:rsidRPr="00BC5A0C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</w:p>
        </w:tc>
        <w:tc>
          <w:tcPr>
            <w:tcW w:w="328" w:type="pct"/>
          </w:tcPr>
          <w:p w14:paraId="51CBA7C7" w14:textId="77777777" w:rsidR="006B514A" w:rsidRPr="00BC5A0C" w:rsidRDefault="006B514A" w:rsidP="00CC1B93">
            <w:pPr>
              <w:spacing w:before="40" w:after="4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97" w:type="pct"/>
            <w:vAlign w:val="center"/>
          </w:tcPr>
          <w:p w14:paraId="0CF05C4E" w14:textId="77777777" w:rsidR="006B514A" w:rsidRPr="00BC5A0C" w:rsidRDefault="006B514A" w:rsidP="00CC1B93">
            <w:pPr>
              <w:spacing w:before="40" w:after="40"/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No</w:t>
            </w:r>
            <w:r w:rsidRPr="00BC5A0C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</w:p>
        </w:tc>
        <w:tc>
          <w:tcPr>
            <w:tcW w:w="263" w:type="pct"/>
            <w:shd w:val="pct20" w:color="auto" w:fill="auto"/>
          </w:tcPr>
          <w:p w14:paraId="7C11DC19" w14:textId="77777777" w:rsidR="006B514A" w:rsidRPr="00BC5A0C" w:rsidRDefault="006B514A" w:rsidP="00CC1B93">
            <w:pPr>
              <w:spacing w:before="40" w:after="4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B514A" w:rsidRPr="00BC5A0C" w14:paraId="655EB6AB" w14:textId="77777777" w:rsidTr="00CC1B93">
        <w:tc>
          <w:tcPr>
            <w:tcW w:w="3616" w:type="pct"/>
          </w:tcPr>
          <w:p w14:paraId="27891D68" w14:textId="77777777" w:rsidR="006B514A" w:rsidRPr="00A762CA" w:rsidRDefault="006B514A" w:rsidP="00CC1B93">
            <w:pPr>
              <w:pStyle w:val="ListParagraph"/>
              <w:numPr>
                <w:ilvl w:val="0"/>
                <w:numId w:val="19"/>
              </w:numPr>
              <w:spacing w:before="40" w:after="40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A762CA">
              <w:rPr>
                <w:rFonts w:asciiTheme="minorHAnsi" w:hAnsiTheme="minorHAnsi"/>
                <w:sz w:val="24"/>
                <w:szCs w:val="24"/>
              </w:rPr>
              <w:t>Cephalic presentation</w:t>
            </w:r>
          </w:p>
        </w:tc>
        <w:tc>
          <w:tcPr>
            <w:tcW w:w="396" w:type="pct"/>
            <w:vAlign w:val="center"/>
          </w:tcPr>
          <w:p w14:paraId="5239EBA8" w14:textId="77777777" w:rsidR="006B514A" w:rsidRPr="00BC5A0C" w:rsidRDefault="006B514A" w:rsidP="00CC1B93">
            <w:pPr>
              <w:spacing w:before="40" w:after="40"/>
              <w:jc w:val="right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Yes</w:t>
            </w:r>
            <w:r w:rsidRPr="00BC5A0C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</w:p>
        </w:tc>
        <w:tc>
          <w:tcPr>
            <w:tcW w:w="328" w:type="pct"/>
          </w:tcPr>
          <w:p w14:paraId="131273CF" w14:textId="77777777" w:rsidR="006B514A" w:rsidRPr="00BC5A0C" w:rsidRDefault="006B514A" w:rsidP="00CC1B93">
            <w:pPr>
              <w:spacing w:before="40" w:after="4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97" w:type="pct"/>
            <w:vAlign w:val="center"/>
          </w:tcPr>
          <w:p w14:paraId="45F195A1" w14:textId="77777777" w:rsidR="006B514A" w:rsidRPr="00BC5A0C" w:rsidRDefault="006B514A" w:rsidP="00CC1B93">
            <w:pPr>
              <w:spacing w:before="40" w:after="40"/>
              <w:jc w:val="right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No</w:t>
            </w:r>
            <w:r w:rsidRPr="00BC5A0C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</w:p>
        </w:tc>
        <w:tc>
          <w:tcPr>
            <w:tcW w:w="263" w:type="pct"/>
            <w:shd w:val="pct20" w:color="auto" w:fill="auto"/>
          </w:tcPr>
          <w:p w14:paraId="60061BA0" w14:textId="77777777" w:rsidR="006B514A" w:rsidRPr="00BC5A0C" w:rsidRDefault="006B514A" w:rsidP="00CC1B93">
            <w:pPr>
              <w:spacing w:before="40" w:after="4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B514A" w:rsidRPr="00873C7D" w14:paraId="7F12A50C" w14:textId="77777777" w:rsidTr="00CC1B93">
        <w:tc>
          <w:tcPr>
            <w:tcW w:w="5000" w:type="pct"/>
            <w:gridSpan w:val="5"/>
            <w:shd w:val="clear" w:color="auto" w:fill="F2F2F2" w:themeFill="background1" w:themeFillShade="F2"/>
            <w:vAlign w:val="center"/>
          </w:tcPr>
          <w:p w14:paraId="7D92AD63" w14:textId="205CBB9D" w:rsidR="006B514A" w:rsidRPr="00873C7D" w:rsidRDefault="000705D2" w:rsidP="00CC1B93">
            <w:pPr>
              <w:spacing w:before="20" w:after="2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bCs/>
                <w:sz w:val="28"/>
                <w:szCs w:val="28"/>
              </w:rPr>
              <w:t>2</w:t>
            </w:r>
            <w:r w:rsidR="00144499">
              <w:rPr>
                <w:rFonts w:asciiTheme="minorHAnsi" w:hAnsiTheme="minorHAnsi" w:cs="Arial"/>
                <w:b/>
                <w:bCs/>
                <w:sz w:val="28"/>
                <w:szCs w:val="28"/>
              </w:rPr>
              <w:t>b</w:t>
            </w:r>
            <w:r w:rsidR="006B514A">
              <w:rPr>
                <w:rFonts w:asciiTheme="minorHAnsi" w:hAnsiTheme="minorHAnsi" w:cs="Arial"/>
                <w:b/>
                <w:bCs/>
                <w:sz w:val="28"/>
                <w:szCs w:val="28"/>
              </w:rPr>
              <w:t xml:space="preserve">. </w:t>
            </w:r>
            <w:r w:rsidR="006B514A" w:rsidRPr="00B52326">
              <w:rPr>
                <w:rFonts w:asciiTheme="minorHAnsi" w:hAnsiTheme="minorHAnsi" w:cs="Arial"/>
                <w:b/>
                <w:bCs/>
                <w:sz w:val="28"/>
                <w:szCs w:val="28"/>
              </w:rPr>
              <w:t>Trial exclusion criteria</w:t>
            </w:r>
            <w:r w:rsidR="006B514A" w:rsidRPr="00873C7D">
              <w:rPr>
                <w:rFonts w:asciiTheme="minorHAnsi" w:hAnsiTheme="minorHAnsi" w:cs="Arial"/>
                <w:b/>
                <w:bCs/>
                <w:sz w:val="24"/>
                <w:szCs w:val="24"/>
              </w:rPr>
              <w:t xml:space="preserve"> N.B.</w:t>
            </w:r>
            <w:r w:rsidR="006B514A" w:rsidRPr="00873C7D">
              <w:rPr>
                <w:rFonts w:asciiTheme="minorHAnsi" w:hAnsiTheme="minorHAnsi" w:cs="Arial"/>
                <w:bCs/>
                <w:sz w:val="24"/>
                <w:szCs w:val="24"/>
              </w:rPr>
              <w:t xml:space="preserve"> </w:t>
            </w:r>
            <w:r w:rsidR="006B514A" w:rsidRPr="00873C7D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All</w:t>
            </w:r>
            <w:r w:rsidR="006B514A" w:rsidRPr="00873C7D">
              <w:rPr>
                <w:rFonts w:asciiTheme="minorHAnsi" w:hAnsiTheme="minorHAnsi" w:cs="Arial"/>
                <w:bCs/>
                <w:sz w:val="24"/>
                <w:szCs w:val="24"/>
              </w:rPr>
              <w:t xml:space="preserve"> boxes must be ticked ‘</w:t>
            </w:r>
            <w:r w:rsidR="006B514A" w:rsidRPr="00873C7D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No</w:t>
            </w:r>
            <w:r w:rsidR="006B514A" w:rsidRPr="00873C7D">
              <w:rPr>
                <w:rFonts w:asciiTheme="minorHAnsi" w:hAnsiTheme="minorHAnsi" w:cs="Arial"/>
                <w:bCs/>
                <w:sz w:val="24"/>
                <w:szCs w:val="24"/>
              </w:rPr>
              <w:t>’ before proceeding to randomise</w:t>
            </w:r>
          </w:p>
        </w:tc>
      </w:tr>
      <w:tr w:rsidR="006B514A" w:rsidRPr="00BC5A0C" w14:paraId="26FF95F7" w14:textId="77777777" w:rsidTr="00CC1B93">
        <w:tc>
          <w:tcPr>
            <w:tcW w:w="3616" w:type="pct"/>
            <w:vAlign w:val="center"/>
          </w:tcPr>
          <w:p w14:paraId="0952C7C1" w14:textId="77777777" w:rsidR="006B514A" w:rsidRPr="005A3799" w:rsidRDefault="006B514A" w:rsidP="00CC1B93">
            <w:pPr>
              <w:pStyle w:val="ListParagraph"/>
              <w:numPr>
                <w:ilvl w:val="0"/>
                <w:numId w:val="20"/>
              </w:numPr>
              <w:spacing w:before="40" w:after="40"/>
              <w:rPr>
                <w:rFonts w:asciiTheme="minorHAnsi" w:hAnsiTheme="minorHAnsi" w:cs="Arial"/>
                <w:sz w:val="24"/>
                <w:szCs w:val="24"/>
                <w:lang w:val="en-US"/>
              </w:rPr>
            </w:pPr>
            <w:r w:rsidRPr="005A3799">
              <w:rPr>
                <w:rFonts w:asciiTheme="minorHAnsi" w:hAnsiTheme="minorHAnsi" w:cs="Arial"/>
                <w:sz w:val="24"/>
                <w:szCs w:val="24"/>
                <w:lang w:val="en-US"/>
              </w:rPr>
              <w:t>Is this a multiple pregnancy</w:t>
            </w:r>
          </w:p>
        </w:tc>
        <w:tc>
          <w:tcPr>
            <w:tcW w:w="396" w:type="pct"/>
            <w:vAlign w:val="center"/>
          </w:tcPr>
          <w:p w14:paraId="47C5FD79" w14:textId="77777777" w:rsidR="006B514A" w:rsidRPr="00BC5A0C" w:rsidRDefault="006B514A" w:rsidP="00CC1B93">
            <w:pPr>
              <w:spacing w:before="40" w:after="40"/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No</w:t>
            </w:r>
            <w:r w:rsidRPr="00BC5A0C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</w:p>
        </w:tc>
        <w:tc>
          <w:tcPr>
            <w:tcW w:w="328" w:type="pct"/>
          </w:tcPr>
          <w:p w14:paraId="1199D3F1" w14:textId="77777777" w:rsidR="006B514A" w:rsidRPr="00BC5A0C" w:rsidRDefault="006B514A" w:rsidP="00CC1B93">
            <w:pPr>
              <w:spacing w:before="40" w:after="4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97" w:type="pct"/>
            <w:vAlign w:val="center"/>
          </w:tcPr>
          <w:p w14:paraId="556474E1" w14:textId="77777777" w:rsidR="006B514A" w:rsidRPr="00BC5A0C" w:rsidRDefault="006B514A" w:rsidP="00CC1B93">
            <w:pPr>
              <w:spacing w:before="40" w:after="40"/>
              <w:ind w:left="1440" w:hanging="1440"/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263" w:type="pct"/>
            <w:shd w:val="pct20" w:color="auto" w:fill="auto"/>
          </w:tcPr>
          <w:p w14:paraId="09E4BBA6" w14:textId="77777777" w:rsidR="006B514A" w:rsidRPr="00BC5A0C" w:rsidRDefault="006B514A" w:rsidP="00CC1B93">
            <w:pPr>
              <w:spacing w:before="40" w:after="40"/>
              <w:ind w:left="1440" w:hanging="144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B514A" w:rsidRPr="00BC5A0C" w14:paraId="7BB17551" w14:textId="77777777" w:rsidTr="00CC1B93">
        <w:tc>
          <w:tcPr>
            <w:tcW w:w="3616" w:type="pct"/>
            <w:vAlign w:val="center"/>
          </w:tcPr>
          <w:p w14:paraId="3628E339" w14:textId="77777777" w:rsidR="006B514A" w:rsidRPr="005A3799" w:rsidRDefault="006B514A" w:rsidP="00CC1B93">
            <w:pPr>
              <w:pStyle w:val="ListParagraph"/>
              <w:numPr>
                <w:ilvl w:val="0"/>
                <w:numId w:val="20"/>
              </w:numPr>
              <w:spacing w:before="40" w:after="40"/>
              <w:rPr>
                <w:rFonts w:asciiTheme="minorHAnsi" w:hAnsiTheme="minorHAnsi" w:cs="Arial"/>
                <w:sz w:val="24"/>
                <w:szCs w:val="24"/>
                <w:lang w:val="en-US"/>
              </w:rPr>
            </w:pPr>
            <w:r w:rsidRPr="005A3799">
              <w:rPr>
                <w:rFonts w:asciiTheme="minorHAnsi" w:hAnsiTheme="minorHAnsi" w:cs="Arial"/>
                <w:sz w:val="24"/>
                <w:szCs w:val="24"/>
                <w:lang w:val="en-US"/>
              </w:rPr>
              <w:t>Breech or transverse lie presentation</w:t>
            </w:r>
          </w:p>
        </w:tc>
        <w:tc>
          <w:tcPr>
            <w:tcW w:w="396" w:type="pct"/>
            <w:vAlign w:val="center"/>
          </w:tcPr>
          <w:p w14:paraId="59A1C7EA" w14:textId="77777777" w:rsidR="006B514A" w:rsidRPr="00BC5A0C" w:rsidRDefault="006B514A" w:rsidP="00CC1B93">
            <w:pPr>
              <w:spacing w:before="40" w:after="40"/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No</w:t>
            </w:r>
            <w:r w:rsidRPr="00BC5A0C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</w:p>
        </w:tc>
        <w:tc>
          <w:tcPr>
            <w:tcW w:w="328" w:type="pct"/>
          </w:tcPr>
          <w:p w14:paraId="2E7F3D6A" w14:textId="77777777" w:rsidR="006B514A" w:rsidRPr="00BC5A0C" w:rsidRDefault="006B514A" w:rsidP="00CC1B93">
            <w:pPr>
              <w:spacing w:before="40" w:after="4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97" w:type="pct"/>
            <w:vAlign w:val="center"/>
          </w:tcPr>
          <w:p w14:paraId="6263EA71" w14:textId="77777777" w:rsidR="006B514A" w:rsidRPr="00BC5A0C" w:rsidRDefault="006B514A" w:rsidP="00CC1B93">
            <w:pPr>
              <w:spacing w:before="40" w:after="40"/>
              <w:ind w:left="1440" w:hanging="1440"/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263" w:type="pct"/>
            <w:shd w:val="pct20" w:color="auto" w:fill="auto"/>
          </w:tcPr>
          <w:p w14:paraId="2E25D036" w14:textId="77777777" w:rsidR="006B514A" w:rsidRPr="00BC5A0C" w:rsidRDefault="006B514A" w:rsidP="00CC1B93">
            <w:pPr>
              <w:spacing w:before="40" w:after="40"/>
              <w:ind w:left="1440" w:hanging="144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B514A" w:rsidRPr="00BC5A0C" w14:paraId="13FF23A7" w14:textId="77777777" w:rsidTr="00CC1B93">
        <w:tc>
          <w:tcPr>
            <w:tcW w:w="3616" w:type="pct"/>
            <w:vAlign w:val="center"/>
          </w:tcPr>
          <w:p w14:paraId="61EE8C20" w14:textId="77777777" w:rsidR="006B514A" w:rsidRPr="005A3799" w:rsidRDefault="006B514A" w:rsidP="00CC1B93">
            <w:pPr>
              <w:pStyle w:val="ListParagraph"/>
              <w:numPr>
                <w:ilvl w:val="0"/>
                <w:numId w:val="20"/>
              </w:numPr>
              <w:spacing w:before="40" w:after="40"/>
              <w:rPr>
                <w:rFonts w:asciiTheme="minorHAnsi" w:hAnsiTheme="minorHAnsi" w:cs="Arial"/>
                <w:sz w:val="24"/>
                <w:szCs w:val="24"/>
                <w:lang w:val="en-US"/>
              </w:rPr>
            </w:pPr>
            <w:r w:rsidRPr="005A3799">
              <w:rPr>
                <w:rFonts w:asciiTheme="minorHAnsi" w:hAnsiTheme="minorHAnsi" w:cs="Arial"/>
                <w:sz w:val="24"/>
                <w:szCs w:val="24"/>
                <w:lang w:val="en-US"/>
              </w:rPr>
              <w:t xml:space="preserve">Induction of </w:t>
            </w:r>
            <w:proofErr w:type="spellStart"/>
            <w:r w:rsidRPr="005A3799">
              <w:rPr>
                <w:rFonts w:asciiTheme="minorHAnsi" w:hAnsiTheme="minorHAnsi" w:cs="Arial"/>
                <w:sz w:val="24"/>
                <w:szCs w:val="24"/>
                <w:lang w:val="en-US"/>
              </w:rPr>
              <w:t>labour</w:t>
            </w:r>
            <w:proofErr w:type="spellEnd"/>
            <w:r w:rsidRPr="005A3799">
              <w:rPr>
                <w:rFonts w:asciiTheme="minorHAnsi" w:hAnsiTheme="minorHAnsi" w:cs="Arial"/>
                <w:sz w:val="24"/>
                <w:szCs w:val="24"/>
                <w:lang w:val="en-US"/>
              </w:rPr>
              <w:t xml:space="preserve"> contra-indicated</w:t>
            </w:r>
          </w:p>
        </w:tc>
        <w:tc>
          <w:tcPr>
            <w:tcW w:w="396" w:type="pct"/>
            <w:vAlign w:val="center"/>
          </w:tcPr>
          <w:p w14:paraId="17829074" w14:textId="77777777" w:rsidR="006B514A" w:rsidRPr="00BC5A0C" w:rsidRDefault="006B514A" w:rsidP="00CC1B93">
            <w:pPr>
              <w:spacing w:before="40" w:after="40"/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No</w:t>
            </w:r>
            <w:r w:rsidRPr="00BC5A0C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</w:p>
        </w:tc>
        <w:tc>
          <w:tcPr>
            <w:tcW w:w="328" w:type="pct"/>
          </w:tcPr>
          <w:p w14:paraId="06EC6A0A" w14:textId="77777777" w:rsidR="006B514A" w:rsidRPr="00BC5A0C" w:rsidRDefault="006B514A" w:rsidP="00CC1B93">
            <w:pPr>
              <w:spacing w:before="40" w:after="4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97" w:type="pct"/>
            <w:vAlign w:val="center"/>
          </w:tcPr>
          <w:p w14:paraId="36ACC871" w14:textId="77777777" w:rsidR="006B514A" w:rsidRPr="00BC5A0C" w:rsidRDefault="006B514A" w:rsidP="00CC1B93">
            <w:pPr>
              <w:spacing w:before="40" w:after="40"/>
              <w:ind w:left="1440" w:hanging="1440"/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263" w:type="pct"/>
            <w:shd w:val="pct20" w:color="auto" w:fill="auto"/>
          </w:tcPr>
          <w:p w14:paraId="1D92637B" w14:textId="77777777" w:rsidR="006B514A" w:rsidRPr="00BC5A0C" w:rsidRDefault="006B514A" w:rsidP="00CC1B93">
            <w:pPr>
              <w:spacing w:before="40" w:after="40"/>
              <w:ind w:left="1440" w:hanging="144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B514A" w:rsidRPr="00BC5A0C" w14:paraId="71D6C2BE" w14:textId="77777777" w:rsidTr="00CC1B93">
        <w:tc>
          <w:tcPr>
            <w:tcW w:w="3616" w:type="pct"/>
            <w:vAlign w:val="center"/>
          </w:tcPr>
          <w:p w14:paraId="3E077976" w14:textId="77777777" w:rsidR="006B514A" w:rsidRPr="005A3799" w:rsidRDefault="006B514A" w:rsidP="00CC1B93">
            <w:pPr>
              <w:pStyle w:val="ListParagraph"/>
              <w:numPr>
                <w:ilvl w:val="0"/>
                <w:numId w:val="20"/>
              </w:numPr>
              <w:spacing w:before="40" w:after="40"/>
              <w:rPr>
                <w:rFonts w:asciiTheme="minorHAnsi" w:hAnsiTheme="minorHAnsi" w:cs="Arial"/>
                <w:sz w:val="24"/>
                <w:szCs w:val="24"/>
                <w:lang w:val="en-US"/>
              </w:rPr>
            </w:pPr>
            <w:r w:rsidRPr="005A3799">
              <w:rPr>
                <w:rFonts w:asciiTheme="minorHAnsi" w:hAnsiTheme="minorHAnsi" w:cs="Arial"/>
                <w:sz w:val="24"/>
                <w:szCs w:val="24"/>
                <w:lang w:val="en-US"/>
              </w:rPr>
              <w:t>Fetus with known serious abnormality</w:t>
            </w:r>
          </w:p>
        </w:tc>
        <w:tc>
          <w:tcPr>
            <w:tcW w:w="396" w:type="pct"/>
            <w:vAlign w:val="center"/>
          </w:tcPr>
          <w:p w14:paraId="3FCB7BC2" w14:textId="77777777" w:rsidR="006B514A" w:rsidRPr="00BC5A0C" w:rsidRDefault="006B514A" w:rsidP="00CC1B93">
            <w:pPr>
              <w:spacing w:before="40" w:after="40"/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No</w:t>
            </w:r>
            <w:r w:rsidRPr="00BC5A0C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</w:p>
        </w:tc>
        <w:tc>
          <w:tcPr>
            <w:tcW w:w="328" w:type="pct"/>
          </w:tcPr>
          <w:p w14:paraId="7C579DC9" w14:textId="77777777" w:rsidR="006B514A" w:rsidRPr="00BC5A0C" w:rsidRDefault="006B514A" w:rsidP="00CC1B93">
            <w:pPr>
              <w:spacing w:before="40" w:after="4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97" w:type="pct"/>
            <w:vAlign w:val="center"/>
          </w:tcPr>
          <w:p w14:paraId="484D1FD4" w14:textId="77777777" w:rsidR="006B514A" w:rsidRPr="00BC5A0C" w:rsidRDefault="006B514A" w:rsidP="00CC1B93">
            <w:pPr>
              <w:spacing w:before="40" w:after="40"/>
              <w:ind w:left="1440" w:hanging="1440"/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263" w:type="pct"/>
            <w:shd w:val="pct20" w:color="auto" w:fill="auto"/>
          </w:tcPr>
          <w:p w14:paraId="51CAF2F0" w14:textId="77777777" w:rsidR="006B514A" w:rsidRPr="00BC5A0C" w:rsidRDefault="006B514A" w:rsidP="00CC1B93">
            <w:pPr>
              <w:spacing w:before="40" w:after="40"/>
              <w:ind w:left="1440" w:hanging="144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B514A" w:rsidRPr="00BC5A0C" w14:paraId="0C5E2336" w14:textId="77777777" w:rsidTr="00CC1B93">
        <w:tc>
          <w:tcPr>
            <w:tcW w:w="3616" w:type="pct"/>
            <w:vAlign w:val="center"/>
          </w:tcPr>
          <w:p w14:paraId="56F9DFE5" w14:textId="77777777" w:rsidR="006B514A" w:rsidRPr="005A3799" w:rsidRDefault="006B514A" w:rsidP="00CC1B93">
            <w:pPr>
              <w:pStyle w:val="ListParagraph"/>
              <w:numPr>
                <w:ilvl w:val="0"/>
                <w:numId w:val="20"/>
              </w:numPr>
              <w:spacing w:before="40" w:after="40"/>
              <w:rPr>
                <w:rFonts w:asciiTheme="minorHAnsi" w:hAnsiTheme="minorHAnsi" w:cs="Arial"/>
                <w:sz w:val="24"/>
                <w:szCs w:val="24"/>
                <w:lang w:val="en-US"/>
              </w:rPr>
            </w:pPr>
            <w:r w:rsidRPr="005A3799">
              <w:rPr>
                <w:rFonts w:asciiTheme="minorHAnsi" w:hAnsiTheme="minorHAnsi" w:cs="Arial"/>
                <w:sz w:val="24"/>
                <w:szCs w:val="24"/>
                <w:lang w:val="en-US"/>
              </w:rPr>
              <w:t>Home birth or elective caesarean section already planned</w:t>
            </w:r>
          </w:p>
        </w:tc>
        <w:tc>
          <w:tcPr>
            <w:tcW w:w="396" w:type="pct"/>
            <w:vAlign w:val="center"/>
          </w:tcPr>
          <w:p w14:paraId="4B0F2B2F" w14:textId="77777777" w:rsidR="006B514A" w:rsidRPr="00BC5A0C" w:rsidRDefault="006B514A" w:rsidP="00CC1B93">
            <w:pPr>
              <w:spacing w:before="40" w:after="40"/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No</w:t>
            </w:r>
            <w:r w:rsidRPr="00BC5A0C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</w:p>
        </w:tc>
        <w:tc>
          <w:tcPr>
            <w:tcW w:w="328" w:type="pct"/>
          </w:tcPr>
          <w:p w14:paraId="1FF87F7F" w14:textId="77777777" w:rsidR="006B514A" w:rsidRPr="00BC5A0C" w:rsidRDefault="006B514A" w:rsidP="00CC1B93">
            <w:pPr>
              <w:spacing w:before="40" w:after="4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97" w:type="pct"/>
            <w:vAlign w:val="center"/>
          </w:tcPr>
          <w:p w14:paraId="1B3FE150" w14:textId="77777777" w:rsidR="006B514A" w:rsidRPr="00BC5A0C" w:rsidRDefault="006B514A" w:rsidP="00CC1B93">
            <w:pPr>
              <w:spacing w:before="40" w:after="40"/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263" w:type="pct"/>
            <w:shd w:val="pct20" w:color="auto" w:fill="auto"/>
          </w:tcPr>
          <w:p w14:paraId="7CB37A0C" w14:textId="77777777" w:rsidR="006B514A" w:rsidRPr="00BC5A0C" w:rsidRDefault="006B514A" w:rsidP="00CC1B93">
            <w:pPr>
              <w:spacing w:before="40" w:after="4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B514A" w:rsidRPr="00BC5A0C" w14:paraId="1215D0CB" w14:textId="77777777" w:rsidTr="00CC1B93">
        <w:tc>
          <w:tcPr>
            <w:tcW w:w="3616" w:type="pct"/>
            <w:vAlign w:val="center"/>
          </w:tcPr>
          <w:p w14:paraId="1279840B" w14:textId="77777777" w:rsidR="006B514A" w:rsidRPr="005A3799" w:rsidRDefault="006B514A" w:rsidP="00CC1B93">
            <w:pPr>
              <w:pStyle w:val="ListParagraph"/>
              <w:numPr>
                <w:ilvl w:val="0"/>
                <w:numId w:val="20"/>
              </w:numPr>
              <w:spacing w:before="40" w:after="40"/>
              <w:rPr>
                <w:rFonts w:asciiTheme="minorHAnsi" w:hAnsiTheme="minorHAnsi" w:cs="Arial"/>
                <w:sz w:val="24"/>
                <w:szCs w:val="24"/>
                <w:lang w:val="en-US"/>
              </w:rPr>
            </w:pPr>
            <w:r w:rsidRPr="005A3799">
              <w:rPr>
                <w:rFonts w:asciiTheme="minorHAnsi" w:hAnsiTheme="minorHAnsi" w:cs="Arial"/>
                <w:sz w:val="24"/>
                <w:szCs w:val="24"/>
                <w:lang w:val="en-US"/>
              </w:rPr>
              <w:t>Caesarean section or induction indicated due to health conditions such as cardiac disease, epilepsy, or hypertensive disorders</w:t>
            </w:r>
          </w:p>
        </w:tc>
        <w:tc>
          <w:tcPr>
            <w:tcW w:w="396" w:type="pct"/>
            <w:vAlign w:val="center"/>
          </w:tcPr>
          <w:p w14:paraId="5ACB6107" w14:textId="77777777" w:rsidR="006B514A" w:rsidRPr="00BC5A0C" w:rsidRDefault="006B514A" w:rsidP="00CC1B93">
            <w:pPr>
              <w:spacing w:before="40" w:after="40"/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No</w:t>
            </w:r>
            <w:r w:rsidRPr="00BC5A0C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</w:p>
        </w:tc>
        <w:tc>
          <w:tcPr>
            <w:tcW w:w="328" w:type="pct"/>
          </w:tcPr>
          <w:p w14:paraId="47562AE0" w14:textId="77777777" w:rsidR="006B514A" w:rsidRPr="00BC5A0C" w:rsidRDefault="006B514A" w:rsidP="00CC1B93">
            <w:pPr>
              <w:spacing w:before="40" w:after="4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97" w:type="pct"/>
            <w:vAlign w:val="center"/>
          </w:tcPr>
          <w:p w14:paraId="4FB7AB57" w14:textId="77777777" w:rsidR="006B514A" w:rsidRPr="00BC5A0C" w:rsidRDefault="006B514A" w:rsidP="00CC1B93">
            <w:pPr>
              <w:spacing w:before="40" w:after="40"/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263" w:type="pct"/>
            <w:shd w:val="pct20" w:color="auto" w:fill="auto"/>
          </w:tcPr>
          <w:p w14:paraId="54350BE2" w14:textId="77777777" w:rsidR="006B514A" w:rsidRPr="00BC5A0C" w:rsidRDefault="006B514A" w:rsidP="00CC1B93">
            <w:pPr>
              <w:spacing w:before="40" w:after="4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B514A" w:rsidRPr="00BC5A0C" w14:paraId="0AC1AB26" w14:textId="77777777" w:rsidTr="00CC1B93">
        <w:tc>
          <w:tcPr>
            <w:tcW w:w="3616" w:type="pct"/>
            <w:vAlign w:val="center"/>
          </w:tcPr>
          <w:p w14:paraId="69F7C09A" w14:textId="5F00D2A1" w:rsidR="006B514A" w:rsidRPr="005A3799" w:rsidRDefault="006B514A" w:rsidP="00E85209">
            <w:pPr>
              <w:pStyle w:val="ListParagraph"/>
              <w:numPr>
                <w:ilvl w:val="0"/>
                <w:numId w:val="20"/>
              </w:numPr>
              <w:spacing w:before="40" w:after="40"/>
              <w:rPr>
                <w:rFonts w:asciiTheme="minorHAnsi" w:hAnsiTheme="minorHAnsi" w:cs="Arial"/>
                <w:sz w:val="24"/>
                <w:szCs w:val="24"/>
                <w:lang w:val="en-US"/>
              </w:rPr>
            </w:pPr>
            <w:r w:rsidRPr="005A3799">
              <w:rPr>
                <w:rFonts w:asciiTheme="minorHAnsi" w:hAnsiTheme="minorHAnsi" w:cs="Arial"/>
                <w:sz w:val="24"/>
                <w:szCs w:val="24"/>
                <w:lang w:val="en-US"/>
              </w:rPr>
              <w:t>Woman taking medication and</w:t>
            </w:r>
            <w:r w:rsidR="009D19BD">
              <w:rPr>
                <w:rFonts w:asciiTheme="minorHAnsi" w:hAnsiTheme="minorHAnsi" w:cs="Arial"/>
                <w:sz w:val="24"/>
                <w:szCs w:val="24"/>
                <w:lang w:val="en-US"/>
              </w:rPr>
              <w:t>/or</w:t>
            </w:r>
            <w:r w:rsidRPr="005A3799">
              <w:rPr>
                <w:rFonts w:asciiTheme="minorHAnsi" w:hAnsiTheme="minorHAnsi" w:cs="Arial"/>
                <w:sz w:val="24"/>
                <w:szCs w:val="24"/>
                <w:lang w:val="en-US"/>
              </w:rPr>
              <w:t xml:space="preserve"> insulin therapy for diabetes or gestational diabetes</w:t>
            </w:r>
          </w:p>
        </w:tc>
        <w:tc>
          <w:tcPr>
            <w:tcW w:w="396" w:type="pct"/>
            <w:vAlign w:val="center"/>
          </w:tcPr>
          <w:p w14:paraId="60A4D160" w14:textId="77777777" w:rsidR="006B514A" w:rsidRPr="00BC5A0C" w:rsidRDefault="006B514A" w:rsidP="00CC1B93">
            <w:pPr>
              <w:spacing w:before="40" w:after="40"/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No</w:t>
            </w:r>
            <w:r w:rsidRPr="00BC5A0C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</w:p>
        </w:tc>
        <w:tc>
          <w:tcPr>
            <w:tcW w:w="328" w:type="pct"/>
          </w:tcPr>
          <w:p w14:paraId="2E012C43" w14:textId="77777777" w:rsidR="006B514A" w:rsidRPr="00BC5A0C" w:rsidRDefault="006B514A" w:rsidP="00CC1B93">
            <w:pPr>
              <w:spacing w:before="40" w:after="4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97" w:type="pct"/>
            <w:vAlign w:val="center"/>
          </w:tcPr>
          <w:p w14:paraId="7E0BDEC0" w14:textId="77777777" w:rsidR="006B514A" w:rsidRPr="00BC5A0C" w:rsidRDefault="006B514A" w:rsidP="00CC1B93">
            <w:pPr>
              <w:spacing w:before="40" w:after="40"/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263" w:type="pct"/>
            <w:shd w:val="pct20" w:color="auto" w:fill="auto"/>
          </w:tcPr>
          <w:p w14:paraId="286D78D7" w14:textId="77777777" w:rsidR="006B514A" w:rsidRPr="00BC5A0C" w:rsidRDefault="006B514A" w:rsidP="00CC1B93">
            <w:pPr>
              <w:spacing w:before="40" w:after="4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B514A" w:rsidRPr="00BC5A0C" w14:paraId="66DA2338" w14:textId="77777777" w:rsidTr="00CC1B93">
        <w:tc>
          <w:tcPr>
            <w:tcW w:w="3616" w:type="pct"/>
            <w:vAlign w:val="center"/>
          </w:tcPr>
          <w:p w14:paraId="42CF7884" w14:textId="77777777" w:rsidR="006B514A" w:rsidRPr="005A3799" w:rsidRDefault="006B514A" w:rsidP="00CC1B93">
            <w:pPr>
              <w:pStyle w:val="ListParagraph"/>
              <w:numPr>
                <w:ilvl w:val="0"/>
                <w:numId w:val="20"/>
              </w:numPr>
              <w:spacing w:before="40" w:after="40"/>
              <w:rPr>
                <w:rFonts w:asciiTheme="minorHAnsi" w:hAnsiTheme="minorHAnsi" w:cs="Arial"/>
                <w:sz w:val="24"/>
                <w:szCs w:val="24"/>
                <w:lang w:val="en-US"/>
              </w:rPr>
            </w:pPr>
            <w:r w:rsidRPr="005A3799">
              <w:rPr>
                <w:rFonts w:asciiTheme="minorHAnsi" w:hAnsiTheme="minorHAnsi" w:cs="Arial"/>
                <w:sz w:val="24"/>
                <w:szCs w:val="24"/>
                <w:lang w:val="en-US"/>
              </w:rPr>
              <w:t>Current diagnosis of major psychiatric disorder requiring antipsychotic medication</w:t>
            </w:r>
          </w:p>
        </w:tc>
        <w:tc>
          <w:tcPr>
            <w:tcW w:w="396" w:type="pct"/>
            <w:vAlign w:val="center"/>
          </w:tcPr>
          <w:p w14:paraId="2C4F4422" w14:textId="77777777" w:rsidR="006B514A" w:rsidRPr="00BC5A0C" w:rsidRDefault="006B514A" w:rsidP="00CC1B93">
            <w:pPr>
              <w:spacing w:before="40" w:after="40"/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No</w:t>
            </w:r>
            <w:r w:rsidRPr="00BC5A0C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</w:p>
        </w:tc>
        <w:tc>
          <w:tcPr>
            <w:tcW w:w="328" w:type="pct"/>
          </w:tcPr>
          <w:p w14:paraId="77F5A091" w14:textId="77777777" w:rsidR="006B514A" w:rsidRPr="00BC5A0C" w:rsidRDefault="006B514A" w:rsidP="00CC1B93">
            <w:pPr>
              <w:spacing w:before="40" w:after="4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97" w:type="pct"/>
            <w:vAlign w:val="center"/>
          </w:tcPr>
          <w:p w14:paraId="251DE12D" w14:textId="77777777" w:rsidR="006B514A" w:rsidRPr="00BC5A0C" w:rsidRDefault="006B514A" w:rsidP="00CC1B93">
            <w:pPr>
              <w:spacing w:before="40" w:after="40"/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263" w:type="pct"/>
            <w:shd w:val="pct20" w:color="auto" w:fill="auto"/>
          </w:tcPr>
          <w:p w14:paraId="065430A0" w14:textId="77777777" w:rsidR="006B514A" w:rsidRPr="00BC5A0C" w:rsidRDefault="006B514A" w:rsidP="00CC1B93">
            <w:pPr>
              <w:spacing w:before="40" w:after="4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B514A" w:rsidRPr="00BC5A0C" w14:paraId="174357DF" w14:textId="77777777" w:rsidTr="00CC1B93">
        <w:tc>
          <w:tcPr>
            <w:tcW w:w="3616" w:type="pct"/>
            <w:vAlign w:val="center"/>
          </w:tcPr>
          <w:p w14:paraId="598604EB" w14:textId="77777777" w:rsidR="006B514A" w:rsidRPr="005A3799" w:rsidRDefault="006B514A" w:rsidP="00CC1B93">
            <w:pPr>
              <w:pStyle w:val="ListParagraph"/>
              <w:numPr>
                <w:ilvl w:val="0"/>
                <w:numId w:val="20"/>
              </w:numPr>
              <w:spacing w:before="40" w:after="40"/>
              <w:rPr>
                <w:rFonts w:asciiTheme="minorHAnsi" w:hAnsiTheme="minorHAnsi" w:cs="Arial"/>
                <w:sz w:val="24"/>
                <w:szCs w:val="24"/>
                <w:lang w:val="en-US"/>
              </w:rPr>
            </w:pPr>
            <w:r w:rsidRPr="005A3799">
              <w:rPr>
                <w:rFonts w:asciiTheme="minorHAnsi" w:hAnsiTheme="minorHAnsi" w:cs="Arial"/>
                <w:sz w:val="24"/>
                <w:szCs w:val="24"/>
                <w:lang w:val="en-US"/>
              </w:rPr>
              <w:t>Woman unable to give informed consent e.g. learning or communication difficulties that prevent understanding of the information provided</w:t>
            </w:r>
          </w:p>
        </w:tc>
        <w:tc>
          <w:tcPr>
            <w:tcW w:w="396" w:type="pct"/>
            <w:vAlign w:val="center"/>
          </w:tcPr>
          <w:p w14:paraId="05778297" w14:textId="77777777" w:rsidR="006B514A" w:rsidRPr="00BC5A0C" w:rsidRDefault="006B514A" w:rsidP="00CC1B93">
            <w:pPr>
              <w:spacing w:before="40" w:after="40"/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No</w:t>
            </w:r>
            <w:r w:rsidRPr="00BC5A0C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</w:p>
        </w:tc>
        <w:tc>
          <w:tcPr>
            <w:tcW w:w="328" w:type="pct"/>
          </w:tcPr>
          <w:p w14:paraId="54D99ED1" w14:textId="77777777" w:rsidR="006B514A" w:rsidRPr="00BC5A0C" w:rsidRDefault="006B514A" w:rsidP="00CC1B93">
            <w:pPr>
              <w:spacing w:before="40" w:after="4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97" w:type="pct"/>
            <w:vAlign w:val="center"/>
          </w:tcPr>
          <w:p w14:paraId="3BAE881A" w14:textId="77777777" w:rsidR="006B514A" w:rsidRPr="00BC5A0C" w:rsidRDefault="006B514A" w:rsidP="00CC1B93">
            <w:pPr>
              <w:spacing w:before="40" w:after="40"/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263" w:type="pct"/>
            <w:shd w:val="pct20" w:color="auto" w:fill="auto"/>
          </w:tcPr>
          <w:p w14:paraId="31A80E8F" w14:textId="77777777" w:rsidR="006B514A" w:rsidRPr="00BC5A0C" w:rsidRDefault="006B514A" w:rsidP="00CC1B93">
            <w:pPr>
              <w:spacing w:before="40" w:after="4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B514A" w:rsidRPr="00BC5A0C" w14:paraId="642604C5" w14:textId="77777777" w:rsidTr="00CC1B93">
        <w:tc>
          <w:tcPr>
            <w:tcW w:w="3616" w:type="pct"/>
            <w:vAlign w:val="center"/>
          </w:tcPr>
          <w:p w14:paraId="0D8ECA46" w14:textId="77777777" w:rsidR="006B514A" w:rsidRPr="005A3799" w:rsidRDefault="006B514A" w:rsidP="00CC1B93">
            <w:pPr>
              <w:pStyle w:val="ListParagraph"/>
              <w:numPr>
                <w:ilvl w:val="0"/>
                <w:numId w:val="20"/>
              </w:numPr>
              <w:spacing w:before="40" w:after="40"/>
              <w:rPr>
                <w:rFonts w:asciiTheme="minorHAnsi" w:hAnsiTheme="minorHAnsi" w:cs="Arial"/>
                <w:sz w:val="24"/>
                <w:szCs w:val="24"/>
                <w:lang w:val="en-US"/>
              </w:rPr>
            </w:pPr>
            <w:r w:rsidRPr="005A3799">
              <w:rPr>
                <w:rFonts w:asciiTheme="minorHAnsi" w:hAnsiTheme="minorHAnsi" w:cs="Arial"/>
                <w:sz w:val="24"/>
                <w:szCs w:val="24"/>
                <w:lang w:val="en-US"/>
              </w:rPr>
              <w:t>Prisoner</w:t>
            </w:r>
          </w:p>
        </w:tc>
        <w:tc>
          <w:tcPr>
            <w:tcW w:w="396" w:type="pct"/>
            <w:vAlign w:val="center"/>
          </w:tcPr>
          <w:p w14:paraId="39F2A51D" w14:textId="77777777" w:rsidR="006B514A" w:rsidRPr="00BC5A0C" w:rsidRDefault="006B514A" w:rsidP="00CC1B93">
            <w:pPr>
              <w:spacing w:before="40" w:after="40"/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No</w:t>
            </w:r>
            <w:r w:rsidRPr="00BC5A0C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</w:p>
        </w:tc>
        <w:tc>
          <w:tcPr>
            <w:tcW w:w="328" w:type="pct"/>
          </w:tcPr>
          <w:p w14:paraId="2CB52087" w14:textId="77777777" w:rsidR="006B514A" w:rsidRPr="00BC5A0C" w:rsidRDefault="006B514A" w:rsidP="00CC1B93">
            <w:pPr>
              <w:spacing w:before="40" w:after="4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97" w:type="pct"/>
            <w:vAlign w:val="center"/>
          </w:tcPr>
          <w:p w14:paraId="3BADB076" w14:textId="77777777" w:rsidR="006B514A" w:rsidRPr="00BC5A0C" w:rsidRDefault="006B514A" w:rsidP="00CC1B93">
            <w:pPr>
              <w:spacing w:before="40" w:after="40"/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263" w:type="pct"/>
            <w:shd w:val="pct20" w:color="auto" w:fill="auto"/>
          </w:tcPr>
          <w:p w14:paraId="11577B68" w14:textId="77777777" w:rsidR="006B514A" w:rsidRPr="00BC5A0C" w:rsidRDefault="006B514A" w:rsidP="00CC1B93">
            <w:pPr>
              <w:spacing w:before="40" w:after="4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B514A" w:rsidRPr="00BC5A0C" w14:paraId="1857AA61" w14:textId="77777777" w:rsidTr="00CC1B93">
        <w:tc>
          <w:tcPr>
            <w:tcW w:w="3616" w:type="pct"/>
            <w:vAlign w:val="center"/>
          </w:tcPr>
          <w:p w14:paraId="2191D80E" w14:textId="77777777" w:rsidR="006B514A" w:rsidRPr="005A3799" w:rsidRDefault="006B514A" w:rsidP="00CC1B93">
            <w:pPr>
              <w:pStyle w:val="ListParagraph"/>
              <w:numPr>
                <w:ilvl w:val="0"/>
                <w:numId w:val="20"/>
              </w:numPr>
              <w:spacing w:before="40" w:after="40"/>
              <w:rPr>
                <w:rFonts w:asciiTheme="minorHAnsi" w:hAnsiTheme="minorHAnsi" w:cs="Arial"/>
                <w:sz w:val="24"/>
                <w:szCs w:val="24"/>
                <w:lang w:val="en-US"/>
              </w:rPr>
            </w:pPr>
            <w:r w:rsidRPr="005A3799">
              <w:rPr>
                <w:rFonts w:asciiTheme="minorHAnsi" w:hAnsiTheme="minorHAnsi" w:cs="Arial"/>
                <w:sz w:val="24"/>
                <w:szCs w:val="24"/>
                <w:lang w:val="en-US"/>
              </w:rPr>
              <w:t>Previous stillbirth</w:t>
            </w:r>
          </w:p>
        </w:tc>
        <w:tc>
          <w:tcPr>
            <w:tcW w:w="396" w:type="pct"/>
            <w:vAlign w:val="center"/>
          </w:tcPr>
          <w:p w14:paraId="731A466F" w14:textId="77777777" w:rsidR="006B514A" w:rsidRDefault="006B514A" w:rsidP="00CC1B93">
            <w:pPr>
              <w:spacing w:before="40" w:after="40"/>
              <w:jc w:val="right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No</w:t>
            </w:r>
            <w:r w:rsidRPr="00BC5A0C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</w:p>
        </w:tc>
        <w:tc>
          <w:tcPr>
            <w:tcW w:w="328" w:type="pct"/>
          </w:tcPr>
          <w:p w14:paraId="520CF6C0" w14:textId="77777777" w:rsidR="006B514A" w:rsidRPr="00BC5A0C" w:rsidRDefault="006B514A" w:rsidP="00CC1B93">
            <w:pPr>
              <w:spacing w:before="40" w:after="4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97" w:type="pct"/>
            <w:vAlign w:val="center"/>
          </w:tcPr>
          <w:p w14:paraId="56630947" w14:textId="77777777" w:rsidR="006B514A" w:rsidRDefault="006B514A" w:rsidP="00CC1B93">
            <w:pPr>
              <w:spacing w:before="40" w:after="40"/>
              <w:jc w:val="right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263" w:type="pct"/>
            <w:shd w:val="pct20" w:color="auto" w:fill="auto"/>
          </w:tcPr>
          <w:p w14:paraId="3067C75B" w14:textId="77777777" w:rsidR="006B514A" w:rsidRPr="00BC5A0C" w:rsidRDefault="006B514A" w:rsidP="00CC1B93">
            <w:pPr>
              <w:spacing w:before="40" w:after="4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B514A" w:rsidRPr="00BC5A0C" w14:paraId="16AB010E" w14:textId="77777777" w:rsidTr="00CC1B93">
        <w:tc>
          <w:tcPr>
            <w:tcW w:w="3616" w:type="pct"/>
            <w:vAlign w:val="center"/>
          </w:tcPr>
          <w:p w14:paraId="7630072E" w14:textId="77777777" w:rsidR="006B514A" w:rsidRPr="005A3799" w:rsidRDefault="006B514A" w:rsidP="00CC1B93">
            <w:pPr>
              <w:pStyle w:val="ListParagraph"/>
              <w:numPr>
                <w:ilvl w:val="0"/>
                <w:numId w:val="20"/>
              </w:numPr>
              <w:spacing w:before="40" w:after="40"/>
              <w:rPr>
                <w:rFonts w:asciiTheme="minorHAnsi" w:hAnsiTheme="minorHAnsi" w:cs="Arial"/>
                <w:sz w:val="24"/>
                <w:szCs w:val="24"/>
                <w:lang w:val="en-US"/>
              </w:rPr>
            </w:pPr>
            <w:r w:rsidRPr="005A3799">
              <w:rPr>
                <w:rFonts w:asciiTheme="minorHAnsi" w:hAnsiTheme="minorHAnsi" w:cs="Arial"/>
                <w:sz w:val="24"/>
                <w:szCs w:val="24"/>
                <w:lang w:val="en-US"/>
              </w:rPr>
              <w:t>Previous neonatal death (up to 28 days after birth)</w:t>
            </w:r>
          </w:p>
        </w:tc>
        <w:tc>
          <w:tcPr>
            <w:tcW w:w="396" w:type="pct"/>
            <w:vAlign w:val="center"/>
          </w:tcPr>
          <w:p w14:paraId="2B90558A" w14:textId="77777777" w:rsidR="006B514A" w:rsidRDefault="006B514A" w:rsidP="00CC1B93">
            <w:pPr>
              <w:spacing w:before="40" w:after="40"/>
              <w:jc w:val="right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No</w:t>
            </w:r>
            <w:r w:rsidRPr="00BC5A0C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</w:p>
        </w:tc>
        <w:tc>
          <w:tcPr>
            <w:tcW w:w="328" w:type="pct"/>
          </w:tcPr>
          <w:p w14:paraId="5B2E6347" w14:textId="77777777" w:rsidR="006B514A" w:rsidRPr="00BC5A0C" w:rsidRDefault="006B514A" w:rsidP="00CC1B93">
            <w:pPr>
              <w:spacing w:before="40" w:after="4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97" w:type="pct"/>
            <w:vAlign w:val="center"/>
          </w:tcPr>
          <w:p w14:paraId="1DA373F6" w14:textId="77777777" w:rsidR="006B514A" w:rsidRDefault="006B514A" w:rsidP="00CC1B93">
            <w:pPr>
              <w:spacing w:before="40" w:after="40"/>
              <w:jc w:val="right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263" w:type="pct"/>
            <w:shd w:val="pct20" w:color="auto" w:fill="auto"/>
          </w:tcPr>
          <w:p w14:paraId="22A45DB0" w14:textId="77777777" w:rsidR="006B514A" w:rsidRPr="00BC5A0C" w:rsidRDefault="006B514A" w:rsidP="00CC1B93">
            <w:pPr>
              <w:spacing w:before="40" w:after="4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D19BD" w:rsidRPr="00BC5A0C" w14:paraId="588AC798" w14:textId="77777777" w:rsidTr="00CC1B93">
        <w:tc>
          <w:tcPr>
            <w:tcW w:w="3616" w:type="pct"/>
            <w:vAlign w:val="center"/>
          </w:tcPr>
          <w:p w14:paraId="660E4FB2" w14:textId="220AE224" w:rsidR="009D19BD" w:rsidRPr="005A3799" w:rsidRDefault="009D19BD" w:rsidP="009D19BD">
            <w:pPr>
              <w:pStyle w:val="ListParagraph"/>
              <w:numPr>
                <w:ilvl w:val="0"/>
                <w:numId w:val="20"/>
              </w:numPr>
              <w:spacing w:before="40" w:after="40"/>
              <w:rPr>
                <w:rFonts w:asciiTheme="minorHAnsi" w:hAnsiTheme="minorHAnsi" w:cs="Arial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US"/>
              </w:rPr>
              <w:t>Current intrauterine fetal death</w:t>
            </w:r>
          </w:p>
        </w:tc>
        <w:tc>
          <w:tcPr>
            <w:tcW w:w="396" w:type="pct"/>
            <w:vAlign w:val="center"/>
          </w:tcPr>
          <w:p w14:paraId="4E14402C" w14:textId="7D5CA168" w:rsidR="009D19BD" w:rsidRDefault="009D19BD" w:rsidP="009D19BD">
            <w:pPr>
              <w:spacing w:before="40" w:after="40"/>
              <w:jc w:val="right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No</w:t>
            </w:r>
            <w:r w:rsidRPr="00BC5A0C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</w:p>
        </w:tc>
        <w:tc>
          <w:tcPr>
            <w:tcW w:w="328" w:type="pct"/>
          </w:tcPr>
          <w:p w14:paraId="79EEB006" w14:textId="77777777" w:rsidR="009D19BD" w:rsidRPr="00BC5A0C" w:rsidRDefault="009D19BD" w:rsidP="009D19BD">
            <w:pPr>
              <w:spacing w:before="40" w:after="4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97" w:type="pct"/>
            <w:vAlign w:val="center"/>
          </w:tcPr>
          <w:p w14:paraId="54E3C06D" w14:textId="65A91155" w:rsidR="009D19BD" w:rsidRDefault="009D19BD" w:rsidP="009D19BD">
            <w:pPr>
              <w:spacing w:before="40" w:after="40"/>
              <w:jc w:val="right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Yes</w:t>
            </w:r>
          </w:p>
        </w:tc>
        <w:tc>
          <w:tcPr>
            <w:tcW w:w="263" w:type="pct"/>
            <w:shd w:val="pct20" w:color="auto" w:fill="auto"/>
          </w:tcPr>
          <w:p w14:paraId="405A0551" w14:textId="77777777" w:rsidR="009D19BD" w:rsidRPr="00BC5A0C" w:rsidRDefault="009D19BD" w:rsidP="009D19BD">
            <w:pPr>
              <w:spacing w:before="40" w:after="4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2B5E7429" w14:textId="77777777" w:rsidR="0079714A" w:rsidRDefault="0079714A">
      <w:pPr>
        <w:rPr>
          <w:sz w:val="36"/>
          <w:szCs w:val="36"/>
        </w:rPr>
      </w:pPr>
    </w:p>
    <w:tbl>
      <w:tblPr>
        <w:tblStyle w:val="TableGrid"/>
        <w:tblW w:w="10772" w:type="dxa"/>
        <w:tblInd w:w="-5" w:type="dxa"/>
        <w:tblLook w:val="04A0" w:firstRow="1" w:lastRow="0" w:firstColumn="1" w:lastColumn="0" w:noHBand="0" w:noVBand="1"/>
      </w:tblPr>
      <w:tblGrid>
        <w:gridCol w:w="5203"/>
        <w:gridCol w:w="5569"/>
      </w:tblGrid>
      <w:tr w:rsidR="0079714A" w14:paraId="51CE3842" w14:textId="77777777" w:rsidTr="005F285C">
        <w:tc>
          <w:tcPr>
            <w:tcW w:w="5203" w:type="dxa"/>
          </w:tcPr>
          <w:p w14:paraId="1781F89E" w14:textId="36D01A8C" w:rsidR="0079714A" w:rsidRDefault="0079714A" w:rsidP="0079714A">
            <w:pPr>
              <w:rPr>
                <w:rFonts w:asciiTheme="majorHAnsi" w:hAnsiTheme="majorHAnsi"/>
              </w:rPr>
            </w:pPr>
            <w:r w:rsidRPr="00A762CA">
              <w:rPr>
                <w:rFonts w:asciiTheme="minorHAnsi" w:hAnsiTheme="minorHAnsi"/>
                <w:sz w:val="24"/>
                <w:szCs w:val="24"/>
              </w:rPr>
              <w:t>Name of person completin</w:t>
            </w:r>
            <w:r>
              <w:rPr>
                <w:rFonts w:asciiTheme="minorHAnsi" w:hAnsiTheme="minorHAnsi"/>
                <w:sz w:val="24"/>
                <w:szCs w:val="24"/>
              </w:rPr>
              <w:t>g eligibility form (print name)</w:t>
            </w:r>
            <w:r w:rsidRPr="00E97038">
              <w:rPr>
                <w:rFonts w:asciiTheme="minorHAnsi" w:hAnsiTheme="minorHAnsi"/>
                <w:sz w:val="16"/>
                <w:szCs w:val="16"/>
              </w:rPr>
              <w:t>please note, your name must be on the trial delegation log</w:t>
            </w:r>
            <w:r w:rsidR="00FE03D3">
              <w:rPr>
                <w:rFonts w:asciiTheme="minorHAnsi" w:hAnsiTheme="minorHAnsi"/>
                <w:sz w:val="16"/>
                <w:szCs w:val="16"/>
              </w:rPr>
              <w:t xml:space="preserve"> </w:t>
            </w:r>
          </w:p>
        </w:tc>
        <w:tc>
          <w:tcPr>
            <w:tcW w:w="5569" w:type="dxa"/>
          </w:tcPr>
          <w:p w14:paraId="702B8D07" w14:textId="77777777" w:rsidR="0079714A" w:rsidRDefault="0079714A" w:rsidP="005F285C">
            <w:pPr>
              <w:rPr>
                <w:rFonts w:asciiTheme="majorHAnsi" w:hAnsiTheme="majorHAnsi"/>
              </w:rPr>
            </w:pPr>
          </w:p>
        </w:tc>
      </w:tr>
      <w:tr w:rsidR="0079714A" w14:paraId="4165BA28" w14:textId="77777777" w:rsidTr="005F285C">
        <w:tc>
          <w:tcPr>
            <w:tcW w:w="5203" w:type="dxa"/>
          </w:tcPr>
          <w:p w14:paraId="5CED8FAD" w14:textId="77777777" w:rsidR="0079714A" w:rsidRDefault="0079714A" w:rsidP="005F285C">
            <w:pPr>
              <w:rPr>
                <w:rFonts w:asciiTheme="minorHAnsi" w:hAnsiTheme="minorHAnsi"/>
                <w:sz w:val="24"/>
                <w:szCs w:val="24"/>
              </w:rPr>
            </w:pPr>
            <w:r w:rsidRPr="00A762CA">
              <w:rPr>
                <w:rFonts w:asciiTheme="minorHAnsi" w:hAnsiTheme="minorHAnsi"/>
                <w:sz w:val="24"/>
                <w:szCs w:val="24"/>
              </w:rPr>
              <w:t>Signatur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e of person </w:t>
            </w:r>
            <w:r w:rsidRPr="00A762CA">
              <w:rPr>
                <w:rFonts w:asciiTheme="minorHAnsi" w:hAnsiTheme="minorHAnsi"/>
                <w:sz w:val="24"/>
                <w:szCs w:val="24"/>
              </w:rPr>
              <w:t>completin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g eligibility form </w:t>
            </w:r>
          </w:p>
          <w:p w14:paraId="1548BE65" w14:textId="02143979" w:rsidR="0079714A" w:rsidRDefault="0079714A" w:rsidP="005F285C">
            <w:pPr>
              <w:rPr>
                <w:rFonts w:asciiTheme="majorHAnsi" w:hAnsiTheme="majorHAnsi"/>
              </w:rPr>
            </w:pPr>
          </w:p>
        </w:tc>
        <w:tc>
          <w:tcPr>
            <w:tcW w:w="5569" w:type="dxa"/>
            <w:vAlign w:val="bottom"/>
          </w:tcPr>
          <w:p w14:paraId="22BCD5E0" w14:textId="77777777" w:rsidR="0079714A" w:rsidRDefault="0079714A" w:rsidP="005F285C">
            <w:pPr>
              <w:rPr>
                <w:rFonts w:asciiTheme="majorHAnsi" w:hAnsiTheme="majorHAnsi"/>
              </w:rPr>
            </w:pPr>
          </w:p>
        </w:tc>
      </w:tr>
      <w:tr w:rsidR="0079714A" w14:paraId="41040E27" w14:textId="77777777" w:rsidTr="005F285C">
        <w:trPr>
          <w:trHeight w:val="646"/>
        </w:trPr>
        <w:tc>
          <w:tcPr>
            <w:tcW w:w="5203" w:type="dxa"/>
          </w:tcPr>
          <w:p w14:paraId="76A36AD1" w14:textId="77777777" w:rsidR="0079714A" w:rsidRDefault="0079714A" w:rsidP="005F285C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7645CF68" w14:textId="77777777" w:rsidR="0079714A" w:rsidRPr="00A762CA" w:rsidRDefault="0079714A" w:rsidP="005F285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Date Signed</w:t>
            </w:r>
          </w:p>
        </w:tc>
        <w:tc>
          <w:tcPr>
            <w:tcW w:w="5569" w:type="dxa"/>
          </w:tcPr>
          <w:p w14:paraId="6F32AFCE" w14:textId="77777777" w:rsidR="0079714A" w:rsidRDefault="0079714A" w:rsidP="005F285C">
            <w:pPr>
              <w:rPr>
                <w:rFonts w:asciiTheme="majorHAnsi" w:hAnsiTheme="majorHAnsi"/>
              </w:rPr>
            </w:pPr>
          </w:p>
          <w:p w14:paraId="068F68C0" w14:textId="77777777" w:rsidR="0079714A" w:rsidRDefault="0079714A" w:rsidP="005F285C">
            <w:pPr>
              <w:rPr>
                <w:rFonts w:asciiTheme="majorHAnsi" w:hAnsiTheme="majorHAnsi"/>
              </w:rPr>
            </w:pPr>
          </w:p>
          <w:p w14:paraId="46B24B6A" w14:textId="77777777" w:rsidR="0079714A" w:rsidRPr="00477C82" w:rsidRDefault="0079714A" w:rsidP="005F285C">
            <w:pPr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477C82">
              <w:rPr>
                <w:rFonts w:asciiTheme="minorHAnsi" w:hAnsiTheme="minorHAnsi"/>
                <w:sz w:val="24"/>
                <w:szCs w:val="24"/>
              </w:rPr>
              <w:t>dd</w:t>
            </w:r>
            <w:proofErr w:type="spellEnd"/>
            <w:r w:rsidRPr="00477C82">
              <w:rPr>
                <w:rFonts w:asciiTheme="minorHAnsi" w:hAnsiTheme="minorHAnsi"/>
                <w:sz w:val="24"/>
                <w:szCs w:val="24"/>
              </w:rPr>
              <w:t>/mm/</w:t>
            </w:r>
            <w:proofErr w:type="spellStart"/>
            <w:r w:rsidRPr="00477C82">
              <w:rPr>
                <w:rFonts w:asciiTheme="minorHAnsi" w:hAnsiTheme="minorHAnsi"/>
                <w:sz w:val="24"/>
                <w:szCs w:val="24"/>
              </w:rPr>
              <w:t>yyyy</w:t>
            </w:r>
            <w:proofErr w:type="spellEnd"/>
            <w:r w:rsidRPr="00477C82"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5712256" behindDoc="0" locked="0" layoutInCell="1" allowOverlap="1" wp14:anchorId="539FD68B" wp14:editId="3FB640CF">
                      <wp:simplePos x="0" y="0"/>
                      <wp:positionH relativeFrom="column">
                        <wp:posOffset>-7620</wp:posOffset>
                      </wp:positionH>
                      <wp:positionV relativeFrom="page">
                        <wp:posOffset>13335</wp:posOffset>
                      </wp:positionV>
                      <wp:extent cx="2085975" cy="228600"/>
                      <wp:effectExtent l="0" t="0" r="28575" b="19050"/>
                      <wp:wrapSquare wrapText="bothSides"/>
                      <wp:docPr id="395" name="Group 3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85975" cy="228600"/>
                                <a:chOff x="0" y="0"/>
                                <a:chExt cx="2085975" cy="228600"/>
                              </a:xfrm>
                            </wpg:grpSpPr>
                            <wps:wsp>
                              <wps:cNvPr id="403" name="Rectangle 4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4" name="Straight Arrow Connector 40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6250" y="19050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05" name="Straight Arrow Connector 40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95375" y="9525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06" name="Rectangle 4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60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7" name="Rectangle 4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055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8" name="Rectangle 4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1915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9" name="Rectangle 4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00150" y="952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0" name="Rectangle 4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19225" y="952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1" name="Rectangle 4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38300" y="952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2" name="Rectangle 4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66900" y="952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group w14:anchorId="2979B46F" id="Group 395" o:spid="_x0000_s1026" style="position:absolute;margin-left:-.6pt;margin-top:1.05pt;width:164.25pt;height:18pt;z-index:255712256;mso-position-vertical-relative:page;mso-width-relative:margin;mso-height-relative:margin" coordsize="20859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">
                      <v:rect id="Rectangle 403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NCYcQA&#10;AADcAAAADwAAAGRycy9kb3ducmV2LnhtbESPQWsCMRSE7wX/Q3iCt5pUS9HVKKIo9ajrxdtz89xd&#10;u3lZNlHX/vpGKHgcZuYbZjpvbSVu1PjSsYaPvgJBnDlTcq7hkK7fRyB8QDZYOSYND/Iwn3XeppgY&#10;d+cd3fYhFxHCPkENRQh1IqXPCrLo+64mjt7ZNRZDlE0uTYP3CLeVHCj1JS2WHBcKrGlZUPazv1oN&#10;p3JwwN9dulF2vB6GbZterseV1r1uu5iACNSGV/i//W00fKohPM/EIy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TQmHEAAAA3AAAAA8AAAAAAAAAAAAAAAAAmAIAAGRycy9k&#10;b3ducmV2LnhtbFBLBQYAAAAABAAEAPUAAACJAwAAAAA=&#10;"/>
                      <v:shape id="Straight Arrow Connector 404" o:spid="_x0000_s1028" type="#_x0000_t32" style="position:absolute;left:4762;top:190;width:572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ynL8QAAADcAAAADwAAAGRycy9kb3ducmV2LnhtbESPQYvCMBSE7wv+h/AEL4umFRGpRpGF&#10;hcXDgtqDx0fybIvNS02ytfvvNwuCx2FmvmE2u8G2oicfGscK8lkGglg703CloDx/TlcgQkQ22Dom&#10;Bb8UYLcdvW2wMO7BR+pPsRIJwqFABXWMXSFl0DVZDDPXESfv6rzFmKSvpPH4SHDbynmWLaXFhtNC&#10;jR191KRvpx+roDmU32X/fo9erw75xefhfGm1UpPxsF+DiDTEV/jZ/jIKFtkC/s+kIyC3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43KcvxAAAANwAAAAPAAAAAAAAAAAA&#10;AAAAAKECAABkcnMvZG93bnJldi54bWxQSwUGAAAAAAQABAD5AAAAkgMAAAAA&#10;"/>
                      <v:shape id="Straight Arrow Connector 405" o:spid="_x0000_s1029" type="#_x0000_t32" style="position:absolute;left:10953;top:95;width:572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5ACtMQAAADcAAAADwAAAGRycy9kb3ducmV2LnhtbESPQWsCMRSE7wX/Q3hCL6VmV2yR1Sil&#10;IIiHgroHj4/kubu4eVmTuG7/fSMIPQ4z8w2zXA+2FT350DhWkE8yEMTamYYrBeVx8z4HESKywdYx&#10;KfilAOvV6GWJhXF33lN/iJVIEA4FKqhj7Aopg67JYpi4jjh5Z+ctxiR9JY3He4LbVk6z7FNabDgt&#10;1NjRd036crhZBc2u/Cn7t2v0er7LTz4Px1OrlXodD18LEJGG+B9+trdGwSz7gMeZdATk6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XkAK0xAAAANwAAAAPAAAAAAAAAAAA&#10;AAAAAKECAABkcnMvZG93bnJldi54bWxQSwUGAAAAAAQABAD5AAAAkgMAAAAA&#10;"/>
                      <v:rect id="Rectangle 406" o:spid="_x0000_s1030" style="position:absolute;left:2286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Th+cUA&#10;AADcAAAADwAAAGRycy9kb3ducmV2LnhtbESPQWvCQBSE7wX/w/IEb3W3tkiNbkJpUexR48XbM/tM&#10;YrNvQ3bV2F/fFYQeh5n5hllkvW3EhTpfO9bwMlYgiAtnai417PLl8zsIH5ANNo5Jw408ZOngaYGJ&#10;cVfe0GUbShEh7BPUUIXQJlL6oiKLfuxa4ugdXWcxRNmV0nR4jXDbyIlSU2mx5rhQYUufFRU/27PV&#10;cKgnO/zd5CtlZ8vX8N3np/P+S+vRsP+YgwjUh//wo702Gt7UFO5n4hG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ZOH5xQAAANwAAAAPAAAAAAAAAAAAAAAAAJgCAABkcnMv&#10;ZG93bnJldi54bWxQSwUGAAAAAAQABAD1AAAAigMAAAAA&#10;"/>
                      <v:rect id="Rectangle 407" o:spid="_x0000_s1031" style="position:absolute;left:5905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hEYsUA&#10;AADcAAAADwAAAGRycy9kb3ducmV2LnhtbESPzW7CMBCE70i8g7VIvYENrfoTYhCiomqPEC69LfGS&#10;BOJ1FJuQ9ukxUqUeRzPzjSZd9rYWHbW+cqxhOlEgiHNnKi407LPN+BWED8gGa8ek4Yc8LBfDQYqJ&#10;cVfeUrcLhYgQ9glqKENoEil9XpJFP3ENcfSOrrUYomwLaVq8Rrit5UypZ2mx4rhQYkPrkvLz7mI1&#10;HKrZHn+32Yeyb5vH8NVnp8v3u9YPo341BxGoD//hv/an0fCkXuB+Jh4B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KERixQAAANwAAAAPAAAAAAAAAAAAAAAAAJgCAABkcnMv&#10;ZG93bnJldi54bWxQSwUGAAAAAAQABAD1AAAAigMAAAAA&#10;"/>
                      <v:rect id="Rectangle 408" o:spid="_x0000_s1032" style="position:absolute;left:8191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fQEMEA&#10;AADcAAAADwAAAGRycy9kb3ducmV2LnhtbERPu27CMBTdK/EP1kViKzYPVZBiEAKBYISwsN3Gt0lK&#10;fB3FBgJfj4dKjEfnPVu0thI3anzpWMOgr0AQZ86UnGs4pZvPCQgfkA1WjknDgzws5p2PGSbG3flA&#10;t2PIRQxhn6CGIoQ6kdJnBVn0fVcTR+7XNRZDhE0uTYP3GG4rOVTqS1osOTYUWNOqoOxyvFoNP+Xw&#10;hM9DulV2uhmFfZv+Xc9rrXvddvkNIlAb3uJ/985oGKu4Np6JR0DO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W30BDBAAAA3AAAAA8AAAAAAAAAAAAAAAAAmAIAAGRycy9kb3du&#10;cmV2LnhtbFBLBQYAAAAABAAEAPUAAACGAwAAAAA=&#10;"/>
                      <v:rect id="Rectangle 409" o:spid="_x0000_s1033" style="position:absolute;left:12001;top:95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t1i8QA&#10;AADcAAAADwAAAGRycy9kb3ducmV2LnhtbESPQWsCMRSE70L/Q3gFb5pURXQ1SmlR9KjrpbfXzXN3&#10;283Lsom6+uuNIHgcZuYbZr5sbSXO1PjSsYaPvgJBnDlTcq7hkK56ExA+IBusHJOGK3lYLt46c0yM&#10;u/COzvuQiwhhn6CGIoQ6kdJnBVn0fVcTR+/oGoshyiaXpsFLhNtKDpQaS4slx4UCa/oqKPvfn6yG&#10;33JwwNsuXSs7XQ3Dtk3/Tj/fWnff288ZiEBteIWf7Y3RMFJTeJyJR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r7dYvEAAAA3AAAAA8AAAAAAAAAAAAAAAAAmAIAAGRycy9k&#10;b3ducmV2LnhtbFBLBQYAAAAABAAEAPUAAACJAwAAAAA=&#10;"/>
                      <v:rect id="Rectangle 410" o:spid="_x0000_s1034" style="position:absolute;left:14192;top:95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hKy8IA&#10;AADcAAAADwAAAGRycy9kb3ducmV2LnhtbERPTW+CQBC9m/gfNmPSmy7SxrTIYowNTXtUvPQ2ZUeg&#10;ZWcJuyDtr+8eTDy+vO90N5lWjNS7xrKC9SoCQVxa3XCl4Fzky2cQziNrbC2Tgl9ysMvmsxQTba98&#10;pPHkKxFC2CWooPa+S6R0ZU0G3cp2xIG72N6gD7CvpO7xGsJNK+Mo2kiDDYeGGjs61FT+nAaj4KuJ&#10;z/h3LN4i85I/+o+p+B4+X5V6WEz7LQhPk7+Lb+53reBpHeaHM+EIy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GErLwgAAANwAAAAPAAAAAAAAAAAAAAAAAJgCAABkcnMvZG93&#10;bnJldi54bWxQSwUGAAAAAAQABAD1AAAAhwMAAAAA&#10;"/>
                      <v:rect id="Rectangle 411" o:spid="_x0000_s1035" style="position:absolute;left:16383;top:95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TvUMUA&#10;AADcAAAADwAAAGRycy9kb3ducmV2LnhtbESPQWvCQBSE7wX/w/IEb80msUhNXYO0WNqjJhdvr9nX&#10;JDX7NmRXTf31bkHocZiZb5hVPppOnGlwrWUFSRSDIK6sbrlWUBbbx2cQziNr7CyTgl9ykK8nDyvM&#10;tL3wjs57X4sAYZehgsb7PpPSVQ0ZdJHtiYP3bQeDPsihlnrAS4CbTqZxvJAGWw4LDfb02lB13J+M&#10;gq82LfG6K95js9zO/edY/JwOb0rNpuPmBYSn0f+H7+0PreApSeDvTDgCcn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VO9QxQAAANwAAAAPAAAAAAAAAAAAAAAAAJgCAABkcnMv&#10;ZG93bnJldi54bWxQSwUGAAAAAAQABAD1AAAAigMAAAAA&#10;"/>
                      <v:rect id="Rectangle 412" o:spid="_x0000_s1036" style="position:absolute;left:18669;top:95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ZxJ8UA&#10;AADcAAAADwAAAGRycy9kb3ducmV2LnhtbESPQWvCQBSE74L/YXmF3nRjKqVNXUWUiD0m8dLba/Y1&#10;SZt9G7Ibjf56t1DocZiZb5jVZjStOFPvGssKFvMIBHFpdcOVglORzl5AOI+ssbVMCq7kYLOeTlaY&#10;aHvhjM65r0SAsEtQQe19l0jpypoMurntiIP3ZXuDPsi+krrHS4CbVsZR9CwNNhwWauxoV1P5kw9G&#10;wWcTn/CWFYfIvKZP/n0svoePvVKPD+P2DYSn0f+H/9pHrWC5iOH3TDgCcn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hnEnxQAAANwAAAAPAAAAAAAAAAAAAAAAAJgCAABkcnMv&#10;ZG93bnJldi54bWxQSwUGAAAAAAQABAD1AAAAigMAAAAA&#10;"/>
                      <w10:wrap type="square" anchory="page"/>
                    </v:group>
                  </w:pict>
                </mc:Fallback>
              </mc:AlternateContent>
            </w:r>
          </w:p>
        </w:tc>
      </w:tr>
    </w:tbl>
    <w:p w14:paraId="04800E2F" w14:textId="77777777" w:rsidR="00634521" w:rsidRDefault="00634521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5"/>
        <w:gridCol w:w="8347"/>
      </w:tblGrid>
      <w:tr w:rsidR="00634521" w14:paraId="7FE44A36" w14:textId="77777777" w:rsidTr="00167B2F">
        <w:tc>
          <w:tcPr>
            <w:tcW w:w="2395" w:type="dxa"/>
          </w:tcPr>
          <w:p w14:paraId="5FEAEA36" w14:textId="659077E3" w:rsidR="00634521" w:rsidRDefault="00634521" w:rsidP="00167B2F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  <w:tc>
          <w:tcPr>
            <w:tcW w:w="8347" w:type="dxa"/>
          </w:tcPr>
          <w:p w14:paraId="522802E4" w14:textId="47AD2568" w:rsidR="00634521" w:rsidRPr="00144499" w:rsidRDefault="001843C7" w:rsidP="00144499">
            <w:pPr>
              <w:ind w:left="-2361"/>
              <w:jc w:val="center"/>
              <w:rPr>
                <w:rFonts w:asciiTheme="minorHAnsi" w:hAnsiTheme="minorHAnsi" w:cs="Arial"/>
                <w:b/>
                <w:sz w:val="28"/>
                <w:szCs w:val="28"/>
              </w:rPr>
            </w:pPr>
            <w:r w:rsidRPr="00144499">
              <w:rPr>
                <w:noProof/>
                <w:sz w:val="28"/>
                <w:szCs w:val="2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714304" behindDoc="0" locked="0" layoutInCell="1" allowOverlap="1" wp14:anchorId="5880DDB2" wp14:editId="4DE12542">
                      <wp:simplePos x="0" y="0"/>
                      <wp:positionH relativeFrom="page">
                        <wp:posOffset>-1518920</wp:posOffset>
                      </wp:positionH>
                      <wp:positionV relativeFrom="paragraph">
                        <wp:posOffset>252095</wp:posOffset>
                      </wp:positionV>
                      <wp:extent cx="6810375" cy="371475"/>
                      <wp:effectExtent l="0" t="0" r="28575" b="28575"/>
                      <wp:wrapNone/>
                      <wp:docPr id="413" name="Text Box 4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10375" cy="371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3E9CA34" w14:textId="77777777" w:rsidR="00EE4A32" w:rsidRPr="00634521" w:rsidRDefault="00EE4A32" w:rsidP="001843C7">
                                  <w:pP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</w:pPr>
                                  <w:r w:rsidRPr="00634521"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 xml:space="preserve">Visit Date </w:t>
                                  </w:r>
                                  <w:r w:rsidRPr="00367F30"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drawing>
                                      <wp:inline distT="0" distB="0" distL="0" distR="0" wp14:anchorId="1AFF1E8F" wp14:editId="48441C7B">
                                        <wp:extent cx="2085975" cy="228600"/>
                                        <wp:effectExtent l="0" t="0" r="9525" b="0"/>
                                        <wp:docPr id="2349" name="Picture 234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085975" cy="2286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  <w:t xml:space="preserve">Participant Eligibility Number </w:t>
                                  </w:r>
                                  <w:r w:rsidRPr="00367F30"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drawing>
                                      <wp:inline distT="0" distB="0" distL="0" distR="0" wp14:anchorId="78056DED" wp14:editId="035715BC">
                                        <wp:extent cx="885825" cy="219075"/>
                                        <wp:effectExtent l="0" t="0" r="9525" b="9525"/>
                                        <wp:docPr id="2350" name="Picture 235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85825" cy="2190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67F30"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drawing>
                                      <wp:inline distT="0" distB="0" distL="0" distR="0" wp14:anchorId="3EE991DB" wp14:editId="218D601E">
                                        <wp:extent cx="885825" cy="219075"/>
                                        <wp:effectExtent l="0" t="0" r="9525" b="9525"/>
                                        <wp:docPr id="2351" name="Picture 235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85825" cy="2190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80DDB2" id="Text Box 413" o:spid="_x0000_s1044" type="#_x0000_t202" style="position:absolute;left:0;text-align:left;margin-left:-119.6pt;margin-top:19.85pt;width:536.25pt;height:29.25pt;z-index:25571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" fillcolor="#e7e6e6 [3214]" strokeweight=".5pt">
                      <v:textbox>
                        <w:txbxContent>
                          <w:p w14:paraId="63E9CA34" w14:textId="77777777" w:rsidR="00EE4A32" w:rsidRPr="00634521" w:rsidRDefault="00EE4A32" w:rsidP="001843C7">
                            <w:pP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634521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Visit Date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1AFF1E8F" wp14:editId="48441C7B">
                                  <wp:extent cx="2085975" cy="228600"/>
                                  <wp:effectExtent l="0" t="0" r="9525" b="0"/>
                                  <wp:docPr id="2349" name="Picture 234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5975" cy="228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  <w:t xml:space="preserve">Participant Eligibility Number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78056DED" wp14:editId="035715BC">
                                  <wp:extent cx="885825" cy="219075"/>
                                  <wp:effectExtent l="0" t="0" r="9525" b="9525"/>
                                  <wp:docPr id="2350" name="Picture 23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3EE991DB" wp14:editId="218D601E">
                                  <wp:extent cx="885825" cy="219075"/>
                                  <wp:effectExtent l="0" t="0" r="9525" b="9525"/>
                                  <wp:docPr id="2351" name="Picture 235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rFonts w:asciiTheme="minorHAnsi" w:hAnsiTheme="minorHAnsi" w:cs="Arial"/>
                <w:b/>
                <w:sz w:val="28"/>
                <w:szCs w:val="28"/>
              </w:rPr>
              <w:t xml:space="preserve">Section 2  - </w:t>
            </w:r>
            <w:r w:rsidR="00634521" w:rsidRPr="00144499">
              <w:rPr>
                <w:rFonts w:asciiTheme="minorHAnsi" w:hAnsiTheme="minorHAnsi" w:cs="Arial"/>
                <w:b/>
                <w:sz w:val="28"/>
                <w:szCs w:val="28"/>
              </w:rPr>
              <w:t>Baseline</w:t>
            </w:r>
          </w:p>
          <w:p w14:paraId="6403C688" w14:textId="77777777" w:rsidR="00634521" w:rsidRDefault="00634521" w:rsidP="00167B2F">
            <w:pPr>
              <w:jc w:val="right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</w:tr>
    </w:tbl>
    <w:p w14:paraId="73FFEEA7" w14:textId="5CC043E4" w:rsidR="00634521" w:rsidRDefault="00634521" w:rsidP="00634521">
      <w:pPr>
        <w:pStyle w:val="Header"/>
        <w:rPr>
          <w:sz w:val="36"/>
          <w:szCs w:val="36"/>
        </w:rPr>
      </w:pPr>
    </w:p>
    <w:p w14:paraId="444DF6ED" w14:textId="77777777" w:rsidR="000705D2" w:rsidRDefault="000705D2" w:rsidP="00F511BB">
      <w:pPr>
        <w:pStyle w:val="Header"/>
        <w:rPr>
          <w:rFonts w:asciiTheme="minorHAnsi" w:hAnsiTheme="minorHAnsi"/>
          <w:b/>
          <w:sz w:val="28"/>
          <w:szCs w:val="28"/>
        </w:rPr>
      </w:pPr>
    </w:p>
    <w:tbl>
      <w:tblPr>
        <w:tblStyle w:val="TableGrid"/>
        <w:tblW w:w="10915" w:type="dxa"/>
        <w:tblLayout w:type="fixed"/>
        <w:tblLook w:val="04A0" w:firstRow="1" w:lastRow="0" w:firstColumn="1" w:lastColumn="0" w:noHBand="0" w:noVBand="1"/>
      </w:tblPr>
      <w:tblGrid>
        <w:gridCol w:w="5387"/>
        <w:gridCol w:w="5528"/>
      </w:tblGrid>
      <w:tr w:rsidR="000705D2" w:rsidRPr="00B619CF" w14:paraId="70A0239F" w14:textId="77777777" w:rsidTr="000705D2">
        <w:trPr>
          <w:trHeight w:val="356"/>
        </w:trPr>
        <w:tc>
          <w:tcPr>
            <w:tcW w:w="109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3E26C6A9" w14:textId="77777777" w:rsidR="000705D2" w:rsidRPr="00B619CF" w:rsidRDefault="000705D2" w:rsidP="000705D2">
            <w:pPr>
              <w:spacing w:before="20" w:after="20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1. Demography</w:t>
            </w:r>
          </w:p>
        </w:tc>
      </w:tr>
      <w:tr w:rsidR="000705D2" w:rsidRPr="00557BBC" w14:paraId="27B3217B" w14:textId="77777777" w:rsidTr="000705D2">
        <w:trPr>
          <w:trHeight w:val="698"/>
        </w:trPr>
        <w:tc>
          <w:tcPr>
            <w:tcW w:w="53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838FFC" w14:textId="77777777" w:rsidR="000705D2" w:rsidRDefault="000705D2" w:rsidP="000705D2">
            <w:pPr>
              <w:spacing w:before="40" w:after="40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Date of birth</w:t>
            </w:r>
          </w:p>
          <w:p w14:paraId="34378EE3" w14:textId="77777777" w:rsidR="000705D2" w:rsidRPr="002A7A0B" w:rsidRDefault="000705D2" w:rsidP="000705D2">
            <w:pPr>
              <w:spacing w:before="40" w:after="40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2717A39" w14:textId="77777777" w:rsidR="000705D2" w:rsidRDefault="000705D2" w:rsidP="000705D2">
            <w:pPr>
              <w:spacing w:before="40" w:after="40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997952" behindDoc="0" locked="0" layoutInCell="1" allowOverlap="1" wp14:anchorId="1E183125" wp14:editId="515F2992">
                      <wp:simplePos x="0" y="0"/>
                      <wp:positionH relativeFrom="column">
                        <wp:posOffset>1870075</wp:posOffset>
                      </wp:positionH>
                      <wp:positionV relativeFrom="paragraph">
                        <wp:posOffset>55880</wp:posOffset>
                      </wp:positionV>
                      <wp:extent cx="219075" cy="219075"/>
                      <wp:effectExtent l="0" t="0" r="28575" b="28575"/>
                      <wp:wrapNone/>
                      <wp:docPr id="150" name="Rectangle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576FC23F" id="Rectangle 150" o:spid="_x0000_s1026" style="position:absolute;margin-left:147.25pt;margin-top:4.4pt;width:17.25pt;height:17.25pt;z-index:255997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7jKHgIAAD8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"/>
                  </w:pict>
                </mc:Fallback>
              </mc:AlternateContent>
            </w:r>
            <w:r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996928" behindDoc="0" locked="0" layoutInCell="1" allowOverlap="1" wp14:anchorId="34608ED3" wp14:editId="4ACAA2A6">
                      <wp:simplePos x="0" y="0"/>
                      <wp:positionH relativeFrom="column">
                        <wp:posOffset>1639570</wp:posOffset>
                      </wp:positionH>
                      <wp:positionV relativeFrom="paragraph">
                        <wp:posOffset>55880</wp:posOffset>
                      </wp:positionV>
                      <wp:extent cx="219075" cy="219075"/>
                      <wp:effectExtent l="0" t="0" r="28575" b="28575"/>
                      <wp:wrapNone/>
                      <wp:docPr id="149" name="Rectangle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1A39C5A4" id="Rectangle 149" o:spid="_x0000_s1026" style="position:absolute;margin-left:129.1pt;margin-top:4.4pt;width:17.25pt;height:17.25pt;z-index:255996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q+ZHwIAAD8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"/>
                  </w:pict>
                </mc:Fallback>
              </mc:AlternateContent>
            </w:r>
            <w:r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995904" behindDoc="0" locked="0" layoutInCell="1" allowOverlap="1" wp14:anchorId="6EF926BA" wp14:editId="5ACEA7A0">
                      <wp:simplePos x="0" y="0"/>
                      <wp:positionH relativeFrom="column">
                        <wp:posOffset>1416685</wp:posOffset>
                      </wp:positionH>
                      <wp:positionV relativeFrom="paragraph">
                        <wp:posOffset>55880</wp:posOffset>
                      </wp:positionV>
                      <wp:extent cx="219075" cy="219075"/>
                      <wp:effectExtent l="0" t="0" r="28575" b="28575"/>
                      <wp:wrapNone/>
                      <wp:docPr id="148" name="Rectangle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724C7AFE" id="Rectangle 148" o:spid="_x0000_s1026" style="position:absolute;margin-left:111.55pt;margin-top:4.4pt;width:17.25pt;height:17.25pt;z-index:255995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jo3HgIAAD8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"/>
                  </w:pict>
                </mc:Fallback>
              </mc:AlternateContent>
            </w:r>
            <w:r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994880" behindDoc="0" locked="0" layoutInCell="1" allowOverlap="1" wp14:anchorId="75436843" wp14:editId="45017F7D">
                      <wp:simplePos x="0" y="0"/>
                      <wp:positionH relativeFrom="column">
                        <wp:posOffset>1201420</wp:posOffset>
                      </wp:positionH>
                      <wp:positionV relativeFrom="paragraph">
                        <wp:posOffset>55880</wp:posOffset>
                      </wp:positionV>
                      <wp:extent cx="219075" cy="219075"/>
                      <wp:effectExtent l="0" t="0" r="28575" b="28575"/>
                      <wp:wrapNone/>
                      <wp:docPr id="147" name="Rectangle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4C5B439A" id="Rectangle 147" o:spid="_x0000_s1026" style="position:absolute;margin-left:94.6pt;margin-top:4.4pt;width:17.25pt;height:17.25pt;z-index:255994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"/>
                  </w:pict>
                </mc:Fallback>
              </mc:AlternateContent>
            </w:r>
            <w:r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993856" behindDoc="0" locked="0" layoutInCell="1" allowOverlap="1" wp14:anchorId="4A6C1EEE" wp14:editId="6584BA7F">
                      <wp:simplePos x="0" y="0"/>
                      <wp:positionH relativeFrom="column">
                        <wp:posOffset>840105</wp:posOffset>
                      </wp:positionH>
                      <wp:positionV relativeFrom="paragraph">
                        <wp:posOffset>48260</wp:posOffset>
                      </wp:positionV>
                      <wp:extent cx="219075" cy="219075"/>
                      <wp:effectExtent l="0" t="0" r="28575" b="28575"/>
                      <wp:wrapNone/>
                      <wp:docPr id="144" name="Rectangle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38C6617E" id="Rectangle 144" o:spid="_x0000_s1026" style="position:absolute;margin-left:66.15pt;margin-top:3.8pt;width:17.25pt;height:17.25pt;z-index:255993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"/>
                  </w:pict>
                </mc:Fallback>
              </mc:AlternateContent>
            </w:r>
            <w:r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992832" behindDoc="0" locked="0" layoutInCell="1" allowOverlap="1" wp14:anchorId="552B5D2F" wp14:editId="2FF37D0B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48260</wp:posOffset>
                      </wp:positionV>
                      <wp:extent cx="219075" cy="219075"/>
                      <wp:effectExtent l="0" t="0" r="28575" b="28575"/>
                      <wp:wrapNone/>
                      <wp:docPr id="143" name="Rectangle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2069A46C" id="Rectangle 143" o:spid="_x0000_s1026" style="position:absolute;margin-left:48pt;margin-top:3.8pt;width:17.25pt;height:17.25pt;z-index:255992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"/>
                  </w:pict>
                </mc:Fallback>
              </mc:AlternateContent>
            </w:r>
            <w:r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991808" behindDoc="0" locked="0" layoutInCell="1" allowOverlap="1" wp14:anchorId="2B1C1A00" wp14:editId="2B10DFD8">
                      <wp:simplePos x="0" y="0"/>
                      <wp:positionH relativeFrom="column">
                        <wp:posOffset>233045</wp:posOffset>
                      </wp:positionH>
                      <wp:positionV relativeFrom="paragraph">
                        <wp:posOffset>40640</wp:posOffset>
                      </wp:positionV>
                      <wp:extent cx="219075" cy="219075"/>
                      <wp:effectExtent l="0" t="0" r="28575" b="28575"/>
                      <wp:wrapNone/>
                      <wp:docPr id="142" name="Rectangle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7CF54406" id="Rectangle 142" o:spid="_x0000_s1026" style="position:absolute;margin-left:18.35pt;margin-top:3.2pt;width:17.25pt;height:17.25pt;z-index:255991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"/>
                  </w:pict>
                </mc:Fallback>
              </mc:AlternateContent>
            </w:r>
            <w:r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990784" behindDoc="0" locked="0" layoutInCell="1" allowOverlap="1" wp14:anchorId="52FA63AD" wp14:editId="41683AEF">
                      <wp:simplePos x="0" y="0"/>
                      <wp:positionH relativeFrom="column">
                        <wp:posOffset>1094105</wp:posOffset>
                      </wp:positionH>
                      <wp:positionV relativeFrom="paragraph">
                        <wp:posOffset>71120</wp:posOffset>
                      </wp:positionV>
                      <wp:extent cx="57150" cy="200025"/>
                      <wp:effectExtent l="0" t="0" r="19050" b="28575"/>
                      <wp:wrapNone/>
                      <wp:docPr id="136" name="Straight Arrow Connector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7150" cy="2000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shape w14:anchorId="29C7FB1E" id="Straight Arrow Connector 136" o:spid="_x0000_s1026" type="#_x0000_t32" style="position:absolute;margin-left:86.15pt;margin-top:5.6pt;width:4.5pt;height:15.75pt;flip:y;z-index:255990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"/>
                  </w:pict>
                </mc:Fallback>
              </mc:AlternateContent>
            </w:r>
            <w:r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989760" behindDoc="0" locked="0" layoutInCell="1" allowOverlap="1" wp14:anchorId="1A3E445E" wp14:editId="56A9B804">
                      <wp:simplePos x="0" y="0"/>
                      <wp:positionH relativeFrom="column">
                        <wp:posOffset>479425</wp:posOffset>
                      </wp:positionH>
                      <wp:positionV relativeFrom="paragraph">
                        <wp:posOffset>48260</wp:posOffset>
                      </wp:positionV>
                      <wp:extent cx="57150" cy="200025"/>
                      <wp:effectExtent l="0" t="0" r="19050" b="28575"/>
                      <wp:wrapNone/>
                      <wp:docPr id="131" name="Straight Arrow Connector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7150" cy="2000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shape w14:anchorId="43130784" id="Straight Arrow Connector 131" o:spid="_x0000_s1026" type="#_x0000_t32" style="position:absolute;margin-left:37.75pt;margin-top:3.8pt;width:4.5pt;height:15.75pt;flip:y;z-index:255989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"/>
                  </w:pict>
                </mc:Fallback>
              </mc:AlternateContent>
            </w:r>
            <w:r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988736" behindDoc="0" locked="0" layoutInCell="1" allowOverlap="1" wp14:anchorId="3FC412A8" wp14:editId="48055F73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40640</wp:posOffset>
                      </wp:positionV>
                      <wp:extent cx="219075" cy="219075"/>
                      <wp:effectExtent l="0" t="0" r="28575" b="28575"/>
                      <wp:wrapNone/>
                      <wp:docPr id="123" name="Rectangle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05D27A8C" id="Rectangle 123" o:spid="_x0000_s1026" style="position:absolute;margin-left:.85pt;margin-top:3.2pt;width:17.25pt;height:17.25pt;z-index:255988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"/>
                  </w:pict>
                </mc:Fallback>
              </mc:AlternateContent>
            </w:r>
          </w:p>
          <w:p w14:paraId="666ABBCA" w14:textId="77777777" w:rsidR="000705D2" w:rsidRPr="00557BBC" w:rsidRDefault="000705D2" w:rsidP="000705D2">
            <w:pPr>
              <w:spacing w:before="40" w:after="40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dd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>/mm/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yyyy</w:t>
            </w:r>
            <w:proofErr w:type="spellEnd"/>
          </w:p>
        </w:tc>
      </w:tr>
    </w:tbl>
    <w:p w14:paraId="7E06AA1A" w14:textId="77777777" w:rsidR="000705D2" w:rsidRDefault="000705D2" w:rsidP="00F511BB">
      <w:pPr>
        <w:pStyle w:val="Header"/>
        <w:rPr>
          <w:rFonts w:asciiTheme="minorHAnsi" w:hAnsiTheme="minorHAnsi"/>
          <w:b/>
          <w:sz w:val="28"/>
          <w:szCs w:val="28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957"/>
        <w:gridCol w:w="2565"/>
        <w:gridCol w:w="411"/>
        <w:gridCol w:w="2410"/>
        <w:gridCol w:w="419"/>
      </w:tblGrid>
      <w:tr w:rsidR="00F511BB" w14:paraId="58288848" w14:textId="77777777" w:rsidTr="00D65883">
        <w:tc>
          <w:tcPr>
            <w:tcW w:w="10762" w:type="dxa"/>
            <w:gridSpan w:val="5"/>
            <w:shd w:val="pct10" w:color="auto" w:fill="auto"/>
          </w:tcPr>
          <w:p w14:paraId="6E6FF575" w14:textId="3EEB13EC" w:rsidR="00F511BB" w:rsidRPr="005A70E9" w:rsidRDefault="000705D2" w:rsidP="00173488">
            <w:pPr>
              <w:pStyle w:val="Header"/>
              <w:rPr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2</w:t>
            </w:r>
            <w:r w:rsidR="008C1901">
              <w:rPr>
                <w:rFonts w:asciiTheme="minorHAnsi" w:hAnsiTheme="minorHAnsi"/>
                <w:b/>
                <w:sz w:val="28"/>
                <w:szCs w:val="28"/>
              </w:rPr>
              <w:t>.</w:t>
            </w:r>
            <w:r w:rsidR="00173488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 w:rsidR="00660CE7">
              <w:rPr>
                <w:rFonts w:asciiTheme="minorHAnsi" w:hAnsiTheme="minorHAnsi"/>
                <w:b/>
                <w:sz w:val="28"/>
                <w:szCs w:val="28"/>
              </w:rPr>
              <w:t>Current obstetric status</w:t>
            </w:r>
          </w:p>
        </w:tc>
      </w:tr>
      <w:tr w:rsidR="00F511BB" w14:paraId="5C2A480F" w14:textId="77777777" w:rsidTr="00173488">
        <w:tc>
          <w:tcPr>
            <w:tcW w:w="4957" w:type="dxa"/>
          </w:tcPr>
          <w:p w14:paraId="260118E3" w14:textId="77777777" w:rsidR="00F511BB" w:rsidRDefault="00F511BB" w:rsidP="003A627F">
            <w:pPr>
              <w:pStyle w:val="Header"/>
              <w:rPr>
                <w:sz w:val="36"/>
                <w:szCs w:val="36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Gestational diabetes mellitus</w:t>
            </w:r>
          </w:p>
        </w:tc>
        <w:tc>
          <w:tcPr>
            <w:tcW w:w="2565" w:type="dxa"/>
          </w:tcPr>
          <w:p w14:paraId="13247111" w14:textId="77777777" w:rsidR="00F511BB" w:rsidRDefault="00F511BB" w:rsidP="003A627F">
            <w:pPr>
              <w:pStyle w:val="Header"/>
              <w:jc w:val="right"/>
              <w:rPr>
                <w:sz w:val="36"/>
                <w:szCs w:val="36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411" w:type="dxa"/>
          </w:tcPr>
          <w:p w14:paraId="78126048" w14:textId="77777777" w:rsidR="00F511BB" w:rsidRDefault="00F511BB" w:rsidP="003A627F">
            <w:pPr>
              <w:pStyle w:val="Header"/>
              <w:jc w:val="right"/>
              <w:rPr>
                <w:sz w:val="36"/>
                <w:szCs w:val="36"/>
              </w:rPr>
            </w:pPr>
          </w:p>
        </w:tc>
        <w:tc>
          <w:tcPr>
            <w:tcW w:w="2410" w:type="dxa"/>
          </w:tcPr>
          <w:p w14:paraId="74049274" w14:textId="77777777" w:rsidR="00F511BB" w:rsidRDefault="00F511BB" w:rsidP="003A627F">
            <w:pPr>
              <w:pStyle w:val="Header"/>
              <w:jc w:val="right"/>
              <w:rPr>
                <w:sz w:val="36"/>
                <w:szCs w:val="36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419" w:type="dxa"/>
          </w:tcPr>
          <w:p w14:paraId="6E736659" w14:textId="77777777" w:rsidR="00F511BB" w:rsidRDefault="00F511BB" w:rsidP="003A627F">
            <w:pPr>
              <w:pStyle w:val="Header"/>
              <w:rPr>
                <w:sz w:val="36"/>
                <w:szCs w:val="36"/>
              </w:rPr>
            </w:pPr>
          </w:p>
        </w:tc>
      </w:tr>
      <w:tr w:rsidR="00F511BB" w14:paraId="08B29BBB" w14:textId="77777777" w:rsidTr="00173488">
        <w:tc>
          <w:tcPr>
            <w:tcW w:w="4957" w:type="dxa"/>
          </w:tcPr>
          <w:p w14:paraId="5D1B5EA9" w14:textId="77777777" w:rsidR="00F511BB" w:rsidRDefault="00F511BB" w:rsidP="003A627F">
            <w:pPr>
              <w:pStyle w:val="Header"/>
              <w:rPr>
                <w:sz w:val="36"/>
                <w:szCs w:val="36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Pregnancy induced hypertension</w:t>
            </w:r>
          </w:p>
        </w:tc>
        <w:tc>
          <w:tcPr>
            <w:tcW w:w="2565" w:type="dxa"/>
          </w:tcPr>
          <w:p w14:paraId="7E0B52DB" w14:textId="77777777" w:rsidR="00F511BB" w:rsidRDefault="00F511BB" w:rsidP="003A627F">
            <w:pPr>
              <w:pStyle w:val="Header"/>
              <w:jc w:val="right"/>
              <w:rPr>
                <w:sz w:val="36"/>
                <w:szCs w:val="36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411" w:type="dxa"/>
          </w:tcPr>
          <w:p w14:paraId="1376971E" w14:textId="77777777" w:rsidR="00F511BB" w:rsidRDefault="00F511BB" w:rsidP="003A627F">
            <w:pPr>
              <w:pStyle w:val="Header"/>
              <w:jc w:val="right"/>
              <w:rPr>
                <w:sz w:val="36"/>
                <w:szCs w:val="36"/>
              </w:rPr>
            </w:pPr>
          </w:p>
        </w:tc>
        <w:tc>
          <w:tcPr>
            <w:tcW w:w="2410" w:type="dxa"/>
          </w:tcPr>
          <w:p w14:paraId="4790219B" w14:textId="77777777" w:rsidR="00F511BB" w:rsidRDefault="00F511BB" w:rsidP="003A627F">
            <w:pPr>
              <w:pStyle w:val="Header"/>
              <w:jc w:val="right"/>
              <w:rPr>
                <w:sz w:val="36"/>
                <w:szCs w:val="36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419" w:type="dxa"/>
          </w:tcPr>
          <w:p w14:paraId="7F660AA0" w14:textId="77777777" w:rsidR="00F511BB" w:rsidRDefault="00F511BB" w:rsidP="003A627F">
            <w:pPr>
              <w:pStyle w:val="Header"/>
              <w:rPr>
                <w:sz w:val="36"/>
                <w:szCs w:val="36"/>
              </w:rPr>
            </w:pPr>
          </w:p>
        </w:tc>
      </w:tr>
      <w:tr w:rsidR="00F511BB" w14:paraId="3BACCE32" w14:textId="77777777" w:rsidTr="00173488">
        <w:tc>
          <w:tcPr>
            <w:tcW w:w="4957" w:type="dxa"/>
          </w:tcPr>
          <w:p w14:paraId="470D154C" w14:textId="77777777" w:rsidR="00F511BB" w:rsidRDefault="00F511BB" w:rsidP="003A627F">
            <w:pPr>
              <w:pStyle w:val="Header"/>
              <w:rPr>
                <w:sz w:val="36"/>
                <w:szCs w:val="36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Pre-eclampsia</w:t>
            </w:r>
          </w:p>
        </w:tc>
        <w:tc>
          <w:tcPr>
            <w:tcW w:w="2565" w:type="dxa"/>
          </w:tcPr>
          <w:p w14:paraId="5BF6DF92" w14:textId="77777777" w:rsidR="00F511BB" w:rsidRDefault="00F511BB" w:rsidP="003A627F">
            <w:pPr>
              <w:pStyle w:val="Header"/>
              <w:jc w:val="right"/>
              <w:rPr>
                <w:sz w:val="36"/>
                <w:szCs w:val="36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411" w:type="dxa"/>
          </w:tcPr>
          <w:p w14:paraId="28EBD183" w14:textId="77777777" w:rsidR="00F511BB" w:rsidRDefault="00F511BB" w:rsidP="003A627F">
            <w:pPr>
              <w:pStyle w:val="Header"/>
              <w:jc w:val="right"/>
              <w:rPr>
                <w:sz w:val="36"/>
                <w:szCs w:val="36"/>
              </w:rPr>
            </w:pPr>
          </w:p>
        </w:tc>
        <w:tc>
          <w:tcPr>
            <w:tcW w:w="2410" w:type="dxa"/>
          </w:tcPr>
          <w:p w14:paraId="79D15086" w14:textId="77777777" w:rsidR="00F511BB" w:rsidRDefault="00F511BB" w:rsidP="003A627F">
            <w:pPr>
              <w:pStyle w:val="Header"/>
              <w:jc w:val="right"/>
              <w:rPr>
                <w:sz w:val="36"/>
                <w:szCs w:val="36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419" w:type="dxa"/>
          </w:tcPr>
          <w:p w14:paraId="6E0B1EE3" w14:textId="77777777" w:rsidR="00F511BB" w:rsidRDefault="00F511BB" w:rsidP="003A627F">
            <w:pPr>
              <w:pStyle w:val="Header"/>
              <w:rPr>
                <w:sz w:val="36"/>
                <w:szCs w:val="36"/>
              </w:rPr>
            </w:pPr>
          </w:p>
        </w:tc>
      </w:tr>
      <w:tr w:rsidR="00F511BB" w14:paraId="49698B90" w14:textId="77777777" w:rsidTr="00173488">
        <w:tc>
          <w:tcPr>
            <w:tcW w:w="4957" w:type="dxa"/>
          </w:tcPr>
          <w:p w14:paraId="19859F86" w14:textId="3645884F" w:rsidR="00F511BB" w:rsidRDefault="00F511BB" w:rsidP="003A627F">
            <w:pPr>
              <w:pStyle w:val="Header"/>
              <w:rPr>
                <w:rFonts w:asciiTheme="minorHAnsi" w:hAnsiTheme="minorHAnsi"/>
                <w:i/>
                <w:sz w:val="16"/>
                <w:szCs w:val="16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Other </w:t>
            </w:r>
            <w:r w:rsidRPr="003F72DF">
              <w:rPr>
                <w:rFonts w:asciiTheme="minorHAnsi" w:hAnsiTheme="minorHAnsi"/>
                <w:i/>
                <w:sz w:val="16"/>
                <w:szCs w:val="16"/>
              </w:rPr>
              <w:t>(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 xml:space="preserve">if yes </w:t>
            </w:r>
            <w:r w:rsidRPr="003F72DF">
              <w:rPr>
                <w:rFonts w:asciiTheme="minorHAnsi" w:hAnsiTheme="minorHAnsi"/>
                <w:i/>
                <w:sz w:val="16"/>
                <w:szCs w:val="16"/>
              </w:rPr>
              <w:t>please specify)</w:t>
            </w:r>
            <w:r w:rsidR="00D65883">
              <w:rPr>
                <w:rFonts w:asciiTheme="minorHAnsi" w:hAnsiTheme="minorHAnsi"/>
                <w:i/>
                <w:sz w:val="16"/>
                <w:szCs w:val="16"/>
              </w:rPr>
              <w:t>:</w:t>
            </w:r>
          </w:p>
          <w:p w14:paraId="6F6F2502" w14:textId="34CC37CE" w:rsidR="00D65883" w:rsidRPr="00D65883" w:rsidRDefault="00D65883" w:rsidP="003A627F">
            <w:pPr>
              <w:pStyle w:val="Header"/>
              <w:rPr>
                <w:rFonts w:asciiTheme="minorHAnsi" w:hAnsiTheme="minorHAnsi"/>
                <w:i/>
                <w:sz w:val="16"/>
                <w:szCs w:val="16"/>
              </w:rPr>
            </w:pPr>
          </w:p>
        </w:tc>
        <w:tc>
          <w:tcPr>
            <w:tcW w:w="2565" w:type="dxa"/>
          </w:tcPr>
          <w:p w14:paraId="15EBBD8F" w14:textId="77777777" w:rsidR="00F511BB" w:rsidRDefault="00F511BB" w:rsidP="003A627F">
            <w:pPr>
              <w:pStyle w:val="Header"/>
              <w:jc w:val="right"/>
              <w:rPr>
                <w:sz w:val="36"/>
                <w:szCs w:val="36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411" w:type="dxa"/>
          </w:tcPr>
          <w:p w14:paraId="0FD3C5EF" w14:textId="77777777" w:rsidR="00F511BB" w:rsidRDefault="00F511BB" w:rsidP="003A627F">
            <w:pPr>
              <w:pStyle w:val="Header"/>
              <w:jc w:val="right"/>
              <w:rPr>
                <w:sz w:val="36"/>
                <w:szCs w:val="36"/>
              </w:rPr>
            </w:pPr>
          </w:p>
        </w:tc>
        <w:tc>
          <w:tcPr>
            <w:tcW w:w="2410" w:type="dxa"/>
          </w:tcPr>
          <w:p w14:paraId="4A5D1107" w14:textId="77777777" w:rsidR="00F511BB" w:rsidRDefault="00F511BB" w:rsidP="003A627F">
            <w:pPr>
              <w:pStyle w:val="Header"/>
              <w:jc w:val="right"/>
              <w:rPr>
                <w:sz w:val="36"/>
                <w:szCs w:val="36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419" w:type="dxa"/>
          </w:tcPr>
          <w:p w14:paraId="6F632403" w14:textId="77777777" w:rsidR="00F511BB" w:rsidRDefault="00F511BB" w:rsidP="003A627F">
            <w:pPr>
              <w:pStyle w:val="Header"/>
              <w:rPr>
                <w:sz w:val="36"/>
                <w:szCs w:val="36"/>
              </w:rPr>
            </w:pPr>
          </w:p>
        </w:tc>
      </w:tr>
    </w:tbl>
    <w:p w14:paraId="79BE53C5" w14:textId="77777777" w:rsidR="00F511BB" w:rsidRDefault="00F511BB" w:rsidP="00F511BB">
      <w:pPr>
        <w:pStyle w:val="Header"/>
        <w:rPr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2551"/>
        <w:gridCol w:w="425"/>
        <w:gridCol w:w="2410"/>
        <w:gridCol w:w="419"/>
      </w:tblGrid>
      <w:tr w:rsidR="00F511BB" w14:paraId="4EB50309" w14:textId="77777777" w:rsidTr="00D65883">
        <w:tc>
          <w:tcPr>
            <w:tcW w:w="10762" w:type="dxa"/>
            <w:gridSpan w:val="5"/>
            <w:shd w:val="pct10" w:color="auto" w:fill="auto"/>
          </w:tcPr>
          <w:p w14:paraId="15A0A3B5" w14:textId="43476C23" w:rsidR="00F511BB" w:rsidRPr="005A70E9" w:rsidRDefault="000705D2" w:rsidP="00660CE7">
            <w:pPr>
              <w:pStyle w:val="Header"/>
              <w:rPr>
                <w:rFonts w:asciiTheme="minorHAnsi" w:hAnsiTheme="minorHAnsi"/>
                <w:noProof/>
                <w:sz w:val="28"/>
                <w:szCs w:val="28"/>
                <w:lang w:eastAsia="en-GB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3</w:t>
            </w:r>
            <w:r w:rsidR="008C1901">
              <w:rPr>
                <w:rFonts w:asciiTheme="minorHAnsi" w:hAnsiTheme="minorHAnsi"/>
                <w:b/>
                <w:sz w:val="28"/>
                <w:szCs w:val="28"/>
              </w:rPr>
              <w:t>.</w:t>
            </w:r>
            <w:r w:rsidR="00173488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 w:rsidR="00660CE7">
              <w:rPr>
                <w:rFonts w:asciiTheme="minorHAnsi" w:hAnsiTheme="minorHAnsi"/>
                <w:b/>
                <w:sz w:val="28"/>
                <w:szCs w:val="28"/>
              </w:rPr>
              <w:t>Current medical status</w:t>
            </w:r>
            <w:r w:rsidR="00F511BB" w:rsidRPr="005A70E9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</w:p>
        </w:tc>
      </w:tr>
      <w:tr w:rsidR="00F511BB" w14:paraId="20AFE92F" w14:textId="77777777" w:rsidTr="00173488">
        <w:tc>
          <w:tcPr>
            <w:tcW w:w="4957" w:type="dxa"/>
          </w:tcPr>
          <w:p w14:paraId="11425786" w14:textId="3D528746" w:rsidR="00F511BB" w:rsidRDefault="00F511BB" w:rsidP="00A23BAD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Diabetes mellitus</w:t>
            </w:r>
            <w:r w:rsidR="00EF3295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14:paraId="39246EB2" w14:textId="77777777" w:rsidR="00F511BB" w:rsidRDefault="00F511BB" w:rsidP="003A627F">
            <w:pPr>
              <w:pStyle w:val="Header"/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425" w:type="dxa"/>
          </w:tcPr>
          <w:p w14:paraId="45B77349" w14:textId="77777777" w:rsidR="00F511BB" w:rsidRDefault="00F511BB" w:rsidP="003A627F">
            <w:pPr>
              <w:pStyle w:val="Header"/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2410" w:type="dxa"/>
          </w:tcPr>
          <w:p w14:paraId="29CEA272" w14:textId="77777777" w:rsidR="00F511BB" w:rsidRDefault="00F511BB" w:rsidP="003A627F">
            <w:pPr>
              <w:pStyle w:val="Header"/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419" w:type="dxa"/>
          </w:tcPr>
          <w:p w14:paraId="773AAA9B" w14:textId="77777777" w:rsidR="00F511BB" w:rsidRDefault="00F511BB" w:rsidP="003A627F">
            <w:pPr>
              <w:pStyle w:val="Header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F511BB" w14:paraId="2BB8BC19" w14:textId="77777777" w:rsidTr="00173488">
        <w:tc>
          <w:tcPr>
            <w:tcW w:w="4957" w:type="dxa"/>
          </w:tcPr>
          <w:p w14:paraId="179160B5" w14:textId="429EBD42" w:rsidR="00F511BB" w:rsidRDefault="005F106C" w:rsidP="003A627F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Asthma</w:t>
            </w:r>
          </w:p>
        </w:tc>
        <w:tc>
          <w:tcPr>
            <w:tcW w:w="2551" w:type="dxa"/>
          </w:tcPr>
          <w:p w14:paraId="3F37AECF" w14:textId="77777777" w:rsidR="00F511BB" w:rsidRDefault="00F511BB" w:rsidP="003A627F">
            <w:pPr>
              <w:pStyle w:val="Header"/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425" w:type="dxa"/>
          </w:tcPr>
          <w:p w14:paraId="563A17BC" w14:textId="77777777" w:rsidR="00F511BB" w:rsidRDefault="00F511BB" w:rsidP="003A627F">
            <w:pPr>
              <w:pStyle w:val="Header"/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2410" w:type="dxa"/>
          </w:tcPr>
          <w:p w14:paraId="0DAD6DA7" w14:textId="77777777" w:rsidR="00F511BB" w:rsidRDefault="00F511BB" w:rsidP="003A627F">
            <w:pPr>
              <w:pStyle w:val="Header"/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419" w:type="dxa"/>
          </w:tcPr>
          <w:p w14:paraId="515457CA" w14:textId="77777777" w:rsidR="00F511BB" w:rsidRDefault="00F511BB" w:rsidP="003A627F">
            <w:pPr>
              <w:pStyle w:val="Header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F511BB" w14:paraId="38CF4BAD" w14:textId="77777777" w:rsidTr="00173488">
        <w:tc>
          <w:tcPr>
            <w:tcW w:w="4957" w:type="dxa"/>
          </w:tcPr>
          <w:p w14:paraId="6914CB25" w14:textId="77777777" w:rsidR="00F511BB" w:rsidRDefault="00F511BB" w:rsidP="003A627F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Epilepsy</w:t>
            </w:r>
          </w:p>
        </w:tc>
        <w:tc>
          <w:tcPr>
            <w:tcW w:w="2551" w:type="dxa"/>
          </w:tcPr>
          <w:p w14:paraId="5DC22FE5" w14:textId="77777777" w:rsidR="00F511BB" w:rsidRDefault="00F511BB" w:rsidP="003A627F">
            <w:pPr>
              <w:pStyle w:val="Header"/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425" w:type="dxa"/>
          </w:tcPr>
          <w:p w14:paraId="7DB43BC7" w14:textId="77777777" w:rsidR="00F511BB" w:rsidRDefault="00F511BB" w:rsidP="003A627F">
            <w:pPr>
              <w:pStyle w:val="Header"/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2410" w:type="dxa"/>
          </w:tcPr>
          <w:p w14:paraId="06664E76" w14:textId="77777777" w:rsidR="00F511BB" w:rsidRDefault="00F511BB" w:rsidP="003A627F">
            <w:pPr>
              <w:pStyle w:val="Header"/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419" w:type="dxa"/>
          </w:tcPr>
          <w:p w14:paraId="1DDCC070" w14:textId="77777777" w:rsidR="00F511BB" w:rsidRDefault="00F511BB" w:rsidP="003A627F">
            <w:pPr>
              <w:pStyle w:val="Header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5F106C" w14:paraId="718C1EDC" w14:textId="77777777" w:rsidTr="00173488">
        <w:tc>
          <w:tcPr>
            <w:tcW w:w="4957" w:type="dxa"/>
          </w:tcPr>
          <w:p w14:paraId="063219EC" w14:textId="05F2B07C" w:rsidR="005F106C" w:rsidRDefault="005F106C" w:rsidP="005F106C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Essential hypertension</w:t>
            </w:r>
          </w:p>
        </w:tc>
        <w:tc>
          <w:tcPr>
            <w:tcW w:w="2551" w:type="dxa"/>
          </w:tcPr>
          <w:p w14:paraId="4B19302D" w14:textId="1801E754" w:rsidR="005F106C" w:rsidRDefault="005F106C" w:rsidP="005F106C">
            <w:pPr>
              <w:pStyle w:val="Header"/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425" w:type="dxa"/>
          </w:tcPr>
          <w:p w14:paraId="205A0617" w14:textId="77777777" w:rsidR="005F106C" w:rsidRDefault="005F106C" w:rsidP="005F106C">
            <w:pPr>
              <w:pStyle w:val="Header"/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2410" w:type="dxa"/>
          </w:tcPr>
          <w:p w14:paraId="38A86EBB" w14:textId="1C14531D" w:rsidR="005F106C" w:rsidRDefault="005F106C" w:rsidP="005F106C">
            <w:pPr>
              <w:pStyle w:val="Header"/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419" w:type="dxa"/>
          </w:tcPr>
          <w:p w14:paraId="30ACD5A0" w14:textId="77777777" w:rsidR="005F106C" w:rsidRDefault="005F106C" w:rsidP="005F106C">
            <w:pPr>
              <w:pStyle w:val="Header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5F106C" w14:paraId="7C941891" w14:textId="77777777" w:rsidTr="00173488">
        <w:tc>
          <w:tcPr>
            <w:tcW w:w="4957" w:type="dxa"/>
          </w:tcPr>
          <w:p w14:paraId="772DE5EE" w14:textId="77777777" w:rsidR="005F106C" w:rsidRDefault="005F106C" w:rsidP="005F106C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Heart Disease</w:t>
            </w:r>
          </w:p>
        </w:tc>
        <w:tc>
          <w:tcPr>
            <w:tcW w:w="2551" w:type="dxa"/>
          </w:tcPr>
          <w:p w14:paraId="36DADAFD" w14:textId="77777777" w:rsidR="005F106C" w:rsidRDefault="005F106C" w:rsidP="005F106C">
            <w:pPr>
              <w:pStyle w:val="Header"/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425" w:type="dxa"/>
          </w:tcPr>
          <w:p w14:paraId="050FFBBF" w14:textId="77777777" w:rsidR="005F106C" w:rsidRDefault="005F106C" w:rsidP="005F106C">
            <w:pPr>
              <w:pStyle w:val="Header"/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2410" w:type="dxa"/>
          </w:tcPr>
          <w:p w14:paraId="51398E13" w14:textId="77777777" w:rsidR="005F106C" w:rsidRDefault="005F106C" w:rsidP="005F106C">
            <w:pPr>
              <w:pStyle w:val="Header"/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419" w:type="dxa"/>
          </w:tcPr>
          <w:p w14:paraId="280C57E1" w14:textId="77777777" w:rsidR="005F106C" w:rsidRDefault="005F106C" w:rsidP="005F106C">
            <w:pPr>
              <w:pStyle w:val="Header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5F106C" w14:paraId="7B6410D3" w14:textId="77777777" w:rsidTr="00173488">
        <w:tc>
          <w:tcPr>
            <w:tcW w:w="4957" w:type="dxa"/>
          </w:tcPr>
          <w:p w14:paraId="4D6AC1F9" w14:textId="4EE44BAD" w:rsidR="005F106C" w:rsidRDefault="005F106C" w:rsidP="005F106C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Other </w:t>
            </w:r>
            <w:r w:rsidRPr="003F72DF">
              <w:rPr>
                <w:rFonts w:asciiTheme="minorHAnsi" w:hAnsiTheme="minorHAnsi"/>
                <w:i/>
                <w:sz w:val="16"/>
                <w:szCs w:val="16"/>
              </w:rPr>
              <w:t>(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 xml:space="preserve">if yes </w:t>
            </w:r>
            <w:r w:rsidRPr="003F72DF">
              <w:rPr>
                <w:rFonts w:asciiTheme="minorHAnsi" w:hAnsiTheme="minorHAnsi"/>
                <w:i/>
                <w:sz w:val="16"/>
                <w:szCs w:val="16"/>
              </w:rPr>
              <w:t>please specify)</w:t>
            </w:r>
            <w:r>
              <w:rPr>
                <w:rFonts w:asciiTheme="minorHAnsi" w:hAnsiTheme="minorHAnsi"/>
                <w:i/>
                <w:sz w:val="16"/>
                <w:szCs w:val="16"/>
              </w:rPr>
              <w:t>:</w:t>
            </w:r>
          </w:p>
          <w:p w14:paraId="587F7DF7" w14:textId="2BF13A98" w:rsidR="005F106C" w:rsidRDefault="005F106C" w:rsidP="005F106C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E106059" w14:textId="77777777" w:rsidR="005F106C" w:rsidRDefault="005F106C" w:rsidP="005F106C">
            <w:pPr>
              <w:pStyle w:val="Header"/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425" w:type="dxa"/>
          </w:tcPr>
          <w:p w14:paraId="454CF439" w14:textId="77777777" w:rsidR="005F106C" w:rsidRDefault="005F106C" w:rsidP="005F106C">
            <w:pPr>
              <w:pStyle w:val="Header"/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2410" w:type="dxa"/>
          </w:tcPr>
          <w:p w14:paraId="344209E5" w14:textId="77777777" w:rsidR="005F106C" w:rsidRDefault="005F106C" w:rsidP="005F106C">
            <w:pPr>
              <w:pStyle w:val="Header"/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419" w:type="dxa"/>
          </w:tcPr>
          <w:p w14:paraId="64827234" w14:textId="77777777" w:rsidR="005F106C" w:rsidRDefault="005F106C" w:rsidP="005F106C">
            <w:pPr>
              <w:pStyle w:val="Header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</w:tr>
    </w:tbl>
    <w:p w14:paraId="26DA8A15" w14:textId="77777777" w:rsidR="00F511BB" w:rsidRDefault="00F511BB">
      <w:pPr>
        <w:rPr>
          <w:rFonts w:asciiTheme="minorHAnsi" w:hAnsiTheme="minorHAnsi"/>
          <w:b/>
          <w:sz w:val="24"/>
          <w:szCs w:val="24"/>
        </w:rPr>
      </w:pPr>
    </w:p>
    <w:tbl>
      <w:tblPr>
        <w:tblStyle w:val="TableGrid"/>
        <w:tblW w:w="10762" w:type="dxa"/>
        <w:tblLook w:val="04A0" w:firstRow="1" w:lastRow="0" w:firstColumn="1" w:lastColumn="0" w:noHBand="0" w:noVBand="1"/>
      </w:tblPr>
      <w:tblGrid>
        <w:gridCol w:w="4957"/>
        <w:gridCol w:w="2551"/>
        <w:gridCol w:w="425"/>
        <w:gridCol w:w="2410"/>
        <w:gridCol w:w="419"/>
      </w:tblGrid>
      <w:tr w:rsidR="000B1317" w14:paraId="70939BB1" w14:textId="77777777" w:rsidTr="00D65883">
        <w:tc>
          <w:tcPr>
            <w:tcW w:w="10762" w:type="dxa"/>
            <w:gridSpan w:val="5"/>
            <w:shd w:val="pct10" w:color="auto" w:fill="auto"/>
          </w:tcPr>
          <w:p w14:paraId="694E0145" w14:textId="412607FE" w:rsidR="000B1317" w:rsidRPr="000B1317" w:rsidRDefault="000705D2" w:rsidP="00367F30">
            <w:pPr>
              <w:pStyle w:val="Head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4</w:t>
            </w:r>
            <w:r w:rsidR="008C1901">
              <w:rPr>
                <w:rFonts w:asciiTheme="minorHAnsi" w:hAnsiTheme="minorHAnsi"/>
                <w:b/>
                <w:sz w:val="28"/>
                <w:szCs w:val="28"/>
              </w:rPr>
              <w:t>.</w:t>
            </w:r>
            <w:r w:rsidR="000B1317" w:rsidRPr="000B1317">
              <w:rPr>
                <w:rFonts w:asciiTheme="minorHAnsi" w:hAnsiTheme="minorHAnsi"/>
                <w:b/>
                <w:sz w:val="28"/>
                <w:szCs w:val="28"/>
              </w:rPr>
              <w:t xml:space="preserve"> Tobacco use</w:t>
            </w:r>
          </w:p>
        </w:tc>
      </w:tr>
      <w:tr w:rsidR="000B1317" w14:paraId="46CFB210" w14:textId="77777777" w:rsidTr="00173488">
        <w:tc>
          <w:tcPr>
            <w:tcW w:w="4957" w:type="dxa"/>
          </w:tcPr>
          <w:p w14:paraId="6892159D" w14:textId="2641CB97" w:rsidR="000B1317" w:rsidRDefault="00357026" w:rsidP="000B1317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Was the woman a smoker at booking visit</w:t>
            </w:r>
            <w:r w:rsidR="000B1317">
              <w:rPr>
                <w:rFonts w:asciiTheme="minorHAnsi" w:hAnsiTheme="minorHAnsi"/>
                <w:sz w:val="24"/>
                <w:szCs w:val="24"/>
              </w:rPr>
              <w:t>?</w:t>
            </w:r>
          </w:p>
        </w:tc>
        <w:tc>
          <w:tcPr>
            <w:tcW w:w="2551" w:type="dxa"/>
          </w:tcPr>
          <w:p w14:paraId="47542757" w14:textId="4CDB55D9" w:rsidR="000B1317" w:rsidRDefault="000B1317" w:rsidP="000B1317">
            <w:pPr>
              <w:pStyle w:val="Header"/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425" w:type="dxa"/>
          </w:tcPr>
          <w:p w14:paraId="0275FF63" w14:textId="77777777" w:rsidR="000B1317" w:rsidRDefault="000B1317" w:rsidP="000B1317">
            <w:pPr>
              <w:pStyle w:val="Header"/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3D33716" w14:textId="15793CD4" w:rsidR="000B1317" w:rsidRDefault="000B1317" w:rsidP="000B1317">
            <w:pPr>
              <w:pStyle w:val="Header"/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419" w:type="dxa"/>
          </w:tcPr>
          <w:p w14:paraId="58F4EA5C" w14:textId="77777777" w:rsidR="000B1317" w:rsidRDefault="000B1317" w:rsidP="000B1317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03A9741A" w14:textId="77777777" w:rsidR="000B1317" w:rsidRDefault="000B1317">
      <w:pPr>
        <w:rPr>
          <w:rFonts w:asciiTheme="minorHAnsi" w:hAnsiTheme="minorHAnsi"/>
          <w:b/>
          <w:sz w:val="24"/>
          <w:szCs w:val="24"/>
        </w:rPr>
      </w:pPr>
    </w:p>
    <w:tbl>
      <w:tblPr>
        <w:tblStyle w:val="TableGrid"/>
        <w:tblW w:w="10762" w:type="dxa"/>
        <w:tblLook w:val="04A0" w:firstRow="1" w:lastRow="0" w:firstColumn="1" w:lastColumn="0" w:noHBand="0" w:noVBand="1"/>
      </w:tblPr>
      <w:tblGrid>
        <w:gridCol w:w="4957"/>
        <w:gridCol w:w="1417"/>
        <w:gridCol w:w="4388"/>
      </w:tblGrid>
      <w:tr w:rsidR="00964DD1" w:rsidRPr="000B1317" w14:paraId="3F0FD111" w14:textId="77777777" w:rsidTr="00050B5D">
        <w:tc>
          <w:tcPr>
            <w:tcW w:w="10762" w:type="dxa"/>
            <w:gridSpan w:val="3"/>
            <w:shd w:val="pct10" w:color="auto" w:fill="auto"/>
          </w:tcPr>
          <w:p w14:paraId="2DB2CA83" w14:textId="76A9D6ED" w:rsidR="00964DD1" w:rsidRPr="000B1317" w:rsidRDefault="000705D2" w:rsidP="00050B5D">
            <w:pPr>
              <w:pStyle w:val="Head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5</w:t>
            </w:r>
            <w:r w:rsidR="00964DD1">
              <w:rPr>
                <w:rFonts w:asciiTheme="minorHAnsi" w:hAnsiTheme="minorHAnsi"/>
                <w:b/>
                <w:sz w:val="28"/>
                <w:szCs w:val="28"/>
              </w:rPr>
              <w:t>. Alcohol</w:t>
            </w:r>
            <w:r w:rsidR="00964DD1" w:rsidRPr="000B1317">
              <w:rPr>
                <w:rFonts w:asciiTheme="minorHAnsi" w:hAnsiTheme="minorHAnsi"/>
                <w:b/>
                <w:sz w:val="28"/>
                <w:szCs w:val="28"/>
              </w:rPr>
              <w:t xml:space="preserve"> use</w:t>
            </w:r>
          </w:p>
        </w:tc>
      </w:tr>
      <w:tr w:rsidR="00964DD1" w14:paraId="1614EE52" w14:textId="77777777" w:rsidTr="00745CA3">
        <w:tc>
          <w:tcPr>
            <w:tcW w:w="4957" w:type="dxa"/>
          </w:tcPr>
          <w:p w14:paraId="5CD44BF8" w14:textId="2BA06BA2" w:rsidR="00964DD1" w:rsidRDefault="000705D2" w:rsidP="00050B5D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How many units of alcohol did</w:t>
            </w:r>
            <w:r w:rsidR="00964DD1">
              <w:rPr>
                <w:rFonts w:asciiTheme="minorHAnsi" w:hAnsiTheme="minorHAnsi"/>
                <w:sz w:val="24"/>
                <w:szCs w:val="24"/>
              </w:rPr>
              <w:t xml:space="preserve"> the woman drink per </w:t>
            </w:r>
            <w:r>
              <w:rPr>
                <w:rFonts w:asciiTheme="minorHAnsi" w:hAnsiTheme="minorHAnsi"/>
                <w:sz w:val="24"/>
                <w:szCs w:val="24"/>
              </w:rPr>
              <w:t>week at the booking visit</w:t>
            </w:r>
            <w:r w:rsidR="00964DD1">
              <w:rPr>
                <w:rFonts w:asciiTheme="minorHAnsi" w:hAnsiTheme="minorHAnsi"/>
                <w:sz w:val="24"/>
                <w:szCs w:val="24"/>
              </w:rPr>
              <w:t>?</w:t>
            </w:r>
          </w:p>
        </w:tc>
        <w:tc>
          <w:tcPr>
            <w:tcW w:w="1417" w:type="dxa"/>
            <w:tcBorders>
              <w:right w:val="nil"/>
            </w:tcBorders>
          </w:tcPr>
          <w:p w14:paraId="57735E48" w14:textId="0B084DE6" w:rsidR="00964DD1" w:rsidRDefault="00745CA3" w:rsidP="00050B5D">
            <w:pPr>
              <w:pStyle w:val="Header"/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6258048" behindDoc="0" locked="0" layoutInCell="1" allowOverlap="1" wp14:anchorId="58A11904" wp14:editId="112B8B22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82550</wp:posOffset>
                      </wp:positionV>
                      <wp:extent cx="657225" cy="219075"/>
                      <wp:effectExtent l="0" t="0" r="28575" b="28575"/>
                      <wp:wrapNone/>
                      <wp:docPr id="2390" name="Group 23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7225" cy="219075"/>
                                <a:chOff x="0" y="0"/>
                                <a:chExt cx="657225" cy="219075"/>
                              </a:xfrm>
                            </wpg:grpSpPr>
                            <wps:wsp>
                              <wps:cNvPr id="98" name="Rectangle 9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9" name="Rectangle 9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9075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89" name="Rectangle 238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815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="">
                  <w:pict>
                    <v:group w14:anchorId="01118A4F" id="Group 2390" o:spid="_x0000_s1026" style="position:absolute;margin-left:.15pt;margin-top:6.5pt;width:51.75pt;height:17.25pt;z-index:256258048" coordsize="6572,2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">
                      <v:rect id="Rectangle 98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pCwr8A&#10;AADbAAAADwAAAGRycy9kb3ducmV2LnhtbERPTa/BQBTdS/yHyZXYMUUiTxkihLCk3bzdfZ2rLZ07&#10;TWdQfr1ZSN7y5HwvVq2pxIMaV1pWMBpGIIgzq0vOFaTJbvADwnlkjZVlUvAiB6tlt7PAWNsnn+hx&#10;9rkIIexiVFB4X8dSuqwgg25oa+LAXWxj0AfY5FI3+AzhppLjKJpKgyWHhgJr2hSU3c53o+CvHKf4&#10;PiX7yMx2E39sk+v9d6tUv9eu5yA8tf5f/HUftIJZGBu+hB8gl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JCkLCvwAAANsAAAAPAAAAAAAAAAAAAAAAAJgCAABkcnMvZG93bnJl&#10;di54bWxQSwUGAAAAAAQABAD1AAAAhAMAAAAA&#10;"/>
                      <v:rect id="Rectangle 99" o:spid="_x0000_s1028" style="position:absolute;left:2190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bnWcIA&#10;AADbAAAADwAAAGRycy9kb3ducmV2LnhtbESPQYvCMBSE7wv+h/AEb2uqgtiuUURR9Kj14u3ZvG27&#10;27yUJmr11xtB8DjMzDfMdN6aSlypcaVlBYN+BII4s7rkXMExXX9PQDiPrLGyTAru5GA+63xNMdH2&#10;xnu6HnwuAoRdggoK7+tESpcVZND1bU0cvF/bGPRBNrnUDd4C3FRyGEVjabDksFBgTcuCsv/DxSg4&#10;l8MjPvbpJjLxeuR3bfp3Oa2U6nXbxQ8IT63/hN/trVYQx/D6En6An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RudZwgAAANsAAAAPAAAAAAAAAAAAAAAAAJgCAABkcnMvZG93&#10;bnJldi54bWxQSwUGAAAAAAQABAD1AAAAhwMAAAAA&#10;"/>
                      <v:rect id="Rectangle 2389" o:spid="_x0000_s1029" style="position:absolute;left:4381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6Wgt8QA&#10;AADdAAAADwAAAGRycy9kb3ducmV2LnhtbESPQYvCMBSE74L/ITzBm6ZbYbHVKIuirEetl729bZ5t&#10;tXkpTdSuv34jCB6HmfmGmS87U4sbta6yrOBjHIEgzq2uuFBwzDajKQjnkTXWlknBHzlYLvq9Oaba&#10;3nlPt4MvRICwS1FB6X2TSunykgy6sW2Ig3eyrUEfZFtI3eI9wE0t4yj6lAYrDgslNrQqKb8crkbB&#10;bxUf8bHPtpFJNhO/67Lz9Wet1HDQfc1AeOr8O/xqf2sF8WSawPNNeAJy8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eloLfEAAAA3QAAAA8AAAAAAAAAAAAAAAAAmAIAAGRycy9k&#10;b3ducmV2LnhtbFBLBQYAAAAABAAEAPUAAACJAwAAAAA=&#10;"/>
                    </v:group>
                  </w:pict>
                </mc:Fallback>
              </mc:AlternateContent>
            </w:r>
          </w:p>
        </w:tc>
        <w:tc>
          <w:tcPr>
            <w:tcW w:w="4388" w:type="dxa"/>
            <w:tcBorders>
              <w:left w:val="nil"/>
            </w:tcBorders>
            <w:vAlign w:val="center"/>
          </w:tcPr>
          <w:p w14:paraId="2A839C6E" w14:textId="57765786" w:rsidR="00964DD1" w:rsidRDefault="00964DD1" w:rsidP="00050B5D">
            <w:pPr>
              <w:pStyle w:val="Head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Units per week</w:t>
            </w:r>
          </w:p>
        </w:tc>
      </w:tr>
    </w:tbl>
    <w:p w14:paraId="0BD09FE0" w14:textId="4F9FC3C7" w:rsidR="007D062C" w:rsidRDefault="007D062C" w:rsidP="007D062C">
      <w:pPr>
        <w:tabs>
          <w:tab w:val="left" w:pos="2010"/>
        </w:tabs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418"/>
        <w:gridCol w:w="425"/>
        <w:gridCol w:w="1134"/>
        <w:gridCol w:w="419"/>
      </w:tblGrid>
      <w:tr w:rsidR="007D062C" w:rsidRPr="00181309" w14:paraId="28BDCDA5" w14:textId="77777777" w:rsidTr="00F618DB">
        <w:tc>
          <w:tcPr>
            <w:tcW w:w="10762" w:type="dxa"/>
            <w:gridSpan w:val="5"/>
            <w:shd w:val="pct10" w:color="auto" w:fill="auto"/>
          </w:tcPr>
          <w:p w14:paraId="1EF7EFF8" w14:textId="44E19821" w:rsidR="007D062C" w:rsidRPr="00181309" w:rsidRDefault="007D062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ajorHAnsi"/>
                <w:b/>
                <w:sz w:val="28"/>
                <w:szCs w:val="28"/>
              </w:rPr>
              <w:t>6</w:t>
            </w:r>
            <w:r w:rsidRPr="00181309">
              <w:rPr>
                <w:rFonts w:asciiTheme="minorHAnsi" w:hAnsiTheme="minorHAnsi" w:cstheme="majorHAnsi"/>
                <w:b/>
                <w:sz w:val="28"/>
                <w:szCs w:val="28"/>
              </w:rPr>
              <w:t>.</w:t>
            </w:r>
            <w:r>
              <w:rPr>
                <w:rFonts w:asciiTheme="minorHAnsi" w:hAnsiTheme="minorHAnsi" w:cstheme="majorHAnsi"/>
                <w:b/>
                <w:sz w:val="28"/>
                <w:szCs w:val="28"/>
              </w:rPr>
              <w:t xml:space="preserve"> </w:t>
            </w:r>
            <w:r w:rsidR="00EF3295">
              <w:rPr>
                <w:rFonts w:asciiTheme="minorHAnsi" w:hAnsiTheme="minorHAnsi" w:cstheme="majorHAnsi"/>
                <w:b/>
                <w:sz w:val="28"/>
                <w:szCs w:val="28"/>
              </w:rPr>
              <w:t>Regular</w:t>
            </w:r>
            <w:r w:rsidR="00EF3295" w:rsidRPr="00181309">
              <w:rPr>
                <w:rFonts w:asciiTheme="minorHAnsi" w:hAnsiTheme="minorHAnsi" w:cstheme="majorHAnsi"/>
                <w:b/>
                <w:sz w:val="28"/>
                <w:szCs w:val="28"/>
              </w:rPr>
              <w:t xml:space="preserve"> </w:t>
            </w:r>
            <w:r w:rsidRPr="00181309">
              <w:rPr>
                <w:rFonts w:asciiTheme="minorHAnsi" w:hAnsiTheme="minorHAnsi" w:cstheme="majorHAnsi"/>
                <w:b/>
                <w:sz w:val="28"/>
                <w:szCs w:val="28"/>
              </w:rPr>
              <w:t>Medications</w:t>
            </w:r>
          </w:p>
        </w:tc>
      </w:tr>
      <w:tr w:rsidR="007D062C" w:rsidRPr="000A7C9C" w14:paraId="5CEB03A5" w14:textId="77777777" w:rsidTr="00F618DB">
        <w:tc>
          <w:tcPr>
            <w:tcW w:w="7366" w:type="dxa"/>
          </w:tcPr>
          <w:p w14:paraId="29BECD8C" w14:textId="2E3C4E56" w:rsidR="007D062C" w:rsidRPr="000A7C9C" w:rsidRDefault="00644ACF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Is the woman taking any </w:t>
            </w:r>
            <w:r w:rsidR="00EF3295">
              <w:rPr>
                <w:rFonts w:asciiTheme="minorHAnsi" w:hAnsiTheme="minorHAnsi"/>
                <w:sz w:val="24"/>
                <w:szCs w:val="24"/>
              </w:rPr>
              <w:t xml:space="preserve">regular </w:t>
            </w:r>
            <w:r>
              <w:rPr>
                <w:rFonts w:asciiTheme="minorHAnsi" w:hAnsiTheme="minorHAnsi"/>
                <w:sz w:val="24"/>
                <w:szCs w:val="24"/>
              </w:rPr>
              <w:t>medication</w:t>
            </w:r>
            <w:r w:rsidR="007D062C">
              <w:rPr>
                <w:rFonts w:asciiTheme="minorHAnsi" w:hAnsiTheme="minorHAnsi"/>
                <w:sz w:val="24"/>
                <w:szCs w:val="24"/>
              </w:rPr>
              <w:t xml:space="preserve">? </w:t>
            </w:r>
            <w:r w:rsidR="007D062C">
              <w:rPr>
                <w:rFonts w:asciiTheme="minorHAnsi" w:hAnsiTheme="minorHAnsi"/>
                <w:i/>
              </w:rPr>
              <w:t xml:space="preserve">(if ‘Yes’ please complete the </w:t>
            </w:r>
            <w:r w:rsidR="00D736C7">
              <w:rPr>
                <w:rFonts w:asciiTheme="minorHAnsi" w:hAnsiTheme="minorHAnsi"/>
                <w:i/>
              </w:rPr>
              <w:t>Regular</w:t>
            </w:r>
            <w:r w:rsidR="007D062C">
              <w:rPr>
                <w:rFonts w:asciiTheme="minorHAnsi" w:hAnsiTheme="minorHAnsi"/>
                <w:i/>
              </w:rPr>
              <w:t xml:space="preserve"> Medication form)</w:t>
            </w:r>
          </w:p>
        </w:tc>
        <w:tc>
          <w:tcPr>
            <w:tcW w:w="1418" w:type="dxa"/>
          </w:tcPr>
          <w:p w14:paraId="17E049CE" w14:textId="77777777" w:rsidR="007D062C" w:rsidRPr="000A7C9C" w:rsidRDefault="007D062C" w:rsidP="00F618DB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0A7C9C"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425" w:type="dxa"/>
          </w:tcPr>
          <w:p w14:paraId="127C246D" w14:textId="77777777" w:rsidR="007D062C" w:rsidRPr="000A7C9C" w:rsidRDefault="007D062C" w:rsidP="00F618DB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F8E331A" w14:textId="77777777" w:rsidR="007D062C" w:rsidRPr="000A7C9C" w:rsidRDefault="007D062C" w:rsidP="00F618DB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0A7C9C"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419" w:type="dxa"/>
          </w:tcPr>
          <w:p w14:paraId="4D4B4D8D" w14:textId="77777777" w:rsidR="007D062C" w:rsidRPr="000A7C9C" w:rsidRDefault="007D062C" w:rsidP="00F618DB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5D9217A9" w14:textId="77777777" w:rsidR="007D062C" w:rsidRDefault="007D062C">
      <w:pPr>
        <w:rPr>
          <w:rFonts w:asciiTheme="minorHAnsi" w:hAnsiTheme="minorHAnsi"/>
          <w:b/>
          <w:sz w:val="24"/>
          <w:szCs w:val="24"/>
        </w:rPr>
      </w:pPr>
    </w:p>
    <w:p w14:paraId="06C69862" w14:textId="48A28C94" w:rsidR="007D062C" w:rsidRDefault="00F511BB">
      <w:pPr>
        <w:rPr>
          <w:rFonts w:asciiTheme="minorHAnsi" w:hAnsiTheme="minorHAnsi"/>
          <w:b/>
          <w:sz w:val="24"/>
          <w:szCs w:val="24"/>
        </w:rPr>
        <w:sectPr w:rsidR="007D062C" w:rsidSect="008E3398">
          <w:pgSz w:w="11906" w:h="16838"/>
          <w:pgMar w:top="1418" w:right="567" w:bottom="1134" w:left="567" w:header="709" w:footer="709" w:gutter="0"/>
          <w:cols w:space="708"/>
          <w:docGrid w:linePitch="360"/>
        </w:sectPr>
      </w:pPr>
      <w:r>
        <w:rPr>
          <w:rFonts w:asciiTheme="minorHAnsi" w:hAnsiTheme="minorHAnsi"/>
          <w:b/>
          <w:sz w:val="24"/>
          <w:szCs w:val="24"/>
        </w:rPr>
        <w:br w:type="page"/>
      </w:r>
    </w:p>
    <w:p w14:paraId="2904A514" w14:textId="040FA70F" w:rsidR="000705D2" w:rsidRDefault="000705D2">
      <w:pPr>
        <w:rPr>
          <w:rFonts w:asciiTheme="minorHAnsi" w:hAnsiTheme="minorHAnsi"/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5"/>
        <w:gridCol w:w="8347"/>
      </w:tblGrid>
      <w:tr w:rsidR="00F511BB" w14:paraId="48600636" w14:textId="77777777" w:rsidTr="003A627F">
        <w:tc>
          <w:tcPr>
            <w:tcW w:w="2395" w:type="dxa"/>
          </w:tcPr>
          <w:p w14:paraId="0DA60934" w14:textId="7B6FFACC" w:rsidR="00F511BB" w:rsidRDefault="00F511BB" w:rsidP="003A627F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  <w:tc>
          <w:tcPr>
            <w:tcW w:w="8347" w:type="dxa"/>
          </w:tcPr>
          <w:p w14:paraId="7FD2785A" w14:textId="666B9CB0" w:rsidR="00F511BB" w:rsidRDefault="00634521" w:rsidP="005F285C">
            <w:pPr>
              <w:ind w:hanging="2503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144499">
              <w:rPr>
                <w:rFonts w:asciiTheme="minorHAnsi" w:hAnsiTheme="minorHAnsi" w:cs="Arial"/>
                <w:b/>
                <w:sz w:val="28"/>
                <w:szCs w:val="28"/>
              </w:rPr>
              <w:t>Baseline</w:t>
            </w:r>
          </w:p>
        </w:tc>
      </w:tr>
    </w:tbl>
    <w:p w14:paraId="26DB26A7" w14:textId="3479E0D8" w:rsidR="00F511BB" w:rsidRDefault="000705D2" w:rsidP="00F511BB">
      <w:pPr>
        <w:pStyle w:val="Header"/>
        <w:rPr>
          <w:sz w:val="16"/>
          <w:szCs w:val="16"/>
        </w:rPr>
      </w:pPr>
      <w:r w:rsidRPr="00144499">
        <w:rPr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6002048" behindDoc="0" locked="0" layoutInCell="1" allowOverlap="1" wp14:anchorId="42B383DA" wp14:editId="4E854E59">
                <wp:simplePos x="0" y="0"/>
                <wp:positionH relativeFrom="page">
                  <wp:posOffset>723901</wp:posOffset>
                </wp:positionH>
                <wp:positionV relativeFrom="paragraph">
                  <wp:posOffset>-3810</wp:posOffset>
                </wp:positionV>
                <wp:extent cx="9353550" cy="371475"/>
                <wp:effectExtent l="0" t="0" r="19050" b="28575"/>
                <wp:wrapNone/>
                <wp:docPr id="207" name="Text Box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53550" cy="3714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14092E" w14:textId="6BCBBCB8" w:rsidR="00EE4A32" w:rsidRPr="00634521" w:rsidRDefault="00EE4A32" w:rsidP="000705D2">
                            <w:pP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  <w:t xml:space="preserve">Participant Eligibility Number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4DB11C20" wp14:editId="1E90DF7A">
                                  <wp:extent cx="885825" cy="219075"/>
                                  <wp:effectExtent l="0" t="0" r="9525" b="9525"/>
                                  <wp:docPr id="2467" name="Picture 24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36DA1BB8" wp14:editId="686637DC">
                                  <wp:extent cx="885825" cy="219075"/>
                                  <wp:effectExtent l="0" t="0" r="9525" b="9525"/>
                                  <wp:docPr id="2468" name="Picture 246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383DA" id="Text Box 207" o:spid="_x0000_s1045" type="#_x0000_t202" style="position:absolute;margin-left:57pt;margin-top:-.3pt;width:736.5pt;height:29.25pt;z-index:256002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" fillcolor="#e7e6e6 [3214]" strokeweight=".5pt">
                <v:textbox>
                  <w:txbxContent>
                    <w:p w14:paraId="5A14092E" w14:textId="6BCBBCB8" w:rsidR="00EE4A32" w:rsidRPr="00634521" w:rsidRDefault="00EE4A32" w:rsidP="000705D2">
                      <w:pPr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  <w:t xml:space="preserve">Participant Eligibility Number </w:t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4DB11C20" wp14:editId="1E90DF7A">
                            <wp:extent cx="885825" cy="219075"/>
                            <wp:effectExtent l="0" t="0" r="9525" b="9525"/>
                            <wp:docPr id="2467" name="Picture 246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36DA1BB8" wp14:editId="686637DC">
                            <wp:extent cx="885825" cy="219075"/>
                            <wp:effectExtent l="0" t="0" r="9525" b="9525"/>
                            <wp:docPr id="2468" name="Picture 246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2143CCB" w14:textId="77777777" w:rsidR="000705D2" w:rsidRDefault="000705D2" w:rsidP="00F511BB">
      <w:pPr>
        <w:pStyle w:val="Header"/>
        <w:rPr>
          <w:sz w:val="16"/>
          <w:szCs w:val="16"/>
        </w:rPr>
      </w:pPr>
    </w:p>
    <w:p w14:paraId="3AFD7384" w14:textId="77777777" w:rsidR="00144499" w:rsidRPr="005F106C" w:rsidRDefault="00144499" w:rsidP="00F511BB">
      <w:pPr>
        <w:pStyle w:val="Header"/>
        <w:rPr>
          <w:sz w:val="16"/>
          <w:szCs w:val="16"/>
        </w:rPr>
      </w:pPr>
    </w:p>
    <w:p w14:paraId="1C36B34A" w14:textId="5A3B6BC3" w:rsidR="00660FE7" w:rsidRDefault="00660FE7" w:rsidP="005F285C">
      <w:pPr>
        <w:spacing w:after="0"/>
        <w:rPr>
          <w:sz w:val="16"/>
          <w:szCs w:val="16"/>
        </w:rPr>
      </w:pP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1128"/>
        <w:gridCol w:w="1277"/>
        <w:gridCol w:w="567"/>
        <w:gridCol w:w="284"/>
        <w:gridCol w:w="567"/>
        <w:gridCol w:w="283"/>
        <w:gridCol w:w="1559"/>
        <w:gridCol w:w="1985"/>
        <w:gridCol w:w="1417"/>
        <w:gridCol w:w="1071"/>
        <w:gridCol w:w="547"/>
        <w:gridCol w:w="506"/>
        <w:gridCol w:w="711"/>
        <w:gridCol w:w="424"/>
        <w:gridCol w:w="852"/>
        <w:gridCol w:w="425"/>
        <w:gridCol w:w="851"/>
        <w:gridCol w:w="283"/>
      </w:tblGrid>
      <w:tr w:rsidR="00ED32C6" w14:paraId="2D7BA265" w14:textId="77777777" w:rsidTr="00644ACF">
        <w:tc>
          <w:tcPr>
            <w:tcW w:w="14737" w:type="dxa"/>
            <w:gridSpan w:val="18"/>
            <w:tcBorders>
              <w:bottom w:val="nil"/>
            </w:tcBorders>
            <w:shd w:val="pct5" w:color="auto" w:fill="auto"/>
          </w:tcPr>
          <w:p w14:paraId="2410A44B" w14:textId="66315E59" w:rsidR="00ED32C6" w:rsidRPr="00ED32C6" w:rsidRDefault="00644ACF" w:rsidP="008478E0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7</w:t>
            </w:r>
            <w:r w:rsidR="00ED32C6" w:rsidRPr="00ED32C6">
              <w:rPr>
                <w:rFonts w:asciiTheme="minorHAnsi" w:hAnsiTheme="minorHAnsi"/>
                <w:b/>
                <w:sz w:val="28"/>
                <w:szCs w:val="28"/>
              </w:rPr>
              <w:t>. Previous pregnancy information –</w:t>
            </w:r>
            <w:r w:rsidR="00ED32C6" w:rsidRPr="00ED32C6">
              <w:rPr>
                <w:rFonts w:asciiTheme="minorHAnsi" w:hAnsiTheme="minorHAnsi"/>
                <w:sz w:val="28"/>
                <w:szCs w:val="28"/>
              </w:rPr>
              <w:t xml:space="preserve"> please complete one row per </w:t>
            </w:r>
            <w:r w:rsidR="008478E0">
              <w:rPr>
                <w:rFonts w:asciiTheme="minorHAnsi" w:hAnsiTheme="minorHAnsi"/>
                <w:sz w:val="28"/>
                <w:szCs w:val="28"/>
              </w:rPr>
              <w:t>baby</w:t>
            </w:r>
            <w:r w:rsidR="00A12A3F">
              <w:rPr>
                <w:rFonts w:asciiTheme="minorHAnsi" w:hAnsiTheme="minorHAnsi"/>
                <w:sz w:val="28"/>
                <w:szCs w:val="28"/>
              </w:rPr>
              <w:t xml:space="preserve"> ≥24 weeks</w:t>
            </w:r>
          </w:p>
        </w:tc>
      </w:tr>
      <w:tr w:rsidR="00A936EC" w14:paraId="30980A95" w14:textId="77777777" w:rsidTr="00A936EC">
        <w:tc>
          <w:tcPr>
            <w:tcW w:w="1128" w:type="dxa"/>
          </w:tcPr>
          <w:p w14:paraId="3AE5DD76" w14:textId="5B4A9F8F" w:rsidR="00A936EC" w:rsidRPr="004A0183" w:rsidRDefault="00A936EC" w:rsidP="00EB32FA">
            <w:pPr>
              <w:rPr>
                <w:rFonts w:asciiTheme="minorHAnsi" w:hAnsiTheme="minorHAnsi"/>
                <w:sz w:val="24"/>
                <w:szCs w:val="24"/>
              </w:rPr>
            </w:pPr>
            <w:r w:rsidRPr="004A0183">
              <w:rPr>
                <w:rFonts w:asciiTheme="minorHAnsi" w:hAnsiTheme="minorHAnsi"/>
                <w:sz w:val="24"/>
                <w:szCs w:val="24"/>
              </w:rPr>
              <w:t>Prev</w:t>
            </w:r>
            <w:r>
              <w:rPr>
                <w:rFonts w:asciiTheme="minorHAnsi" w:hAnsiTheme="minorHAnsi"/>
                <w:sz w:val="24"/>
                <w:szCs w:val="24"/>
              </w:rPr>
              <w:t>ious d</w:t>
            </w:r>
            <w:r w:rsidRPr="004A0183">
              <w:rPr>
                <w:rFonts w:asciiTheme="minorHAnsi" w:hAnsiTheme="minorHAnsi"/>
                <w:sz w:val="24"/>
                <w:szCs w:val="24"/>
              </w:rPr>
              <w:t>elivery</w:t>
            </w:r>
          </w:p>
        </w:tc>
        <w:tc>
          <w:tcPr>
            <w:tcW w:w="1277" w:type="dxa"/>
          </w:tcPr>
          <w:p w14:paraId="4DBA7C5E" w14:textId="74846712" w:rsidR="00A936EC" w:rsidRPr="004A0183" w:rsidRDefault="00A936EC" w:rsidP="005F285C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Year of baby’s birth</w:t>
            </w:r>
          </w:p>
        </w:tc>
        <w:tc>
          <w:tcPr>
            <w:tcW w:w="1701" w:type="dxa"/>
            <w:gridSpan w:val="4"/>
          </w:tcPr>
          <w:p w14:paraId="44BBCB12" w14:textId="669DDF99" w:rsidR="00A936EC" w:rsidRPr="004A0183" w:rsidRDefault="00A936EC" w:rsidP="005F285C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Was this a multiple birth?</w:t>
            </w:r>
          </w:p>
        </w:tc>
        <w:tc>
          <w:tcPr>
            <w:tcW w:w="1559" w:type="dxa"/>
          </w:tcPr>
          <w:p w14:paraId="1F6DCDAA" w14:textId="63382C82" w:rsidR="00A936EC" w:rsidRPr="004A0183" w:rsidRDefault="00A936EC" w:rsidP="005F285C">
            <w:pPr>
              <w:rPr>
                <w:rFonts w:asciiTheme="minorHAnsi" w:hAnsiTheme="minorHAnsi"/>
                <w:sz w:val="24"/>
                <w:szCs w:val="24"/>
              </w:rPr>
            </w:pPr>
            <w:r w:rsidRPr="004A0183">
              <w:rPr>
                <w:rFonts w:asciiTheme="minorHAnsi" w:hAnsiTheme="minorHAnsi"/>
                <w:sz w:val="24"/>
                <w:szCs w:val="24"/>
              </w:rPr>
              <w:t>Gestation at delivery (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wk</w:t>
            </w:r>
            <w:r w:rsidRPr="004A0183">
              <w:rPr>
                <w:rFonts w:asciiTheme="minorHAnsi" w:hAnsiTheme="minorHAnsi"/>
                <w:sz w:val="24"/>
                <w:szCs w:val="24"/>
              </w:rPr>
              <w:t>+d</w:t>
            </w:r>
            <w:proofErr w:type="spellEnd"/>
            <w:r w:rsidRPr="004A0183">
              <w:rPr>
                <w:rFonts w:asciiTheme="minorHAnsi" w:hAnsiTheme="minorHAnsi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14:paraId="1B2EBE5F" w14:textId="77777777" w:rsidR="00A936EC" w:rsidRPr="004A0183" w:rsidRDefault="00A936EC" w:rsidP="005F285C">
            <w:pPr>
              <w:rPr>
                <w:rFonts w:asciiTheme="minorHAnsi" w:hAnsiTheme="minorHAnsi"/>
                <w:sz w:val="24"/>
                <w:szCs w:val="24"/>
              </w:rPr>
            </w:pPr>
            <w:r w:rsidRPr="004A0183">
              <w:rPr>
                <w:rFonts w:asciiTheme="minorHAnsi" w:hAnsiTheme="minorHAnsi"/>
                <w:sz w:val="24"/>
                <w:szCs w:val="24"/>
              </w:rPr>
              <w:t>Mode of delivery</w:t>
            </w:r>
          </w:p>
          <w:p w14:paraId="6B49F4B6" w14:textId="1CFDB24D" w:rsidR="00A936EC" w:rsidRPr="004A0183" w:rsidRDefault="00A936EC" w:rsidP="004A0183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1.</w:t>
            </w:r>
            <w:r w:rsidRPr="004A0183">
              <w:rPr>
                <w:rFonts w:asciiTheme="minorHAnsi" w:hAnsiTheme="minorHAnsi"/>
                <w:sz w:val="24"/>
                <w:szCs w:val="24"/>
              </w:rPr>
              <w:t>Vaginal</w:t>
            </w:r>
          </w:p>
          <w:p w14:paraId="53987173" w14:textId="4BADFF46" w:rsidR="00A936EC" w:rsidRPr="004A0183" w:rsidRDefault="00A936EC" w:rsidP="005F285C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2.</w:t>
            </w:r>
            <w:r w:rsidRPr="004A0183">
              <w:rPr>
                <w:rFonts w:asciiTheme="minorHAnsi" w:hAnsiTheme="minorHAnsi"/>
                <w:sz w:val="24"/>
                <w:szCs w:val="24"/>
              </w:rPr>
              <w:t>Assisted vaginal</w:t>
            </w:r>
          </w:p>
          <w:p w14:paraId="5277A569" w14:textId="6D270F52" w:rsidR="00A936EC" w:rsidRPr="004A0183" w:rsidRDefault="00A936EC" w:rsidP="005F285C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3.</w:t>
            </w:r>
            <w:r w:rsidRPr="004A0183">
              <w:rPr>
                <w:rFonts w:asciiTheme="minorHAnsi" w:hAnsiTheme="minorHAnsi"/>
                <w:sz w:val="24"/>
                <w:szCs w:val="24"/>
              </w:rPr>
              <w:t>Caesarean</w:t>
            </w:r>
          </w:p>
        </w:tc>
        <w:tc>
          <w:tcPr>
            <w:tcW w:w="1417" w:type="dxa"/>
          </w:tcPr>
          <w:p w14:paraId="24F25B06" w14:textId="77777777" w:rsidR="00A936EC" w:rsidRPr="004A0183" w:rsidRDefault="00A936EC" w:rsidP="005F285C">
            <w:pPr>
              <w:rPr>
                <w:rFonts w:asciiTheme="minorHAnsi" w:hAnsiTheme="minorHAnsi"/>
                <w:sz w:val="24"/>
                <w:szCs w:val="24"/>
              </w:rPr>
            </w:pPr>
            <w:r w:rsidRPr="004A0183">
              <w:rPr>
                <w:rFonts w:asciiTheme="minorHAnsi" w:hAnsiTheme="minorHAnsi"/>
                <w:sz w:val="24"/>
                <w:szCs w:val="24"/>
              </w:rPr>
              <w:t>Birthweight</w:t>
            </w:r>
          </w:p>
          <w:p w14:paraId="53117EE4" w14:textId="009AB2DA" w:rsidR="00A936EC" w:rsidRPr="004A0183" w:rsidRDefault="00A936EC" w:rsidP="005F285C">
            <w:pPr>
              <w:rPr>
                <w:rFonts w:asciiTheme="minorHAnsi" w:hAnsiTheme="minorHAnsi"/>
                <w:sz w:val="24"/>
                <w:szCs w:val="24"/>
              </w:rPr>
            </w:pPr>
            <w:r w:rsidRPr="004A0183">
              <w:rPr>
                <w:rFonts w:asciiTheme="minorHAnsi" w:hAnsiTheme="minorHAnsi"/>
                <w:sz w:val="24"/>
                <w:szCs w:val="24"/>
              </w:rPr>
              <w:t>(g)</w:t>
            </w:r>
          </w:p>
        </w:tc>
        <w:tc>
          <w:tcPr>
            <w:tcW w:w="1071" w:type="dxa"/>
          </w:tcPr>
          <w:p w14:paraId="613DD12F" w14:textId="73FA4F5A" w:rsidR="00A936EC" w:rsidRPr="004A0183" w:rsidRDefault="00A936EC" w:rsidP="005F285C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Birth c</w:t>
            </w:r>
            <w:r w:rsidRPr="004A0183">
              <w:rPr>
                <w:rFonts w:asciiTheme="minorHAnsi" w:hAnsiTheme="minorHAnsi"/>
                <w:sz w:val="24"/>
                <w:szCs w:val="24"/>
              </w:rPr>
              <w:t>entile</w:t>
            </w:r>
          </w:p>
        </w:tc>
        <w:tc>
          <w:tcPr>
            <w:tcW w:w="2188" w:type="dxa"/>
            <w:gridSpan w:val="4"/>
          </w:tcPr>
          <w:p w14:paraId="1B8EE88B" w14:textId="27C9C58F" w:rsidR="00A936EC" w:rsidRPr="004A0183" w:rsidRDefault="00A936EC" w:rsidP="004A0183">
            <w:pPr>
              <w:rPr>
                <w:rFonts w:asciiTheme="minorHAnsi" w:hAnsiTheme="minorHAnsi"/>
                <w:sz w:val="24"/>
                <w:szCs w:val="24"/>
              </w:rPr>
            </w:pPr>
            <w:r w:rsidRPr="004A0183">
              <w:rPr>
                <w:rFonts w:asciiTheme="minorHAnsi" w:hAnsiTheme="minorHAnsi"/>
                <w:sz w:val="24"/>
                <w:szCs w:val="24"/>
              </w:rPr>
              <w:t xml:space="preserve">Was there shoulder dystocia? </w:t>
            </w:r>
          </w:p>
        </w:tc>
        <w:tc>
          <w:tcPr>
            <w:tcW w:w="2411" w:type="dxa"/>
            <w:gridSpan w:val="4"/>
          </w:tcPr>
          <w:p w14:paraId="547BE89F" w14:textId="4C688F08" w:rsidR="00A936EC" w:rsidRPr="004A0183" w:rsidRDefault="00A936EC" w:rsidP="005F285C">
            <w:pPr>
              <w:rPr>
                <w:rFonts w:asciiTheme="minorHAnsi" w:hAnsiTheme="minorHAnsi"/>
                <w:sz w:val="24"/>
                <w:szCs w:val="24"/>
              </w:rPr>
            </w:pPr>
            <w:r w:rsidRPr="004A0183">
              <w:rPr>
                <w:rFonts w:asciiTheme="minorHAnsi" w:hAnsiTheme="minorHAnsi"/>
                <w:sz w:val="24"/>
                <w:szCs w:val="24"/>
              </w:rPr>
              <w:t>Was there brachial plexus injury?</w:t>
            </w:r>
          </w:p>
        </w:tc>
      </w:tr>
      <w:tr w:rsidR="00A936EC" w14:paraId="62FB81AB" w14:textId="77777777" w:rsidTr="00A936EC">
        <w:tc>
          <w:tcPr>
            <w:tcW w:w="1128" w:type="dxa"/>
          </w:tcPr>
          <w:p w14:paraId="3B78C033" w14:textId="22722771" w:rsidR="00A936EC" w:rsidRDefault="00A936EC" w:rsidP="004A0183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1.</w:t>
            </w:r>
          </w:p>
          <w:p w14:paraId="53DAC268" w14:textId="1A453DF8" w:rsidR="00A936EC" w:rsidRPr="004A0183" w:rsidRDefault="00A936EC" w:rsidP="004A0183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7" w:type="dxa"/>
          </w:tcPr>
          <w:p w14:paraId="780698C2" w14:textId="22BB3720" w:rsidR="00A936EC" w:rsidRPr="004A0183" w:rsidRDefault="00A936EC" w:rsidP="00A936EC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7550E1F4" w14:textId="10319556" w:rsidR="00A936EC" w:rsidRPr="004A0183" w:rsidRDefault="00A936EC" w:rsidP="00A936EC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284" w:type="dxa"/>
          </w:tcPr>
          <w:p w14:paraId="3AF93E8F" w14:textId="77777777" w:rsidR="00A936EC" w:rsidRPr="004A0183" w:rsidRDefault="00A936EC" w:rsidP="00A936EC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06E1C39A" w14:textId="48F4C56C" w:rsidR="00A936EC" w:rsidRPr="004A0183" w:rsidRDefault="00A936EC" w:rsidP="00A936EC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283" w:type="dxa"/>
          </w:tcPr>
          <w:p w14:paraId="1DDCD822" w14:textId="6DEB4206" w:rsidR="00A936EC" w:rsidRPr="004A0183" w:rsidRDefault="00A936EC" w:rsidP="004A018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A60E62D" w14:textId="5F3C0D73" w:rsidR="00A936EC" w:rsidRPr="004A0183" w:rsidRDefault="00A936EC" w:rsidP="004A018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26B1062" w14:textId="77777777" w:rsidR="00A936EC" w:rsidRPr="004A0183" w:rsidRDefault="00A936EC" w:rsidP="004A018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06056BF" w14:textId="77777777" w:rsidR="00A936EC" w:rsidRPr="004A0183" w:rsidRDefault="00A936EC" w:rsidP="004A018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071" w:type="dxa"/>
          </w:tcPr>
          <w:p w14:paraId="2AEC9A61" w14:textId="77777777" w:rsidR="00A936EC" w:rsidRPr="004A0183" w:rsidRDefault="00A936EC" w:rsidP="004A018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47" w:type="dxa"/>
          </w:tcPr>
          <w:p w14:paraId="33207030" w14:textId="558F91E3" w:rsidR="00A936EC" w:rsidRPr="004A0183" w:rsidRDefault="00A936EC" w:rsidP="004A018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4A0183"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506" w:type="dxa"/>
          </w:tcPr>
          <w:p w14:paraId="7E7CA744" w14:textId="77777777" w:rsidR="00A936EC" w:rsidRPr="004A0183" w:rsidRDefault="00A936EC" w:rsidP="004A018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11" w:type="dxa"/>
          </w:tcPr>
          <w:p w14:paraId="0F29E700" w14:textId="7FDC95B7" w:rsidR="00A936EC" w:rsidRPr="004A0183" w:rsidRDefault="00A936EC" w:rsidP="004A018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4A0183"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424" w:type="dxa"/>
          </w:tcPr>
          <w:p w14:paraId="51EB4F88" w14:textId="3EE004AE" w:rsidR="00A936EC" w:rsidRPr="004A0183" w:rsidRDefault="00A936EC" w:rsidP="004A018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52" w:type="dxa"/>
          </w:tcPr>
          <w:p w14:paraId="3E52ADEB" w14:textId="5F26472F" w:rsidR="00A936EC" w:rsidRPr="004A0183" w:rsidRDefault="00A936EC" w:rsidP="004A018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4A0183"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425" w:type="dxa"/>
          </w:tcPr>
          <w:p w14:paraId="04E6D875" w14:textId="77777777" w:rsidR="00A936EC" w:rsidRPr="004A0183" w:rsidRDefault="00A936EC" w:rsidP="004A018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270AA9F1" w14:textId="5A85BE99" w:rsidR="00A936EC" w:rsidRPr="004A0183" w:rsidRDefault="00A936EC" w:rsidP="004A018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4A0183"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283" w:type="dxa"/>
          </w:tcPr>
          <w:p w14:paraId="4B56FB82" w14:textId="2B38D511" w:rsidR="00A936EC" w:rsidRPr="004A0183" w:rsidRDefault="00A936EC" w:rsidP="004A018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936EC" w14:paraId="068BA026" w14:textId="77777777" w:rsidTr="00A936EC">
        <w:tc>
          <w:tcPr>
            <w:tcW w:w="1128" w:type="dxa"/>
          </w:tcPr>
          <w:p w14:paraId="5A404DAB" w14:textId="6FF06FF6" w:rsidR="00A936EC" w:rsidRDefault="00A936EC" w:rsidP="000E11C3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2.</w:t>
            </w:r>
          </w:p>
          <w:p w14:paraId="57F067E0" w14:textId="77777777" w:rsidR="00A936EC" w:rsidRDefault="00A936EC" w:rsidP="000E11C3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7" w:type="dxa"/>
          </w:tcPr>
          <w:p w14:paraId="7DA1897F" w14:textId="033E8EDC" w:rsidR="00A936EC" w:rsidRPr="004A0183" w:rsidRDefault="00A936EC" w:rsidP="00A936EC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19DB0F51" w14:textId="593ACDE5" w:rsidR="00A936EC" w:rsidRPr="004A0183" w:rsidRDefault="00A936EC" w:rsidP="00A936EC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284" w:type="dxa"/>
          </w:tcPr>
          <w:p w14:paraId="03E7439D" w14:textId="77777777" w:rsidR="00A936EC" w:rsidRPr="004A0183" w:rsidRDefault="00A936EC" w:rsidP="00A936EC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5A197F74" w14:textId="0E1C82EB" w:rsidR="00A936EC" w:rsidRPr="004A0183" w:rsidRDefault="00A936EC" w:rsidP="00A936EC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283" w:type="dxa"/>
          </w:tcPr>
          <w:p w14:paraId="4DA4E94A" w14:textId="08F42924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CCDE593" w14:textId="22A27666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1ED1324" w14:textId="77777777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F0424A5" w14:textId="77777777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071" w:type="dxa"/>
          </w:tcPr>
          <w:p w14:paraId="1CFE9C3E" w14:textId="77777777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47" w:type="dxa"/>
          </w:tcPr>
          <w:p w14:paraId="6EBCC93E" w14:textId="301F70A0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4A0183"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506" w:type="dxa"/>
          </w:tcPr>
          <w:p w14:paraId="5B813DBE" w14:textId="77777777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11" w:type="dxa"/>
          </w:tcPr>
          <w:p w14:paraId="082A835C" w14:textId="4130683E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4A0183"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424" w:type="dxa"/>
          </w:tcPr>
          <w:p w14:paraId="61FE1206" w14:textId="77777777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52" w:type="dxa"/>
          </w:tcPr>
          <w:p w14:paraId="6B065375" w14:textId="791BDC40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4A0183"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425" w:type="dxa"/>
          </w:tcPr>
          <w:p w14:paraId="6CBCA331" w14:textId="77777777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1BCD7A07" w14:textId="3CDD7943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4A0183"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283" w:type="dxa"/>
          </w:tcPr>
          <w:p w14:paraId="34CF0F53" w14:textId="77777777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936EC" w14:paraId="04089D48" w14:textId="77777777" w:rsidTr="00A936EC">
        <w:tc>
          <w:tcPr>
            <w:tcW w:w="1128" w:type="dxa"/>
          </w:tcPr>
          <w:p w14:paraId="76041E36" w14:textId="1707E28C" w:rsidR="00A936EC" w:rsidRDefault="00A936EC" w:rsidP="000E11C3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3.</w:t>
            </w:r>
          </w:p>
          <w:p w14:paraId="3370394C" w14:textId="77777777" w:rsidR="00A936EC" w:rsidRDefault="00A936EC" w:rsidP="000E11C3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7" w:type="dxa"/>
          </w:tcPr>
          <w:p w14:paraId="2D4A9BE2" w14:textId="11FB454C" w:rsidR="00A936EC" w:rsidRPr="004A0183" w:rsidRDefault="00A936EC" w:rsidP="00A936EC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34B19F8E" w14:textId="3FF9B93C" w:rsidR="00A936EC" w:rsidRPr="004A0183" w:rsidRDefault="00A936EC" w:rsidP="00A936EC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284" w:type="dxa"/>
          </w:tcPr>
          <w:p w14:paraId="1D42E46D" w14:textId="77777777" w:rsidR="00A936EC" w:rsidRPr="004A0183" w:rsidRDefault="00A936EC" w:rsidP="00A936EC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2A41FB45" w14:textId="72F7B618" w:rsidR="00A936EC" w:rsidRPr="004A0183" w:rsidRDefault="00A936EC" w:rsidP="00A936EC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283" w:type="dxa"/>
          </w:tcPr>
          <w:p w14:paraId="521ABDF4" w14:textId="5D12C8E3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352E75B" w14:textId="1697A17C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E828A97" w14:textId="77777777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10B9881" w14:textId="77777777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071" w:type="dxa"/>
          </w:tcPr>
          <w:p w14:paraId="34E63194" w14:textId="77777777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47" w:type="dxa"/>
          </w:tcPr>
          <w:p w14:paraId="7E08D4C1" w14:textId="4020035C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4A0183"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506" w:type="dxa"/>
          </w:tcPr>
          <w:p w14:paraId="33D6DB39" w14:textId="77777777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11" w:type="dxa"/>
          </w:tcPr>
          <w:p w14:paraId="54A4F98A" w14:textId="272DB65E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4A0183"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424" w:type="dxa"/>
          </w:tcPr>
          <w:p w14:paraId="5806092F" w14:textId="77777777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52" w:type="dxa"/>
          </w:tcPr>
          <w:p w14:paraId="7A9B390C" w14:textId="1FB9F4BD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4A0183"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425" w:type="dxa"/>
          </w:tcPr>
          <w:p w14:paraId="2FE86D8F" w14:textId="77777777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02BFC585" w14:textId="3BEEC02A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4A0183"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283" w:type="dxa"/>
          </w:tcPr>
          <w:p w14:paraId="12092622" w14:textId="77777777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936EC" w14:paraId="75015B0B" w14:textId="77777777" w:rsidTr="00A936EC">
        <w:tc>
          <w:tcPr>
            <w:tcW w:w="1128" w:type="dxa"/>
          </w:tcPr>
          <w:p w14:paraId="248AE21D" w14:textId="7F11306C" w:rsidR="00A936EC" w:rsidRDefault="00A936EC" w:rsidP="000E11C3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4.</w:t>
            </w:r>
          </w:p>
          <w:p w14:paraId="73417FCD" w14:textId="77777777" w:rsidR="00A936EC" w:rsidRDefault="00A936EC" w:rsidP="000E11C3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7" w:type="dxa"/>
          </w:tcPr>
          <w:p w14:paraId="21B8E205" w14:textId="6F9E3100" w:rsidR="00A936EC" w:rsidRPr="004A0183" w:rsidRDefault="00A936EC" w:rsidP="00A936EC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106A8D5A" w14:textId="6A4413FA" w:rsidR="00A936EC" w:rsidRPr="004A0183" w:rsidRDefault="00A936EC" w:rsidP="00A936EC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284" w:type="dxa"/>
          </w:tcPr>
          <w:p w14:paraId="62BD7BFA" w14:textId="77777777" w:rsidR="00A936EC" w:rsidRPr="004A0183" w:rsidRDefault="00A936EC" w:rsidP="00A936EC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1A4A0E33" w14:textId="08ECCD41" w:rsidR="00A936EC" w:rsidRPr="004A0183" w:rsidRDefault="00A936EC" w:rsidP="00A936EC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283" w:type="dxa"/>
          </w:tcPr>
          <w:p w14:paraId="485B62BB" w14:textId="6994E6E3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2D0D263" w14:textId="3FEED482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023DDA2" w14:textId="77777777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AFA5622" w14:textId="77777777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071" w:type="dxa"/>
          </w:tcPr>
          <w:p w14:paraId="00C73EBB" w14:textId="77777777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47" w:type="dxa"/>
          </w:tcPr>
          <w:p w14:paraId="76BE4061" w14:textId="4A7C01E6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4A0183"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506" w:type="dxa"/>
          </w:tcPr>
          <w:p w14:paraId="7BB8CF22" w14:textId="77777777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11" w:type="dxa"/>
          </w:tcPr>
          <w:p w14:paraId="7BEF4781" w14:textId="1261C314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4A0183"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424" w:type="dxa"/>
          </w:tcPr>
          <w:p w14:paraId="25971F51" w14:textId="77777777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52" w:type="dxa"/>
          </w:tcPr>
          <w:p w14:paraId="31993F38" w14:textId="4B8586AB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4A0183"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425" w:type="dxa"/>
          </w:tcPr>
          <w:p w14:paraId="5F1B042F" w14:textId="77777777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2A7C6BCC" w14:textId="5C8C34FF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4A0183"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283" w:type="dxa"/>
          </w:tcPr>
          <w:p w14:paraId="02403A18" w14:textId="77777777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A936EC" w14:paraId="6ADDCE4D" w14:textId="77777777" w:rsidTr="00A936EC">
        <w:tc>
          <w:tcPr>
            <w:tcW w:w="1128" w:type="dxa"/>
          </w:tcPr>
          <w:p w14:paraId="517BA0C9" w14:textId="0ED41B1C" w:rsidR="00A936EC" w:rsidRDefault="00A936EC" w:rsidP="000E11C3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5.</w:t>
            </w:r>
          </w:p>
          <w:p w14:paraId="79E49597" w14:textId="77777777" w:rsidR="00A936EC" w:rsidRDefault="00A936EC" w:rsidP="000E11C3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7" w:type="dxa"/>
          </w:tcPr>
          <w:p w14:paraId="6024EBD7" w14:textId="22CACD48" w:rsidR="00A936EC" w:rsidRPr="004A0183" w:rsidRDefault="00A936EC" w:rsidP="00A936EC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214CEDB7" w14:textId="50BF4E36" w:rsidR="00A936EC" w:rsidRPr="004A0183" w:rsidRDefault="00A936EC" w:rsidP="00A936EC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284" w:type="dxa"/>
          </w:tcPr>
          <w:p w14:paraId="1F48585A" w14:textId="77777777" w:rsidR="00A936EC" w:rsidRPr="004A0183" w:rsidRDefault="00A936EC" w:rsidP="00A936EC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35724A7D" w14:textId="7F2A6EDB" w:rsidR="00A936EC" w:rsidRPr="004A0183" w:rsidRDefault="00A936EC" w:rsidP="00A936EC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283" w:type="dxa"/>
          </w:tcPr>
          <w:p w14:paraId="414848FF" w14:textId="16FA7450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14BA92E" w14:textId="21FB5067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EA63621" w14:textId="77777777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97789D3" w14:textId="77777777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071" w:type="dxa"/>
          </w:tcPr>
          <w:p w14:paraId="69EF2477" w14:textId="77777777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47" w:type="dxa"/>
          </w:tcPr>
          <w:p w14:paraId="1656C7A5" w14:textId="4D2B1578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4A0183"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506" w:type="dxa"/>
          </w:tcPr>
          <w:p w14:paraId="1A35B353" w14:textId="77777777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11" w:type="dxa"/>
          </w:tcPr>
          <w:p w14:paraId="192D3B57" w14:textId="08E36A26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4A0183"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424" w:type="dxa"/>
          </w:tcPr>
          <w:p w14:paraId="774A3751" w14:textId="77777777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52" w:type="dxa"/>
          </w:tcPr>
          <w:p w14:paraId="75391FE6" w14:textId="176BE735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4A0183"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425" w:type="dxa"/>
          </w:tcPr>
          <w:p w14:paraId="2B89B5F7" w14:textId="77777777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51" w:type="dxa"/>
          </w:tcPr>
          <w:p w14:paraId="5D167E80" w14:textId="2191A6F6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4A0183"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283" w:type="dxa"/>
          </w:tcPr>
          <w:p w14:paraId="42FFD010" w14:textId="77777777" w:rsidR="00A936EC" w:rsidRPr="004A0183" w:rsidRDefault="00A936EC" w:rsidP="000E11C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694346CC" w14:textId="77777777" w:rsidR="00134B3B" w:rsidRDefault="00134B3B" w:rsidP="005F285C">
      <w:pPr>
        <w:spacing w:after="0"/>
        <w:rPr>
          <w:sz w:val="16"/>
          <w:szCs w:val="16"/>
        </w:rPr>
      </w:pPr>
    </w:p>
    <w:p w14:paraId="54FFE509" w14:textId="77777777" w:rsidR="00134B3B" w:rsidRPr="005F285C" w:rsidRDefault="00134B3B" w:rsidP="005F285C">
      <w:pPr>
        <w:spacing w:after="0"/>
        <w:rPr>
          <w:sz w:val="16"/>
          <w:szCs w:val="16"/>
        </w:rPr>
      </w:pP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5665"/>
        <w:gridCol w:w="9072"/>
      </w:tblGrid>
      <w:tr w:rsidR="000C4077" w:rsidRPr="00A06AAC" w14:paraId="45D5CB60" w14:textId="77777777" w:rsidTr="004A0183">
        <w:tc>
          <w:tcPr>
            <w:tcW w:w="5665" w:type="dxa"/>
          </w:tcPr>
          <w:p w14:paraId="5C34CEEE" w14:textId="77777777" w:rsidR="000C4077" w:rsidRPr="00A06AAC" w:rsidRDefault="000C4077" w:rsidP="005F285C">
            <w:pPr>
              <w:rPr>
                <w:rFonts w:asciiTheme="minorHAnsi" w:hAnsiTheme="minorHAnsi"/>
                <w:sz w:val="22"/>
                <w:szCs w:val="22"/>
              </w:rPr>
            </w:pPr>
            <w:r w:rsidRPr="00A06AAC">
              <w:rPr>
                <w:rFonts w:asciiTheme="minorHAnsi" w:hAnsiTheme="minorHAnsi"/>
                <w:sz w:val="22"/>
                <w:szCs w:val="22"/>
              </w:rPr>
              <w:t>Name of person completing the form (print name):</w:t>
            </w:r>
            <w:r w:rsidRPr="00A06AAC">
              <w:rPr>
                <w:rFonts w:asciiTheme="minorHAnsi" w:hAnsiTheme="minorHAnsi"/>
                <w:sz w:val="18"/>
                <w:szCs w:val="18"/>
              </w:rPr>
              <w:t>please note, your name must be on the trial delegation log</w:t>
            </w:r>
          </w:p>
        </w:tc>
        <w:tc>
          <w:tcPr>
            <w:tcW w:w="9072" w:type="dxa"/>
          </w:tcPr>
          <w:p w14:paraId="70F36E27" w14:textId="77777777" w:rsidR="000C4077" w:rsidRPr="00A06AAC" w:rsidRDefault="000C4077" w:rsidP="005F285C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C4077" w:rsidRPr="00A06AAC" w14:paraId="0774ACB4" w14:textId="77777777" w:rsidTr="004A0183">
        <w:tc>
          <w:tcPr>
            <w:tcW w:w="5665" w:type="dxa"/>
          </w:tcPr>
          <w:p w14:paraId="35E7E96F" w14:textId="77777777" w:rsidR="000C4077" w:rsidRPr="00A06AAC" w:rsidRDefault="000C4077" w:rsidP="005F285C">
            <w:pPr>
              <w:rPr>
                <w:rFonts w:asciiTheme="minorHAnsi" w:hAnsiTheme="minorHAnsi"/>
                <w:sz w:val="22"/>
                <w:szCs w:val="22"/>
              </w:rPr>
            </w:pPr>
            <w:r w:rsidRPr="00A06AAC">
              <w:rPr>
                <w:rFonts w:asciiTheme="minorHAnsi" w:hAnsiTheme="minorHAnsi"/>
                <w:sz w:val="22"/>
                <w:szCs w:val="22"/>
              </w:rPr>
              <w:t>Signature of person completing the form:</w:t>
            </w:r>
          </w:p>
        </w:tc>
        <w:tc>
          <w:tcPr>
            <w:tcW w:w="9072" w:type="dxa"/>
          </w:tcPr>
          <w:p w14:paraId="1CF30CB6" w14:textId="77777777" w:rsidR="000C4077" w:rsidRPr="00A06AAC" w:rsidRDefault="000C4077" w:rsidP="005F285C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333B5D3D" w14:textId="77777777" w:rsidR="000C4077" w:rsidRPr="00A06AAC" w:rsidRDefault="000C4077" w:rsidP="005F285C">
            <w:pPr>
              <w:rPr>
                <w:rFonts w:asciiTheme="minorHAnsi" w:hAnsiTheme="minorHAnsi"/>
                <w:sz w:val="22"/>
                <w:szCs w:val="22"/>
              </w:rPr>
            </w:pPr>
            <w:r w:rsidRPr="00A06AAC">
              <w:rPr>
                <w:rFonts w:asciiTheme="minorHAnsi" w:hAnsiTheme="minorHAnsi"/>
                <w:noProof/>
                <w:sz w:val="22"/>
                <w:szCs w:val="22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5716352" behindDoc="0" locked="0" layoutInCell="1" allowOverlap="1" wp14:anchorId="5C4B4247" wp14:editId="6B1B929B">
                      <wp:simplePos x="0" y="0"/>
                      <wp:positionH relativeFrom="column">
                        <wp:posOffset>-3175</wp:posOffset>
                      </wp:positionH>
                      <wp:positionV relativeFrom="page">
                        <wp:posOffset>376555</wp:posOffset>
                      </wp:positionV>
                      <wp:extent cx="2078355" cy="234315"/>
                      <wp:effectExtent l="0" t="0" r="17145" b="32385"/>
                      <wp:wrapNone/>
                      <wp:docPr id="2667" name="Group 26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668" name="Rectangle 26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69" name="Straight Arrow Connector 2669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70" name="Straight Arrow Connector 2670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71" name="Rectangle 267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72" name="Rectangle 267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73" name="Rectangle 26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74" name="Rectangle 26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60" name="Rectangle 27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64" name="Rectangle 27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67" name="Rectangle 27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="">
                  <w:pict>
                    <v:group w14:anchorId="5E6B0F8F" id="Group 2667" o:spid="_x0000_s1026" style="position:absolute;margin-left:-.25pt;margin-top:29.65pt;width:163.65pt;height:18.45pt;z-index:255716352;mso-position-vertical-relative:page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">
                      <v:rect id="Rectangle 2668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tAUsIA&#10;AADdAAAADwAAAGRycy9kb3ducmV2LnhtbERPTYvCMBC9C/6HMII3Ta1Q3K5RRFHco7aXvc02s23X&#10;ZlKaqHV/vTkIHh/ve7nuTSNu1LnasoLZNAJBXFhdc6kgz/aTBQjnkTU2lknBgxysV8PBElNt73yi&#10;29mXIoSwS1FB5X2bSumKigy6qW2JA/drO4M+wK6UusN7CDeNjKMokQZrDg0VtrStqLicr0bBTx3n&#10;+H/KDpH52M/9V5/9Xb93So1H/eYThKfev8Uv91EriJMkzA1vwhOQq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0BSwgAAAN0AAAAPAAAAAAAAAAAAAAAAAJgCAABkcnMvZG93&#10;bnJldi54bWxQSwUGAAAAAAQABAD1AAAAhwMAAAAA&#10;"/>
                      <v:shape id="Straight Arrow Connector 2669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5fbjcYAAADdAAAADwAAAGRycy9kb3ducmV2LnhtbESPwWrDMBBE74X+g9hCLqWWnYNJ3Mih&#10;FAolh0ASH3JcpK1taq1cSXWcv48ChR6HmXnDbLazHcREPvSOFRRZDoJYO9Nzq6A5fbysQISIbHBw&#10;TAquFGBbPz5ssDLuwgeajrEVCcKhQgVdjGMlZdAdWQyZG4mT9+W8xZikb6XxeElwO8hlnpfSYs9p&#10;ocOR3jvS38dfq6DfNftmev6JXq92xdkX4XQetFKLp/ntFUSkOf6H/9qfRsGyLNdwf5OegKx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+X243GAAAA3QAAAA8AAAAAAAAA&#10;AAAAAAAAoQIAAGRycy9kb3ducmV2LnhtbFBLBQYAAAAABAAEAPkAAACUAwAAAAA=&#10;"/>
                      <v:shape id="Straight Arrow Connector 2670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3TkzcIAAADdAAAADwAAAGRycy9kb3ducmV2LnhtbERPTYvCMBC9C/6HMIIXWdN6cKVrFFlY&#10;WDwIag8eh2Rsi82kJtla/705CHt8vO/1drCt6MmHxrGCfJ6BINbONFwpKM8/HysQISIbbB2TgicF&#10;2G7GozUWxj34SP0pViKFcChQQR1jV0gZdE0Ww9x1xIm7Om8xJugraTw+Urht5SLLltJiw6mhxo6+&#10;a9K3059V0OzLQ9nP7tHr1T6/+DycL61WajoZdl8gIg3xX/x2/xoFi+Vn2p/epCcgN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3TkzcIAAADdAAAADwAAAAAAAAAAAAAA&#10;AAChAgAAZHJzL2Rvd25yZXYueG1sUEsFBgAAAAAEAAQA+QAAAJADAAAAAA==&#10;"/>
                      <v:rect id="Rectangle 2671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h/EsQA&#10;AADdAAAADwAAAGRycy9kb3ducmV2LnhtbESPQYvCMBSE78L+h/AWvGlqBV2rUZYVRY9aL3t7Ns+2&#10;u81LaaJWf70RBI/DzHzDzBatqcSFGldaVjDoRyCIM6tLzhUc0lXvC4TzyBory6TgRg4W84/ODBNt&#10;r7yjy97nIkDYJaig8L5OpHRZQQZd39bEwTvZxqAPssmlbvAa4KaScRSNpMGSw0KBNf0UlP3vz0bB&#10;sYwPeN+l68hMVkO/bdO/8+9Sqe5n+z0F4an17/CrvdEK4tF4AM834QnI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ofxLEAAAA3QAAAA8AAAAAAAAAAAAAAAAAmAIAAGRycy9k&#10;b3ducmV2LnhtbFBLBQYAAAAABAAEAPUAAACJAwAAAAA=&#10;"/>
                      <v:rect id="Rectangle 2672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rhZcYA&#10;AADdAAAADwAAAGRycy9kb3ducmV2LnhtbESPQWvCQBSE74X+h+UVeqsbU4htzCpisbRHjZfentln&#10;Es2+Ddk1Sf31bkHocZiZb5hsOZpG9NS52rKC6SQCQVxYXXOpYJ9vXt5AOI+ssbFMCn7JwXLx+JBh&#10;qu3AW+p3vhQBwi5FBZX3bSqlKyoy6Ca2JQ7e0XYGfZBdKXWHQ4CbRsZRlEiDNYeFCltaV1Scdxej&#10;4FDHe7xu88/IvG9e/feYny4/H0o9P42rOQhPo/8P39tfWkGczGL4exOegF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brhZcYAAADdAAAADwAAAAAAAAAAAAAAAACYAgAAZHJz&#10;L2Rvd25yZXYueG1sUEsFBgAAAAAEAAQA9QAAAIsDAAAAAA==&#10;"/>
                      <v:rect id="Rectangle 2673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ZE/sQA&#10;AADdAAAADwAAAGRycy9kb3ducmV2LnhtbESPQYvCMBSE78L+h/AWvGm6FXStRlkURY9aL3t7Ns+2&#10;u81LaaJWf70RBI/DzHzDTOetqcSFGldaVvDVj0AQZ1aXnCs4pKveNwjnkTVWlknBjRzMZx+dKSba&#10;XnlHl73PRYCwS1BB4X2dSOmyggy6vq2Jg3eyjUEfZJNL3eA1wE0l4ygaSoMlh4UCa1oUlP3vz0bB&#10;sYwPeN+l68iMVwO/bdO/8+9Sqe5n+zMB4an17/CrvdEK4uFoAM834QnI2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72RP7EAAAA3QAAAA8AAAAAAAAAAAAAAAAAmAIAAGRycy9k&#10;b3ducmV2LnhtbFBLBQYAAAAABAAEAPUAAACJAwAAAAA=&#10;"/>
                      <v:rect id="Rectangle 2674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/cisUA&#10;AADdAAAADwAAAGRycy9kb3ducmV2LnhtbESPQWvCQBSE70L/w/IEb7oxitbUVYqi2KPGS2/P7GuS&#10;Nvs2ZFeN/vquIHgcZuYbZr5sTSUu1LjSsoLhIAJBnFldcq7gmG767yCcR9ZYWSYFN3KwXLx15pho&#10;e+U9XQ4+FwHCLkEFhfd1IqXLCjLoBrYmDt6PbQz6IJtc6gavAW4qGUfRRBosOSwUWNOqoOzvcDYK&#10;TmV8xPs+3UZmthn5rzb9PX+vlep1288PEJ5a/wo/2zutIJ5Mx/B4E56AXP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H9yKxQAAAN0AAAAPAAAAAAAAAAAAAAAAAJgCAABkcnMv&#10;ZG93bnJldi54bWxQSwUGAAAAAAQABAD1AAAAigMAAAAA&#10;"/>
                      <v:rect id="Rectangle 2760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xDycMA&#10;AADdAAAADwAAAGRycy9kb3ducmV2LnhtbERPTW+CQBC9m/gfNtOkN1lKE2opqzEaTXsUuHibslOg&#10;ZWcJuyr213cPTTy+vO98PZleXGh0nWUFT1EMgri2uuNGQVXuF0sQziNr7C2Tghs5WK/msxwzba98&#10;pEvhGxFC2GWooPV+yKR0dUsGXWQH4sB92dGgD3BspB7xGsJNL5M4TqXBjkNDiwNtW6p/irNR8Nkl&#10;Ff4ey0NsXvfP/mMqv8+nnVKPD9PmDYSnyd/F/+53rSB5ScP+8CY8Ab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RxDycMAAADdAAAADwAAAAAAAAAAAAAAAACYAgAAZHJzL2Rv&#10;d25yZXYueG1sUEsFBgAAAAAEAAQA9QAAAIgDAAAAAA==&#10;"/>
                      <v:rect id="Rectangle 2764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dFysUA&#10;AADdAAAADwAAAGRycy9kb3ducmV2LnhtbESPQWvCQBSE70L/w/IEb7oxitbUVYqi2KPGS2/P7GuS&#10;Nvs2ZFeN/vquIHgcZuYbZr5sTSUu1LjSsoLhIAJBnFldcq7gmG767yCcR9ZYWSYFN3KwXLx15pho&#10;e+U9XQ4+FwHCLkEFhfd1IqXLCjLoBrYmDt6PbQz6IJtc6gavAW4qGUfRRBosOSwUWNOqoOzvcDYK&#10;TmV8xPs+3UZmthn5rzb9PX+vlep1288PEJ5a/wo/2zutIJ5OxvB4E56AXP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J0XKxQAAAN0AAAAPAAAAAAAAAAAAAAAAAJgCAABkcnMv&#10;ZG93bnJldi54bWxQSwUGAAAAAAQABAD1AAAAigMAAAAA&#10;"/>
                      <v:rect id="Rectangle 2767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XbvcYA&#10;AADdAAAADwAAAGRycy9kb3ducmV2LnhtbESPQWvCQBSE7wX/w/KE3urGFGKNrkFaLO1R46W3Z/aZ&#10;RLNvQ3ZN0v76bqHgcZiZb5h1NppG9NS52rKC+SwCQVxYXXOp4Jjvnl5AOI+ssbFMCr7JQbaZPKwx&#10;1XbgPfUHX4oAYZeigsr7NpXSFRUZdDPbEgfvbDuDPsiulLrDIcBNI+MoSqTBmsNChS29VlRcDzej&#10;4FTHR/zZ5++RWe6e/eeYX25fb0o9TsftCoSn0d/D/+0PrSBeJAv4exOegN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vXbvcYAAADdAAAADwAAAAAAAAAAAAAAAACYAgAAZHJz&#10;L2Rvd25yZXYueG1sUEsFBgAAAAAEAAQA9QAAAIsDAAAAAA==&#10;"/>
                      <w10:wrap anchory="page"/>
                    </v:group>
                  </w:pict>
                </mc:Fallback>
              </mc:AlternateContent>
            </w:r>
          </w:p>
        </w:tc>
      </w:tr>
      <w:tr w:rsidR="000C4077" w:rsidRPr="00A06AAC" w14:paraId="15724845" w14:textId="77777777" w:rsidTr="004A0183">
        <w:trPr>
          <w:trHeight w:val="646"/>
        </w:trPr>
        <w:tc>
          <w:tcPr>
            <w:tcW w:w="5665" w:type="dxa"/>
          </w:tcPr>
          <w:p w14:paraId="22122A11" w14:textId="77777777" w:rsidR="000C4077" w:rsidRPr="00A06AAC" w:rsidRDefault="000C4077" w:rsidP="005F285C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2DE49C41" w14:textId="77777777" w:rsidR="000C4077" w:rsidRPr="00A06AAC" w:rsidRDefault="000C4077" w:rsidP="005F285C">
            <w:pPr>
              <w:rPr>
                <w:rFonts w:asciiTheme="minorHAnsi" w:hAnsiTheme="minorHAnsi"/>
                <w:sz w:val="22"/>
                <w:szCs w:val="22"/>
              </w:rPr>
            </w:pPr>
            <w:r w:rsidRPr="00A06AAC">
              <w:rPr>
                <w:rFonts w:asciiTheme="minorHAnsi" w:hAnsiTheme="minorHAnsi"/>
                <w:sz w:val="22"/>
                <w:szCs w:val="22"/>
              </w:rPr>
              <w:t>Date Signed:</w:t>
            </w:r>
          </w:p>
          <w:p w14:paraId="364B276E" w14:textId="77777777" w:rsidR="000C4077" w:rsidRPr="00A06AAC" w:rsidRDefault="000C4077" w:rsidP="005F285C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072" w:type="dxa"/>
          </w:tcPr>
          <w:p w14:paraId="7C347B2D" w14:textId="77777777" w:rsidR="000C4077" w:rsidRPr="00A06AAC" w:rsidRDefault="000C4077" w:rsidP="005F285C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046673D9" w14:textId="77777777" w:rsidR="000C4077" w:rsidRPr="00A06AAC" w:rsidRDefault="000C4077" w:rsidP="005F285C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6977011B" w14:textId="77777777" w:rsidR="000C4077" w:rsidRPr="00A06AAC" w:rsidRDefault="000C4077" w:rsidP="005F285C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A06AAC">
              <w:rPr>
                <w:rFonts w:asciiTheme="minorHAnsi" w:hAnsiTheme="minorHAnsi"/>
                <w:sz w:val="22"/>
                <w:szCs w:val="22"/>
              </w:rPr>
              <w:t>dd</w:t>
            </w:r>
            <w:proofErr w:type="spellEnd"/>
            <w:r w:rsidRPr="00A06AAC">
              <w:rPr>
                <w:rFonts w:asciiTheme="minorHAnsi" w:hAnsiTheme="minorHAnsi"/>
                <w:sz w:val="22"/>
                <w:szCs w:val="22"/>
              </w:rPr>
              <w:t>/mm/</w:t>
            </w:r>
            <w:proofErr w:type="spellStart"/>
            <w:r w:rsidRPr="00A06AAC">
              <w:rPr>
                <w:rFonts w:asciiTheme="minorHAnsi" w:hAnsiTheme="minorHAnsi"/>
                <w:sz w:val="22"/>
                <w:szCs w:val="22"/>
              </w:rPr>
              <w:t>yyyy</w:t>
            </w:r>
            <w:proofErr w:type="spellEnd"/>
          </w:p>
        </w:tc>
      </w:tr>
    </w:tbl>
    <w:p w14:paraId="2D4DE591" w14:textId="77777777" w:rsidR="000705D2" w:rsidRDefault="000705D2">
      <w:pPr>
        <w:rPr>
          <w:sz w:val="36"/>
          <w:szCs w:val="36"/>
        </w:rPr>
        <w:sectPr w:rsidR="000705D2" w:rsidSect="000705D2">
          <w:pgSz w:w="16838" w:h="11906" w:orient="landscape"/>
          <w:pgMar w:top="567" w:right="1418" w:bottom="567" w:left="1134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5"/>
        <w:gridCol w:w="8347"/>
      </w:tblGrid>
      <w:tr w:rsidR="00F511BB" w14:paraId="64A2FC8C" w14:textId="77777777" w:rsidTr="003A627F">
        <w:tc>
          <w:tcPr>
            <w:tcW w:w="2395" w:type="dxa"/>
          </w:tcPr>
          <w:p w14:paraId="4565EC4D" w14:textId="0B03680E" w:rsidR="00F511BB" w:rsidRDefault="00F511BB" w:rsidP="003A627F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  <w:tc>
          <w:tcPr>
            <w:tcW w:w="8347" w:type="dxa"/>
          </w:tcPr>
          <w:p w14:paraId="5F97FBC7" w14:textId="7BFAE0F2" w:rsidR="00F511BB" w:rsidRPr="00B07DA5" w:rsidRDefault="000C4077" w:rsidP="00B07DA5">
            <w:pPr>
              <w:ind w:hanging="2361"/>
              <w:jc w:val="center"/>
              <w:rPr>
                <w:rFonts w:asciiTheme="minorHAnsi" w:hAnsiTheme="minorHAnsi" w:cs="Arial"/>
                <w:b/>
                <w:sz w:val="28"/>
                <w:szCs w:val="28"/>
              </w:rPr>
            </w:pPr>
            <w:r>
              <w:rPr>
                <w:rFonts w:asciiTheme="minorHAnsi" w:hAnsiTheme="minorHAnsi" w:cs="Arial"/>
                <w:b/>
                <w:sz w:val="28"/>
                <w:szCs w:val="28"/>
              </w:rPr>
              <w:t>Randomisation</w:t>
            </w:r>
          </w:p>
        </w:tc>
      </w:tr>
    </w:tbl>
    <w:p w14:paraId="5BBF7F58" w14:textId="0325D969" w:rsidR="00F511BB" w:rsidRDefault="005D3F1E" w:rsidP="00F511BB">
      <w:pPr>
        <w:pStyle w:val="Header"/>
        <w:rPr>
          <w:sz w:val="36"/>
          <w:szCs w:val="36"/>
        </w:rPr>
      </w:pPr>
      <w:r>
        <w:rPr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5462400" behindDoc="0" locked="0" layoutInCell="1" allowOverlap="1" wp14:anchorId="5E124AEA" wp14:editId="1BD44231">
                <wp:simplePos x="0" y="0"/>
                <wp:positionH relativeFrom="page">
                  <wp:posOffset>360045</wp:posOffset>
                </wp:positionH>
                <wp:positionV relativeFrom="paragraph">
                  <wp:posOffset>-635</wp:posOffset>
                </wp:positionV>
                <wp:extent cx="6819900" cy="371475"/>
                <wp:effectExtent l="0" t="0" r="19050" b="28575"/>
                <wp:wrapNone/>
                <wp:docPr id="2444" name="Text Box 24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9900" cy="3714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12C540" w14:textId="77777777" w:rsidR="00EE4A32" w:rsidRPr="00634521" w:rsidRDefault="00EE4A32" w:rsidP="005D3F1E">
                            <w:pP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  <w:t xml:space="preserve">Participant Eligibility Number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0F260FCE" wp14:editId="42390683">
                                  <wp:extent cx="885825" cy="219075"/>
                                  <wp:effectExtent l="0" t="0" r="9525" b="9525"/>
                                  <wp:docPr id="182" name="Picture 18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20BB9DAB" wp14:editId="589C66F0">
                                  <wp:extent cx="885825" cy="219075"/>
                                  <wp:effectExtent l="0" t="0" r="9525" b="9525"/>
                                  <wp:docPr id="183" name="Picture 18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124AEA" id="Text Box 2444" o:spid="_x0000_s1046" type="#_x0000_t202" style="position:absolute;margin-left:28.35pt;margin-top:-.05pt;width:537pt;height:29.25pt;z-index:25546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" fillcolor="#e7e6e6 [3214]" strokeweight=".5pt">
                <v:textbox>
                  <w:txbxContent>
                    <w:p w14:paraId="7412C540" w14:textId="77777777" w:rsidR="00EE4A32" w:rsidRPr="00634521" w:rsidRDefault="00EE4A32" w:rsidP="005D3F1E">
                      <w:pPr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  <w:t xml:space="preserve">Participant Eligibility Number </w:t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0F260FCE" wp14:editId="42390683">
                            <wp:extent cx="885825" cy="219075"/>
                            <wp:effectExtent l="0" t="0" r="9525" b="9525"/>
                            <wp:docPr id="182" name="Picture 18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20BB9DAB" wp14:editId="589C66F0">
                            <wp:extent cx="885825" cy="219075"/>
                            <wp:effectExtent l="0" t="0" r="9525" b="9525"/>
                            <wp:docPr id="183" name="Picture 18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DECAEAC" w14:textId="77777777" w:rsidR="002E31F7" w:rsidRDefault="002E31F7" w:rsidP="00125C68">
      <w:pPr>
        <w:spacing w:after="0"/>
        <w:rPr>
          <w:rFonts w:asciiTheme="minorHAnsi" w:hAnsiTheme="minorHAnsi"/>
          <w:b/>
          <w:sz w:val="24"/>
          <w:szCs w:val="24"/>
        </w:rPr>
      </w:pPr>
    </w:p>
    <w:tbl>
      <w:tblPr>
        <w:tblStyle w:val="TableGrid"/>
        <w:tblW w:w="1076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5241"/>
        <w:gridCol w:w="692"/>
        <w:gridCol w:w="691"/>
        <w:gridCol w:w="603"/>
        <w:gridCol w:w="88"/>
        <w:gridCol w:w="338"/>
        <w:gridCol w:w="353"/>
        <w:gridCol w:w="215"/>
        <w:gridCol w:w="19"/>
        <w:gridCol w:w="457"/>
        <w:gridCol w:w="691"/>
        <w:gridCol w:w="250"/>
        <w:gridCol w:w="441"/>
        <w:gridCol w:w="123"/>
        <w:gridCol w:w="566"/>
      </w:tblGrid>
      <w:tr w:rsidR="000F101C" w:rsidRPr="000B43B8" w14:paraId="40D991DA" w14:textId="77777777" w:rsidTr="005A20DC">
        <w:tc>
          <w:tcPr>
            <w:tcW w:w="5000" w:type="pct"/>
            <w:gridSpan w:val="15"/>
            <w:shd w:val="clear" w:color="auto" w:fill="F2F2F2" w:themeFill="background1" w:themeFillShade="F2"/>
            <w:vAlign w:val="center"/>
          </w:tcPr>
          <w:p w14:paraId="3A2537C7" w14:textId="0D0BD993" w:rsidR="000F101C" w:rsidRPr="00505190" w:rsidRDefault="000F101C" w:rsidP="00125C68">
            <w:pPr>
              <w:rPr>
                <w:rFonts w:asciiTheme="minorHAnsi" w:hAnsiTheme="minorHAnsi"/>
                <w:spacing w:val="-14"/>
                <w:sz w:val="28"/>
                <w:szCs w:val="28"/>
              </w:rPr>
            </w:pPr>
            <w:r w:rsidRPr="00505190">
              <w:rPr>
                <w:rFonts w:asciiTheme="minorHAnsi" w:hAnsiTheme="minorHAnsi" w:cs="Arial"/>
                <w:b/>
                <w:bCs/>
                <w:sz w:val="28"/>
                <w:szCs w:val="28"/>
              </w:rPr>
              <w:t>Randomisation</w:t>
            </w:r>
            <w:r w:rsidR="0058150E">
              <w:rPr>
                <w:rFonts w:asciiTheme="minorHAnsi" w:hAnsiTheme="minorHAnsi" w:cs="Arial"/>
                <w:b/>
                <w:bCs/>
                <w:sz w:val="28"/>
                <w:szCs w:val="28"/>
              </w:rPr>
              <w:t xml:space="preserve">  - only complete for </w:t>
            </w:r>
            <w:r w:rsidR="00302A8C">
              <w:rPr>
                <w:rFonts w:asciiTheme="minorHAnsi" w:hAnsiTheme="minorHAnsi" w:cs="Arial"/>
                <w:b/>
                <w:bCs/>
                <w:sz w:val="28"/>
                <w:szCs w:val="28"/>
              </w:rPr>
              <w:t>women</w:t>
            </w:r>
            <w:r w:rsidR="0058150E">
              <w:rPr>
                <w:rFonts w:asciiTheme="minorHAnsi" w:hAnsiTheme="minorHAnsi" w:cs="Arial"/>
                <w:b/>
                <w:bCs/>
                <w:sz w:val="28"/>
                <w:szCs w:val="28"/>
              </w:rPr>
              <w:t xml:space="preserve"> to be randomised – not for cohort</w:t>
            </w:r>
          </w:p>
        </w:tc>
      </w:tr>
      <w:tr w:rsidR="000F101C" w:rsidRPr="00A06AAC" w14:paraId="555D15C1" w14:textId="77777777" w:rsidTr="009A4D0A">
        <w:tc>
          <w:tcPr>
            <w:tcW w:w="2433" w:type="pct"/>
            <w:vAlign w:val="center"/>
          </w:tcPr>
          <w:p w14:paraId="75BD39C0" w14:textId="77777777" w:rsidR="000F101C" w:rsidRPr="00A06AAC" w:rsidRDefault="000F101C" w:rsidP="00161C1B">
            <w:pPr>
              <w:spacing w:before="40" w:after="40"/>
              <w:rPr>
                <w:rFonts w:asciiTheme="minorHAnsi" w:hAnsiTheme="minorHAnsi"/>
                <w:bCs/>
                <w:spacing w:val="-2"/>
                <w:sz w:val="22"/>
                <w:szCs w:val="22"/>
              </w:rPr>
            </w:pPr>
            <w:r w:rsidRPr="00A06AAC">
              <w:rPr>
                <w:rFonts w:asciiTheme="minorHAnsi" w:hAnsiTheme="minorHAnsi"/>
                <w:bCs/>
                <w:spacing w:val="-2"/>
                <w:sz w:val="22"/>
                <w:szCs w:val="22"/>
              </w:rPr>
              <w:t>Randomising site</w:t>
            </w:r>
          </w:p>
        </w:tc>
        <w:tc>
          <w:tcPr>
            <w:tcW w:w="2567" w:type="pct"/>
            <w:gridSpan w:val="14"/>
          </w:tcPr>
          <w:p w14:paraId="775D679E" w14:textId="77777777" w:rsidR="000F101C" w:rsidRPr="00A06AAC" w:rsidRDefault="000F101C" w:rsidP="00B25057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43FB8" w:rsidRPr="00A06AAC" w14:paraId="4D48B449" w14:textId="77777777" w:rsidTr="009A4D0A">
        <w:tc>
          <w:tcPr>
            <w:tcW w:w="2433" w:type="pct"/>
            <w:vAlign w:val="center"/>
          </w:tcPr>
          <w:p w14:paraId="45C7AAC5" w14:textId="3B526171" w:rsidR="00A43FB8" w:rsidRPr="00A06AAC" w:rsidRDefault="0058150E" w:rsidP="00A43FB8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pacing w:val="-2"/>
                <w:sz w:val="22"/>
                <w:szCs w:val="22"/>
              </w:rPr>
              <w:t>Name of researcher</w:t>
            </w:r>
            <w:r w:rsidR="00125C68" w:rsidRPr="00A06AAC">
              <w:rPr>
                <w:rFonts w:asciiTheme="minorHAnsi" w:hAnsiTheme="minorHAnsi"/>
                <w:bCs/>
                <w:spacing w:val="-2"/>
                <w:sz w:val="22"/>
                <w:szCs w:val="22"/>
              </w:rPr>
              <w:t xml:space="preserve"> performing randomisation</w:t>
            </w:r>
          </w:p>
        </w:tc>
        <w:tc>
          <w:tcPr>
            <w:tcW w:w="2567" w:type="pct"/>
            <w:gridSpan w:val="14"/>
          </w:tcPr>
          <w:p w14:paraId="17EF2AC6" w14:textId="77777777" w:rsidR="00A43FB8" w:rsidRPr="00A06AAC" w:rsidRDefault="00A43FB8" w:rsidP="00A43FB8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43FB8" w:rsidRPr="00A06AAC" w14:paraId="3E8895CE" w14:textId="77777777" w:rsidTr="009A4D0A">
        <w:tc>
          <w:tcPr>
            <w:tcW w:w="2433" w:type="pct"/>
            <w:vAlign w:val="center"/>
          </w:tcPr>
          <w:p w14:paraId="793943DC" w14:textId="04D9A141" w:rsidR="00A43FB8" w:rsidRPr="00A06AAC" w:rsidRDefault="0058150E" w:rsidP="00A43FB8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Randomising researcher’s</w:t>
            </w:r>
            <w:r w:rsidR="004F3FAE" w:rsidRPr="00A06AAC">
              <w:rPr>
                <w:rFonts w:asciiTheme="minorHAnsi" w:hAnsiTheme="minorHAnsi"/>
                <w:sz w:val="22"/>
                <w:szCs w:val="22"/>
              </w:rPr>
              <w:t xml:space="preserve"> t</w:t>
            </w:r>
            <w:r w:rsidR="00A43FB8" w:rsidRPr="00A06AAC">
              <w:rPr>
                <w:rFonts w:asciiTheme="minorHAnsi" w:hAnsiTheme="minorHAnsi"/>
                <w:sz w:val="22"/>
                <w:szCs w:val="22"/>
              </w:rPr>
              <w:t xml:space="preserve">elephone contact </w:t>
            </w:r>
          </w:p>
        </w:tc>
        <w:tc>
          <w:tcPr>
            <w:tcW w:w="2567" w:type="pct"/>
            <w:gridSpan w:val="14"/>
          </w:tcPr>
          <w:p w14:paraId="24ED4BFB" w14:textId="77777777" w:rsidR="00A43FB8" w:rsidRPr="00A06AAC" w:rsidRDefault="00A43FB8" w:rsidP="00A43FB8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43FB8" w:rsidRPr="00A06AAC" w14:paraId="21D0C288" w14:textId="77777777" w:rsidTr="009A4D0A">
        <w:tc>
          <w:tcPr>
            <w:tcW w:w="2433" w:type="pct"/>
            <w:vAlign w:val="center"/>
          </w:tcPr>
          <w:p w14:paraId="18E7CD77" w14:textId="304CF740" w:rsidR="00A43FB8" w:rsidRPr="00A06AAC" w:rsidRDefault="0058150E" w:rsidP="00A43FB8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Randomising researcher’</w:t>
            </w:r>
            <w:r w:rsidR="00050B5D" w:rsidRPr="00A06AAC">
              <w:rPr>
                <w:rFonts w:asciiTheme="minorHAnsi" w:hAnsiTheme="minorHAnsi"/>
                <w:sz w:val="22"/>
                <w:szCs w:val="22"/>
              </w:rPr>
              <w:t>s</w:t>
            </w:r>
            <w:r w:rsidR="004F3FAE" w:rsidRPr="00A06AAC">
              <w:rPr>
                <w:rFonts w:asciiTheme="minorHAnsi" w:hAnsiTheme="minorHAnsi"/>
                <w:sz w:val="22"/>
                <w:szCs w:val="22"/>
              </w:rPr>
              <w:t xml:space="preserve"> f</w:t>
            </w:r>
            <w:r w:rsidR="00A43FB8" w:rsidRPr="00A06AAC">
              <w:rPr>
                <w:rFonts w:asciiTheme="minorHAnsi" w:hAnsiTheme="minorHAnsi"/>
                <w:sz w:val="22"/>
                <w:szCs w:val="22"/>
              </w:rPr>
              <w:t>ax number</w:t>
            </w:r>
          </w:p>
        </w:tc>
        <w:tc>
          <w:tcPr>
            <w:tcW w:w="2567" w:type="pct"/>
            <w:gridSpan w:val="14"/>
          </w:tcPr>
          <w:p w14:paraId="0FC2089A" w14:textId="77777777" w:rsidR="00A43FB8" w:rsidRPr="00A06AAC" w:rsidRDefault="00A43FB8" w:rsidP="00A43FB8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43FB8" w:rsidRPr="00A06AAC" w14:paraId="7754EC69" w14:textId="77777777" w:rsidTr="009A4D0A">
        <w:tc>
          <w:tcPr>
            <w:tcW w:w="2433" w:type="pct"/>
            <w:tcBorders>
              <w:bottom w:val="single" w:sz="4" w:space="0" w:color="000000" w:themeColor="text1"/>
            </w:tcBorders>
            <w:vAlign w:val="center"/>
          </w:tcPr>
          <w:p w14:paraId="60C392ED" w14:textId="18C469C3" w:rsidR="00A43FB8" w:rsidRPr="00A06AAC" w:rsidRDefault="0058150E" w:rsidP="00A43FB8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Randomising researcher</w:t>
            </w:r>
            <w:r w:rsidR="00050B5D" w:rsidRPr="00A06AAC">
              <w:rPr>
                <w:rFonts w:asciiTheme="minorHAnsi" w:hAnsiTheme="minorHAnsi"/>
                <w:sz w:val="22"/>
                <w:szCs w:val="22"/>
              </w:rPr>
              <w:t>’s</w:t>
            </w:r>
            <w:r w:rsidR="004F3FAE" w:rsidRPr="00A06AAC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75483A">
              <w:rPr>
                <w:rFonts w:asciiTheme="minorHAnsi" w:hAnsiTheme="minorHAnsi"/>
                <w:sz w:val="22"/>
                <w:szCs w:val="22"/>
              </w:rPr>
              <w:t>e</w:t>
            </w:r>
            <w:r w:rsidR="00A43FB8" w:rsidRPr="00A06AAC">
              <w:rPr>
                <w:rFonts w:asciiTheme="minorHAnsi" w:hAnsiTheme="minorHAnsi"/>
                <w:sz w:val="22"/>
                <w:szCs w:val="22"/>
              </w:rPr>
              <w:t>mail address</w:t>
            </w:r>
          </w:p>
        </w:tc>
        <w:tc>
          <w:tcPr>
            <w:tcW w:w="2567" w:type="pct"/>
            <w:gridSpan w:val="14"/>
            <w:tcBorders>
              <w:bottom w:val="single" w:sz="4" w:space="0" w:color="000000" w:themeColor="text1"/>
            </w:tcBorders>
          </w:tcPr>
          <w:p w14:paraId="49E87ECA" w14:textId="77777777" w:rsidR="00A43FB8" w:rsidRPr="00A06AAC" w:rsidRDefault="00A43FB8" w:rsidP="00A43FB8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45CA3" w:rsidRPr="00A06AAC" w14:paraId="26762C30" w14:textId="77777777" w:rsidTr="00745CA3">
        <w:tc>
          <w:tcPr>
            <w:tcW w:w="2433" w:type="pct"/>
            <w:tcBorders>
              <w:bottom w:val="single" w:sz="4" w:space="0" w:color="000000" w:themeColor="text1"/>
            </w:tcBorders>
            <w:vAlign w:val="center"/>
          </w:tcPr>
          <w:p w14:paraId="5AF042A8" w14:textId="0553E53E" w:rsidR="00745CA3" w:rsidRDefault="00745CA3" w:rsidP="00A43FB8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Woman’s GROW Chart ID</w:t>
            </w:r>
          </w:p>
        </w:tc>
        <w:tc>
          <w:tcPr>
            <w:tcW w:w="321" w:type="pct"/>
            <w:tcBorders>
              <w:bottom w:val="single" w:sz="4" w:space="0" w:color="000000" w:themeColor="text1"/>
            </w:tcBorders>
          </w:tcPr>
          <w:p w14:paraId="7E2380BE" w14:textId="77777777" w:rsidR="00745CA3" w:rsidRPr="00A06AAC" w:rsidRDefault="00745CA3" w:rsidP="00A43FB8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21" w:type="pct"/>
            <w:tcBorders>
              <w:bottom w:val="single" w:sz="4" w:space="0" w:color="000000" w:themeColor="text1"/>
            </w:tcBorders>
          </w:tcPr>
          <w:p w14:paraId="330F000C" w14:textId="77777777" w:rsidR="00745CA3" w:rsidRPr="00A06AAC" w:rsidRDefault="00745CA3" w:rsidP="00A43FB8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21" w:type="pct"/>
            <w:gridSpan w:val="2"/>
            <w:tcBorders>
              <w:bottom w:val="single" w:sz="4" w:space="0" w:color="000000" w:themeColor="text1"/>
            </w:tcBorders>
          </w:tcPr>
          <w:p w14:paraId="61818C1F" w14:textId="77777777" w:rsidR="00745CA3" w:rsidRPr="00A06AAC" w:rsidRDefault="00745CA3" w:rsidP="00A43FB8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21" w:type="pct"/>
            <w:gridSpan w:val="2"/>
            <w:tcBorders>
              <w:bottom w:val="single" w:sz="4" w:space="0" w:color="000000" w:themeColor="text1"/>
            </w:tcBorders>
          </w:tcPr>
          <w:p w14:paraId="41E97134" w14:textId="77777777" w:rsidR="00745CA3" w:rsidRPr="00A06AAC" w:rsidRDefault="00745CA3" w:rsidP="00A43FB8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21" w:type="pct"/>
            <w:gridSpan w:val="3"/>
            <w:tcBorders>
              <w:bottom w:val="single" w:sz="4" w:space="0" w:color="000000" w:themeColor="text1"/>
            </w:tcBorders>
          </w:tcPr>
          <w:p w14:paraId="33A8BFF8" w14:textId="77777777" w:rsidR="00745CA3" w:rsidRPr="00A06AAC" w:rsidRDefault="00745CA3" w:rsidP="00A43FB8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21" w:type="pct"/>
            <w:tcBorders>
              <w:bottom w:val="single" w:sz="4" w:space="0" w:color="000000" w:themeColor="text1"/>
            </w:tcBorders>
          </w:tcPr>
          <w:p w14:paraId="6BD94C08" w14:textId="77777777" w:rsidR="00745CA3" w:rsidRPr="00A06AAC" w:rsidRDefault="00745CA3" w:rsidP="00A43FB8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21" w:type="pct"/>
            <w:gridSpan w:val="2"/>
            <w:tcBorders>
              <w:bottom w:val="single" w:sz="4" w:space="0" w:color="000000" w:themeColor="text1"/>
            </w:tcBorders>
          </w:tcPr>
          <w:p w14:paraId="0A46BEED" w14:textId="77777777" w:rsidR="00745CA3" w:rsidRPr="00A06AAC" w:rsidRDefault="00745CA3" w:rsidP="00A43FB8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21" w:type="pct"/>
            <w:gridSpan w:val="2"/>
            <w:tcBorders>
              <w:bottom w:val="single" w:sz="4" w:space="0" w:color="000000" w:themeColor="text1"/>
            </w:tcBorders>
          </w:tcPr>
          <w:p w14:paraId="4E3A1CF8" w14:textId="45703EBC" w:rsidR="00745CA3" w:rsidRPr="00A06AAC" w:rsidRDefault="00745CA3" w:rsidP="00A43FB8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26F80" w:rsidRPr="00A06AAC" w14:paraId="12307DB8" w14:textId="77777777" w:rsidTr="003123CE">
        <w:tc>
          <w:tcPr>
            <w:tcW w:w="2433" w:type="pct"/>
            <w:shd w:val="pct5" w:color="auto" w:fill="auto"/>
            <w:vAlign w:val="center"/>
          </w:tcPr>
          <w:p w14:paraId="13973508" w14:textId="76CF0E51" w:rsidR="00626F80" w:rsidRPr="00A06AAC" w:rsidRDefault="00626F80" w:rsidP="00626F80">
            <w:pPr>
              <w:spacing w:before="40" w:after="40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06AAC">
              <w:rPr>
                <w:rFonts w:asciiTheme="minorHAnsi" w:hAnsiTheme="minorHAnsi" w:cs="Arial"/>
                <w:sz w:val="22"/>
                <w:szCs w:val="22"/>
              </w:rPr>
              <w:t>Fetal</w:t>
            </w:r>
            <w:proofErr w:type="spellEnd"/>
            <w:r w:rsidRPr="00A06AAC">
              <w:rPr>
                <w:rFonts w:asciiTheme="minorHAnsi" w:hAnsiTheme="minorHAnsi" w:cs="Arial"/>
                <w:sz w:val="22"/>
                <w:szCs w:val="22"/>
              </w:rPr>
              <w:t xml:space="preserve"> weight centile</w:t>
            </w:r>
          </w:p>
        </w:tc>
        <w:tc>
          <w:tcPr>
            <w:tcW w:w="1120" w:type="pct"/>
            <w:gridSpan w:val="5"/>
            <w:shd w:val="pct5" w:color="auto" w:fill="auto"/>
            <w:vAlign w:val="center"/>
          </w:tcPr>
          <w:p w14:paraId="573198BE" w14:textId="006541A6" w:rsidR="00626F80" w:rsidRPr="00A06AAC" w:rsidRDefault="00626F80" w:rsidP="00626F80">
            <w:pPr>
              <w:spacing w:before="40" w:after="40"/>
              <w:rPr>
                <w:rFonts w:asciiTheme="minorHAnsi" w:hAnsiTheme="minorHAnsi"/>
                <w:noProof/>
                <w:sz w:val="22"/>
                <w:szCs w:val="22"/>
                <w:lang w:eastAsia="en-GB"/>
              </w:rPr>
            </w:pPr>
            <w:r w:rsidRPr="00A06AAC">
              <w:rPr>
                <w:rFonts w:asciiTheme="minorHAnsi" w:hAnsiTheme="minorHAnsi" w:cs="Arial"/>
                <w:sz w:val="22"/>
                <w:szCs w:val="22"/>
              </w:rPr>
              <w:t>≤95</w:t>
            </w:r>
            <w:r w:rsidRPr="00A06AAC">
              <w:rPr>
                <w:rFonts w:asciiTheme="minorHAnsi" w:hAnsiTheme="minorHAnsi" w:cs="Arial"/>
                <w:sz w:val="22"/>
                <w:szCs w:val="22"/>
                <w:vertAlign w:val="superscript"/>
              </w:rPr>
              <w:t>th</w:t>
            </w:r>
            <w:r w:rsidRPr="00A06AAC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A06AAC">
              <w:rPr>
                <w:rFonts w:asciiTheme="minorHAnsi" w:hAnsiTheme="minorHAnsi" w:cs="Arial"/>
                <w:bCs/>
                <w:spacing w:val="-2"/>
                <w:sz w:val="22"/>
                <w:szCs w:val="22"/>
              </w:rPr>
              <w:t>EFW centile</w:t>
            </w:r>
          </w:p>
        </w:tc>
        <w:tc>
          <w:tcPr>
            <w:tcW w:w="273" w:type="pct"/>
            <w:gridSpan w:val="3"/>
            <w:shd w:val="pct5" w:color="auto" w:fill="auto"/>
            <w:vAlign w:val="center"/>
          </w:tcPr>
          <w:p w14:paraId="24BD8505" w14:textId="77777777" w:rsidR="00626F80" w:rsidRPr="00A06AAC" w:rsidRDefault="00626F80" w:rsidP="00626F80">
            <w:pPr>
              <w:spacing w:before="40" w:after="40"/>
              <w:rPr>
                <w:rFonts w:asciiTheme="minorHAnsi" w:hAnsiTheme="minorHAnsi"/>
                <w:noProof/>
                <w:sz w:val="22"/>
                <w:szCs w:val="22"/>
                <w:lang w:eastAsia="en-GB"/>
              </w:rPr>
            </w:pPr>
          </w:p>
        </w:tc>
        <w:tc>
          <w:tcPr>
            <w:tcW w:w="911" w:type="pct"/>
            <w:gridSpan w:val="5"/>
            <w:shd w:val="pct5" w:color="auto" w:fill="auto"/>
            <w:vAlign w:val="center"/>
          </w:tcPr>
          <w:p w14:paraId="15A4DC0C" w14:textId="47943979" w:rsidR="00626F80" w:rsidRPr="00A06AAC" w:rsidRDefault="00626F80" w:rsidP="00626F80">
            <w:pPr>
              <w:spacing w:before="40" w:after="40"/>
              <w:rPr>
                <w:rFonts w:asciiTheme="minorHAnsi" w:hAnsiTheme="minorHAnsi"/>
                <w:noProof/>
                <w:sz w:val="22"/>
                <w:szCs w:val="22"/>
                <w:lang w:eastAsia="en-GB"/>
              </w:rPr>
            </w:pPr>
            <w:r w:rsidRPr="00A06AAC">
              <w:rPr>
                <w:rFonts w:asciiTheme="minorHAnsi" w:hAnsiTheme="minorHAnsi" w:cs="Arial"/>
                <w:sz w:val="22"/>
                <w:szCs w:val="22"/>
              </w:rPr>
              <w:t>&gt;95</w:t>
            </w:r>
            <w:r w:rsidRPr="00A06AAC">
              <w:rPr>
                <w:rFonts w:asciiTheme="minorHAnsi" w:hAnsiTheme="minorHAnsi" w:cs="Arial"/>
                <w:sz w:val="22"/>
                <w:szCs w:val="22"/>
                <w:vertAlign w:val="superscript"/>
              </w:rPr>
              <w:t>th</w:t>
            </w:r>
            <w:r w:rsidRPr="00A06AAC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A06AAC">
              <w:rPr>
                <w:rFonts w:asciiTheme="minorHAnsi" w:hAnsiTheme="minorHAnsi" w:cs="Arial"/>
                <w:bCs/>
                <w:spacing w:val="-2"/>
                <w:sz w:val="22"/>
                <w:szCs w:val="22"/>
              </w:rPr>
              <w:t>EFW centile</w:t>
            </w:r>
          </w:p>
        </w:tc>
        <w:tc>
          <w:tcPr>
            <w:tcW w:w="263" w:type="pct"/>
            <w:shd w:val="pct5" w:color="auto" w:fill="auto"/>
            <w:vAlign w:val="center"/>
          </w:tcPr>
          <w:p w14:paraId="2ADA425C" w14:textId="38134B04" w:rsidR="00626F80" w:rsidRPr="00A06AAC" w:rsidRDefault="00626F80" w:rsidP="00626F80">
            <w:pPr>
              <w:spacing w:before="40" w:after="40"/>
              <w:rPr>
                <w:rFonts w:asciiTheme="minorHAnsi" w:hAnsiTheme="minorHAnsi"/>
                <w:noProof/>
                <w:sz w:val="22"/>
                <w:szCs w:val="22"/>
                <w:lang w:eastAsia="en-GB"/>
              </w:rPr>
            </w:pPr>
          </w:p>
        </w:tc>
      </w:tr>
      <w:tr w:rsidR="00626F80" w:rsidRPr="00A06AAC" w14:paraId="59C6C390" w14:textId="77777777" w:rsidTr="003123CE">
        <w:tc>
          <w:tcPr>
            <w:tcW w:w="2433" w:type="pct"/>
            <w:tcBorders>
              <w:bottom w:val="single" w:sz="4" w:space="0" w:color="000000" w:themeColor="text1"/>
            </w:tcBorders>
            <w:shd w:val="pct5" w:color="auto" w:fill="auto"/>
            <w:vAlign w:val="center"/>
          </w:tcPr>
          <w:p w14:paraId="44EF1ED5" w14:textId="1C6DAB55" w:rsidR="00626F80" w:rsidRPr="00A06AAC" w:rsidRDefault="00626F80" w:rsidP="00626F80">
            <w:pPr>
              <w:spacing w:before="40" w:after="40"/>
              <w:rPr>
                <w:rFonts w:asciiTheme="minorHAnsi" w:hAnsiTheme="minorHAnsi" w:cs="Arial"/>
                <w:sz w:val="22"/>
                <w:szCs w:val="22"/>
              </w:rPr>
            </w:pPr>
            <w:r w:rsidRPr="00A06AAC">
              <w:rPr>
                <w:rFonts w:asciiTheme="minorHAnsi" w:hAnsiTheme="minorHAnsi" w:cs="Arial"/>
                <w:sz w:val="22"/>
                <w:szCs w:val="22"/>
              </w:rPr>
              <w:t>Maternal age</w:t>
            </w:r>
          </w:p>
        </w:tc>
        <w:tc>
          <w:tcPr>
            <w:tcW w:w="1120" w:type="pct"/>
            <w:gridSpan w:val="5"/>
            <w:tcBorders>
              <w:bottom w:val="single" w:sz="4" w:space="0" w:color="000000" w:themeColor="text1"/>
            </w:tcBorders>
            <w:shd w:val="pct5" w:color="auto" w:fill="auto"/>
            <w:vAlign w:val="center"/>
          </w:tcPr>
          <w:p w14:paraId="247EA321" w14:textId="36528B9C" w:rsidR="00626F80" w:rsidRPr="00A06AAC" w:rsidRDefault="00626F80" w:rsidP="00626F80">
            <w:pPr>
              <w:spacing w:before="40" w:after="40"/>
              <w:rPr>
                <w:rFonts w:asciiTheme="minorHAnsi" w:hAnsiTheme="minorHAnsi"/>
                <w:noProof/>
                <w:sz w:val="22"/>
                <w:szCs w:val="22"/>
                <w:lang w:eastAsia="en-GB"/>
              </w:rPr>
            </w:pPr>
            <w:r w:rsidRPr="00A06AAC">
              <w:rPr>
                <w:rFonts w:asciiTheme="minorHAnsi" w:hAnsiTheme="minorHAnsi" w:cs="Arial"/>
                <w:sz w:val="22"/>
                <w:szCs w:val="22"/>
              </w:rPr>
              <w:t>≤35 years of age</w:t>
            </w:r>
          </w:p>
        </w:tc>
        <w:tc>
          <w:tcPr>
            <w:tcW w:w="273" w:type="pct"/>
            <w:gridSpan w:val="3"/>
            <w:tcBorders>
              <w:bottom w:val="single" w:sz="4" w:space="0" w:color="000000" w:themeColor="text1"/>
            </w:tcBorders>
            <w:shd w:val="pct5" w:color="auto" w:fill="auto"/>
            <w:vAlign w:val="center"/>
          </w:tcPr>
          <w:p w14:paraId="2944E2FC" w14:textId="77777777" w:rsidR="00626F80" w:rsidRPr="00A06AAC" w:rsidRDefault="00626F80" w:rsidP="00626F80">
            <w:pPr>
              <w:spacing w:before="40" w:after="40"/>
              <w:rPr>
                <w:rFonts w:asciiTheme="minorHAnsi" w:hAnsiTheme="minorHAnsi"/>
                <w:noProof/>
                <w:sz w:val="22"/>
                <w:szCs w:val="22"/>
                <w:lang w:eastAsia="en-GB"/>
              </w:rPr>
            </w:pPr>
          </w:p>
        </w:tc>
        <w:tc>
          <w:tcPr>
            <w:tcW w:w="911" w:type="pct"/>
            <w:gridSpan w:val="5"/>
            <w:tcBorders>
              <w:bottom w:val="single" w:sz="4" w:space="0" w:color="000000" w:themeColor="text1"/>
            </w:tcBorders>
            <w:shd w:val="pct5" w:color="auto" w:fill="auto"/>
            <w:vAlign w:val="center"/>
          </w:tcPr>
          <w:p w14:paraId="52C4A7A6" w14:textId="17C2AE33" w:rsidR="00626F80" w:rsidRPr="00A06AAC" w:rsidRDefault="00626F80" w:rsidP="00626F80">
            <w:pPr>
              <w:spacing w:before="40" w:after="40"/>
              <w:rPr>
                <w:rFonts w:asciiTheme="minorHAnsi" w:hAnsiTheme="minorHAnsi"/>
                <w:noProof/>
                <w:sz w:val="22"/>
                <w:szCs w:val="22"/>
                <w:lang w:eastAsia="en-GB"/>
              </w:rPr>
            </w:pPr>
            <w:r w:rsidRPr="00A06AAC">
              <w:rPr>
                <w:rFonts w:asciiTheme="minorHAnsi" w:hAnsiTheme="minorHAnsi" w:cs="Arial"/>
                <w:sz w:val="22"/>
                <w:szCs w:val="22"/>
              </w:rPr>
              <w:t>&gt;35 years of age</w:t>
            </w:r>
          </w:p>
        </w:tc>
        <w:tc>
          <w:tcPr>
            <w:tcW w:w="263" w:type="pct"/>
            <w:tcBorders>
              <w:bottom w:val="single" w:sz="4" w:space="0" w:color="000000" w:themeColor="text1"/>
            </w:tcBorders>
            <w:shd w:val="pct5" w:color="auto" w:fill="auto"/>
            <w:vAlign w:val="center"/>
          </w:tcPr>
          <w:p w14:paraId="5D607DCB" w14:textId="77777777" w:rsidR="00626F80" w:rsidRPr="00A06AAC" w:rsidRDefault="00626F80" w:rsidP="00626F80">
            <w:pPr>
              <w:spacing w:before="40" w:after="40"/>
              <w:rPr>
                <w:rFonts w:asciiTheme="minorHAnsi" w:hAnsiTheme="minorHAnsi"/>
                <w:noProof/>
                <w:sz w:val="22"/>
                <w:szCs w:val="22"/>
                <w:lang w:eastAsia="en-GB"/>
              </w:rPr>
            </w:pPr>
          </w:p>
        </w:tc>
      </w:tr>
      <w:tr w:rsidR="00050B5D" w:rsidRPr="00A06AAC" w14:paraId="21DC58D8" w14:textId="77777777" w:rsidTr="003123CE">
        <w:tc>
          <w:tcPr>
            <w:tcW w:w="2433" w:type="pct"/>
            <w:shd w:val="clear" w:color="auto" w:fill="auto"/>
            <w:vAlign w:val="center"/>
          </w:tcPr>
          <w:p w14:paraId="3B79C9FA" w14:textId="446FB064" w:rsidR="00050B5D" w:rsidRPr="00A06AAC" w:rsidRDefault="00050B5D" w:rsidP="00050B5D">
            <w:pPr>
              <w:spacing w:before="40" w:after="40"/>
              <w:rPr>
                <w:rFonts w:asciiTheme="minorHAnsi" w:hAnsiTheme="minorHAnsi" w:cs="Arial"/>
                <w:sz w:val="22"/>
                <w:szCs w:val="22"/>
              </w:rPr>
            </w:pPr>
            <w:r w:rsidRPr="00A06AAC">
              <w:rPr>
                <w:rFonts w:asciiTheme="minorHAnsi" w:hAnsiTheme="minorHAnsi" w:cs="Arial"/>
                <w:sz w:val="22"/>
                <w:szCs w:val="22"/>
              </w:rPr>
              <w:t>Has an eligibility form been completed and signed for this woman?</w:t>
            </w:r>
          </w:p>
        </w:tc>
        <w:tc>
          <w:tcPr>
            <w:tcW w:w="1120" w:type="pct"/>
            <w:gridSpan w:val="5"/>
            <w:shd w:val="clear" w:color="auto" w:fill="auto"/>
            <w:vAlign w:val="center"/>
          </w:tcPr>
          <w:p w14:paraId="4A46506A" w14:textId="3E68B6B2" w:rsidR="00050B5D" w:rsidRPr="00A06AAC" w:rsidRDefault="00050B5D" w:rsidP="00050B5D">
            <w:pPr>
              <w:spacing w:before="40" w:after="40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A06AAC">
              <w:rPr>
                <w:rFonts w:asciiTheme="minorHAnsi" w:hAnsiTheme="minorHAnsi" w:cs="Arial"/>
                <w:sz w:val="22"/>
                <w:szCs w:val="22"/>
              </w:rPr>
              <w:t xml:space="preserve">No </w:t>
            </w:r>
          </w:p>
        </w:tc>
        <w:tc>
          <w:tcPr>
            <w:tcW w:w="273" w:type="pct"/>
            <w:gridSpan w:val="3"/>
            <w:shd w:val="clear" w:color="auto" w:fill="auto"/>
          </w:tcPr>
          <w:p w14:paraId="0687CF1F" w14:textId="77777777" w:rsidR="00050B5D" w:rsidRPr="00A06AAC" w:rsidRDefault="00050B5D" w:rsidP="00050B5D">
            <w:pPr>
              <w:spacing w:before="40" w:after="40"/>
              <w:jc w:val="right"/>
              <w:rPr>
                <w:rFonts w:asciiTheme="minorHAnsi" w:hAnsiTheme="minorHAnsi"/>
                <w:noProof/>
                <w:sz w:val="22"/>
                <w:szCs w:val="22"/>
                <w:lang w:eastAsia="en-GB"/>
              </w:rPr>
            </w:pPr>
          </w:p>
        </w:tc>
        <w:tc>
          <w:tcPr>
            <w:tcW w:w="911" w:type="pct"/>
            <w:gridSpan w:val="5"/>
            <w:shd w:val="clear" w:color="auto" w:fill="auto"/>
            <w:vAlign w:val="center"/>
          </w:tcPr>
          <w:p w14:paraId="23219F39" w14:textId="5235ABFF" w:rsidR="00050B5D" w:rsidRPr="00A06AAC" w:rsidRDefault="00050B5D" w:rsidP="00050B5D">
            <w:pPr>
              <w:spacing w:before="40" w:after="40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A06AAC">
              <w:rPr>
                <w:rFonts w:asciiTheme="minorHAnsi" w:hAnsiTheme="minorHAnsi" w:cs="Arial"/>
                <w:sz w:val="22"/>
                <w:szCs w:val="22"/>
              </w:rPr>
              <w:t xml:space="preserve">Yes </w:t>
            </w:r>
          </w:p>
        </w:tc>
        <w:tc>
          <w:tcPr>
            <w:tcW w:w="263" w:type="pct"/>
            <w:shd w:val="clear" w:color="auto" w:fill="auto"/>
            <w:vAlign w:val="center"/>
          </w:tcPr>
          <w:p w14:paraId="5BE601B5" w14:textId="77777777" w:rsidR="00050B5D" w:rsidRPr="00A06AAC" w:rsidRDefault="00050B5D" w:rsidP="00050B5D">
            <w:pPr>
              <w:spacing w:before="40" w:after="40"/>
              <w:rPr>
                <w:rFonts w:asciiTheme="minorHAnsi" w:hAnsiTheme="minorHAnsi"/>
                <w:noProof/>
                <w:sz w:val="22"/>
                <w:szCs w:val="22"/>
                <w:lang w:eastAsia="en-GB"/>
              </w:rPr>
            </w:pPr>
          </w:p>
        </w:tc>
      </w:tr>
      <w:tr w:rsidR="00050B5D" w:rsidRPr="00A06AAC" w14:paraId="279F09B6" w14:textId="77777777" w:rsidTr="003123CE">
        <w:tc>
          <w:tcPr>
            <w:tcW w:w="2433" w:type="pct"/>
            <w:shd w:val="clear" w:color="auto" w:fill="auto"/>
          </w:tcPr>
          <w:p w14:paraId="0A1981BA" w14:textId="74A73B85" w:rsidR="00050B5D" w:rsidRPr="00A06AAC" w:rsidRDefault="00050B5D" w:rsidP="00050B5D">
            <w:pPr>
              <w:spacing w:before="40" w:after="40"/>
              <w:rPr>
                <w:rFonts w:asciiTheme="minorHAnsi" w:hAnsiTheme="minorHAnsi" w:cs="Arial"/>
                <w:sz w:val="22"/>
                <w:szCs w:val="22"/>
              </w:rPr>
            </w:pPr>
            <w:r w:rsidRPr="00A06AAC">
              <w:rPr>
                <w:rFonts w:asciiTheme="minorHAnsi" w:hAnsiTheme="minorHAnsi" w:cs="Arial"/>
                <w:sz w:val="22"/>
                <w:szCs w:val="22"/>
              </w:rPr>
              <w:t>Is the woman still eligible to be included in the trial?</w:t>
            </w:r>
          </w:p>
        </w:tc>
        <w:tc>
          <w:tcPr>
            <w:tcW w:w="1120" w:type="pct"/>
            <w:gridSpan w:val="5"/>
            <w:shd w:val="clear" w:color="auto" w:fill="auto"/>
            <w:vAlign w:val="center"/>
          </w:tcPr>
          <w:p w14:paraId="0F9273A5" w14:textId="4D568ABD" w:rsidR="00050B5D" w:rsidRPr="00A06AAC" w:rsidRDefault="00050B5D" w:rsidP="00050B5D">
            <w:pPr>
              <w:spacing w:before="40" w:after="40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A06AAC">
              <w:rPr>
                <w:rFonts w:asciiTheme="minorHAnsi" w:hAnsiTheme="minorHAnsi" w:cs="Arial"/>
                <w:sz w:val="22"/>
                <w:szCs w:val="22"/>
              </w:rPr>
              <w:t xml:space="preserve">No </w:t>
            </w:r>
          </w:p>
        </w:tc>
        <w:tc>
          <w:tcPr>
            <w:tcW w:w="273" w:type="pct"/>
            <w:gridSpan w:val="3"/>
            <w:shd w:val="clear" w:color="auto" w:fill="auto"/>
          </w:tcPr>
          <w:p w14:paraId="006B47D4" w14:textId="77777777" w:rsidR="00050B5D" w:rsidRPr="00A06AAC" w:rsidRDefault="00050B5D" w:rsidP="00050B5D">
            <w:pPr>
              <w:spacing w:before="40" w:after="40"/>
              <w:jc w:val="right"/>
              <w:rPr>
                <w:rFonts w:asciiTheme="minorHAnsi" w:hAnsiTheme="minorHAnsi"/>
                <w:noProof/>
                <w:sz w:val="22"/>
                <w:szCs w:val="22"/>
                <w:lang w:eastAsia="en-GB"/>
              </w:rPr>
            </w:pPr>
          </w:p>
        </w:tc>
        <w:tc>
          <w:tcPr>
            <w:tcW w:w="911" w:type="pct"/>
            <w:gridSpan w:val="5"/>
            <w:shd w:val="clear" w:color="auto" w:fill="auto"/>
            <w:vAlign w:val="center"/>
          </w:tcPr>
          <w:p w14:paraId="2EAF3D0D" w14:textId="0C1540DE" w:rsidR="00050B5D" w:rsidRPr="00A06AAC" w:rsidRDefault="00050B5D" w:rsidP="00050B5D">
            <w:pPr>
              <w:spacing w:before="40" w:after="40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A06AAC">
              <w:rPr>
                <w:rFonts w:asciiTheme="minorHAnsi" w:hAnsiTheme="minorHAnsi" w:cs="Arial"/>
                <w:sz w:val="22"/>
                <w:szCs w:val="22"/>
              </w:rPr>
              <w:t xml:space="preserve">Yes </w:t>
            </w:r>
          </w:p>
        </w:tc>
        <w:tc>
          <w:tcPr>
            <w:tcW w:w="263" w:type="pct"/>
            <w:shd w:val="clear" w:color="auto" w:fill="auto"/>
          </w:tcPr>
          <w:p w14:paraId="13C5D592" w14:textId="77777777" w:rsidR="00050B5D" w:rsidRPr="00A06AAC" w:rsidRDefault="00050B5D" w:rsidP="00050B5D">
            <w:pPr>
              <w:spacing w:before="40" w:after="40"/>
              <w:rPr>
                <w:rFonts w:asciiTheme="minorHAnsi" w:hAnsiTheme="minorHAnsi"/>
                <w:noProof/>
                <w:sz w:val="22"/>
                <w:szCs w:val="22"/>
                <w:lang w:eastAsia="en-GB"/>
              </w:rPr>
            </w:pPr>
          </w:p>
        </w:tc>
      </w:tr>
      <w:tr w:rsidR="00050B5D" w:rsidRPr="00A06AAC" w14:paraId="1C6F2A13" w14:textId="77777777" w:rsidTr="003123CE">
        <w:tc>
          <w:tcPr>
            <w:tcW w:w="2433" w:type="pct"/>
            <w:shd w:val="clear" w:color="auto" w:fill="auto"/>
          </w:tcPr>
          <w:p w14:paraId="55271845" w14:textId="2A56FE5F" w:rsidR="00050B5D" w:rsidRPr="00A06AAC" w:rsidRDefault="00D95075" w:rsidP="00050B5D">
            <w:pPr>
              <w:spacing w:before="40" w:after="40"/>
              <w:rPr>
                <w:rFonts w:asciiTheme="minorHAnsi" w:hAnsiTheme="minorHAnsi" w:cs="Arial"/>
                <w:sz w:val="22"/>
                <w:szCs w:val="22"/>
              </w:rPr>
            </w:pPr>
            <w:r w:rsidRPr="00D95075">
              <w:rPr>
                <w:rFonts w:asciiTheme="minorHAnsi" w:hAnsiTheme="minorHAnsi" w:cs="Arial"/>
                <w:sz w:val="22"/>
                <w:szCs w:val="22"/>
              </w:rPr>
              <w:t xml:space="preserve">Has a member from the obstetric team in charge of the participants care confirmed that they are happy for the participant to be randomised (after week 28 of the woman’s pregnancy)? </w:t>
            </w:r>
            <w:r w:rsidR="00050B5D" w:rsidRPr="00D95075">
              <w:rPr>
                <w:rFonts w:asciiTheme="minorHAnsi" w:hAnsiTheme="minorHAnsi" w:cs="Arial"/>
                <w:sz w:val="22"/>
                <w:szCs w:val="22"/>
              </w:rPr>
              <w:t>(Check Recruitment Checklist)</w:t>
            </w:r>
          </w:p>
        </w:tc>
        <w:tc>
          <w:tcPr>
            <w:tcW w:w="1120" w:type="pct"/>
            <w:gridSpan w:val="5"/>
            <w:shd w:val="clear" w:color="auto" w:fill="auto"/>
            <w:vAlign w:val="center"/>
          </w:tcPr>
          <w:p w14:paraId="57DAF2A5" w14:textId="716F16A2" w:rsidR="00050B5D" w:rsidRPr="00A06AAC" w:rsidRDefault="00050B5D" w:rsidP="00050B5D">
            <w:pPr>
              <w:spacing w:before="40" w:after="40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A06AAC">
              <w:rPr>
                <w:rFonts w:asciiTheme="minorHAnsi" w:hAnsiTheme="minorHAnsi" w:cs="Arial"/>
                <w:sz w:val="22"/>
                <w:szCs w:val="22"/>
              </w:rPr>
              <w:t xml:space="preserve">No </w:t>
            </w:r>
          </w:p>
        </w:tc>
        <w:tc>
          <w:tcPr>
            <w:tcW w:w="273" w:type="pct"/>
            <w:gridSpan w:val="3"/>
            <w:shd w:val="clear" w:color="auto" w:fill="auto"/>
          </w:tcPr>
          <w:p w14:paraId="059B8D25" w14:textId="77777777" w:rsidR="00050B5D" w:rsidRPr="00A06AAC" w:rsidRDefault="00050B5D" w:rsidP="00050B5D">
            <w:pPr>
              <w:spacing w:before="40" w:after="40"/>
              <w:jc w:val="right"/>
              <w:rPr>
                <w:rFonts w:asciiTheme="minorHAnsi" w:hAnsiTheme="minorHAnsi"/>
                <w:noProof/>
                <w:sz w:val="22"/>
                <w:szCs w:val="22"/>
                <w:lang w:eastAsia="en-GB"/>
              </w:rPr>
            </w:pPr>
          </w:p>
        </w:tc>
        <w:tc>
          <w:tcPr>
            <w:tcW w:w="911" w:type="pct"/>
            <w:gridSpan w:val="5"/>
            <w:shd w:val="clear" w:color="auto" w:fill="auto"/>
            <w:vAlign w:val="center"/>
          </w:tcPr>
          <w:p w14:paraId="3B8278D1" w14:textId="4DC42DE7" w:rsidR="00050B5D" w:rsidRPr="00A06AAC" w:rsidRDefault="00050B5D" w:rsidP="00050B5D">
            <w:pPr>
              <w:spacing w:before="40" w:after="40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A06AAC">
              <w:rPr>
                <w:rFonts w:asciiTheme="minorHAnsi" w:hAnsiTheme="minorHAnsi" w:cs="Arial"/>
                <w:sz w:val="22"/>
                <w:szCs w:val="22"/>
              </w:rPr>
              <w:t xml:space="preserve">Yes </w:t>
            </w:r>
          </w:p>
        </w:tc>
        <w:tc>
          <w:tcPr>
            <w:tcW w:w="263" w:type="pct"/>
            <w:shd w:val="clear" w:color="auto" w:fill="auto"/>
          </w:tcPr>
          <w:p w14:paraId="1761C27E" w14:textId="77777777" w:rsidR="00050B5D" w:rsidRPr="00A06AAC" w:rsidRDefault="00050B5D" w:rsidP="00050B5D">
            <w:pPr>
              <w:spacing w:before="40" w:after="40"/>
              <w:rPr>
                <w:rFonts w:asciiTheme="minorHAnsi" w:hAnsiTheme="minorHAnsi"/>
                <w:noProof/>
                <w:sz w:val="22"/>
                <w:szCs w:val="22"/>
                <w:lang w:eastAsia="en-GB"/>
              </w:rPr>
            </w:pPr>
          </w:p>
        </w:tc>
      </w:tr>
      <w:tr w:rsidR="007D062C" w:rsidRPr="00A06AAC" w14:paraId="43856097" w14:textId="77777777" w:rsidTr="007D062C">
        <w:tc>
          <w:tcPr>
            <w:tcW w:w="2433" w:type="pct"/>
            <w:shd w:val="clear" w:color="auto" w:fill="auto"/>
          </w:tcPr>
          <w:p w14:paraId="347C0EC4" w14:textId="16639295" w:rsidR="007D062C" w:rsidRPr="00A06AAC" w:rsidRDefault="007D062C" w:rsidP="00B95C5B">
            <w:pPr>
              <w:spacing w:before="40" w:after="40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Version of Participant Information Sheet provided</w:t>
            </w:r>
          </w:p>
        </w:tc>
        <w:tc>
          <w:tcPr>
            <w:tcW w:w="2567" w:type="pct"/>
            <w:gridSpan w:val="14"/>
            <w:shd w:val="clear" w:color="auto" w:fill="auto"/>
            <w:vAlign w:val="center"/>
          </w:tcPr>
          <w:p w14:paraId="6E04A6F1" w14:textId="77777777" w:rsidR="007D062C" w:rsidRPr="00A06AAC" w:rsidRDefault="007D062C" w:rsidP="00050B5D">
            <w:pPr>
              <w:spacing w:before="40" w:after="40"/>
              <w:rPr>
                <w:rFonts w:asciiTheme="minorHAnsi" w:hAnsiTheme="minorHAnsi"/>
                <w:noProof/>
                <w:sz w:val="22"/>
                <w:szCs w:val="22"/>
                <w:lang w:eastAsia="en-GB"/>
              </w:rPr>
            </w:pPr>
          </w:p>
        </w:tc>
      </w:tr>
      <w:tr w:rsidR="009A4D0A" w:rsidRPr="00A06AAC" w14:paraId="2534BDE7" w14:textId="77777777" w:rsidTr="003123CE">
        <w:tc>
          <w:tcPr>
            <w:tcW w:w="2433" w:type="pct"/>
            <w:shd w:val="clear" w:color="auto" w:fill="auto"/>
          </w:tcPr>
          <w:p w14:paraId="39FEC6FF" w14:textId="49951532" w:rsidR="009A4D0A" w:rsidRPr="00A06AAC" w:rsidRDefault="009A4D0A" w:rsidP="009A4D0A">
            <w:pPr>
              <w:spacing w:before="40" w:after="40"/>
              <w:rPr>
                <w:rFonts w:asciiTheme="minorHAnsi" w:hAnsiTheme="minorHAnsi" w:cs="Arial"/>
                <w:sz w:val="22"/>
                <w:szCs w:val="22"/>
              </w:rPr>
            </w:pPr>
            <w:r w:rsidRPr="00A06AAC">
              <w:rPr>
                <w:rFonts w:asciiTheme="minorHAnsi" w:hAnsiTheme="minorHAnsi" w:cs="Arial"/>
                <w:sz w:val="22"/>
                <w:szCs w:val="22"/>
              </w:rPr>
              <w:t>Is gestational age between 35</w:t>
            </w:r>
            <w:r w:rsidRPr="0075483A">
              <w:rPr>
                <w:rFonts w:asciiTheme="minorHAnsi" w:hAnsiTheme="minorHAnsi" w:cs="Arial"/>
                <w:sz w:val="22"/>
                <w:szCs w:val="22"/>
                <w:vertAlign w:val="superscript"/>
              </w:rPr>
              <w:t>+</w:t>
            </w:r>
            <w:r w:rsidRPr="00FE1F8D">
              <w:rPr>
                <w:rFonts w:asciiTheme="minorHAnsi" w:hAnsiTheme="minorHAnsi" w:cs="Arial"/>
                <w:sz w:val="22"/>
                <w:szCs w:val="22"/>
                <w:vertAlign w:val="superscript"/>
              </w:rPr>
              <w:t>0</w:t>
            </w:r>
            <w:r w:rsidRPr="00A06AAC">
              <w:rPr>
                <w:rFonts w:asciiTheme="minorHAnsi" w:hAnsiTheme="minorHAnsi" w:cs="Arial"/>
                <w:sz w:val="22"/>
                <w:szCs w:val="22"/>
              </w:rPr>
              <w:t xml:space="preserve"> and 38</w:t>
            </w:r>
            <w:r w:rsidRPr="0075483A">
              <w:rPr>
                <w:rFonts w:asciiTheme="minorHAnsi" w:hAnsiTheme="minorHAnsi" w:cs="Arial"/>
                <w:sz w:val="22"/>
                <w:szCs w:val="22"/>
                <w:vertAlign w:val="superscript"/>
              </w:rPr>
              <w:t>+</w:t>
            </w:r>
            <w:r w:rsidRPr="00FE1F8D">
              <w:rPr>
                <w:rFonts w:asciiTheme="minorHAnsi" w:hAnsiTheme="minorHAnsi" w:cs="Arial"/>
                <w:sz w:val="22"/>
                <w:szCs w:val="22"/>
                <w:vertAlign w:val="superscript"/>
              </w:rPr>
              <w:t>0</w:t>
            </w:r>
            <w:r w:rsidRPr="00A06AAC">
              <w:rPr>
                <w:rFonts w:asciiTheme="minorHAnsi" w:hAnsiTheme="minorHAnsi" w:cs="Arial"/>
                <w:sz w:val="22"/>
                <w:szCs w:val="22"/>
              </w:rPr>
              <w:t xml:space="preserve"> weeks?</w:t>
            </w:r>
          </w:p>
        </w:tc>
        <w:tc>
          <w:tcPr>
            <w:tcW w:w="1120" w:type="pct"/>
            <w:gridSpan w:val="5"/>
            <w:shd w:val="clear" w:color="auto" w:fill="auto"/>
            <w:vAlign w:val="center"/>
          </w:tcPr>
          <w:p w14:paraId="7E24EF90" w14:textId="6DD3064A" w:rsidR="009A4D0A" w:rsidRPr="00A06AAC" w:rsidRDefault="009A4D0A" w:rsidP="009A4D0A">
            <w:pPr>
              <w:spacing w:before="40" w:after="40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A06AAC">
              <w:rPr>
                <w:rFonts w:asciiTheme="minorHAnsi" w:hAnsiTheme="minorHAnsi" w:cs="Arial"/>
                <w:sz w:val="22"/>
                <w:szCs w:val="22"/>
              </w:rPr>
              <w:t xml:space="preserve">No </w:t>
            </w:r>
          </w:p>
        </w:tc>
        <w:tc>
          <w:tcPr>
            <w:tcW w:w="273" w:type="pct"/>
            <w:gridSpan w:val="3"/>
            <w:shd w:val="clear" w:color="auto" w:fill="auto"/>
          </w:tcPr>
          <w:p w14:paraId="6A0770BB" w14:textId="77777777" w:rsidR="009A4D0A" w:rsidRPr="00A06AAC" w:rsidRDefault="009A4D0A" w:rsidP="009A4D0A">
            <w:pPr>
              <w:spacing w:before="40" w:after="40"/>
              <w:jc w:val="right"/>
              <w:rPr>
                <w:rFonts w:asciiTheme="minorHAnsi" w:hAnsiTheme="minorHAnsi"/>
                <w:noProof/>
                <w:sz w:val="22"/>
                <w:szCs w:val="22"/>
                <w:lang w:eastAsia="en-GB"/>
              </w:rPr>
            </w:pPr>
          </w:p>
        </w:tc>
        <w:tc>
          <w:tcPr>
            <w:tcW w:w="911" w:type="pct"/>
            <w:gridSpan w:val="5"/>
            <w:shd w:val="clear" w:color="auto" w:fill="auto"/>
            <w:vAlign w:val="center"/>
          </w:tcPr>
          <w:p w14:paraId="3A7C94DE" w14:textId="53A54130" w:rsidR="009A4D0A" w:rsidRPr="00A06AAC" w:rsidRDefault="009A4D0A" w:rsidP="009A4D0A">
            <w:pPr>
              <w:spacing w:before="40" w:after="40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  <w:r w:rsidRPr="00A06AAC">
              <w:rPr>
                <w:rFonts w:asciiTheme="minorHAnsi" w:hAnsiTheme="minorHAnsi" w:cs="Arial"/>
                <w:sz w:val="22"/>
                <w:szCs w:val="22"/>
              </w:rPr>
              <w:t xml:space="preserve">Yes </w:t>
            </w:r>
          </w:p>
        </w:tc>
        <w:tc>
          <w:tcPr>
            <w:tcW w:w="263" w:type="pct"/>
            <w:shd w:val="clear" w:color="auto" w:fill="auto"/>
          </w:tcPr>
          <w:p w14:paraId="5867E7CE" w14:textId="77777777" w:rsidR="009A4D0A" w:rsidRPr="00A06AAC" w:rsidRDefault="009A4D0A" w:rsidP="009A4D0A">
            <w:pPr>
              <w:spacing w:before="40" w:after="40"/>
              <w:rPr>
                <w:rFonts w:asciiTheme="minorHAnsi" w:hAnsiTheme="minorHAnsi"/>
                <w:noProof/>
                <w:sz w:val="22"/>
                <w:szCs w:val="22"/>
                <w:lang w:eastAsia="en-GB"/>
              </w:rPr>
            </w:pPr>
          </w:p>
        </w:tc>
      </w:tr>
      <w:tr w:rsidR="009A4D0A" w:rsidRPr="00A06AAC" w14:paraId="61411FBC" w14:textId="77777777" w:rsidTr="003123CE">
        <w:tc>
          <w:tcPr>
            <w:tcW w:w="2433" w:type="pct"/>
            <w:shd w:val="clear" w:color="auto" w:fill="auto"/>
          </w:tcPr>
          <w:p w14:paraId="17EF531D" w14:textId="3E8DC711" w:rsidR="009A4D0A" w:rsidRPr="00A06AAC" w:rsidRDefault="00125C68" w:rsidP="009A4D0A">
            <w:pPr>
              <w:spacing w:before="40" w:after="40"/>
              <w:rPr>
                <w:rFonts w:asciiTheme="minorHAnsi" w:hAnsiTheme="minorHAnsi" w:cs="Arial"/>
                <w:sz w:val="22"/>
                <w:szCs w:val="22"/>
              </w:rPr>
            </w:pPr>
            <w:r w:rsidRPr="00A06AAC">
              <w:rPr>
                <w:rFonts w:asciiTheme="minorHAnsi" w:hAnsiTheme="minorHAnsi" w:cs="Arial"/>
                <w:sz w:val="22"/>
                <w:szCs w:val="22"/>
              </w:rPr>
              <w:t>Has w</w:t>
            </w:r>
            <w:r w:rsidR="00FE1F8D">
              <w:rPr>
                <w:rFonts w:asciiTheme="minorHAnsi" w:hAnsiTheme="minorHAnsi" w:cs="Arial"/>
                <w:sz w:val="22"/>
                <w:szCs w:val="22"/>
              </w:rPr>
              <w:t>ritten Informed C</w:t>
            </w:r>
            <w:r w:rsidR="009A4D0A" w:rsidRPr="00A06AAC">
              <w:rPr>
                <w:rFonts w:asciiTheme="minorHAnsi" w:hAnsiTheme="minorHAnsi" w:cs="Arial"/>
                <w:sz w:val="22"/>
                <w:szCs w:val="22"/>
              </w:rPr>
              <w:t>onsent been obtained?</w:t>
            </w:r>
          </w:p>
        </w:tc>
        <w:tc>
          <w:tcPr>
            <w:tcW w:w="1120" w:type="pct"/>
            <w:gridSpan w:val="5"/>
            <w:shd w:val="clear" w:color="auto" w:fill="auto"/>
            <w:vAlign w:val="center"/>
          </w:tcPr>
          <w:p w14:paraId="53B5E245" w14:textId="0ECACD3B" w:rsidR="009A4D0A" w:rsidRPr="00A06AAC" w:rsidRDefault="009A4D0A" w:rsidP="00A06AAC">
            <w:pPr>
              <w:spacing w:before="40" w:after="40"/>
              <w:jc w:val="right"/>
              <w:rPr>
                <w:rFonts w:asciiTheme="minorHAnsi" w:hAnsiTheme="minorHAnsi"/>
                <w:noProof/>
                <w:sz w:val="22"/>
                <w:szCs w:val="22"/>
                <w:lang w:eastAsia="en-GB"/>
              </w:rPr>
            </w:pPr>
            <w:r w:rsidRPr="00A06AAC">
              <w:rPr>
                <w:rFonts w:asciiTheme="minorHAnsi" w:hAnsiTheme="minorHAnsi" w:cs="Arial"/>
                <w:sz w:val="22"/>
                <w:szCs w:val="22"/>
              </w:rPr>
              <w:t xml:space="preserve">No </w:t>
            </w:r>
          </w:p>
        </w:tc>
        <w:tc>
          <w:tcPr>
            <w:tcW w:w="264" w:type="pct"/>
            <w:gridSpan w:val="2"/>
            <w:shd w:val="clear" w:color="auto" w:fill="auto"/>
          </w:tcPr>
          <w:p w14:paraId="03B6425E" w14:textId="77777777" w:rsidR="009A4D0A" w:rsidRPr="00A06AAC" w:rsidRDefault="009A4D0A" w:rsidP="00A06AAC">
            <w:pPr>
              <w:spacing w:before="40" w:after="40"/>
              <w:jc w:val="right"/>
              <w:rPr>
                <w:rFonts w:asciiTheme="minorHAnsi" w:hAnsiTheme="minorHAnsi"/>
                <w:noProof/>
                <w:sz w:val="22"/>
                <w:szCs w:val="22"/>
                <w:lang w:eastAsia="en-GB"/>
              </w:rPr>
            </w:pPr>
          </w:p>
        </w:tc>
        <w:tc>
          <w:tcPr>
            <w:tcW w:w="920" w:type="pct"/>
            <w:gridSpan w:val="6"/>
            <w:shd w:val="clear" w:color="auto" w:fill="auto"/>
            <w:vAlign w:val="center"/>
          </w:tcPr>
          <w:p w14:paraId="021CC6B3" w14:textId="15300E8D" w:rsidR="009A4D0A" w:rsidRPr="00A06AAC" w:rsidRDefault="009A4D0A" w:rsidP="00A06AAC">
            <w:pPr>
              <w:spacing w:before="40" w:after="40"/>
              <w:jc w:val="right"/>
              <w:rPr>
                <w:rFonts w:asciiTheme="minorHAnsi" w:hAnsiTheme="minorHAnsi"/>
                <w:noProof/>
                <w:sz w:val="22"/>
                <w:szCs w:val="22"/>
                <w:lang w:eastAsia="en-GB"/>
              </w:rPr>
            </w:pPr>
            <w:r w:rsidRPr="00A06AAC">
              <w:rPr>
                <w:rFonts w:asciiTheme="minorHAnsi" w:hAnsiTheme="minorHAnsi" w:cs="Arial"/>
                <w:sz w:val="22"/>
                <w:szCs w:val="22"/>
              </w:rPr>
              <w:t xml:space="preserve">Yes </w:t>
            </w:r>
          </w:p>
        </w:tc>
        <w:tc>
          <w:tcPr>
            <w:tcW w:w="263" w:type="pct"/>
            <w:shd w:val="clear" w:color="auto" w:fill="auto"/>
            <w:vAlign w:val="center"/>
          </w:tcPr>
          <w:p w14:paraId="535439FA" w14:textId="08E8529C" w:rsidR="009A4D0A" w:rsidRPr="00A06AAC" w:rsidRDefault="009A4D0A" w:rsidP="00A06AAC">
            <w:pPr>
              <w:spacing w:before="40" w:after="40"/>
              <w:jc w:val="right"/>
              <w:rPr>
                <w:rFonts w:asciiTheme="minorHAnsi" w:hAnsiTheme="minorHAnsi"/>
                <w:noProof/>
                <w:sz w:val="22"/>
                <w:szCs w:val="22"/>
                <w:lang w:eastAsia="en-GB"/>
              </w:rPr>
            </w:pPr>
          </w:p>
        </w:tc>
      </w:tr>
      <w:tr w:rsidR="00B95C5B" w:rsidRPr="00A06AAC" w14:paraId="5C6DF1F8" w14:textId="77777777" w:rsidTr="00B95C5B">
        <w:tc>
          <w:tcPr>
            <w:tcW w:w="2433" w:type="pct"/>
            <w:shd w:val="clear" w:color="auto" w:fill="auto"/>
          </w:tcPr>
          <w:p w14:paraId="0C46A5DF" w14:textId="39F3A648" w:rsidR="00B95C5B" w:rsidRPr="00A06AAC" w:rsidRDefault="00B95C5B" w:rsidP="009A4D0A">
            <w:pPr>
              <w:spacing w:before="40" w:after="40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Version of Informed Consent signed</w:t>
            </w:r>
          </w:p>
        </w:tc>
        <w:tc>
          <w:tcPr>
            <w:tcW w:w="2567" w:type="pct"/>
            <w:gridSpan w:val="14"/>
            <w:shd w:val="clear" w:color="auto" w:fill="auto"/>
            <w:vAlign w:val="center"/>
          </w:tcPr>
          <w:p w14:paraId="5C7A5724" w14:textId="77777777" w:rsidR="00B95C5B" w:rsidRPr="00A06AAC" w:rsidRDefault="00B95C5B" w:rsidP="00A06AAC">
            <w:pPr>
              <w:spacing w:before="40" w:after="40"/>
              <w:jc w:val="right"/>
              <w:rPr>
                <w:rFonts w:asciiTheme="minorHAnsi" w:hAnsiTheme="minorHAnsi"/>
                <w:noProof/>
                <w:sz w:val="22"/>
                <w:szCs w:val="22"/>
                <w:lang w:eastAsia="en-GB"/>
              </w:rPr>
            </w:pPr>
          </w:p>
        </w:tc>
      </w:tr>
      <w:tr w:rsidR="003123CE" w:rsidRPr="00A06AAC" w14:paraId="0BB5C29D" w14:textId="77777777" w:rsidTr="003123CE">
        <w:tc>
          <w:tcPr>
            <w:tcW w:w="2433" w:type="pct"/>
            <w:shd w:val="clear" w:color="auto" w:fill="auto"/>
          </w:tcPr>
          <w:p w14:paraId="0F25B4CC" w14:textId="77777777" w:rsidR="003123CE" w:rsidRDefault="003123CE" w:rsidP="009A4D0A">
            <w:pPr>
              <w:spacing w:before="40" w:after="40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Name of the person who obtained Informed Consent</w:t>
            </w:r>
          </w:p>
          <w:p w14:paraId="1C7B0D40" w14:textId="14284D44" w:rsidR="003123CE" w:rsidRPr="003123CE" w:rsidRDefault="003123CE" w:rsidP="009A4D0A">
            <w:pPr>
              <w:spacing w:before="40" w:after="40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(Please print)</w:t>
            </w:r>
          </w:p>
        </w:tc>
        <w:tc>
          <w:tcPr>
            <w:tcW w:w="2567" w:type="pct"/>
            <w:gridSpan w:val="14"/>
            <w:shd w:val="clear" w:color="auto" w:fill="auto"/>
            <w:vAlign w:val="center"/>
          </w:tcPr>
          <w:p w14:paraId="0702A662" w14:textId="77777777" w:rsidR="003123CE" w:rsidRPr="00A06AAC" w:rsidRDefault="003123CE" w:rsidP="00A06AAC">
            <w:pPr>
              <w:spacing w:before="40" w:after="40"/>
              <w:jc w:val="right"/>
              <w:rPr>
                <w:rFonts w:asciiTheme="minorHAnsi" w:hAnsiTheme="minorHAnsi"/>
                <w:noProof/>
                <w:sz w:val="22"/>
                <w:szCs w:val="22"/>
                <w:lang w:eastAsia="en-GB"/>
              </w:rPr>
            </w:pPr>
          </w:p>
        </w:tc>
      </w:tr>
      <w:tr w:rsidR="00050B5D" w:rsidRPr="00A06AAC" w14:paraId="40DBE9D1" w14:textId="77777777" w:rsidTr="003123CE">
        <w:tc>
          <w:tcPr>
            <w:tcW w:w="2433" w:type="pct"/>
            <w:vMerge w:val="restart"/>
            <w:vAlign w:val="center"/>
          </w:tcPr>
          <w:p w14:paraId="3D3363BF" w14:textId="77777777" w:rsidR="00050B5D" w:rsidRPr="00A06AAC" w:rsidRDefault="00050B5D" w:rsidP="00050B5D">
            <w:pPr>
              <w:spacing w:before="40" w:after="40"/>
              <w:rPr>
                <w:rFonts w:asciiTheme="minorHAnsi" w:hAnsiTheme="minorHAnsi" w:cs="Arial"/>
                <w:sz w:val="22"/>
                <w:szCs w:val="22"/>
              </w:rPr>
            </w:pPr>
            <w:r w:rsidRPr="00A06AAC">
              <w:rPr>
                <w:rFonts w:asciiTheme="minorHAnsi" w:hAnsiTheme="minorHAnsi" w:cs="Arial"/>
                <w:sz w:val="22"/>
                <w:szCs w:val="22"/>
              </w:rPr>
              <w:t>Trial arm allocation (please tick)</w:t>
            </w:r>
          </w:p>
        </w:tc>
        <w:tc>
          <w:tcPr>
            <w:tcW w:w="2304" w:type="pct"/>
            <w:gridSpan w:val="13"/>
            <w:vAlign w:val="center"/>
          </w:tcPr>
          <w:p w14:paraId="778669C7" w14:textId="4269065F" w:rsidR="00050B5D" w:rsidRPr="00A06AAC" w:rsidRDefault="00050B5D" w:rsidP="004D66BE">
            <w:pPr>
              <w:spacing w:before="40" w:after="40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A06AAC">
              <w:rPr>
                <w:rFonts w:asciiTheme="minorHAnsi" w:hAnsiTheme="minorHAnsi" w:cs="Arial"/>
                <w:b/>
                <w:sz w:val="22"/>
                <w:szCs w:val="22"/>
              </w:rPr>
              <w:t>Arm A</w:t>
            </w:r>
            <w:r w:rsidRPr="00A06AAC">
              <w:rPr>
                <w:rFonts w:asciiTheme="minorHAnsi" w:hAnsiTheme="minorHAnsi" w:cs="Arial"/>
                <w:sz w:val="22"/>
                <w:szCs w:val="22"/>
              </w:rPr>
              <w:t xml:space="preserve">: </w:t>
            </w:r>
            <w:r w:rsidR="004D66BE">
              <w:rPr>
                <w:rFonts w:asciiTheme="minorHAnsi" w:hAnsiTheme="minorHAnsi" w:cs="Arial"/>
                <w:sz w:val="22"/>
                <w:szCs w:val="22"/>
              </w:rPr>
              <w:t>Expectant management</w:t>
            </w:r>
          </w:p>
        </w:tc>
        <w:tc>
          <w:tcPr>
            <w:tcW w:w="263" w:type="pct"/>
          </w:tcPr>
          <w:p w14:paraId="7A94FDDC" w14:textId="77777777" w:rsidR="00050B5D" w:rsidRPr="00A06AAC" w:rsidRDefault="00050B5D" w:rsidP="00050B5D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50B5D" w:rsidRPr="00A06AAC" w14:paraId="4398E0D4" w14:textId="77777777" w:rsidTr="003123CE">
        <w:tc>
          <w:tcPr>
            <w:tcW w:w="2433" w:type="pct"/>
            <w:vMerge/>
            <w:vAlign w:val="center"/>
          </w:tcPr>
          <w:p w14:paraId="4FA5CB5F" w14:textId="77777777" w:rsidR="00050B5D" w:rsidRPr="00A06AAC" w:rsidRDefault="00050B5D" w:rsidP="00050B5D">
            <w:pPr>
              <w:spacing w:before="40" w:after="40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2304" w:type="pct"/>
            <w:gridSpan w:val="13"/>
            <w:tcBorders>
              <w:bottom w:val="single" w:sz="4" w:space="0" w:color="000000" w:themeColor="text1"/>
            </w:tcBorders>
            <w:vAlign w:val="center"/>
          </w:tcPr>
          <w:p w14:paraId="2677CA30" w14:textId="633A27B9" w:rsidR="00050B5D" w:rsidRPr="00A06AAC" w:rsidRDefault="00050B5D" w:rsidP="00050B5D">
            <w:pPr>
              <w:spacing w:before="40" w:after="40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A06AAC">
              <w:rPr>
                <w:rFonts w:asciiTheme="minorHAnsi" w:hAnsiTheme="minorHAnsi" w:cs="Arial"/>
                <w:b/>
                <w:sz w:val="22"/>
                <w:szCs w:val="22"/>
              </w:rPr>
              <w:t>Arm B</w:t>
            </w:r>
            <w:r w:rsidRPr="00A06AAC">
              <w:rPr>
                <w:rFonts w:asciiTheme="minorHAnsi" w:hAnsiTheme="minorHAnsi" w:cs="Arial"/>
                <w:sz w:val="22"/>
                <w:szCs w:val="22"/>
              </w:rPr>
              <w:t>: Early induction of labour (38</w:t>
            </w:r>
            <w:r w:rsidRPr="0075483A">
              <w:rPr>
                <w:rFonts w:asciiTheme="minorHAnsi" w:hAnsiTheme="minorHAnsi" w:cs="Arial"/>
                <w:sz w:val="22"/>
                <w:szCs w:val="22"/>
                <w:vertAlign w:val="superscript"/>
              </w:rPr>
              <w:t>+</w:t>
            </w:r>
            <w:r w:rsidRPr="00EC5D58">
              <w:rPr>
                <w:rFonts w:asciiTheme="minorHAnsi" w:hAnsiTheme="minorHAnsi" w:cs="Arial"/>
                <w:sz w:val="22"/>
                <w:szCs w:val="22"/>
                <w:vertAlign w:val="superscript"/>
              </w:rPr>
              <w:t xml:space="preserve">0 </w:t>
            </w:r>
            <w:r w:rsidRPr="00A06AAC">
              <w:rPr>
                <w:rFonts w:asciiTheme="minorHAnsi" w:hAnsiTheme="minorHAnsi" w:cs="Arial"/>
                <w:sz w:val="22"/>
                <w:szCs w:val="22"/>
              </w:rPr>
              <w:t>to 38</w:t>
            </w:r>
            <w:r w:rsidRPr="0075483A">
              <w:rPr>
                <w:rFonts w:asciiTheme="minorHAnsi" w:hAnsiTheme="minorHAnsi" w:cs="Arial"/>
                <w:sz w:val="22"/>
                <w:szCs w:val="22"/>
                <w:vertAlign w:val="superscript"/>
              </w:rPr>
              <w:t>+</w:t>
            </w:r>
            <w:r w:rsidRPr="00EC5D58">
              <w:rPr>
                <w:rFonts w:asciiTheme="minorHAnsi" w:hAnsiTheme="minorHAnsi" w:cs="Arial"/>
                <w:sz w:val="22"/>
                <w:szCs w:val="22"/>
                <w:vertAlign w:val="superscript"/>
              </w:rPr>
              <w:t>4</w:t>
            </w:r>
            <w:r w:rsidRPr="00A06AAC">
              <w:rPr>
                <w:rFonts w:asciiTheme="minorHAnsi" w:hAnsiTheme="minorHAnsi" w:cs="Arial"/>
                <w:sz w:val="22"/>
                <w:szCs w:val="22"/>
              </w:rPr>
              <w:t xml:space="preserve">) </w:t>
            </w:r>
          </w:p>
        </w:tc>
        <w:tc>
          <w:tcPr>
            <w:tcW w:w="263" w:type="pct"/>
            <w:tcBorders>
              <w:bottom w:val="single" w:sz="4" w:space="0" w:color="000000" w:themeColor="text1"/>
            </w:tcBorders>
          </w:tcPr>
          <w:p w14:paraId="5C9462A3" w14:textId="77777777" w:rsidR="00050B5D" w:rsidRPr="00A06AAC" w:rsidRDefault="00050B5D" w:rsidP="00050B5D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50B5D" w:rsidRPr="00A06AAC" w14:paraId="7E7DEC9F" w14:textId="77777777" w:rsidTr="009A4D0A">
        <w:tc>
          <w:tcPr>
            <w:tcW w:w="2433" w:type="pct"/>
            <w:vMerge/>
            <w:vAlign w:val="center"/>
          </w:tcPr>
          <w:p w14:paraId="1D990CC6" w14:textId="77777777" w:rsidR="00050B5D" w:rsidRPr="00A06AAC" w:rsidRDefault="00050B5D" w:rsidP="00050B5D">
            <w:pPr>
              <w:spacing w:before="40" w:after="40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922" w:type="pct"/>
            <w:gridSpan w:val="3"/>
            <w:tcBorders>
              <w:right w:val="nil"/>
            </w:tcBorders>
            <w:vAlign w:val="center"/>
          </w:tcPr>
          <w:p w14:paraId="138BDB8D" w14:textId="787D88D7" w:rsidR="00050B5D" w:rsidRPr="00A06AAC" w:rsidRDefault="00050B5D" w:rsidP="00ED7DB4">
            <w:pPr>
              <w:spacing w:before="40" w:after="40"/>
              <w:jc w:val="righ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A06AAC">
              <w:rPr>
                <w:rFonts w:asciiTheme="minorHAnsi" w:hAnsiTheme="minorHAnsi" w:cs="Arial"/>
                <w:b/>
                <w:sz w:val="22"/>
                <w:szCs w:val="22"/>
              </w:rPr>
              <w:t xml:space="preserve">If </w:t>
            </w:r>
            <w:r w:rsidR="00723126">
              <w:rPr>
                <w:rFonts w:asciiTheme="minorHAnsi" w:hAnsiTheme="minorHAnsi" w:cs="Arial"/>
                <w:b/>
                <w:sz w:val="22"/>
                <w:szCs w:val="22"/>
              </w:rPr>
              <w:t>in arm B</w:t>
            </w:r>
            <w:r w:rsidRPr="00A06AAC">
              <w:rPr>
                <w:rFonts w:asciiTheme="minorHAnsi" w:hAnsiTheme="minorHAnsi" w:cs="Arial"/>
                <w:b/>
                <w:sz w:val="22"/>
                <w:szCs w:val="22"/>
              </w:rPr>
              <w:t xml:space="preserve">, </w:t>
            </w:r>
            <w:r w:rsidR="00ED7DB4">
              <w:rPr>
                <w:rFonts w:asciiTheme="minorHAnsi" w:hAnsiTheme="minorHAnsi" w:cs="Arial"/>
                <w:sz w:val="22"/>
                <w:szCs w:val="22"/>
              </w:rPr>
              <w:t>booked</w:t>
            </w:r>
            <w:r w:rsidR="00ED7DB4" w:rsidRPr="00A06AAC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723126">
              <w:rPr>
                <w:rFonts w:asciiTheme="minorHAnsi" w:hAnsiTheme="minorHAnsi" w:cs="Arial"/>
                <w:sz w:val="22"/>
                <w:szCs w:val="22"/>
              </w:rPr>
              <w:t xml:space="preserve">induction </w:t>
            </w:r>
            <w:r w:rsidRPr="00A06AAC">
              <w:rPr>
                <w:rFonts w:asciiTheme="minorHAnsi" w:hAnsiTheme="minorHAnsi" w:cs="Arial"/>
                <w:sz w:val="22"/>
                <w:szCs w:val="22"/>
              </w:rPr>
              <w:t>date</w:t>
            </w:r>
          </w:p>
        </w:tc>
        <w:tc>
          <w:tcPr>
            <w:tcW w:w="1645" w:type="pct"/>
            <w:gridSpan w:val="11"/>
            <w:tcBorders>
              <w:left w:val="nil"/>
              <w:bottom w:val="single" w:sz="4" w:space="0" w:color="000000" w:themeColor="text1"/>
            </w:tcBorders>
          </w:tcPr>
          <w:p w14:paraId="5F5B26D3" w14:textId="4912DE57" w:rsidR="00050B5D" w:rsidRPr="00A06AAC" w:rsidRDefault="00050B5D" w:rsidP="00050B5D">
            <w:pPr>
              <w:spacing w:before="40" w:after="40"/>
              <w:rPr>
                <w:rFonts w:asciiTheme="minorHAnsi" w:hAnsiTheme="minorHAnsi"/>
                <w:sz w:val="16"/>
                <w:szCs w:val="16"/>
              </w:rPr>
            </w:pPr>
            <w:r w:rsidRPr="00A06AAC">
              <w:rPr>
                <w:rFonts w:asciiTheme="minorHAnsi" w:hAnsiTheme="minorHAnsi"/>
                <w:noProof/>
                <w:sz w:val="16"/>
                <w:szCs w:val="16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5651840" behindDoc="0" locked="0" layoutInCell="1" allowOverlap="1" wp14:anchorId="14B2D318" wp14:editId="38FC0B46">
                      <wp:simplePos x="0" y="0"/>
                      <wp:positionH relativeFrom="column">
                        <wp:posOffset>-5080</wp:posOffset>
                      </wp:positionH>
                      <wp:positionV relativeFrom="page">
                        <wp:posOffset>106680</wp:posOffset>
                      </wp:positionV>
                      <wp:extent cx="2078355" cy="234315"/>
                      <wp:effectExtent l="0" t="0" r="17145" b="32385"/>
                      <wp:wrapNone/>
                      <wp:docPr id="186" name="Group 1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188" name="Rectangle 1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9" name="Straight Arrow Connector 189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0" name="Straight Arrow Connector 190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2" name="Rectangle 19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3" name="Rectangle 1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5" name="Rectangle 1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6" name="Rectangle 1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8" name="Rectangle 19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9" name="Rectangle 19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0" name="Rectangle 2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group w14:anchorId="0C1E28E0" id="Group 186" o:spid="_x0000_s1026" style="position:absolute;margin-left:-.4pt;margin-top:8.4pt;width:163.65pt;height:18.45pt;z-index:255651840;mso-position-vertical-relative:page;mso-width-relative:margin;mso-height-relative:margin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">
                      <v:rect id="Rectangle 188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pwzsQA&#10;AADcAAAADwAAAGRycy9kb3ducmV2LnhtbESPQW/CMAyF70j7D5EncYN0ICHoCGgaAsER2gs3r/Ha&#10;bo1TNQEKvx4fJu1m6z2/93m57l2jrtSF2rOBt3ECirjwtubSQJ5tR3NQISJbbDyTgTsFWK9eBktM&#10;rb/xka6nWCoJ4ZCigSrGNtU6FBU5DGPfEov27TuHUdau1LbDm4S7Rk+SZKYd1iwNFbb0WVHxe7o4&#10;A1/1JMfHMdslbrGdxkOf/VzOG2OGr/3HO6hIffw3/13vreDPhVaekQn06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UKcM7EAAAA3AAAAA8AAAAAAAAAAAAAAAAAmAIAAGRycy9k&#10;b3ducmV2LnhtbFBLBQYAAAAABAAEAPUAAACJAwAAAAA=&#10;"/>
                      <v:shape id="Straight Arrow Connector 189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mCob8IAAADcAAAADwAAAGRycy9kb3ducmV2LnhtbERPTWvCQBC9C/6HZQpeRDfxIDG6SikU&#10;ioeCmoPHYXeahGZn4+42pv++WxC8zeN9zu4w2k4M5EPrWEG+zEAQa2darhVUl/dFASJEZIOdY1Lw&#10;SwEO++lkh6Vxdz7RcI61SCEcSlTQxNiXUgbdkMWwdD1x4r6ctxgT9LU0Hu8p3HZylWVrabHl1NBg&#10;T28N6e/zj1XQHqvPapjfotfFMb/6PFyunVZq9jK+bkFEGuNT/HB/mDS/2MD/M+kCuf8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mCob8IAAADcAAAADwAAAAAAAAAAAAAA&#10;AAChAgAAZHJzL2Rvd25yZXYueG1sUEsFBgAAAAAEAAQA+QAAAJADAAAAAA==&#10;"/>
                      <v:shape id="Straight Arrow Connector 190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oOXL8UAAADcAAAADwAAAGRycy9kb3ducmV2LnhtbESPQWvDMAyF74X9B6PBLqV1ssNos7pl&#10;DAqjh0HbHHoUtpaExXJmu2n276dDYTeJ9/Tep81u8r0aKaYusIFyWYAitsF13Bioz/vFClTKyA77&#10;wGTglxLstg+zDVYu3PhI4yk3SkI4VWigzXmotE62JY9pGQZi0b5C9JhljY12EW8S7nv9XBQv2mPH&#10;0tDiQO8t2e/T1RvoDvVnPc5/crSrQ3mJZTpfemvM0+P09goq05T/zffrDyf4a8GXZ2QCvf0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oOXL8UAAADcAAAADwAAAAAAAAAA&#10;AAAAAAChAgAAZHJzL2Rvd25yZXYueG1sUEsFBgAAAAAEAAQA+QAAAJMDAAAAAA==&#10;"/>
                      <v:rect id="Rectangle 192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vR+cMA&#10;AADcAAAADwAAAGRycy9kb3ducmV2LnhtbERPTWvCQBC9C/0PyxR6M7umIE3qKtJiqUdNLt7G7DRJ&#10;m50N2VXT/npXKHibx/ucxWq0nTjT4FvHGmaJAkFcOdNyraEsNtMXED4gG+wck4Zf8rBaPkwWmBt3&#10;4R2d96EWMYR9jhqaEPpcSl81ZNEnrieO3JcbLIYIh1qaAS8x3HYyVWouLbYcGxrs6a2h6md/shqO&#10;bVri3674UDbbPIftWHyfDu9aPz2O61cQgcZwF/+7P02cn6VweyZeIJ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TvR+cMAAADcAAAADwAAAAAAAAAAAAAAAACYAgAAZHJzL2Rv&#10;d25yZXYueG1sUEsFBgAAAAAEAAQA9QAAAIgDAAAAAA==&#10;"/>
                      <v:rect id="Rectangle 193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d0YsIA&#10;AADcAAAADwAAAGRycy9kb3ducmV2LnhtbERPS2vCQBC+F/wPywi91Y0GikZXEYulPWq89DZmxySa&#10;nQ3ZzUN/fbcg9DYf33NWm8FUoqPGlZYVTCcRCOLM6pJzBad0/zYH4TyyxsoyKbiTg8169LLCRNue&#10;D9QdfS5CCLsEFRTe14mULivIoJvYmjhwF9sY9AE2udQN9iHcVHIWRe/SYMmhocCadgVlt2NrFJzL&#10;2Qkfh/QzMot97L+H9Nr+fCj1Oh62SxCeBv8vfrq/dJi/iOHvmXCB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d3RiwgAAANwAAAAPAAAAAAAAAAAAAAAAAJgCAABkcnMvZG93&#10;bnJldi54bWxQSwUGAAAAAAQABAD1AAAAhwMAAAAA&#10;"/>
                      <v:rect id="Rectangle 195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JJjcMA&#10;AADcAAAADwAAAGRycy9kb3ducmV2LnhtbERPTWvCQBC9F/wPywi9NRstlia6iigWPWpy6W2aHZO0&#10;2dmQXZO0v74rFHqbx/uc1WY0jeipc7VlBbMoBkFcWF1zqSDPDk+vIJxH1thYJgXf5GCznjysMNV2&#10;4DP1F1+KEMIuRQWV920qpSsqMugi2xIH7mo7gz7ArpS6wyGEm0bO4/hFGqw5NFTY0q6i4utyMwo+&#10;6nmOP+fsLTbJ4dmfxuzz9r5X6nE6bpcgPI3+X/znPuowP1nA/ZlwgV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tJJjcMAAADcAAAADwAAAAAAAAAAAAAAAACYAgAAZHJzL2Rv&#10;d25yZXYueG1sUEsFBgAAAAAEAAQA9QAAAIgDAAAAAA==&#10;"/>
                      <v:rect id="Rectangle 196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DX+sIA&#10;AADcAAAADwAAAGRycy9kb3ducmV2LnhtbERPTWvCQBC9F/wPywi91Y0WgkldRSyW9qjJxds0OybR&#10;7GzIribtr3cFwds83ucsVoNpxJU6V1tWMJ1EIIgLq2suFeTZ9m0OwnlkjY1lUvBHDlbL0csCU217&#10;3tF170sRQtilqKDyvk2ldEVFBt3EtsSBO9rOoA+wK6XusA/hppGzKIqlwZpDQ4UtbSoqzvuLUfBb&#10;z3L832VfkUm27/5nyE6Xw6dSr+Nh/QHC0+Cf4of7W4f5SQz3Z8IFc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ANf6wgAAANwAAAAPAAAAAAAAAAAAAAAAAJgCAABkcnMvZG93&#10;bnJldi54bWxQSwUGAAAAAAQABAD1AAAAhwMAAAAA&#10;"/>
                      <v:rect id="Rectangle 198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PmE8QA&#10;AADcAAAADwAAAGRycy9kb3ducmV2LnhtbESPQW/CMAyF75P4D5GRuI0UkNDoCAiBQHCEctnNa7y2&#10;W+NUTYDCr8cHpN1svef3Ps+XnavVldpQeTYwGiagiHNvKy4MnLPt+weoEJEt1p7JwJ0CLBe9tzmm&#10;1t/4SNdTLJSEcEjRQBljk2od8pIchqFviEX78a3DKGtbaNviTcJdrcdJMtUOK5aGEhtal5T/nS7O&#10;wHc1PuPjmO0SN9tO4qHLfi9fG2MG/W71CSpSF//Nr+u9FfyZ0MozMoFe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T5hPEAAAA3AAAAA8AAAAAAAAAAAAAAAAAmAIAAGRycy9k&#10;b3ducmV2LnhtbFBLBQYAAAAABAAEAPUAAACJAwAAAAA=&#10;"/>
                      <v:rect id="Rectangle 199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9DiMMA&#10;AADcAAAADwAAAGRycy9kb3ducmV2LnhtbERPS2vCQBC+C/0PyxR6040WShNdRVos7TEmF29jdkyi&#10;2dmQ3TzaX98tFLzNx/eczW4yjRioc7VlBctFBIK4sLrmUkGeHeavIJxH1thYJgXf5GC3fZhtMNF2&#10;5JSGoy9FCGGXoILK+zaR0hUVGXQL2xIH7mI7gz7ArpS6wzGEm0auouhFGqw5NFTY0ltFxe3YGwXn&#10;epXjT5p9RCY+PPuvKbv2p3elnh6n/RqEp8nfxf/uTx3mxzH8PRMu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59DiMMAAADcAAAADwAAAAAAAAAAAAAAAACYAgAAZHJzL2Rv&#10;d25yZXYueG1sUEsFBgAAAAAEAAQA9QAAAIgDAAAAAA==&#10;"/>
                      <v:rect id="Rectangle 200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oe7sQA&#10;AADcAAAADwAAAGRycy9kb3ducmV2LnhtbESPQWvCQBSE74L/YXmCN900QtHUNZSWiD1qvPT2mn1N&#10;0mbfht2Npv313YLgcZiZb5htPppOXMj51rKCh2UCgriyuuVawbksFmsQPiBr7CyTgh/ykO+mky1m&#10;2l75SJdTqEWEsM9QQRNCn0npq4YM+qXtiaP3aZ3BEKWrpXZ4jXDTyTRJHqXBluNCgz29NFR9nwaj&#10;4KNNz/h7LPeJ2RSr8DaWX8P7q1Lz2fj8BCLQGO7hW/ugFUQi/J+JR0D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2KHu7EAAAA3AAAAA8AAAAAAAAAAAAAAAAAmAIAAGRycy9k&#10;b3ducmV2LnhtbFBLBQYAAAAABAAEAPUAAACJAwAAAAA=&#10;"/>
                      <w10:wrap anchory="page"/>
                    </v:group>
                  </w:pict>
                </mc:Fallback>
              </mc:AlternateContent>
            </w:r>
          </w:p>
          <w:p w14:paraId="6EC03165" w14:textId="77777777" w:rsidR="00050B5D" w:rsidRPr="00A06AAC" w:rsidRDefault="00050B5D" w:rsidP="00050B5D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</w:p>
          <w:p w14:paraId="77727EF8" w14:textId="2CF615B1" w:rsidR="00050B5D" w:rsidRPr="00A06AAC" w:rsidRDefault="00050B5D" w:rsidP="00050B5D">
            <w:pPr>
              <w:spacing w:before="40" w:after="40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A06AAC">
              <w:rPr>
                <w:rFonts w:asciiTheme="minorHAnsi" w:hAnsiTheme="minorHAnsi"/>
                <w:sz w:val="22"/>
                <w:szCs w:val="22"/>
              </w:rPr>
              <w:t>dd</w:t>
            </w:r>
            <w:proofErr w:type="spellEnd"/>
            <w:r w:rsidRPr="00A06AAC">
              <w:rPr>
                <w:rFonts w:asciiTheme="minorHAnsi" w:hAnsiTheme="minorHAnsi"/>
                <w:sz w:val="22"/>
                <w:szCs w:val="22"/>
              </w:rPr>
              <w:t>/mm/</w:t>
            </w:r>
            <w:proofErr w:type="spellStart"/>
            <w:r w:rsidRPr="00A06AAC">
              <w:rPr>
                <w:rFonts w:asciiTheme="minorHAnsi" w:hAnsiTheme="minorHAnsi"/>
                <w:sz w:val="22"/>
                <w:szCs w:val="22"/>
              </w:rPr>
              <w:t>yyyy</w:t>
            </w:r>
            <w:proofErr w:type="spellEnd"/>
          </w:p>
        </w:tc>
      </w:tr>
      <w:tr w:rsidR="00125C68" w:rsidRPr="00A06AAC" w14:paraId="36BCB281" w14:textId="77777777" w:rsidTr="0058150E">
        <w:tc>
          <w:tcPr>
            <w:tcW w:w="2433" w:type="pct"/>
            <w:vMerge/>
            <w:vAlign w:val="center"/>
          </w:tcPr>
          <w:p w14:paraId="7A9BEB27" w14:textId="77777777" w:rsidR="00050B5D" w:rsidRPr="00A06AAC" w:rsidRDefault="00050B5D" w:rsidP="00050B5D">
            <w:pPr>
              <w:spacing w:before="40" w:after="40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384" w:type="pct"/>
            <w:gridSpan w:val="7"/>
            <w:tcBorders>
              <w:right w:val="nil"/>
            </w:tcBorders>
            <w:vAlign w:val="center"/>
          </w:tcPr>
          <w:p w14:paraId="4A993A98" w14:textId="02F7A602" w:rsidR="00050B5D" w:rsidRPr="00A06AAC" w:rsidRDefault="00050B5D" w:rsidP="00ED7DB4">
            <w:pPr>
              <w:spacing w:before="40" w:after="40"/>
              <w:ind w:left="-116" w:right="-100"/>
              <w:jc w:val="righ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A06AAC">
              <w:rPr>
                <w:rFonts w:asciiTheme="minorHAnsi" w:hAnsiTheme="minorHAnsi" w:cs="Arial"/>
                <w:b/>
                <w:sz w:val="22"/>
                <w:szCs w:val="22"/>
              </w:rPr>
              <w:t xml:space="preserve">If </w:t>
            </w:r>
            <w:r w:rsidR="00723126" w:rsidRPr="00A06AAC">
              <w:rPr>
                <w:rFonts w:asciiTheme="minorHAnsi" w:hAnsiTheme="minorHAnsi" w:cs="Arial"/>
                <w:b/>
                <w:sz w:val="22"/>
                <w:szCs w:val="22"/>
              </w:rPr>
              <w:t>Induc</w:t>
            </w:r>
            <w:r w:rsidR="00723126">
              <w:rPr>
                <w:rFonts w:asciiTheme="minorHAnsi" w:hAnsiTheme="minorHAnsi" w:cs="Arial"/>
                <w:b/>
                <w:sz w:val="22"/>
                <w:szCs w:val="22"/>
              </w:rPr>
              <w:t xml:space="preserve">tion </w:t>
            </w:r>
            <w:r w:rsidR="00ED7DB4">
              <w:rPr>
                <w:rFonts w:asciiTheme="minorHAnsi" w:hAnsiTheme="minorHAnsi" w:cs="Arial"/>
                <w:b/>
                <w:sz w:val="22"/>
                <w:szCs w:val="22"/>
              </w:rPr>
              <w:t>booked</w:t>
            </w:r>
            <w:r w:rsidRPr="00A06AAC">
              <w:rPr>
                <w:rFonts w:asciiTheme="minorHAnsi" w:hAnsiTheme="minorHAnsi" w:cs="Arial"/>
                <w:b/>
                <w:sz w:val="22"/>
                <w:szCs w:val="22"/>
              </w:rPr>
              <w:t xml:space="preserve">, </w:t>
            </w:r>
            <w:r w:rsidRPr="00A06AAC">
              <w:rPr>
                <w:rFonts w:asciiTheme="minorHAnsi" w:hAnsiTheme="minorHAnsi" w:cs="Arial"/>
                <w:sz w:val="22"/>
                <w:szCs w:val="22"/>
              </w:rPr>
              <w:t xml:space="preserve">gestational age at </w:t>
            </w:r>
            <w:r w:rsidR="0075483A">
              <w:rPr>
                <w:rFonts w:asciiTheme="minorHAnsi" w:hAnsiTheme="minorHAnsi" w:cs="Arial"/>
                <w:sz w:val="22"/>
                <w:szCs w:val="22"/>
              </w:rPr>
              <w:t xml:space="preserve">start of </w:t>
            </w:r>
            <w:r w:rsidRPr="00A06AAC">
              <w:rPr>
                <w:rFonts w:asciiTheme="minorHAnsi" w:hAnsiTheme="minorHAnsi" w:cs="Arial"/>
                <w:sz w:val="22"/>
                <w:szCs w:val="22"/>
              </w:rPr>
              <w:t>planned induction date</w:t>
            </w:r>
          </w:p>
        </w:tc>
        <w:tc>
          <w:tcPr>
            <w:tcW w:w="658" w:type="pct"/>
            <w:gridSpan w:val="4"/>
            <w:tcBorders>
              <w:left w:val="nil"/>
              <w:right w:val="nil"/>
            </w:tcBorders>
          </w:tcPr>
          <w:p w14:paraId="4E72ECAD" w14:textId="3102DA1C" w:rsidR="00050B5D" w:rsidRPr="00A06AAC" w:rsidRDefault="00050B5D" w:rsidP="00050B5D">
            <w:pPr>
              <w:spacing w:before="40" w:after="40"/>
              <w:rPr>
                <w:rFonts w:asciiTheme="minorHAnsi" w:hAnsiTheme="minorHAnsi"/>
                <w:noProof/>
                <w:sz w:val="22"/>
                <w:szCs w:val="22"/>
                <w:lang w:eastAsia="en-GB"/>
              </w:rPr>
            </w:pPr>
            <w:r w:rsidRPr="00A06AAC">
              <w:rPr>
                <w:rFonts w:asciiTheme="minorHAnsi" w:hAnsiTheme="minorHAnsi"/>
                <w:noProof/>
                <w:spacing w:val="-2"/>
                <w:sz w:val="22"/>
                <w:szCs w:val="22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5652864" behindDoc="0" locked="0" layoutInCell="1" allowOverlap="1" wp14:anchorId="557623A3" wp14:editId="38493C1F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15875</wp:posOffset>
                      </wp:positionV>
                      <wp:extent cx="818430" cy="503555"/>
                      <wp:effectExtent l="0" t="0" r="20320" b="0"/>
                      <wp:wrapNone/>
                      <wp:docPr id="201" name="Group 2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18430" cy="503555"/>
                                <a:chOff x="0" y="9525"/>
                                <a:chExt cx="818430" cy="503555"/>
                              </a:xfrm>
                            </wpg:grpSpPr>
                            <wps:wsp>
                              <wps:cNvPr id="224" name="Text Box 224"/>
                              <wps:cNvSpPr txBox="1"/>
                              <wps:spPr>
                                <a:xfrm>
                                  <a:off x="406159" y="9525"/>
                                  <a:ext cx="208280" cy="5035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72E67E8" w14:textId="6956EA9B" w:rsidR="00EE4A32" w:rsidRPr="005A20DC" w:rsidRDefault="00EE4A32" w:rsidP="00A14C78">
                                    <w:pPr>
                                      <w:rPr>
                                        <w:rFonts w:asciiTheme="minorHAnsi" w:hAnsiTheme="minorHAnsi" w:cstheme="minorHAnsi"/>
                                        <w:b/>
                                        <w:sz w:val="28"/>
                                        <w:szCs w:val="28"/>
                                      </w:rPr>
                                    </w:pPr>
                                    <w:r w:rsidRPr="005A20DC">
                                      <w:rPr>
                                        <w:rFonts w:asciiTheme="minorHAnsi" w:hAnsiTheme="minorHAnsi" w:cstheme="minorHAnsi"/>
                                        <w:b/>
                                        <w:sz w:val="28"/>
                                        <w:szCs w:val="28"/>
                                      </w:rPr>
                                      <w:t>+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5" name="Rectangle 2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5" y="8452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7" name="Rectangle 2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30521" y="8452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9" name="Rectangle 2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8452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7623A3" id="Group 201" o:spid="_x0000_s1047" style="position:absolute;margin-left:.2pt;margin-top:1.25pt;width:64.45pt;height:39.65pt;z-index:255652864" coordorigin=",95" coordsize="8184,5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">
                      <v:shape id="Text Box 224" o:spid="_x0000_s1048" type="#_x0000_t202" style="position:absolute;left:4061;top:95;width:2083;height:50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sk/8QA&#10;AADcAAAADwAAAGRycy9kb3ducmV2LnhtbESPT2vCQBTE7wW/w/IEb82uQYtGVxGL0JOl/gNvj+wz&#10;CWbfhuzWpN++Wyh4HGbmN8xy3dtaPKj1lWMN40SBIM6dqbjQcDruXmcgfEA2WDsmDT/kYb0avCwx&#10;M67jL3ocQiEihH2GGsoQmkxKn5dk0SeuIY7ezbUWQ5RtIU2LXYTbWqZKvUmLFceFEhvalpTfD99W&#10;w3l/u14m6rN4t9Omc72SbOdS69Gw3yxABOrDM/zf/jAa0nQCf2fiEZ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7JP/EAAAA3AAAAA8AAAAAAAAAAAAAAAAAmAIAAGRycy9k&#10;b3ducmV2LnhtbFBLBQYAAAAABAAEAPUAAACJAwAAAAA=&#10;" filled="f" stroked="f">
                        <v:textbox>
                          <w:txbxContent>
                            <w:p w14:paraId="672E67E8" w14:textId="6956EA9B" w:rsidR="00EE4A32" w:rsidRPr="005A20DC" w:rsidRDefault="00EE4A32" w:rsidP="00A14C78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5A20DC">
                                <w:rPr>
                                  <w:rFonts w:asciiTheme="minorHAnsi" w:hAnsiTheme="minorHAnsi" w:cstheme="minorHAnsi"/>
                                  <w:b/>
                                  <w:sz w:val="28"/>
                                  <w:szCs w:val="28"/>
                                </w:rPr>
                                <w:t>+</w:t>
                              </w:r>
                            </w:p>
                          </w:txbxContent>
                        </v:textbox>
                      </v:shape>
                      <v:rect id="Rectangle 225" o:spid="_x0000_s1049" style="position:absolute;left:5993;top:845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jhFsUA&#10;AADcAAAADwAAAGRycy9kb3ducmV2LnhtbESPQWvCQBSE7wX/w/IKvTWbplhqdBVRLPZokktvz+wz&#10;SZt9G7KrSf31bqHgcZiZb5jFajStuFDvGssKXqIYBHFpdcOVgiLfPb+DcB5ZY2uZFPySg9Vy8rDA&#10;VNuBD3TJfCUChF2KCmrvu1RKV9Zk0EW2Iw7eyfYGfZB9JXWPQ4CbViZx/CYNNhwWauxoU1P5k52N&#10;gmOTFHg95B+xme1e/eeYf5+/tko9PY7rOQhPo7+H/9t7rSBJpvB3JhwBub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SOEWxQAAANwAAAAPAAAAAAAAAAAAAAAAAJgCAABkcnMv&#10;ZG93bnJldi54bWxQSwUGAAAAAAQABAD1AAAAigMAAAAA&#10;"/>
                      <v:rect id="Rectangle 227" o:spid="_x0000_s1050" style="position:absolute;left:2305;top:845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ba+sUA&#10;AADcAAAADwAAAGRycy9kb3ducmV2LnhtbESPQWvCQBSE7wX/w/IKvTWbpmBrdBVRLPZokktvz+wz&#10;SZt9G7KrSf31bqHgcZiZb5jFajStuFDvGssKXqIYBHFpdcOVgiLfPb+DcB5ZY2uZFPySg9Vy8rDA&#10;VNuBD3TJfCUChF2KCmrvu1RKV9Zk0EW2Iw7eyfYGfZB9JXWPQ4CbViZxPJUGGw4LNXa0qan8yc5G&#10;wbFJCrwe8o/YzHav/nPMv89fW6WeHsf1HISn0d/D/+29VpAkb/B3JhwBub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1tr6xQAAANwAAAAPAAAAAAAAAAAAAAAAAJgCAABkcnMv&#10;ZG93bnJldi54bWxQSwUGAAAAAAQABAD1AAAAigMAAAAA&#10;"/>
                      <v:rect id="Rectangle 229" o:spid="_x0000_s1051" style="position:absolute;top:845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XrE8UA&#10;AADcAAAADwAAAGRycy9kb3ducmV2LnhtbESPT2vCQBTE70K/w/IKvenGFEoTXUVaLO0xxou3Z/aZ&#10;RLNvQ3bzp/303ULB4zAzv2HW28k0YqDO1ZYVLBcRCOLC6ppLBcd8P38F4TyyxsYyKfgmB9vNw2yN&#10;qbYjZzQcfCkChF2KCirv21RKV1Rk0C1sSxy8i+0M+iC7UuoOxwA3jYyj6EUarDksVNjSW0XF7dAb&#10;Bec6PuJPln9EJtk/+68pv/and6WeHqfdCoSnyd/D/+1PrSCOE/g7E46A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BesTxQAAANwAAAAPAAAAAAAAAAAAAAAAAJgCAABkcnMv&#10;ZG93bnJldi54bWxQSwUGAAAAAAQABAD1AAAAigMAAAAA&#10;"/>
                    </v:group>
                  </w:pict>
                </mc:Fallback>
              </mc:AlternateContent>
            </w:r>
          </w:p>
        </w:tc>
        <w:tc>
          <w:tcPr>
            <w:tcW w:w="525" w:type="pct"/>
            <w:gridSpan w:val="3"/>
            <w:tcBorders>
              <w:left w:val="nil"/>
            </w:tcBorders>
            <w:vAlign w:val="center"/>
          </w:tcPr>
          <w:p w14:paraId="7369A3C5" w14:textId="0233838C" w:rsidR="00050B5D" w:rsidRPr="00A06AAC" w:rsidRDefault="00A23BAD" w:rsidP="00050B5D">
            <w:pPr>
              <w:spacing w:before="40" w:after="40"/>
              <w:rPr>
                <w:rFonts w:asciiTheme="minorHAnsi" w:hAnsiTheme="minorHAnsi"/>
                <w:noProof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  <w:lang w:eastAsia="en-GB"/>
              </w:rPr>
              <w:t>wk</w:t>
            </w:r>
            <w:r w:rsidR="00050B5D" w:rsidRPr="00A06AAC">
              <w:rPr>
                <w:rFonts w:asciiTheme="minorHAnsi" w:hAnsiTheme="minorHAnsi"/>
                <w:noProof/>
                <w:sz w:val="22"/>
                <w:szCs w:val="22"/>
                <w:lang w:eastAsia="en-GB"/>
              </w:rPr>
              <w:t>+d</w:t>
            </w:r>
          </w:p>
        </w:tc>
      </w:tr>
    </w:tbl>
    <w:p w14:paraId="15969EF4" w14:textId="77777777" w:rsidR="00154686" w:rsidRPr="00A06AAC" w:rsidRDefault="00154686" w:rsidP="00A06AAC">
      <w:pPr>
        <w:spacing w:after="0"/>
        <w:rPr>
          <w:rFonts w:asciiTheme="minorHAnsi" w:hAnsiTheme="minorHAnsi"/>
          <w:b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5522"/>
      </w:tblGrid>
      <w:tr w:rsidR="00F511BB" w:rsidRPr="00A06AAC" w14:paraId="68B6331A" w14:textId="77777777" w:rsidTr="003123CE">
        <w:tc>
          <w:tcPr>
            <w:tcW w:w="5240" w:type="dxa"/>
          </w:tcPr>
          <w:p w14:paraId="5C1CA437" w14:textId="77777777" w:rsidR="00F511BB" w:rsidRPr="00A06AAC" w:rsidRDefault="00F511BB" w:rsidP="003A627F">
            <w:pPr>
              <w:rPr>
                <w:rFonts w:asciiTheme="minorHAnsi" w:hAnsiTheme="minorHAnsi"/>
                <w:sz w:val="22"/>
                <w:szCs w:val="22"/>
              </w:rPr>
            </w:pPr>
            <w:r w:rsidRPr="00A06AAC">
              <w:rPr>
                <w:rFonts w:asciiTheme="minorHAnsi" w:hAnsiTheme="minorHAnsi"/>
                <w:sz w:val="22"/>
                <w:szCs w:val="22"/>
              </w:rPr>
              <w:t>Signature of person completing the form:</w:t>
            </w:r>
          </w:p>
        </w:tc>
        <w:tc>
          <w:tcPr>
            <w:tcW w:w="5522" w:type="dxa"/>
          </w:tcPr>
          <w:p w14:paraId="0B2BB1A9" w14:textId="77777777" w:rsidR="00F511BB" w:rsidRPr="00A06AAC" w:rsidRDefault="00F511BB" w:rsidP="003A627F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51D4B87B" w14:textId="093596B8" w:rsidR="00660CE7" w:rsidRPr="00A06AAC" w:rsidRDefault="0035285F" w:rsidP="003A627F">
            <w:pPr>
              <w:rPr>
                <w:rFonts w:asciiTheme="minorHAnsi" w:hAnsiTheme="minorHAnsi"/>
                <w:sz w:val="22"/>
                <w:szCs w:val="22"/>
              </w:rPr>
            </w:pPr>
            <w:r w:rsidRPr="00A06AAC">
              <w:rPr>
                <w:rFonts w:asciiTheme="minorHAnsi" w:hAnsiTheme="minorHAnsi"/>
                <w:noProof/>
                <w:sz w:val="22"/>
                <w:szCs w:val="22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4787584" behindDoc="0" locked="0" layoutInCell="1" allowOverlap="1" wp14:anchorId="27F13F1E" wp14:editId="6C9433DF">
                      <wp:simplePos x="0" y="0"/>
                      <wp:positionH relativeFrom="column">
                        <wp:posOffset>-3175</wp:posOffset>
                      </wp:positionH>
                      <wp:positionV relativeFrom="page">
                        <wp:posOffset>376555</wp:posOffset>
                      </wp:positionV>
                      <wp:extent cx="2078355" cy="234315"/>
                      <wp:effectExtent l="0" t="0" r="17145" b="32385"/>
                      <wp:wrapNone/>
                      <wp:docPr id="586" name="Group 5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587" name="Rectangle 58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6" name="Straight Arrow Connector 59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97" name="Straight Arrow Connector 597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98" name="Rectangle 59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9" name="Rectangle 59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0" name="Rectangle 6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1" name="Rectangle 6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2" name="Rectangle 6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3" name="Rectangle 6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4" name="Rectangle 6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="">
                  <w:pict>
                    <v:group w14:anchorId="0C170C6E" id="Group 586" o:spid="_x0000_s1026" style="position:absolute;margin-left:-.25pt;margin-top:29.65pt;width:163.65pt;height:18.45pt;z-index:254787584;mso-position-vertical-relative:page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">
                      <v:rect id="Rectangle 587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pIpcQA&#10;AADcAAAADwAAAGRycy9kb3ducmV2LnhtbESPT4vCMBTE7wt+h/AEb2uq4p/tGkUURY9aL3t72zzb&#10;avNSmqjVT79ZEDwOM/MbZjpvTCluVLvCsoJeNwJBnFpdcKbgmKw/JyCcR9ZYWiYFD3Iwn7U+phhr&#10;e+c93Q4+EwHCLkYFufdVLKVLczLourYiDt7J1gZ9kHUmdY33ADel7EfRSBosOCzkWNEyp/RyuBoF&#10;v0X/iM99sonM13rgd01yvv6slOq0m8U3CE+Nf4df7a1WMJyM4f9MOAJy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8aSKXEAAAA3AAAAA8AAAAAAAAAAAAAAAAAmAIAAGRycy9k&#10;b3ducmV2LnhtbFBLBQYAAAAABAAEAPUAAACJAwAAAAA=&#10;"/>
                      <v:shape id="Straight Arrow Connector 596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akG2cUAAADcAAAADwAAAGRycy9kb3ducmV2LnhtbESPQWsCMRSE74X+h/AKvRTNbqGiW6OI&#10;IIiHgroHj4/kubt087Imcd3++0YQPA4z8w0zXw62FT350DhWkI8zEMTamYYrBeVxM5qCCBHZYOuY&#10;FPxRgOXi9WWOhXE33lN/iJVIEA4FKqhj7Aopg67JYhi7jjh5Z+ctxiR9JY3HW4LbVn5m2URabDgt&#10;1NjRuib9e7haBc2u/Cn7j0v0errLTz4Px1OrlXp/G1bfICIN8Rl+tLdGwddsAvcz6QjIx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akG2cUAAADcAAAADwAAAAAAAAAA&#10;AAAAAAChAgAAZHJzL2Rvd25yZXYueG1sUEsFBgAAAAAEAAQA+QAAAJMDAAAAAA==&#10;"/>
                      <v:shape id="Straight Arrow Connector 597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uWjQsUAAADcAAAADwAAAGRycy9kb3ducmV2LnhtbESPQWvCQBSE70L/w/IEL6KbCK2aukop&#10;FMRDoTEHj4/d1ySYfZvubmP8991CocdhZr5hdofRdmIgH1rHCvJlBoJYO9NyraA6vy02IEJENtg5&#10;JgV3CnDYP0x2WBh34w8ayliLBOFQoIImxr6QMuiGLIal64mT9+m8xZikr6XxeEtw28lVlj1Jiy2n&#10;hQZ7em1IX8tvq6A9Ve/VMP+KXm9O+cXn4XzptFKz6fjyDCLSGP/Df+2jUfC4XcPvmXQE5P4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uWjQsUAAADcAAAADwAAAAAAAAAA&#10;AAAAAAChAgAAZHJzL2Rvd25yZXYueG1sUEsFBgAAAAAEAAQA+QAAAJMDAAAAAA==&#10;"/>
                      <v:rect id="Rectangle 598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xKCsIA&#10;AADcAAAADwAAAGRycy9kb3ducmV2LnhtbERPPW/CMBDdkfgP1iF1I06pipo0BiEqqnaEZOl2jY8k&#10;ND5HtoG0v74ekBif3nexHk0vLuR8Z1nBY5KCIK6t7rhRUJW7+QsIH5A19pZJwS95WK+mkwJzba+8&#10;p8shNCKGsM9RQRvCkEvp65YM+sQOxJE7WmcwROgaqR1eY7jp5SJNl9Jgx7GhxYG2LdU/h7NR8N0t&#10;Kvzbl++pyXZP4XMsT+evN6UeZuPmFUSgMdzFN/eHVvCcxbXxTDwCcvU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XEoKwgAAANwAAAAPAAAAAAAAAAAAAAAAAJgCAABkcnMvZG93&#10;bnJldi54bWxQSwUGAAAAAAQABAD1AAAAhwMAAAAA&#10;"/>
                      <v:rect id="Rectangle 599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DvkcQA&#10;AADcAAAADwAAAGRycy9kb3ducmV2LnhtbESPQYvCMBSE74L/ITzBm6YqK7ZrFNlFWY9aL3t727xt&#10;q81LaaJWf70RBI/DzHzDzJetqcSFGldaVjAaRiCIM6tLzhUc0vVgBsJ5ZI2VZVJwIwfLRbczx0Tb&#10;K+/osve5CBB2CSoovK8TKV1WkEE3tDVx8P5tY9AH2eRSN3gNcFPJcRRNpcGSw0KBNX0VlJ32Z6Pg&#10;rxwf8L5LN5GJ1xO/bdPj+fdbqX6vXX2C8NT6d/jV/tEKPuIYnmfCEZ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Q75HEAAAA3AAAAA8AAAAAAAAAAAAAAAAAmAIAAGRycy9k&#10;b3ducmV2LnhtbFBLBQYAAAAABAAEAPUAAACJAwAAAAA=&#10;"/>
                      <v:rect id="Rectangle 600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Wy98IA&#10;AADcAAAADwAAAGRycy9kb3ducmV2LnhtbERPu27CMBTdkfgH6yJ1AxsqRSXFoIqKCkYIC9ttfJuk&#10;ja+j2HnA19dDpY5H573ZjbYWPbW+cqxhuVAgiHNnKi40XLPD/AWED8gGa8ek4U4edtvpZIOpcQOf&#10;qb+EQsQQ9ilqKENoUil9XpJFv3ANceS+XGsxRNgW0rQ4xHBby5VSibRYcWwosaF9SfnPpbMaPqvV&#10;FR/n7EPZ9eE5nMbsu7u9a/00G99eQQQaw7/4z300GhIV58cz8QjI7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BbL3wgAAANwAAAAPAAAAAAAAAAAAAAAAAJgCAABkcnMvZG93&#10;bnJldi54bWxQSwUGAAAAAAQABAD1AAAAhwMAAAAA&#10;"/>
                      <v:rect id="Rectangle 601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kXbMUA&#10;AADcAAAADwAAAGRycy9kb3ducmV2LnhtbESPQWvCQBSE7wX/w/KE3uquKUibuopYUuxR48XbM/ua&#10;pM2+DdlNjP31rlDocZiZb5jlerSNGKjztWMN85kCQVw4U3Op4ZhnTy8gfEA22DgmDVfysF5NHpaY&#10;GnfhPQ2HUIoIYZ+ihiqENpXSFxVZ9DPXEkfvy3UWQ5RdKU2Hlwi3jUyUWkiLNceFClvaVlT8HHqr&#10;4VwnR/zd5x/KvmbP4XPMv/vTu9aP03HzBiLQGP7Df+2d0bBQc7ifiUdAr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SRdsxQAAANwAAAAPAAAAAAAAAAAAAAAAAJgCAABkcnMv&#10;ZG93bnJldi54bWxQSwUGAAAAAAQABAD1AAAAigMAAAAA&#10;"/>
                      <v:rect id="Rectangle 602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uJG8UA&#10;AADcAAAADwAAAGRycy9kb3ducmV2LnhtbESPQWvCQBSE7wX/w/IKvdXdpiA1dROKotijJhdvr9nX&#10;JG32bciuGvvrXaHgcZiZb5hFPtpOnGjwrWMNL1MFgrhypuVaQ1msn99A+IBssHNMGi7kIc8mDwtM&#10;jTvzjk77UIsIYZ+ihiaEPpXSVw1Z9FPXE0fv2w0WQ5RDLc2A5wi3nUyUmkmLLceFBntaNlT97o9W&#10;w1eblPi3KzbKztev4XMsfo6HldZPj+PHO4hAY7iH/9tbo2GmEridiUdAZl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m4kbxQAAANwAAAAPAAAAAAAAAAAAAAAAAJgCAABkcnMv&#10;ZG93bnJldi54bWxQSwUGAAAAAAQABAD1AAAAigMAAAAA&#10;"/>
                      <v:rect id="Rectangle 603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csgMUA&#10;AADcAAAADwAAAGRycy9kb3ducmV2LnhtbESPQWsCMRSE74X+h/AK3mqigrRbo4iitMfd9eLtuXnd&#10;Tbt5WTZRt/31Rij0OMzMN8xiNbhWXKgP1rOGyViBIK68sVxrOJS75xcQISIbbD2Thh8KsFo+Piww&#10;M/7KOV2KWIsE4ZChhibGLpMyVA05DGPfESfv0/cOY5J9LU2P1wR3rZwqNZcOLaeFBjvaNFR9F2en&#10;4WSnB/zNy71yr7tZ/BjKr/Nxq/XoaVi/gYg0xP/wX/vdaJirGdzPpCM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1yyAxQAAANwAAAAPAAAAAAAAAAAAAAAAAJgCAABkcnMv&#10;ZG93bnJldi54bWxQSwUGAAAAAAQABAD1AAAAigMAAAAA&#10;"/>
                      <v:rect id="Rectangle 604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609MUA&#10;AADcAAAADwAAAGRycy9kb3ducmV2LnhtbESPQWvCQBSE7wX/w/IEb3W3tkiNbkJpUexR48XbM/tM&#10;YrNvQ3bV2F/fFYQeh5n5hllkvW3EhTpfO9bwMlYgiAtnai417PLl8zsIH5ANNo5Jw408ZOngaYGJ&#10;cVfe0GUbShEh7BPUUIXQJlL6oiKLfuxa4ugdXWcxRNmV0nR4jXDbyIlSU2mx5rhQYUufFRU/27PV&#10;cKgnO/zd5CtlZ8vX8N3np/P+S+vRsP+YgwjUh//wo702GqbqDe5n4hG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PrT0xQAAANwAAAAPAAAAAAAAAAAAAAAAAJgCAABkcnMv&#10;ZG93bnJldi54bWxQSwUGAAAAAAQABAD1AAAAigMAAAAA&#10;"/>
                      <w10:wrap anchory="page"/>
                    </v:group>
                  </w:pict>
                </mc:Fallback>
              </mc:AlternateContent>
            </w:r>
          </w:p>
        </w:tc>
      </w:tr>
      <w:tr w:rsidR="00F511BB" w:rsidRPr="00A06AAC" w14:paraId="33AB699C" w14:textId="77777777" w:rsidTr="003123CE">
        <w:trPr>
          <w:trHeight w:val="646"/>
        </w:trPr>
        <w:tc>
          <w:tcPr>
            <w:tcW w:w="5240" w:type="dxa"/>
          </w:tcPr>
          <w:p w14:paraId="30D36648" w14:textId="77777777" w:rsidR="00F511BB" w:rsidRPr="00A06AAC" w:rsidRDefault="00F511BB" w:rsidP="003A627F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52E5F33E" w14:textId="77777777" w:rsidR="00F511BB" w:rsidRPr="00A06AAC" w:rsidRDefault="00F511BB" w:rsidP="003A627F">
            <w:pPr>
              <w:rPr>
                <w:rFonts w:asciiTheme="minorHAnsi" w:hAnsiTheme="minorHAnsi"/>
                <w:sz w:val="22"/>
                <w:szCs w:val="22"/>
              </w:rPr>
            </w:pPr>
            <w:r w:rsidRPr="00A06AAC">
              <w:rPr>
                <w:rFonts w:asciiTheme="minorHAnsi" w:hAnsiTheme="minorHAnsi"/>
                <w:sz w:val="22"/>
                <w:szCs w:val="22"/>
              </w:rPr>
              <w:t>Date Signed:</w:t>
            </w:r>
          </w:p>
          <w:p w14:paraId="390798F8" w14:textId="77777777" w:rsidR="003A627F" w:rsidRPr="00A06AAC" w:rsidRDefault="003A627F" w:rsidP="003A62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522" w:type="dxa"/>
          </w:tcPr>
          <w:p w14:paraId="2091F95C" w14:textId="77777777" w:rsidR="00F511BB" w:rsidRPr="00A06AAC" w:rsidRDefault="00F511BB" w:rsidP="003A627F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39C6FC9E" w14:textId="77777777" w:rsidR="0035285F" w:rsidRPr="00A06AAC" w:rsidRDefault="0035285F" w:rsidP="003A627F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73844080" w14:textId="2FBA616A" w:rsidR="0035285F" w:rsidRPr="00A06AAC" w:rsidRDefault="0035285F" w:rsidP="003A627F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A06AAC">
              <w:rPr>
                <w:rFonts w:asciiTheme="minorHAnsi" w:hAnsiTheme="minorHAnsi"/>
                <w:sz w:val="22"/>
                <w:szCs w:val="22"/>
              </w:rPr>
              <w:t>dd</w:t>
            </w:r>
            <w:proofErr w:type="spellEnd"/>
            <w:r w:rsidRPr="00A06AAC">
              <w:rPr>
                <w:rFonts w:asciiTheme="minorHAnsi" w:hAnsiTheme="minorHAnsi"/>
                <w:sz w:val="22"/>
                <w:szCs w:val="22"/>
              </w:rPr>
              <w:t>/mm/</w:t>
            </w:r>
            <w:proofErr w:type="spellStart"/>
            <w:r w:rsidRPr="00A06AAC">
              <w:rPr>
                <w:rFonts w:asciiTheme="minorHAnsi" w:hAnsiTheme="minorHAnsi"/>
                <w:sz w:val="22"/>
                <w:szCs w:val="22"/>
              </w:rPr>
              <w:t>yyyy</w:t>
            </w:r>
            <w:proofErr w:type="spellEnd"/>
          </w:p>
        </w:tc>
      </w:tr>
    </w:tbl>
    <w:p w14:paraId="034A17A1" w14:textId="77777777" w:rsidR="00F511BB" w:rsidRPr="00660FE7" w:rsidRDefault="00F511BB">
      <w:pPr>
        <w:rPr>
          <w:rFonts w:asciiTheme="minorHAnsi" w:hAnsiTheme="minorHAnsi"/>
          <w:b/>
          <w:sz w:val="16"/>
          <w:szCs w:val="16"/>
        </w:rPr>
      </w:pPr>
    </w:p>
    <w:p w14:paraId="0D983357" w14:textId="02728436" w:rsidR="00A14C78" w:rsidRDefault="00E61376">
      <w:pPr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br w:type="page"/>
      </w:r>
    </w:p>
    <w:tbl>
      <w:tblPr>
        <w:tblStyle w:val="TableGrid"/>
        <w:tblW w:w="10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8"/>
        <w:gridCol w:w="8428"/>
      </w:tblGrid>
      <w:tr w:rsidR="00E8281A" w14:paraId="3D1926A1" w14:textId="77777777" w:rsidTr="00C94065">
        <w:trPr>
          <w:trHeight w:val="470"/>
        </w:trPr>
        <w:tc>
          <w:tcPr>
            <w:tcW w:w="2418" w:type="dxa"/>
          </w:tcPr>
          <w:p w14:paraId="0C7B6CE0" w14:textId="731212C0" w:rsidR="00E8281A" w:rsidRDefault="00E8281A" w:rsidP="006911F2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  <w:tc>
          <w:tcPr>
            <w:tcW w:w="8428" w:type="dxa"/>
          </w:tcPr>
          <w:p w14:paraId="5875DFD7" w14:textId="1766440B" w:rsidR="00E8281A" w:rsidRPr="00660CE7" w:rsidRDefault="005A20DC" w:rsidP="00B07DA5">
            <w:pPr>
              <w:ind w:left="-116" w:hanging="20"/>
              <w:rPr>
                <w:rFonts w:asciiTheme="minorHAnsi" w:hAnsiTheme="minorHAnsi" w:cs="Arial"/>
                <w:b/>
                <w:sz w:val="28"/>
                <w:szCs w:val="28"/>
              </w:rPr>
            </w:pPr>
            <w:r>
              <w:rPr>
                <w:noProof/>
                <w:sz w:val="36"/>
                <w:szCs w:val="3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470592" behindDoc="0" locked="0" layoutInCell="1" allowOverlap="1" wp14:anchorId="44EEE6C9" wp14:editId="0C96DE36">
                      <wp:simplePos x="0" y="0"/>
                      <wp:positionH relativeFrom="page">
                        <wp:posOffset>-1533525</wp:posOffset>
                      </wp:positionH>
                      <wp:positionV relativeFrom="paragraph">
                        <wp:posOffset>280670</wp:posOffset>
                      </wp:positionV>
                      <wp:extent cx="6810375" cy="371475"/>
                      <wp:effectExtent l="0" t="0" r="28575" b="28575"/>
                      <wp:wrapNone/>
                      <wp:docPr id="215" name="Text Box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10375" cy="371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3D463CD" w14:textId="77777777" w:rsidR="00EE4A32" w:rsidRPr="00634521" w:rsidRDefault="00EE4A32" w:rsidP="005A20DC">
                                  <w:pP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</w:pPr>
                                  <w:r w:rsidRPr="00634521"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 xml:space="preserve">Visit Date </w:t>
                                  </w:r>
                                  <w:r w:rsidRPr="00367F30"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drawing>
                                      <wp:inline distT="0" distB="0" distL="0" distR="0" wp14:anchorId="7605911A" wp14:editId="4E9C8649">
                                        <wp:extent cx="2085975" cy="228600"/>
                                        <wp:effectExtent l="0" t="0" r="9525" b="0"/>
                                        <wp:docPr id="184" name="Picture 18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085975" cy="2286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  <w:t xml:space="preserve">Participant Eligibility Number </w:t>
                                  </w:r>
                                  <w:r w:rsidRPr="00367F30"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drawing>
                                      <wp:inline distT="0" distB="0" distL="0" distR="0" wp14:anchorId="65D87177" wp14:editId="3B85BEFE">
                                        <wp:extent cx="885825" cy="219075"/>
                                        <wp:effectExtent l="0" t="0" r="9525" b="9525"/>
                                        <wp:docPr id="185" name="Picture 18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85825" cy="2190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67F30"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drawing>
                                      <wp:inline distT="0" distB="0" distL="0" distR="0" wp14:anchorId="14FCEB2C" wp14:editId="45D6A2BE">
                                        <wp:extent cx="885825" cy="219075"/>
                                        <wp:effectExtent l="0" t="0" r="9525" b="9525"/>
                                        <wp:docPr id="2433" name="Picture 243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85825" cy="2190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EEE6C9" id="Text Box 215" o:spid="_x0000_s1052" type="#_x0000_t202" style="position:absolute;left:0;text-align:left;margin-left:-120.75pt;margin-top:22.1pt;width:536.25pt;height:29.25pt;z-index:25547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" fillcolor="#e7e6e6 [3214]" strokeweight=".5pt">
                      <v:textbox>
                        <w:txbxContent>
                          <w:p w14:paraId="33D463CD" w14:textId="77777777" w:rsidR="00EE4A32" w:rsidRPr="00634521" w:rsidRDefault="00EE4A32" w:rsidP="005A20DC">
                            <w:pP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634521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Visit Date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7605911A" wp14:editId="4E9C8649">
                                  <wp:extent cx="2085975" cy="228600"/>
                                  <wp:effectExtent l="0" t="0" r="9525" b="0"/>
                                  <wp:docPr id="184" name="Picture 18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5975" cy="228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  <w:t xml:space="preserve">Participant Eligibility Number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65D87177" wp14:editId="3B85BEFE">
                                  <wp:extent cx="885825" cy="219075"/>
                                  <wp:effectExtent l="0" t="0" r="9525" b="9525"/>
                                  <wp:docPr id="185" name="Picture 18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14FCEB2C" wp14:editId="45D6A2BE">
                                  <wp:extent cx="885825" cy="219075"/>
                                  <wp:effectExtent l="0" t="0" r="9525" b="9525"/>
                                  <wp:docPr id="2433" name="Picture 24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660CE7" w:rsidRPr="00660CE7">
              <w:rPr>
                <w:rFonts w:asciiTheme="minorHAnsi" w:hAnsiTheme="minorHAnsi" w:cs="Arial"/>
                <w:b/>
                <w:sz w:val="28"/>
                <w:szCs w:val="28"/>
              </w:rPr>
              <w:t>Unscheduled hospital visit post randomisation prior to delivery</w:t>
            </w:r>
          </w:p>
        </w:tc>
      </w:tr>
    </w:tbl>
    <w:p w14:paraId="08EBBB12" w14:textId="43A3CF7C" w:rsidR="00E8281A" w:rsidRDefault="00E8281A" w:rsidP="00E8281A">
      <w:pPr>
        <w:pStyle w:val="Header"/>
        <w:rPr>
          <w:sz w:val="36"/>
          <w:szCs w:val="36"/>
        </w:rPr>
      </w:pPr>
    </w:p>
    <w:p w14:paraId="22454712" w14:textId="09905DFE" w:rsidR="00777936" w:rsidRPr="00660FE7" w:rsidRDefault="00777936" w:rsidP="00B85049">
      <w:pPr>
        <w:rPr>
          <w:rFonts w:asciiTheme="minorHAnsi" w:hAnsiTheme="minorHAnsi"/>
          <w:sz w:val="16"/>
          <w:szCs w:val="16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807"/>
        <w:gridCol w:w="1985"/>
        <w:gridCol w:w="492"/>
        <w:gridCol w:w="75"/>
        <w:gridCol w:w="1134"/>
        <w:gridCol w:w="708"/>
        <w:gridCol w:w="561"/>
      </w:tblGrid>
      <w:tr w:rsidR="00E8281A" w14:paraId="0A6CABB8" w14:textId="77777777" w:rsidTr="0041363F">
        <w:tc>
          <w:tcPr>
            <w:tcW w:w="10762" w:type="dxa"/>
            <w:gridSpan w:val="7"/>
            <w:shd w:val="pct10" w:color="auto" w:fill="auto"/>
          </w:tcPr>
          <w:p w14:paraId="3A452A18" w14:textId="18B07F86" w:rsidR="00E8281A" w:rsidRPr="005A20DC" w:rsidRDefault="005A20DC" w:rsidP="00E8281A">
            <w:pPr>
              <w:rPr>
                <w:rFonts w:asciiTheme="minorHAnsi" w:hAnsiTheme="minorHAnsi" w:cstheme="maj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ajorHAnsi"/>
                <w:b/>
                <w:sz w:val="28"/>
                <w:szCs w:val="28"/>
              </w:rPr>
              <w:t>1</w:t>
            </w:r>
            <w:r w:rsidR="008C1901">
              <w:rPr>
                <w:rFonts w:asciiTheme="minorHAnsi" w:hAnsiTheme="minorHAnsi" w:cstheme="majorHAnsi"/>
                <w:b/>
                <w:sz w:val="28"/>
                <w:szCs w:val="28"/>
              </w:rPr>
              <w:t>.</w:t>
            </w:r>
            <w:r>
              <w:rPr>
                <w:rFonts w:asciiTheme="minorHAnsi" w:hAnsiTheme="minorHAnsi" w:cstheme="majorHAnsi"/>
                <w:b/>
                <w:sz w:val="28"/>
                <w:szCs w:val="28"/>
              </w:rPr>
              <w:t xml:space="preserve"> </w:t>
            </w:r>
            <w:r w:rsidR="00F8177C" w:rsidRPr="005A20DC">
              <w:rPr>
                <w:rFonts w:asciiTheme="minorHAnsi" w:hAnsiTheme="minorHAnsi" w:cstheme="majorHAnsi"/>
                <w:b/>
                <w:sz w:val="28"/>
                <w:szCs w:val="28"/>
              </w:rPr>
              <w:t>Hospital visit</w:t>
            </w:r>
            <w:r w:rsidR="00E8281A" w:rsidRPr="005A20DC">
              <w:rPr>
                <w:rFonts w:asciiTheme="minorHAnsi" w:hAnsiTheme="minorHAnsi" w:cstheme="majorHAnsi"/>
                <w:b/>
                <w:sz w:val="28"/>
                <w:szCs w:val="28"/>
              </w:rPr>
              <w:t xml:space="preserve"> pre-delivery</w:t>
            </w:r>
            <w:r w:rsidR="004B5287">
              <w:rPr>
                <w:rFonts w:asciiTheme="minorHAnsi" w:hAnsiTheme="minorHAnsi" w:cstheme="majorHAnsi"/>
                <w:b/>
                <w:sz w:val="28"/>
                <w:szCs w:val="28"/>
              </w:rPr>
              <w:t xml:space="preserve"> – Please complete a form for each unscheduled visit</w:t>
            </w:r>
          </w:p>
        </w:tc>
      </w:tr>
      <w:tr w:rsidR="0041363F" w14:paraId="760A6C45" w14:textId="77777777" w:rsidTr="00E7126D">
        <w:tc>
          <w:tcPr>
            <w:tcW w:w="5807" w:type="dxa"/>
          </w:tcPr>
          <w:p w14:paraId="7BDF602E" w14:textId="357FD440" w:rsidR="0041363F" w:rsidRPr="0062317C" w:rsidRDefault="0041363F" w:rsidP="0041363F">
            <w:pPr>
              <w:rPr>
                <w:rFonts w:asciiTheme="minorHAnsi" w:hAnsiTheme="minorHAnsi" w:cstheme="majorHAnsi"/>
                <w:i/>
                <w:sz w:val="24"/>
                <w:szCs w:val="24"/>
              </w:rPr>
            </w:pPr>
            <w:r w:rsidRPr="0041363F">
              <w:rPr>
                <w:rFonts w:asciiTheme="minorHAnsi" w:hAnsiTheme="minorHAnsi" w:cstheme="majorHAnsi"/>
                <w:sz w:val="24"/>
                <w:szCs w:val="24"/>
              </w:rPr>
              <w:t>Did the woman have an unscheduled hospital visit between randomisation and starting labour</w:t>
            </w:r>
            <w:r w:rsidRPr="0062317C">
              <w:rPr>
                <w:rFonts w:asciiTheme="minorHAnsi" w:hAnsiTheme="minorHAnsi" w:cstheme="majorHAnsi"/>
              </w:rPr>
              <w:t>?</w:t>
            </w:r>
            <w:r w:rsidR="0062317C" w:rsidRPr="0062317C">
              <w:rPr>
                <w:rFonts w:asciiTheme="minorHAnsi" w:hAnsiTheme="minorHAnsi" w:cstheme="majorHAnsi"/>
              </w:rPr>
              <w:t xml:space="preserve"> </w:t>
            </w:r>
            <w:r w:rsidR="0062317C" w:rsidRPr="0062317C">
              <w:rPr>
                <w:rFonts w:asciiTheme="minorHAnsi" w:hAnsiTheme="minorHAnsi" w:cstheme="majorHAnsi"/>
                <w:i/>
              </w:rPr>
              <w:t>If ‘No’ do not complete the rest of the section</w:t>
            </w:r>
          </w:p>
        </w:tc>
        <w:tc>
          <w:tcPr>
            <w:tcW w:w="1985" w:type="dxa"/>
          </w:tcPr>
          <w:p w14:paraId="4379B554" w14:textId="4E87E32B" w:rsidR="0041363F" w:rsidRPr="005A70E9" w:rsidRDefault="0041363F" w:rsidP="0041363F">
            <w:pPr>
              <w:jc w:val="right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0A7C9C"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567" w:type="dxa"/>
            <w:gridSpan w:val="2"/>
          </w:tcPr>
          <w:p w14:paraId="2F2E31A8" w14:textId="77777777" w:rsidR="0041363F" w:rsidRPr="005A70E9" w:rsidRDefault="0041363F" w:rsidP="0041363F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  <w:tc>
          <w:tcPr>
            <w:tcW w:w="1842" w:type="dxa"/>
            <w:gridSpan w:val="2"/>
          </w:tcPr>
          <w:p w14:paraId="1A33C137" w14:textId="4E22D50B" w:rsidR="0041363F" w:rsidRPr="005A70E9" w:rsidRDefault="0041363F" w:rsidP="0041363F">
            <w:pPr>
              <w:jc w:val="right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0A7C9C"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561" w:type="dxa"/>
          </w:tcPr>
          <w:p w14:paraId="2B04E679" w14:textId="69945DCD" w:rsidR="0041363F" w:rsidRPr="005A70E9" w:rsidRDefault="0041363F" w:rsidP="0041363F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</w:tr>
      <w:tr w:rsidR="00B07DA5" w14:paraId="2BB9233F" w14:textId="77777777" w:rsidTr="00C94065">
        <w:tc>
          <w:tcPr>
            <w:tcW w:w="5807" w:type="dxa"/>
          </w:tcPr>
          <w:p w14:paraId="3C47C59D" w14:textId="77777777" w:rsidR="00B07DA5" w:rsidRDefault="00C94065" w:rsidP="00C94065">
            <w:pPr>
              <w:rPr>
                <w:rFonts w:asciiTheme="minorHAnsi" w:hAnsiTheme="minorHAnsi" w:cstheme="majorHAnsi"/>
                <w:sz w:val="24"/>
                <w:szCs w:val="24"/>
              </w:rPr>
            </w:pPr>
            <w:r>
              <w:rPr>
                <w:rFonts w:asciiTheme="minorHAnsi" w:hAnsiTheme="minorHAnsi" w:cstheme="majorHAnsi"/>
                <w:sz w:val="24"/>
                <w:szCs w:val="24"/>
              </w:rPr>
              <w:t>Admission number</w:t>
            </w:r>
          </w:p>
          <w:p w14:paraId="5E122F90" w14:textId="66C0AFC5" w:rsidR="004C5659" w:rsidRPr="00181309" w:rsidRDefault="004C5659" w:rsidP="00C94065">
            <w:pPr>
              <w:rPr>
                <w:rFonts w:asciiTheme="minorHAnsi" w:hAnsiTheme="minorHAnsi" w:cstheme="majorHAnsi"/>
                <w:sz w:val="24"/>
                <w:szCs w:val="24"/>
              </w:rPr>
            </w:pPr>
          </w:p>
        </w:tc>
        <w:tc>
          <w:tcPr>
            <w:tcW w:w="4394" w:type="dxa"/>
            <w:gridSpan w:val="5"/>
          </w:tcPr>
          <w:p w14:paraId="75E4974D" w14:textId="77777777" w:rsidR="00B07DA5" w:rsidRPr="00181309" w:rsidRDefault="00B07DA5" w:rsidP="0041363F">
            <w:pPr>
              <w:rPr>
                <w:rFonts w:asciiTheme="minorHAnsi" w:hAnsiTheme="minorHAnsi" w:cstheme="majorHAnsi"/>
                <w:sz w:val="24"/>
                <w:szCs w:val="24"/>
              </w:rPr>
            </w:pPr>
          </w:p>
        </w:tc>
        <w:tc>
          <w:tcPr>
            <w:tcW w:w="561" w:type="dxa"/>
          </w:tcPr>
          <w:p w14:paraId="076AEAAA" w14:textId="07A23C01" w:rsidR="00B07DA5" w:rsidRPr="00181309" w:rsidRDefault="00B07DA5" w:rsidP="0041363F">
            <w:pPr>
              <w:rPr>
                <w:rFonts w:asciiTheme="minorHAnsi" w:hAnsiTheme="minorHAnsi" w:cstheme="majorHAnsi"/>
                <w:sz w:val="24"/>
                <w:szCs w:val="24"/>
              </w:rPr>
            </w:pPr>
          </w:p>
        </w:tc>
      </w:tr>
      <w:tr w:rsidR="0041363F" w14:paraId="4C687D79" w14:textId="77777777" w:rsidTr="009871E9">
        <w:tc>
          <w:tcPr>
            <w:tcW w:w="5807" w:type="dxa"/>
          </w:tcPr>
          <w:p w14:paraId="31D06F51" w14:textId="28E89E5F" w:rsidR="0041363F" w:rsidRDefault="00EC5D58" w:rsidP="0041363F">
            <w:pPr>
              <w:rPr>
                <w:rFonts w:asciiTheme="minorHAnsi" w:hAnsiTheme="minorHAnsi" w:cstheme="majorHAnsi"/>
                <w:sz w:val="24"/>
                <w:szCs w:val="24"/>
              </w:rPr>
            </w:pPr>
            <w:r>
              <w:rPr>
                <w:rFonts w:asciiTheme="minorHAnsi" w:hAnsiTheme="minorHAnsi" w:cstheme="majorHAnsi"/>
                <w:sz w:val="24"/>
                <w:szCs w:val="24"/>
              </w:rPr>
              <w:t>N</w:t>
            </w:r>
            <w:r w:rsidR="0041363F" w:rsidRPr="00181309">
              <w:rPr>
                <w:rFonts w:asciiTheme="minorHAnsi" w:hAnsiTheme="minorHAnsi" w:cstheme="majorHAnsi"/>
                <w:sz w:val="24"/>
                <w:szCs w:val="24"/>
              </w:rPr>
              <w:t xml:space="preserve">ame of the hospital </w:t>
            </w:r>
          </w:p>
          <w:p w14:paraId="4EE8A6A3" w14:textId="14F77831" w:rsidR="0041363F" w:rsidRPr="00181309" w:rsidRDefault="0041363F" w:rsidP="0041363F">
            <w:pPr>
              <w:rPr>
                <w:rFonts w:asciiTheme="minorHAnsi" w:hAnsiTheme="minorHAnsi" w:cstheme="majorHAnsi"/>
                <w:sz w:val="24"/>
                <w:szCs w:val="24"/>
              </w:rPr>
            </w:pPr>
          </w:p>
        </w:tc>
        <w:tc>
          <w:tcPr>
            <w:tcW w:w="4955" w:type="dxa"/>
            <w:gridSpan w:val="6"/>
          </w:tcPr>
          <w:p w14:paraId="006F6453" w14:textId="00489BD6" w:rsidR="0041363F" w:rsidRPr="00181309" w:rsidRDefault="0041363F" w:rsidP="0041363F">
            <w:pPr>
              <w:rPr>
                <w:rFonts w:asciiTheme="minorHAnsi" w:hAnsiTheme="minorHAnsi" w:cstheme="majorHAnsi"/>
                <w:sz w:val="24"/>
                <w:szCs w:val="24"/>
              </w:rPr>
            </w:pPr>
          </w:p>
        </w:tc>
      </w:tr>
      <w:tr w:rsidR="004C5659" w14:paraId="4E5C0C11" w14:textId="77777777" w:rsidTr="009871E9">
        <w:tc>
          <w:tcPr>
            <w:tcW w:w="5807" w:type="dxa"/>
          </w:tcPr>
          <w:p w14:paraId="6A0FA6DD" w14:textId="60D6C961" w:rsidR="004C5659" w:rsidRDefault="004C5659" w:rsidP="0041363F">
            <w:pPr>
              <w:rPr>
                <w:rFonts w:asciiTheme="minorHAnsi" w:hAnsiTheme="minorHAnsi" w:cstheme="majorHAnsi"/>
                <w:sz w:val="24"/>
                <w:szCs w:val="24"/>
              </w:rPr>
            </w:pPr>
            <w:r>
              <w:rPr>
                <w:rFonts w:asciiTheme="minorHAnsi" w:hAnsiTheme="minorHAnsi" w:cstheme="majorHAnsi"/>
                <w:sz w:val="24"/>
                <w:szCs w:val="24"/>
              </w:rPr>
              <w:t>Reason for attendance</w:t>
            </w:r>
          </w:p>
          <w:p w14:paraId="3A3776EB" w14:textId="77777777" w:rsidR="004C5659" w:rsidRDefault="004C5659" w:rsidP="0041363F">
            <w:pPr>
              <w:rPr>
                <w:rFonts w:asciiTheme="minorHAnsi" w:hAnsiTheme="minorHAnsi" w:cstheme="majorHAnsi"/>
                <w:sz w:val="24"/>
                <w:szCs w:val="24"/>
              </w:rPr>
            </w:pPr>
          </w:p>
        </w:tc>
        <w:tc>
          <w:tcPr>
            <w:tcW w:w="4955" w:type="dxa"/>
            <w:gridSpan w:val="6"/>
          </w:tcPr>
          <w:p w14:paraId="7CD9E611" w14:textId="7C8F03BB" w:rsidR="004C5659" w:rsidRPr="0035285F" w:rsidRDefault="004C5659" w:rsidP="0041363F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 w:rsidRPr="0035285F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5443968" behindDoc="0" locked="0" layoutInCell="1" allowOverlap="1" wp14:anchorId="3CBE44FF" wp14:editId="12D77C2F">
                      <wp:simplePos x="0" y="0"/>
                      <wp:positionH relativeFrom="column">
                        <wp:posOffset>-3885</wp:posOffset>
                      </wp:positionH>
                      <wp:positionV relativeFrom="page">
                        <wp:posOffset>441911</wp:posOffset>
                      </wp:positionV>
                      <wp:extent cx="2078355" cy="234315"/>
                      <wp:effectExtent l="0" t="0" r="17145" b="32385"/>
                      <wp:wrapNone/>
                      <wp:docPr id="2082" name="Group 20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083" name="Rectangle 20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84" name="Straight Arrow Connector 208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85" name="Straight Arrow Connector 208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86" name="Rectangle 208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87" name="Rectangle 208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88" name="Rectangle 20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89" name="Rectangle 208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90" name="Rectangle 20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91" name="Rectangle 20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92" name="Rectangle 209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="">
                  <w:pict>
                    <v:group w14:anchorId="1F0076D4" id="Group 2082" o:spid="_x0000_s1026" style="position:absolute;margin-left:-.3pt;margin-top:34.8pt;width:163.65pt;height:18.45pt;z-index:255443968;mso-position-vertical-relative:page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">
                      <v:rect id="Rectangle 2083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j2IcUA&#10;AADdAAAADwAAAGRycy9kb3ducmV2LnhtbESPQWvCQBSE7wX/w/KE3uquEYpN3QRpsdSjxou3Z/Y1&#10;iWbfhuyqqb++Kwg9DjPzDbPIB9uKC/W+caxhOlEgiEtnGq407IrVyxyED8gGW8ek4Zc85NnoaYGp&#10;cVfe0GUbKhEh7FPUUIfQpVL6siaLfuI64uj9uN5iiLKvpOnxGuG2lYlSr9Jiw3Ghxo4+aipP27PV&#10;cGiSHd42xZeyb6tZWA/F8bz/1Pp5PCzfQQQawn/40f42GhI1n8H9TXwCMv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aPYhxQAAAN0AAAAPAAAAAAAAAAAAAAAAAJgCAABkcnMv&#10;ZG93bnJldi54bWxQSwUGAAAAAAQABAD1AAAAigMAAAAA&#10;"/>
                      <v:shape id="Straight Arrow Connector 2084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9FQEcUAAADdAAAADwAAAGRycy9kb3ducmV2LnhtbESPQWvCQBSE7wX/w/IKXkrdRERC6iql&#10;UBAPQjUHj4/d1yQ0+zburjH+e7cgeBxm5htmtRltJwbyoXWsIJ9lIIi1My3XCqrj93sBIkRkg51j&#10;UnCjAJv15GWFpXFX/qHhEGuRIBxKVNDE2JdSBt2QxTBzPXHyfp23GJP0tTQerwluOznPsqW02HJa&#10;aLCnr4b03+FiFbS7al8Nb+fodbHLTz4Px1OnlZq+jp8fICKN8Rl+tLdGwTwrFvD/Jj0Bub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9FQEcUAAADdAAAADwAAAAAAAAAA&#10;AAAAAAChAgAAZHJzL2Rvd25yZXYueG1sUEsFBgAAAAAEAAQA+QAAAJMDAAAAAA==&#10;"/>
                      <v:shape id="Straight Arrow Connector 2085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J31isUAAADdAAAADwAAAGRycy9kb3ducmV2LnhtbESPQWvCQBSE7wX/w/IKXkrdRFBC6iql&#10;UBAPQjUHj4/d1yQ0+zburjH+e7cgeBxm5htmtRltJwbyoXWsIJ9lIIi1My3XCqrj93sBIkRkg51j&#10;UnCjAJv15GWFpXFX/qHhEGuRIBxKVNDE2JdSBt2QxTBzPXHyfp23GJP0tTQerwluOznPsqW02HJa&#10;aLCnr4b03+FiFbS7al8Nb+fodbHLTz4Px1OnlZq+jp8fICKN8Rl+tLdGwTwrFvD/Jj0Bub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J31isUAAADdAAAADwAAAAAAAAAA&#10;AAAAAAChAgAAZHJzL2Rvd25yZXYueG1sUEsFBgAAAAAEAAQA+QAAAJMDAAAAAA==&#10;"/>
                      <v:rect id="Rectangle 2086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9VucUA&#10;AADdAAAADwAAAGRycy9kb3ducmV2LnhtbESPQWvCQBSE74L/YXlCb7prCmKjmyAtlvao8eLtmX0m&#10;0ezbkF017a/vFgo9DjPzDbPOB9uKO/W+caxhPlMgiEtnGq40HIrtdAnCB2SDrWPS8EUe8mw8WmNq&#10;3IN3dN+HSkQI+xQ11CF0qZS+rMmin7mOOHpn11sMUfaVND0+Ity2MlFqIS02HBdq7Oi1pvK6v1kN&#10;pyY54PeueFf2ZfscPoficju+af00GTYrEIGG8B/+a38YDYlaLuD3TXwCMv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H1W5xQAAAN0AAAAPAAAAAAAAAAAAAAAAAJgCAABkcnMv&#10;ZG93bnJldi54bWxQSwUGAAAAAAQABAD1AAAAigMAAAAA&#10;"/>
                      <v:rect id="Rectangle 2087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PwIsUA&#10;AADdAAAADwAAAGRycy9kb3ducmV2LnhtbESPQWvCQBSE7wX/w/IEb3W3EVobXUUURY8aL709s88k&#10;Nvs2ZFeN/fVuodDjMDPfMNN5Z2txo9ZXjjW8DRUI4tyZigsNx2z9OgbhA7LB2jFpeJCH+az3MsXU&#10;uDvv6XYIhYgQ9ilqKENoUil9XpJFP3QNcfTOrrUYomwLaVq8R7itZaLUu7RYcVwosaFlSfn34Wo1&#10;nKrkiD/7bKPs53oUdl12uX6ttB70u8UERKAu/If/2lujIVHjD/h9E5+An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U/AixQAAAN0AAAAPAAAAAAAAAAAAAAAAAJgCAABkcnMv&#10;ZG93bnJldi54bWxQSwUGAAAAAAQABAD1AAAAigMAAAAA&#10;"/>
                      <v:rect id="Rectangle 2088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xkUMEA&#10;AADdAAAADwAAAGRycy9kb3ducmV2LnhtbERPTYvCMBC9C/6HMII3TaywuNUooii7R62XvY3N2Fab&#10;SWmidvfXbw6Cx8f7Xqw6W4sHtb5yrGEyViCIc2cqLjScst1oBsIHZIO1Y9LwSx5Wy35vgalxTz7Q&#10;4xgKEUPYp6ihDKFJpfR5SRb92DXEkbu41mKIsC2kafEZw20tE6U+pMWKY0OJDW1Kym/Hu9VwrpIT&#10;/h2yvbKfu2n47rLr/Wer9XDQrecgAnXhLX65v4yGRM3i3PgmPgG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PMZFDBAAAA3QAAAA8AAAAAAAAAAAAAAAAAmAIAAGRycy9kb3du&#10;cmV2LnhtbFBLBQYAAAAABAAEAPUAAACGAwAAAAA=&#10;"/>
                      <v:rect id="Rectangle 2089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DBy8UA&#10;AADdAAAADwAAAGRycy9kb3ducmV2LnhtbESPQWvCQBSE74X+h+UVvNXdRiiauoZSiehR46W31+wz&#10;ic2+DdlVo7++Kwg9DjPzDTPPBtuKM/W+cazhbaxAEJfONFxp2Bf56xSED8gGW8ek4UoessXz0xxT&#10;4y68pfMuVCJC2KeooQ6hS6X0ZU0W/dh1xNE7uN5iiLKvpOnxEuG2lYlS79Jiw3Ghxo6+aip/dyer&#10;4adJ9njbFitlZ/kkbIbiePpeaj16GT4/QAQawn/40V4bDYmazuD+Jj4Bu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gMHLxQAAAN0AAAAPAAAAAAAAAAAAAAAAAJgCAABkcnMv&#10;ZG93bnJldi54bWxQSwUGAAAAAAQABAD1AAAAigMAAAAA&#10;"/>
                      <v:rect id="Rectangle 2090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P+i8EA&#10;AADdAAAADwAAAGRycy9kb3ducmV2LnhtbERPTYvCMBC9C/sfwizsTRMriFajyC7KetR68TY2Y1tt&#10;JqWJ2t1fbw6Cx8f7ni87W4s7tb5yrGE4UCCIc2cqLjQcsnV/AsIHZIO1Y9LwRx6Wi4/eHFPjHryj&#10;+z4UIoawT1FDGUKTSunzkiz6gWuII3d2rcUQYVtI0+IjhttaJkqNpcWKY0OJDX2XlF/3N6vhVCUH&#10;/N9lG2Wn61HYdtnldvzR+uuzW81ABOrCW/xy/xoNiZrG/fFNfAJy8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hj/ovBAAAA3QAAAA8AAAAAAAAAAAAAAAAAmAIAAGRycy9kb3du&#10;cmV2LnhtbFBLBQYAAAAABAAEAPUAAACGAwAAAAA=&#10;"/>
                      <v:rect id="Rectangle 2091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9bEMUA&#10;AADdAAAADwAAAGRycy9kb3ducmV2LnhtbESPQWvCQBSE74X+h+UVequ7iSA1ugZRlHrUeOntmX1N&#10;UrNvQ3bV6K/vFgo9DjPzDTPPB9uKK/W+cawhGSkQxKUzDVcajsXm7R2ED8gGW8ek4U4e8sXz0xwz&#10;4268p+shVCJC2GeooQ6hy6T0ZU0W/ch1xNH7cr3FEGVfSdPjLcJtK1OlJtJiw3Ghxo5WNZXnw8Vq&#10;ODXpER/7YqvsdDMOu6H4vnyutX59GZYzEIGG8B/+a38YDamaJvD7Jj4Buf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L1sQxQAAAN0AAAAPAAAAAAAAAAAAAAAAAJgCAABkcnMv&#10;ZG93bnJldi54bWxQSwUGAAAAAAQABAD1AAAAigMAAAAA&#10;"/>
                      <v:rect id="Rectangle 2092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3FZ8UA&#10;AADdAAAADwAAAGRycy9kb3ducmV2LnhtbESPQWvCQBSE70L/w/IKvemuKRSTugZRUtqjxou3Z/Y1&#10;SZt9G7Krpv313YLgcZiZb5hlPtpOXGjwrWMN85kCQVw503Kt4VAW0wUIH5ANdo5Jww95yFcPkyVm&#10;xl15R5d9qEWEsM9QQxNCn0npq4Ys+pnriaP36QaLIcqhlmbAa4TbTiZKvUiLLceFBnvaNFR9789W&#10;w6lNDvi7K9+UTYvn8DGWX+fjVuunx3H9CiLQGO7hW/vdaEhUmsD/m/gE5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/cVnxQAAAN0AAAAPAAAAAAAAAAAAAAAAAJgCAABkcnMv&#10;ZG93bnJldi54bWxQSwUGAAAAAAQABAD1AAAAigMAAAAA&#10;"/>
                      <w10:wrap anchory="page"/>
                    </v:group>
                  </w:pict>
                </mc:Fallback>
              </mc:AlternateContent>
            </w:r>
          </w:p>
        </w:tc>
      </w:tr>
      <w:tr w:rsidR="0041363F" w14:paraId="04FC0AC9" w14:textId="77777777" w:rsidTr="009871E9">
        <w:tc>
          <w:tcPr>
            <w:tcW w:w="5807" w:type="dxa"/>
          </w:tcPr>
          <w:p w14:paraId="09A1EA2D" w14:textId="2049DC7E" w:rsidR="0041363F" w:rsidRPr="00181309" w:rsidRDefault="0041363F" w:rsidP="004C5659">
            <w:pPr>
              <w:rPr>
                <w:rFonts w:asciiTheme="minorHAnsi" w:hAnsiTheme="minorHAnsi" w:cstheme="majorHAnsi"/>
                <w:sz w:val="24"/>
                <w:szCs w:val="24"/>
              </w:rPr>
            </w:pPr>
            <w:r w:rsidRPr="00181309">
              <w:rPr>
                <w:rFonts w:asciiTheme="minorHAnsi" w:hAnsiTheme="minorHAnsi" w:cstheme="majorHAnsi"/>
                <w:sz w:val="24"/>
                <w:szCs w:val="24"/>
              </w:rPr>
              <w:t xml:space="preserve">Date </w:t>
            </w:r>
            <w:r w:rsidR="004C5659">
              <w:rPr>
                <w:rFonts w:asciiTheme="minorHAnsi" w:hAnsiTheme="minorHAnsi" w:cstheme="majorHAnsi"/>
                <w:sz w:val="24"/>
                <w:szCs w:val="24"/>
              </w:rPr>
              <w:t>of visit</w:t>
            </w:r>
          </w:p>
        </w:tc>
        <w:tc>
          <w:tcPr>
            <w:tcW w:w="4955" w:type="dxa"/>
            <w:gridSpan w:val="6"/>
          </w:tcPr>
          <w:p w14:paraId="1E4F58F1" w14:textId="6225A7BE" w:rsidR="0041363F" w:rsidRPr="00181309" w:rsidRDefault="0041363F" w:rsidP="0041363F">
            <w:pPr>
              <w:spacing w:before="40" w:after="40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</w:p>
          <w:p w14:paraId="23A17B18" w14:textId="262A4F33" w:rsidR="0041363F" w:rsidRPr="00181309" w:rsidRDefault="0041363F" w:rsidP="0041363F">
            <w:pPr>
              <w:rPr>
                <w:rFonts w:asciiTheme="minorHAnsi" w:hAnsiTheme="minorHAnsi" w:cstheme="maj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ajorHAnsi"/>
                <w:sz w:val="24"/>
                <w:szCs w:val="24"/>
              </w:rPr>
              <w:t>dd</w:t>
            </w:r>
            <w:proofErr w:type="spellEnd"/>
            <w:r>
              <w:rPr>
                <w:rFonts w:asciiTheme="minorHAnsi" w:hAnsiTheme="minorHAnsi" w:cstheme="majorHAnsi"/>
                <w:sz w:val="24"/>
                <w:szCs w:val="24"/>
              </w:rPr>
              <w:t>/mm/</w:t>
            </w:r>
            <w:proofErr w:type="spellStart"/>
            <w:r>
              <w:rPr>
                <w:rFonts w:asciiTheme="minorHAnsi" w:hAnsiTheme="minorHAnsi" w:cstheme="majorHAnsi"/>
                <w:sz w:val="24"/>
                <w:szCs w:val="24"/>
              </w:rPr>
              <w:t>yyyy</w:t>
            </w:r>
            <w:proofErr w:type="spellEnd"/>
          </w:p>
        </w:tc>
      </w:tr>
      <w:tr w:rsidR="00E7126D" w14:paraId="37A813D8" w14:textId="77777777" w:rsidTr="00E7126D">
        <w:tc>
          <w:tcPr>
            <w:tcW w:w="5807" w:type="dxa"/>
          </w:tcPr>
          <w:p w14:paraId="460E236E" w14:textId="4711B57B" w:rsidR="00E7126D" w:rsidRDefault="00E7126D" w:rsidP="00E7126D">
            <w:pPr>
              <w:rPr>
                <w:rFonts w:asciiTheme="minorHAnsi" w:hAnsiTheme="minorHAnsi" w:cstheme="majorHAnsi"/>
                <w:sz w:val="24"/>
                <w:szCs w:val="24"/>
              </w:rPr>
            </w:pPr>
            <w:r>
              <w:rPr>
                <w:rFonts w:asciiTheme="minorHAnsi" w:hAnsiTheme="minorHAnsi" w:cstheme="majorHAnsi"/>
                <w:sz w:val="24"/>
                <w:szCs w:val="24"/>
              </w:rPr>
              <w:t>Was the woman admitted?</w:t>
            </w:r>
          </w:p>
          <w:p w14:paraId="3C417636" w14:textId="77777777" w:rsidR="00E7126D" w:rsidRPr="00181309" w:rsidRDefault="00E7126D" w:rsidP="00E7126D">
            <w:pPr>
              <w:rPr>
                <w:rFonts w:asciiTheme="minorHAnsi" w:hAnsiTheme="minorHAnsi" w:cstheme="majorHAnsi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14D4118" w14:textId="24EA005F" w:rsidR="00E7126D" w:rsidRPr="00181309" w:rsidRDefault="00E7126D" w:rsidP="00E7126D">
            <w:pPr>
              <w:spacing w:before="40" w:after="40"/>
              <w:jc w:val="right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  <w:r w:rsidRPr="000A7C9C"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492" w:type="dxa"/>
          </w:tcPr>
          <w:p w14:paraId="3BC73985" w14:textId="77777777" w:rsidR="00E7126D" w:rsidRPr="00181309" w:rsidRDefault="00E7126D" w:rsidP="00E7126D">
            <w:pPr>
              <w:spacing w:before="40" w:after="40"/>
              <w:jc w:val="right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</w:p>
        </w:tc>
        <w:tc>
          <w:tcPr>
            <w:tcW w:w="1917" w:type="dxa"/>
            <w:gridSpan w:val="3"/>
          </w:tcPr>
          <w:p w14:paraId="64F66A46" w14:textId="401CF409" w:rsidR="00E7126D" w:rsidRPr="00181309" w:rsidRDefault="00E7126D" w:rsidP="00E7126D">
            <w:pPr>
              <w:spacing w:before="40" w:after="40"/>
              <w:jc w:val="right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  <w:r w:rsidRPr="000A7C9C"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561" w:type="dxa"/>
          </w:tcPr>
          <w:p w14:paraId="3660B90E" w14:textId="5C818EB9" w:rsidR="00E7126D" w:rsidRPr="00181309" w:rsidRDefault="00E7126D" w:rsidP="00E7126D">
            <w:pPr>
              <w:spacing w:before="40" w:after="40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</w:p>
        </w:tc>
      </w:tr>
      <w:tr w:rsidR="00E7126D" w14:paraId="482E96D5" w14:textId="77777777" w:rsidTr="009871E9">
        <w:tc>
          <w:tcPr>
            <w:tcW w:w="5807" w:type="dxa"/>
          </w:tcPr>
          <w:p w14:paraId="5B8F5DC0" w14:textId="4C9CA30B" w:rsidR="00E7126D" w:rsidRPr="00181309" w:rsidRDefault="00E7126D" w:rsidP="00E7126D">
            <w:pPr>
              <w:rPr>
                <w:rFonts w:asciiTheme="minorHAnsi" w:hAnsiTheme="minorHAnsi" w:cstheme="majorHAnsi"/>
                <w:sz w:val="24"/>
                <w:szCs w:val="24"/>
              </w:rPr>
            </w:pPr>
            <w:r w:rsidRPr="00181309">
              <w:rPr>
                <w:rFonts w:asciiTheme="minorHAnsi" w:hAnsiTheme="minorHAnsi" w:cstheme="majorHAnsi"/>
                <w:sz w:val="24"/>
                <w:szCs w:val="24"/>
              </w:rPr>
              <w:t xml:space="preserve">Date discharged </w:t>
            </w:r>
          </w:p>
        </w:tc>
        <w:tc>
          <w:tcPr>
            <w:tcW w:w="4955" w:type="dxa"/>
            <w:gridSpan w:val="6"/>
          </w:tcPr>
          <w:p w14:paraId="72716D7C" w14:textId="31F3A72F" w:rsidR="00E7126D" w:rsidRPr="00181309" w:rsidRDefault="007D062C" w:rsidP="00E7126D">
            <w:pPr>
              <w:spacing w:before="40" w:after="40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  <w:r w:rsidRPr="0035285F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6093184" behindDoc="0" locked="0" layoutInCell="1" allowOverlap="1" wp14:anchorId="6B6189D7" wp14:editId="6FC3E43F">
                      <wp:simplePos x="0" y="0"/>
                      <wp:positionH relativeFrom="column">
                        <wp:posOffset>-7620</wp:posOffset>
                      </wp:positionH>
                      <wp:positionV relativeFrom="page">
                        <wp:posOffset>3175</wp:posOffset>
                      </wp:positionV>
                      <wp:extent cx="2078355" cy="234315"/>
                      <wp:effectExtent l="0" t="0" r="17145" b="32385"/>
                      <wp:wrapNone/>
                      <wp:docPr id="221" name="Group 2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22" name="Rectangle 2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64" name="Straight Arrow Connector 246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69" name="Straight Arrow Connector 2469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72" name="Rectangle 247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75" name="Rectangle 247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78" name="Rectangle 24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88" name="Rectangle 24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98" name="Rectangle 249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15" name="Rectangle 25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16" name="Rectangle 25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="">
                  <w:pict>
                    <v:group w14:anchorId="7093571B" id="Group 221" o:spid="_x0000_s1026" style="position:absolute;margin-left:-.6pt;margin-top:.25pt;width:163.65pt;height:18.45pt;z-index:256093184;mso-position-vertical-relative:page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">
                      <v:rect id="Rectangle 222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F5YsQA&#10;AADcAAAADwAAAGRycy9kb3ducmV2LnhtbESPQWvCQBSE70L/w/IK3nTTLRSNrlIUiz1qcuntNftM&#10;0mbfhuyq0V/vCoLHYWa+YebL3jbiRJ2vHWt4GycgiAtnai415NlmNAHhA7LBxjFpuJCH5eJlMMfU&#10;uDPv6LQPpYgQ9ilqqEJoUyl9UZFFP3YtcfQOrrMYouxKaTo8R7htpEqSD2mx5rhQYUurior//dFq&#10;+K1Vjtdd9pXY6eY9fPfZ3/FnrfXwtf+cgQjUh2f40d4aDUopuJ+JR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heWLEAAAA3AAAAA8AAAAAAAAAAAAAAAAAmAIAAGRycy9k&#10;b3ducmV2LnhtbFBLBQYAAAAABAAEAPUAAACJAwAAAAA=&#10;"/>
                      <v:shape id="Straight Arrow Connector 2464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FIa8sUAAADdAAAADwAAAGRycy9kb3ducmV2LnhtbESPQYvCMBSE7wv+h/AW9rJoWhGRapRl&#10;YUE8LKg9eHwkz7bYvNQk1u6/3wiCx2FmvmFWm8G2oicfGscK8kkGglg703CloDz+jBcgQkQ22Dom&#10;BX8UYLMeva2wMO7Oe+oPsRIJwqFABXWMXSFl0DVZDBPXESfv7LzFmKSvpPF4T3DbymmWzaXFhtNC&#10;jR1916Qvh5tV0OzK37L/vEavF7v85PNwPLVaqY/34WsJItIQX+Fne2sUTGfzGTzepCcg1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FIa8sUAAADdAAAADwAAAAAAAAAA&#10;AAAAAAChAgAAZHJzL2Rvd25yZXYueG1sUEsFBgAAAAAEAAQA+QAAAJMDAAAAAA==&#10;"/>
                      <v:shape id="Straight Arrow Connector 2469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O1bMUAAADdAAAADwAAAGRycy9kb3ducmV2LnhtbESPQWsCMRSE74L/IbyCF9HsShFdjVIK&#10;gngoVPfg8ZE8d5duXtYkrtt/3xQKPQ4z8w2z3Q+2FT350DhWkM8zEMTamYYrBeXlMFuBCBHZYOuY&#10;FHxTgP1uPNpiYdyTP6k/x0okCIcCFdQxdoWUQddkMcxdR5y8m/MWY5K+ksbjM8FtKxdZtpQWG04L&#10;NXb0XpP+Oj+sguZUfpT99B69Xp3yq8/D5dpqpSYvw9sGRKQh/of/2kejYPG6XMPvm/QE5O4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lO1bMUAAADdAAAADwAAAAAAAAAA&#10;AAAAAAChAgAAZHJzL2Rvd25yZXYueG1sUEsFBgAAAAAEAAQA+QAAAJMDAAAAAA==&#10;"/>
                      <v:rect id="Rectangle 2472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6PhMUA&#10;AADdAAAADwAAAGRycy9kb3ducmV2LnhtbESPQWvCQBSE74L/YXlCb7oxLWpTVxGLRY+aXHp7zT6T&#10;aPZtyK6a+utdodDjMDPfMPNlZ2pxpdZVlhWMRxEI4tzqigsFWboZzkA4j6yxtkwKfsnBctHvzTHR&#10;9sZ7uh58IQKEXYIKSu+bREqXl2TQjWxDHLyjbQ36INtC6hZvAW5qGUfRRBqsOCyU2NC6pPx8uBgF&#10;P1Wc4X2ffkXmffPqd116unx/KvUy6FYfIDx1/j/8195qBfHbNIbnm/A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fo+ExQAAAN0AAAAPAAAAAAAAAAAAAAAAAJgCAABkcnMv&#10;ZG93bnJldi54bWxQSwUGAAAAAAQABAD1AAAAigMAAAAA&#10;"/>
                      <v:rect id="Rectangle 2475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cX8MYA&#10;AADdAAAADwAAAGRycy9kb3ducmV2LnhtbESPwW7CMBBE75X4B2uReisOaaGQYhCiooIjhEtvS7wk&#10;KfE6ig2kfD1GQuI4mpk3msmsNZU4U+NKywr6vQgEcWZ1ybmCXbp8G4FwHlljZZkU/JOD2bTzMsFE&#10;2wtv6Lz1uQgQdgkqKLyvEyldVpBB17M1cfAOtjHog2xyqRu8BLipZBxFQ2mw5LBQYE2LgrLj9mQU&#10;7Mt4h9dN+hOZ8fLdr9v07/T7rdRrt51/gfDU+mf40V5pBfHH5wDub8ITkN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5cX8MYAAADdAAAADwAAAAAAAAAAAAAAAACYAgAAZHJz&#10;L2Rvd25yZXYueG1sUEsFBgAAAAAEAAQA9QAAAIsDAAAAAA==&#10;"/>
                      <v:rect id="Rectangle 2478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a4bsIA&#10;AADdAAAADwAAAGRycy9kb3ducmV2LnhtbERPPW/CMBDdkfofrKvEBg5pVSBgEKICwQhhYTviIwnE&#10;5yg2kPLr8VCJ8el9T+etqcSdGldaVjDoRyCIM6tLzhUc0lVvBMJ5ZI2VZVLwRw7ms4/OFBNtH7yj&#10;+97nIoSwS1BB4X2dSOmyggy6vq2JA3e2jUEfYJNL3eAjhJtKxlH0Iw2WHBoKrGlZUHbd34yCUxkf&#10;8LlL15EZr778tk0vt+OvUt3PdjEB4an1b/G/e6MVxN/DMDe8CU9Az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lrhuwgAAAN0AAAAPAAAAAAAAAAAAAAAAAJgCAABkcnMvZG93&#10;bnJldi54bWxQSwUGAAAAAAQABAD1AAAAhwMAAAAA&#10;"/>
                      <v:rect id="Rectangle 2488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PIScEA&#10;AADdAAAADwAAAGRycy9kb3ducmV2LnhtbERPTYvCMBC9L/gfwgje1tS6LFqNIoqiR60Xb2MzttVm&#10;UpqodX+9OSx4fLzv6bw1lXhQ40rLCgb9CARxZnXJuYJjuv4egXAeWWNlmRS8yMF81vmaYqLtk/f0&#10;OPhchBB2CSoovK8TKV1WkEHXtzVx4C62MegDbHKpG3yGcFPJOIp+pcGSQ0OBNS0Lym6Hu1FwLuMj&#10;/u3TTWTG66Hften1flop1eu2iwkIT63/iP/dW60g/hmFueFNeAJy9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hDyEnBAAAA3QAAAA8AAAAAAAAAAAAAAAAAmAIAAGRycy9kb3du&#10;cmV2LnhtbFBLBQYAAAAABAAEAPUAAACGAwAAAAA=&#10;"/>
                      <v:rect id="Rectangle 2498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pelMEA&#10;AADdAAAADwAAAGRycy9kb3ducmV2LnhtbERPTYvCMBC9L/gfwgje1tS6LFqNIoqiR60Xb2MzttVm&#10;UpqodX+9OSx4fLzv6bw1lXhQ40rLCgb9CARxZnXJuYJjuv4egXAeWWNlmRS8yMF81vmaYqLtk/f0&#10;OPhchBB2CSoovK8TKV1WkEHXtzVx4C62MegDbHKpG3yGcFPJOIp+pcGSQ0OBNS0Lym6Hu1FwLuMj&#10;/u3TTWTG66Hften1flop1eu2iwkIT63/iP/dW60g/hmHueFNeAJy9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2aXpTBAAAA3QAAAA8AAAAAAAAAAAAAAAAAmAIAAGRycy9kb3du&#10;cmV2LnhtbFBLBQYAAAAABAAEAPUAAACGAwAAAAA=&#10;"/>
                      <v:rect id="Rectangle 2515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n9zcQA&#10;AADdAAAADwAAAGRycy9kb3ducmV2LnhtbESPQYvCMBSE78L+h/AWvGlqRVmrUZYVRY9aL3t7Ns+2&#10;u81LaaJWf70RBI/DzHzDzBatqcSFGldaVjDoRyCIM6tLzhUc0lXvC4TzyBory6TgRg4W84/ODBNt&#10;r7yjy97nIkDYJaig8L5OpHRZQQZd39bEwTvZxqAPssmlbvAa4KaScRSNpcGSw0KBNf0UlP3vz0bB&#10;sYwPeN+l68hMVkO/bdO/8+9Sqe5n+z0F4an17/CrvdEK4tFgBM834QnI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p/c3EAAAA3QAAAA8AAAAAAAAAAAAAAAAAmAIAAGRycy9k&#10;b3ducmV2LnhtbFBLBQYAAAAABAAEAPUAAACJAwAAAAA=&#10;"/>
                      <v:rect id="Rectangle 2516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tjusQA&#10;AADdAAAADwAAAGRycy9kb3ducmV2LnhtbESPQYvCMBSE78L+h/AWvGlqRVmrUZYVRY9aL3t7Ns+2&#10;u81LaaJWf70RBI/DzHzDzBatqcSFGldaVjDoRyCIM6tLzhUc0lXvC4TzyBory6TgRg4W84/ODBNt&#10;r7yjy97nIkDYJaig8L5OpHRZQQZd39bEwTvZxqAPssmlbvAa4KaScRSNpcGSw0KBNf0UlP3vz0bB&#10;sYwPeN+l68hMVkO/bdO/8+9Sqe5n+z0F4an17/CrvdEK4tFgDM834QnI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7Y7rEAAAA3QAAAA8AAAAAAAAAAAAAAAAAmAIAAGRycy9k&#10;b3ducmV2LnhtbFBLBQYAAAAABAAEAPUAAACJAwAAAAA=&#10;"/>
                      <w10:wrap anchory="page"/>
                    </v:group>
                  </w:pict>
                </mc:Fallback>
              </mc:AlternateContent>
            </w:r>
          </w:p>
          <w:p w14:paraId="260C7D45" w14:textId="71670D4C" w:rsidR="00E7126D" w:rsidRPr="00181309" w:rsidRDefault="00E7126D" w:rsidP="00E7126D">
            <w:pPr>
              <w:rPr>
                <w:rFonts w:asciiTheme="minorHAnsi" w:hAnsiTheme="minorHAnsi" w:cstheme="maj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ajorHAnsi"/>
                <w:sz w:val="24"/>
                <w:szCs w:val="24"/>
              </w:rPr>
              <w:t>dd</w:t>
            </w:r>
            <w:proofErr w:type="spellEnd"/>
            <w:r>
              <w:rPr>
                <w:rFonts w:asciiTheme="minorHAnsi" w:hAnsiTheme="minorHAnsi" w:cstheme="majorHAnsi"/>
                <w:sz w:val="24"/>
                <w:szCs w:val="24"/>
              </w:rPr>
              <w:t>/mm/</w:t>
            </w:r>
            <w:proofErr w:type="spellStart"/>
            <w:r>
              <w:rPr>
                <w:rFonts w:asciiTheme="minorHAnsi" w:hAnsiTheme="minorHAnsi" w:cstheme="majorHAnsi"/>
                <w:sz w:val="24"/>
                <w:szCs w:val="24"/>
              </w:rPr>
              <w:t>yyyy</w:t>
            </w:r>
            <w:proofErr w:type="spellEnd"/>
          </w:p>
        </w:tc>
      </w:tr>
      <w:tr w:rsidR="00E7126D" w14:paraId="241CBEF1" w14:textId="77777777" w:rsidTr="00E7126D">
        <w:tc>
          <w:tcPr>
            <w:tcW w:w="9493" w:type="dxa"/>
            <w:gridSpan w:val="5"/>
          </w:tcPr>
          <w:p w14:paraId="1510A475" w14:textId="31CAC799" w:rsidR="00E7126D" w:rsidRPr="00181309" w:rsidRDefault="00E7126D" w:rsidP="00E7126D">
            <w:pPr>
              <w:rPr>
                <w:rFonts w:asciiTheme="minorHAnsi" w:hAnsiTheme="minorHAnsi"/>
              </w:rPr>
            </w:pPr>
            <w:r w:rsidRPr="00181309">
              <w:rPr>
                <w:rFonts w:asciiTheme="minorHAnsi" w:hAnsiTheme="minorHAnsi" w:cstheme="majorHAnsi"/>
                <w:b/>
                <w:sz w:val="24"/>
                <w:szCs w:val="24"/>
              </w:rPr>
              <w:t>Type of ward</w:t>
            </w:r>
          </w:p>
        </w:tc>
        <w:tc>
          <w:tcPr>
            <w:tcW w:w="1269" w:type="dxa"/>
            <w:gridSpan w:val="2"/>
          </w:tcPr>
          <w:p w14:paraId="3A81E436" w14:textId="56373E39" w:rsidR="00E7126D" w:rsidRPr="00181309" w:rsidRDefault="00E7126D" w:rsidP="00E7126D">
            <w:pPr>
              <w:rPr>
                <w:rFonts w:asciiTheme="minorHAnsi" w:hAnsiTheme="minorHAnsi"/>
              </w:rPr>
            </w:pPr>
            <w:r w:rsidRPr="00181309">
              <w:rPr>
                <w:rFonts w:asciiTheme="minorHAnsi" w:hAnsiTheme="minorHAnsi" w:cstheme="majorHAnsi"/>
                <w:b/>
                <w:sz w:val="24"/>
                <w:szCs w:val="24"/>
              </w:rPr>
              <w:t>Number of nights</w:t>
            </w:r>
          </w:p>
        </w:tc>
      </w:tr>
      <w:tr w:rsidR="00E7126D" w14:paraId="22F23070" w14:textId="77777777" w:rsidTr="00E7126D">
        <w:tc>
          <w:tcPr>
            <w:tcW w:w="9493" w:type="dxa"/>
            <w:gridSpan w:val="5"/>
          </w:tcPr>
          <w:p w14:paraId="1C6ABCF2" w14:textId="1369B3A9" w:rsidR="00E7126D" w:rsidRPr="00181309" w:rsidRDefault="00E7126D" w:rsidP="00E7126D">
            <w:pPr>
              <w:rPr>
                <w:rFonts w:asciiTheme="minorHAnsi" w:hAnsiTheme="minorHAnsi"/>
                <w:sz w:val="24"/>
                <w:szCs w:val="24"/>
              </w:rPr>
            </w:pPr>
            <w:r w:rsidRPr="00181309">
              <w:rPr>
                <w:rFonts w:asciiTheme="minorHAnsi" w:hAnsiTheme="minorHAnsi" w:cstheme="majorHAnsi"/>
                <w:sz w:val="24"/>
                <w:szCs w:val="24"/>
              </w:rPr>
              <w:t>Labour ward</w:t>
            </w:r>
            <w:r>
              <w:rPr>
                <w:rFonts w:asciiTheme="minorHAnsi" w:hAnsiTheme="minorHAnsi" w:cstheme="majorHAnsi"/>
                <w:sz w:val="24"/>
                <w:szCs w:val="24"/>
              </w:rPr>
              <w:t xml:space="preserve"> triage/assessment area</w:t>
            </w:r>
          </w:p>
        </w:tc>
        <w:tc>
          <w:tcPr>
            <w:tcW w:w="1269" w:type="dxa"/>
            <w:gridSpan w:val="2"/>
          </w:tcPr>
          <w:p w14:paraId="45DF4F4E" w14:textId="77777777" w:rsidR="00E7126D" w:rsidRPr="00181309" w:rsidRDefault="00E7126D" w:rsidP="00E7126D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7126D" w14:paraId="3F7F1B48" w14:textId="77777777" w:rsidTr="00E7126D">
        <w:tc>
          <w:tcPr>
            <w:tcW w:w="9493" w:type="dxa"/>
            <w:gridSpan w:val="5"/>
          </w:tcPr>
          <w:p w14:paraId="73831191" w14:textId="6D154BBD" w:rsidR="00E7126D" w:rsidRPr="00181309" w:rsidRDefault="00E7126D" w:rsidP="00E7126D">
            <w:pPr>
              <w:rPr>
                <w:rFonts w:asciiTheme="minorHAnsi" w:hAnsiTheme="minorHAnsi" w:cstheme="majorHAnsi"/>
                <w:sz w:val="24"/>
                <w:szCs w:val="24"/>
              </w:rPr>
            </w:pPr>
            <w:r w:rsidRPr="00181309">
              <w:rPr>
                <w:rFonts w:asciiTheme="minorHAnsi" w:hAnsiTheme="minorHAnsi" w:cstheme="majorHAnsi"/>
                <w:sz w:val="24"/>
                <w:szCs w:val="24"/>
              </w:rPr>
              <w:t>Maternity unit</w:t>
            </w:r>
          </w:p>
        </w:tc>
        <w:tc>
          <w:tcPr>
            <w:tcW w:w="1269" w:type="dxa"/>
            <w:gridSpan w:val="2"/>
          </w:tcPr>
          <w:p w14:paraId="0645D167" w14:textId="77777777" w:rsidR="00E7126D" w:rsidRPr="00181309" w:rsidRDefault="00E7126D" w:rsidP="00E7126D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7126D" w14:paraId="761C9453" w14:textId="77777777" w:rsidTr="00E7126D">
        <w:tc>
          <w:tcPr>
            <w:tcW w:w="9493" w:type="dxa"/>
            <w:gridSpan w:val="5"/>
          </w:tcPr>
          <w:p w14:paraId="73DDBA4A" w14:textId="70C5D96B" w:rsidR="00E7126D" w:rsidRDefault="00E7126D" w:rsidP="00E7126D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Accident and e</w:t>
            </w:r>
            <w:r w:rsidRPr="00181309">
              <w:rPr>
                <w:rFonts w:asciiTheme="minorHAnsi" w:hAnsiTheme="minorHAnsi"/>
                <w:sz w:val="24"/>
                <w:szCs w:val="24"/>
              </w:rPr>
              <w:t>mergency</w:t>
            </w:r>
          </w:p>
        </w:tc>
        <w:tc>
          <w:tcPr>
            <w:tcW w:w="1269" w:type="dxa"/>
            <w:gridSpan w:val="2"/>
          </w:tcPr>
          <w:p w14:paraId="1C409EE6" w14:textId="77777777" w:rsidR="00E7126D" w:rsidRPr="00181309" w:rsidRDefault="00E7126D" w:rsidP="00E7126D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7126D" w14:paraId="179B3233" w14:textId="77777777" w:rsidTr="00E7126D">
        <w:tc>
          <w:tcPr>
            <w:tcW w:w="9493" w:type="dxa"/>
            <w:gridSpan w:val="5"/>
          </w:tcPr>
          <w:p w14:paraId="4EBB15B9" w14:textId="7B02528B" w:rsidR="00E7126D" w:rsidRPr="00181309" w:rsidRDefault="00E7126D" w:rsidP="00E7126D">
            <w:pPr>
              <w:rPr>
                <w:rFonts w:asciiTheme="minorHAnsi" w:hAnsiTheme="minorHAnsi"/>
                <w:sz w:val="24"/>
                <w:szCs w:val="24"/>
              </w:rPr>
            </w:pPr>
            <w:r w:rsidRPr="00181309">
              <w:rPr>
                <w:rFonts w:asciiTheme="minorHAnsi" w:hAnsiTheme="minorHAnsi" w:cstheme="majorHAnsi"/>
                <w:sz w:val="24"/>
                <w:szCs w:val="24"/>
              </w:rPr>
              <w:t>General ward</w:t>
            </w:r>
          </w:p>
        </w:tc>
        <w:tc>
          <w:tcPr>
            <w:tcW w:w="1269" w:type="dxa"/>
            <w:gridSpan w:val="2"/>
          </w:tcPr>
          <w:p w14:paraId="7A3D2AAD" w14:textId="77777777" w:rsidR="00E7126D" w:rsidRPr="00181309" w:rsidRDefault="00E7126D" w:rsidP="00E7126D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7126D" w14:paraId="42D3E46F" w14:textId="77777777" w:rsidTr="00E7126D">
        <w:tc>
          <w:tcPr>
            <w:tcW w:w="9493" w:type="dxa"/>
            <w:gridSpan w:val="5"/>
          </w:tcPr>
          <w:p w14:paraId="28B4F1B5" w14:textId="659D2B25" w:rsidR="00E7126D" w:rsidRPr="00181309" w:rsidRDefault="00E7126D" w:rsidP="00E7126D">
            <w:pPr>
              <w:rPr>
                <w:rFonts w:asciiTheme="minorHAnsi" w:hAnsiTheme="minorHAnsi"/>
                <w:sz w:val="24"/>
                <w:szCs w:val="24"/>
              </w:rPr>
            </w:pPr>
            <w:r w:rsidRPr="00181309">
              <w:rPr>
                <w:rFonts w:asciiTheme="minorHAnsi" w:hAnsiTheme="minorHAnsi" w:cstheme="majorHAnsi"/>
                <w:sz w:val="24"/>
                <w:szCs w:val="24"/>
              </w:rPr>
              <w:t>High dependence unit</w:t>
            </w:r>
          </w:p>
        </w:tc>
        <w:tc>
          <w:tcPr>
            <w:tcW w:w="1269" w:type="dxa"/>
            <w:gridSpan w:val="2"/>
          </w:tcPr>
          <w:p w14:paraId="40A98804" w14:textId="77777777" w:rsidR="00E7126D" w:rsidRPr="00181309" w:rsidRDefault="00E7126D" w:rsidP="00E7126D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7126D" w14:paraId="1CC974C0" w14:textId="77777777" w:rsidTr="00E7126D">
        <w:tc>
          <w:tcPr>
            <w:tcW w:w="9493" w:type="dxa"/>
            <w:gridSpan w:val="5"/>
          </w:tcPr>
          <w:p w14:paraId="7C469981" w14:textId="47AE550B" w:rsidR="00E7126D" w:rsidRPr="00181309" w:rsidRDefault="00E7126D" w:rsidP="00E7126D">
            <w:pPr>
              <w:rPr>
                <w:rFonts w:asciiTheme="minorHAnsi" w:hAnsiTheme="minorHAnsi"/>
                <w:sz w:val="24"/>
                <w:szCs w:val="24"/>
              </w:rPr>
            </w:pPr>
            <w:r w:rsidRPr="00181309">
              <w:rPr>
                <w:rFonts w:asciiTheme="minorHAnsi" w:hAnsiTheme="minorHAnsi" w:cstheme="majorHAnsi"/>
                <w:sz w:val="24"/>
                <w:szCs w:val="24"/>
              </w:rPr>
              <w:t>Intensive care unit</w:t>
            </w:r>
          </w:p>
        </w:tc>
        <w:tc>
          <w:tcPr>
            <w:tcW w:w="1269" w:type="dxa"/>
            <w:gridSpan w:val="2"/>
          </w:tcPr>
          <w:p w14:paraId="3B7BF096" w14:textId="77777777" w:rsidR="00E7126D" w:rsidRPr="00181309" w:rsidRDefault="00E7126D" w:rsidP="00E7126D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7126D" w14:paraId="4B76BC27" w14:textId="77777777" w:rsidTr="00E7126D">
        <w:tc>
          <w:tcPr>
            <w:tcW w:w="9493" w:type="dxa"/>
            <w:gridSpan w:val="5"/>
          </w:tcPr>
          <w:p w14:paraId="1B1B3149" w14:textId="77777777" w:rsidR="00E7126D" w:rsidRDefault="00E7126D" w:rsidP="00E7126D">
            <w:pPr>
              <w:rPr>
                <w:rFonts w:asciiTheme="minorHAnsi" w:hAnsiTheme="minorHAnsi" w:cstheme="majorHAnsi"/>
                <w:i/>
                <w:sz w:val="24"/>
                <w:szCs w:val="24"/>
              </w:rPr>
            </w:pPr>
            <w:r w:rsidRPr="00181309">
              <w:rPr>
                <w:rFonts w:asciiTheme="minorHAnsi" w:hAnsiTheme="minorHAnsi" w:cstheme="majorHAnsi"/>
                <w:sz w:val="24"/>
                <w:szCs w:val="24"/>
              </w:rPr>
              <w:t xml:space="preserve">Other </w:t>
            </w:r>
            <w:r>
              <w:rPr>
                <w:rFonts w:asciiTheme="minorHAnsi" w:hAnsiTheme="minorHAnsi" w:cstheme="majorHAnsi"/>
                <w:i/>
                <w:sz w:val="24"/>
                <w:szCs w:val="24"/>
              </w:rPr>
              <w:t>(Please specify below):</w:t>
            </w:r>
          </w:p>
          <w:p w14:paraId="7D5737CD" w14:textId="77777777" w:rsidR="00E7126D" w:rsidRPr="00181309" w:rsidRDefault="00E7126D" w:rsidP="00E7126D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9" w:type="dxa"/>
            <w:gridSpan w:val="2"/>
          </w:tcPr>
          <w:p w14:paraId="1604A691" w14:textId="77777777" w:rsidR="00E7126D" w:rsidRPr="00181309" w:rsidRDefault="00E7126D" w:rsidP="00E7126D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72C181A1" w14:textId="77777777" w:rsidR="0043166F" w:rsidRPr="00660FE7" w:rsidRDefault="0043166F" w:rsidP="004659FF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418"/>
        <w:gridCol w:w="425"/>
        <w:gridCol w:w="1134"/>
        <w:gridCol w:w="419"/>
      </w:tblGrid>
      <w:tr w:rsidR="004659FF" w14:paraId="17E41E26" w14:textId="77777777" w:rsidTr="0041363F">
        <w:tc>
          <w:tcPr>
            <w:tcW w:w="10762" w:type="dxa"/>
            <w:gridSpan w:val="5"/>
            <w:shd w:val="pct10" w:color="auto" w:fill="auto"/>
          </w:tcPr>
          <w:p w14:paraId="2C356804" w14:textId="71A83E9D" w:rsidR="004659FF" w:rsidRPr="00181309" w:rsidRDefault="004659FF" w:rsidP="00167B2F">
            <w:pPr>
              <w:rPr>
                <w:rFonts w:asciiTheme="minorHAnsi" w:hAnsiTheme="minorHAnsi"/>
              </w:rPr>
            </w:pPr>
            <w:r w:rsidRPr="00181309">
              <w:rPr>
                <w:rFonts w:asciiTheme="minorHAnsi" w:hAnsiTheme="minorHAnsi" w:cstheme="majorHAnsi"/>
                <w:b/>
                <w:sz w:val="28"/>
                <w:szCs w:val="28"/>
              </w:rPr>
              <w:t>2.</w:t>
            </w:r>
            <w:r w:rsidR="008C1901">
              <w:rPr>
                <w:rFonts w:asciiTheme="minorHAnsi" w:hAnsiTheme="minorHAnsi" w:cstheme="majorHAnsi"/>
                <w:b/>
                <w:sz w:val="28"/>
                <w:szCs w:val="28"/>
              </w:rPr>
              <w:t xml:space="preserve"> </w:t>
            </w:r>
            <w:r w:rsidRPr="00181309">
              <w:rPr>
                <w:rFonts w:asciiTheme="minorHAnsi" w:hAnsiTheme="minorHAnsi" w:cstheme="majorHAnsi"/>
                <w:b/>
                <w:sz w:val="28"/>
                <w:szCs w:val="28"/>
              </w:rPr>
              <w:t xml:space="preserve">Adverse Events and </w:t>
            </w:r>
            <w:r w:rsidR="00F93DF3">
              <w:rPr>
                <w:rFonts w:asciiTheme="minorHAnsi" w:hAnsiTheme="minorHAnsi" w:cstheme="majorHAnsi"/>
                <w:b/>
                <w:sz w:val="28"/>
                <w:szCs w:val="28"/>
              </w:rPr>
              <w:t>Regular</w:t>
            </w:r>
            <w:r w:rsidRPr="00181309">
              <w:rPr>
                <w:rFonts w:asciiTheme="minorHAnsi" w:hAnsiTheme="minorHAnsi" w:cstheme="majorHAnsi"/>
                <w:b/>
                <w:sz w:val="28"/>
                <w:szCs w:val="28"/>
              </w:rPr>
              <w:t xml:space="preserve"> Medications</w:t>
            </w:r>
          </w:p>
        </w:tc>
      </w:tr>
      <w:tr w:rsidR="004659FF" w14:paraId="7CBE864D" w14:textId="77777777" w:rsidTr="004659FF">
        <w:tc>
          <w:tcPr>
            <w:tcW w:w="7366" w:type="dxa"/>
          </w:tcPr>
          <w:p w14:paraId="2565503A" w14:textId="31104831" w:rsidR="004659FF" w:rsidRPr="000A7C9C" w:rsidRDefault="004659FF" w:rsidP="00167B2F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Has the woman experienced any adverse events since the last visit? </w:t>
            </w:r>
            <w:r>
              <w:rPr>
                <w:rFonts w:asciiTheme="minorHAnsi" w:hAnsiTheme="minorHAnsi"/>
                <w:i/>
              </w:rPr>
              <w:t>(if ‘Yes’ please complete the Adverse Event form</w:t>
            </w:r>
            <w:r w:rsidR="005B0DBD">
              <w:rPr>
                <w:rFonts w:asciiTheme="minorHAnsi" w:hAnsiTheme="minorHAnsi"/>
                <w:i/>
              </w:rPr>
              <w:t xml:space="preserve"> and/or an SAE form</w:t>
            </w:r>
            <w:r>
              <w:rPr>
                <w:rFonts w:asciiTheme="minorHAnsi" w:hAnsiTheme="minorHAnsi"/>
                <w:i/>
              </w:rPr>
              <w:t>)</w:t>
            </w:r>
          </w:p>
        </w:tc>
        <w:tc>
          <w:tcPr>
            <w:tcW w:w="1418" w:type="dxa"/>
          </w:tcPr>
          <w:p w14:paraId="3AC3924B" w14:textId="77777777" w:rsidR="004659FF" w:rsidRPr="000A7C9C" w:rsidRDefault="004659FF" w:rsidP="004659FF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0A7C9C"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425" w:type="dxa"/>
          </w:tcPr>
          <w:p w14:paraId="7BD01D2F" w14:textId="77777777" w:rsidR="004659FF" w:rsidRPr="000A7C9C" w:rsidRDefault="004659FF" w:rsidP="004659FF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9FCA163" w14:textId="77777777" w:rsidR="004659FF" w:rsidRPr="000A7C9C" w:rsidRDefault="004659FF" w:rsidP="004659FF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0A7C9C"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419" w:type="dxa"/>
          </w:tcPr>
          <w:p w14:paraId="6BC842FB" w14:textId="77777777" w:rsidR="004659FF" w:rsidRPr="000A7C9C" w:rsidRDefault="004659FF" w:rsidP="00167B2F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659FF" w14:paraId="706B37F8" w14:textId="77777777" w:rsidTr="004659FF">
        <w:tc>
          <w:tcPr>
            <w:tcW w:w="7366" w:type="dxa"/>
          </w:tcPr>
          <w:p w14:paraId="34332033" w14:textId="00A7D828" w:rsidR="004659FF" w:rsidRPr="000A7C9C" w:rsidRDefault="005D7A95" w:rsidP="004659FF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Has the woman had</w:t>
            </w:r>
            <w:r w:rsidR="004659FF">
              <w:rPr>
                <w:rFonts w:asciiTheme="minorHAnsi" w:hAnsiTheme="minorHAnsi"/>
                <w:sz w:val="24"/>
                <w:szCs w:val="24"/>
              </w:rPr>
              <w:t xml:space="preserve"> any changes to </w:t>
            </w:r>
            <w:r w:rsidR="00F93DF3">
              <w:rPr>
                <w:rFonts w:asciiTheme="minorHAnsi" w:hAnsiTheme="minorHAnsi"/>
                <w:sz w:val="24"/>
                <w:szCs w:val="24"/>
              </w:rPr>
              <w:t>regular</w:t>
            </w:r>
            <w:r w:rsidR="004659FF">
              <w:rPr>
                <w:rFonts w:asciiTheme="minorHAnsi" w:hAnsiTheme="minorHAnsi"/>
                <w:sz w:val="24"/>
                <w:szCs w:val="24"/>
              </w:rPr>
              <w:t xml:space="preserve"> medications since the last visit? </w:t>
            </w:r>
            <w:r w:rsidR="004659FF">
              <w:rPr>
                <w:rFonts w:asciiTheme="minorHAnsi" w:hAnsiTheme="minorHAnsi"/>
                <w:i/>
              </w:rPr>
              <w:t xml:space="preserve">(if ‘Yes’ please complete the </w:t>
            </w:r>
            <w:r w:rsidR="00F93DF3">
              <w:rPr>
                <w:rFonts w:asciiTheme="minorHAnsi" w:hAnsiTheme="minorHAnsi"/>
                <w:i/>
              </w:rPr>
              <w:t>Regular</w:t>
            </w:r>
            <w:r w:rsidR="004659FF">
              <w:rPr>
                <w:rFonts w:asciiTheme="minorHAnsi" w:hAnsiTheme="minorHAnsi"/>
                <w:i/>
              </w:rPr>
              <w:t xml:space="preserve"> Medication form)</w:t>
            </w:r>
          </w:p>
        </w:tc>
        <w:tc>
          <w:tcPr>
            <w:tcW w:w="1418" w:type="dxa"/>
          </w:tcPr>
          <w:p w14:paraId="2867117B" w14:textId="7CAEFFA0" w:rsidR="004659FF" w:rsidRPr="000A7C9C" w:rsidRDefault="004659FF" w:rsidP="004659FF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0A7C9C"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425" w:type="dxa"/>
          </w:tcPr>
          <w:p w14:paraId="15166411" w14:textId="77777777" w:rsidR="004659FF" w:rsidRPr="000A7C9C" w:rsidRDefault="004659FF" w:rsidP="004659FF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709A57D" w14:textId="60918E57" w:rsidR="004659FF" w:rsidRPr="000A7C9C" w:rsidRDefault="004659FF" w:rsidP="004659FF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0A7C9C"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419" w:type="dxa"/>
          </w:tcPr>
          <w:p w14:paraId="681E608F" w14:textId="77777777" w:rsidR="004659FF" w:rsidRPr="000A7C9C" w:rsidRDefault="004659FF" w:rsidP="004659FF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13B58BAD" w14:textId="77777777" w:rsidR="00F511BB" w:rsidRPr="00660FE7" w:rsidRDefault="00F511BB" w:rsidP="00F511BB">
      <w:pPr>
        <w:rPr>
          <w:rFonts w:asciiTheme="minorHAnsi" w:hAnsiTheme="minorHAnsi"/>
          <w:sz w:val="16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807"/>
        <w:gridCol w:w="4955"/>
      </w:tblGrid>
      <w:tr w:rsidR="00F511BB" w14:paraId="46942B5B" w14:textId="77777777" w:rsidTr="009871E9">
        <w:tc>
          <w:tcPr>
            <w:tcW w:w="5807" w:type="dxa"/>
          </w:tcPr>
          <w:p w14:paraId="36BC1D87" w14:textId="77777777" w:rsidR="00F511BB" w:rsidRPr="00181309" w:rsidRDefault="00F511BB" w:rsidP="003A627F">
            <w:pPr>
              <w:rPr>
                <w:rFonts w:asciiTheme="minorHAnsi" w:hAnsiTheme="minorHAnsi"/>
              </w:rPr>
            </w:pPr>
            <w:r w:rsidRPr="00181309">
              <w:rPr>
                <w:rFonts w:asciiTheme="minorHAnsi" w:hAnsiTheme="minorHAnsi"/>
                <w:sz w:val="24"/>
                <w:szCs w:val="24"/>
              </w:rPr>
              <w:t>Name of person completing the form (print name</w:t>
            </w:r>
            <w:r w:rsidRPr="00181309">
              <w:rPr>
                <w:rFonts w:asciiTheme="minorHAnsi" w:hAnsiTheme="minorHAnsi"/>
                <w:i/>
                <w:sz w:val="24"/>
                <w:szCs w:val="24"/>
              </w:rPr>
              <w:t>):</w:t>
            </w:r>
            <w:r w:rsidRPr="00181309">
              <w:rPr>
                <w:rFonts w:asciiTheme="minorHAnsi" w:hAnsiTheme="minorHAnsi"/>
                <w:i/>
                <w:sz w:val="16"/>
                <w:szCs w:val="16"/>
              </w:rPr>
              <w:t>please note, your name must be on the trial delegation log</w:t>
            </w:r>
          </w:p>
        </w:tc>
        <w:tc>
          <w:tcPr>
            <w:tcW w:w="4955" w:type="dxa"/>
          </w:tcPr>
          <w:p w14:paraId="59FC7EAA" w14:textId="1227D2C0" w:rsidR="00F511BB" w:rsidRDefault="00F511BB" w:rsidP="003A627F">
            <w:pPr>
              <w:rPr>
                <w:rFonts w:asciiTheme="majorHAnsi" w:hAnsiTheme="majorHAnsi"/>
              </w:rPr>
            </w:pPr>
          </w:p>
        </w:tc>
      </w:tr>
      <w:tr w:rsidR="00F511BB" w14:paraId="3DD283A5" w14:textId="77777777" w:rsidTr="00216FFA">
        <w:tc>
          <w:tcPr>
            <w:tcW w:w="5807" w:type="dxa"/>
            <w:vAlign w:val="center"/>
          </w:tcPr>
          <w:p w14:paraId="6DCD93A6" w14:textId="77777777" w:rsidR="0038044F" w:rsidRDefault="00F511BB" w:rsidP="00216FFA">
            <w:pPr>
              <w:rPr>
                <w:rFonts w:asciiTheme="minorHAnsi" w:hAnsiTheme="minorHAnsi"/>
                <w:sz w:val="24"/>
                <w:szCs w:val="24"/>
              </w:rPr>
            </w:pPr>
            <w:r w:rsidRPr="00181309">
              <w:rPr>
                <w:rFonts w:asciiTheme="minorHAnsi" w:hAnsiTheme="minorHAnsi"/>
                <w:sz w:val="24"/>
                <w:szCs w:val="24"/>
              </w:rPr>
              <w:t>Signature of person completing the form:</w:t>
            </w:r>
          </w:p>
          <w:p w14:paraId="3D50159B" w14:textId="107EDC14" w:rsidR="00216FFA" w:rsidRPr="00181309" w:rsidRDefault="00216FFA" w:rsidP="00216FFA">
            <w:pPr>
              <w:rPr>
                <w:rFonts w:asciiTheme="minorHAnsi" w:hAnsiTheme="minorHAnsi"/>
              </w:rPr>
            </w:pPr>
          </w:p>
        </w:tc>
        <w:tc>
          <w:tcPr>
            <w:tcW w:w="4955" w:type="dxa"/>
            <w:vAlign w:val="bottom"/>
          </w:tcPr>
          <w:p w14:paraId="4459A317" w14:textId="2C3E9401" w:rsidR="0038044F" w:rsidRDefault="0038044F" w:rsidP="003A627F">
            <w:pPr>
              <w:rPr>
                <w:rFonts w:asciiTheme="majorHAnsi" w:hAnsiTheme="majorHAnsi"/>
              </w:rPr>
            </w:pPr>
          </w:p>
        </w:tc>
      </w:tr>
      <w:tr w:rsidR="009871E9" w14:paraId="22FF94BC" w14:textId="77777777" w:rsidTr="009871E9">
        <w:trPr>
          <w:trHeight w:val="646"/>
        </w:trPr>
        <w:tc>
          <w:tcPr>
            <w:tcW w:w="5807" w:type="dxa"/>
          </w:tcPr>
          <w:p w14:paraId="5011260F" w14:textId="31EF9D7C" w:rsidR="009871E9" w:rsidRPr="00181309" w:rsidRDefault="009871E9" w:rsidP="009871E9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65734A9C" w14:textId="77777777" w:rsidR="009871E9" w:rsidRDefault="009871E9" w:rsidP="009871E9">
            <w:pPr>
              <w:rPr>
                <w:rFonts w:asciiTheme="minorHAnsi" w:hAnsiTheme="minorHAnsi"/>
                <w:sz w:val="24"/>
                <w:szCs w:val="24"/>
              </w:rPr>
            </w:pPr>
            <w:r w:rsidRPr="00181309">
              <w:rPr>
                <w:rFonts w:asciiTheme="minorHAnsi" w:hAnsiTheme="minorHAnsi"/>
                <w:sz w:val="24"/>
                <w:szCs w:val="24"/>
              </w:rPr>
              <w:t>Date Signed:</w:t>
            </w:r>
          </w:p>
          <w:p w14:paraId="3CEDF47A" w14:textId="77777777" w:rsidR="00216FFA" w:rsidRPr="00181309" w:rsidRDefault="00216FFA" w:rsidP="009871E9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955" w:type="dxa"/>
          </w:tcPr>
          <w:p w14:paraId="715DB4DB" w14:textId="77C0B13E" w:rsidR="009871E9" w:rsidRDefault="00216FFA" w:rsidP="00B07DA5">
            <w:pPr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  <w:r w:rsidRPr="0035285F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4866432" behindDoc="0" locked="0" layoutInCell="1" allowOverlap="1" wp14:anchorId="363B2E2E" wp14:editId="49184889">
                      <wp:simplePos x="0" y="0"/>
                      <wp:positionH relativeFrom="column">
                        <wp:posOffset>19050</wp:posOffset>
                      </wp:positionH>
                      <wp:positionV relativeFrom="page">
                        <wp:posOffset>92710</wp:posOffset>
                      </wp:positionV>
                      <wp:extent cx="2078355" cy="234315"/>
                      <wp:effectExtent l="0" t="0" r="17145" b="32385"/>
                      <wp:wrapNone/>
                      <wp:docPr id="2104" name="Group 21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105" name="Rectangle 210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06" name="Straight Arrow Connector 210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07" name="Straight Arrow Connector 2107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08" name="Rectangle 21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09" name="Rectangle 21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10" name="Rectangle 21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11" name="Rectangle 21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12" name="Rectangle 21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13" name="Rectangle 21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14" name="Rectangle 21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group w14:anchorId="5363DF37" id="Group 2104" o:spid="_x0000_s1026" style="position:absolute;margin-left:1.5pt;margin-top:7.3pt;width:163.65pt;height:18.45pt;z-index:254866432;mso-position-vertical-relative:page;mso-width-relative:margin;mso-height-relative:margin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">
                      <v:rect id="Rectangle 2105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/HCcYA&#10;AADdAAAADwAAAGRycy9kb3ducmV2LnhtbESPQWvCQBSE74L/YXmF3nQ3KZWaugZpUdqjxou31+xr&#10;kjb7NmRXjf56tyD0OMzMN8wiH2wrTtT7xrGGZKpAEJfONFxp2BfryQsIH5ANto5Jw4U85MvxaIGZ&#10;cWfe0mkXKhEh7DPUUIfQZVL6siaLfuo64uh9u95iiLKvpOnxHOG2lalSM2mx4bhQY0dvNZW/u6PV&#10;8NWke7xui42y8/VT+ByKn+PhXevHh2H1CiLQEP7D9/aH0ZAm6hn+3sQnIJ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v/HCcYAAADdAAAADwAAAAAAAAAAAAAAAACYAgAAZHJz&#10;L2Rvd25yZXYueG1sUEsFBgAAAAAEAAQA9QAAAIsDAAAAAA==&#10;"/>
                      <v:shape id="Straight Arrow Connector 2106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31nOsQAAADdAAAADwAAAGRycy9kb3ducmV2LnhtbESPQYvCMBSE74L/ITzBi2haDyLVKCII&#10;i4eF1R48PpJnW2xeapKt3X9vFhb2OMzMN8x2P9hW9ORD41hBvshAEGtnGq4UlNfTfA0iRGSDrWNS&#10;8EMB9rvxaIuFcS/+ov4SK5EgHApUUMfYFVIGXZPFsHAdcfLuzluMSfpKGo+vBLetXGbZSlpsOC3U&#10;2NGxJv24fFsFzbn8LPvZM3q9Puc3n4frrdVKTSfDYQMi0hD/w3/tD6NgmWcr+H2TnoDcv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DfWc6xAAAAN0AAAAPAAAAAAAAAAAA&#10;AAAAAKECAABkcnMvZG93bnJldi54bWxQSwUGAAAAAAQABAD5AAAAkgMAAAAA&#10;"/>
                      <v:shape id="Straight Arrow Connector 2107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DHCocUAAADdAAAADwAAAGRycy9kb3ducmV2LnhtbESPQYvCMBSE7wv+h/AEL8ua1sMqXaPI&#10;wsLiQVB78PhInm2xealJttZ/b4QFj8PMfMMs14NtRU8+NI4V5NMMBLF2puFKQXn8+ViACBHZYOuY&#10;FNwpwHo1eltiYdyN99QfYiUShEOBCuoYu0LKoGuyGKauI07e2XmLMUlfSePxluC2lbMs+5QWG04L&#10;NXb0XZO+HP6sgmZb7sr+/Rq9Xmzzk8/D8dRqpSbjYfMFItIQX+H/9q9RMMuzOTzfpCcgVw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DHCocUAAADdAAAADwAAAAAAAAAA&#10;AAAAAAChAgAAZHJzL2Rvd25yZXYueG1sUEsFBgAAAAAEAAQA+QAAAJMDAAAAAA==&#10;"/>
                      <v:rect id="Rectangle 2108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5ol8EA&#10;AADdAAAADwAAAGRycy9kb3ducmV2LnhtbERPTYvCMBC9L/gfwgje1sQuLGs1iigu7lHrxdvYjG21&#10;mZQmavXXm4Owx8f7ns47W4sbtb5yrGE0VCCIc2cqLjTss/XnDwgfkA3WjknDgzzMZ72PKabG3XlL&#10;t10oRAxhn6KGMoQmldLnJVn0Q9cQR+7kWoshwraQpsV7DLe1TJT6lhYrjg0lNrQsKb/srlbDsUr2&#10;+Nxmv8qO11/hr8vO18NK60G/W0xABOrCv/jt3hgNyUjFufFNfAJy9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j+aJfBAAAA3QAAAA8AAAAAAAAAAAAAAAAAmAIAAGRycy9kb3du&#10;cmV2LnhtbFBLBQYAAAAABAAEAPUAAACGAwAAAAA=&#10;"/>
                      <v:rect id="Rectangle 2109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LNDMUA&#10;AADdAAAADwAAAGRycy9kb3ducmV2LnhtbESPQWvCQBSE74X+h+UVequ7iSA1ugZRlHrUeOntmX1N&#10;UrNvQ3bV6K/vFgo9DjPzDTPPB9uKK/W+cawhGSkQxKUzDVcajsXm7R2ED8gGW8ek4U4e8sXz0xwz&#10;4268p+shVCJC2GeooQ6hy6T0ZU0W/ch1xNH7cr3FEGVfSdPjLcJtK1OlJtJiw3Ghxo5WNZXnw8Vq&#10;ODXpER/7YqvsdDMOu6H4vnyutX59GZYzEIGG8B/+a38YDWmipvD7Jj4Buf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ss0MxQAAAN0AAAAPAAAAAAAAAAAAAAAAAJgCAABkcnMv&#10;ZG93bnJldi54bWxQSwUGAAAAAAQABAD1AAAAigMAAAAA&#10;"/>
                      <v:rect id="Rectangle 2110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HyTMMA&#10;AADdAAAADwAAAGRycy9kb3ducmV2LnhtbERPPW/CMBDdkfofrKvUjThJpQrSGFSBqNoRkoXtGl+T&#10;tPE5sg0Efn09VGJ8et/lejKDOJPzvWUFWZKCIG6s7rlVUFe7+QKED8gaB8uk4Eoe1quHWYmFthfe&#10;0/kQWhFD2BeooAthLKT0TUcGfWJH4sh9W2cwROhaqR1eYrgZZJ6mL9Jgz7Ghw5E2HTW/h5NR8NXn&#10;Nd721Xtqlrvn8DlVP6fjVqmnx+ntFUSgKdzF/+4PrSDPsrg/volPQK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1HyTMMAAADdAAAADwAAAAAAAAAAAAAAAACYAgAAZHJzL2Rv&#10;d25yZXYueG1sUEsFBgAAAAAEAAQA9QAAAIgDAAAAAA==&#10;"/>
                      <v:rect id="Rectangle 2111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1X18YA&#10;AADdAAAADwAAAGRycy9kb3ducmV2LnhtbESPT2vCQBTE70K/w/IKvekmEaRNXaW0KPUY46W31+wz&#10;ic2+DdnNn/bTu0LB4zAzv2HW28k0YqDO1ZYVxIsIBHFhdc2lglO+mz+DcB5ZY2OZFPySg+3mYbbG&#10;VNuRMxqOvhQBwi5FBZX3bSqlKyoy6Ba2JQ7e2XYGfZBdKXWHY4CbRiZRtJIGaw4LFbb0XlHxc+yN&#10;gu86OeFflu8j87Jb+sOUX/qvD6WeHqe3VxCeJn8P/7c/tYIkjmO4vQlPQG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B1X18YAAADdAAAADwAAAAAAAAAAAAAAAACYAgAAZHJz&#10;L2Rvd25yZXYueG1sUEsFBgAAAAAEAAQA9QAAAIsDAAAAAA==&#10;"/>
                      <v:rect id="Rectangle 2112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/JoMYA&#10;AADdAAAADwAAAGRycy9kb3ducmV2LnhtbESPT2vCQBTE74V+h+UVvNVNUig1dRVpsdhjjBdvr9ln&#10;Es2+DdnNH/303ULB4zAzv2GW68k0YqDO1ZYVxPMIBHFhdc2lgkO+fX4D4TyyxsYyKbiSg/Xq8WGJ&#10;qbYjZzTsfSkChF2KCirv21RKV1Rk0M1tSxy8k+0M+iC7UuoOxwA3jUyi6FUarDksVNjSR0XFZd8b&#10;BT91csBbln9FZrF98d9Tfu6Pn0rNnqbNOwhPk7+H/9s7rSCJ4wT+3oQnI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M/JoMYAAADdAAAADwAAAAAAAAAAAAAAAACYAgAAZHJz&#10;L2Rvd25yZXYueG1sUEsFBgAAAAAEAAQA9QAAAIsDAAAAAA==&#10;"/>
                      <v:rect id="Rectangle 2113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NsO8QA&#10;AADdAAAADwAAAGRycy9kb3ducmV2LnhtbESPQYvCMBSE7wv+h/CEva1pKyxajSIuLrtHrRdvz+bZ&#10;VpuX0kSt/nojCB6HmfmGmc47U4sLta6yrCAeRCCIc6srLhRss9XXCITzyBpry6TgRg7ms97HFFNt&#10;r7ymy8YXIkDYpaig9L5JpXR5SQbdwDbEwTvY1qAPsi2kbvEa4KaWSRR9S4MVh4USG1qWlJ82Z6Ng&#10;XyVbvK+z38iMV0P/32XH8+5Hqc9+t5iA8NT5d/jV/tMKkjgewvNNeAJ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DbDvEAAAA3QAAAA8AAAAAAAAAAAAAAAAAmAIAAGRycy9k&#10;b3ducmV2LnhtbFBLBQYAAAAABAAEAPUAAACJAwAAAAA=&#10;"/>
                      <v:rect id="Rectangle 2114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r0T8YA&#10;AADdAAAADwAAAGRycy9kb3ducmV2LnhtbESPQWvCQBSE74L/YXmCN90kltJGVxElpT1qcuntmX1N&#10;UrNvQ3ajaX99t1DocZiZb5jNbjStuFHvGssK4mUEgri0uuFKQZFniycQziNrbC2Tgi9ysNtOJxtM&#10;tb3ziW5nX4kAYZeigtr7LpXSlTUZdEvbEQfvw/YGfZB9JXWP9wA3rUyi6FEabDgs1NjRoabyeh6M&#10;gkuTFPh9yl8i85yt/NuYfw7vR6Xms3G/BuFp9P/hv/arVpDE8QP8vglPQG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Gr0T8YAAADdAAAADwAAAAAAAAAAAAAAAACYAgAAZHJz&#10;L2Rvd25yZXYueG1sUEsFBgAAAAAEAAQA9QAAAIsDAAAAAA==&#10;"/>
                      <w10:wrap anchory="page"/>
                    </v:group>
                  </w:pict>
                </mc:Fallback>
              </mc:AlternateContent>
            </w:r>
          </w:p>
          <w:p w14:paraId="7433B39F" w14:textId="77777777" w:rsidR="00216FFA" w:rsidRDefault="00216FFA" w:rsidP="00B07DA5">
            <w:pPr>
              <w:rPr>
                <w:rFonts w:asciiTheme="majorHAnsi" w:hAnsiTheme="majorHAnsi"/>
              </w:rPr>
            </w:pPr>
          </w:p>
          <w:p w14:paraId="0FC8BCCC" w14:textId="2EA2ACEB" w:rsidR="009871E9" w:rsidRPr="00216FFA" w:rsidRDefault="00216FFA" w:rsidP="00B07DA5">
            <w:pPr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dd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>/mm/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yyyy</w:t>
            </w:r>
            <w:proofErr w:type="spellEnd"/>
          </w:p>
        </w:tc>
      </w:tr>
    </w:tbl>
    <w:p w14:paraId="326B97D1" w14:textId="47FECBB9" w:rsidR="00F511BB" w:rsidRPr="00660FE7" w:rsidRDefault="00F511BB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5"/>
        <w:gridCol w:w="8347"/>
      </w:tblGrid>
      <w:tr w:rsidR="00442CAC" w14:paraId="423C2A4B" w14:textId="77777777" w:rsidTr="00F511BB">
        <w:tc>
          <w:tcPr>
            <w:tcW w:w="2395" w:type="dxa"/>
          </w:tcPr>
          <w:p w14:paraId="6D954B41" w14:textId="2E8A7C79" w:rsidR="00442CAC" w:rsidRDefault="00442CAC" w:rsidP="006911F2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  <w:tc>
          <w:tcPr>
            <w:tcW w:w="8347" w:type="dxa"/>
          </w:tcPr>
          <w:p w14:paraId="089B208B" w14:textId="29C40A3E" w:rsidR="00442CAC" w:rsidRPr="002D3155" w:rsidRDefault="00442CAC" w:rsidP="002D3155">
            <w:pPr>
              <w:ind w:hanging="2361"/>
              <w:jc w:val="center"/>
              <w:rPr>
                <w:rFonts w:asciiTheme="minorHAnsi" w:hAnsiTheme="minorHAnsi" w:cs="Arial"/>
                <w:b/>
                <w:sz w:val="28"/>
                <w:szCs w:val="28"/>
              </w:rPr>
            </w:pPr>
            <w:r w:rsidRPr="002D3155">
              <w:rPr>
                <w:rFonts w:asciiTheme="minorHAnsi" w:hAnsiTheme="minorHAnsi" w:cs="Arial"/>
                <w:b/>
                <w:sz w:val="28"/>
                <w:szCs w:val="28"/>
              </w:rPr>
              <w:t>Intra Partum</w:t>
            </w:r>
          </w:p>
        </w:tc>
      </w:tr>
    </w:tbl>
    <w:p w14:paraId="192F691F" w14:textId="16D3ADEF" w:rsidR="00442CAC" w:rsidRDefault="00935E5E" w:rsidP="00442CAC">
      <w:pPr>
        <w:pStyle w:val="Header"/>
        <w:rPr>
          <w:sz w:val="36"/>
          <w:szCs w:val="36"/>
        </w:rPr>
      </w:pPr>
      <w:r>
        <w:rPr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5472640" behindDoc="0" locked="0" layoutInCell="1" allowOverlap="1" wp14:anchorId="092266D8" wp14:editId="43A38F27">
                <wp:simplePos x="0" y="0"/>
                <wp:positionH relativeFrom="page">
                  <wp:posOffset>361950</wp:posOffset>
                </wp:positionH>
                <wp:positionV relativeFrom="paragraph">
                  <wp:posOffset>-3810</wp:posOffset>
                </wp:positionV>
                <wp:extent cx="6734175" cy="371475"/>
                <wp:effectExtent l="0" t="0" r="28575" b="28575"/>
                <wp:wrapNone/>
                <wp:docPr id="219" name="Text Box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4175" cy="3714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709086" w14:textId="77777777" w:rsidR="00EE4A32" w:rsidRPr="00634521" w:rsidRDefault="00EE4A32" w:rsidP="00935E5E">
                            <w:pP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634521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Visit Date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65654051" wp14:editId="786142E2">
                                  <wp:extent cx="2085975" cy="228600"/>
                                  <wp:effectExtent l="0" t="0" r="9525" b="0"/>
                                  <wp:docPr id="2434" name="Picture 24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5975" cy="228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  <w:t xml:space="preserve">Participant Eligibility Number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464FC1AD" wp14:editId="7CC5E123">
                                  <wp:extent cx="885825" cy="219075"/>
                                  <wp:effectExtent l="0" t="0" r="9525" b="9525"/>
                                  <wp:docPr id="2455" name="Picture 24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4E5AED02" wp14:editId="114331C8">
                                  <wp:extent cx="885825" cy="219075"/>
                                  <wp:effectExtent l="0" t="0" r="9525" b="9525"/>
                                  <wp:docPr id="2456" name="Picture 24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2266D8" id="Text Box 219" o:spid="_x0000_s1053" type="#_x0000_t202" style="position:absolute;margin-left:28.5pt;margin-top:-.3pt;width:530.25pt;height:29.25pt;z-index:25547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" fillcolor="#e7e6e6 [3214]" strokeweight=".5pt">
                <v:textbox>
                  <w:txbxContent>
                    <w:p w14:paraId="5C709086" w14:textId="77777777" w:rsidR="00EE4A32" w:rsidRPr="00634521" w:rsidRDefault="00EE4A32" w:rsidP="00935E5E">
                      <w:pPr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 w:rsidRPr="00634521"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Visit Date </w:t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65654051" wp14:editId="786142E2">
                            <wp:extent cx="2085975" cy="228600"/>
                            <wp:effectExtent l="0" t="0" r="9525" b="0"/>
                            <wp:docPr id="2434" name="Picture 24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85975" cy="228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  <w:t xml:space="preserve">Participant Eligibility Number </w:t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464FC1AD" wp14:editId="7CC5E123">
                            <wp:extent cx="885825" cy="219075"/>
                            <wp:effectExtent l="0" t="0" r="9525" b="9525"/>
                            <wp:docPr id="2455" name="Picture 24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4E5AED02" wp14:editId="114331C8">
                            <wp:extent cx="885825" cy="219075"/>
                            <wp:effectExtent l="0" t="0" r="9525" b="9525"/>
                            <wp:docPr id="2456" name="Picture 24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CBE9D59" w14:textId="646FA376" w:rsidR="00442CAC" w:rsidRDefault="00442CAC">
      <w:pPr>
        <w:rPr>
          <w:rFonts w:asciiTheme="minorHAnsi" w:hAnsiTheme="minorHAnsi"/>
          <w:b/>
          <w:sz w:val="24"/>
          <w:szCs w:val="24"/>
        </w:rPr>
      </w:pPr>
    </w:p>
    <w:tbl>
      <w:tblPr>
        <w:tblStyle w:val="GridTable1Light"/>
        <w:tblW w:w="49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5"/>
        <w:gridCol w:w="6941"/>
      </w:tblGrid>
      <w:tr w:rsidR="00442CAC" w:rsidRPr="00A8302B" w14:paraId="4DCAA8C0" w14:textId="77777777" w:rsidTr="00935E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526A2999" w14:textId="42C777FF" w:rsidR="00442CAC" w:rsidRPr="005A70E9" w:rsidRDefault="00222F67" w:rsidP="005E612F">
            <w:pPr>
              <w:jc w:val="both"/>
              <w:rPr>
                <w:rFonts w:asciiTheme="minorHAnsi" w:hAnsiTheme="minorHAnsi"/>
                <w:b w:val="0"/>
                <w:bCs w:val="0"/>
                <w:sz w:val="28"/>
                <w:szCs w:val="28"/>
              </w:rPr>
            </w:pPr>
            <w:r w:rsidRPr="0035285F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4868480" behindDoc="0" locked="0" layoutInCell="1" allowOverlap="1" wp14:anchorId="00B956F3" wp14:editId="74B7ADC5">
                      <wp:simplePos x="0" y="0"/>
                      <wp:positionH relativeFrom="column">
                        <wp:posOffset>2333625</wp:posOffset>
                      </wp:positionH>
                      <wp:positionV relativeFrom="page">
                        <wp:posOffset>260985</wp:posOffset>
                      </wp:positionV>
                      <wp:extent cx="2078355" cy="234315"/>
                      <wp:effectExtent l="0" t="0" r="17145" b="32385"/>
                      <wp:wrapNone/>
                      <wp:docPr id="2115" name="Group 21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116" name="Rectangle 21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17" name="Straight Arrow Connector 2117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18" name="Straight Arrow Connector 2118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19" name="Rectangle 21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0" name="Rectangle 21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1" name="Rectangle 21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2" name="Rectangle 21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3" name="Rectangle 21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4" name="Rectangle 21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5" name="Rectangle 21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group w14:anchorId="0BA20BA9" id="Group 2115" o:spid="_x0000_s1026" style="position:absolute;margin-left:183.75pt;margin-top:20.55pt;width:163.65pt;height:18.45pt;z-index:254868480;mso-position-vertical-relative:page;mso-width-relative:margin;mso-height-relative:margin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">
                      <v:rect id="Rectangle 2116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/TPo8YA&#10;AADdAAAADwAAAGRycy9kb3ducmV2LnhtbESPQWvCQBSE7wX/w/IKvTWbpBDa6CrFYrFHTS69vWaf&#10;STT7NmRXE/vrXaHQ4zAz3zCL1WQ6caHBtZYVJFEMgriyuuVaQVlsnl9BOI+ssbNMCq7kYLWcPSww&#10;13bkHV32vhYBwi5HBY33fS6lqxoy6CLbEwfvYAeDPsihlnrAMcBNJ9M4zqTBlsNCgz2tG6pO+7NR&#10;8NOmJf7uis/YvG1e/NdUHM/fH0o9PU7vcxCeJv8f/mtvtYI0STK4vwlPQC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/TPo8YAAADdAAAADwAAAAAAAAAAAAAAAACYAgAAZHJz&#10;L2Rvd25yZXYueG1sUEsFBgAAAAAEAAQA9QAAAIsDAAAAAA==&#10;"/>
                      <v:shape id="Straight Arrow Connector 2117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ehUfMUAAADdAAAADwAAAGRycy9kb3ducmV2LnhtbESPQWsCMRSE74X+h/CEXkrNxoPK1ihS&#10;KIiHgroHj4/kdXfp5mWbxHX77xtB8DjMzDfMajO6TgwUYutZg5oWIIiNty3XGqrT59sSREzIFjvP&#10;pOGPImzWz08rLK2/8oGGY6pFhnAsUUOTUl9KGU1DDuPU98TZ+/bBYcoy1NIGvGa46+SsKObSYct5&#10;ocGePhoyP8eL09Duq69qeP1NwSz36hxUPJ07o/XLZNy+g0g0pkf43t5ZDTOlFnB7k5+AXP8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ehUfMUAAADdAAAADwAAAAAAAAAA&#10;AAAAAAChAgAAZHJzL2Rvd25yZXYueG1sUEsFBgAAAAAEAAQA+QAAAJMDAAAAAA==&#10;"/>
                      <v:shape id="Straight Arrow Connector 2118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HfADsEAAADdAAAADwAAAGRycy9kb3ducmV2LnhtbERPz2vCMBS+D/wfwhO8DE3jQaQaZQjC&#10;8CBMe/D4SN7asualS7Ja/3tzGHj8+H5v96PrxEAhtp41qEUBgth423Ktoboe52sQMSFb7DyThgdF&#10;2O8mb1ssrb/zFw2XVIscwrFEDU1KfSllNA05jAvfE2fu2weHKcNQSxvwnsNdJ5dFsZIOW84NDfZ0&#10;aMj8XP6chvZUnavh/TcFsz6pW1DxeuuM1rPp+LEBkWhML/G/+9NqWCqV5+Y3+QnI3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Yd8AOwQAAAN0AAAAPAAAAAAAAAAAAAAAA&#10;AKECAABkcnMvZG93bnJldi54bWxQSwUGAAAAAAQABAD5AAAAjwMAAAAA&#10;"/>
                      <v:rect id="Rectangle 2119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tb0cYA&#10;AADdAAAADwAAAGRycy9kb3ducmV2LnhtbESPQWvCQBSE7wX/w/KE3uomKZSauoooKe0xiZfeXrPP&#10;JJp9G7Ibjf76bqHQ4zAz3zCrzWQ6caHBtZYVxIsIBHFldcu1gkOZPb2CcB5ZY2eZFNzIwWY9e1hh&#10;qu2Vc7oUvhYBwi5FBY33fSqlqxoy6Ba2Jw7e0Q4GfZBDLfWA1wA3nUyi6EUabDksNNjTrqHqXIxG&#10;wXebHPCel++RWWbP/nMqT+PXXqnH+bR9A+Fp8v/hv/aHVpDE8RJ+34QnIN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mtb0cYAAADdAAAADwAAAAAAAAAAAAAAAACYAgAAZHJz&#10;L2Rvd25yZXYueG1sUEsFBgAAAAAEAAQA9QAAAIsDAAAAAA==&#10;"/>
                      <v:rect id="Rectangle 2120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048cAA&#10;AADdAAAADwAAAGRycy9kb3ducmV2LnhtbERPTa/BQBTdv8R/mFyJ3TNViTxliBDCktrYXZ2rLZ07&#10;TWdQfr1ZSN7y5HxP562pxIMaV1pWMOhHIIgzq0vOFRzT9e8fCOeRNVaWScGLHMxnnZ8pJto+eU+P&#10;g89FCGGXoILC+zqR0mUFGXR9WxMH7mIbgz7AJpe6wWcIN5WMo2gkDZYcGgqsaVlQdjvcjYJzGR/x&#10;vU83kRmvh37Xptf7aaVUr9suJiA8tf5f/HVvtYJ4EIf94U14AnL2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T048cAAAADdAAAADwAAAAAAAAAAAAAAAACYAgAAZHJzL2Rvd25y&#10;ZXYueG1sUEsFBgAAAAAEAAQA9QAAAIUDAAAAAA==&#10;"/>
                      <v:rect id="Rectangle 2121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GdasYA&#10;AADdAAAADwAAAGRycy9kb3ducmV2LnhtbESPT2vCQBTE74V+h+UVvNVNUig1dRVpsdhjjBdvr9ln&#10;Es2+DdnNH/303ULB4zAzv2GW68k0YqDO1ZYVxPMIBHFhdc2lgkO+fX4D4TyyxsYyKbiSg/Xq8WGJ&#10;qbYjZzTsfSkChF2KCirv21RKV1Rk0M1tSxy8k+0M+iC7UuoOxwA3jUyi6FUarDksVNjSR0XFZd8b&#10;BT91csBbln9FZrF98d9Tfu6Pn0rNnqbNOwhPk7+H/9s7rSCJkxj+3oQnI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nGdasYAAADdAAAADwAAAAAAAAAAAAAAAACYAgAAZHJz&#10;L2Rvd25yZXYueG1sUEsFBgAAAAAEAAQA9QAAAIsDAAAAAA==&#10;"/>
                      <v:rect id="Rectangle 2122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MDHcUA&#10;AADdAAAADwAAAGRycy9kb3ducmV2LnhtbESPQWvCQBSE70L/w/IKvenGLRSbugmiWNqjJpfeXrOv&#10;SWr2bciuGv313YLgcZiZb5hlPtpOnGjwrWMN81kCgrhypuVaQ1lspwsQPiAb7ByThgt5yLOHyRJT&#10;4868o9M+1CJC2KeooQmhT6X0VUMW/cz1xNH7cYPFEOVQSzPgOcJtJ1WSvEiLLceFBntaN1Qd9ker&#10;4btVJV53xXtiX7fP4XMsfo9fG62fHsfVG4hAY7iHb+0Po0HNlYL/N/EJy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owMdxQAAAN0AAAAPAAAAAAAAAAAAAAAAAJgCAABkcnMv&#10;ZG93bnJldi54bWxQSwUGAAAAAAQABAD1AAAAigMAAAAA&#10;"/>
                      <v:rect id="Rectangle 2123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+mhsYA&#10;AADdAAAADwAAAGRycy9kb3ducmV2LnhtbESPT2vCQBTE74LfYXmF3nRjAqWmrlIUpT3mz6W31+xr&#10;kjb7NmRXE/303ULB4zAzv2E2u8l04kKDay0rWC0jEMSV1S3XCsriuHgG4Tyyxs4yKbiSg912Pttg&#10;qu3IGV1yX4sAYZeigsb7PpXSVQ0ZdEvbEwfvyw4GfZBDLfWAY4CbTsZR9CQNthwWGuxp31D1k5+N&#10;gs82LvGWFafIrI+Jf5+K7/PHQanHh+n1BYSnyd/D/+03rSBexQn8vQlPQG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e+mhsYAAADdAAAADwAAAAAAAAAAAAAAAACYAgAAZHJz&#10;L2Rvd25yZXYueG1sUEsFBgAAAAAEAAQA9QAAAIsDAAAAAA==&#10;"/>
                      <v:rect id="Rectangle 2124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Y+8sQA&#10;AADdAAAADwAAAGRycy9kb3ducmV2LnhtbESPQYvCMBSE74L/IbyFvWlqVxa3GkUURY9aL3t7Ns+2&#10;bvNSmqjVX2+EBY/DzHzDTGatqcSVGldaVjDoRyCIM6tLzhUc0lVvBMJ5ZI2VZVJwJwezabczwUTb&#10;G+/ouve5CBB2CSoovK8TKV1WkEHXtzVx8E62MeiDbHKpG7wFuKlkHEXf0mDJYaHAmhYFZX/7i1Fw&#10;LOMDPnbpOjI/qy+/bdPz5Xep1OdHOx+D8NT6d/i/vdEK4kE8hNeb8ATk9A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GPvLEAAAA3QAAAA8AAAAAAAAAAAAAAAAAmAIAAGRycy9k&#10;b3ducmV2LnhtbFBLBQYAAAAABAAEAPUAAACJAwAAAAA=&#10;"/>
                      <v:rect id="Rectangle 2125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qbacQA&#10;AADdAAAADwAAAGRycy9kb3ducmV2LnhtbESPQYvCMBSE74L/IbyFvWlqFxe3GkUURY9aL3t7Ns+2&#10;bvNSmqjVX2+EBY/DzHzDTGatqcSVGldaVjDoRyCIM6tLzhUc0lVvBMJ5ZI2VZVJwJwezabczwUTb&#10;G+/ouve5CBB2CSoovK8TKV1WkEHXtzVx8E62MeiDbHKpG7wFuKlkHEXf0mDJYaHAmhYFZX/7i1Fw&#10;LOMDPnbpOjI/qy+/bdPz5Xep1OdHOx+D8NT6d/i/vdEK4kE8hNeb8ATk9A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1Km2nEAAAA3QAAAA8AAAAAAAAAAAAAAAAAmAIAAGRycy9k&#10;b3ducmV2LnhtbFBLBQYAAAAABAAEAPUAAACJAwAAAAA=&#10;"/>
                      <w10:wrap anchory="page"/>
                    </v:group>
                  </w:pict>
                </mc:Fallback>
              </mc:AlternateContent>
            </w:r>
            <w:r w:rsidR="00442CAC" w:rsidRPr="00A8302B">
              <w:rPr>
                <w:rFonts w:asciiTheme="minorHAnsi" w:hAnsiTheme="minorHAnsi"/>
                <w:sz w:val="24"/>
                <w:szCs w:val="24"/>
              </w:rPr>
              <w:br w:type="page"/>
            </w:r>
            <w:r w:rsidR="00935E5E">
              <w:rPr>
                <w:rFonts w:asciiTheme="minorHAnsi" w:hAnsiTheme="minorHAnsi"/>
                <w:sz w:val="28"/>
                <w:szCs w:val="28"/>
              </w:rPr>
              <w:t>1</w:t>
            </w:r>
            <w:r w:rsidR="00801999">
              <w:rPr>
                <w:rFonts w:asciiTheme="minorHAnsi" w:hAnsiTheme="minorHAnsi"/>
                <w:sz w:val="28"/>
                <w:szCs w:val="28"/>
              </w:rPr>
              <w:t>.</w:t>
            </w:r>
            <w:r w:rsidR="00935E5E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="005E612F">
              <w:rPr>
                <w:rFonts w:asciiTheme="minorHAnsi" w:hAnsiTheme="minorHAnsi"/>
                <w:sz w:val="28"/>
                <w:szCs w:val="28"/>
              </w:rPr>
              <w:t>Hospitalisation</w:t>
            </w:r>
            <w:r w:rsidR="00CA0F9C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</w:tc>
      </w:tr>
      <w:tr w:rsidR="000D64C9" w:rsidRPr="00A8302B" w14:paraId="1BEA8E96" w14:textId="77777777" w:rsidTr="00CA0F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4" w:type="pct"/>
            <w:shd w:val="clear" w:color="auto" w:fill="auto"/>
            <w:vAlign w:val="center"/>
          </w:tcPr>
          <w:p w14:paraId="00AEDA74" w14:textId="087B6165" w:rsidR="000D64C9" w:rsidRDefault="00CB1360" w:rsidP="00490F51">
            <w:pPr>
              <w:rPr>
                <w:rFonts w:asciiTheme="minorHAnsi" w:hAnsiTheme="minorHAnsi"/>
                <w:bCs w:val="0"/>
                <w:sz w:val="24"/>
                <w:szCs w:val="24"/>
              </w:rPr>
            </w:pPr>
            <w:r w:rsidRPr="00CB1360">
              <w:rPr>
                <w:rFonts w:asciiTheme="minorHAnsi" w:hAnsiTheme="minorHAnsi"/>
                <w:b w:val="0"/>
                <w:bCs w:val="0"/>
                <w:sz w:val="24"/>
                <w:szCs w:val="24"/>
              </w:rPr>
              <w:t xml:space="preserve">Date </w:t>
            </w:r>
            <w:r w:rsidR="00B242CA">
              <w:rPr>
                <w:rFonts w:asciiTheme="minorHAnsi" w:hAnsiTheme="minorHAnsi"/>
                <w:b w:val="0"/>
                <w:bCs w:val="0"/>
                <w:sz w:val="24"/>
                <w:szCs w:val="24"/>
              </w:rPr>
              <w:t>and time woman</w:t>
            </w:r>
            <w:r w:rsidRPr="00CB1360">
              <w:rPr>
                <w:rFonts w:asciiTheme="minorHAnsi" w:hAnsiTheme="minorHAnsi"/>
                <w:b w:val="0"/>
                <w:bCs w:val="0"/>
                <w:sz w:val="24"/>
                <w:szCs w:val="24"/>
              </w:rPr>
              <w:t xml:space="preserve"> was admitted</w:t>
            </w:r>
            <w:r w:rsidR="00B242CA">
              <w:rPr>
                <w:rFonts w:asciiTheme="minorHAnsi" w:hAnsiTheme="minorHAnsi"/>
                <w:b w:val="0"/>
                <w:bCs w:val="0"/>
                <w:sz w:val="24"/>
                <w:szCs w:val="24"/>
              </w:rPr>
              <w:t xml:space="preserve"> to </w:t>
            </w:r>
            <w:r w:rsidR="002E2C37">
              <w:rPr>
                <w:rFonts w:asciiTheme="minorHAnsi" w:hAnsiTheme="minorHAnsi"/>
                <w:b w:val="0"/>
                <w:bCs w:val="0"/>
                <w:sz w:val="24"/>
                <w:szCs w:val="24"/>
              </w:rPr>
              <w:t>hospital for delivery</w:t>
            </w:r>
          </w:p>
        </w:tc>
        <w:tc>
          <w:tcPr>
            <w:tcW w:w="3266" w:type="pct"/>
            <w:shd w:val="clear" w:color="auto" w:fill="auto"/>
          </w:tcPr>
          <w:p w14:paraId="1C1B1059" w14:textId="236F04CC" w:rsidR="000D64C9" w:rsidRDefault="000D64C9" w:rsidP="000D64C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370944" behindDoc="0" locked="0" layoutInCell="1" allowOverlap="1" wp14:anchorId="554EEE30" wp14:editId="45926044">
                      <wp:simplePos x="0" y="0"/>
                      <wp:positionH relativeFrom="column">
                        <wp:posOffset>3343275</wp:posOffset>
                      </wp:positionH>
                      <wp:positionV relativeFrom="paragraph">
                        <wp:posOffset>13335</wp:posOffset>
                      </wp:positionV>
                      <wp:extent cx="142875" cy="323850"/>
                      <wp:effectExtent l="0" t="0" r="0" b="0"/>
                      <wp:wrapNone/>
                      <wp:docPr id="428" name="Text Box 4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323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8C3B7F0" w14:textId="77777777" w:rsidR="00EE4A32" w:rsidRPr="00EE56FD" w:rsidRDefault="00EE4A32" w:rsidP="00EE56FD">
                                  <w:pPr>
                                    <w:spacing w:before="40" w:after="40" w:line="240" w:lineRule="auto"/>
                                    <w:jc w:val="center"/>
                                    <w:rPr>
                                      <w:noProof/>
                                      <w:color w:val="000000" w:themeColor="text1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E56FD">
                                    <w:rPr>
                                      <w:rFonts w:asciiTheme="minorHAnsi" w:hAnsiTheme="minorHAnsi" w:cstheme="minorHAnsi"/>
                                      <w:b/>
                                      <w:noProof/>
                                      <w:color w:val="000000" w:themeColor="text1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:</w:t>
                                  </w:r>
                                  <w:r>
                                    <w:rPr>
                                      <w:noProof/>
                                      <w:color w:val="000000" w:themeColor="text1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Your text here: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4EEE30" id="Text Box 428" o:spid="_x0000_s1054" type="#_x0000_t202" style="position:absolute;margin-left:263.25pt;margin-top:1.05pt;width:11.25pt;height:25.5pt;z-index:25237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" filled="f" stroked="f">
                      <v:textbox>
                        <w:txbxContent>
                          <w:p w14:paraId="08C3B7F0" w14:textId="77777777" w:rsidR="00EE4A32" w:rsidRPr="00EE56FD" w:rsidRDefault="00EE4A32" w:rsidP="00EE56FD">
                            <w:pPr>
                              <w:spacing w:before="40" w:after="40" w:line="240" w:lineRule="auto"/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56FD">
                              <w:rPr>
                                <w:rFonts w:asciiTheme="minorHAnsi" w:hAnsiTheme="minorHAnsi" w:cstheme="minorHAnsi"/>
                                <w:b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Your text here: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pacing w:val="-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367872" behindDoc="0" locked="0" layoutInCell="1" allowOverlap="1" wp14:anchorId="3ECCE5A9" wp14:editId="1B83FABB">
                      <wp:simplePos x="0" y="0"/>
                      <wp:positionH relativeFrom="column">
                        <wp:posOffset>3521075</wp:posOffset>
                      </wp:positionH>
                      <wp:positionV relativeFrom="paragraph">
                        <wp:posOffset>48895</wp:posOffset>
                      </wp:positionV>
                      <wp:extent cx="219075" cy="219075"/>
                      <wp:effectExtent l="0" t="0" r="28575" b="28575"/>
                      <wp:wrapNone/>
                      <wp:docPr id="429" name="Rectangle 4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61844122" id="Rectangle 429" o:spid="_x0000_s1026" style="position:absolute;margin-left:277.25pt;margin-top:3.85pt;width:17.25pt;height:17.25pt;z-index:25236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"/>
                  </w:pict>
                </mc:Fallback>
              </mc:AlternateContent>
            </w:r>
            <w:r>
              <w:rPr>
                <w:noProof/>
                <w:spacing w:val="-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369920" behindDoc="0" locked="0" layoutInCell="1" allowOverlap="1" wp14:anchorId="139B3E10" wp14:editId="31368C3C">
                      <wp:simplePos x="0" y="0"/>
                      <wp:positionH relativeFrom="column">
                        <wp:posOffset>3740150</wp:posOffset>
                      </wp:positionH>
                      <wp:positionV relativeFrom="paragraph">
                        <wp:posOffset>48895</wp:posOffset>
                      </wp:positionV>
                      <wp:extent cx="219075" cy="219075"/>
                      <wp:effectExtent l="0" t="0" r="28575" b="28575"/>
                      <wp:wrapNone/>
                      <wp:docPr id="430" name="Rectangle 4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31ACE56E" id="Rectangle 430" o:spid="_x0000_s1026" style="position:absolute;margin-left:294.5pt;margin-top:3.85pt;width:17.25pt;height:17.25pt;z-index:25236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"/>
                  </w:pict>
                </mc:Fallback>
              </mc:AlternateContent>
            </w:r>
            <w:r>
              <w:rPr>
                <w:noProof/>
                <w:spacing w:val="-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366848" behindDoc="0" locked="0" layoutInCell="1" allowOverlap="1" wp14:anchorId="4913909E" wp14:editId="14AEAB66">
                      <wp:simplePos x="0" y="0"/>
                      <wp:positionH relativeFrom="column">
                        <wp:posOffset>3140075</wp:posOffset>
                      </wp:positionH>
                      <wp:positionV relativeFrom="paragraph">
                        <wp:posOffset>39370</wp:posOffset>
                      </wp:positionV>
                      <wp:extent cx="219075" cy="219075"/>
                      <wp:effectExtent l="0" t="0" r="28575" b="28575"/>
                      <wp:wrapNone/>
                      <wp:docPr id="432" name="Rectangle 4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188E736D" id="Rectangle 432" o:spid="_x0000_s1026" style="position:absolute;margin-left:247.25pt;margin-top:3.1pt;width:17.25pt;height:17.25pt;z-index:25236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"/>
                  </w:pict>
                </mc:Fallback>
              </mc:AlternateContent>
            </w:r>
            <w:r>
              <w:rPr>
                <w:noProof/>
                <w:spacing w:val="-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365824" behindDoc="0" locked="0" layoutInCell="1" allowOverlap="1" wp14:anchorId="25338F48" wp14:editId="0BF2141E">
                      <wp:simplePos x="0" y="0"/>
                      <wp:positionH relativeFrom="column">
                        <wp:posOffset>2911475</wp:posOffset>
                      </wp:positionH>
                      <wp:positionV relativeFrom="paragraph">
                        <wp:posOffset>39370</wp:posOffset>
                      </wp:positionV>
                      <wp:extent cx="219075" cy="219075"/>
                      <wp:effectExtent l="0" t="0" r="28575" b="28575"/>
                      <wp:wrapNone/>
                      <wp:docPr id="433" name="Rectangle 4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3C5CB88B" id="Rectangle 433" o:spid="_x0000_s1026" style="position:absolute;margin-left:229.25pt;margin-top:3.1pt;width:17.25pt;height:17.25pt;z-index:25236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"/>
                  </w:pict>
                </mc:Fallback>
              </mc:AlternateContent>
            </w:r>
            <w:r w:rsidR="00222F67"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  <w:t xml:space="preserve">  </w:t>
            </w:r>
          </w:p>
          <w:p w14:paraId="53477F65" w14:textId="7F105922" w:rsidR="000B3123" w:rsidRDefault="008F5B3D" w:rsidP="00B242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noProof/>
                <w:spacing w:val="-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121984" behindDoc="0" locked="0" layoutInCell="1" allowOverlap="1" wp14:anchorId="327C8598" wp14:editId="60FA6EE1">
                      <wp:simplePos x="0" y="0"/>
                      <wp:positionH relativeFrom="column">
                        <wp:posOffset>3873500</wp:posOffset>
                      </wp:positionH>
                      <wp:positionV relativeFrom="paragraph">
                        <wp:posOffset>119380</wp:posOffset>
                      </wp:positionV>
                      <wp:extent cx="219075" cy="219075"/>
                      <wp:effectExtent l="0" t="0" r="28575" b="28575"/>
                      <wp:wrapNone/>
                      <wp:docPr id="355" name="Rectangle 3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1371B847" id="Rectangle 355" o:spid="_x0000_s1026" style="position:absolute;margin-left:305pt;margin-top:9.4pt;width:17.25pt;height:17.25pt;z-index:25412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"/>
                  </w:pict>
                </mc:Fallback>
              </mc:AlternateContent>
            </w:r>
            <w:r w:rsidR="000B3123" w:rsidRPr="000B3123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="00222F67">
              <w:rPr>
                <w:rFonts w:asciiTheme="minorHAnsi" w:hAnsiTheme="minorHAnsi"/>
                <w:sz w:val="24"/>
                <w:szCs w:val="24"/>
              </w:rPr>
              <w:t>dd</w:t>
            </w:r>
            <w:proofErr w:type="spellEnd"/>
            <w:r w:rsidR="00222F67">
              <w:rPr>
                <w:rFonts w:asciiTheme="minorHAnsi" w:hAnsiTheme="minorHAnsi"/>
                <w:sz w:val="24"/>
                <w:szCs w:val="24"/>
              </w:rPr>
              <w:t>/mm/</w:t>
            </w:r>
            <w:proofErr w:type="spellStart"/>
            <w:r w:rsidR="00222F67">
              <w:rPr>
                <w:rFonts w:asciiTheme="minorHAnsi" w:hAnsiTheme="minorHAnsi"/>
                <w:sz w:val="24"/>
                <w:szCs w:val="24"/>
              </w:rPr>
              <w:t>yyyy</w:t>
            </w:r>
            <w:proofErr w:type="spellEnd"/>
            <w:r w:rsidR="00EC5D58">
              <w:rPr>
                <w:rFonts w:asciiTheme="minorHAnsi" w:hAnsiTheme="minorHAnsi"/>
                <w:sz w:val="24"/>
                <w:szCs w:val="24"/>
              </w:rPr>
              <w:t xml:space="preserve">                                                             24 hour clock</w:t>
            </w:r>
          </w:p>
          <w:p w14:paraId="676B56B7" w14:textId="1D90223B" w:rsidR="008F5B3D" w:rsidRPr="000B3123" w:rsidRDefault="008F5B3D" w:rsidP="00B242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Not </w:t>
            </w:r>
            <w:r w:rsidR="002260F5">
              <w:rPr>
                <w:rFonts w:asciiTheme="minorHAnsi" w:hAnsiTheme="minorHAnsi"/>
                <w:sz w:val="24"/>
                <w:szCs w:val="24"/>
              </w:rPr>
              <w:t>applic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able – baby not born in hospital </w:t>
            </w:r>
          </w:p>
        </w:tc>
      </w:tr>
    </w:tbl>
    <w:p w14:paraId="15F180BE" w14:textId="2A712FBC" w:rsidR="00CA0F9C" w:rsidRDefault="00CA0F9C" w:rsidP="00CA0F9C">
      <w:pPr>
        <w:rPr>
          <w:rFonts w:asciiTheme="minorHAnsi" w:hAnsiTheme="minorHAnsi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6237"/>
        <w:gridCol w:w="702"/>
      </w:tblGrid>
      <w:tr w:rsidR="00B502B5" w14:paraId="233A007B" w14:textId="77777777" w:rsidTr="0061256A">
        <w:tc>
          <w:tcPr>
            <w:tcW w:w="10762" w:type="dxa"/>
            <w:gridSpan w:val="3"/>
            <w:shd w:val="clear" w:color="auto" w:fill="F2F2F2" w:themeFill="background1" w:themeFillShade="F2"/>
          </w:tcPr>
          <w:p w14:paraId="0905166D" w14:textId="20D04984" w:rsidR="00B502B5" w:rsidRDefault="00B502B5" w:rsidP="00655954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6B703C">
              <w:rPr>
                <w:rFonts w:asciiTheme="minorHAnsi" w:hAnsiTheme="minorHAnsi"/>
                <w:b/>
                <w:sz w:val="28"/>
                <w:szCs w:val="28"/>
              </w:rPr>
              <w:t xml:space="preserve">2. </w:t>
            </w:r>
            <w:r w:rsidR="00655954">
              <w:rPr>
                <w:rFonts w:asciiTheme="minorHAnsi" w:hAnsiTheme="minorHAnsi"/>
                <w:b/>
                <w:sz w:val="28"/>
                <w:szCs w:val="28"/>
              </w:rPr>
              <w:t>Onset of labour type</w:t>
            </w:r>
          </w:p>
        </w:tc>
      </w:tr>
      <w:tr w:rsidR="00655954" w14:paraId="7243A521" w14:textId="77777777" w:rsidTr="00AB1D33">
        <w:tc>
          <w:tcPr>
            <w:tcW w:w="3823" w:type="dxa"/>
            <w:vMerge w:val="restart"/>
            <w:vAlign w:val="center"/>
          </w:tcPr>
          <w:p w14:paraId="033140F5" w14:textId="5DF98570" w:rsidR="00655954" w:rsidRPr="006B703C" w:rsidRDefault="00655954" w:rsidP="00CA0F9C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Onset of labour type.</w:t>
            </w:r>
          </w:p>
        </w:tc>
        <w:tc>
          <w:tcPr>
            <w:tcW w:w="6237" w:type="dxa"/>
          </w:tcPr>
          <w:p w14:paraId="54E5207C" w14:textId="58C88C35" w:rsidR="00655954" w:rsidRPr="006B703C" w:rsidRDefault="00655954" w:rsidP="006B703C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Spontaneous</w:t>
            </w:r>
          </w:p>
        </w:tc>
        <w:tc>
          <w:tcPr>
            <w:tcW w:w="702" w:type="dxa"/>
          </w:tcPr>
          <w:p w14:paraId="1395BB6B" w14:textId="38E218FB" w:rsidR="00655954" w:rsidRDefault="00655954" w:rsidP="00CA0F9C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655954" w14:paraId="65A366AB" w14:textId="77777777" w:rsidTr="00B502B5">
        <w:tc>
          <w:tcPr>
            <w:tcW w:w="3823" w:type="dxa"/>
            <w:vMerge/>
          </w:tcPr>
          <w:p w14:paraId="4E29CED6" w14:textId="77777777" w:rsidR="00655954" w:rsidRPr="00B502B5" w:rsidRDefault="00655954" w:rsidP="00CA0F9C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6237" w:type="dxa"/>
          </w:tcPr>
          <w:p w14:paraId="34F0B4B2" w14:textId="22F76654" w:rsidR="00655954" w:rsidRPr="006B703C" w:rsidRDefault="00655954" w:rsidP="006B703C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Induced</w:t>
            </w:r>
          </w:p>
        </w:tc>
        <w:tc>
          <w:tcPr>
            <w:tcW w:w="702" w:type="dxa"/>
          </w:tcPr>
          <w:p w14:paraId="1150D90C" w14:textId="77777777" w:rsidR="00655954" w:rsidRDefault="00655954" w:rsidP="00CA0F9C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655954" w14:paraId="7F5D5A8C" w14:textId="77777777" w:rsidTr="00B502B5">
        <w:tc>
          <w:tcPr>
            <w:tcW w:w="3823" w:type="dxa"/>
            <w:vMerge/>
          </w:tcPr>
          <w:p w14:paraId="1116E53C" w14:textId="77777777" w:rsidR="00655954" w:rsidRPr="00B502B5" w:rsidRDefault="00655954" w:rsidP="00CA0F9C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6237" w:type="dxa"/>
          </w:tcPr>
          <w:p w14:paraId="3664DAEE" w14:textId="0295623E" w:rsidR="00655954" w:rsidRPr="006B703C" w:rsidRDefault="00655954" w:rsidP="006B703C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No labour (Caesarean section)</w:t>
            </w:r>
          </w:p>
        </w:tc>
        <w:tc>
          <w:tcPr>
            <w:tcW w:w="702" w:type="dxa"/>
          </w:tcPr>
          <w:p w14:paraId="562FB5C6" w14:textId="77777777" w:rsidR="00655954" w:rsidRDefault="00655954" w:rsidP="00CA0F9C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</w:tbl>
    <w:p w14:paraId="4AB4EA17" w14:textId="77777777" w:rsidR="00B502B5" w:rsidRDefault="00B502B5" w:rsidP="00CA0F9C">
      <w:pPr>
        <w:rPr>
          <w:rFonts w:asciiTheme="minorHAnsi" w:hAnsiTheme="minorHAnsi"/>
          <w:b/>
          <w:sz w:val="24"/>
          <w:szCs w:val="24"/>
        </w:rPr>
      </w:pPr>
    </w:p>
    <w:tbl>
      <w:tblPr>
        <w:tblStyle w:val="GridTable1Light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7"/>
        <w:gridCol w:w="1978"/>
        <w:gridCol w:w="2413"/>
        <w:gridCol w:w="837"/>
        <w:gridCol w:w="441"/>
        <w:gridCol w:w="997"/>
        <w:gridCol w:w="409"/>
      </w:tblGrid>
      <w:tr w:rsidR="00CA0F9C" w:rsidRPr="00A8302B" w14:paraId="1C92127A" w14:textId="77777777" w:rsidTr="005E61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6CE4B21E" w14:textId="4E1989C9" w:rsidR="00CA0F9C" w:rsidRPr="00A8302B" w:rsidRDefault="0061256A" w:rsidP="00CA0F9C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3</w:t>
            </w:r>
            <w:r w:rsidR="00CA0F9C">
              <w:rPr>
                <w:rFonts w:asciiTheme="minorHAnsi" w:hAnsiTheme="minorHAnsi"/>
                <w:sz w:val="28"/>
                <w:szCs w:val="28"/>
              </w:rPr>
              <w:t>.</w:t>
            </w:r>
            <w:r w:rsidR="00CA0F9C" w:rsidRPr="009820FA">
              <w:rPr>
                <w:rFonts w:asciiTheme="minorHAnsi" w:hAnsiTheme="minorHAnsi"/>
                <w:sz w:val="28"/>
                <w:szCs w:val="28"/>
              </w:rPr>
              <w:t xml:space="preserve"> Induction</w:t>
            </w:r>
            <w:r w:rsidR="00CA0F9C">
              <w:rPr>
                <w:rFonts w:asciiTheme="minorHAnsi" w:hAnsiTheme="minorHAnsi"/>
                <w:sz w:val="24"/>
                <w:szCs w:val="24"/>
              </w:rPr>
              <w:t xml:space="preserve"> – complete only if woman induced</w:t>
            </w:r>
          </w:p>
        </w:tc>
      </w:tr>
      <w:tr w:rsidR="00CA0F9C" w:rsidRPr="00A8302B" w14:paraId="13FF91B2" w14:textId="77777777" w:rsidTr="00FD2FEE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3" w:type="pct"/>
            <w:vMerge w:val="restart"/>
            <w:vAlign w:val="center"/>
          </w:tcPr>
          <w:p w14:paraId="2ADB8340" w14:textId="64AC5028" w:rsidR="00CA0F9C" w:rsidRDefault="00CA0F9C" w:rsidP="00CA0F9C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sz w:val="24"/>
                <w:szCs w:val="24"/>
              </w:rPr>
              <w:t>Reason for induction (</w:t>
            </w:r>
            <w:r w:rsidRPr="00CA0F9C">
              <w:rPr>
                <w:rFonts w:asciiTheme="minorHAnsi" w:hAnsiTheme="minorHAnsi"/>
                <w:b w:val="0"/>
                <w:sz w:val="18"/>
                <w:szCs w:val="18"/>
              </w:rPr>
              <w:t>tick all that apply)</w:t>
            </w:r>
          </w:p>
        </w:tc>
        <w:tc>
          <w:tcPr>
            <w:tcW w:w="3097" w:type="pct"/>
            <w:gridSpan w:val="5"/>
          </w:tcPr>
          <w:p w14:paraId="4246F92E" w14:textId="608B9C9D" w:rsidR="00CA0F9C" w:rsidRDefault="00CA0F9C" w:rsidP="00CA0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Allocated to induction in trial</w:t>
            </w:r>
          </w:p>
        </w:tc>
        <w:tc>
          <w:tcPr>
            <w:tcW w:w="190" w:type="pct"/>
            <w:vAlign w:val="center"/>
          </w:tcPr>
          <w:p w14:paraId="37D225C4" w14:textId="77777777" w:rsidR="00CA0F9C" w:rsidRPr="00A8302B" w:rsidRDefault="00CA0F9C" w:rsidP="00CA0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CA0F9C" w:rsidRPr="00A8302B" w14:paraId="362723C1" w14:textId="77777777" w:rsidTr="00FD2FEE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3" w:type="pct"/>
            <w:vMerge/>
            <w:vAlign w:val="center"/>
          </w:tcPr>
          <w:p w14:paraId="4E8503B3" w14:textId="77777777" w:rsidR="00CA0F9C" w:rsidRDefault="00CA0F9C" w:rsidP="00CA0F9C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3097" w:type="pct"/>
            <w:gridSpan w:val="5"/>
          </w:tcPr>
          <w:p w14:paraId="5FEBC00B" w14:textId="77777777" w:rsidR="00CA0F9C" w:rsidRDefault="00CA0F9C" w:rsidP="00CA0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Post dates</w:t>
            </w:r>
          </w:p>
        </w:tc>
        <w:tc>
          <w:tcPr>
            <w:tcW w:w="190" w:type="pct"/>
            <w:vAlign w:val="center"/>
          </w:tcPr>
          <w:p w14:paraId="723353EA" w14:textId="77777777" w:rsidR="00CA0F9C" w:rsidRPr="00A8302B" w:rsidRDefault="00CA0F9C" w:rsidP="00CA0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CA0F9C" w:rsidRPr="00A8302B" w14:paraId="43E6A5CB" w14:textId="77777777" w:rsidTr="00FD2FEE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3" w:type="pct"/>
            <w:vMerge/>
            <w:vAlign w:val="center"/>
          </w:tcPr>
          <w:p w14:paraId="28794FB4" w14:textId="77777777" w:rsidR="00CA0F9C" w:rsidRDefault="00CA0F9C" w:rsidP="00CA0F9C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3097" w:type="pct"/>
            <w:gridSpan w:val="5"/>
          </w:tcPr>
          <w:p w14:paraId="50F3875A" w14:textId="6DEF3AC1" w:rsidR="00CA0F9C" w:rsidRDefault="00CA0F9C" w:rsidP="00CA0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Decreased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fetal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movement</w:t>
            </w:r>
          </w:p>
          <w:p w14:paraId="299C752B" w14:textId="016A0544" w:rsidR="00CA0F9C" w:rsidRDefault="00CA0F9C" w:rsidP="00CA0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0" w:type="pct"/>
            <w:vAlign w:val="center"/>
          </w:tcPr>
          <w:p w14:paraId="7247B48E" w14:textId="77777777" w:rsidR="00CA0F9C" w:rsidRPr="00A8302B" w:rsidRDefault="00CA0F9C" w:rsidP="00CA0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CA0F9C" w:rsidRPr="00A8302B" w14:paraId="0F937437" w14:textId="77777777" w:rsidTr="00FD2FEE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3" w:type="pct"/>
            <w:vMerge/>
            <w:vAlign w:val="center"/>
          </w:tcPr>
          <w:p w14:paraId="33D41755" w14:textId="77777777" w:rsidR="00CA0F9C" w:rsidRDefault="00CA0F9C" w:rsidP="00CA0F9C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3097" w:type="pct"/>
            <w:gridSpan w:val="5"/>
          </w:tcPr>
          <w:p w14:paraId="6A8FE2BB" w14:textId="7AE510BC" w:rsidR="00CA0F9C" w:rsidRDefault="00CA0F9C" w:rsidP="00CA0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LGA </w:t>
            </w:r>
          </w:p>
        </w:tc>
        <w:tc>
          <w:tcPr>
            <w:tcW w:w="190" w:type="pct"/>
            <w:vAlign w:val="center"/>
          </w:tcPr>
          <w:p w14:paraId="2CFA0B62" w14:textId="77777777" w:rsidR="00CA0F9C" w:rsidRPr="00A8302B" w:rsidRDefault="00CA0F9C" w:rsidP="00CA0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722128" w:rsidRPr="00A8302B" w14:paraId="412C32FF" w14:textId="77777777" w:rsidTr="00FD2FEE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3" w:type="pct"/>
            <w:vMerge/>
            <w:vAlign w:val="center"/>
          </w:tcPr>
          <w:p w14:paraId="2739F5E8" w14:textId="77777777" w:rsidR="00722128" w:rsidRDefault="00722128" w:rsidP="00CA0F9C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3097" w:type="pct"/>
            <w:gridSpan w:val="5"/>
          </w:tcPr>
          <w:p w14:paraId="759B9F44" w14:textId="57AD2FAF" w:rsidR="00722128" w:rsidRDefault="00722128" w:rsidP="00CA0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Restricted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fetal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growth</w:t>
            </w:r>
          </w:p>
        </w:tc>
        <w:tc>
          <w:tcPr>
            <w:tcW w:w="190" w:type="pct"/>
            <w:vAlign w:val="center"/>
          </w:tcPr>
          <w:p w14:paraId="6E39F9AC" w14:textId="77777777" w:rsidR="00722128" w:rsidRPr="00A8302B" w:rsidRDefault="00722128" w:rsidP="00CA0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722128" w:rsidRPr="00A8302B" w14:paraId="7CA6C460" w14:textId="77777777" w:rsidTr="00FD2FEE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3" w:type="pct"/>
            <w:vMerge/>
            <w:vAlign w:val="center"/>
          </w:tcPr>
          <w:p w14:paraId="290EFD2A" w14:textId="77777777" w:rsidR="00722128" w:rsidRDefault="00722128" w:rsidP="00CA0F9C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3097" w:type="pct"/>
            <w:gridSpan w:val="5"/>
          </w:tcPr>
          <w:p w14:paraId="3F130D7F" w14:textId="24C88878" w:rsidR="00722128" w:rsidRDefault="00722128" w:rsidP="00CA0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Maternal request</w:t>
            </w:r>
          </w:p>
        </w:tc>
        <w:tc>
          <w:tcPr>
            <w:tcW w:w="190" w:type="pct"/>
            <w:vAlign w:val="center"/>
          </w:tcPr>
          <w:p w14:paraId="58F9A7CA" w14:textId="77777777" w:rsidR="00722128" w:rsidRPr="00A8302B" w:rsidRDefault="00722128" w:rsidP="00CA0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CA0F9C" w:rsidRPr="00A8302B" w14:paraId="177BBE2A" w14:textId="77777777" w:rsidTr="00FD2FEE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3" w:type="pct"/>
            <w:vMerge/>
            <w:vAlign w:val="center"/>
          </w:tcPr>
          <w:p w14:paraId="0273407B" w14:textId="77777777" w:rsidR="00CA0F9C" w:rsidRDefault="00CA0F9C" w:rsidP="00CA0F9C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3097" w:type="pct"/>
            <w:gridSpan w:val="5"/>
          </w:tcPr>
          <w:p w14:paraId="1A7D5918" w14:textId="097F501A" w:rsidR="00CA0F9C" w:rsidRDefault="00CA0F9C" w:rsidP="00CA0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Other </w:t>
            </w:r>
            <w:r w:rsidRPr="00661AEF">
              <w:rPr>
                <w:rFonts w:asciiTheme="minorHAnsi" w:hAnsiTheme="minorHAnsi"/>
                <w:i/>
              </w:rPr>
              <w:t>(Please specify the reason):</w:t>
            </w:r>
          </w:p>
          <w:p w14:paraId="55CFC037" w14:textId="77777777" w:rsidR="00CA0F9C" w:rsidRDefault="00CA0F9C" w:rsidP="00CA0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i/>
              </w:rPr>
              <w:t>_____________________________________________________________</w:t>
            </w:r>
          </w:p>
        </w:tc>
        <w:tc>
          <w:tcPr>
            <w:tcW w:w="190" w:type="pct"/>
            <w:vAlign w:val="center"/>
          </w:tcPr>
          <w:p w14:paraId="1E0DEE4D" w14:textId="77777777" w:rsidR="00CA0F9C" w:rsidRPr="00A8302B" w:rsidRDefault="00CA0F9C" w:rsidP="00CA0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CA0F9C" w:rsidRPr="00A8302B" w14:paraId="7E53E9DD" w14:textId="77777777" w:rsidTr="00FD2FEE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3" w:type="pct"/>
            <w:vMerge w:val="restart"/>
            <w:vAlign w:val="center"/>
          </w:tcPr>
          <w:p w14:paraId="013B21F6" w14:textId="77777777" w:rsidR="00CA0F9C" w:rsidRDefault="00CA0F9C" w:rsidP="00CA0F9C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sz w:val="24"/>
                <w:szCs w:val="24"/>
              </w:rPr>
              <w:t>If the woman was induced, method(s) used</w:t>
            </w:r>
          </w:p>
        </w:tc>
        <w:tc>
          <w:tcPr>
            <w:tcW w:w="2040" w:type="pct"/>
            <w:gridSpan w:val="2"/>
          </w:tcPr>
          <w:p w14:paraId="54927F88" w14:textId="77777777" w:rsidR="00CA0F9C" w:rsidRDefault="00CA0F9C" w:rsidP="00CA0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Mechanical (Foley catheter)</w:t>
            </w:r>
          </w:p>
        </w:tc>
        <w:tc>
          <w:tcPr>
            <w:tcW w:w="389" w:type="pct"/>
          </w:tcPr>
          <w:p w14:paraId="133361D9" w14:textId="77777777" w:rsidR="00CA0F9C" w:rsidRDefault="00CA0F9C" w:rsidP="00CA0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205" w:type="pct"/>
          </w:tcPr>
          <w:p w14:paraId="353D6DD1" w14:textId="77777777" w:rsidR="00CA0F9C" w:rsidRPr="00A8302B" w:rsidRDefault="00CA0F9C" w:rsidP="00CA0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63" w:type="pct"/>
          </w:tcPr>
          <w:p w14:paraId="10AAB64F" w14:textId="77777777" w:rsidR="00CA0F9C" w:rsidRDefault="00CA0F9C" w:rsidP="00CA0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190" w:type="pct"/>
            <w:vAlign w:val="center"/>
          </w:tcPr>
          <w:p w14:paraId="00209DD7" w14:textId="77777777" w:rsidR="00CA0F9C" w:rsidRPr="00A8302B" w:rsidRDefault="00CA0F9C" w:rsidP="00CA0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CA0F9C" w:rsidRPr="00A8302B" w14:paraId="74C4E8EF" w14:textId="77777777" w:rsidTr="00FD2FEE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3" w:type="pct"/>
            <w:vMerge/>
            <w:vAlign w:val="center"/>
          </w:tcPr>
          <w:p w14:paraId="743FBC4B" w14:textId="77777777" w:rsidR="00CA0F9C" w:rsidRDefault="00CA0F9C" w:rsidP="00CA0F9C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040" w:type="pct"/>
            <w:gridSpan w:val="2"/>
          </w:tcPr>
          <w:p w14:paraId="4C277EF5" w14:textId="27A0E3A0" w:rsidR="00CA0F9C" w:rsidRDefault="00CA0F9C" w:rsidP="00CA0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Prostaglandin</w:t>
            </w:r>
          </w:p>
        </w:tc>
        <w:tc>
          <w:tcPr>
            <w:tcW w:w="389" w:type="pct"/>
          </w:tcPr>
          <w:p w14:paraId="223E64A2" w14:textId="77777777" w:rsidR="00CA0F9C" w:rsidRDefault="00CA0F9C" w:rsidP="00CA0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205" w:type="pct"/>
          </w:tcPr>
          <w:p w14:paraId="4EA75658" w14:textId="77777777" w:rsidR="00CA0F9C" w:rsidRPr="00A8302B" w:rsidRDefault="00CA0F9C" w:rsidP="00CA0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63" w:type="pct"/>
          </w:tcPr>
          <w:p w14:paraId="04A8505B" w14:textId="77777777" w:rsidR="00CA0F9C" w:rsidRDefault="00CA0F9C" w:rsidP="00CA0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190" w:type="pct"/>
            <w:vAlign w:val="center"/>
          </w:tcPr>
          <w:p w14:paraId="481F5321" w14:textId="77777777" w:rsidR="00CA0F9C" w:rsidRPr="00A8302B" w:rsidRDefault="00CA0F9C" w:rsidP="00CA0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CA0F9C" w:rsidRPr="00A8302B" w14:paraId="6FBEE0C2" w14:textId="77777777" w:rsidTr="00FD2FEE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3" w:type="pct"/>
            <w:vMerge/>
            <w:vAlign w:val="center"/>
          </w:tcPr>
          <w:p w14:paraId="412911C2" w14:textId="77777777" w:rsidR="00CA0F9C" w:rsidRDefault="00CA0F9C" w:rsidP="00CA0F9C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040" w:type="pct"/>
            <w:gridSpan w:val="2"/>
          </w:tcPr>
          <w:p w14:paraId="5F9B1FE8" w14:textId="77777777" w:rsidR="00CA0F9C" w:rsidRDefault="00CA0F9C" w:rsidP="00CA0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Artificial rupture of the membrane</w:t>
            </w:r>
          </w:p>
        </w:tc>
        <w:tc>
          <w:tcPr>
            <w:tcW w:w="389" w:type="pct"/>
          </w:tcPr>
          <w:p w14:paraId="5D23FEB7" w14:textId="77777777" w:rsidR="00CA0F9C" w:rsidRDefault="00CA0F9C" w:rsidP="00CA0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205" w:type="pct"/>
          </w:tcPr>
          <w:p w14:paraId="48EFA0DA" w14:textId="77777777" w:rsidR="00CA0F9C" w:rsidRPr="00A8302B" w:rsidRDefault="00CA0F9C" w:rsidP="00CA0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63" w:type="pct"/>
          </w:tcPr>
          <w:p w14:paraId="2BFA9407" w14:textId="77777777" w:rsidR="00CA0F9C" w:rsidRDefault="00CA0F9C" w:rsidP="00CA0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190" w:type="pct"/>
            <w:vAlign w:val="center"/>
          </w:tcPr>
          <w:p w14:paraId="470D994C" w14:textId="77777777" w:rsidR="00CA0F9C" w:rsidRPr="00A8302B" w:rsidRDefault="00CA0F9C" w:rsidP="00CA0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CA0F9C" w:rsidRPr="00A8302B" w14:paraId="5521350F" w14:textId="77777777" w:rsidTr="00FD2FEE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3" w:type="pct"/>
            <w:vMerge/>
            <w:vAlign w:val="center"/>
          </w:tcPr>
          <w:p w14:paraId="08C15EC0" w14:textId="77777777" w:rsidR="00CA0F9C" w:rsidRDefault="00CA0F9C" w:rsidP="00CA0F9C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040" w:type="pct"/>
            <w:gridSpan w:val="2"/>
            <w:tcBorders>
              <w:bottom w:val="single" w:sz="4" w:space="0" w:color="auto"/>
            </w:tcBorders>
          </w:tcPr>
          <w:p w14:paraId="7D5CB15B" w14:textId="7C945E44" w:rsidR="00CA0F9C" w:rsidRDefault="00015A0B" w:rsidP="00CA0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5738880" behindDoc="0" locked="0" layoutInCell="1" allowOverlap="1" wp14:anchorId="4A693178" wp14:editId="027C9F7C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372110</wp:posOffset>
                      </wp:positionV>
                      <wp:extent cx="1047750" cy="323850"/>
                      <wp:effectExtent l="0" t="0" r="19050" b="0"/>
                      <wp:wrapNone/>
                      <wp:docPr id="6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47750" cy="323850"/>
                                <a:chOff x="0" y="0"/>
                                <a:chExt cx="1047750" cy="323850"/>
                              </a:xfrm>
                            </wpg:grpSpPr>
                            <wps:wsp>
                              <wps:cNvPr id="14" name="Rectangle 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905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" name="Rectangle 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600" y="1905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Rectangle 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9600" y="2857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" name="Rectangle 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8675" y="2857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" name="Text Box 43"/>
                              <wps:cNvSpPr txBox="1"/>
                              <wps:spPr>
                                <a:xfrm>
                                  <a:off x="438150" y="0"/>
                                  <a:ext cx="142875" cy="323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AD11980" w14:textId="77777777" w:rsidR="00EE4A32" w:rsidRPr="00EE56FD" w:rsidRDefault="00EE4A32" w:rsidP="00015A0B">
                                    <w:pPr>
                                      <w:spacing w:before="40" w:after="40" w:line="240" w:lineRule="auto"/>
                                      <w:jc w:val="center"/>
                                      <w:rPr>
                                        <w:noProof/>
                                        <w:color w:val="000000" w:themeColor="text1"/>
                                        <w:sz w:val="72"/>
                                        <w:szCs w:val="72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EE56FD">
                                      <w:rPr>
                                        <w:rFonts w:asciiTheme="minorHAnsi" w:hAnsiTheme="minorHAnsi" w:cstheme="minorHAnsi"/>
                                        <w:b/>
                                        <w:noProof/>
                                        <w:color w:val="000000" w:themeColor="text1"/>
                                        <w:sz w:val="24"/>
                                        <w:szCs w:val="24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:</w:t>
                                    </w:r>
                                    <w:r>
                                      <w:rPr>
                                        <w:noProof/>
                                        <w:color w:val="000000" w:themeColor="text1"/>
                                        <w:sz w:val="72"/>
                                        <w:szCs w:val="72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Your text here: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693178" id="Group 6" o:spid="_x0000_s1055" style="position:absolute;left:0;text-align:left;margin-left:3.25pt;margin-top:29.3pt;width:82.5pt;height:25.5pt;z-index:255738880" coordsize="10477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">
                      <v:rect id="Rectangle 14" o:spid="_x0000_s1056" style="position:absolute;top:190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RLncEA&#10;AADbAAAADwAAAGRycy9kb3ducmV2LnhtbERPTYvCMBC9C/6HMMLeNNVdZK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US53BAAAA2wAAAA8AAAAAAAAAAAAAAAAAmAIAAGRycy9kb3du&#10;cmV2LnhtbFBLBQYAAAAABAAEAPUAAACGAwAAAAA=&#10;"/>
                      <v:rect id="Rectangle 40" o:spid="_x0000_s1057" style="position:absolute;left:2286;top:190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xig8EA&#10;AADbAAAADwAAAGRycy9kb3ducmV2LnhtbERPPW/CMBDdK/EfrENiKw4UVZBiEKIKKiOEhe0aX5OU&#10;+BzZDqT8ejxUYnx638t1bxpxJedrywom4wQEcWF1zaWCU569zkH4gKyxsUwK/sjDejV4WWKq7Y0P&#10;dD2GUsQQ9ikqqEJoUyl9UZFBP7YtceR+rDMYInSl1A5vMdw0cpok79JgzbGhwpa2FRWXY2cUfNfT&#10;E94P+S4xi+wt7Pv8tzt/KjUa9psPEIH68BT/u7+0gllcH7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kcYoPBAAAA2wAAAA8AAAAAAAAAAAAAAAAAmAIAAGRycy9kb3du&#10;cmV2LnhtbFBLBQYAAAAABAAEAPUAAACGAwAAAAA=&#10;"/>
                      <v:rect id="Rectangle 41" o:spid="_x0000_s1058" style="position:absolute;left:6096;top:285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DHGMQA&#10;AADbAAAADwAAAGRycy9kb3ducmV2LnhtbESPQWvCQBSE74X+h+UVems2WpE2ZpWiWPSoyaW3Z/Y1&#10;SZt9G7JrkvrrXUHocZiZb5h0NZpG9NS52rKCSRSDIC6srrlUkGfblzcQziNrbCyTgj9ysFo+PqSY&#10;aDvwgfqjL0WAsEtQQeV9m0jpiooMusi2xMH7tp1BH2RXSt3hEOCmkdM4nkuDNYeFCltaV1T8Hs9G&#10;wame5ng5ZJ+xed+++v2Y/Zy/Nko9P40fCxCeRv8fvrd3WsFsArcv4QfI5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QxxjEAAAA2wAAAA8AAAAAAAAAAAAAAAAAmAIAAGRycy9k&#10;b3ducmV2LnhtbFBLBQYAAAAABAAEAPUAAACJAwAAAAA=&#10;"/>
                      <v:rect id="Rectangle 42" o:spid="_x0000_s1059" style="position:absolute;left:8286;top:285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JZb8QA&#10;AADbAAAADwAAAGRycy9kb3ducmV2LnhtbESPQWvCQBSE7wX/w/IKvTWbplJqdBVRLPZokktvz+wz&#10;SZt9G7KrSf31bqHgcZiZb5jFajStuFDvGssKXqIYBHFpdcOVgiLfPb+DcB5ZY2uZFPySg9Vy8rDA&#10;VNuBD3TJfCUChF2KCmrvu1RKV9Zk0EW2Iw7eyfYGfZB9JXWPQ4CbViZx/CYNNhwWauxoU1P5k52N&#10;gmOTFHg95B+xme1e/eeYf5+/tko9PY7rOQhPo7+H/9t7rWCawN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CWW/EAAAA2wAAAA8AAAAAAAAAAAAAAAAAmAIAAGRycy9k&#10;b3ducmV2LnhtbFBLBQYAAAAABAAEAPUAAACJAwAAAAA=&#10;"/>
                      <v:shape id="Text Box 43" o:spid="_x0000_s1060" type="#_x0000_t202" style="position:absolute;left:4381;width:1429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Fkk8MA&#10;AADbAAAADwAAAGRycy9kb3ducmV2LnhtbESPT2vCQBTE7wW/w/KE3uqu/4qm2YgohZ4UrQreHtln&#10;Epp9G7Jbk377rlDocZiZ3zDpqre1uFPrK8caxiMFgjh3puJCw+nz/WUBwgdkg7Vj0vBDHlbZ4CnF&#10;xLiOD3Q/hkJECPsENZQhNImUPi/Joh+5hjh6N9daDFG2hTQtdhFuazlR6lVarDgulNjQpqT86/ht&#10;NZx3t+tlpvbF1s6bzvVKsl1KrZ+H/foNRKA+/If/2h9Gw2wKjy/xB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+Fkk8MAAADbAAAADwAAAAAAAAAAAAAAAACYAgAAZHJzL2Rv&#10;d25yZXYueG1sUEsFBgAAAAAEAAQA9QAAAIgDAAAAAA==&#10;" filled="f" stroked="f">
                        <v:textbox>
                          <w:txbxContent>
                            <w:p w14:paraId="1AD11980" w14:textId="77777777" w:rsidR="00EE4A32" w:rsidRPr="00EE56FD" w:rsidRDefault="00EE4A32" w:rsidP="00015A0B">
                              <w:pPr>
                                <w:spacing w:before="40" w:after="40" w:line="240" w:lineRule="auto"/>
                                <w:jc w:val="center"/>
                                <w:rPr>
                                  <w:noProof/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E56FD">
                                <w:rPr>
                                  <w:rFonts w:asciiTheme="minorHAnsi" w:hAnsiTheme="minorHAnsi" w:cstheme="minorHAnsi"/>
                                  <w:b/>
                                  <w:noProof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:</w:t>
                              </w:r>
                              <w:r>
                                <w:rPr>
                                  <w:noProof/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text here: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Theme="minorHAnsi" w:hAnsiTheme="minorHAnsi"/>
                <w:sz w:val="24"/>
                <w:szCs w:val="24"/>
              </w:rPr>
              <w:t>Oxytocin</w:t>
            </w:r>
          </w:p>
        </w:tc>
        <w:tc>
          <w:tcPr>
            <w:tcW w:w="389" w:type="pct"/>
            <w:tcBorders>
              <w:bottom w:val="single" w:sz="4" w:space="0" w:color="auto"/>
            </w:tcBorders>
          </w:tcPr>
          <w:p w14:paraId="680CE671" w14:textId="77777777" w:rsidR="00CA0F9C" w:rsidRDefault="00CA0F9C" w:rsidP="00CA0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205" w:type="pct"/>
            <w:tcBorders>
              <w:bottom w:val="single" w:sz="4" w:space="0" w:color="auto"/>
            </w:tcBorders>
          </w:tcPr>
          <w:p w14:paraId="51F17CF4" w14:textId="77777777" w:rsidR="00CA0F9C" w:rsidRPr="00A8302B" w:rsidRDefault="00CA0F9C" w:rsidP="00CA0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63" w:type="pct"/>
            <w:tcBorders>
              <w:bottom w:val="single" w:sz="4" w:space="0" w:color="auto"/>
            </w:tcBorders>
          </w:tcPr>
          <w:p w14:paraId="385378CE" w14:textId="77777777" w:rsidR="00CA0F9C" w:rsidRDefault="00CA0F9C" w:rsidP="00CA0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vAlign w:val="center"/>
          </w:tcPr>
          <w:p w14:paraId="754E3A58" w14:textId="77777777" w:rsidR="00CA0F9C" w:rsidRPr="00A8302B" w:rsidRDefault="00CA0F9C" w:rsidP="00CA0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15A0B" w:rsidRPr="00A8302B" w14:paraId="199AACDA" w14:textId="77777777" w:rsidTr="00AD71A5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3" w:type="pct"/>
            <w:vAlign w:val="center"/>
          </w:tcPr>
          <w:p w14:paraId="038DFD09" w14:textId="693E6B62" w:rsidR="00015A0B" w:rsidRDefault="00015A0B" w:rsidP="00CA0F9C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sz w:val="24"/>
                <w:szCs w:val="24"/>
              </w:rPr>
              <w:t>If Oxytocin given, duration</w:t>
            </w:r>
          </w:p>
        </w:tc>
        <w:tc>
          <w:tcPr>
            <w:tcW w:w="919" w:type="pct"/>
            <w:tcBorders>
              <w:right w:val="nil"/>
            </w:tcBorders>
          </w:tcPr>
          <w:p w14:paraId="10B6C8EA" w14:textId="33CE9955" w:rsidR="00015A0B" w:rsidRDefault="00015A0B" w:rsidP="00015A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 xml:space="preserve">                                          </w:t>
            </w:r>
          </w:p>
        </w:tc>
        <w:tc>
          <w:tcPr>
            <w:tcW w:w="2368" w:type="pct"/>
            <w:gridSpan w:val="5"/>
            <w:tcBorders>
              <w:left w:val="nil"/>
            </w:tcBorders>
            <w:vAlign w:val="center"/>
          </w:tcPr>
          <w:p w14:paraId="12672247" w14:textId="4D33939A" w:rsidR="00015A0B" w:rsidRPr="00A8302B" w:rsidRDefault="00015A0B" w:rsidP="00CA0F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hh:mm</w:t>
            </w:r>
          </w:p>
        </w:tc>
      </w:tr>
      <w:tr w:rsidR="00CA0F9C" w:rsidRPr="00A8302B" w14:paraId="1E4B9EE5" w14:textId="77777777" w:rsidTr="00015A0B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3" w:type="pct"/>
            <w:vAlign w:val="center"/>
          </w:tcPr>
          <w:p w14:paraId="75FD5A49" w14:textId="77777777" w:rsidR="00CA0F9C" w:rsidRDefault="00CA0F9C" w:rsidP="00CA0F9C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sz w:val="24"/>
                <w:szCs w:val="24"/>
              </w:rPr>
              <w:t>Date and time induction started</w:t>
            </w:r>
          </w:p>
          <w:p w14:paraId="137D9A8F" w14:textId="77777777" w:rsidR="00CA0F9C" w:rsidRDefault="00CA0F9C" w:rsidP="00CA0F9C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3287" w:type="pct"/>
            <w:gridSpan w:val="6"/>
          </w:tcPr>
          <w:p w14:paraId="549F1320" w14:textId="1027F33D" w:rsidR="00CA0F9C" w:rsidRDefault="00015A0B" w:rsidP="00CA0F9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  <w:r w:rsidRPr="0035285F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5732736" behindDoc="0" locked="0" layoutInCell="1" allowOverlap="1" wp14:anchorId="561B83FE" wp14:editId="01FF0130">
                      <wp:simplePos x="0" y="0"/>
                      <wp:positionH relativeFrom="column">
                        <wp:posOffset>5715</wp:posOffset>
                      </wp:positionH>
                      <wp:positionV relativeFrom="page">
                        <wp:posOffset>46355</wp:posOffset>
                      </wp:positionV>
                      <wp:extent cx="2078355" cy="234315"/>
                      <wp:effectExtent l="0" t="0" r="17145" b="32385"/>
                      <wp:wrapNone/>
                      <wp:docPr id="55" name="Group 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56" name="Rectangle 5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4" name="Straight Arrow Connector 6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9" name="Straight Arrow Connector 79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0" name="Rectangle 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1" name="Rectangle 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2" name="Rectangle 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3" name="Rectangle 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44" name="Rectangle 23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45" name="Rectangle 23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7" name="Rectangle 1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group w14:anchorId="3049E5B6" id="Group 55" o:spid="_x0000_s1026" style="position:absolute;margin-left:.45pt;margin-top:3.65pt;width:163.65pt;height:18.45pt;z-index:255732736;mso-position-vertical-relative:page;mso-width-relative:margin;mso-height-relative:margin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">
                      <v:rect id="Rectangle 56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DJscQA&#10;AADbAAAADwAAAGRycy9kb3ducmV2LnhtbESPQWvCQBSE70L/w/IKvZlNLYqNWaW0pNijJpfentnX&#10;JG32bciuMfrru4LgcZiZb5h0M5pWDNS7xrKC5ygGQVxa3XCloMiz6RKE88gaW8uk4EwONuuHSYqJ&#10;tife0bD3lQgQdgkqqL3vEildWZNBF9mOOHg/tjfog+wrqXs8Bbhp5SyOF9Jgw2Ghxo7eayr/9kej&#10;4NDMCrzs8s/YvGYv/mvMf4/fH0o9PY5vKxCeRn8P39pbrWC+gOuX8AP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gybHEAAAA2wAAAA8AAAAAAAAAAAAAAAAAmAIAAGRycy9k&#10;b3ducmV2LnhtbFBLBQYAAAAABAAEAPUAAACJAwAAAAA=&#10;"/>
                      <v:shape id="Straight Arrow Connector 64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DBPKMMAAADbAAAADwAAAGRycy9kb3ducmV2LnhtbESPQYvCMBSE74L/ITzBi6xpRUS6RpGF&#10;hcXDgtqDx0fybIvNS02ytfvvNwuCx2FmvmE2u8G2oicfGscK8nkGglg703CloDx/vq1BhIhssHVM&#10;Cn4pwG47Hm2wMO7BR+pPsRIJwqFABXWMXSFl0DVZDHPXESfv6rzFmKSvpPH4SHDbykWWraTFhtNC&#10;jR191KRvpx+roDmU32U/u0ev14f84vNwvrRaqelk2L+DiDTEV/jZ/jIKVkv4/5J+gNz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wwTyjDAAAA2wAAAA8AAAAAAAAAAAAA&#10;AAAAoQIAAGRycy9kb3ducmV2LnhtbFBLBQYAAAAABAAEAPkAAACRAwAAAAA=&#10;"/>
                      <v:shape id="Straight Arrow Connector 79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+h2a8QAAADbAAAADwAAAGRycy9kb3ducmV2LnhtbESPQWsCMRSE74X+h/AEL0Wz66Hq1iil&#10;IIgHoboHj4/kdXdx87JN4rr+e1MoeBxm5htmtRlsK3ryoXGsIJ9mIIi1Mw1XCsrTdrIAESKywdYx&#10;KbhTgM369WWFhXE3/qb+GCuRIBwKVFDH2BVSBl2TxTB1HXHyfpy3GJP0lTQebwluWznLsndpseG0&#10;UGNHXzXpy/FqFTT78lD2b7/R68U+P/s8nM6tVmo8Gj4/QEQa4jP8394ZBfMl/H1JP0Cu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36HZrxAAAANsAAAAPAAAAAAAAAAAA&#10;AAAAAKECAABkcnMvZG93bnJldi54bWxQSwUGAAAAAAQABAD5AAAAkgMAAAAA&#10;"/>
                      <v:rect id="Rectangle 80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XYGcEA&#10;AADbAAAADwAAAGRycy9kb3ducmV2LnhtbERPTW+CQBC9N+l/2EwTb2WpJo1FFtLUaPSIeOltZEfA&#10;srOEXQX99d1Dkx5f3neaT6YTNxpca1nBWxSDIK6sbrlWcCw3r0sQziNr7CyTgjs5yLPnpxQTbUcu&#10;6HbwtQgh7BJU0HjfJ1K6qiGDLrI9ceDOdjDoAxxqqQccQ7jp5DyO36XBlkNDgz19NVT9HK5Gwamd&#10;H/FRlNvYfGwWfj+Vl+v3WqnZy/S5AuFp8v/iP/dOK1iG9eFL+AEy+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l2BnBAAAA2wAAAA8AAAAAAAAAAAAAAAAAmAIAAGRycy9kb3du&#10;cmV2LnhtbFBLBQYAAAAABAAEAPUAAACGAwAAAAA=&#10;"/>
                      <v:rect id="Rectangle 81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l9gsEA&#10;AADbAAAADwAAAGRycy9kb3ducmV2LnhtbESPQYvCMBSE74L/ITzBm6YqiFuNIoriHrVevD2bZ1tt&#10;XkoTte6vN4Kwx2FmvmFmi8aU4kG1KywrGPQjEMSp1QVnCo7JpjcB4TyyxtIyKXiRg8W83ZphrO2T&#10;9/Q4+EwECLsYFeTeV7GULs3JoOvbijh4F1sb9EHWmdQ1PgPclHIYRWNpsOCwkGNFq5zS2+FuFJyL&#10;4RH/9sk2Mj+bkf9tkuv9tFaq22mWUxCeGv8f/rZ3WsFkAJ8v4QfI+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3pfYLBAAAA2wAAAA8AAAAAAAAAAAAAAAAAmAIAAGRycy9kb3du&#10;cmV2LnhtbFBLBQYAAAAABAAEAPUAAACGAwAAAAA=&#10;"/>
                      <v:rect id="Rectangle 82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vj9cIA&#10;AADbAAAADwAAAGRycy9kb3ducmV2LnhtbESPQYvCMBSE74L/ITzBm6ZWWLQaRRTFPWq9eHs2z7ba&#10;vJQmat1fv1lY8DjMzDfMfNmaSjypcaVlBaNhBII4s7rkXMEp3Q4mIJxH1lhZJgVvcrBcdDtzTLR9&#10;8YGeR5+LAGGXoILC+zqR0mUFGXRDWxMH72obgz7IJpe6wVeAm0rGUfQlDZYcFgqsaV1Qdj8+jIJL&#10;GZ/w55DuIjPdjv13m94e541S/V67moHw1PpP+L+91womMfx9CT9AL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O+P1wgAAANsAAAAPAAAAAAAAAAAAAAAAAJgCAABkcnMvZG93&#10;bnJldi54bWxQSwUGAAAAAAQABAD1AAAAhwMAAAAA&#10;"/>
                      <v:rect id="Rectangle 83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dGbsEA&#10;AADbAAAADwAAAGRycy9kb3ducmV2LnhtbESPQYvCMBSE74L/ITzBm6YqiFuNIoriHrVevD2bZ1tt&#10;XkoTte6vN4Kwx2FmvmFmi8aU4kG1KywrGPQjEMSp1QVnCo7JpjcB4TyyxtIyKXiRg8W83ZphrO2T&#10;9/Q4+EwECLsYFeTeV7GULs3JoOvbijh4F1sb9EHWmdQ1PgPclHIYRWNpsOCwkGNFq5zS2+FuFJyL&#10;4RH/9sk2Mj+bkf9tkuv9tFaq22mWUxCeGv8f/rZ3WsFkBJ8v4QfI+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J3Rm7BAAAA2wAAAA8AAAAAAAAAAAAAAAAAmAIAAGRycy9kb3du&#10;cmV2LnhtbFBLBQYAAAAABAAEAPUAAACGAwAAAAA=&#10;"/>
                      <v:rect id="Rectangle 2344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21s8QA&#10;AADdAAAADwAAAGRycy9kb3ducmV2LnhtbESPQYvCMBSE78L+h/AWvGm6VWStRlkURY9aL3t7Ns+2&#10;u81LaaJWf70RBI/DzHzDTOetqcSFGldaVvDVj0AQZ1aXnCs4pKveNwjnkTVWlknBjRzMZx+dKSba&#10;XnlHl73PRYCwS1BB4X2dSOmyggy6vq2Jg3eyjUEfZJNL3eA1wE0l4ygaSYMlh4UCa1oUlP3vz0bB&#10;sYwPeN+l68iMVwO/bdO/8+9Sqe5n+zMB4an17/CrvdEK4sFwCM834QnI2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dtbPEAAAA3QAAAA8AAAAAAAAAAAAAAAAAmAIAAGRycy9k&#10;b3ducmV2LnhtbFBLBQYAAAAABAAEAPUAAACJAwAAAAA=&#10;"/>
                      <v:rect id="Rectangle 2345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EQKMUA&#10;AADdAAAADwAAAGRycy9kb3ducmV2LnhtbESPQWvCQBSE7wX/w/IK3uqmUYtGV5EWRY8aL96e2WcS&#10;zb4N2VWjv75bEHocZuYbZjpvTSVu1LjSsoLPXgSCOLO65FzBPl1+jEA4j6yxskwKHuRgPuu8TTHR&#10;9s5buu18LgKEXYIKCu/rREqXFWTQ9WxNHLyTbQz6IJtc6gbvAW4qGUfRlzRYclgosKbvgrLL7moU&#10;HMt4j89tuorMeNn3mzY9Xw8/SnXf28UEhKfW/4df7bVWEPcHQ/h7E56An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URAoxQAAAN0AAAAPAAAAAAAAAAAAAAAAAJgCAABkcnMv&#10;ZG93bnJldi54bWxQSwUGAAAAAAQABAD1AAAAigMAAAAA&#10;"/>
                      <v:rect id="Rectangle 107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bn5sMA&#10;AADcAAAADwAAAGRycy9kb3ducmV2LnhtbERPTWvCQBC9F/wPywi91V0t1Da6CaJY2qMml96m2TFJ&#10;m50N2VVTf71bELzN433OMhtsK07U+8axhulEgSAunWm40lDk26dXED4gG2wdk4Y/8pClo4clJsad&#10;eUenfahEDGGfoIY6hC6R0pc1WfQT1xFH7uB6iyHCvpKmx3MMt62cKfUiLTYcG2rsaF1T+bs/Wg3f&#10;zazAyy5/V/Zt+xw+h/zn+LXR+nE8rBYgAg3hLr65P0ycr+bw/0y8QKZ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Ubn5sMAAADcAAAADwAAAAAAAAAAAAAAAACYAgAAZHJzL2Rv&#10;d25yZXYueG1sUEsFBgAAAAAEAAQA9QAAAIgDAAAAAA==&#10;"/>
                      <w10:wrap anchory="page"/>
                    </v:group>
                  </w:pict>
                </mc:Fallback>
              </mc:AlternateContent>
            </w:r>
            <w:r w:rsidR="00CA0F9C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731712" behindDoc="0" locked="0" layoutInCell="1" allowOverlap="1" wp14:anchorId="34A85B2E" wp14:editId="2EDD3734">
                      <wp:simplePos x="0" y="0"/>
                      <wp:positionH relativeFrom="column">
                        <wp:posOffset>3343275</wp:posOffset>
                      </wp:positionH>
                      <wp:positionV relativeFrom="paragraph">
                        <wp:posOffset>13335</wp:posOffset>
                      </wp:positionV>
                      <wp:extent cx="142875" cy="323850"/>
                      <wp:effectExtent l="0" t="0" r="0" b="0"/>
                      <wp:wrapNone/>
                      <wp:docPr id="109" name="Text Box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323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93373E3" w14:textId="77777777" w:rsidR="00EE4A32" w:rsidRPr="00EE56FD" w:rsidRDefault="00EE4A32" w:rsidP="00CA0F9C">
                                  <w:pPr>
                                    <w:spacing w:before="40" w:after="40" w:line="240" w:lineRule="auto"/>
                                    <w:jc w:val="center"/>
                                    <w:rPr>
                                      <w:noProof/>
                                      <w:color w:val="000000" w:themeColor="text1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E56FD">
                                    <w:rPr>
                                      <w:rFonts w:asciiTheme="minorHAnsi" w:hAnsiTheme="minorHAnsi" w:cstheme="minorHAnsi"/>
                                      <w:b/>
                                      <w:noProof/>
                                      <w:color w:val="000000" w:themeColor="text1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:</w:t>
                                  </w:r>
                                  <w:r>
                                    <w:rPr>
                                      <w:noProof/>
                                      <w:color w:val="000000" w:themeColor="text1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Your text here: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A85B2E" id="Text Box 109" o:spid="_x0000_s1061" type="#_x0000_t202" style="position:absolute;margin-left:263.25pt;margin-top:1.05pt;width:11.25pt;height:25.5pt;z-index:25573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" filled="f" stroked="f">
                      <v:textbox>
                        <w:txbxContent>
                          <w:p w14:paraId="093373E3" w14:textId="77777777" w:rsidR="00EE4A32" w:rsidRPr="00EE56FD" w:rsidRDefault="00EE4A32" w:rsidP="00CA0F9C">
                            <w:pPr>
                              <w:spacing w:before="40" w:after="40" w:line="240" w:lineRule="auto"/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56FD">
                              <w:rPr>
                                <w:rFonts w:asciiTheme="minorHAnsi" w:hAnsiTheme="minorHAnsi" w:cstheme="minorHAnsi"/>
                                <w:b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Your text here: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0F9C">
              <w:rPr>
                <w:noProof/>
                <w:spacing w:val="-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729664" behindDoc="0" locked="0" layoutInCell="1" allowOverlap="1" wp14:anchorId="67E06BE4" wp14:editId="779B892B">
                      <wp:simplePos x="0" y="0"/>
                      <wp:positionH relativeFrom="column">
                        <wp:posOffset>3521075</wp:posOffset>
                      </wp:positionH>
                      <wp:positionV relativeFrom="paragraph">
                        <wp:posOffset>48895</wp:posOffset>
                      </wp:positionV>
                      <wp:extent cx="219075" cy="219075"/>
                      <wp:effectExtent l="0" t="0" r="28575" b="28575"/>
                      <wp:wrapNone/>
                      <wp:docPr id="110" name="Rectangle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5B1949E6" id="Rectangle 110" o:spid="_x0000_s1026" style="position:absolute;margin-left:277.25pt;margin-top:3.85pt;width:17.25pt;height:17.25pt;z-index:25572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"/>
                  </w:pict>
                </mc:Fallback>
              </mc:AlternateContent>
            </w:r>
            <w:r w:rsidR="00CA0F9C">
              <w:rPr>
                <w:noProof/>
                <w:spacing w:val="-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730688" behindDoc="0" locked="0" layoutInCell="1" allowOverlap="1" wp14:anchorId="0EB4675B" wp14:editId="24EA3387">
                      <wp:simplePos x="0" y="0"/>
                      <wp:positionH relativeFrom="column">
                        <wp:posOffset>3740150</wp:posOffset>
                      </wp:positionH>
                      <wp:positionV relativeFrom="paragraph">
                        <wp:posOffset>48895</wp:posOffset>
                      </wp:positionV>
                      <wp:extent cx="219075" cy="219075"/>
                      <wp:effectExtent l="0" t="0" r="28575" b="28575"/>
                      <wp:wrapNone/>
                      <wp:docPr id="111" name="Rectangle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7B1CDB8B" id="Rectangle 111" o:spid="_x0000_s1026" style="position:absolute;margin-left:294.5pt;margin-top:3.85pt;width:17.25pt;height:17.25pt;z-index:25573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"/>
                  </w:pict>
                </mc:Fallback>
              </mc:AlternateContent>
            </w:r>
            <w:r w:rsidR="00CA0F9C">
              <w:rPr>
                <w:noProof/>
                <w:spacing w:val="-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728640" behindDoc="0" locked="0" layoutInCell="1" allowOverlap="1" wp14:anchorId="74C9CC89" wp14:editId="47C79417">
                      <wp:simplePos x="0" y="0"/>
                      <wp:positionH relativeFrom="column">
                        <wp:posOffset>3140075</wp:posOffset>
                      </wp:positionH>
                      <wp:positionV relativeFrom="paragraph">
                        <wp:posOffset>39370</wp:posOffset>
                      </wp:positionV>
                      <wp:extent cx="219075" cy="219075"/>
                      <wp:effectExtent l="0" t="0" r="28575" b="28575"/>
                      <wp:wrapNone/>
                      <wp:docPr id="112" name="Rectangle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0E7E3CE0" id="Rectangle 112" o:spid="_x0000_s1026" style="position:absolute;margin-left:247.25pt;margin-top:3.1pt;width:17.25pt;height:17.25pt;z-index:25572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"/>
                  </w:pict>
                </mc:Fallback>
              </mc:AlternateContent>
            </w:r>
            <w:r w:rsidR="00CA0F9C">
              <w:rPr>
                <w:noProof/>
                <w:spacing w:val="-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727616" behindDoc="0" locked="0" layoutInCell="1" allowOverlap="1" wp14:anchorId="53858D0C" wp14:editId="4E890C39">
                      <wp:simplePos x="0" y="0"/>
                      <wp:positionH relativeFrom="column">
                        <wp:posOffset>2911475</wp:posOffset>
                      </wp:positionH>
                      <wp:positionV relativeFrom="paragraph">
                        <wp:posOffset>39370</wp:posOffset>
                      </wp:positionV>
                      <wp:extent cx="219075" cy="219075"/>
                      <wp:effectExtent l="0" t="0" r="28575" b="28575"/>
                      <wp:wrapNone/>
                      <wp:docPr id="113" name="Rectangle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26A8554C" id="Rectangle 113" o:spid="_x0000_s1026" style="position:absolute;margin-left:229.25pt;margin-top:3.1pt;width:17.25pt;height:17.25pt;z-index:25572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"/>
                  </w:pict>
                </mc:Fallback>
              </mc:AlternateContent>
            </w:r>
            <w:r w:rsidR="00CA0F9C"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  <w:t xml:space="preserve">  :</w:t>
            </w:r>
          </w:p>
          <w:p w14:paraId="75AD8EC9" w14:textId="77777777" w:rsidR="00CA0F9C" w:rsidRPr="00A8302B" w:rsidRDefault="00CA0F9C" w:rsidP="00CA0F9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dd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>/mm/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yyyy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                                                            24 hour clock</w:t>
            </w:r>
          </w:p>
        </w:tc>
      </w:tr>
    </w:tbl>
    <w:p w14:paraId="6005010F" w14:textId="77777777" w:rsidR="00CA0F9C" w:rsidRDefault="00CA0F9C"/>
    <w:p w14:paraId="204705A8" w14:textId="19E40AE6" w:rsidR="00A66F00" w:rsidRDefault="00A66F00">
      <w:r>
        <w:br w:type="page"/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5"/>
        <w:gridCol w:w="8347"/>
      </w:tblGrid>
      <w:tr w:rsidR="00A66F00" w14:paraId="5700C656" w14:textId="77777777" w:rsidTr="00726CA1">
        <w:tc>
          <w:tcPr>
            <w:tcW w:w="2395" w:type="dxa"/>
          </w:tcPr>
          <w:p w14:paraId="3FA09111" w14:textId="164719D7" w:rsidR="00A66F00" w:rsidRDefault="00A66F00" w:rsidP="00726CA1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  <w:tc>
          <w:tcPr>
            <w:tcW w:w="8347" w:type="dxa"/>
          </w:tcPr>
          <w:p w14:paraId="65B7CB57" w14:textId="61ADBE39" w:rsidR="00A66F00" w:rsidRPr="00447211" w:rsidRDefault="00A66F00" w:rsidP="00447211">
            <w:pPr>
              <w:ind w:hanging="2356"/>
              <w:jc w:val="center"/>
              <w:rPr>
                <w:rFonts w:asciiTheme="minorHAnsi" w:hAnsiTheme="minorHAnsi" w:cs="Arial"/>
                <w:b/>
                <w:sz w:val="28"/>
                <w:szCs w:val="28"/>
              </w:rPr>
            </w:pPr>
            <w:r w:rsidRPr="00447211">
              <w:rPr>
                <w:rFonts w:asciiTheme="minorHAnsi" w:hAnsiTheme="minorHAnsi" w:cs="Arial"/>
                <w:b/>
                <w:sz w:val="28"/>
                <w:szCs w:val="28"/>
              </w:rPr>
              <w:t>Intra Partum</w:t>
            </w:r>
          </w:p>
        </w:tc>
      </w:tr>
    </w:tbl>
    <w:p w14:paraId="53C5A323" w14:textId="5CCAB5FD" w:rsidR="00A66F00" w:rsidRDefault="00935E5E" w:rsidP="00A66F00">
      <w:pPr>
        <w:pStyle w:val="Header"/>
        <w:rPr>
          <w:sz w:val="36"/>
          <w:szCs w:val="36"/>
        </w:rPr>
      </w:pPr>
      <w:r>
        <w:rPr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5474688" behindDoc="0" locked="0" layoutInCell="1" allowOverlap="1" wp14:anchorId="4F7BE1F9" wp14:editId="7AA6C6B0">
                <wp:simplePos x="0" y="0"/>
                <wp:positionH relativeFrom="page">
                  <wp:posOffset>360045</wp:posOffset>
                </wp:positionH>
                <wp:positionV relativeFrom="paragraph">
                  <wp:posOffset>-635</wp:posOffset>
                </wp:positionV>
                <wp:extent cx="6819900" cy="371475"/>
                <wp:effectExtent l="0" t="0" r="19050" b="28575"/>
                <wp:wrapNone/>
                <wp:docPr id="223" name="Text Box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9900" cy="3714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9FFAF6" w14:textId="77777777" w:rsidR="00EE4A32" w:rsidRPr="00634521" w:rsidRDefault="00EE4A32" w:rsidP="00935E5E">
                            <w:pP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  <w:t xml:space="preserve">Participant Eligibility Number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636B7127" wp14:editId="2BE0D171">
                                  <wp:extent cx="885825" cy="219075"/>
                                  <wp:effectExtent l="0" t="0" r="9525" b="9525"/>
                                  <wp:docPr id="2461" name="Picture 24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6ACFA195" wp14:editId="3A76C08C">
                                  <wp:extent cx="885825" cy="219075"/>
                                  <wp:effectExtent l="0" t="0" r="9525" b="9525"/>
                                  <wp:docPr id="197" name="Picture 19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BE1F9" id="Text Box 223" o:spid="_x0000_s1062" type="#_x0000_t202" style="position:absolute;margin-left:28.35pt;margin-top:-.05pt;width:537pt;height:29.25pt;z-index:25547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" fillcolor="#e7e6e6 [3214]" strokeweight=".5pt">
                <v:textbox>
                  <w:txbxContent>
                    <w:p w14:paraId="1B9FFAF6" w14:textId="77777777" w:rsidR="00EE4A32" w:rsidRPr="00634521" w:rsidRDefault="00EE4A32" w:rsidP="00935E5E">
                      <w:pPr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  <w:t xml:space="preserve">Participant Eligibility Number </w:t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636B7127" wp14:editId="2BE0D171">
                            <wp:extent cx="885825" cy="219075"/>
                            <wp:effectExtent l="0" t="0" r="9525" b="9525"/>
                            <wp:docPr id="2461" name="Picture 24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6ACFA195" wp14:editId="3A76C08C">
                            <wp:extent cx="885825" cy="219075"/>
                            <wp:effectExtent l="0" t="0" r="9525" b="9525"/>
                            <wp:docPr id="197" name="Picture 19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FB0BA32" w14:textId="67C53E3F" w:rsidR="00A66F00" w:rsidRDefault="00A66F00"/>
    <w:p w14:paraId="78678E80" w14:textId="14F1D646" w:rsidR="009820FA" w:rsidRDefault="00E7126D" w:rsidP="00F56162">
      <w:pPr>
        <w:spacing w:after="0"/>
      </w:pPr>
      <w:r>
        <w:rPr>
          <w:rFonts w:asciiTheme="minorHAnsi" w:hAnsiTheme="minorHAnsi"/>
          <w:b/>
          <w:noProof/>
          <w:color w:val="D9D9D9" w:themeColor="background1" w:themeShade="D9"/>
          <w:spacing w:val="20"/>
          <w:sz w:val="24"/>
          <w:szCs w:val="24"/>
          <w:lang w:eastAsia="en-GB"/>
        </w:rPr>
        <mc:AlternateContent>
          <mc:Choice Requires="wpg">
            <w:drawing>
              <wp:anchor distT="0" distB="0" distL="114300" distR="114300" simplePos="0" relativeHeight="256028672" behindDoc="0" locked="0" layoutInCell="1" allowOverlap="1" wp14:anchorId="6C4BF1B4" wp14:editId="6B2141ED">
                <wp:simplePos x="0" y="0"/>
                <wp:positionH relativeFrom="column">
                  <wp:posOffset>4325620</wp:posOffset>
                </wp:positionH>
                <wp:positionV relativeFrom="paragraph">
                  <wp:posOffset>2141220</wp:posOffset>
                </wp:positionV>
                <wp:extent cx="1047750" cy="323850"/>
                <wp:effectExtent l="0" t="0" r="19050" b="0"/>
                <wp:wrapNone/>
                <wp:docPr id="44" name="Group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7750" cy="323850"/>
                          <a:chOff x="0" y="0"/>
                          <a:chExt cx="1047750" cy="323850"/>
                        </a:xfrm>
                      </wpg:grpSpPr>
                      <wps:wsp>
                        <wps:cNvPr id="45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0" y="19050"/>
                            <a:ext cx="219075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228600" y="19050"/>
                            <a:ext cx="219075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609600" y="28575"/>
                            <a:ext cx="219075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828675" y="28575"/>
                            <a:ext cx="219075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Text Box 50"/>
                        <wps:cNvSpPr txBox="1"/>
                        <wps:spPr>
                          <a:xfrm>
                            <a:off x="438150" y="0"/>
                            <a:ext cx="14287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0BBCE00" w14:textId="77777777" w:rsidR="00EE4A32" w:rsidRPr="00EE56FD" w:rsidRDefault="00EE4A32" w:rsidP="00015A0B">
                              <w:pPr>
                                <w:spacing w:before="40" w:after="40" w:line="240" w:lineRule="auto"/>
                                <w:jc w:val="center"/>
                                <w:rPr>
                                  <w:noProof/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E56FD">
                                <w:rPr>
                                  <w:rFonts w:asciiTheme="minorHAnsi" w:hAnsiTheme="minorHAnsi" w:cstheme="minorHAnsi"/>
                                  <w:b/>
                                  <w:noProof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:</w:t>
                              </w:r>
                              <w:r>
                                <w:rPr>
                                  <w:noProof/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text here: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4BF1B4" id="Group 44" o:spid="_x0000_s1063" style="position:absolute;margin-left:340.6pt;margin-top:168.6pt;width:82.5pt;height:25.5pt;z-index:256028672" coordsize="10477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">
                <v:rect id="Rectangle 45" o:spid="_x0000_s1064" style="position:absolute;top:190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vBG8UA&#10;AADbAAAADwAAAGRycy9kb3ducmV2LnhtbESPQWvCQBSE7wX/w/KE3upGraWNbkSUlHrUeOntmX0m&#10;0ezbkN2YtL++Wyj0OMzMN8xqPZha3Kl1lWUF00kEgji3uuJCwSlLn15BOI+ssbZMCr7IwToZPaww&#10;1rbnA92PvhABwi5GBaX3TSyly0sy6Ca2IQ7exbYGfZBtIXWLfYCbWs6i6EUarDgslNjQtqT8duyM&#10;gnM1O+H3IXuPzFs69/shu3afO6Uex8NmCcLT4P/Df+0PreB5Ab9fwg+Qy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a8EbxQAAANsAAAAPAAAAAAAAAAAAAAAAAJgCAABkcnMv&#10;ZG93bnJldi54bWxQSwUGAAAAAAQABAD1AAAAigMAAAAA&#10;"/>
                <v:rect id="Rectangle 47" o:spid="_x0000_s1065" style="position:absolute;left:2286;top:190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X698UA&#10;AADbAAAADwAAAGRycy9kb3ducmV2LnhtbESPQWvCQBSE7wX/w/KE3upGLbaNbkSUlHrUeOntmX0m&#10;0ezbkN2YtL++Wyj0OMzMN8xqPZha3Kl1lWUF00kEgji3uuJCwSlLn15BOI+ssbZMCr7IwToZPaww&#10;1rbnA92PvhABwi5GBaX3TSyly0sy6Ca2IQ7exbYGfZBtIXWLfYCbWs6iaCENVhwWSmxoW1J+O3ZG&#10;wbmanfD7kL1H5i2d+/2QXbvPnVKP42GzBOFp8P/hv/aHVvD8Ar9fwg+Qy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9fr3xQAAANsAAAAPAAAAAAAAAAAAAAAAAJgCAABkcnMv&#10;ZG93bnJldi54bWxQSwUGAAAAAAQABAD1AAAAigMAAAAA&#10;"/>
                <v:rect id="Rectangle 48" o:spid="_x0000_s1066" style="position:absolute;left:6096;top:285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puhcEA&#10;AADbAAAADwAAAGRycy9kb3ducmV2LnhtbERPPW/CMBDdK/EfrENiKw4UVZBiEKIKKiOEhe0aX5OU&#10;+BzZDqT8ejxUYnx638t1bxpxJedrywom4wQEcWF1zaWCU569zkH4gKyxsUwK/sjDejV4WWKq7Y0P&#10;dD2GUsQQ9ikqqEJoUyl9UZFBP7YtceR+rDMYInSl1A5vMdw0cpok79JgzbGhwpa2FRWXY2cUfNfT&#10;E94P+S4xi+wt7Pv8tzt/KjUa9psPEIH68BT/u7+0glkcG7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dqboXBAAAA2wAAAA8AAAAAAAAAAAAAAAAAmAIAAGRycy9kb3du&#10;cmV2LnhtbFBLBQYAAAAABAAEAPUAAACGAwAAAAA=&#10;"/>
                <v:rect id="Rectangle 49" o:spid="_x0000_s1067" style="position:absolute;left:8286;top:285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bLHsQA&#10;AADbAAAADwAAAGRycy9kb3ducmV2LnhtbESPQWvCQBSE7wX/w/KE3pqNVkoTXUUUix41ufT2mn0m&#10;abNvQ3ZN0v76rlDocZiZb5jVZjSN6KlztWUFsygGQVxYXXOpIM8OT68gnEfW2FgmBd/kYLOePKww&#10;1XbgM/UXX4oAYZeigsr7NpXSFRUZdJFtiYN3tZ1BH2RXSt3hEOCmkfM4fpEGaw4LFba0q6j4utyM&#10;go96nuPPOXuLTXJ49qcx+7y975V6nI7bJQhPo/8P/7WPWsEigfuX8A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myx7EAAAA2wAAAA8AAAAAAAAAAAAAAAAAmAIAAGRycy9k&#10;b3ducmV2LnhtbFBLBQYAAAAABAAEAPUAAACJAwAAAAA=&#10;"/>
                <v:shape id="Text Box 50" o:spid="_x0000_s1068" type="#_x0000_t202" style="position:absolute;left:4381;width:1429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psOb4A&#10;AADbAAAADwAAAGRycy9kb3ducmV2LnhtbERPy4rCMBTdD/gP4QqzGxNFRatRRBFmNeIT3F2aa1ts&#10;bkoTbefvzUJweTjv+bK1pXhS7QvHGvo9BYI4dabgTMPpuP2ZgPAB2WDpmDT8k4flovM1x8S4hvf0&#10;PIRMxBD2CWrIQ6gSKX2ak0XfcxVx5G6uthgirDNpamxiuC3lQKmxtFhwbMixonVO6f3wsBrOf7fr&#10;Zah22caOqsa1SrKdSq2/u+1qBiJQGz7it/vXaBjF9fFL/AFy8Q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rqbDm+AAAA2wAAAA8AAAAAAAAAAAAAAAAAmAIAAGRycy9kb3ducmV2&#10;LnhtbFBLBQYAAAAABAAEAPUAAACDAwAAAAA=&#10;" filled="f" stroked="f">
                  <v:textbox>
                    <w:txbxContent>
                      <w:p w14:paraId="70BBCE00" w14:textId="77777777" w:rsidR="00EE4A32" w:rsidRPr="00EE56FD" w:rsidRDefault="00EE4A32" w:rsidP="00015A0B">
                        <w:pPr>
                          <w:spacing w:before="40" w:after="40" w:line="240" w:lineRule="auto"/>
                          <w:jc w:val="center"/>
                          <w:rPr>
                            <w:noProof/>
                            <w:color w:val="000000" w:themeColor="text1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EE56FD">
                          <w:rPr>
                            <w:rFonts w:asciiTheme="minorHAnsi" w:hAnsiTheme="minorHAnsi" w:cstheme="minorHAnsi"/>
                            <w:b/>
                            <w:noProof/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:</w:t>
                        </w:r>
                        <w:r>
                          <w:rPr>
                            <w:noProof/>
                            <w:color w:val="000000" w:themeColor="text1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text here: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tbl>
      <w:tblPr>
        <w:tblStyle w:val="TableGrid"/>
        <w:tblW w:w="10769" w:type="dxa"/>
        <w:tblLook w:val="04A0" w:firstRow="1" w:lastRow="0" w:firstColumn="1" w:lastColumn="0" w:noHBand="0" w:noVBand="1"/>
      </w:tblPr>
      <w:tblGrid>
        <w:gridCol w:w="3256"/>
        <w:gridCol w:w="2126"/>
        <w:gridCol w:w="2977"/>
        <w:gridCol w:w="283"/>
        <w:gridCol w:w="1702"/>
        <w:gridCol w:w="425"/>
      </w:tblGrid>
      <w:tr w:rsidR="00085BB7" w14:paraId="0F299C9C" w14:textId="77777777" w:rsidTr="00E7126D">
        <w:tc>
          <w:tcPr>
            <w:tcW w:w="10769" w:type="dxa"/>
            <w:gridSpan w:val="6"/>
            <w:shd w:val="pct10" w:color="auto" w:fill="auto"/>
          </w:tcPr>
          <w:p w14:paraId="61FF032C" w14:textId="3C6702A1" w:rsidR="00085BB7" w:rsidRPr="005A70E9" w:rsidRDefault="007174FE" w:rsidP="00E7126D">
            <w:pPr>
              <w:jc w:val="both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6034816" behindDoc="0" locked="0" layoutInCell="1" allowOverlap="1" wp14:anchorId="6CA0DE6D" wp14:editId="75EB01D4">
                      <wp:simplePos x="0" y="0"/>
                      <wp:positionH relativeFrom="column">
                        <wp:posOffset>4279900</wp:posOffset>
                      </wp:positionH>
                      <wp:positionV relativeFrom="paragraph">
                        <wp:posOffset>255270</wp:posOffset>
                      </wp:positionV>
                      <wp:extent cx="1047750" cy="323850"/>
                      <wp:effectExtent l="0" t="0" r="19050" b="0"/>
                      <wp:wrapNone/>
                      <wp:docPr id="249" name="Group 2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47750" cy="323850"/>
                                <a:chOff x="0" y="0"/>
                                <a:chExt cx="1047750" cy="323850"/>
                              </a:xfrm>
                            </wpg:grpSpPr>
                            <wps:wsp>
                              <wps:cNvPr id="250" name="Rectangle 2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905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1" name="Rectangle 2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600" y="1905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2" name="Rectangle 2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9600" y="2857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10" name="Rectangle 25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8675" y="2857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11" name="Text Box 2511"/>
                              <wps:cNvSpPr txBox="1"/>
                              <wps:spPr>
                                <a:xfrm>
                                  <a:off x="438150" y="0"/>
                                  <a:ext cx="142875" cy="323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8D7A82B" w14:textId="77777777" w:rsidR="00EE4A32" w:rsidRPr="00EE56FD" w:rsidRDefault="00EE4A32" w:rsidP="007174FE">
                                    <w:pPr>
                                      <w:spacing w:before="40" w:after="40" w:line="240" w:lineRule="auto"/>
                                      <w:jc w:val="center"/>
                                      <w:rPr>
                                        <w:noProof/>
                                        <w:color w:val="000000" w:themeColor="text1"/>
                                        <w:sz w:val="72"/>
                                        <w:szCs w:val="72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EE56FD">
                                      <w:rPr>
                                        <w:rFonts w:asciiTheme="minorHAnsi" w:hAnsiTheme="minorHAnsi" w:cstheme="minorHAnsi"/>
                                        <w:b/>
                                        <w:noProof/>
                                        <w:color w:val="000000" w:themeColor="text1"/>
                                        <w:sz w:val="24"/>
                                        <w:szCs w:val="24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:</w:t>
                                    </w:r>
                                    <w:r>
                                      <w:rPr>
                                        <w:noProof/>
                                        <w:color w:val="000000" w:themeColor="text1"/>
                                        <w:sz w:val="72"/>
                                        <w:szCs w:val="72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Your text here: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A0DE6D" id="Group 249" o:spid="_x0000_s1069" style="position:absolute;left:0;text-align:left;margin-left:337pt;margin-top:20.1pt;width:82.5pt;height:25.5pt;z-index:256034816" coordsize="10477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">
                      <v:rect id="Rectangle 250" o:spid="_x0000_s1070" style="position:absolute;top:190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kx88IA&#10;AADcAAAADwAAAGRycy9kb3ducmV2LnhtbERPTW+CQBC9m/Q/bKZJb7pIo2nRhTRtaOpR4dLbyE6B&#10;ys4SdlHqr3cPJj2+vO9tNplOnGlwrWUFy0UEgriyuuVaQVnk8xcQziNr7CyTgj9ykKUPsy0m2l54&#10;T+eDr0UIYZeggsb7PpHSVQ0ZdAvbEwfuxw4GfYBDLfWAlxBuOhlH0VoabDk0NNjTe0PV6TAaBcc2&#10;LvG6Lz4j85o/+91U/I7fH0o9PU5vGxCeJv8vvru/tIJ4FeaHM+EIyPQ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OTHzwgAAANwAAAAPAAAAAAAAAAAAAAAAAJgCAABkcnMvZG93&#10;bnJldi54bWxQSwUGAAAAAAQABAD1AAAAhwMAAAAA&#10;"/>
                      <v:rect id="Rectangle 251" o:spid="_x0000_s1071" style="position:absolute;left:2286;top:190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WUaMUA&#10;AADcAAAADwAAAGRycy9kb3ducmV2LnhtbESPQWvCQBSE74L/YXmF3nRjiqVNXUWUiD0m8dLba/Y1&#10;SZt9G7Ibjf56t1DocZiZb5jVZjStOFPvGssKFvMIBHFpdcOVglORzl5AOI+ssbVMCq7kYLOeTlaY&#10;aHvhjM65r0SAsEtQQe19l0jpypoMurntiIP3ZXuDPsi+krrHS4CbVsZR9CwNNhwWauxoV1P5kw9G&#10;wWcTn/CWFYfIvKZP/n0svoePvVKPD+P2DYSn0f+H/9pHrSBeLuD3TDgCcn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dZRoxQAAANwAAAAPAAAAAAAAAAAAAAAAAJgCAABkcnMv&#10;ZG93bnJldi54bWxQSwUGAAAAAAQABAD1AAAAigMAAAAA&#10;"/>
                      <v:rect id="Rectangle 252" o:spid="_x0000_s1072" style="position:absolute;left:6096;top:285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cKH8UA&#10;AADcAAAADwAAAGRycy9kb3ducmV2LnhtbESPQWvCQBSE7wX/w/IKvTWbplhqdBVRLPZokktvz+wz&#10;SZt9G7KrSf31bqHgcZiZb5jFajStuFDvGssKXqIYBHFpdcOVgiLfPb+DcB5ZY2uZFPySg9Vy8rDA&#10;VNuBD3TJfCUChF2KCmrvu1RKV9Zk0EW2Iw7eyfYGfZB9JXWPQ4CbViZx/CYNNhwWauxoU1P5k52N&#10;gmOTFHg95B+xme1e/eeYf5+/tko9PY7rOQhPo7+H/9t7rSCZJvB3JhwBub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pwofxQAAANwAAAAPAAAAAAAAAAAAAAAAAJgCAABkcnMv&#10;ZG93bnJldi54bWxQSwUGAAAAAAQABAD1AAAAigMAAAAA&#10;"/>
                      <v:rect id="Rectangle 2510" o:spid="_x0000_s1073" style="position:absolute;left:8286;top:285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5eVcMA&#10;AADdAAAADwAAAGRycy9kb3ducmV2LnhtbERPTW+CQBC9N+l/2EyT3soipsZSVmM0NvYocPE2ZadA&#10;y84SdhXsr+8eTDy+vO9sPZlOXGhwrWUFsygGQVxZ3XKtoCz2L0sQziNr7CyTgis5WK8eHzJMtR35&#10;SJfc1yKEsEtRQeN9n0rpqoYMusj2xIH7toNBH+BQSz3gGMJNJ5M4XkiDLYeGBnvaNlT95mej4KtN&#10;Svw7Fh+xedvP/edU/JxPO6Wen6bNOwhPk7+Lb+6DVpC8zsL+8CY8Ab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N5eVcMAAADdAAAADwAAAAAAAAAAAAAAAACYAgAAZHJzL2Rv&#10;d25yZXYueG1sUEsFBgAAAAAEAAQA9QAAAIgDAAAAAA==&#10;"/>
                      <v:shape id="Text Box 2511" o:spid="_x0000_s1074" type="#_x0000_t202" style="position:absolute;left:4381;width:1429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iK+MUA&#10;AADdAAAADwAAAGRycy9kb3ducmV2LnhtbESPT2vCQBTE74LfYXlCb2Y3omKjq4gi9NTinxZ6e2Sf&#10;STD7NmRXk377bqHgcZiZ3zCrTW9r8aDWV441pIkCQZw7U3Gh4XI+jBcgfEA2WDsmDT/kYbMeDlaY&#10;GdfxkR6nUIgIYZ+hhjKEJpPS5yVZ9IlriKN3da3FEGVbSNNiF+G2lhOl5tJixXGhxIZ2JeW3091q&#10;+Hy/fn9N1Uext7Omc72SbF+l1i+jfrsEEagPz/B/+81omMzSFP7exCc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uIr4xQAAAN0AAAAPAAAAAAAAAAAAAAAAAJgCAABkcnMv&#10;ZG93bnJldi54bWxQSwUGAAAAAAQABAD1AAAAigMAAAAA&#10;" filled="f" stroked="f">
                        <v:textbox>
                          <w:txbxContent>
                            <w:p w14:paraId="28D7A82B" w14:textId="77777777" w:rsidR="00EE4A32" w:rsidRPr="00EE56FD" w:rsidRDefault="00EE4A32" w:rsidP="007174FE">
                              <w:pPr>
                                <w:spacing w:before="40" w:after="40" w:line="240" w:lineRule="auto"/>
                                <w:jc w:val="center"/>
                                <w:rPr>
                                  <w:noProof/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E56FD">
                                <w:rPr>
                                  <w:rFonts w:asciiTheme="minorHAnsi" w:hAnsiTheme="minorHAnsi" w:cstheme="minorHAnsi"/>
                                  <w:b/>
                                  <w:noProof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:</w:t>
                              </w:r>
                              <w:r>
                                <w:rPr>
                                  <w:noProof/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text here: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E63C95" w:rsidRPr="0035285F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4876672" behindDoc="0" locked="0" layoutInCell="1" allowOverlap="1" wp14:anchorId="6D1A2AF9" wp14:editId="53B20F09">
                      <wp:simplePos x="0" y="0"/>
                      <wp:positionH relativeFrom="column">
                        <wp:posOffset>2077085</wp:posOffset>
                      </wp:positionH>
                      <wp:positionV relativeFrom="page">
                        <wp:posOffset>272415</wp:posOffset>
                      </wp:positionV>
                      <wp:extent cx="2078355" cy="234315"/>
                      <wp:effectExtent l="0" t="0" r="17145" b="32385"/>
                      <wp:wrapNone/>
                      <wp:docPr id="2143" name="Group 21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144" name="Rectangle 21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45" name="Straight Arrow Connector 214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46" name="Straight Arrow Connector 214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47" name="Rectangle 21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48" name="Rectangle 21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49" name="Rectangle 21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50" name="Rectangle 21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51" name="Rectangle 21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52" name="Rectangle 21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53" name="Rectangle 21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="">
                  <w:pict>
                    <v:group w14:anchorId="2084F8BB" id="Group 2143" o:spid="_x0000_s1026" style="position:absolute;margin-left:163.55pt;margin-top:21.45pt;width:163.65pt;height:18.45pt;z-index:254876672;mso-position-vertical-relative:page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">
                      <v:rect id="Rectangle 2144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nbUsQA&#10;AADdAAAADwAAAGRycy9kb3ducmV2LnhtbESPQYvCMBSE78L+h/AWvGlqFVmrUZYVRY9aL3t7Ns+2&#10;u81LaaJWf70RBI/DzHzDzBatqcSFGldaVjDoRyCIM6tLzhUc0lXvC4TzyBory6TgRg4W84/ODBNt&#10;r7yjy97nIkDYJaig8L5OpHRZQQZd39bEwTvZxqAPssmlbvAa4KaScRSNpcGSw0KBNf0UlP3vz0bB&#10;sYwPeN+l68hMVkO/bdO/8+9Sqe5n+z0F4an17/CrvdEK4sFoBM834QnI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/Z21LEAAAA3QAAAA8AAAAAAAAAAAAAAAAAmAIAAGRycy9k&#10;b3ducmV2LnhtbFBLBQYAAAAABAAEAPUAAACJAwAAAAA=&#10;"/>
                      <v:shape id="Straight Arrow Connector 2145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cVAjcUAAADdAAAADwAAAGRycy9kb3ducmV2LnhtbESPQWsCMRSE74X+h/AKXopmV6zI1ihS&#10;EMRDQd2Dx0fy3F26eVmTdF3/fSMIPQ4z8w2zXA+2FT350DhWkE8yEMTamYYrBeVpO16ACBHZYOuY&#10;FNwpwHr1+rLEwrgbH6g/xkokCIcCFdQxdoWUQddkMUxcR5y8i/MWY5K+ksbjLcFtK6dZNpcWG04L&#10;NXb0VZP+Of5aBc2+/C7792v0erHPzz4Pp3OrlRq9DZtPEJGG+B9+tndGwTSffcDjTXoCcvU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cVAjcUAAADdAAAADwAAAAAAAAAA&#10;AAAAAAChAgAAZHJzL2Rvd25yZXYueG1sUEsFBgAAAAAEAAQA+QAAAJMDAAAAAA==&#10;"/>
                      <v:shape id="Straight Arrow Connector 2146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Rfe+sUAAADdAAAADwAAAGRycy9kb3ducmV2LnhtbESPQYvCMBSE74L/ITzBi2haWUSqURZB&#10;EA8Lqz14fCTPtmzzUpNYu/9+s7Cwx2FmvmG2+8G2oicfGscK8kUGglg703CloLwe52sQISIbbB2T&#10;gm8KsN+NR1ssjHvxJ/WXWIkE4VCggjrGrpAy6JoshoXriJN3d95iTNJX0nh8Jbht5TLLVtJiw2mh&#10;xo4ONemvy9MqaM7lR9nPHtHr9Tm/+Txcb61WajoZ3jcgIg3xP/zXPhkFy/xtBb9v0hOQu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Rfe+sUAAADdAAAADwAAAAAAAAAA&#10;AAAAAAChAgAAZHJzL2Rvd25yZXYueG1sUEsFBgAAAAAEAAQA+QAAAJMDAAAAAA==&#10;"/>
                      <v:rect id="Rectangle 2147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tFJcUA&#10;AADdAAAADwAAAGRycy9kb3ducmV2LnhtbESPQWvCQBSE70L/w/IK3nRjFKvRVUpF0aPGi7dn9pmk&#10;zb4N2VWjv75bEHocZuYbZr5sTSVu1LjSsoJBPwJBnFldcq7gmK57ExDOI2usLJOCBzlYLt46c0y0&#10;vfOebgefiwBhl6CCwvs6kdJlBRl0fVsTB+9iG4M+yCaXusF7gJtKxlE0lgZLDgsF1vRVUPZzuBoF&#10;5zI+4nOfbiIzXQ/9rk2/r6eVUt339nMGwlPr/8Ov9lYriAejD/h7E56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C0UlxQAAAN0AAAAPAAAAAAAAAAAAAAAAAJgCAABkcnMv&#10;ZG93bnJldi54bWxQSwUGAAAAAAQABAD1AAAAigMAAAAA&#10;"/>
                      <v:rect id="Rectangle 2148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TRV8MA&#10;AADdAAAADwAAAGRycy9kb3ducmV2LnhtbERPTW+CQBC9N+l/2EyT3soiNsZSVmM0NvYocPE2ZadA&#10;y84SdhXsr+8eTDy+vO9sPZlOXGhwrWUFsygGQVxZ3XKtoCz2L0sQziNr7CyTgis5WK8eHzJMtR35&#10;SJfc1yKEsEtRQeN9n0rpqoYMusj2xIH7toNBH+BQSz3gGMJNJ5M4XkiDLYeGBnvaNlT95mej4KtN&#10;Svw7Fh+xedvP/edU/JxPO6Wen6bNOwhPk7+Lb+6DVpDMXsPc8CY8Ab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pTRV8MAAADdAAAADwAAAAAAAAAAAAAAAACYAgAAZHJzL2Rv&#10;d25yZXYueG1sUEsFBgAAAAAEAAQA9QAAAIgDAAAAAA==&#10;"/>
                      <v:rect id="Rectangle 2149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h0zMYA&#10;AADdAAAADwAAAGRycy9kb3ducmV2LnhtbESPQWvCQBSE74X+h+UVequbpEU0ukppsbRHEy/entln&#10;Ept9G7Ibk/rr3YLgcZiZb5jlejSNOFPnassK4kkEgriwuuZSwS7fvMxAOI+ssbFMCv7IwXr1+LDE&#10;VNuBt3TOfCkChF2KCirv21RKV1Rk0E1sSxy8o+0M+iC7UuoOhwA3jUyiaCoN1hwWKmzpo6LiN+uN&#10;gkOd7PCyzb8iM9+8+p8xP/X7T6Wen8b3BQhPo7+Hb+1vrSCJ3+bw/yY8Abm6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dh0zMYAAADdAAAADwAAAAAAAAAAAAAAAACYAgAAZHJz&#10;L2Rvd25yZXYueG1sUEsFBgAAAAAEAAQA9QAAAIsDAAAAAA==&#10;"/>
                      <v:rect id="Rectangle 2150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tLjMMA&#10;AADdAAAADwAAAGRycy9kb3ducmV2LnhtbERPTW+CQBC9N+l/2EyT3soipsZSVmM0NvYocPE2ZadA&#10;y84SdhXsr+8eTDy+vO9sPZlOXGhwrWUFsygGQVxZ3XKtoCz2L0sQziNr7CyTgis5WK8eHzJMtR35&#10;SJfc1yKEsEtRQeN9n0rpqoYMusj2xIH7toNBH+BQSz3gGMJNJ5M4XkiDLYeGBnvaNlT95mej4KtN&#10;Svw7Fh+xedvP/edU/JxPO6Wen6bNOwhPk7+Lb+6DVpDMXsP+8CY8Ab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TtLjMMAAADdAAAADwAAAAAAAAAAAAAAAACYAgAAZHJzL2Rv&#10;d25yZXYueG1sUEsFBgAAAAAEAAQA9QAAAIgDAAAAAA==&#10;"/>
                      <v:rect id="Rectangle 2151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fuF8YA&#10;AADdAAAADwAAAGRycy9kb3ducmV2LnhtbESPQWvCQBSE74L/YXmCN90k0tJGVxElpT1qcuntmX1N&#10;UrNvQ3ajaX99t1DocZiZb5jNbjStuFHvGssK4mUEgri0uuFKQZFniycQziNrbC2Tgi9ysNtOJxtM&#10;tb3ziW5nX4kAYZeigtr7LpXSlTUZdEvbEQfvw/YGfZB9JXWP9wA3rUyi6FEabDgs1NjRoabyeh6M&#10;gkuTFPh9yl8i85yt/NuYfw7vR6Xms3G/BuFp9P/hv/arVpDEDzH8vglPQG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nfuF8YAAADdAAAADwAAAAAAAAAAAAAAAACYAgAAZHJz&#10;L2Rvd25yZXYueG1sUEsFBgAAAAAEAAQA9QAAAIsDAAAAAA==&#10;"/>
                      <v:rect id="Rectangle 2152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VwYMQA&#10;AADdAAAADwAAAGRycy9kb3ducmV2LnhtbESPQYvCMBSE74L/IbyFvWlqFxe3GkUURY9aL3t7Ns+2&#10;bvNSmqjVX2+EBY/DzHzDTGatqcSVGldaVjDoRyCIM6tLzhUc0lVvBMJ5ZI2VZVJwJwezabczwUTb&#10;G+/ouve5CBB2CSoovK8TKV1WkEHXtzVx8E62MeiDbHKpG7wFuKlkHEXf0mDJYaHAmhYFZX/7i1Fw&#10;LOMDPnbpOjI/qy+/bdPz5Xep1OdHOx+D8NT6d/i/vdEK4sEwhteb8ATk9A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lcGDEAAAA3QAAAA8AAAAAAAAAAAAAAAAAmAIAAGRycy9k&#10;b3ducmV2LnhtbFBLBQYAAAAABAAEAPUAAACJAwAAAAA=&#10;"/>
                      <v:rect id="Rectangle 2153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nV+8YA&#10;AADdAAAADwAAAGRycy9kb3ducmV2LnhtbESPQWvCQBSE7wX/w/KE3urGhBYbXUUslvZo4sXba/aZ&#10;RLNvQ3Zj0v76bqHgcZiZb5jVZjSNuFHnassK5rMIBHFhdc2lgmO+f1qAcB5ZY2OZFHyTg8168rDC&#10;VNuBD3TLfCkChF2KCirv21RKV1Rk0M1sSxy8s+0M+iC7UuoOhwA3jYyj6EUarDksVNjSrqLimvVG&#10;wVcdH/HnkL9H5nWf+M8xv/SnN6Uep+N2CcLT6O/h//aHVhDPnxP4exOegF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enV+8YAAADdAAAADwAAAAAAAAAAAAAAAACYAgAAZHJz&#10;L2Rvd25yZXYueG1sUEsFBgAAAAAEAAQA9QAAAIsDAAAAAA==&#10;"/>
                      <w10:wrap anchory="page"/>
                    </v:group>
                  </w:pict>
                </mc:Fallback>
              </mc:AlternateContent>
            </w:r>
            <w:r w:rsidR="0061256A">
              <w:rPr>
                <w:rFonts w:asciiTheme="minorHAnsi" w:hAnsiTheme="minorHAnsi"/>
                <w:b/>
                <w:sz w:val="28"/>
                <w:szCs w:val="28"/>
              </w:rPr>
              <w:t>4</w:t>
            </w:r>
            <w:r w:rsidR="00801999">
              <w:rPr>
                <w:rFonts w:asciiTheme="minorHAnsi" w:hAnsiTheme="minorHAnsi"/>
                <w:b/>
                <w:sz w:val="28"/>
                <w:szCs w:val="28"/>
              </w:rPr>
              <w:t>.</w:t>
            </w:r>
            <w:r w:rsidR="00935E5E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 w:rsidR="005E612F">
              <w:rPr>
                <w:rFonts w:asciiTheme="minorHAnsi" w:hAnsiTheme="minorHAnsi"/>
                <w:b/>
                <w:sz w:val="28"/>
                <w:szCs w:val="28"/>
              </w:rPr>
              <w:t>Labour</w:t>
            </w:r>
          </w:p>
        </w:tc>
      </w:tr>
      <w:tr w:rsidR="00B242CA" w14:paraId="257D7541" w14:textId="77777777" w:rsidTr="00E7126D">
        <w:tc>
          <w:tcPr>
            <w:tcW w:w="3256" w:type="dxa"/>
          </w:tcPr>
          <w:p w14:paraId="4A69B62F" w14:textId="6E3C0CDB" w:rsidR="00B242CA" w:rsidRPr="00085BB7" w:rsidRDefault="00E94BBD" w:rsidP="00E63C95">
            <w:pPr>
              <w:spacing w:after="12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Date and time woman admitted to delivery ward</w:t>
            </w:r>
          </w:p>
        </w:tc>
        <w:tc>
          <w:tcPr>
            <w:tcW w:w="7513" w:type="dxa"/>
            <w:gridSpan w:val="5"/>
          </w:tcPr>
          <w:p w14:paraId="63362DFD" w14:textId="7A559CB3" w:rsidR="00B242CA" w:rsidRDefault="00B242CA" w:rsidP="00B242CA">
            <w:pPr>
              <w:spacing w:before="40" w:after="40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  <w:t xml:space="preserve">  :</w:t>
            </w:r>
            <w:r w:rsidR="005D72D9" w:rsidRPr="0035285F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 xml:space="preserve"> </w:t>
            </w:r>
          </w:p>
          <w:p w14:paraId="547EF4AD" w14:textId="3ED678DC" w:rsidR="00B242CA" w:rsidRPr="00B242CA" w:rsidRDefault="00E7126D" w:rsidP="00E63C95">
            <w:pPr>
              <w:spacing w:before="40" w:after="4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6023552" behindDoc="0" locked="0" layoutInCell="1" allowOverlap="1" wp14:anchorId="007D330A" wp14:editId="70F7B132">
                      <wp:simplePos x="0" y="0"/>
                      <wp:positionH relativeFrom="column">
                        <wp:posOffset>2218690</wp:posOffset>
                      </wp:positionH>
                      <wp:positionV relativeFrom="paragraph">
                        <wp:posOffset>237490</wp:posOffset>
                      </wp:positionV>
                      <wp:extent cx="1047750" cy="323850"/>
                      <wp:effectExtent l="0" t="0" r="19050" b="0"/>
                      <wp:wrapNone/>
                      <wp:docPr id="279" name="Group 2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47750" cy="323850"/>
                                <a:chOff x="0" y="0"/>
                                <a:chExt cx="1047750" cy="323850"/>
                              </a:xfrm>
                            </wpg:grpSpPr>
                            <wps:wsp>
                              <wps:cNvPr id="280" name="Rectangle 2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905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1" name="Rectangle 2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600" y="1905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2" name="Rectangle 2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9600" y="2857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0" name="Rectangle 3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8675" y="2857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1" name="Text Box 321"/>
                              <wps:cNvSpPr txBox="1"/>
                              <wps:spPr>
                                <a:xfrm>
                                  <a:off x="438150" y="0"/>
                                  <a:ext cx="142875" cy="323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6A2D989" w14:textId="77777777" w:rsidR="00EE4A32" w:rsidRPr="00EE56FD" w:rsidRDefault="00EE4A32" w:rsidP="00E94BBD">
                                    <w:pPr>
                                      <w:spacing w:before="40" w:after="40" w:line="240" w:lineRule="auto"/>
                                      <w:jc w:val="center"/>
                                      <w:rPr>
                                        <w:noProof/>
                                        <w:color w:val="000000" w:themeColor="text1"/>
                                        <w:sz w:val="72"/>
                                        <w:szCs w:val="72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EE56FD">
                                      <w:rPr>
                                        <w:rFonts w:asciiTheme="minorHAnsi" w:hAnsiTheme="minorHAnsi" w:cstheme="minorHAnsi"/>
                                        <w:b/>
                                        <w:noProof/>
                                        <w:color w:val="000000" w:themeColor="text1"/>
                                        <w:sz w:val="24"/>
                                        <w:szCs w:val="24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:</w:t>
                                    </w:r>
                                    <w:r>
                                      <w:rPr>
                                        <w:noProof/>
                                        <w:color w:val="000000" w:themeColor="text1"/>
                                        <w:sz w:val="72"/>
                                        <w:szCs w:val="72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Your text here: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7D330A" id="Group 279" o:spid="_x0000_s1075" style="position:absolute;margin-left:174.7pt;margin-top:18.7pt;width:82.5pt;height:25.5pt;z-index:256023552" coordsize="10477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">
                      <v:rect id="Rectangle 280" o:spid="_x0000_s1076" style="position:absolute;top:190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kdtMIA&#10;AADcAAAADwAAAGRycy9kb3ducmV2LnhtbERPPW/CMBDdkfofrEPqBg6phGgaB6EiEB1DWLpd4yMJ&#10;xOcoNiT01+OhUsen952uR9OKO/WusaxgMY9AEJdWN1wpOBW72QqE88gaW8uk4EEO1tnLJMVE24Fz&#10;uh99JUIIuwQV1N53iZSurMmgm9uOOHBn2xv0AfaV1D0OIdy0Mo6ipTTYcGiosaPPmsrr8WYU/DTx&#10;CX/zYh+Z992b/xqLy+17q9TrdNx8gPA0+n/xn/ugFcSrMD+cCUdAZk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WR20wgAAANwAAAAPAAAAAAAAAAAAAAAAAJgCAABkcnMvZG93&#10;bnJldi54bWxQSwUGAAAAAAQABAD1AAAAhwMAAAAA&#10;"/>
                      <v:rect id="Rectangle 281" o:spid="_x0000_s1077" style="position:absolute;left:2286;top:190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W4L8UA&#10;AADcAAAADwAAAGRycy9kb3ducmV2LnhtbESPQWvCQBSE7wX/w/KE3uomKRRNXUWUSD3G5NLba/Y1&#10;SZt9G7KrSf313ULB4zAz3zDr7WQ6caXBtZYVxIsIBHFldcu1grLInpYgnEfW2FkmBT/kYLuZPawx&#10;1XbknK5nX4sAYZeigsb7PpXSVQ0ZdAvbEwfv0w4GfZBDLfWAY4CbTiZR9CINthwWGuxp31D1fb4Y&#10;BR9tUuItL46RWWXP/jQVX5f3g1KP82n3CsLT5O/h//abVpAsY/g7E46A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FbgvxQAAANwAAAAPAAAAAAAAAAAAAAAAAJgCAABkcnMv&#10;ZG93bnJldi54bWxQSwUGAAAAAAQABAD1AAAAigMAAAAA&#10;"/>
                      <v:rect id="Rectangle 282" o:spid="_x0000_s1078" style="position:absolute;left:6096;top:285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cmWMMA&#10;AADcAAAADwAAAGRycy9kb3ducmV2LnhtbESPQYvCMBSE74L/ITzBm6ZWEO0aRRTFPWq9eHvbvG27&#10;Ni+liVr31xtB8DjMzDfMfNmaStyocaVlBaNhBII4s7rkXMEp3Q6mIJxH1lhZJgUPcrBcdDtzTLS9&#10;84FuR5+LAGGXoILC+zqR0mUFGXRDWxMH79c2Bn2QTS51g/cAN5WMo2giDZYcFgqsaV1QdjlejYKf&#10;Mj7h/yHdRWa2HfvvNv27njdK9Xvt6guEp9Z/wu/2XiuIpzG8zoQjIB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8cmWMMAAADcAAAADwAAAAAAAAAAAAAAAACYAgAAZHJzL2Rv&#10;d25yZXYueG1sUEsFBgAAAAAEAAQA9QAAAIgDAAAAAA==&#10;"/>
                      <v:rect id="Rectangle 320" o:spid="_x0000_s1079" style="position:absolute;left:8286;top:285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5NE8IA&#10;AADcAAAADwAAAGRycy9kb3ducmV2LnhtbERPPW/CMBDdkfofrKvUDZwGqYIUE6FWqdoRwsJ2jY8k&#10;EJ8j2wlpf309VGJ8et+bfDKdGMn51rKC50UCgriyuuVawbEs5isQPiBr7CyTgh/ykG8fZhvMtL3x&#10;nsZDqEUMYZ+hgiaEPpPSVw0Z9AvbE0fubJ3BEKGrpXZ4i+Gmk2mSvEiDLceGBnt6a6i6Hgaj4LtN&#10;j/i7Lz8Ssy6W4WsqL8PpXamnx2n3CiLQFO7if/enVrBM4/x4Jh4Bu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3k0TwgAAANwAAAAPAAAAAAAAAAAAAAAAAJgCAABkcnMvZG93&#10;bnJldi54bWxQSwUGAAAAAAQABAD1AAAAhwMAAAAA&#10;"/>
                      <v:shape id="Text Box 321" o:spid="_x0000_s1080" type="#_x0000_t202" style="position:absolute;left:4381;width:1429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2I+sQA&#10;AADcAAAADwAAAGRycy9kb3ducmV2LnhtbESPT2vCQBTE7wW/w/IEb7qrtqIxG5GWQk8t/gVvj+wz&#10;CWbfhuzWpN++WxB6HGbmN0y66W0t7tT6yrGG6USBIM6dqbjQcDy8j5cgfEA2WDsmDT/kYZMNnlJM&#10;jOt4R/d9KESEsE9QQxlCk0jp85Is+olriKN3da3FEGVbSNNiF+G2ljOlFtJixXGhxIZeS8pv+2+r&#10;4fR5vZyf1VfxZl+azvVKsl1JrUfDfrsGEagP/+FH+8NomM+m8HcmHgG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tiPrEAAAA3AAAAA8AAAAAAAAAAAAAAAAAmAIAAGRycy9k&#10;b3ducmV2LnhtbFBLBQYAAAAABAAEAPUAAACJAwAAAAA=&#10;" filled="f" stroked="f">
                        <v:textbox>
                          <w:txbxContent>
                            <w:p w14:paraId="16A2D989" w14:textId="77777777" w:rsidR="00EE4A32" w:rsidRPr="00EE56FD" w:rsidRDefault="00EE4A32" w:rsidP="00E94BBD">
                              <w:pPr>
                                <w:spacing w:before="40" w:after="40" w:line="240" w:lineRule="auto"/>
                                <w:jc w:val="center"/>
                                <w:rPr>
                                  <w:noProof/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E56FD">
                                <w:rPr>
                                  <w:rFonts w:asciiTheme="minorHAnsi" w:hAnsiTheme="minorHAnsi" w:cstheme="minorHAnsi"/>
                                  <w:b/>
                                  <w:noProof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:</w:t>
                              </w:r>
                              <w:r>
                                <w:rPr>
                                  <w:noProof/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text here: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5D72D9" w:rsidRPr="0035285F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4878720" behindDoc="0" locked="0" layoutInCell="1" allowOverlap="1" wp14:anchorId="765EA1B1" wp14:editId="6955BEB4">
                      <wp:simplePos x="0" y="0"/>
                      <wp:positionH relativeFrom="column">
                        <wp:posOffset>-635</wp:posOffset>
                      </wp:positionH>
                      <wp:positionV relativeFrom="page">
                        <wp:posOffset>499110</wp:posOffset>
                      </wp:positionV>
                      <wp:extent cx="2078355" cy="234315"/>
                      <wp:effectExtent l="0" t="0" r="17145" b="32385"/>
                      <wp:wrapNone/>
                      <wp:docPr id="2154" name="Group 21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155" name="Rectangle 21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56" name="Straight Arrow Connector 215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57" name="Straight Arrow Connector 2157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58" name="Rectangle 21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59" name="Rectangle 21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60" name="Rectangle 21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61" name="Rectangle 21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62" name="Rectangle 21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63" name="Rectangle 21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64" name="Rectangle 21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="">
                  <w:pict>
                    <v:group w14:anchorId="4B9C841D" id="Group 2154" o:spid="_x0000_s1026" style="position:absolute;margin-left:-.05pt;margin-top:39.3pt;width:163.65pt;height:18.45pt;z-index:254878720;mso-position-vertical-relative:page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">
                      <v:rect id="Rectangle 2155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zoFMQA&#10;AADdAAAADwAAAGRycy9kb3ducmV2LnhtbESPQYvCMBSE78L+h/AWvGlqRVmrUZYVRY9aL3t7Ns+2&#10;u81LaaJWf70RBI/DzHzDzBatqcSFGldaVjDoRyCIM6tLzhUc0lXvC4TzyBory6TgRg4W84/ODBNt&#10;r7yjy97nIkDYJaig8L5OpHRZQQZd39bEwTvZxqAPssmlbvAa4KaScRSNpcGSw0KBNf0UlP3vz0bB&#10;sYwPeN+l68hMVkO/bdO/8+9Sqe5n+z0F4an17/CrvdEK4sFoBM834QnI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M6BTEAAAA3QAAAA8AAAAAAAAAAAAAAAAAmAIAAGRycy9k&#10;b3ducmV2LnhtbFBLBQYAAAAABAAEAPUAAACJAwAAAAA=&#10;"/>
                      <v:shape id="Straight Arrow Connector 2156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M5IJ8UAAADdAAAADwAAAGRycy9kb3ducmV2LnhtbESPQYvCMBSE74L/ITzBi2haYUWqURZB&#10;EA8Lqz14fCTPtmzzUpNYu/9+s7Cwx2FmvmG2+8G2oicfGscK8kUGglg703CloLwe52sQISIbbB2T&#10;gm8KsN+NR1ssjHvxJ/WXWIkE4VCggjrGrpAy6JoshoXriJN3d95iTNJX0nh8Jbht5TLLVtJiw2mh&#10;xo4ONemvy9MqaM7lR9nPHtHr9Tm/+Txcb61WajoZ3jcgIg3xP/zXPhkFy/xtBb9v0hOQu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M5IJ8UAAADdAAAADwAAAAAAAAAA&#10;AAAAAAChAgAAZHJzL2Rvd25yZXYueG1sUEsFBgAAAAAEAAQA+QAAAJMDAAAAAA==&#10;"/>
                      <v:shape id="Straight Arrow Connector 2157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4LtvMUAAADdAAAADwAAAGRycy9kb3ducmV2LnhtbESPQWsCMRSE74X+h/AKXopmV7DK1ihS&#10;EMRDQd2Dx0fy3F26eVmTdF3/fSMIPQ4z8w2zXA+2FT350DhWkE8yEMTamYYrBeVpO16ACBHZYOuY&#10;FNwpwHr1+rLEwrgbH6g/xkokCIcCFdQxdoWUQddkMUxcR5y8i/MWY5K+ksbjLcFtK6dZ9iEtNpwW&#10;auzoqyb9c/y1Cpp9+V3279fo9WKfn30eTudWKzV6GzafICIN8T/8bO+Mgmk+m8PjTXoCcvU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4LtvMUAAADdAAAADwAAAAAAAAAA&#10;AAAAAAChAgAAZHJzL2Rvd25yZXYueG1sUEsFBgAAAAAEAAQA+QAAAJMDAAAAAA==&#10;"/>
                      <v:rect id="Rectangle 2158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1HisMA&#10;AADdAAAADwAAAGRycy9kb3ducmV2LnhtbERPTW+CQBC9N+l/2EyT3soipsZSVmM0NvYocPE2ZadA&#10;y84SdhXsr+8eTDy+vO9sPZlOXGhwrWUFsygGQVxZ3XKtoCz2L0sQziNr7CyTgis5WK8eHzJMtR35&#10;SJfc1yKEsEtRQeN9n0rpqoYMusj2xIH7toNBH+BQSz3gGMJNJ5M4XkiDLYeGBnvaNlT95mej4KtN&#10;Svw7Fh+xedvP/edU/JxPO6Wen6bNOwhPk7+Lb+6DVpDMXsPc8CY8Ab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01HisMAAADdAAAADwAAAAAAAAAAAAAAAACYAgAAZHJzL2Rv&#10;d25yZXYueG1sUEsFBgAAAAAEAAQA9QAAAIgDAAAAAA==&#10;"/>
                      <v:rect id="Rectangle 2159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HiEcYA&#10;AADdAAAADwAAAGRycy9kb3ducmV2LnhtbESPQWvCQBSE74X+h+UVequbpFQ0ukppsbRHEy/entln&#10;Ept9G7Ibk/rr3YLgcZiZb5jlejSNOFPnassK4kkEgriwuuZSwS7fvMxAOI+ssbFMCv7IwXr1+LDE&#10;VNuBt3TOfCkChF2KCirv21RKV1Rk0E1sSxy8o+0M+iC7UuoOhwA3jUyiaCoN1hwWKmzpo6LiN+uN&#10;gkOd7PCyzb8iM9+8+p8xP/X7T6Wen8b3BQhPo7+Hb+1vrSCJ3+bw/yY8Abm6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AHiEcYAAADdAAAADwAAAAAAAAAAAAAAAACYAgAAZHJz&#10;L2Rvd25yZXYueG1sUEsFBgAAAAAEAAQA9QAAAIsDAAAAAA==&#10;"/>
                      <v:rect id="Rectangle 2160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eBMcIA&#10;AADdAAAADwAAAGRycy9kb3ducmV2LnhtbERPTYvCMBC9L/gfwgje1rQVRKuxiIvL7lHrxdvYjG21&#10;mZQmand/vTkIHh/ve5n1phF36lxtWUE8jkAQF1bXXCo45NvPGQjnkTU2lknBHznIVoOPJabaPnhH&#10;970vRQhhl6KCyvs2ldIVFRl0Y9sSB+5sO4M+wK6UusNHCDeNTKJoKg3WHBoqbGlTUXHd34yCU50c&#10;8H+Xf0dmvp343z6/3I5fSo2G/XoBwlPv3+KX+0crSOJp2B/ehCcgV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V4ExwgAAAN0AAAAPAAAAAAAAAAAAAAAAAJgCAABkcnMvZG93&#10;bnJldi54bWxQSwUGAAAAAAQABAD1AAAAhwMAAAAA&#10;"/>
                      <v:rect id="Rectangle 2161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skqsYA&#10;AADdAAAADwAAAGRycy9kb3ducmV2LnhtbESPQWvCQBSE7wX/w/IKvTWbpBDa6CrFYrFHTS69vWaf&#10;STT7NmRXE/vrXaHQ4zAz3zCL1WQ6caHBtZYVJFEMgriyuuVaQVlsnl9BOI+ssbNMCq7kYLWcPSww&#10;13bkHV32vhYBwi5HBY33fS6lqxoy6CLbEwfvYAeDPsihlnrAMcBNJ9M4zqTBlsNCgz2tG6pO+7NR&#10;8NOmJf7uis/YvG1e/NdUHM/fH0o9PU7vcxCeJv8f/mtvtYI0yRK4vwlPQC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BskqsYAAADdAAAADwAAAAAAAAAAAAAAAACYAgAAZHJz&#10;L2Rvd25yZXYueG1sUEsFBgAAAAAEAAQA9QAAAIsDAAAAAA==&#10;"/>
                      <v:rect id="Rectangle 2162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m63cYA&#10;AADdAAAADwAAAGRycy9kb3ducmV2LnhtbESPT2vCQBTE74LfYXlCb7oxhVBTVxFFaY/5c+ntNfua&#10;pM2+DdnVpP303ULB4zAzv2G2+8l04kaDay0rWK8iEMSV1S3XCsrivHwC4Tyyxs4yKfgmB/vdfLbF&#10;VNuRM7rlvhYBwi5FBY33fSqlqxoy6Fa2Jw7ehx0M+iCHWuoBxwA3nYyjKJEGWw4LDfZ0bKj6yq9G&#10;wXsbl/iTFZfIbM6P/nUqPq9vJ6UeFtPhGYSnyd/D/+0XrSBeJzH8vQlPQO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Mm63cYAAADdAAAADwAAAAAAAAAAAAAAAACYAgAAZHJz&#10;L2Rvd25yZXYueG1sUEsFBgAAAAAEAAQA9QAAAIsDAAAAAA==&#10;"/>
                      <v:rect id="Rectangle 2163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UfRsYA&#10;AADdAAAADwAAAGRycy9kb3ducmV2LnhtbESPQWvCQBSE74L/YXlCb7oxgVBTVyktlvYY48Xba/aZ&#10;xGbfhuxq0v56Vyh4HGbmG2a9HU0rrtS7xrKC5SICQVxa3XCl4FDs5s8gnEfW2FomBb/kYLuZTtaY&#10;aTtwTte9r0SAsMtQQe19l0npypoMuoXtiIN3sr1BH2RfSd3jEOCmlXEUpdJgw2Ghxo7eaip/9hej&#10;4LuJD/iXFx+RWe0S/zUW58vxXamn2fj6AsLT6B/h//anVhAv0wTub8ITkJ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4UfRsYAAADdAAAADwAAAAAAAAAAAAAAAACYAgAAZHJz&#10;L2Rvd25yZXYueG1sUEsFBgAAAAAEAAQA9QAAAIsDAAAAAA==&#10;"/>
                      <v:rect id="Rectangle 2164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yHMsQA&#10;AADdAAAADwAAAGRycy9kb3ducmV2LnhtbESPQYvCMBSE78L+h/AWvGlqFVmrUZYVRY9aL3t7Ns+2&#10;u81LaaJWf70RBI/DzHzDzBatqcSFGldaVjDoRyCIM6tLzhUc0lXvC4TzyBory6TgRg4W84/ODBNt&#10;r7yjy97nIkDYJaig8L5OpHRZQQZd39bEwTvZxqAPssmlbvAa4KaScRSNpcGSw0KBNf0UlP3vz0bB&#10;sYwPeN+l68hMVkO/bdO/8+9Sqe5n+z0F4an17/CrvdEK4sF4BM834QnI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RshzLEAAAA3QAAAA8AAAAAAAAAAAAAAAAAmAIAAGRycy9k&#10;b3ducmV2LnhtbFBLBQYAAAAABAAEAPUAAACJAwAAAAA=&#10;"/>
                      <w10:wrap anchory="page"/>
                    </v:group>
                  </w:pict>
                </mc:Fallback>
              </mc:AlternateContent>
            </w:r>
            <w:proofErr w:type="spellStart"/>
            <w:r w:rsidR="00E63C95">
              <w:rPr>
                <w:rFonts w:asciiTheme="minorHAnsi" w:hAnsiTheme="minorHAnsi"/>
                <w:sz w:val="24"/>
                <w:szCs w:val="24"/>
              </w:rPr>
              <w:t>dd</w:t>
            </w:r>
            <w:proofErr w:type="spellEnd"/>
            <w:r w:rsidR="00E63C95">
              <w:rPr>
                <w:rFonts w:asciiTheme="minorHAnsi" w:hAnsiTheme="minorHAnsi"/>
                <w:sz w:val="24"/>
                <w:szCs w:val="24"/>
              </w:rPr>
              <w:t>/mm/</w:t>
            </w:r>
            <w:proofErr w:type="spellStart"/>
            <w:r w:rsidR="00E63C95">
              <w:rPr>
                <w:rFonts w:asciiTheme="minorHAnsi" w:hAnsiTheme="minorHAnsi"/>
                <w:sz w:val="24"/>
                <w:szCs w:val="24"/>
              </w:rPr>
              <w:t>yyyy</w:t>
            </w:r>
            <w:proofErr w:type="spellEnd"/>
            <w:r w:rsidR="00E63C95">
              <w:rPr>
                <w:rFonts w:asciiTheme="minorHAnsi" w:hAnsiTheme="minorHAnsi"/>
                <w:sz w:val="24"/>
                <w:szCs w:val="24"/>
              </w:rPr>
              <w:t xml:space="preserve">                           </w:t>
            </w:r>
            <w:r w:rsidR="007174FE">
              <w:rPr>
                <w:rFonts w:asciiTheme="minorHAnsi" w:hAnsiTheme="minorHAnsi"/>
                <w:sz w:val="24"/>
                <w:szCs w:val="24"/>
              </w:rPr>
              <w:t xml:space="preserve">              </w:t>
            </w:r>
            <w:r w:rsidR="00E63C95">
              <w:rPr>
                <w:rFonts w:asciiTheme="minorHAnsi" w:hAnsiTheme="minorHAnsi"/>
                <w:sz w:val="24"/>
                <w:szCs w:val="24"/>
              </w:rPr>
              <w:t xml:space="preserve"> 24 hour clock</w:t>
            </w:r>
          </w:p>
        </w:tc>
      </w:tr>
      <w:tr w:rsidR="00E7126D" w14:paraId="1C3E5D91" w14:textId="77777777" w:rsidTr="00722128">
        <w:tc>
          <w:tcPr>
            <w:tcW w:w="3256" w:type="dxa"/>
          </w:tcPr>
          <w:p w14:paraId="21453144" w14:textId="76E7E67E" w:rsidR="00E7126D" w:rsidRPr="00085BB7" w:rsidRDefault="00E7126D" w:rsidP="00E63C95">
            <w:pPr>
              <w:spacing w:after="120"/>
              <w:rPr>
                <w:rFonts w:asciiTheme="minorHAnsi" w:hAnsiTheme="minorHAnsi"/>
                <w:sz w:val="24"/>
                <w:szCs w:val="24"/>
              </w:rPr>
            </w:pPr>
            <w:r w:rsidRPr="00085BB7">
              <w:rPr>
                <w:rFonts w:asciiTheme="minorHAnsi" w:hAnsiTheme="minorHAnsi"/>
                <w:sz w:val="24"/>
                <w:szCs w:val="24"/>
              </w:rPr>
              <w:t>Date and time first stage of labour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started</w:t>
            </w:r>
          </w:p>
        </w:tc>
        <w:tc>
          <w:tcPr>
            <w:tcW w:w="5386" w:type="dxa"/>
            <w:gridSpan w:val="3"/>
            <w:tcBorders>
              <w:right w:val="nil"/>
            </w:tcBorders>
          </w:tcPr>
          <w:p w14:paraId="3106059D" w14:textId="3D309F53" w:rsidR="00E7126D" w:rsidRDefault="00E7126D" w:rsidP="00B242CA">
            <w:pPr>
              <w:spacing w:before="40" w:after="40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  <w:p w14:paraId="2B78C883" w14:textId="180F606F" w:rsidR="00E7126D" w:rsidRDefault="00E7126D" w:rsidP="00B242CA">
            <w:pPr>
              <w:spacing w:before="40" w:after="40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dd/mm/yyyy                                         24 hour clock</w:t>
            </w:r>
          </w:p>
        </w:tc>
        <w:tc>
          <w:tcPr>
            <w:tcW w:w="1702" w:type="dxa"/>
            <w:tcBorders>
              <w:left w:val="nil"/>
            </w:tcBorders>
          </w:tcPr>
          <w:p w14:paraId="61619D8D" w14:textId="2E337D10" w:rsidR="00E7126D" w:rsidRPr="0035285F" w:rsidRDefault="00E7126D" w:rsidP="00B242CA">
            <w:pPr>
              <w:spacing w:before="40" w:after="40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Not Available</w:t>
            </w:r>
          </w:p>
        </w:tc>
        <w:tc>
          <w:tcPr>
            <w:tcW w:w="425" w:type="dxa"/>
          </w:tcPr>
          <w:p w14:paraId="767FB48C" w14:textId="22A9A668" w:rsidR="00E7126D" w:rsidRPr="0035285F" w:rsidRDefault="00E7126D" w:rsidP="00B242CA">
            <w:pPr>
              <w:spacing w:before="40" w:after="40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5E612F" w14:paraId="2F95AD35" w14:textId="77777777" w:rsidTr="00722128">
        <w:tc>
          <w:tcPr>
            <w:tcW w:w="3256" w:type="dxa"/>
          </w:tcPr>
          <w:p w14:paraId="77103125" w14:textId="0F137A10" w:rsidR="005E612F" w:rsidRPr="00085BB7" w:rsidRDefault="005E612F" w:rsidP="00E63C95">
            <w:pPr>
              <w:spacing w:after="12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Was labour augmented?</w:t>
            </w:r>
          </w:p>
        </w:tc>
        <w:tc>
          <w:tcPr>
            <w:tcW w:w="5103" w:type="dxa"/>
            <w:gridSpan w:val="2"/>
          </w:tcPr>
          <w:p w14:paraId="75A69064" w14:textId="24E8C7DC" w:rsidR="005E612F" w:rsidRDefault="005E612F" w:rsidP="005E612F">
            <w:pPr>
              <w:spacing w:before="40" w:after="40"/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283" w:type="dxa"/>
          </w:tcPr>
          <w:p w14:paraId="11FE46C4" w14:textId="77777777" w:rsidR="005E612F" w:rsidRDefault="005E612F" w:rsidP="005E612F">
            <w:pPr>
              <w:spacing w:before="40" w:after="40"/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1702" w:type="dxa"/>
          </w:tcPr>
          <w:p w14:paraId="62ED792F" w14:textId="6535635A" w:rsidR="005E612F" w:rsidRDefault="005E612F" w:rsidP="005E612F">
            <w:pPr>
              <w:spacing w:before="40" w:after="40"/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425" w:type="dxa"/>
          </w:tcPr>
          <w:p w14:paraId="433A532D" w14:textId="49C069C5" w:rsidR="005E612F" w:rsidRDefault="005E612F" w:rsidP="00B242CA">
            <w:pPr>
              <w:spacing w:before="40" w:after="40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5E612F" w14:paraId="066B816A" w14:textId="77777777" w:rsidTr="00722128">
        <w:tc>
          <w:tcPr>
            <w:tcW w:w="3256" w:type="dxa"/>
          </w:tcPr>
          <w:p w14:paraId="1D04F10D" w14:textId="3E148DE1" w:rsidR="005E612F" w:rsidRDefault="005E612F" w:rsidP="00E63C95">
            <w:pPr>
              <w:spacing w:after="12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If augmented please specify</w:t>
            </w:r>
          </w:p>
        </w:tc>
        <w:tc>
          <w:tcPr>
            <w:tcW w:w="5103" w:type="dxa"/>
            <w:gridSpan w:val="2"/>
            <w:tcBorders>
              <w:bottom w:val="single" w:sz="4" w:space="0" w:color="auto"/>
            </w:tcBorders>
          </w:tcPr>
          <w:p w14:paraId="61A05178" w14:textId="367AB774" w:rsidR="005E612F" w:rsidRPr="0035285F" w:rsidRDefault="00015A0B" w:rsidP="00722128">
            <w:pPr>
              <w:spacing w:before="40" w:after="40"/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Artifical rupture of memb</w:t>
            </w:r>
            <w:r w:rsidR="00722128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rane</w:t>
            </w: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s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5E6248F3" w14:textId="77777777" w:rsidR="005E612F" w:rsidRDefault="005E612F" w:rsidP="005E612F">
            <w:pPr>
              <w:spacing w:before="40" w:after="40"/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7B9582BE" w14:textId="1910BB3F" w:rsidR="005E612F" w:rsidRDefault="00015A0B" w:rsidP="005E612F">
            <w:pPr>
              <w:spacing w:before="40" w:after="40"/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Oxytocin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1C5A584" w14:textId="77777777" w:rsidR="005E612F" w:rsidRDefault="005E612F" w:rsidP="00B242CA">
            <w:pPr>
              <w:spacing w:before="40" w:after="40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015A0B" w14:paraId="5CFCB335" w14:textId="77777777" w:rsidTr="00644ACF">
        <w:tc>
          <w:tcPr>
            <w:tcW w:w="3256" w:type="dxa"/>
          </w:tcPr>
          <w:p w14:paraId="6C092AAC" w14:textId="53E78F07" w:rsidR="00015A0B" w:rsidRPr="00015A0B" w:rsidRDefault="00015A0B" w:rsidP="00015A0B">
            <w:pPr>
              <w:spacing w:after="120"/>
              <w:rPr>
                <w:rFonts w:asciiTheme="minorHAnsi" w:hAnsiTheme="minorHAnsi"/>
                <w:sz w:val="24"/>
                <w:szCs w:val="24"/>
              </w:rPr>
            </w:pPr>
            <w:r w:rsidRPr="00015A0B">
              <w:rPr>
                <w:rFonts w:asciiTheme="minorHAnsi" w:hAnsiTheme="minorHAnsi"/>
                <w:sz w:val="24"/>
                <w:szCs w:val="24"/>
              </w:rPr>
              <w:t>If Oxytocin given, duration</w:t>
            </w:r>
          </w:p>
        </w:tc>
        <w:tc>
          <w:tcPr>
            <w:tcW w:w="2126" w:type="dxa"/>
            <w:tcBorders>
              <w:right w:val="nil"/>
            </w:tcBorders>
          </w:tcPr>
          <w:p w14:paraId="36B70730" w14:textId="2F7062B5" w:rsidR="00015A0B" w:rsidRDefault="00644ACF" w:rsidP="00015A0B">
            <w:pPr>
              <w:spacing w:before="40" w:after="40"/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6095232" behindDoc="0" locked="0" layoutInCell="1" allowOverlap="1" wp14:anchorId="058775A0" wp14:editId="1981DCD4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5080</wp:posOffset>
                      </wp:positionV>
                      <wp:extent cx="1047750" cy="323850"/>
                      <wp:effectExtent l="0" t="0" r="19050" b="0"/>
                      <wp:wrapNone/>
                      <wp:docPr id="2517" name="Group 25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47750" cy="323850"/>
                                <a:chOff x="0" y="0"/>
                                <a:chExt cx="1047750" cy="323850"/>
                              </a:xfrm>
                            </wpg:grpSpPr>
                            <wps:wsp>
                              <wps:cNvPr id="2518" name="Rectangle 25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905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19" name="Rectangle 25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600" y="1905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20" name="Rectangle 25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9600" y="2857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7" name="Rectangle 2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8675" y="2857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43" name="Text Box 2543"/>
                              <wps:cNvSpPr txBox="1"/>
                              <wps:spPr>
                                <a:xfrm>
                                  <a:off x="438150" y="0"/>
                                  <a:ext cx="142875" cy="323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686E0F1" w14:textId="77777777" w:rsidR="00EE4A32" w:rsidRPr="00EE56FD" w:rsidRDefault="00EE4A32" w:rsidP="00644ACF">
                                    <w:pPr>
                                      <w:spacing w:before="40" w:after="40" w:line="240" w:lineRule="auto"/>
                                      <w:jc w:val="center"/>
                                      <w:rPr>
                                        <w:noProof/>
                                        <w:color w:val="000000" w:themeColor="text1"/>
                                        <w:sz w:val="72"/>
                                        <w:szCs w:val="72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EE56FD">
                                      <w:rPr>
                                        <w:rFonts w:asciiTheme="minorHAnsi" w:hAnsiTheme="minorHAnsi" w:cstheme="minorHAnsi"/>
                                        <w:b/>
                                        <w:noProof/>
                                        <w:color w:val="000000" w:themeColor="text1"/>
                                        <w:sz w:val="24"/>
                                        <w:szCs w:val="24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:</w:t>
                                    </w:r>
                                    <w:r>
                                      <w:rPr>
                                        <w:noProof/>
                                        <w:color w:val="000000" w:themeColor="text1"/>
                                        <w:sz w:val="72"/>
                                        <w:szCs w:val="72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Your text here: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8775A0" id="Group 2517" o:spid="_x0000_s1081" style="position:absolute;left:0;text-align:left;margin-left:1.75pt;margin-top:.4pt;width:82.5pt;height:25.5pt;z-index:256095232" coordsize="10477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">
                      <v:rect id="Rectangle 2518" o:spid="_x0000_s1082" style="position:absolute;top:190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hSU8MA&#10;AADdAAAADwAAAGRycy9kb3ducmV2LnhtbERPTW+CQBC9N+l/2EyT3soipsZSVmM0NvYocPE2ZadA&#10;y84SdhXsr+8eTDy+vO9sPZlOXGhwrWUFsygGQVxZ3XKtoCz2L0sQziNr7CyTgis5WK8eHzJMtR35&#10;SJfc1yKEsEtRQeN9n0rpqoYMusj2xIH7toNBH+BQSz3gGMJNJ5M4XkiDLYeGBnvaNlT95mej4KtN&#10;Svw7Fh+xedvP/edU/JxPO6Wen6bNOwhPk7+Lb+6DVpC8zsLc8CY8Ab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qhSU8MAAADdAAAADwAAAAAAAAAAAAAAAACYAgAAZHJzL2Rv&#10;d25yZXYueG1sUEsFBgAAAAAEAAQA9QAAAIgDAAAAAA==&#10;"/>
                      <v:rect id="Rectangle 2519" o:spid="_x0000_s1083" style="position:absolute;left:2286;top:190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T3yMYA&#10;AADdAAAADwAAAGRycy9kb3ducmV2LnhtbESPQWvCQBSE74X+h+UVequbpFQ0ukppsbRHEy/entln&#10;Ept9G7Ibk/rr3YLgcZiZb5jlejSNOFPnassK4kkEgriwuuZSwS7fvMxAOI+ssbFMCv7IwXr1+LDE&#10;VNuBt3TOfCkChF2KCirv21RKV1Rk0E1sSxy8o+0M+iC7UuoOhwA3jUyiaCoN1hwWKmzpo6LiN+uN&#10;gkOd7PCyzb8iM9+8+p8xP/X7T6Wen8b3BQhPo7+Hb+1vrSB5i+fw/yY8Abm6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eT3yMYAAADdAAAADwAAAAAAAAAAAAAAAACYAgAAZHJz&#10;L2Rvd25yZXYueG1sUEsFBgAAAAAEAAQA9QAAAIsDAAAAAA==&#10;"/>
                      <v:rect id="Rectangle 2520" o:spid="_x0000_s1084" style="position:absolute;left:6096;top:285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KU6MMA&#10;AADdAAAADwAAAGRycy9kb3ducmV2LnhtbERPPW/CMBDdK/EfrEPqVhyCqGjAiRAoVTtCWLod8TVJ&#10;ic9R7EDKr6+HSoxP73uTjaYVV+pdY1nBfBaBIC6tbrhScCrylxUI55E1tpZJwS85yNLJ0wYTbW98&#10;oOvRVyKEsEtQQe19l0jpypoMupntiAP3bXuDPsC+krrHWwg3rYyj6FUabDg01NjRrqbychyMgnMT&#10;n/B+KN4j85Yv/OdY/Axfe6Wep+N2DcLT6B/if/eHVhAv47A/vAlPQK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rKU6MMAAADdAAAADwAAAAAAAAAAAAAAAACYAgAAZHJzL2Rv&#10;d25yZXYueG1sUEsFBgAAAAAEAAQA9QAAAIgDAAAAAA==&#10;"/>
                      <v:rect id="Rectangle 267" o:spid="_x0000_s1085" style="position:absolute;left:8286;top:285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xjOsUA&#10;AADcAAAADwAAAGRycy9kb3ducmV2LnhtbESPQWvCQBSE74X+h+UVeqsbU4htmlXEYtGjxktvr9nX&#10;JDX7NmTXJPrrXUHocZiZb5hsMZpG9NS52rKC6SQCQVxYXXOp4JCvX95AOI+ssbFMCs7kYDF/fMgw&#10;1XbgHfV7X4oAYZeigsr7NpXSFRUZdBPbEgfv13YGfZBdKXWHQ4CbRsZRlEiDNYeFCltaVVQc9yej&#10;4KeOD3jZ5V+ReV+/+u2Y/52+P5V6fhqXHyA8jf4/fG9vtII4mcHtTDgCcn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vGM6xQAAANwAAAAPAAAAAAAAAAAAAAAAAJgCAABkcnMv&#10;ZG93bnJldi54bWxQSwUGAAAAAAQABAD1AAAAigMAAAAA&#10;"/>
                      <v:shape id="Text Box 2543" o:spid="_x0000_s1086" type="#_x0000_t202" style="position:absolute;left:4381;width:1429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WeCcUA&#10;AADdAAAADwAAAGRycy9kb3ducmV2LnhtbESPQWvCQBSE74L/YXmF3upurUpNsxFpKXiqGKvg7ZF9&#10;JqHZtyG7NfHfd4WCx2FmvmHS1WAbcaHO1441PE8UCOLCmZpLDd/7z6dXED4gG2wck4YreVhl41GK&#10;iXE97+iSh1JECPsENVQhtImUvqjIop+4ljh6Z9dZDFF2pTQd9hFuGzlVaiEt1hwXKmzpvaLiJ/+1&#10;Gg5f59Nxprblh523vRuUZLuUWj8+DOs3EIGGcA//tzdGw3Q+e4Hbm/gEZP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lZ4JxQAAAN0AAAAPAAAAAAAAAAAAAAAAAJgCAABkcnMv&#10;ZG93bnJldi54bWxQSwUGAAAAAAQABAD1AAAAigMAAAAA&#10;" filled="f" stroked="f">
                        <v:textbox>
                          <w:txbxContent>
                            <w:p w14:paraId="7686E0F1" w14:textId="77777777" w:rsidR="00EE4A32" w:rsidRPr="00EE56FD" w:rsidRDefault="00EE4A32" w:rsidP="00644ACF">
                              <w:pPr>
                                <w:spacing w:before="40" w:after="40" w:line="240" w:lineRule="auto"/>
                                <w:jc w:val="center"/>
                                <w:rPr>
                                  <w:noProof/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E56FD">
                                <w:rPr>
                                  <w:rFonts w:asciiTheme="minorHAnsi" w:hAnsiTheme="minorHAnsi" w:cstheme="minorHAnsi"/>
                                  <w:b/>
                                  <w:noProof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:</w:t>
                              </w:r>
                              <w:r>
                                <w:rPr>
                                  <w:noProof/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text here: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5387" w:type="dxa"/>
            <w:gridSpan w:val="4"/>
            <w:tcBorders>
              <w:left w:val="nil"/>
            </w:tcBorders>
          </w:tcPr>
          <w:p w14:paraId="7BEA0CDF" w14:textId="4F4249DB" w:rsidR="00015A0B" w:rsidRDefault="00015A0B" w:rsidP="00015A0B">
            <w:pPr>
              <w:spacing w:before="40" w:after="40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hh:mm</w:t>
            </w:r>
          </w:p>
        </w:tc>
      </w:tr>
      <w:tr w:rsidR="00E7126D" w14:paraId="0D11FDA2" w14:textId="77777777" w:rsidTr="00722128">
        <w:tc>
          <w:tcPr>
            <w:tcW w:w="3256" w:type="dxa"/>
          </w:tcPr>
          <w:p w14:paraId="59080160" w14:textId="75FEEEB8" w:rsidR="00E7126D" w:rsidRPr="00085BB7" w:rsidRDefault="00E7126D" w:rsidP="00015A0B">
            <w:pPr>
              <w:spacing w:after="120"/>
              <w:rPr>
                <w:rFonts w:asciiTheme="minorHAnsi" w:hAnsiTheme="minorHAnsi"/>
                <w:sz w:val="24"/>
                <w:szCs w:val="24"/>
              </w:rPr>
            </w:pPr>
            <w:r w:rsidRPr="00085BB7">
              <w:rPr>
                <w:rFonts w:asciiTheme="minorHAnsi" w:hAnsiTheme="minorHAnsi"/>
                <w:sz w:val="24"/>
                <w:szCs w:val="24"/>
              </w:rPr>
              <w:t xml:space="preserve">Date and time </w:t>
            </w:r>
            <w:r>
              <w:rPr>
                <w:rFonts w:asciiTheme="minorHAnsi" w:hAnsiTheme="minorHAnsi"/>
                <w:sz w:val="24"/>
                <w:szCs w:val="24"/>
              </w:rPr>
              <w:t>second</w:t>
            </w:r>
            <w:r w:rsidRPr="00085BB7">
              <w:rPr>
                <w:rFonts w:asciiTheme="minorHAnsi" w:hAnsiTheme="minorHAnsi"/>
                <w:sz w:val="24"/>
                <w:szCs w:val="24"/>
              </w:rPr>
              <w:t xml:space="preserve"> stage of labour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started </w:t>
            </w:r>
          </w:p>
        </w:tc>
        <w:tc>
          <w:tcPr>
            <w:tcW w:w="5386" w:type="dxa"/>
            <w:gridSpan w:val="3"/>
            <w:tcBorders>
              <w:right w:val="nil"/>
            </w:tcBorders>
          </w:tcPr>
          <w:p w14:paraId="645C9C46" w14:textId="259185E6" w:rsidR="00E7126D" w:rsidRDefault="00E7126D" w:rsidP="00015A0B">
            <w:pPr>
              <w:spacing w:before="40" w:after="40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</w:p>
          <w:p w14:paraId="3186BBF3" w14:textId="75991C7C" w:rsidR="00E7126D" w:rsidRDefault="00722128" w:rsidP="00015A0B">
            <w:pPr>
              <w:spacing w:before="40" w:after="40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6030720" behindDoc="0" locked="0" layoutInCell="1" allowOverlap="1" wp14:anchorId="438D85E8" wp14:editId="260177E6">
                      <wp:simplePos x="0" y="0"/>
                      <wp:positionH relativeFrom="column">
                        <wp:posOffset>2183765</wp:posOffset>
                      </wp:positionH>
                      <wp:positionV relativeFrom="paragraph">
                        <wp:posOffset>252155</wp:posOffset>
                      </wp:positionV>
                      <wp:extent cx="1047750" cy="323850"/>
                      <wp:effectExtent l="0" t="0" r="19050" b="0"/>
                      <wp:wrapNone/>
                      <wp:docPr id="2465" name="Group 24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47750" cy="323850"/>
                                <a:chOff x="0" y="0"/>
                                <a:chExt cx="1047750" cy="323850"/>
                              </a:xfrm>
                            </wpg:grpSpPr>
                            <wps:wsp>
                              <wps:cNvPr id="2470" name="Rectangle 24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905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73" name="Rectangle 24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600" y="1905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74" name="Rectangle 24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9600" y="2857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7" name="Rectangle 2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8675" y="2857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8" name="Text Box 248"/>
                              <wps:cNvSpPr txBox="1"/>
                              <wps:spPr>
                                <a:xfrm>
                                  <a:off x="438150" y="0"/>
                                  <a:ext cx="142875" cy="323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543C4F8" w14:textId="77777777" w:rsidR="00EE4A32" w:rsidRPr="00EE56FD" w:rsidRDefault="00EE4A32" w:rsidP="00E7126D">
                                    <w:pPr>
                                      <w:spacing w:before="40" w:after="40" w:line="240" w:lineRule="auto"/>
                                      <w:jc w:val="center"/>
                                      <w:rPr>
                                        <w:noProof/>
                                        <w:color w:val="000000" w:themeColor="text1"/>
                                        <w:sz w:val="72"/>
                                        <w:szCs w:val="72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EE56FD">
                                      <w:rPr>
                                        <w:rFonts w:asciiTheme="minorHAnsi" w:hAnsiTheme="minorHAnsi" w:cstheme="minorHAnsi"/>
                                        <w:b/>
                                        <w:noProof/>
                                        <w:color w:val="000000" w:themeColor="text1"/>
                                        <w:sz w:val="24"/>
                                        <w:szCs w:val="24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:</w:t>
                                    </w:r>
                                    <w:r>
                                      <w:rPr>
                                        <w:noProof/>
                                        <w:color w:val="000000" w:themeColor="text1"/>
                                        <w:sz w:val="72"/>
                                        <w:szCs w:val="72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Your text here: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8D85E8" id="Group 2465" o:spid="_x0000_s1087" style="position:absolute;margin-left:171.95pt;margin-top:19.85pt;width:82.5pt;height:25.5pt;z-index:256030720" coordsize="10477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">
                      <v:rect id="Rectangle 2470" o:spid="_x0000_s1088" style="position:absolute;top:190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C0aMIA&#10;AADdAAAADwAAAGRycy9kb3ducmV2LnhtbERPPW/CMBDdkfofrKvEBg5pVSBgEKICwQhhYTviIwnE&#10;5yg2kPLr8VCJ8el9T+etqcSdGldaVjDoRyCIM6tLzhUc0lVvBMJ5ZI2VZVLwRw7ms4/OFBNtH7yj&#10;+97nIoSwS1BB4X2dSOmyggy6vq2JA3e2jUEfYJNL3eAjhJtKxlH0Iw2WHBoKrGlZUHbd34yCUxkf&#10;8LlL15EZr778tk0vt+OvUt3PdjEB4an1b/G/e6MVxN/DsD+8CU9Az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4LRowgAAAN0AAAAPAAAAAAAAAAAAAAAAAJgCAABkcnMvZG93&#10;bnJldi54bWxQSwUGAAAAAAQABAD1AAAAhwMAAAAA&#10;"/>
                      <v:rect id="Rectangle 2473" o:spid="_x0000_s1089" style="position:absolute;left:2286;top:190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IqH8UA&#10;AADdAAAADwAAAGRycy9kb3ducmV2LnhtbESPQWvCQBSE7wX/w/IK3uqmUaxGV5EWRY8aL96e2WcS&#10;zb4N2VWjv75bEHocZuYbZjpvTSVu1LjSsoLPXgSCOLO65FzBPl1+jEA4j6yxskwKHuRgPuu8TTHR&#10;9s5buu18LgKEXYIKCu/rREqXFWTQ9WxNHLyTbQz6IJtc6gbvAW4qGUfRUBosOSwUWNN3QdlldzUK&#10;jmW8x+c2XUVmvOz7TZuer4cfpbrv7WICwlPr/8Ov9loriAdfffh7E56An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MiofxQAAAN0AAAAPAAAAAAAAAAAAAAAAAJgCAABkcnMv&#10;ZG93bnJldi54bWxQSwUGAAAAAAQABAD1AAAAigMAAAAA&#10;"/>
                      <v:rect id="Rectangle 2474" o:spid="_x0000_s1090" style="position:absolute;left:6096;top:285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uya8UA&#10;AADdAAAADwAAAGRycy9kb3ducmV2LnhtbESPQWvCQBSE70L/w/IEb7oxitbUVUqLokeNl96e2dck&#10;bfZtyK4a/fWuIHgcZuYbZr5sTSXO1LjSsoLhIAJBnFldcq7gkK767yCcR9ZYWSYFV3KwXLx15pho&#10;e+Ednfc+FwHCLkEFhfd1IqXLCjLoBrYmDt6vbQz6IJtc6gYvAW4qGUfRRBosOSwUWNNXQdn//mQU&#10;HMv4gLdduo7MbDXy2zb9O/18K9Xrtp8fIDy1/hV+tjdaQTyejuHxJjwBub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27JrxQAAAN0AAAAPAAAAAAAAAAAAAAAAAJgCAABkcnMv&#10;ZG93bnJldi54bWxQSwUGAAAAAAQABAD1AAAAigMAAAAA&#10;"/>
                      <v:rect id="Rectangle 247" o:spid="_x0000_s1091" style="position:absolute;left:8286;top:285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k/WsUA&#10;AADcAAAADwAAAGRycy9kb3ducmV2LnhtbESPQWvCQBSE70L/w/IKvenGtLQ1ZiNisdijJhdvz+xr&#10;kpp9G7Krpv56Vyj0OMzMN0y6GEwrztS7xrKC6SQCQVxa3XCloMjX43cQziNrbC2Tgl9ysMgeRikm&#10;2l54S+edr0SAsEtQQe19l0jpypoMuontiIP3bXuDPsi+krrHS4CbVsZR9CoNNhwWauxoVVN53J2M&#10;gkMTF3jd5p+Rma2f/deQ/5z2H0o9PQ7LOQhPg/8P/7U3WkH88gb3M+EIyO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CT9axQAAANwAAAAPAAAAAAAAAAAAAAAAAJgCAABkcnMv&#10;ZG93bnJldi54bWxQSwUGAAAAAAQABAD1AAAAigMAAAAA&#10;"/>
                      <v:shape id="Text Box 248" o:spid="_x0000_s1092" type="#_x0000_t202" style="position:absolute;left:4381;width:1429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nLWsEA&#10;AADcAAAADwAAAGRycy9kb3ducmV2LnhtbERPz2vCMBS+D/wfwhO8rYnSDVcbRRzCTpPpNvD2aJ5t&#10;sXkpTdZ2/705CB4/vt/5ZrSN6KnztWMN80SBIC6cqbnU8H3aPy9B+IBssHFMGv7Jw2Y9ecoxM27g&#10;L+qPoRQxhH2GGqoQ2kxKX1Rk0SeuJY7cxXUWQ4RdKU2HQwy3jVwo9Sot1hwbKmxpV1FxPf5ZDT+f&#10;l/Nvqg7lu31pBzcqyfZNaj2bjtsViEBjeIjv7g+jYZHGtfFMPAJyf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9py1rBAAAA3AAAAA8AAAAAAAAAAAAAAAAAmAIAAGRycy9kb3du&#10;cmV2LnhtbFBLBQYAAAAABAAEAPUAAACGAwAAAAA=&#10;" filled="f" stroked="f">
                        <v:textbox>
                          <w:txbxContent>
                            <w:p w14:paraId="7543C4F8" w14:textId="77777777" w:rsidR="00EE4A32" w:rsidRPr="00EE56FD" w:rsidRDefault="00EE4A32" w:rsidP="00E7126D">
                              <w:pPr>
                                <w:spacing w:before="40" w:after="40" w:line="240" w:lineRule="auto"/>
                                <w:jc w:val="center"/>
                                <w:rPr>
                                  <w:noProof/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E56FD">
                                <w:rPr>
                                  <w:rFonts w:asciiTheme="minorHAnsi" w:hAnsiTheme="minorHAnsi" w:cstheme="minorHAnsi"/>
                                  <w:b/>
                                  <w:noProof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:</w:t>
                              </w:r>
                              <w:r>
                                <w:rPr>
                                  <w:noProof/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text here: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E7126D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dd/mm/yyyy                                        24 hour clock</w:t>
            </w:r>
            <w:r w:rsidR="00E7126D" w:rsidRPr="0035285F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 xml:space="preserve"> </w:t>
            </w:r>
            <w:r w:rsidR="00E7126D" w:rsidRPr="0035285F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6027648" behindDoc="0" locked="0" layoutInCell="1" allowOverlap="1" wp14:anchorId="2A21A495" wp14:editId="216185F4">
                      <wp:simplePos x="0" y="0"/>
                      <wp:positionH relativeFrom="column">
                        <wp:posOffset>20955</wp:posOffset>
                      </wp:positionH>
                      <wp:positionV relativeFrom="page">
                        <wp:posOffset>36830</wp:posOffset>
                      </wp:positionV>
                      <wp:extent cx="2078355" cy="234315"/>
                      <wp:effectExtent l="0" t="0" r="17145" b="32385"/>
                      <wp:wrapNone/>
                      <wp:docPr id="255" name="Group 2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56" name="Rectangle 25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1" name="Straight Arrow Connector 26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2" name="Straight Arrow Connector 26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2" name="Rectangle 27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3" name="Rectangle 2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4" name="Rectangle 2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5" name="Rectangle 27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6" name="Rectangle 2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7" name="Rectangle 27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8" name="Rectangle 2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="">
                  <w:pict>
                    <v:group w14:anchorId="6BE7EA80" id="Group 255" o:spid="_x0000_s1026" style="position:absolute;margin-left:1.65pt;margin-top:2.9pt;width:163.65pt;height:18.45pt;z-index:256027648;mso-position-vertical-relative:page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">
                      <v:rect id="Rectangle 256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wMHMUA&#10;AADcAAAADwAAAGRycy9kb3ducmV2LnhtbESPQWvCQBSE74X+h+UVeqsbI0obXaVUUuzRxEtvz+wz&#10;iWbfhuyaRH99t1DocZiZb5jVZjSN6KlztWUF00kEgriwuuZSwSFPX15BOI+ssbFMCm7kYLN+fFhh&#10;ou3Ae+ozX4oAYZeggsr7NpHSFRUZdBPbEgfvZDuDPsiulLrDIcBNI+MoWkiDNYeFClv6qKi4ZFej&#10;4FjHB7zv88/IvKUz/zXm5+v3Vqnnp/F9CcLT6P/Df+2dVhDPF/B7Jhw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nAwcxQAAANwAAAAPAAAAAAAAAAAAAAAAAJgCAABkcnMv&#10;ZG93bnJldi54bWxQSwUGAAAAAAQABAD1AAAAigMAAAAA&#10;"/>
                      <v:shape id="Straight Arrow Connector 261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z8j78MAAADcAAAADwAAAGRycy9kb3ducmV2LnhtbESPQYvCMBSE74L/ITzBi2haDyLVKCII&#10;i4eF1R48PpJnW2xeapKt3X9vFhb2OMzMN8x2P9hW9ORD41hBvshAEGtnGq4UlNfTfA0iRGSDrWNS&#10;8EMB9rvxaIuFcS/+ov4SK5EgHApUUMfYFVIGXZPFsHAdcfLuzluMSfpKGo+vBLetXGbZSlpsOC3U&#10;2NGxJv24fFsFzbn8LPvZM3q9Puc3n4frrdVKTSfDYQMi0hD/w3/tD6Ngucrh90w6AnL3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M/I+/DAAAA3AAAAA8AAAAAAAAAAAAA&#10;AAAAoQIAAGRycy9kb3ducmV2LnhtbFBLBQYAAAAABAAEAPkAAACRAwAAAAA=&#10;"/>
                      <v:shape id="Straight Arrow Connector 262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+29mMQAAADcAAAADwAAAGRycy9kb3ducmV2LnhtbESPQYvCMBSE7wv+h/AEL4um7UGkGmUR&#10;hMWDsNqDx0fyti3bvHSTbK3/3iwIHoeZ+YbZ7EbbiYF8aB0ryBcZCGLtTMu1gupymK9AhIhssHNM&#10;Cu4UYLedvG2wNO7GXzScYy0ShEOJCpoY+1LKoBuyGBauJ07et/MWY5K+lsbjLcFtJ4ssW0qLLaeF&#10;BnvaN6R/zn9WQXusTtXw/hu9Xh3zq8/D5dpppWbT8WMNItIYX+Fn+9MoKJYF/J9JR0Bu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z7b2YxAAAANwAAAAPAAAAAAAAAAAA&#10;AAAAAKECAABkcnMvZG93bnJldi54bWxQSwUGAAAAAAQABAD5AAAAkgMAAAAA&#10;"/>
                      <v:rect id="Rectangle 272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JWf8UA&#10;AADcAAAADwAAAGRycy9kb3ducmV2LnhtbESPQWvCQBSE7wX/w/IKvTWbpmBrdBVRLPZokktvz+wz&#10;SZt9G7KrSf31bqHgcZiZb5jFajStuFDvGssKXqIYBHFpdcOVgiLfPb+DcB5ZY2uZFPySg9Vy8rDA&#10;VNuBD3TJfCUChF2KCmrvu1RKV9Zk0EW2Iw7eyfYGfZB9JXWPQ4CbViZxPJUGGw4LNXa0qan8yc5G&#10;wbFJCrwe8o/YzHav/nPMv89fW6WeHsf1HISn0d/D/+29VpC8JfB3JhwBub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ElZ/xQAAANwAAAAPAAAAAAAAAAAAAAAAAJgCAABkcnMv&#10;ZG93bnJldi54bWxQSwUGAAAAAAQABAD1AAAAigMAAAAA&#10;"/>
                      <v:rect id="Rectangle 273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7z5MUA&#10;AADcAAAADwAAAGRycy9kb3ducmV2LnhtbESPT2vCQBTE70K/w/IKvenGCLWmriKWlPao8eLtNfua&#10;pGbfhuzmT/30bkHocZiZ3zDr7Whq0VPrKssK5rMIBHFudcWFglOWTl9AOI+ssbZMCn7JwXbzMFlj&#10;ou3AB+qPvhABwi5BBaX3TSKly0sy6Ga2IQ7et20N+iDbQuoWhwA3tYyj6FkarDgslNjQvqT8cuyM&#10;gq8qPuH1kL1HZpUu/OeY/XTnN6WeHsfdKwhPo/8P39sfWkG8XMDfmXAE5OY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XvPkxQAAANwAAAAPAAAAAAAAAAAAAAAAAJgCAABkcnMv&#10;ZG93bnJldi54bWxQSwUGAAAAAAQABAD1AAAAigMAAAAA&#10;"/>
                      <v:rect id="Rectangle 274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drkMUA&#10;AADcAAAADwAAAGRycy9kb3ducmV2LnhtbESPQWvCQBSE70L/w/IKvenGtLQ1ZiNisdijJhdvz+xr&#10;kpp9G7Krpv56Vyj0OMzMN0y6GEwrztS7xrKC6SQCQVxa3XCloMjX43cQziNrbC2Tgl9ysMgeRikm&#10;2l54S+edr0SAsEtQQe19l0jpypoMuontiIP3bXuDPsi+krrHS4CbVsZR9CoNNhwWauxoVVN53J2M&#10;gkMTF3jd5p+Rma2f/deQ/5z2H0o9PQ7LOQhPg/8P/7U3WkH89gL3M+EIyO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t2uQxQAAANwAAAAPAAAAAAAAAAAAAAAAAJgCAABkcnMv&#10;ZG93bnJldi54bWxQSwUGAAAAAAQABAD1AAAAigMAAAAA&#10;"/>
                      <v:rect id="Rectangle 275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vOC8UA&#10;AADcAAAADwAAAGRycy9kb3ducmV2LnhtbESPzW7CMBCE70h9B2sr9QYOqfpDiIMQFRU9QnLhtsTb&#10;JCVeR7GBlKfHSJV6HM3MN5p0MZhWnKl3jWUF00kEgri0uuFKQZGvx+8gnEfW2FomBb/kYJE9jFJM&#10;tL3wls47X4kAYZeggtr7LpHSlTUZdBPbEQfv2/YGfZB9JXWPlwA3rYyj6FUabDgs1NjRqqbyuDsZ&#10;BYcmLvC6zT8jM1s/+68h/zntP5R6ehyWcxCeBv8f/mtvtIL47QXuZ8IRk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+84LxQAAANwAAAAPAAAAAAAAAAAAAAAAAJgCAABkcnMv&#10;ZG93bnJldi54bWxQSwUGAAAAAAQABAD1AAAAigMAAAAA&#10;"/>
                      <v:rect id="Rectangle 276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lQfMUA&#10;AADcAAAADwAAAGRycy9kb3ducmV2LnhtbESPQWvCQBSE74X+h+UVeqsbU4htmlXEYtGjxktvr9nX&#10;JDX7NmTXJPrrXUHocZiZb5hsMZpG9NS52rKC6SQCQVxYXXOp4JCvX95AOI+ssbFMCs7kYDF/fMgw&#10;1XbgHfV7X4oAYZeigsr7NpXSFRUZdBPbEgfv13YGfZBdKXWHQ4CbRsZRlEiDNYeFCltaVVQc9yej&#10;4KeOD3jZ5V+ReV+/+u2Y/52+P5V6fhqXHyA8jf4/fG9vtIJ4lsDtTDgCcn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KVB8xQAAANwAAAAPAAAAAAAAAAAAAAAAAJgCAABkcnMv&#10;ZG93bnJldi54bWxQSwUGAAAAAAQABAD1AAAAigMAAAAA&#10;"/>
                      <v:rect id="Rectangle 277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X158UA&#10;AADcAAAADwAAAGRycy9kb3ducmV2LnhtbESPQWvCQBSE74X+h+UVeqsbI2gbXaVUUuzRxEtvz+wz&#10;iWbfhuyaRH99t1DocZiZb5jVZjSN6KlztWUF00kEgriwuuZSwSFPX15BOI+ssbFMCm7kYLN+fFhh&#10;ou3Ae+ozX4oAYZeggsr7NpHSFRUZdBPbEgfvZDuDPsiulLrDIcBNI+MomkuDNYeFClv6qKi4ZFej&#10;4FjHB7zv88/IvKUz/zXm5+v3Vqnnp/F9CcLT6P/Df+2dVhAvFvB7Jhw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ZfXnxQAAANwAAAAPAAAAAAAAAAAAAAAAAJgCAABkcnMv&#10;ZG93bnJldi54bWxQSwUGAAAAAAQABAD1AAAAigMAAAAA&#10;"/>
                      <v:rect id="Rectangle 278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phlcIA&#10;AADcAAAADwAAAGRycy9kb3ducmV2LnhtbERPTW+CQBC9m/Q/bKZJb7pIE23RhTRtaOpR4dLbyE6B&#10;ys4SdlHqr3cPJj2+vO9tNplOnGlwrWUFy0UEgriyuuVaQVnk8xcQziNr7CyTgj9ykKUPsy0m2l54&#10;T+eDr0UIYZeggsb7PpHSVQ0ZdAvbEwfuxw4GfYBDLfWAlxBuOhlH0UoabDk0NNjTe0PV6TAaBcc2&#10;LvG6Lz4j85o/+91U/I7fH0o9PU5vGxCeJv8vvru/tIJ4HdaGM+EIyPQ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+mGVwgAAANwAAAAPAAAAAAAAAAAAAAAAAJgCAABkcnMvZG93&#10;bnJldi54bWxQSwUGAAAAAAQABAD1AAAAhwMAAAAA&#10;"/>
                      <w10:wrap anchory="page"/>
                    </v:group>
                  </w:pict>
                </mc:Fallback>
              </mc:AlternateContent>
            </w:r>
          </w:p>
        </w:tc>
        <w:tc>
          <w:tcPr>
            <w:tcW w:w="1702" w:type="dxa"/>
            <w:tcBorders>
              <w:left w:val="nil"/>
            </w:tcBorders>
          </w:tcPr>
          <w:p w14:paraId="69D32A2D" w14:textId="1CDCA526" w:rsidR="00E7126D" w:rsidRDefault="00E7126D" w:rsidP="00015A0B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Not Available</w:t>
            </w:r>
            <w:r w:rsidR="00722128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/ Not Applicable</w:t>
            </w:r>
          </w:p>
        </w:tc>
        <w:tc>
          <w:tcPr>
            <w:tcW w:w="425" w:type="dxa"/>
          </w:tcPr>
          <w:p w14:paraId="232993A6" w14:textId="4400B2AB" w:rsidR="00E7126D" w:rsidRDefault="00E7126D" w:rsidP="00015A0B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E7126D" w14:paraId="339F4936" w14:textId="77777777" w:rsidTr="00722128">
        <w:tc>
          <w:tcPr>
            <w:tcW w:w="3256" w:type="dxa"/>
          </w:tcPr>
          <w:p w14:paraId="063BD76B" w14:textId="7266A323" w:rsidR="00E7126D" w:rsidRPr="00085BB7" w:rsidRDefault="00E7126D" w:rsidP="00015A0B">
            <w:pPr>
              <w:spacing w:after="120"/>
              <w:rPr>
                <w:rFonts w:asciiTheme="minorHAnsi" w:hAnsiTheme="minorHAnsi"/>
                <w:sz w:val="24"/>
                <w:szCs w:val="24"/>
              </w:rPr>
            </w:pPr>
            <w:r w:rsidRPr="00085BB7">
              <w:rPr>
                <w:rFonts w:asciiTheme="minorHAnsi" w:hAnsiTheme="minorHAnsi"/>
                <w:sz w:val="24"/>
                <w:szCs w:val="24"/>
              </w:rPr>
              <w:t xml:space="preserve">Date and time </w:t>
            </w:r>
            <w:r>
              <w:rPr>
                <w:rFonts w:asciiTheme="minorHAnsi" w:hAnsiTheme="minorHAnsi"/>
                <w:sz w:val="24"/>
                <w:szCs w:val="24"/>
              </w:rPr>
              <w:t>active second</w:t>
            </w:r>
            <w:r w:rsidRPr="00085BB7">
              <w:rPr>
                <w:rFonts w:asciiTheme="minorHAnsi" w:hAnsiTheme="minorHAnsi"/>
                <w:sz w:val="24"/>
                <w:szCs w:val="24"/>
              </w:rPr>
              <w:t xml:space="preserve"> stage of labour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started </w:t>
            </w:r>
          </w:p>
        </w:tc>
        <w:tc>
          <w:tcPr>
            <w:tcW w:w="5386" w:type="dxa"/>
            <w:gridSpan w:val="3"/>
            <w:tcBorders>
              <w:right w:val="nil"/>
            </w:tcBorders>
          </w:tcPr>
          <w:p w14:paraId="7EF3C918" w14:textId="07BCEB3C" w:rsidR="00E7126D" w:rsidRDefault="00E7126D" w:rsidP="00015A0B">
            <w:pPr>
              <w:spacing w:before="40" w:after="40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  <w:r w:rsidRPr="0035285F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6032768" behindDoc="0" locked="0" layoutInCell="1" allowOverlap="1" wp14:anchorId="4EC1B309" wp14:editId="355C9B7C">
                      <wp:simplePos x="0" y="0"/>
                      <wp:positionH relativeFrom="column">
                        <wp:posOffset>23495</wp:posOffset>
                      </wp:positionH>
                      <wp:positionV relativeFrom="page">
                        <wp:posOffset>27831</wp:posOffset>
                      </wp:positionV>
                      <wp:extent cx="2078355" cy="234315"/>
                      <wp:effectExtent l="0" t="0" r="17145" b="32385"/>
                      <wp:wrapNone/>
                      <wp:docPr id="2165" name="Group 21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166" name="Rectangle 21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67" name="Straight Arrow Connector 2167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68" name="Straight Arrow Connector 2168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69" name="Rectangle 21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70" name="Rectangle 21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71" name="Rectangle 217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72" name="Rectangle 217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73" name="Rectangle 21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74" name="Rectangle 21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75" name="Rectangle 217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="">
                  <w:pict>
                    <v:group w14:anchorId="6F42CB45" id="Group 2165" o:spid="_x0000_s1026" style="position:absolute;margin-left:1.85pt;margin-top:2.2pt;width:163.65pt;height:18.45pt;z-index:256032768;mso-position-vertical-relative:page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">
                      <v:rect id="Rectangle 2166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K83sYA&#10;AADdAAAADwAAAGRycy9kb3ducmV2LnhtbESPQWvCQBSE70L/w/IKvenGFEKbukqpKHpM4qW31+xr&#10;kjb7NmTXJPrrXaHQ4zAz3zCrzWRaMVDvGssKlosIBHFpdcOVglOxm7+AcB5ZY2uZFFzIwWb9MFth&#10;qu3IGQ25r0SAsEtRQe19l0rpypoMuoXtiIP3bXuDPsi+krrHMcBNK+MoSqTBhsNCjR191FT+5mej&#10;4KuJT3jNin1kXnfP/jgVP+fPrVJPj9P7GwhPk/8P/7UPWkG8TBK4vwlPQK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/K83sYAAADdAAAADwAAAAAAAAAAAAAAAACYAgAAZHJz&#10;L2Rvd25yZXYueG1sUEsFBgAAAAAEAAQA9QAAAIsDAAAAAA==&#10;"/>
                      <v:shape id="Straight Arrow Connector 2167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4nAcUAAADdAAAADwAAAGRycy9kb3ducmV2LnhtbESPQYvCMBSE74L/ITzBi2haD65UoyzC&#10;gngQVnvw+EiebdnmpSbZ2v33G2Fhj8PMfMNs94NtRU8+NI4V5IsMBLF2puFKQXn9mK9BhIhssHVM&#10;Cn4owH43Hm2xMO7Jn9RfYiUShEOBCuoYu0LKoGuyGBauI07e3XmLMUlfSePxmeC2lcssW0mLDaeF&#10;Gjs61KS/Lt9WQXMqz2U/e0Sv16f85vNwvbVaqelkeN+AiDTE//Bf+2gULPPVG7zepCcgd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e4nAcUAAADdAAAADwAAAAAAAAAA&#10;AAAAAAChAgAAZHJzL2Rvd25yZXYueG1sUEsFBgAAAAAEAAQA+QAAAJMDAAAAAA==&#10;"/>
                      <v:shape id="Straight Arrow Connector 2168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Gzc8EAAADdAAAADwAAAGRycy9kb3ducmV2LnhtbERPTYvCMBC9C/sfwizsRda0HkSqUWRB&#10;EA8Lag89DslsW2wm3STW+u/NQfD4eN/r7Wg7MZAPrWMF+SwDQaydablWUF7230sQISIb7ByTggcF&#10;2G4+JmssjLvziYZzrEUK4VCggibGvpAy6IYshpnriRP357zFmKCvpfF4T+G2k/MsW0iLLaeGBnv6&#10;aUhfzzeroD2Wv+Uw/Y9eL4955fNwqTqt1NfnuFuBiDTGt/jlPhgF83yR5qY36QnIz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AcbNzwQAAAN0AAAAPAAAAAAAAAAAAAAAA&#10;AKECAABkcnMvZG93bnJldi54bWxQSwUGAAAAAAQABAD5AAAAjwMAAAAA&#10;"/>
                      <v:rect id="Rectangle 2169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0orMYA&#10;AADdAAAADwAAAGRycy9kb3ducmV2LnhtbESPQWvCQBSE7wX/w/KE3pqNKYQaXUUsFnuMyaW31+wz&#10;iWbfhuyqsb++Wyh4HGbmG2a5Hk0nrjS41rKCWRSDIK6sbrlWUBa7lzcQziNr7CyTgjs5WK8mT0vM&#10;tL1xTteDr0WAsMtQQeN9n0npqoYMusj2xME72sGgD3KopR7wFuCmk0kcp9Jgy2GhwZ62DVXnw8Uo&#10;+G6TEn/y4iM2892r/xyL0+XrXann6bhZgPA0+kf4v73XCpJZOoe/N+EJy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m0orMYAAADdAAAADwAAAAAAAAAAAAAAAACYAgAAZHJz&#10;L2Rvd25yZXYueG1sUEsFBgAAAAAEAAQA9QAAAIsDAAAAAA==&#10;"/>
                      <v:rect id="Rectangle 2170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4X7MMA&#10;AADdAAAADwAAAGRycy9kb3ducmV2LnhtbERPTW+CQBC9N+l/2EyT3soiJtVSVmM0NvYocPE2ZadA&#10;y84SdhXsr+8eTDy+vO9sPZlOXGhwrWUFsygGQVxZ3XKtoCz2L0sQziNr7CyTgis5WK8eHzJMtR35&#10;SJfc1yKEsEtRQeN9n0rpqoYMusj2xIH7toNBH+BQSz3gGMJNJ5M4fpUGWw4NDfa0baj6zc9GwVeb&#10;lPh3LD5i87af+8+p+Dmfdko9P02bdxCeJn8X39wHrSCZLcL+8CY8Ab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o4X7MMAAADdAAAADwAAAAAAAAAAAAAAAACYAgAAZHJzL2Rv&#10;d25yZXYueG1sUEsFBgAAAAAEAAQA9QAAAIgDAAAAAA==&#10;"/>
                      <v:rect id="Rectangle 2171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Kyd8YA&#10;AADdAAAADwAAAGRycy9kb3ducmV2LnhtbESPT2vCQBTE74LfYXmCN90kQv9EVxElpT1qcuntmX1N&#10;UrNvQ3ajaT99t1DocZiZ3zCb3WhacaPeNZYVxMsIBHFpdcOVgiLPFk8gnEfW2FomBV/kYLedTjaY&#10;anvnE93OvhIBwi5FBbX3XSqlK2sy6Ja2Iw7eh+0N+iD7Suoe7wFuWplE0YM02HBYqLGjQ03l9TwY&#10;BZcmKfD7lL9E5jlb+bcx/xzej0rNZ+N+DcLT6P/Df+1XrSCJH2P4fROegN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cKyd8YAAADdAAAADwAAAAAAAAAAAAAAAACYAgAAZHJz&#10;L2Rvd25yZXYueG1sUEsFBgAAAAAEAAQA9QAAAIsDAAAAAA==&#10;"/>
                      <v:rect id="Rectangle 2172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AsAMQA&#10;AADdAAAADwAAAGRycy9kb3ducmV2LnhtbESPQYvCMBSE74L/IbyFvWlqF1y3GkUURY9aL3t7Ns+2&#10;bvNSmqjVX2+EBY/DzHzDTGatqcSVGldaVjDoRyCIM6tLzhUc0lVvBMJ5ZI2VZVJwJwezabczwUTb&#10;G+/ouve5CBB2CSoovK8TKV1WkEHXtzVx8E62MeiDbHKpG7wFuKlkHEVDabDksFBgTYuCsr/9xSg4&#10;lvEBH7t0HZmf1Zfftun58rtU6vOjnY9BeGr9O/zf3mgF8eA7hteb8ATk9A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QLADEAAAA3QAAAA8AAAAAAAAAAAAAAAAAmAIAAGRycy9k&#10;b3ducmV2LnhtbFBLBQYAAAAABAAEAPUAAACJAwAAAAA=&#10;"/>
                      <v:rect id="Rectangle 2173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yJm8YA&#10;AADdAAAADwAAAGRycy9kb3ducmV2LnhtbESPQWvCQBSE7wX/w/KE3urGBFobXUUslvZo4sXba/aZ&#10;RLNvQ3Zj0v76bqHgcZiZb5jVZjSNuFHnassK5rMIBHFhdc2lgmO+f1qAcB5ZY2OZFHyTg8168rDC&#10;VNuBD3TLfCkChF2KCirv21RKV1Rk0M1sSxy8s+0M+iC7UuoOhwA3jYyj6FkarDksVNjSrqLimvVG&#10;wVcdH/HnkL9H5nWf+M8xv/SnN6Uep+N2CcLT6O/h//aHVhDPXxL4exOegF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lyJm8YAAADdAAAADwAAAAAAAAAAAAAAAACYAgAAZHJz&#10;L2Rvd25yZXYueG1sUEsFBgAAAAAEAAQA9QAAAIsDAAAAAA==&#10;"/>
                      <v:rect id="Rectangle 2174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UR78UA&#10;AADdAAAADwAAAGRycy9kb3ducmV2LnhtbESPQWvCQBSE70L/w/IK3nRjFKvRVUpF0aPGi7dn9pmk&#10;zb4N2VWjv75bEHocZuYbZr5sTSVu1LjSsoJBPwJBnFldcq7gmK57ExDOI2usLJOCBzlYLt46c0y0&#10;vfOebgefiwBhl6CCwvs6kdJlBRl0fVsTB+9iG4M+yCaXusF7gJtKxlE0lgZLDgsF1vRVUPZzuBoF&#10;5zI+4nOfbiIzXQ/9rk2/r6eVUt339nMGwlPr/8Ov9lYriAcfI/h7E56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tRHvxQAAAN0AAAAPAAAAAAAAAAAAAAAAAJgCAABkcnMv&#10;ZG93bnJldi54bWxQSwUGAAAAAAQABAD1AAAAigMAAAAA&#10;"/>
                      <v:rect id="Rectangle 2175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m0dMUA&#10;AADdAAAADwAAAGRycy9kb3ducmV2LnhtbESPQWvCQBSE70L/w/IK3nRjRKvRVUpF0aPGi7dn9pmk&#10;zb4N2VWjv75bEHocZuYbZr5sTSVu1LjSsoJBPwJBnFldcq7gmK57ExDOI2usLJOCBzlYLt46c0y0&#10;vfOebgefiwBhl6CCwvs6kdJlBRl0fVsTB+9iG4M+yCaXusF7gJtKxlE0lgZLDgsF1vRVUPZzuBoF&#10;5zI+4nOfbiIzXQ/9rk2/r6eVUt339nMGwlPr/8Ov9lYriAcfI/h7E56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+bR0xQAAAN0AAAAPAAAAAAAAAAAAAAAAAJgCAABkcnMv&#10;ZG93bnJldi54bWxQSwUGAAAAAAQABAD1AAAAigMAAAAA&#10;"/>
                      <w10:wrap anchory="page"/>
                    </v:group>
                  </w:pict>
                </mc:Fallback>
              </mc:AlternateContent>
            </w:r>
            <w:r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  <w:t xml:space="preserve">  </w:t>
            </w:r>
          </w:p>
          <w:p w14:paraId="1DC5C788" w14:textId="5CA1ED80" w:rsidR="00E7126D" w:rsidRDefault="00E7126D" w:rsidP="00015A0B">
            <w:pPr>
              <w:spacing w:before="40" w:after="40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dd/mm/yyyy                                        24 hour clock</w:t>
            </w:r>
          </w:p>
        </w:tc>
        <w:tc>
          <w:tcPr>
            <w:tcW w:w="1702" w:type="dxa"/>
            <w:tcBorders>
              <w:left w:val="nil"/>
            </w:tcBorders>
          </w:tcPr>
          <w:p w14:paraId="3F0B4915" w14:textId="7E495D11" w:rsidR="00E7126D" w:rsidRDefault="00E7126D" w:rsidP="00015A0B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Not Available</w:t>
            </w:r>
            <w:r w:rsidR="00722128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/ Not applicable</w:t>
            </w:r>
          </w:p>
        </w:tc>
        <w:tc>
          <w:tcPr>
            <w:tcW w:w="425" w:type="dxa"/>
          </w:tcPr>
          <w:p w14:paraId="40C3D3C0" w14:textId="467CDBDB" w:rsidR="00E7126D" w:rsidRDefault="00E7126D" w:rsidP="00015A0B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</w:tbl>
    <w:p w14:paraId="3EE07FAF" w14:textId="3A447CE7" w:rsidR="00015A0B" w:rsidRDefault="00015A0B">
      <w:pPr>
        <w:rPr>
          <w:b/>
          <w:bCs/>
        </w:rPr>
      </w:pPr>
    </w:p>
    <w:p w14:paraId="707882A1" w14:textId="384288FB" w:rsidR="00C61058" w:rsidRDefault="00C61058">
      <w:pPr>
        <w:rPr>
          <w:b/>
          <w:bCs/>
        </w:rPr>
      </w:pPr>
      <w:r>
        <w:rPr>
          <w:b/>
          <w:bCs/>
        </w:rPr>
        <w:br w:type="page"/>
      </w:r>
    </w:p>
    <w:p w14:paraId="6B8DD9DA" w14:textId="155EA661" w:rsidR="00C61058" w:rsidRDefault="00C61058">
      <w:pPr>
        <w:rPr>
          <w:b/>
          <w:bCs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5"/>
        <w:gridCol w:w="8347"/>
      </w:tblGrid>
      <w:tr w:rsidR="00C61058" w14:paraId="5A26D4FC" w14:textId="77777777" w:rsidTr="000705D2">
        <w:tc>
          <w:tcPr>
            <w:tcW w:w="2395" w:type="dxa"/>
          </w:tcPr>
          <w:p w14:paraId="6142CBC3" w14:textId="77777777" w:rsidR="00C61058" w:rsidRDefault="00C61058" w:rsidP="000705D2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  <w:tc>
          <w:tcPr>
            <w:tcW w:w="8347" w:type="dxa"/>
          </w:tcPr>
          <w:p w14:paraId="5A8FCFE1" w14:textId="77777777" w:rsidR="00C61058" w:rsidRPr="0049270F" w:rsidRDefault="00C61058" w:rsidP="000705D2">
            <w:pPr>
              <w:ind w:hanging="2356"/>
              <w:jc w:val="center"/>
              <w:rPr>
                <w:rFonts w:asciiTheme="minorHAnsi" w:hAnsiTheme="minorHAnsi" w:cs="Arial"/>
                <w:b/>
                <w:sz w:val="28"/>
                <w:szCs w:val="28"/>
              </w:rPr>
            </w:pPr>
            <w:r w:rsidRPr="0049270F">
              <w:rPr>
                <w:rFonts w:asciiTheme="minorHAnsi" w:hAnsiTheme="minorHAnsi" w:cs="Arial"/>
                <w:b/>
                <w:sz w:val="28"/>
                <w:szCs w:val="28"/>
              </w:rPr>
              <w:t>Intra Partum</w:t>
            </w:r>
          </w:p>
        </w:tc>
      </w:tr>
    </w:tbl>
    <w:p w14:paraId="1EC5B71E" w14:textId="77777777" w:rsidR="00C61058" w:rsidRDefault="00C61058" w:rsidP="00C61058">
      <w:pPr>
        <w:pStyle w:val="Header"/>
        <w:rPr>
          <w:sz w:val="36"/>
          <w:szCs w:val="36"/>
        </w:rPr>
      </w:pPr>
      <w:r>
        <w:rPr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5809536" behindDoc="0" locked="0" layoutInCell="1" allowOverlap="1" wp14:anchorId="220EBF22" wp14:editId="3CC5C694">
                <wp:simplePos x="0" y="0"/>
                <wp:positionH relativeFrom="page">
                  <wp:posOffset>361950</wp:posOffset>
                </wp:positionH>
                <wp:positionV relativeFrom="paragraph">
                  <wp:posOffset>1270</wp:posOffset>
                </wp:positionV>
                <wp:extent cx="6648450" cy="371475"/>
                <wp:effectExtent l="0" t="0" r="19050" b="28575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8450" cy="3714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643B01" w14:textId="77777777" w:rsidR="00EE4A32" w:rsidRPr="00634521" w:rsidRDefault="00EE4A32" w:rsidP="00C61058">
                            <w:pP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  <w:t xml:space="preserve">Participant Eligibility Number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27398B18" wp14:editId="6599E5DE">
                                  <wp:extent cx="885825" cy="219075"/>
                                  <wp:effectExtent l="0" t="0" r="9525" b="9525"/>
                                  <wp:docPr id="202" name="Picture 20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5C1460CB" wp14:editId="14D24236">
                                  <wp:extent cx="885825" cy="219075"/>
                                  <wp:effectExtent l="0" t="0" r="9525" b="9525"/>
                                  <wp:docPr id="203" name="Picture 20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0EBF22" id="Text Box 51" o:spid="_x0000_s1093" type="#_x0000_t202" style="position:absolute;margin-left:28.5pt;margin-top:.1pt;width:523.5pt;height:29.25pt;z-index:25580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" fillcolor="#e7e6e6 [3214]" strokeweight=".5pt">
                <v:textbox>
                  <w:txbxContent>
                    <w:p w14:paraId="54643B01" w14:textId="77777777" w:rsidR="00EE4A32" w:rsidRPr="00634521" w:rsidRDefault="00EE4A32" w:rsidP="00C61058">
                      <w:pPr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  <w:t xml:space="preserve">Participant Eligibility Number </w:t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27398B18" wp14:editId="6599E5DE">
                            <wp:extent cx="885825" cy="219075"/>
                            <wp:effectExtent l="0" t="0" r="9525" b="9525"/>
                            <wp:docPr id="202" name="Picture 20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5C1460CB" wp14:editId="14D24236">
                            <wp:extent cx="885825" cy="219075"/>
                            <wp:effectExtent l="0" t="0" r="9525" b="9525"/>
                            <wp:docPr id="203" name="Picture 20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B218C36" w14:textId="77777777" w:rsidR="00C61058" w:rsidRDefault="00C61058">
      <w:pPr>
        <w:rPr>
          <w:b/>
          <w:bCs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3681"/>
        <w:gridCol w:w="2126"/>
        <w:gridCol w:w="851"/>
        <w:gridCol w:w="2126"/>
        <w:gridCol w:w="425"/>
        <w:gridCol w:w="851"/>
        <w:gridCol w:w="425"/>
      </w:tblGrid>
      <w:tr w:rsidR="00015A0B" w14:paraId="2523815C" w14:textId="77777777" w:rsidTr="0041664B">
        <w:tc>
          <w:tcPr>
            <w:tcW w:w="10485" w:type="dxa"/>
            <w:gridSpan w:val="7"/>
            <w:shd w:val="pct5" w:color="auto" w:fill="auto"/>
          </w:tcPr>
          <w:p w14:paraId="535CAB46" w14:textId="0FB3E15B" w:rsidR="00015A0B" w:rsidRDefault="0061256A">
            <w:pPr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5</w:t>
            </w:r>
            <w:r w:rsidR="00063B0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. </w:t>
            </w:r>
            <w:r w:rsidR="00015A0B" w:rsidRPr="00C6105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Delivery</w:t>
            </w:r>
          </w:p>
        </w:tc>
      </w:tr>
      <w:tr w:rsidR="00C61058" w14:paraId="58CC428E" w14:textId="77777777" w:rsidTr="0041664B">
        <w:tc>
          <w:tcPr>
            <w:tcW w:w="3681" w:type="dxa"/>
            <w:vMerge w:val="restart"/>
          </w:tcPr>
          <w:p w14:paraId="15CE7000" w14:textId="77777777" w:rsidR="00C61058" w:rsidRPr="0035285F" w:rsidRDefault="00C61058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Location of delivery</w:t>
            </w:r>
          </w:p>
        </w:tc>
        <w:tc>
          <w:tcPr>
            <w:tcW w:w="6379" w:type="dxa"/>
            <w:gridSpan w:val="5"/>
          </w:tcPr>
          <w:p w14:paraId="7F1FB423" w14:textId="687C49E5" w:rsidR="00C61058" w:rsidRPr="0035285F" w:rsidRDefault="00C61058" w:rsidP="00C61058">
            <w:pPr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Labour Ward</w:t>
            </w:r>
          </w:p>
        </w:tc>
        <w:tc>
          <w:tcPr>
            <w:tcW w:w="425" w:type="dxa"/>
          </w:tcPr>
          <w:p w14:paraId="781F033D" w14:textId="466A8290" w:rsidR="00C61058" w:rsidRPr="0035285F" w:rsidRDefault="00C61058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C61058" w14:paraId="18038F0A" w14:textId="77777777" w:rsidTr="0041664B">
        <w:tc>
          <w:tcPr>
            <w:tcW w:w="3681" w:type="dxa"/>
            <w:vMerge/>
          </w:tcPr>
          <w:p w14:paraId="37FF1D65" w14:textId="77777777" w:rsidR="00C61058" w:rsidRDefault="00C61058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6379" w:type="dxa"/>
            <w:gridSpan w:val="5"/>
          </w:tcPr>
          <w:p w14:paraId="511774D2" w14:textId="7E7969EE" w:rsidR="00C61058" w:rsidRDefault="00C61058" w:rsidP="00C61058">
            <w:pPr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Born before arrival</w:t>
            </w:r>
          </w:p>
        </w:tc>
        <w:tc>
          <w:tcPr>
            <w:tcW w:w="425" w:type="dxa"/>
          </w:tcPr>
          <w:p w14:paraId="0BE980EC" w14:textId="77777777" w:rsidR="00C61058" w:rsidRPr="0035285F" w:rsidRDefault="00C61058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C61058" w14:paraId="0E604822" w14:textId="77777777" w:rsidTr="0041664B">
        <w:tc>
          <w:tcPr>
            <w:tcW w:w="3681" w:type="dxa"/>
            <w:vMerge/>
          </w:tcPr>
          <w:p w14:paraId="3FFC3CD0" w14:textId="77777777" w:rsidR="00C61058" w:rsidRDefault="00C61058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6379" w:type="dxa"/>
            <w:gridSpan w:val="5"/>
          </w:tcPr>
          <w:p w14:paraId="65B7EFAC" w14:textId="77777777" w:rsidR="00C61058" w:rsidRDefault="00C61058" w:rsidP="00C61058">
            <w:pPr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 xml:space="preserve">Other (Please specify) </w:t>
            </w:r>
          </w:p>
          <w:p w14:paraId="4AB5D406" w14:textId="189B73D0" w:rsidR="00C61058" w:rsidRDefault="00C61058" w:rsidP="00C61058">
            <w:pPr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___________________________________________________</w:t>
            </w:r>
          </w:p>
        </w:tc>
        <w:tc>
          <w:tcPr>
            <w:tcW w:w="425" w:type="dxa"/>
          </w:tcPr>
          <w:p w14:paraId="3C93D507" w14:textId="77777777" w:rsidR="00C61058" w:rsidRPr="0035285F" w:rsidRDefault="00C61058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C61058" w14:paraId="09843EA6" w14:textId="77777777" w:rsidTr="0041664B">
        <w:tc>
          <w:tcPr>
            <w:tcW w:w="3681" w:type="dxa"/>
            <w:vMerge w:val="restart"/>
            <w:vAlign w:val="center"/>
          </w:tcPr>
          <w:p w14:paraId="38E03D8F" w14:textId="43AEC3EC" w:rsidR="00C61058" w:rsidRPr="00C61058" w:rsidRDefault="00C61058" w:rsidP="00C61058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 w:rsidRPr="00C61058">
              <w:rPr>
                <w:rFonts w:asciiTheme="minorHAnsi" w:hAnsiTheme="minorHAnsi"/>
                <w:sz w:val="24"/>
                <w:szCs w:val="24"/>
              </w:rPr>
              <w:t xml:space="preserve">Presentation at birth </w:t>
            </w:r>
            <w:r w:rsidRPr="00063B0F">
              <w:rPr>
                <w:rFonts w:asciiTheme="minorHAnsi" w:hAnsiTheme="minorHAnsi"/>
                <w:i/>
              </w:rPr>
              <w:t>(please tick one)</w:t>
            </w:r>
          </w:p>
        </w:tc>
        <w:tc>
          <w:tcPr>
            <w:tcW w:w="6379" w:type="dxa"/>
            <w:gridSpan w:val="5"/>
          </w:tcPr>
          <w:p w14:paraId="0DA66E9E" w14:textId="39713F66" w:rsidR="00C61058" w:rsidRDefault="00C61058" w:rsidP="00C61058">
            <w:pPr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Cephalic </w:t>
            </w:r>
          </w:p>
        </w:tc>
        <w:tc>
          <w:tcPr>
            <w:tcW w:w="425" w:type="dxa"/>
          </w:tcPr>
          <w:p w14:paraId="44EE6ACE" w14:textId="77777777" w:rsidR="00C61058" w:rsidRPr="0035285F" w:rsidRDefault="00C61058" w:rsidP="00C61058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C61058" w14:paraId="557C1146" w14:textId="77777777" w:rsidTr="0041664B">
        <w:tc>
          <w:tcPr>
            <w:tcW w:w="3681" w:type="dxa"/>
            <w:vMerge/>
            <w:vAlign w:val="center"/>
          </w:tcPr>
          <w:p w14:paraId="1776BE92" w14:textId="77777777" w:rsidR="00C61058" w:rsidRDefault="00C61058" w:rsidP="00C61058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6379" w:type="dxa"/>
            <w:gridSpan w:val="5"/>
          </w:tcPr>
          <w:p w14:paraId="4179B14B" w14:textId="489A0B4A" w:rsidR="00C61058" w:rsidRDefault="00C61058" w:rsidP="00C61058">
            <w:pPr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Breech</w:t>
            </w:r>
          </w:p>
        </w:tc>
        <w:tc>
          <w:tcPr>
            <w:tcW w:w="425" w:type="dxa"/>
          </w:tcPr>
          <w:p w14:paraId="7493644F" w14:textId="77777777" w:rsidR="00C61058" w:rsidRPr="0035285F" w:rsidRDefault="00C61058" w:rsidP="00C61058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C61058" w14:paraId="020AE6A4" w14:textId="77777777" w:rsidTr="00722128">
        <w:tc>
          <w:tcPr>
            <w:tcW w:w="3681" w:type="dxa"/>
            <w:vMerge/>
            <w:tcBorders>
              <w:bottom w:val="single" w:sz="4" w:space="0" w:color="auto"/>
            </w:tcBorders>
            <w:vAlign w:val="center"/>
          </w:tcPr>
          <w:p w14:paraId="20379E37" w14:textId="77777777" w:rsidR="00C61058" w:rsidRDefault="00C61058" w:rsidP="00C61058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6379" w:type="dxa"/>
            <w:gridSpan w:val="5"/>
            <w:tcBorders>
              <w:bottom w:val="single" w:sz="4" w:space="0" w:color="auto"/>
            </w:tcBorders>
          </w:tcPr>
          <w:p w14:paraId="10BD6AB7" w14:textId="58AFEA8D" w:rsidR="00C61058" w:rsidRDefault="00C61058" w:rsidP="00C61058">
            <w:pPr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Transverse lie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DB3B3F0" w14:textId="77777777" w:rsidR="00C61058" w:rsidRPr="0035285F" w:rsidRDefault="00C61058" w:rsidP="00C61058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722128" w14:paraId="164744E7" w14:textId="77777777" w:rsidTr="00722128">
        <w:tc>
          <w:tcPr>
            <w:tcW w:w="10485" w:type="dxa"/>
            <w:gridSpan w:val="7"/>
            <w:shd w:val="pct5" w:color="auto" w:fill="auto"/>
            <w:vAlign w:val="center"/>
          </w:tcPr>
          <w:p w14:paraId="04C50B18" w14:textId="77777777" w:rsidR="00722128" w:rsidRPr="0035285F" w:rsidRDefault="00722128" w:rsidP="00C61058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C61058" w14:paraId="4E0F5CF4" w14:textId="77777777" w:rsidTr="0041664B">
        <w:tc>
          <w:tcPr>
            <w:tcW w:w="3681" w:type="dxa"/>
            <w:vMerge w:val="restart"/>
            <w:vAlign w:val="center"/>
          </w:tcPr>
          <w:p w14:paraId="614009C3" w14:textId="2D5F5B45" w:rsidR="00C61058" w:rsidRPr="00985B96" w:rsidRDefault="00722128" w:rsidP="00C61058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Final m</w:t>
            </w:r>
            <w:r w:rsidR="00C61058" w:rsidRPr="00985B96">
              <w:rPr>
                <w:rFonts w:asciiTheme="minorHAnsi" w:hAnsiTheme="minorHAnsi"/>
                <w:sz w:val="24"/>
                <w:szCs w:val="24"/>
              </w:rPr>
              <w:t xml:space="preserve">ode of delivery </w:t>
            </w:r>
            <w:r w:rsidR="00C61058" w:rsidRPr="00063B0F">
              <w:rPr>
                <w:rFonts w:asciiTheme="minorHAnsi" w:hAnsiTheme="minorHAnsi"/>
                <w:i/>
              </w:rPr>
              <w:t>(please tick one)</w:t>
            </w:r>
          </w:p>
        </w:tc>
        <w:tc>
          <w:tcPr>
            <w:tcW w:w="6379" w:type="dxa"/>
            <w:gridSpan w:val="5"/>
          </w:tcPr>
          <w:p w14:paraId="70C35B93" w14:textId="1A82961C" w:rsidR="00C61058" w:rsidRDefault="00C61058" w:rsidP="00C61058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V</w:t>
            </w:r>
            <w:r w:rsidRPr="00A8302B">
              <w:rPr>
                <w:rFonts w:asciiTheme="minorHAnsi" w:hAnsiTheme="minorHAnsi"/>
                <w:sz w:val="24"/>
                <w:szCs w:val="24"/>
              </w:rPr>
              <w:t>aginal delivery</w:t>
            </w:r>
          </w:p>
        </w:tc>
        <w:tc>
          <w:tcPr>
            <w:tcW w:w="425" w:type="dxa"/>
          </w:tcPr>
          <w:p w14:paraId="119CF929" w14:textId="77777777" w:rsidR="00C61058" w:rsidRPr="0035285F" w:rsidRDefault="00C61058" w:rsidP="00C61058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722128" w14:paraId="6E9B5D75" w14:textId="77777777" w:rsidTr="0041664B">
        <w:tc>
          <w:tcPr>
            <w:tcW w:w="3681" w:type="dxa"/>
            <w:vMerge/>
            <w:vAlign w:val="center"/>
          </w:tcPr>
          <w:p w14:paraId="7DE64023" w14:textId="77777777" w:rsidR="00722128" w:rsidRPr="00985B96" w:rsidRDefault="00722128" w:rsidP="00C61058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6379" w:type="dxa"/>
            <w:gridSpan w:val="5"/>
          </w:tcPr>
          <w:p w14:paraId="053778B4" w14:textId="595D4D5C" w:rsidR="00722128" w:rsidRDefault="00722128" w:rsidP="00C61058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Instrumental vaginal delivery</w:t>
            </w:r>
          </w:p>
        </w:tc>
        <w:tc>
          <w:tcPr>
            <w:tcW w:w="425" w:type="dxa"/>
          </w:tcPr>
          <w:p w14:paraId="3C1E39C7" w14:textId="77777777" w:rsidR="00722128" w:rsidRPr="0035285F" w:rsidRDefault="00722128" w:rsidP="00C61058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C61058" w14:paraId="7E1A0661" w14:textId="77777777" w:rsidTr="0041664B">
        <w:tc>
          <w:tcPr>
            <w:tcW w:w="3681" w:type="dxa"/>
            <w:vMerge/>
            <w:vAlign w:val="center"/>
          </w:tcPr>
          <w:p w14:paraId="473CB35C" w14:textId="77777777" w:rsidR="00C61058" w:rsidRPr="00985B96" w:rsidRDefault="00C61058" w:rsidP="00C61058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6379" w:type="dxa"/>
            <w:gridSpan w:val="5"/>
          </w:tcPr>
          <w:p w14:paraId="7EB9B2A6" w14:textId="3AF55E8C" w:rsidR="00C61058" w:rsidRDefault="00C61058" w:rsidP="00F64964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8302B">
              <w:rPr>
                <w:rFonts w:asciiTheme="minorHAnsi" w:hAnsiTheme="minorHAnsi"/>
                <w:sz w:val="24"/>
                <w:szCs w:val="24"/>
              </w:rPr>
              <w:t xml:space="preserve">Elective 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caesarean </w:t>
            </w:r>
            <w:r w:rsidRPr="00A8302B">
              <w:rPr>
                <w:rFonts w:asciiTheme="minorHAnsi" w:hAnsiTheme="minorHAnsi"/>
                <w:sz w:val="24"/>
                <w:szCs w:val="24"/>
              </w:rPr>
              <w:t>section</w:t>
            </w:r>
            <w:r w:rsidR="007A418C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</w:tcPr>
          <w:p w14:paraId="35078F87" w14:textId="77777777" w:rsidR="00C61058" w:rsidRPr="0035285F" w:rsidRDefault="00C61058" w:rsidP="00C61058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C61058" w14:paraId="19D949B5" w14:textId="77777777" w:rsidTr="0041664B">
        <w:tc>
          <w:tcPr>
            <w:tcW w:w="3681" w:type="dxa"/>
            <w:vMerge/>
            <w:tcBorders>
              <w:bottom w:val="single" w:sz="4" w:space="0" w:color="auto"/>
            </w:tcBorders>
            <w:vAlign w:val="center"/>
          </w:tcPr>
          <w:p w14:paraId="21B4777A" w14:textId="77777777" w:rsidR="00C61058" w:rsidRPr="00985B96" w:rsidRDefault="00C61058" w:rsidP="00C61058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6379" w:type="dxa"/>
            <w:gridSpan w:val="5"/>
            <w:tcBorders>
              <w:bottom w:val="single" w:sz="4" w:space="0" w:color="auto"/>
            </w:tcBorders>
          </w:tcPr>
          <w:p w14:paraId="2358573E" w14:textId="60625422" w:rsidR="00C61058" w:rsidRDefault="00C61058" w:rsidP="00C61058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A8302B">
              <w:rPr>
                <w:rFonts w:asciiTheme="minorHAnsi" w:hAnsiTheme="minorHAnsi"/>
                <w:sz w:val="24"/>
                <w:szCs w:val="24"/>
              </w:rPr>
              <w:t xml:space="preserve">Emergency 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caesarean </w:t>
            </w:r>
            <w:r w:rsidRPr="00A8302B">
              <w:rPr>
                <w:rFonts w:asciiTheme="minorHAnsi" w:hAnsiTheme="minorHAnsi"/>
                <w:sz w:val="24"/>
                <w:szCs w:val="24"/>
              </w:rPr>
              <w:t>section</w:t>
            </w:r>
            <w:r w:rsidR="007730A4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7730A4" w:rsidRPr="007730A4">
              <w:rPr>
                <w:rFonts w:asciiTheme="minorHAnsi" w:hAnsiTheme="minorHAnsi"/>
                <w:sz w:val="18"/>
                <w:szCs w:val="18"/>
              </w:rPr>
              <w:t>(please complete section 5 as far as possible and section7)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F17A9C9" w14:textId="77777777" w:rsidR="00C61058" w:rsidRPr="0035285F" w:rsidRDefault="00C61058" w:rsidP="00C61058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985B96" w14:paraId="74F0F0F7" w14:textId="77777777" w:rsidTr="0041664B">
        <w:tc>
          <w:tcPr>
            <w:tcW w:w="10485" w:type="dxa"/>
            <w:gridSpan w:val="7"/>
            <w:shd w:val="pct5" w:color="auto" w:fill="auto"/>
            <w:vAlign w:val="center"/>
          </w:tcPr>
          <w:p w14:paraId="2A721088" w14:textId="032DFE27" w:rsidR="00985B96" w:rsidRPr="00985B96" w:rsidRDefault="00985B96" w:rsidP="00C61058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985B96" w14:paraId="19DC46C7" w14:textId="77777777" w:rsidTr="0041664B">
        <w:tc>
          <w:tcPr>
            <w:tcW w:w="3681" w:type="dxa"/>
            <w:vMerge w:val="restart"/>
            <w:vAlign w:val="center"/>
          </w:tcPr>
          <w:p w14:paraId="0561454E" w14:textId="39F2F7B5" w:rsidR="00985B96" w:rsidRPr="00985B96" w:rsidRDefault="00ED7DB4" w:rsidP="00CF4002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Was</w:t>
            </w:r>
            <w:r w:rsidR="00CF4002">
              <w:rPr>
                <w:rFonts w:asciiTheme="minorHAnsi" w:hAnsiTheme="minorHAnsi"/>
                <w:sz w:val="24"/>
                <w:szCs w:val="24"/>
              </w:rPr>
              <w:t xml:space="preserve"> delivery instrument</w:t>
            </w:r>
            <w:r w:rsidR="00EE4A32">
              <w:rPr>
                <w:rFonts w:asciiTheme="minorHAnsi" w:hAnsiTheme="minorHAnsi"/>
                <w:sz w:val="24"/>
                <w:szCs w:val="24"/>
              </w:rPr>
              <w:t>al</w:t>
            </w:r>
            <w:r w:rsidR="00985B96" w:rsidRPr="00985B96">
              <w:rPr>
                <w:rFonts w:asciiTheme="minorHAnsi" w:hAnsiTheme="minorHAnsi"/>
                <w:sz w:val="24"/>
                <w:szCs w:val="24"/>
              </w:rPr>
              <w:t xml:space="preserve">? </w:t>
            </w:r>
            <w:r w:rsidR="00985B96" w:rsidRPr="00985B96">
              <w:rPr>
                <w:rFonts w:asciiTheme="minorHAnsi" w:hAnsiTheme="minorHAnsi"/>
                <w:i/>
                <w:sz w:val="18"/>
                <w:szCs w:val="18"/>
              </w:rPr>
              <w:t>(please tick all that apply)</w:t>
            </w:r>
          </w:p>
        </w:tc>
        <w:tc>
          <w:tcPr>
            <w:tcW w:w="2977" w:type="dxa"/>
            <w:gridSpan w:val="2"/>
          </w:tcPr>
          <w:p w14:paraId="7FAC85AB" w14:textId="52DA5740" w:rsidR="00985B96" w:rsidRDefault="00985B96" w:rsidP="00985B96">
            <w:pPr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proofErr w:type="spellStart"/>
            <w:r w:rsidRPr="00A8302B">
              <w:rPr>
                <w:rFonts w:asciiTheme="minorHAnsi" w:hAnsiTheme="minorHAnsi"/>
                <w:sz w:val="24"/>
                <w:szCs w:val="24"/>
              </w:rPr>
              <w:t>Ventouse</w:t>
            </w:r>
            <w:proofErr w:type="spellEnd"/>
          </w:p>
        </w:tc>
        <w:tc>
          <w:tcPr>
            <w:tcW w:w="2126" w:type="dxa"/>
            <w:vAlign w:val="center"/>
          </w:tcPr>
          <w:p w14:paraId="6FA06356" w14:textId="702E98F3" w:rsidR="00985B96" w:rsidRDefault="00985B96" w:rsidP="00985B96">
            <w:pPr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425" w:type="dxa"/>
            <w:vAlign w:val="center"/>
          </w:tcPr>
          <w:p w14:paraId="770FCC5B" w14:textId="77777777" w:rsidR="00985B96" w:rsidRDefault="00985B96" w:rsidP="00985B96">
            <w:pPr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  <w:vAlign w:val="center"/>
          </w:tcPr>
          <w:p w14:paraId="5AB7853E" w14:textId="61FA9368" w:rsidR="00985B96" w:rsidRDefault="00985B96" w:rsidP="00985B96">
            <w:pPr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425" w:type="dxa"/>
            <w:vAlign w:val="center"/>
          </w:tcPr>
          <w:p w14:paraId="71A674D0" w14:textId="270DE283" w:rsidR="00985B96" w:rsidRDefault="00985B96" w:rsidP="00985B96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985B96" w14:paraId="7B29A779" w14:textId="77777777" w:rsidTr="0041664B">
        <w:tc>
          <w:tcPr>
            <w:tcW w:w="3681" w:type="dxa"/>
            <w:vMerge/>
            <w:vAlign w:val="center"/>
          </w:tcPr>
          <w:p w14:paraId="242402DD" w14:textId="77777777" w:rsidR="00985B96" w:rsidRDefault="00985B96" w:rsidP="00985B96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2977" w:type="dxa"/>
            <w:gridSpan w:val="2"/>
          </w:tcPr>
          <w:p w14:paraId="148EA0AB" w14:textId="47D61157" w:rsidR="00985B96" w:rsidRDefault="00985B96" w:rsidP="00985B96">
            <w:pPr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 w:rsidRPr="00A8302B">
              <w:rPr>
                <w:rFonts w:asciiTheme="minorHAnsi" w:hAnsiTheme="minorHAnsi"/>
                <w:sz w:val="24"/>
                <w:szCs w:val="24"/>
              </w:rPr>
              <w:t>Forceps</w:t>
            </w:r>
          </w:p>
        </w:tc>
        <w:tc>
          <w:tcPr>
            <w:tcW w:w="2126" w:type="dxa"/>
            <w:vAlign w:val="center"/>
          </w:tcPr>
          <w:p w14:paraId="61B909D1" w14:textId="656011D9" w:rsidR="00985B96" w:rsidRDefault="00985B96" w:rsidP="00985B96">
            <w:pPr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425" w:type="dxa"/>
            <w:vAlign w:val="center"/>
          </w:tcPr>
          <w:p w14:paraId="12BA7B42" w14:textId="77777777" w:rsidR="00985B96" w:rsidRDefault="00985B96" w:rsidP="00985B96">
            <w:pPr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  <w:vAlign w:val="center"/>
          </w:tcPr>
          <w:p w14:paraId="17174EC6" w14:textId="3199A5F9" w:rsidR="00985B96" w:rsidRDefault="00985B96" w:rsidP="00985B96">
            <w:pPr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425" w:type="dxa"/>
            <w:vAlign w:val="center"/>
          </w:tcPr>
          <w:p w14:paraId="3EB6856E" w14:textId="34BA14B4" w:rsidR="00985B96" w:rsidRDefault="00985B96" w:rsidP="00985B96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985B96" w14:paraId="1E380847" w14:textId="77777777" w:rsidTr="0041664B">
        <w:tc>
          <w:tcPr>
            <w:tcW w:w="3681" w:type="dxa"/>
            <w:vMerge/>
            <w:vAlign w:val="center"/>
          </w:tcPr>
          <w:p w14:paraId="05FC433A" w14:textId="77777777" w:rsidR="00985B96" w:rsidRDefault="00985B96" w:rsidP="00985B96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2977" w:type="dxa"/>
            <w:gridSpan w:val="2"/>
          </w:tcPr>
          <w:p w14:paraId="39ABBEEB" w14:textId="22723C20" w:rsidR="00985B96" w:rsidRPr="00A8302B" w:rsidRDefault="00985B96" w:rsidP="00985B96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Rotational forceps</w:t>
            </w:r>
          </w:p>
        </w:tc>
        <w:tc>
          <w:tcPr>
            <w:tcW w:w="2126" w:type="dxa"/>
            <w:vAlign w:val="center"/>
          </w:tcPr>
          <w:p w14:paraId="0CC815B7" w14:textId="61496464" w:rsidR="00985B96" w:rsidRDefault="00985B96" w:rsidP="00985B96">
            <w:pPr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425" w:type="dxa"/>
            <w:vAlign w:val="center"/>
          </w:tcPr>
          <w:p w14:paraId="72F5C6DF" w14:textId="77777777" w:rsidR="00985B96" w:rsidRDefault="00985B96" w:rsidP="00985B96">
            <w:pPr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  <w:vAlign w:val="center"/>
          </w:tcPr>
          <w:p w14:paraId="59DB5E75" w14:textId="579D31BC" w:rsidR="00985B96" w:rsidRDefault="00985B96" w:rsidP="00985B96">
            <w:pPr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425" w:type="dxa"/>
            <w:vAlign w:val="center"/>
          </w:tcPr>
          <w:p w14:paraId="4FC39BAC" w14:textId="77777777" w:rsidR="00985B96" w:rsidRDefault="00985B96" w:rsidP="00985B96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722128" w14:paraId="7755B7DB" w14:textId="77777777" w:rsidTr="00722128">
        <w:tc>
          <w:tcPr>
            <w:tcW w:w="3681" w:type="dxa"/>
            <w:vAlign w:val="center"/>
          </w:tcPr>
          <w:p w14:paraId="2FF6ACCD" w14:textId="32607F03" w:rsidR="00722128" w:rsidRDefault="00722128" w:rsidP="00722128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If delivery was inst</w:t>
            </w:r>
            <w:r w:rsidR="00F64964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rumental</w:t>
            </w: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, was it successful?</w:t>
            </w:r>
          </w:p>
        </w:tc>
        <w:tc>
          <w:tcPr>
            <w:tcW w:w="5103" w:type="dxa"/>
            <w:gridSpan w:val="3"/>
            <w:vAlign w:val="center"/>
          </w:tcPr>
          <w:p w14:paraId="0BC33EEB" w14:textId="66616E6B" w:rsidR="00722128" w:rsidRDefault="00722128" w:rsidP="00722128">
            <w:pPr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425" w:type="dxa"/>
            <w:vAlign w:val="center"/>
          </w:tcPr>
          <w:p w14:paraId="5C5176C4" w14:textId="77777777" w:rsidR="00722128" w:rsidRDefault="00722128" w:rsidP="00722128">
            <w:pPr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  <w:vAlign w:val="center"/>
          </w:tcPr>
          <w:p w14:paraId="3C461C4A" w14:textId="42D5F555" w:rsidR="00722128" w:rsidRDefault="00722128" w:rsidP="00722128">
            <w:pPr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425" w:type="dxa"/>
            <w:vAlign w:val="center"/>
          </w:tcPr>
          <w:p w14:paraId="68B8099D" w14:textId="16DAA0CE" w:rsidR="00722128" w:rsidRDefault="00722128" w:rsidP="00722128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E4403A" w14:paraId="54E2C609" w14:textId="77777777" w:rsidTr="000705D2">
        <w:tc>
          <w:tcPr>
            <w:tcW w:w="3681" w:type="dxa"/>
            <w:vAlign w:val="center"/>
          </w:tcPr>
          <w:p w14:paraId="62C67DA9" w14:textId="2FAD4FE0" w:rsidR="00E4403A" w:rsidRDefault="00E4403A" w:rsidP="00985B96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Was this done in theatre?</w:t>
            </w:r>
          </w:p>
        </w:tc>
        <w:tc>
          <w:tcPr>
            <w:tcW w:w="5103" w:type="dxa"/>
            <w:gridSpan w:val="3"/>
          </w:tcPr>
          <w:p w14:paraId="0197815F" w14:textId="7462EF01" w:rsidR="00E4403A" w:rsidRDefault="00E4403A" w:rsidP="00985B96">
            <w:pPr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425" w:type="dxa"/>
            <w:vAlign w:val="center"/>
          </w:tcPr>
          <w:p w14:paraId="2C4ADAC7" w14:textId="77777777" w:rsidR="00E4403A" w:rsidRDefault="00E4403A" w:rsidP="00985B96">
            <w:pPr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  <w:vAlign w:val="center"/>
          </w:tcPr>
          <w:p w14:paraId="4EB7BFC9" w14:textId="0CEB4052" w:rsidR="00E4403A" w:rsidRDefault="00E4403A" w:rsidP="00985B96">
            <w:pPr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425" w:type="dxa"/>
            <w:vAlign w:val="center"/>
          </w:tcPr>
          <w:p w14:paraId="7A456FE6" w14:textId="77777777" w:rsidR="00E4403A" w:rsidRDefault="00E4403A" w:rsidP="00985B96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CF4002" w14:paraId="77CB35D9" w14:textId="77777777" w:rsidTr="0041664B">
        <w:tc>
          <w:tcPr>
            <w:tcW w:w="3681" w:type="dxa"/>
            <w:vMerge w:val="restart"/>
            <w:vAlign w:val="center"/>
          </w:tcPr>
          <w:p w14:paraId="29A855D9" w14:textId="7697A2D4" w:rsidR="00CF4002" w:rsidRDefault="00ED7DB4" w:rsidP="00CF4002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I</w:t>
            </w:r>
            <w:r w:rsidR="00CF4002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ndication for</w:t>
            </w: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 xml:space="preserve"> instrument</w:t>
            </w:r>
            <w:r w:rsidR="00FE03D3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al</w:t>
            </w:r>
            <w:r w:rsidR="00CF4002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 xml:space="preserve"> delivery</w:t>
            </w:r>
          </w:p>
        </w:tc>
        <w:tc>
          <w:tcPr>
            <w:tcW w:w="6379" w:type="dxa"/>
            <w:gridSpan w:val="5"/>
          </w:tcPr>
          <w:p w14:paraId="5EEAD57D" w14:textId="56D05A6A" w:rsidR="00CF4002" w:rsidRDefault="00CF4002" w:rsidP="00CF4002">
            <w:pPr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Fetal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distress</w:t>
            </w:r>
          </w:p>
        </w:tc>
        <w:tc>
          <w:tcPr>
            <w:tcW w:w="425" w:type="dxa"/>
            <w:vAlign w:val="center"/>
          </w:tcPr>
          <w:p w14:paraId="720D0023" w14:textId="77777777" w:rsidR="00CF4002" w:rsidRDefault="00CF4002" w:rsidP="00CF4002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CF4002" w14:paraId="78C404A0" w14:textId="77777777" w:rsidTr="0041664B">
        <w:tc>
          <w:tcPr>
            <w:tcW w:w="3681" w:type="dxa"/>
            <w:vMerge/>
            <w:vAlign w:val="center"/>
          </w:tcPr>
          <w:p w14:paraId="1948BC8C" w14:textId="77777777" w:rsidR="00CF4002" w:rsidRDefault="00CF4002" w:rsidP="00CF4002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6379" w:type="dxa"/>
            <w:gridSpan w:val="5"/>
          </w:tcPr>
          <w:p w14:paraId="1675F611" w14:textId="12296C07" w:rsidR="00CF4002" w:rsidRDefault="00CF4002" w:rsidP="00CF4002">
            <w:pPr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Failure to progress</w:t>
            </w:r>
          </w:p>
        </w:tc>
        <w:tc>
          <w:tcPr>
            <w:tcW w:w="425" w:type="dxa"/>
            <w:vAlign w:val="center"/>
          </w:tcPr>
          <w:p w14:paraId="466DAE49" w14:textId="77777777" w:rsidR="00CF4002" w:rsidRDefault="00CF4002" w:rsidP="00CF4002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CF4002" w14:paraId="34C328F8" w14:textId="77777777" w:rsidTr="0041664B">
        <w:tc>
          <w:tcPr>
            <w:tcW w:w="3681" w:type="dxa"/>
            <w:vMerge/>
            <w:vAlign w:val="center"/>
          </w:tcPr>
          <w:p w14:paraId="193A7BC7" w14:textId="77777777" w:rsidR="00CF4002" w:rsidRDefault="00CF4002" w:rsidP="00CF4002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6379" w:type="dxa"/>
            <w:gridSpan w:val="5"/>
          </w:tcPr>
          <w:p w14:paraId="5A220203" w14:textId="77777777" w:rsidR="00CF4002" w:rsidRDefault="00CF4002" w:rsidP="00CF4002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Other </w:t>
            </w:r>
            <w:r w:rsidRPr="00661AEF">
              <w:rPr>
                <w:rFonts w:asciiTheme="minorHAnsi" w:hAnsiTheme="minorHAnsi"/>
                <w:i/>
              </w:rPr>
              <w:t>(Please specify the reason):</w:t>
            </w:r>
          </w:p>
          <w:p w14:paraId="73AB4FE4" w14:textId="65B41324" w:rsidR="00CF4002" w:rsidRDefault="00CF4002" w:rsidP="00CF4002">
            <w:pPr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i/>
              </w:rPr>
              <w:t>_____________________________________________________________</w:t>
            </w:r>
          </w:p>
        </w:tc>
        <w:tc>
          <w:tcPr>
            <w:tcW w:w="425" w:type="dxa"/>
            <w:vAlign w:val="center"/>
          </w:tcPr>
          <w:p w14:paraId="0E24CC6D" w14:textId="77777777" w:rsidR="00CF4002" w:rsidRDefault="00CF4002" w:rsidP="00CF4002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CF4002" w14:paraId="4407EA30" w14:textId="77777777" w:rsidTr="0041664B">
        <w:tc>
          <w:tcPr>
            <w:tcW w:w="3681" w:type="dxa"/>
          </w:tcPr>
          <w:p w14:paraId="3B22CCC7" w14:textId="77777777" w:rsidR="00CF4002" w:rsidRDefault="00CF4002" w:rsidP="00CF4002">
            <w:pPr>
              <w:spacing w:after="120"/>
              <w:rPr>
                <w:rFonts w:asciiTheme="minorHAnsi" w:hAnsiTheme="minorHAnsi"/>
                <w:sz w:val="24"/>
                <w:szCs w:val="24"/>
              </w:rPr>
            </w:pPr>
            <w:r w:rsidRPr="00085BB7">
              <w:rPr>
                <w:rFonts w:asciiTheme="minorHAnsi" w:hAnsiTheme="minorHAnsi"/>
                <w:sz w:val="24"/>
                <w:szCs w:val="24"/>
              </w:rPr>
              <w:t xml:space="preserve">Date and time </w:t>
            </w:r>
            <w:r>
              <w:rPr>
                <w:rFonts w:asciiTheme="minorHAnsi" w:hAnsiTheme="minorHAnsi"/>
                <w:sz w:val="24"/>
                <w:szCs w:val="24"/>
              </w:rPr>
              <w:t>head was delivered</w:t>
            </w:r>
          </w:p>
        </w:tc>
        <w:tc>
          <w:tcPr>
            <w:tcW w:w="6804" w:type="dxa"/>
            <w:gridSpan w:val="6"/>
          </w:tcPr>
          <w:p w14:paraId="4116BCBE" w14:textId="789F0CF3" w:rsidR="00CF4002" w:rsidRDefault="00CF4002" w:rsidP="00CF4002">
            <w:pPr>
              <w:spacing w:before="40" w:after="40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  <w:r w:rsidRPr="0035285F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5944704" behindDoc="0" locked="0" layoutInCell="1" allowOverlap="1" wp14:anchorId="52812AEA" wp14:editId="0A5FF023">
                      <wp:simplePos x="0" y="0"/>
                      <wp:positionH relativeFrom="column">
                        <wp:posOffset>71120</wp:posOffset>
                      </wp:positionH>
                      <wp:positionV relativeFrom="page">
                        <wp:posOffset>48260</wp:posOffset>
                      </wp:positionV>
                      <wp:extent cx="2049780" cy="234315"/>
                      <wp:effectExtent l="0" t="0" r="26670" b="32385"/>
                      <wp:wrapNone/>
                      <wp:docPr id="2187" name="Group 21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49780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188" name="Rectangle 21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89" name="Straight Arrow Connector 2189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90" name="Straight Arrow Connector 2190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91" name="Rectangle 21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92" name="Rectangle 219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93" name="Rectangle 21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94" name="Rectangle 21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95" name="Rectangle 21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96" name="Rectangle 21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97" name="Rectangle 219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="">
                  <w:pict>
                    <v:group w14:anchorId="17CFE332" id="Group 2187" o:spid="_x0000_s1026" style="position:absolute;margin-left:5.6pt;margin-top:3.8pt;width:161.4pt;height:18.45pt;z-index:255944704;mso-position-vertical-relative:page;mso-width-relative:margin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">
                      <v:rect id="Rectangle 2188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1rzcIA&#10;AADdAAAADwAAAGRycy9kb3ducmV2LnhtbERPTYvCMBC9L/gfwgh7W9N2YdFqLKIo61HrxdvYjG21&#10;mZQmatdfvzkIHh/ve5b1phF36lxtWUE8ikAQF1bXXCo45OuvMQjnkTU2lknBHznI5oOPGabaPnhH&#10;970vRQhhl6KCyvs2ldIVFRl0I9sSB+5sO4M+wK6UusNHCDeNTKLoRxqsOTRU2NKyouK6vxkFpzo5&#10;4HOXbyIzWX/7bZ9fbseVUp/DfjEF4an3b/HL/asVJPE4zA1vwhOQ8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LWvNwgAAAN0AAAAPAAAAAAAAAAAAAAAAAJgCAABkcnMvZG93&#10;bnJldi54bWxQSwUGAAAAAAQABAD1AAAAhwMAAAAA&#10;"/>
                      <v:shape id="Straight Arrow Connector 2189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HwEsUAAADdAAAADwAAAGRycy9kb3ducmV2LnhtbESPQWvCQBSE74L/YXmCF6mbeJA0dZVS&#10;EMSDoObg8bH7moRm36a7a0z/fVco9DjMzDfMZjfaTgzkQ+tYQb7MQBBrZ1quFVTX/UsBIkRkg51j&#10;UvBDAXbb6WSDpXEPPtNwibVIEA4lKmhi7Espg27IYli6njh5n85bjEn6WhqPjwS3nVxl2VpabDkt&#10;NNjTR0P663K3CtpjdaqGxXf0ujjmN5+H663TSs1n4/sbiEhj/A//tQ9GwSovXuH5Jj0Buf0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zHwEsUAAADdAAAADwAAAAAAAAAA&#10;AAAAAAChAgAAZHJzL2Rvd25yZXYueG1sUEsFBgAAAAAEAAQA+QAAAJMDAAAAAA==&#10;"/>
                      <v:shape id="Straight Arrow Connector 2190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9LPUsIAAADdAAAADwAAAGRycy9kb3ducmV2LnhtbERPTYvCMBC9L/gfwgheFk3rYdFqFFlY&#10;EA/Cag8eh2Rsi82kJrHWf28OC3t8vO/1drCt6MmHxrGCfJaBINbONFwpKM8/0wWIEJENto5JwYsC&#10;bDejjzUWxj35l/pTrEQK4VCggjrGrpAy6JoshpnriBN3dd5iTNBX0nh8pnDbynmWfUmLDaeGGjv6&#10;rknfTg+roDmUx7L/vEevF4f84vNwvrRaqcl42K1ARBriv/jPvTcK5vky7U9v0hOQmz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9LPUsIAAADdAAAADwAAAAAAAAAAAAAA&#10;AAChAgAAZHJzL2Rvd25yZXYueG1sUEsFBgAAAAAEAAQA+QAAAJADAAAAAA==&#10;"/>
                      <v:rect id="Rectangle 2191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5UjcYA&#10;AADdAAAADwAAAGRycy9kb3ducmV2LnhtbESPQWvCQBSE7wX/w/KE3uomKZSauoooKe0xiZfeXrPP&#10;JJp9G7Ibjf76bqHQ4zAz3zCrzWQ6caHBtZYVxIsIBHFldcu1gkOZPb2CcB5ZY2eZFNzIwWY9e1hh&#10;qu2Vc7oUvhYBwi5FBY33fSqlqxoy6Ba2Jw7e0Q4GfZBDLfWA1wA3nUyi6EUabDksNNjTrqHqXIxG&#10;wXebHPCel++RWWbP/nMqT+PXXqnH+bR9A+Fp8v/hv/aHVpDEyxh+34QnIN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c5UjcYAAADdAAAADwAAAAAAAAAAAAAAAACYAgAAZHJz&#10;L2Rvd25yZXYueG1sUEsFBgAAAAAEAAQA9QAAAIsDAAAAAA==&#10;"/>
                      <v:rect id="Rectangle 2192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zK+sYA&#10;AADdAAAADwAAAGRycy9kb3ducmV2LnhtbESPQWvCQBSE70L/w/IKvZmNEaRJXUWUSD1qcuntNfua&#10;pGbfhuxG0/76bqHQ4zAz3zDr7WQ6caPBtZYVLKIYBHFldcu1grLI588gnEfW2FkmBV/kYLt5mK0x&#10;0/bOZ7pdfC0ChF2GChrv+0xKVzVk0EW2Jw7ehx0M+iCHWuoB7wFuOpnE8UoabDksNNjTvqHqehmN&#10;gvc2KfH7XBxjk+ZLf5qKz/HtoNTT47R7AeFp8v/hv/arVpAs0gR+34QnID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RzK+sYAAADdAAAADwAAAAAAAAAAAAAAAACYAgAAZHJz&#10;L2Rvd25yZXYueG1sUEsFBgAAAAAEAAQA9QAAAIsDAAAAAA==&#10;"/>
                      <v:rect id="Rectangle 2193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BvYcQA&#10;AADdAAAADwAAAGRycy9kb3ducmV2LnhtbESPQYvCMBSE78L+h/AWvGlqBbHVKMuKoketF2/P5tl2&#10;t3kpTdTu/nojCB6HmfmGmS87U4sbta6yrGA0jEAQ51ZXXCg4ZuvBFITzyBpry6TgjxwsFx+9Oaba&#10;3nlPt4MvRICwS1FB6X2TSunykgy6oW2Ig3exrUEfZFtI3eI9wE0t4yiaSIMVh4USG/ouKf89XI2C&#10;cxUf8X+fbSKTrMd+12U/19NKqf5n9zUD4anz7/CrvdUK4lEyhueb8ATk4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5Qb2HEAAAA3QAAAA8AAAAAAAAAAAAAAAAAmAIAAGRycy9k&#10;b3ducmV2LnhtbFBLBQYAAAAABAAEAPUAAACJAwAAAAA=&#10;"/>
                      <v:rect id="Rectangle 2194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n3FcYA&#10;AADdAAAADwAAAGRycy9kb3ducmV2LnhtbESPQWvCQBSE74X+h+UVequbpEU0ukppsbRHEy/entln&#10;Ept9G7Ibk/rr3YLgcZiZb5jlejSNOFPnassK4kkEgriwuuZSwS7fvMxAOI+ssbFMCv7IwXr1+LDE&#10;VNuBt3TOfCkChF2KCirv21RKV1Rk0E1sSxy8o+0M+iC7UuoOhwA3jUyiaCoN1hwWKmzpo6LiN+uN&#10;gkOd7PCyzb8iM9+8+p8xP/X7T6Wen8b3BQhPo7+Hb+1vrSCJ52/w/yY8Abm6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bn3FcYAAADdAAAADwAAAAAAAAAAAAAAAACYAgAAZHJz&#10;L2Rvd25yZXYueG1sUEsFBgAAAAAEAAQA9QAAAIsDAAAAAA==&#10;"/>
                      <v:rect id="Rectangle 2195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VSjsYA&#10;AADdAAAADwAAAGRycy9kb3ducmV2LnhtbESPQWvCQBSE74X+h+UVequbpFQ0ukppsbRHEy/entln&#10;Ept9G7Ibk/rr3YLgcZiZb5jlejSNOFPnassK4kkEgriwuuZSwS7fvMxAOI+ssbFMCv7IwXr1+LDE&#10;VNuBt3TOfCkChF2KCirv21RKV1Rk0E1sSxy8o+0M+iC7UuoOhwA3jUyiaCoN1hwWKmzpo6LiN+uN&#10;gkOd7PCyzb8iM9+8+p8xP/X7T6Wen8b3BQhPo7+Hb+1vrSCJ52/w/yY8Abm6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vVSjsYAAADdAAAADwAAAAAAAAAAAAAAAACYAgAAZHJz&#10;L2Rvd25yZXYueG1sUEsFBgAAAAAEAAQA9QAAAIsDAAAAAA==&#10;"/>
                      <v:rect id="Rectangle 2196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fM+cYA&#10;AADdAAAADwAAAGRycy9kb3ducmV2LnhtbESPQWvCQBSE7wX/w/KE3pqNKYQaXUUsFnuMyaW31+wz&#10;iWbfhuyqsb++Wyh4HGbmG2a5Hk0nrjS41rKCWRSDIK6sbrlWUBa7lzcQziNr7CyTgjs5WK8mT0vM&#10;tL1xTteDr0WAsMtQQeN9n0npqoYMusj2xME72sGgD3KopR7wFuCmk0kcp9Jgy2GhwZ62DVXnw8Uo&#10;+G6TEn/y4iM2892r/xyL0+XrXann6bhZgPA0+kf4v73XCpLZPIW/N+EJy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ifM+cYAAADdAAAADwAAAAAAAAAAAAAAAACYAgAAZHJz&#10;L2Rvd25yZXYueG1sUEsFBgAAAAAEAAQA9QAAAIsDAAAAAA==&#10;"/>
                      <v:rect id="Rectangle 2197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tpYsYA&#10;AADdAAAADwAAAGRycy9kb3ducmV2LnhtbESPQWvCQBSE74X+h+UVequbpFA1ukppsbRHEy/entln&#10;Ept9G7Ibk/rr3YLgcZiZb5jlejSNOFPnassK4kkEgriwuuZSwS7fvMxAOI+ssbFMCv7IwXr1+LDE&#10;VNuBt3TOfCkChF2KCirv21RKV1Rk0E1sSxy8o+0M+iC7UuoOhwA3jUyi6E0arDksVNjSR0XFb9Yb&#10;BYc62eFlm39FZr559T9jfur3n0o9P43vCxCeRn8P39rfWkESz6fw/yY8Abm6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WtpYsYAAADdAAAADwAAAAAAAAAAAAAAAACYAgAAZHJz&#10;L2Rvd25yZXYueG1sUEsFBgAAAAAEAAQA9QAAAIsDAAAAAA==&#10;"/>
                      <w10:wrap anchory="page"/>
                    </v:group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938560" behindDoc="0" locked="0" layoutInCell="1" allowOverlap="1" wp14:anchorId="19BF072A" wp14:editId="1D8C366C">
                      <wp:simplePos x="0" y="0"/>
                      <wp:positionH relativeFrom="column">
                        <wp:posOffset>3343275</wp:posOffset>
                      </wp:positionH>
                      <wp:positionV relativeFrom="paragraph">
                        <wp:posOffset>13335</wp:posOffset>
                      </wp:positionV>
                      <wp:extent cx="142875" cy="323850"/>
                      <wp:effectExtent l="0" t="0" r="0" b="0"/>
                      <wp:wrapNone/>
                      <wp:docPr id="1347" name="Text Box 13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323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28CB9F7" w14:textId="77777777" w:rsidR="00EE4A32" w:rsidRPr="00EE56FD" w:rsidRDefault="00EE4A32" w:rsidP="00015A0B">
                                  <w:pPr>
                                    <w:spacing w:before="40" w:after="40" w:line="240" w:lineRule="auto"/>
                                    <w:jc w:val="center"/>
                                    <w:rPr>
                                      <w:noProof/>
                                      <w:color w:val="000000" w:themeColor="text1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E56FD">
                                    <w:rPr>
                                      <w:rFonts w:asciiTheme="minorHAnsi" w:hAnsiTheme="minorHAnsi" w:cstheme="minorHAnsi"/>
                                      <w:b/>
                                      <w:noProof/>
                                      <w:color w:val="000000" w:themeColor="text1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:</w:t>
                                  </w:r>
                                  <w:r>
                                    <w:rPr>
                                      <w:noProof/>
                                      <w:color w:val="000000" w:themeColor="text1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Your text here: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BF072A" id="Text Box 1347" o:spid="_x0000_s1094" type="#_x0000_t202" style="position:absolute;margin-left:263.25pt;margin-top:1.05pt;width:11.25pt;height:25.5pt;z-index:25593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" filled="f" stroked="f">
                      <v:textbox>
                        <w:txbxContent>
                          <w:p w14:paraId="728CB9F7" w14:textId="77777777" w:rsidR="00EE4A32" w:rsidRPr="00EE56FD" w:rsidRDefault="00EE4A32" w:rsidP="00015A0B">
                            <w:pPr>
                              <w:spacing w:before="40" w:after="40" w:line="240" w:lineRule="auto"/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56FD">
                              <w:rPr>
                                <w:rFonts w:asciiTheme="minorHAnsi" w:hAnsiTheme="minorHAnsi" w:cstheme="minorHAnsi"/>
                                <w:b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Your text here: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pacing w:val="-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936512" behindDoc="0" locked="0" layoutInCell="1" allowOverlap="1" wp14:anchorId="3ED315F7" wp14:editId="2710A08E">
                      <wp:simplePos x="0" y="0"/>
                      <wp:positionH relativeFrom="column">
                        <wp:posOffset>3521075</wp:posOffset>
                      </wp:positionH>
                      <wp:positionV relativeFrom="paragraph">
                        <wp:posOffset>48895</wp:posOffset>
                      </wp:positionV>
                      <wp:extent cx="219075" cy="219075"/>
                      <wp:effectExtent l="0" t="0" r="28575" b="28575"/>
                      <wp:wrapNone/>
                      <wp:docPr id="1348" name="Rectangle 13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226262F6" id="Rectangle 1348" o:spid="_x0000_s1026" style="position:absolute;margin-left:277.25pt;margin-top:3.85pt;width:17.25pt;height:17.25pt;z-index:25593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"/>
                  </w:pict>
                </mc:Fallback>
              </mc:AlternateContent>
            </w:r>
            <w:r>
              <w:rPr>
                <w:noProof/>
                <w:spacing w:val="-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937536" behindDoc="0" locked="0" layoutInCell="1" allowOverlap="1" wp14:anchorId="3605D2D6" wp14:editId="43EC40D3">
                      <wp:simplePos x="0" y="0"/>
                      <wp:positionH relativeFrom="column">
                        <wp:posOffset>3740150</wp:posOffset>
                      </wp:positionH>
                      <wp:positionV relativeFrom="paragraph">
                        <wp:posOffset>48895</wp:posOffset>
                      </wp:positionV>
                      <wp:extent cx="219075" cy="219075"/>
                      <wp:effectExtent l="0" t="0" r="28575" b="28575"/>
                      <wp:wrapNone/>
                      <wp:docPr id="1349" name="Rectangle 13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14FD703C" id="Rectangle 1349" o:spid="_x0000_s1026" style="position:absolute;margin-left:294.5pt;margin-top:3.85pt;width:17.25pt;height:17.25pt;z-index:25593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"/>
                  </w:pict>
                </mc:Fallback>
              </mc:AlternateContent>
            </w:r>
            <w:r>
              <w:rPr>
                <w:noProof/>
                <w:spacing w:val="-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935488" behindDoc="0" locked="0" layoutInCell="1" allowOverlap="1" wp14:anchorId="08267B7F" wp14:editId="597FC54E">
                      <wp:simplePos x="0" y="0"/>
                      <wp:positionH relativeFrom="column">
                        <wp:posOffset>3140075</wp:posOffset>
                      </wp:positionH>
                      <wp:positionV relativeFrom="paragraph">
                        <wp:posOffset>39370</wp:posOffset>
                      </wp:positionV>
                      <wp:extent cx="219075" cy="219075"/>
                      <wp:effectExtent l="0" t="0" r="28575" b="28575"/>
                      <wp:wrapNone/>
                      <wp:docPr id="1351" name="Rectangl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7FF809D4" id="Rectangle 1351" o:spid="_x0000_s1026" style="position:absolute;margin-left:247.25pt;margin-top:3.1pt;width:17.25pt;height:17.25pt;z-index:25593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"/>
                  </w:pict>
                </mc:Fallback>
              </mc:AlternateContent>
            </w:r>
            <w:r>
              <w:rPr>
                <w:noProof/>
                <w:spacing w:val="-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934464" behindDoc="0" locked="0" layoutInCell="1" allowOverlap="1" wp14:anchorId="40758F11" wp14:editId="15C11555">
                      <wp:simplePos x="0" y="0"/>
                      <wp:positionH relativeFrom="column">
                        <wp:posOffset>2911475</wp:posOffset>
                      </wp:positionH>
                      <wp:positionV relativeFrom="paragraph">
                        <wp:posOffset>39370</wp:posOffset>
                      </wp:positionV>
                      <wp:extent cx="219075" cy="219075"/>
                      <wp:effectExtent l="0" t="0" r="28575" b="28575"/>
                      <wp:wrapNone/>
                      <wp:docPr id="1352" name="Rectangle 13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22EC8EB8" id="Rectangle 1352" o:spid="_x0000_s1026" style="position:absolute;margin-left:229.25pt;margin-top:3.1pt;width:17.25pt;height:17.25pt;z-index:25593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"/>
                  </w:pict>
                </mc:Fallback>
              </mc:AlternateContent>
            </w:r>
            <w:r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  <w:t xml:space="preserve">  :</w:t>
            </w:r>
            <w:r w:rsidRPr="0035285F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 xml:space="preserve"> </w:t>
            </w:r>
          </w:p>
          <w:p w14:paraId="2053A5AF" w14:textId="1E16FE8A" w:rsidR="00CF4002" w:rsidRDefault="00CF4002" w:rsidP="00CF4002">
            <w:pPr>
              <w:spacing w:before="40" w:after="40"/>
              <w:rPr>
                <w:noProof/>
                <w:lang w:eastAsia="en-GB"/>
              </w:rPr>
            </w:pPr>
            <w:r w:rsidRPr="0035285F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5945728" behindDoc="0" locked="0" layoutInCell="1" allowOverlap="1" wp14:anchorId="309B5C72" wp14:editId="2B5C291C">
                      <wp:simplePos x="0" y="0"/>
                      <wp:positionH relativeFrom="column">
                        <wp:posOffset>46990</wp:posOffset>
                      </wp:positionH>
                      <wp:positionV relativeFrom="page">
                        <wp:posOffset>487045</wp:posOffset>
                      </wp:positionV>
                      <wp:extent cx="2078355" cy="234315"/>
                      <wp:effectExtent l="0" t="0" r="17145" b="32385"/>
                      <wp:wrapNone/>
                      <wp:docPr id="2198" name="Group 21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199" name="Rectangle 219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00" name="Straight Arrow Connector 2200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01" name="Straight Arrow Connector 220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02" name="Rectangle 22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03" name="Rectangle 22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04" name="Rectangle 22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05" name="Rectangle 220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06" name="Rectangle 22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07" name="Rectangle 22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08" name="Rectangle 22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="">
                  <w:pict>
                    <v:group w14:anchorId="48702456" id="Group 2198" o:spid="_x0000_s1026" style="position:absolute;margin-left:3.7pt;margin-top:38.35pt;width:163.65pt;height:18.45pt;z-index:255945728;mso-position-vertical-relative:page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">
                      <v:rect id="Rectangle 2199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hYi8QA&#10;AADdAAAADwAAAGRycy9kb3ducmV2LnhtbESPQYvCMBSE74L/ITzBm6ZWkG3XKLKLoketF29vm2db&#10;bV5KE7W7v94ICx6HmfmGmS87U4s7ta6yrGAyjkAQ51ZXXCg4ZuvRBwjnkTXWlknBLzlYLvq9Oaba&#10;PnhP94MvRICwS1FB6X2TSunykgy6sW2Ig3e2rUEfZFtI3eIjwE0t4yiaSYMVh4USG/oqKb8ebkbB&#10;TxUf8W+fbSKTrKd+12WX2+lbqeGgW32C8NT5d/i/vdUK4kmSwOtNeAJy8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+4WIvEAAAA3QAAAA8AAAAAAAAAAAAAAAAAmAIAAGRycy9k&#10;b3ducmV2LnhtbFBLBQYAAAAABAAEAPUAAACJAwAAAAA=&#10;"/>
                      <v:shape id="Straight Arrow Connector 2200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P07qcMAAADdAAAADwAAAGRycy9kb3ducmV2LnhtbESPQYvCMBSE7wv+h/AEL4um9bBINYoI&#10;gngQVnvw+EiebbF5qUms9d9vFhb2OMzMN8xqM9hW9ORD41hBPstAEGtnGq4UlJf9dAEiRGSDrWNS&#10;8KYAm/XoY4WFcS/+pv4cK5EgHApUUMfYFVIGXZPFMHMdcfJuzluMSfpKGo+vBLetnGfZl7TYcFqo&#10;saNdTfp+floFzbE8lf3nI3q9OOZXn4fLtdVKTcbDdgki0hD/w3/tg1EwT0j4fZOegFz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j9O6nDAAAA3QAAAA8AAAAAAAAAAAAA&#10;AAAAoQIAAGRycy9kb3ducmV2LnhtbFBLBQYAAAAABAAEAPkAAACRAwAAAAA=&#10;"/>
                      <v:shape id="Straight Arrow Connector 2201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7GeMsQAAADdAAAADwAAAGRycy9kb3ducmV2LnhtbESPQYvCMBSE74L/ITzBi2jaHhapRlkW&#10;hMWDoPbg8ZE827LNSzeJtfvvzcLCHoeZ+YbZ7kfbiYF8aB0ryFcZCGLtTMu1gup6WK5BhIhssHNM&#10;Cn4owH43nWyxNO7JZxousRYJwqFEBU2MfSll0A1ZDCvXEyfv7rzFmKSvpfH4THDbySLL3qTFltNC&#10;gz19NKS/Lg+roD1Wp2pYfEev18f85vNwvXVaqflsfN+AiDTG//Bf+9MoKIosh9836QnI3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XsZ4yxAAAAN0AAAAPAAAAAAAAAAAA&#10;AAAAAKECAABkcnMvZG93bnJldi54bWxQSwUGAAAAAAQABAD5AAAAkgMAAAAA&#10;"/>
                      <v:rect id="Rectangle 2202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M+AcUA&#10;AADdAAAADwAAAGRycy9kb3ducmV2LnhtbESPQWsCMRSE74L/ITyhN02MIO1qFGlR6lF3L729bp67&#10;225elk3UbX99Uyj0OMzMN8x6O7hW3KgPjWcD85kCQVx623BloMj300cQISJbbD2TgS8KsN2MR2vM&#10;rL/ziW7nWIkE4ZChgTrGLpMylDU5DDPfESfv4nuHMcm+krbHe4K7VmqlltJhw2mhxo6eayo/z1dn&#10;4L3RBX6f8oNyT/tFPA75x/XtxZiHybBbgYg0xP/wX/vVGtBaafh9k56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Mz4BxQAAAN0AAAAPAAAAAAAAAAAAAAAAAJgCAABkcnMv&#10;ZG93bnJldi54bWxQSwUGAAAAAAQABAD1AAAAigMAAAAA&#10;"/>
                      <v:rect id="Rectangle 2203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+bmsUA&#10;AADdAAAADwAAAGRycy9kb3ducmV2LnhtbESPQWvCQBSE74L/YXlCb7prhNJGVymK0h41ufT2zD6T&#10;2OzbkF017a93hYLHYWa+YRar3jbiSp2vHWuYThQI4sKZmksNebYdv4HwAdlg45g0/JKH1XI4WGBq&#10;3I33dD2EUkQI+xQ1VCG0qZS+qMiin7iWOHon11kMUXalNB3eItw2MlHqVVqsOS5U2NK6ouLncLEa&#10;jnWS498+2yn7vp2Frz47X743Wr+M+o85iEB9eIb/259GQ5KoGTzexCcgl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f5uaxQAAAN0AAAAPAAAAAAAAAAAAAAAAAJgCAABkcnMv&#10;ZG93bnJldi54bWxQSwUGAAAAAAQABAD1AAAAigMAAAAA&#10;"/>
                      <v:rect id="Rectangle 2204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YD7sYA&#10;AADdAAAADwAAAGRycy9kb3ducmV2LnhtbESPQWvCQBSE7wX/w/KE3uquaSk1ZiPSYmmPGi+9PbPP&#10;JJp9G7Krpv56t1DwOMzMN0y2GGwrztT7xrGG6USBIC6dabjSsC1WT28gfEA22DomDb/kYZGPHjJM&#10;jbvwms6bUIkIYZ+ihjqELpXSlzVZ9BPXEUdv73qLIcq+kqbHS4TbViZKvUqLDceFGjt6r6k8bk5W&#10;w65JtnhdF5/KzlbP4XsoDqefD60fx8NyDiLQEO7h//aX0ZAk6gX+3sQnIP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pYD7sYAAADdAAAADwAAAAAAAAAAAAAAAACYAgAAZHJz&#10;L2Rvd25yZXYueG1sUEsFBgAAAAAEAAQA9QAAAIsDAAAAAA==&#10;"/>
                      <v:rect id="Rectangle 2205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qmdcYA&#10;AADdAAAADwAAAGRycy9kb3ducmV2LnhtbESPQWvCQBSE7wX/w/KE3uquKS01ZiPSYmmPGi+9PbPP&#10;JJp9G7Krpv56t1DwOMzMN0y2GGwrztT7xrGG6USBIC6dabjSsC1WT28gfEA22DomDb/kYZGPHjJM&#10;jbvwms6bUIkIYZ+ihjqELpXSlzVZ9BPXEUdv73qLIcq+kqbHS4TbViZKvUqLDceFGjt6r6k8bk5W&#10;w65JtnhdF5/KzlbP4XsoDqefD60fx8NyDiLQEO7h//aX0ZAk6gX+3sQnIP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dqmdcYAAADdAAAADwAAAAAAAAAAAAAAAACYAgAAZHJz&#10;L2Rvd25yZXYueG1sUEsFBgAAAAAEAAQA9QAAAIsDAAAAAA==&#10;"/>
                      <v:rect id="Rectangle 2206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g4AsUA&#10;AADdAAAADwAAAGRycy9kb3ducmV2LnhtbESPQWvCQBSE7wX/w/IKvdXdpiA1dROKotijJhdvr9nX&#10;JG32bciuGvvrXaHgcZiZb5hFPtpOnGjwrWMNL1MFgrhypuVaQ1msn99A+IBssHNMGi7kIc8mDwtM&#10;jTvzjk77UIsIYZ+ihiaEPpXSVw1Z9FPXE0fv2w0WQ5RDLc2A5wi3nUyUmkmLLceFBntaNlT97o9W&#10;w1eblPi3KzbKztev4XMsfo6HldZPj+PHO4hAY7iH/9tboyFJ1Axub+ITkN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CDgCxQAAAN0AAAAPAAAAAAAAAAAAAAAAAJgCAABkcnMv&#10;ZG93bnJldi54bWxQSwUGAAAAAAQABAD1AAAAigMAAAAA&#10;"/>
                      <v:rect id="Rectangle 2207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SdmcYA&#10;AADdAAAADwAAAGRycy9kb3ducmV2LnhtbESPQWvCQBSE7wX/w/KE3uquKbQ1ZiPSYmmPGi+9PbPP&#10;JJp9G7Krpv56t1DwOMzMN0y2GGwrztT7xrGG6USBIC6dabjSsC1WT28gfEA22DomDb/kYZGPHjJM&#10;jbvwms6bUIkIYZ+ihjqELpXSlzVZ9BPXEUdv73qLIcq+kqbHS4TbViZKvUiLDceFGjt6r6k8bk5W&#10;w65JtnhdF5/KzlbP4XsoDqefD60fx8NyDiLQEO7h//aX0ZAk6hX+3sQnIP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kSdmcYAAADdAAAADwAAAAAAAAAAAAAAAACYAgAAZHJz&#10;L2Rvd25yZXYueG1sUEsFBgAAAAAEAAQA9QAAAIsDAAAAAA==&#10;"/>
                      <v:rect id="Rectangle 2208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sJ68MA&#10;AADdAAAADwAAAGRycy9kb3ducmV2LnhtbERPPW/CMBDdkfofrKvUjdhNJQQBg6pWVGUMydLtGh9J&#10;2vgcxYak/fV4QGJ8et+b3WQ7caHBt441PCcKBHHlTMu1hrLYz5cgfEA22DkmDX/kYbd9mG0wM27k&#10;nC7HUIsYwj5DDU0IfSalrxqy6BPXE0fu5AaLIcKhlmbAMYbbTqZKLaTFlmNDgz29NVT9Hs9Ww3eb&#10;lvifFx/KrvYv4TAVP+evd62fHqfXNYhAU7iLb+5PoyFNVZwb38QnIL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9sJ68MAAADdAAAADwAAAAAAAAAAAAAAAACYAgAAZHJzL2Rv&#10;d25yZXYueG1sUEsFBgAAAAAEAAQA9QAAAIgDAAAAAA==&#10;"/>
                      <w10:wrap anchory="page"/>
                    </v:group>
                  </w:pict>
                </mc:Fallback>
              </mc:AlternateContent>
            </w: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dd/mm/yyyy                                                             24 hour clock</w:t>
            </w:r>
            <w:r w:rsidRPr="0035285F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CF4002" w14:paraId="0702FBF6" w14:textId="77777777" w:rsidTr="0041664B">
        <w:tc>
          <w:tcPr>
            <w:tcW w:w="3681" w:type="dxa"/>
          </w:tcPr>
          <w:p w14:paraId="7EB01571" w14:textId="5BFDD58D" w:rsidR="00CF4002" w:rsidRPr="00085BB7" w:rsidRDefault="00CF4002" w:rsidP="00722128">
            <w:pPr>
              <w:spacing w:after="120"/>
              <w:rPr>
                <w:rFonts w:asciiTheme="minorHAnsi" w:hAnsiTheme="minorHAnsi"/>
                <w:sz w:val="24"/>
                <w:szCs w:val="24"/>
              </w:rPr>
            </w:pPr>
            <w:r w:rsidRPr="00085BB7">
              <w:rPr>
                <w:rFonts w:asciiTheme="minorHAnsi" w:hAnsiTheme="minorHAnsi"/>
                <w:sz w:val="24"/>
                <w:szCs w:val="24"/>
              </w:rPr>
              <w:t xml:space="preserve">Date and time </w:t>
            </w:r>
            <w:r w:rsidR="00722128">
              <w:rPr>
                <w:rFonts w:asciiTheme="minorHAnsi" w:hAnsiTheme="minorHAnsi"/>
                <w:sz w:val="24"/>
                <w:szCs w:val="24"/>
              </w:rPr>
              <w:t>body was delivered</w:t>
            </w:r>
          </w:p>
        </w:tc>
        <w:tc>
          <w:tcPr>
            <w:tcW w:w="6804" w:type="dxa"/>
            <w:gridSpan w:val="6"/>
          </w:tcPr>
          <w:p w14:paraId="4433805E" w14:textId="134ABB02" w:rsidR="00CF4002" w:rsidRDefault="00CF4002" w:rsidP="00CF4002">
            <w:pPr>
              <w:spacing w:before="40" w:after="40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943680" behindDoc="0" locked="0" layoutInCell="1" allowOverlap="1" wp14:anchorId="13E539AD" wp14:editId="09A1D8BD">
                      <wp:simplePos x="0" y="0"/>
                      <wp:positionH relativeFrom="column">
                        <wp:posOffset>3343275</wp:posOffset>
                      </wp:positionH>
                      <wp:positionV relativeFrom="paragraph">
                        <wp:posOffset>13335</wp:posOffset>
                      </wp:positionV>
                      <wp:extent cx="142875" cy="323850"/>
                      <wp:effectExtent l="0" t="0" r="0" b="0"/>
                      <wp:wrapNone/>
                      <wp:docPr id="1299" name="Text Box 12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323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BC733FD" w14:textId="77777777" w:rsidR="00EE4A32" w:rsidRPr="00EE56FD" w:rsidRDefault="00EE4A32" w:rsidP="00015A0B">
                                  <w:pPr>
                                    <w:spacing w:before="40" w:after="40" w:line="240" w:lineRule="auto"/>
                                    <w:jc w:val="center"/>
                                    <w:rPr>
                                      <w:noProof/>
                                      <w:color w:val="000000" w:themeColor="text1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E56FD">
                                    <w:rPr>
                                      <w:rFonts w:asciiTheme="minorHAnsi" w:hAnsiTheme="minorHAnsi" w:cstheme="minorHAnsi"/>
                                      <w:b/>
                                      <w:noProof/>
                                      <w:color w:val="000000" w:themeColor="text1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:</w:t>
                                  </w:r>
                                  <w:r>
                                    <w:rPr>
                                      <w:noProof/>
                                      <w:color w:val="000000" w:themeColor="text1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Your text here: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E539AD" id="Text Box 1299" o:spid="_x0000_s1095" type="#_x0000_t202" style="position:absolute;margin-left:263.25pt;margin-top:1.05pt;width:11.25pt;height:25.5pt;z-index:25594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" filled="f" stroked="f">
                      <v:textbox>
                        <w:txbxContent>
                          <w:p w14:paraId="1BC733FD" w14:textId="77777777" w:rsidR="00EE4A32" w:rsidRPr="00EE56FD" w:rsidRDefault="00EE4A32" w:rsidP="00015A0B">
                            <w:pPr>
                              <w:spacing w:before="40" w:after="40" w:line="240" w:lineRule="auto"/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56FD">
                              <w:rPr>
                                <w:rFonts w:asciiTheme="minorHAnsi" w:hAnsiTheme="minorHAnsi" w:cstheme="minorHAnsi"/>
                                <w:b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Your text here: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pacing w:val="-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941632" behindDoc="0" locked="0" layoutInCell="1" allowOverlap="1" wp14:anchorId="1706CAC6" wp14:editId="21047BAA">
                      <wp:simplePos x="0" y="0"/>
                      <wp:positionH relativeFrom="column">
                        <wp:posOffset>3521075</wp:posOffset>
                      </wp:positionH>
                      <wp:positionV relativeFrom="paragraph">
                        <wp:posOffset>48895</wp:posOffset>
                      </wp:positionV>
                      <wp:extent cx="219075" cy="219075"/>
                      <wp:effectExtent l="0" t="0" r="28575" b="28575"/>
                      <wp:wrapNone/>
                      <wp:docPr id="1300" name="Rectangle 13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29880333" id="Rectangle 1300" o:spid="_x0000_s1026" style="position:absolute;margin-left:277.25pt;margin-top:3.85pt;width:17.25pt;height:17.25pt;z-index:25594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"/>
                  </w:pict>
                </mc:Fallback>
              </mc:AlternateContent>
            </w:r>
            <w:r>
              <w:rPr>
                <w:noProof/>
                <w:spacing w:val="-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942656" behindDoc="0" locked="0" layoutInCell="1" allowOverlap="1" wp14:anchorId="111D03F0" wp14:editId="4408FAA8">
                      <wp:simplePos x="0" y="0"/>
                      <wp:positionH relativeFrom="column">
                        <wp:posOffset>3740150</wp:posOffset>
                      </wp:positionH>
                      <wp:positionV relativeFrom="paragraph">
                        <wp:posOffset>48895</wp:posOffset>
                      </wp:positionV>
                      <wp:extent cx="219075" cy="219075"/>
                      <wp:effectExtent l="0" t="0" r="28575" b="28575"/>
                      <wp:wrapNone/>
                      <wp:docPr id="1301" name="Rectangle 1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0EB41F36" id="Rectangle 1301" o:spid="_x0000_s1026" style="position:absolute;margin-left:294.5pt;margin-top:3.85pt;width:17.25pt;height:17.25pt;z-index:25594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"/>
                  </w:pict>
                </mc:Fallback>
              </mc:AlternateContent>
            </w:r>
            <w:r>
              <w:rPr>
                <w:noProof/>
                <w:spacing w:val="-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940608" behindDoc="0" locked="0" layoutInCell="1" allowOverlap="1" wp14:anchorId="504A432F" wp14:editId="2784C6F7">
                      <wp:simplePos x="0" y="0"/>
                      <wp:positionH relativeFrom="column">
                        <wp:posOffset>3140075</wp:posOffset>
                      </wp:positionH>
                      <wp:positionV relativeFrom="paragraph">
                        <wp:posOffset>39370</wp:posOffset>
                      </wp:positionV>
                      <wp:extent cx="219075" cy="219075"/>
                      <wp:effectExtent l="0" t="0" r="28575" b="28575"/>
                      <wp:wrapNone/>
                      <wp:docPr id="1303" name="Rectangle 13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740198B1" id="Rectangle 1303" o:spid="_x0000_s1026" style="position:absolute;margin-left:247.25pt;margin-top:3.1pt;width:17.25pt;height:17.25pt;z-index:25594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"/>
                  </w:pict>
                </mc:Fallback>
              </mc:AlternateContent>
            </w:r>
            <w:r>
              <w:rPr>
                <w:noProof/>
                <w:spacing w:val="-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939584" behindDoc="0" locked="0" layoutInCell="1" allowOverlap="1" wp14:anchorId="40520E51" wp14:editId="2BD1B398">
                      <wp:simplePos x="0" y="0"/>
                      <wp:positionH relativeFrom="column">
                        <wp:posOffset>2911475</wp:posOffset>
                      </wp:positionH>
                      <wp:positionV relativeFrom="paragraph">
                        <wp:posOffset>39370</wp:posOffset>
                      </wp:positionV>
                      <wp:extent cx="219075" cy="219075"/>
                      <wp:effectExtent l="0" t="0" r="28575" b="28575"/>
                      <wp:wrapNone/>
                      <wp:docPr id="1304" name="Rectangle 13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381DDD10" id="Rectangle 1304" o:spid="_x0000_s1026" style="position:absolute;margin-left:229.25pt;margin-top:3.1pt;width:17.25pt;height:17.25pt;z-index:25593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"/>
                  </w:pict>
                </mc:Fallback>
              </mc:AlternateContent>
            </w:r>
            <w:r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  <w:t xml:space="preserve">  :</w:t>
            </w:r>
            <w:r w:rsidRPr="0035285F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 xml:space="preserve"> </w:t>
            </w:r>
          </w:p>
          <w:p w14:paraId="06D07AC8" w14:textId="77F8C7D4" w:rsidR="00CF4002" w:rsidRDefault="00CF4002" w:rsidP="00CF4002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dd/mm/yyyy                                                             24 hour clock</w:t>
            </w:r>
            <w:r w:rsidRPr="0035285F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CF4002" w14:paraId="530D10C1" w14:textId="77777777" w:rsidTr="00F64964">
        <w:tc>
          <w:tcPr>
            <w:tcW w:w="3681" w:type="dxa"/>
          </w:tcPr>
          <w:p w14:paraId="1888D3C7" w14:textId="77777777" w:rsidR="00CF4002" w:rsidRDefault="00CF4002" w:rsidP="00CF4002">
            <w:pPr>
              <w:spacing w:after="120"/>
              <w:rPr>
                <w:rFonts w:asciiTheme="minorHAnsi" w:hAnsiTheme="minorHAnsi"/>
                <w:sz w:val="24"/>
                <w:szCs w:val="24"/>
              </w:rPr>
            </w:pPr>
            <w:r w:rsidRPr="00085BB7">
              <w:rPr>
                <w:rFonts w:asciiTheme="minorHAnsi" w:hAnsiTheme="minorHAnsi"/>
                <w:sz w:val="24"/>
                <w:szCs w:val="24"/>
              </w:rPr>
              <w:t xml:space="preserve">Date and time </w:t>
            </w:r>
            <w:r>
              <w:rPr>
                <w:rFonts w:asciiTheme="minorHAnsi" w:hAnsiTheme="minorHAnsi"/>
                <w:sz w:val="24"/>
                <w:szCs w:val="24"/>
              </w:rPr>
              <w:t>of third</w:t>
            </w:r>
            <w:r w:rsidRPr="00085BB7">
              <w:rPr>
                <w:rFonts w:asciiTheme="minorHAnsi" w:hAnsiTheme="minorHAnsi"/>
                <w:sz w:val="24"/>
                <w:szCs w:val="24"/>
              </w:rPr>
              <w:t xml:space="preserve"> stage of labour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completed</w:t>
            </w:r>
          </w:p>
        </w:tc>
        <w:tc>
          <w:tcPr>
            <w:tcW w:w="6804" w:type="dxa"/>
            <w:gridSpan w:val="6"/>
            <w:tcBorders>
              <w:bottom w:val="single" w:sz="4" w:space="0" w:color="auto"/>
            </w:tcBorders>
          </w:tcPr>
          <w:p w14:paraId="543130BD" w14:textId="4726D7BF" w:rsidR="00CF4002" w:rsidRDefault="00C94A1D" w:rsidP="00CF4002">
            <w:pPr>
              <w:spacing w:before="40" w:after="40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  <w:r w:rsidRPr="0035285F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6097280" behindDoc="0" locked="0" layoutInCell="1" allowOverlap="1" wp14:anchorId="6055A24D" wp14:editId="26E39B19">
                      <wp:simplePos x="0" y="0"/>
                      <wp:positionH relativeFrom="column">
                        <wp:posOffset>37465</wp:posOffset>
                      </wp:positionH>
                      <wp:positionV relativeFrom="page">
                        <wp:posOffset>34529</wp:posOffset>
                      </wp:positionV>
                      <wp:extent cx="2078355" cy="234315"/>
                      <wp:effectExtent l="0" t="0" r="17145" b="32385"/>
                      <wp:wrapNone/>
                      <wp:docPr id="2544" name="Group 25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545" name="Rectangle 25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46" name="Straight Arrow Connector 254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47" name="Straight Arrow Connector 2547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48" name="Rectangle 25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49" name="Rectangle 25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50" name="Rectangle 25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51" name="Rectangle 25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52" name="Rectangle 25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53" name="Rectangle 25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54" name="Rectangle 255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="">
                  <w:pict>
                    <v:group w14:anchorId="40D12BDA" id="Group 2544" o:spid="_x0000_s1026" style="position:absolute;margin-left:2.95pt;margin-top:2.7pt;width:163.65pt;height:18.45pt;z-index:256097280;mso-position-vertical-relative:page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">
                      <v:rect id="Rectangle 2545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rS0MYA&#10;AADdAAAADwAAAGRycy9kb3ducmV2LnhtbESPzW7CMBCE70h9B2uRuIFD+FFJMagCgegRwqW3Jd4m&#10;aeN1FBsIPH2NhMRxNDPfaObL1lTiQo0rLSsYDiIQxJnVJecKjumm/w7CeWSNlWVScCMHy8VbZ46J&#10;tlfe0+XgcxEg7BJUUHhfJ1K6rCCDbmBr4uD92MagD7LJpW7wGuCmknEUTaXBksNCgTWtCsr+Dmej&#10;4FTGR7zv021kZpuR/2rT3/P3Wqlet/38AOGp9a/ws73TCuLJeAKPN+EJyM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xrS0MYAAADdAAAADwAAAAAAAAAAAAAAAACYAgAAZHJz&#10;L2Rvd25yZXYueG1sUEsFBgAAAAAEAAQA9QAAAIsDAAAAAA==&#10;"/>
                      <v:shape id="Straight Arrow Connector 2546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phy48UAAADdAAAADwAAAGRycy9kb3ducmV2LnhtbESPQWsCMRSE70L/Q3iFXqRmV6zI1igi&#10;COKhoO7B4yN53V26eVmTuG7/fSMIPQ4z8w2zXA+2FT350DhWkE8yEMTamYYrBeV5974AESKywdYx&#10;KfilAOvVy2iJhXF3PlJ/ipVIEA4FKqhj7Aopg67JYpi4jjh5385bjEn6ShqP9wS3rZxm2VxabDgt&#10;1NjRtib9c7pZBc2h/Cr78TV6vTjkF5+H86XVSr29DptPEJGG+B9+tvdGwfRjNofHm/QE5Oo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phy48UAAADdAAAADwAAAAAAAAAA&#10;AAAAAAChAgAAZHJzL2Rvd25yZXYueG1sUEsFBgAAAAAEAAQA+QAAAJMDAAAAAA==&#10;"/>
                      <v:shape id="Straight Arrow Connector 2547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dTXeMYAAADdAAAADwAAAGRycy9kb3ducmV2LnhtbESPQWsCMRSE74L/ITyhF9HsSm1lNYoU&#10;CsVDQd2Dx0fy3F3cvKxJum7/fVMo9DjMzDfMZjfYVvTkQ+NYQT7PQBBrZxquFJTn99kKRIjIBlvH&#10;pOCbAuy249EGC+MefKT+FCuRIBwKVFDH2BVSBl2TxTB3HXHyrs5bjEn6ShqPjwS3rVxk2Yu02HBa&#10;qLGjt5r07fRlFTSH8rPsp/fo9eqQX3wezpdWK/U0GfZrEJGG+B/+a38YBYvl8yv8vklPQG5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HU13jGAAAA3QAAAA8AAAAAAAAA&#10;AAAAAAAAoQIAAGRycy9kb3ducmV2LnhtbFBLBQYAAAAABAAEAPkAAACUAwAAAAA=&#10;"/>
                      <v:rect id="Rectangle 2548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t9TsIA&#10;AADdAAAADwAAAGRycy9kb3ducmV2LnhtbERPPW/CMBDdkfofrKvEBg5piyBgEKICwQhhYTviIwnE&#10;5yg2kPLr8VCJ8el9T+etqcSdGldaVjDoRyCIM6tLzhUc0lVvBMJ5ZI2VZVLwRw7ms4/OFBNtH7yj&#10;+97nIoSwS1BB4X2dSOmyggy6vq2JA3e2jUEfYJNL3eAjhJtKxlE0lAZLDg0F1rQsKLvub0bBqYwP&#10;+Nyl68iMV19+26aX2/FXqe5nu5iA8NT6t/jfvdEK4p/vMDe8CU9Az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G31OwgAAAN0AAAAPAAAAAAAAAAAAAAAAAJgCAABkcnMvZG93&#10;bnJldi54bWxQSwUGAAAAAAQABAD1AAAAhwMAAAAA&#10;"/>
                      <v:rect id="Rectangle 2549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fY1cUA&#10;AADdAAAADwAAAGRycy9kb3ducmV2LnhtbESPQWvCQBSE74L/YXmCN92YWqnRVcSi2KPGS2/P7GuS&#10;mn0bsqtGf323IHgcZuYbZr5sTSWu1LjSsoLRMAJBnFldcq7gmG4GHyCcR9ZYWSYFd3KwXHQ7c0y0&#10;vfGergefiwBhl6CCwvs6kdJlBRl0Q1sTB+/HNgZ9kE0udYO3ADeVjKNoIg2WHBYKrGldUHY+XIyC&#10;Uxkf8bFPt5GZbt78V5v+Xr4/ler32tUMhKfWv8LP9k4riN/HU/h/E56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V9jVxQAAAN0AAAAPAAAAAAAAAAAAAAAAAJgCAABkcnMv&#10;ZG93bnJldi54bWxQSwUGAAAAAAQABAD1AAAAigMAAAAA&#10;"/>
                      <v:rect id="Rectangle 2550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TnlcMA&#10;AADdAAAADwAAAGRycy9kb3ducmV2LnhtbERPTW+CQBC9m/gfNtOkN1lKQ2MpqzEaTXsUuHibslOg&#10;ZWcJuyr213cPTTy+vO98PZleXGh0nWUFT1EMgri2uuNGQVXuF0sQziNr7C2Tghs5WK/msxwzba98&#10;pEvhGxFC2GWooPV+yKR0dUsGXWQH4sB92dGgD3BspB7xGsJNL5M4fpEGOw4NLQ60ban+Kc5GwWeX&#10;VPh7LA+xed0/+4+p/D6fdko9PkybNxCeJn8X/7vftYIkTcP+8CY8Ab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rTnlcMAAADdAAAADwAAAAAAAAAAAAAAAACYAgAAZHJzL2Rv&#10;d25yZXYueG1sUEsFBgAAAAAEAAQA9QAAAIgDAAAAAA==&#10;"/>
                      <v:rect id="Rectangle 2551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hCDsQA&#10;AADdAAAADwAAAGRycy9kb3ducmV2LnhtbESPQYvCMBSE78L+h/AWvGlqRVmrUZYVRY9aL3t7Ns+2&#10;u81LaaJWf70RBI/DzHzDzBatqcSFGldaVjDoRyCIM6tLzhUc0lXvC4TzyBory6TgRg4W84/ODBNt&#10;r7yjy97nIkDYJaig8L5OpHRZQQZd39bEwTvZxqAPssmlbvAa4KaScRSNpcGSw0KBNf0UlP3vz0bB&#10;sYwPeN+l68hMVkO/bdO/8+9Sqe5n+z0F4an17/CrvdEK4tFoAM834QnI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4Qg7EAAAA3QAAAA8AAAAAAAAAAAAAAAAAmAIAAGRycy9k&#10;b3ducmV2LnhtbFBLBQYAAAAABAAEAPUAAACJAwAAAAA=&#10;"/>
                      <v:rect id="Rectangle 2552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rcecYA&#10;AADdAAAADwAAAGRycy9kb3ducmV2LnhtbESPQWvCQBSE74X+h+UVeqsbUyJtzCpisbRHjZfentln&#10;Es2+Ddk1Sf31bkHocZiZb5hsOZpG9NS52rKC6SQCQVxYXXOpYJ9vXt5AOI+ssbFMCn7JwXLx+JBh&#10;qu3AW+p3vhQBwi5FBZX3bSqlKyoy6Ca2JQ7e0XYGfZBdKXWHQ4CbRsZRNJMGaw4LFba0rqg47y5G&#10;waGO93jd5p+Red+8+u8xP11+PpR6fhpXcxCeRv8fvre/tII4SWL4exOegF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SrcecYAAADdAAAADwAAAAAAAAAAAAAAAACYAgAAZHJz&#10;L2Rvd25yZXYueG1sUEsFBgAAAAAEAAQA9QAAAIsDAAAAAA==&#10;"/>
                      <v:rect id="Rectangle 2553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Z54sQA&#10;AADdAAAADwAAAGRycy9kb3ducmV2LnhtbESPQYvCMBSE78L+h/AWvGm6FWWtRlkURY9aL3t7Ns+2&#10;u81LaaJWf70RBI/DzHzDTOetqcSFGldaVvDVj0AQZ1aXnCs4pKveNwjnkTVWlknBjRzMZx+dKSba&#10;XnlHl73PRYCwS1BB4X2dSOmyggy6vq2Jg3eyjUEfZJNL3eA1wE0l4ygaSYMlh4UCa1oUlP3vz0bB&#10;sYwPeN+l68iMVwO/bdO/8+9Sqe5n+zMB4an17/CrvdEK4uFwAM834QnI2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5meeLEAAAA3QAAAA8AAAAAAAAAAAAAAAAAmAIAAGRycy9k&#10;b3ducmV2LnhtbFBLBQYAAAAABAAEAPUAAACJAwAAAAA=&#10;"/>
                      <v:rect id="Rectangle 2554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/hlsYA&#10;AADdAAAADwAAAGRycy9kb3ducmV2LnhtbESPzW7CMBCE70h9B2uRuIFD+FFJMagCgegRwqW3Jd4m&#10;aeN1FBsIPH2NhMRxNDPfaObL1lTiQo0rLSsYDiIQxJnVJecKjumm/w7CeWSNlWVScCMHy8VbZ46J&#10;tlfe0+XgcxEg7BJUUHhfJ1K6rCCDbmBr4uD92MagD7LJpW7wGuCmknEUTaXBksNCgTWtCsr+Dmej&#10;4FTGR7zv021kZpuR/2rT3/P3Wqlet/38AOGp9a/ws73TCuLJZAyPN+EJyM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Y/hlsYAAADdAAAADwAAAAAAAAAAAAAAAACYAgAAZHJz&#10;L2Rvd25yZXYueG1sUEsFBgAAAAAEAAQA9QAAAIsDAAAAAA==&#10;"/>
                      <w10:wrap anchory="page"/>
                    </v:group>
                  </w:pict>
                </mc:Fallback>
              </mc:AlternateContent>
            </w:r>
            <w:r w:rsidR="00CF4002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950848" behindDoc="0" locked="0" layoutInCell="1" allowOverlap="1" wp14:anchorId="63021034" wp14:editId="04C1CF80">
                      <wp:simplePos x="0" y="0"/>
                      <wp:positionH relativeFrom="column">
                        <wp:posOffset>3343275</wp:posOffset>
                      </wp:positionH>
                      <wp:positionV relativeFrom="paragraph">
                        <wp:posOffset>13335</wp:posOffset>
                      </wp:positionV>
                      <wp:extent cx="142875" cy="323850"/>
                      <wp:effectExtent l="0" t="0" r="0" b="0"/>
                      <wp:wrapNone/>
                      <wp:docPr id="1315" name="Text Box 1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323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422431B" w14:textId="77777777" w:rsidR="00EE4A32" w:rsidRPr="00EE56FD" w:rsidRDefault="00EE4A32" w:rsidP="00015A0B">
                                  <w:pPr>
                                    <w:spacing w:before="40" w:after="40" w:line="240" w:lineRule="auto"/>
                                    <w:jc w:val="center"/>
                                    <w:rPr>
                                      <w:noProof/>
                                      <w:color w:val="000000" w:themeColor="text1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E56FD">
                                    <w:rPr>
                                      <w:rFonts w:asciiTheme="minorHAnsi" w:hAnsiTheme="minorHAnsi" w:cstheme="minorHAnsi"/>
                                      <w:b/>
                                      <w:noProof/>
                                      <w:color w:val="000000" w:themeColor="text1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:</w:t>
                                  </w:r>
                                  <w:r>
                                    <w:rPr>
                                      <w:noProof/>
                                      <w:color w:val="000000" w:themeColor="text1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Your text here: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021034" id="Text Box 1315" o:spid="_x0000_s1096" type="#_x0000_t202" style="position:absolute;margin-left:263.25pt;margin-top:1.05pt;width:11.25pt;height:25.5pt;z-index:25595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" filled="f" stroked="f">
                      <v:textbox>
                        <w:txbxContent>
                          <w:p w14:paraId="4422431B" w14:textId="77777777" w:rsidR="00EE4A32" w:rsidRPr="00EE56FD" w:rsidRDefault="00EE4A32" w:rsidP="00015A0B">
                            <w:pPr>
                              <w:spacing w:before="40" w:after="40" w:line="240" w:lineRule="auto"/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56FD">
                              <w:rPr>
                                <w:rFonts w:asciiTheme="minorHAnsi" w:hAnsiTheme="minorHAnsi" w:cstheme="minorHAnsi"/>
                                <w:b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Your text here: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F4002">
              <w:rPr>
                <w:noProof/>
                <w:spacing w:val="-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948800" behindDoc="0" locked="0" layoutInCell="1" allowOverlap="1" wp14:anchorId="3709DD9A" wp14:editId="1A420492">
                      <wp:simplePos x="0" y="0"/>
                      <wp:positionH relativeFrom="column">
                        <wp:posOffset>3521075</wp:posOffset>
                      </wp:positionH>
                      <wp:positionV relativeFrom="paragraph">
                        <wp:posOffset>48895</wp:posOffset>
                      </wp:positionV>
                      <wp:extent cx="219075" cy="219075"/>
                      <wp:effectExtent l="0" t="0" r="28575" b="28575"/>
                      <wp:wrapNone/>
                      <wp:docPr id="1316" name="Rectangle 1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27FA51B6" id="Rectangle 1316" o:spid="_x0000_s1026" style="position:absolute;margin-left:277.25pt;margin-top:3.85pt;width:17.25pt;height:17.25pt;z-index:25594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"/>
                  </w:pict>
                </mc:Fallback>
              </mc:AlternateContent>
            </w:r>
            <w:r w:rsidR="00CF4002">
              <w:rPr>
                <w:noProof/>
                <w:spacing w:val="-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949824" behindDoc="0" locked="0" layoutInCell="1" allowOverlap="1" wp14:anchorId="2EAF4A4C" wp14:editId="71B608D0">
                      <wp:simplePos x="0" y="0"/>
                      <wp:positionH relativeFrom="column">
                        <wp:posOffset>3740150</wp:posOffset>
                      </wp:positionH>
                      <wp:positionV relativeFrom="paragraph">
                        <wp:posOffset>48895</wp:posOffset>
                      </wp:positionV>
                      <wp:extent cx="219075" cy="219075"/>
                      <wp:effectExtent l="0" t="0" r="28575" b="28575"/>
                      <wp:wrapNone/>
                      <wp:docPr id="1317" name="Rectangle 13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65C16DEC" id="Rectangle 1317" o:spid="_x0000_s1026" style="position:absolute;margin-left:294.5pt;margin-top:3.85pt;width:17.25pt;height:17.25pt;z-index:25594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"/>
                  </w:pict>
                </mc:Fallback>
              </mc:AlternateContent>
            </w:r>
            <w:r w:rsidR="00CF4002">
              <w:rPr>
                <w:noProof/>
                <w:spacing w:val="-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947776" behindDoc="0" locked="0" layoutInCell="1" allowOverlap="1" wp14:anchorId="4F6BFC6B" wp14:editId="6F7D011B">
                      <wp:simplePos x="0" y="0"/>
                      <wp:positionH relativeFrom="column">
                        <wp:posOffset>3140075</wp:posOffset>
                      </wp:positionH>
                      <wp:positionV relativeFrom="paragraph">
                        <wp:posOffset>39370</wp:posOffset>
                      </wp:positionV>
                      <wp:extent cx="219075" cy="219075"/>
                      <wp:effectExtent l="0" t="0" r="28575" b="28575"/>
                      <wp:wrapNone/>
                      <wp:docPr id="1319" name="Rectangle 13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7E853655" id="Rectangle 1319" o:spid="_x0000_s1026" style="position:absolute;margin-left:247.25pt;margin-top:3.1pt;width:17.25pt;height:17.25pt;z-index:25594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"/>
                  </w:pict>
                </mc:Fallback>
              </mc:AlternateContent>
            </w:r>
            <w:r w:rsidR="00CF4002">
              <w:rPr>
                <w:noProof/>
                <w:spacing w:val="-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946752" behindDoc="0" locked="0" layoutInCell="1" allowOverlap="1" wp14:anchorId="59F82BE8" wp14:editId="29A0583B">
                      <wp:simplePos x="0" y="0"/>
                      <wp:positionH relativeFrom="column">
                        <wp:posOffset>2911475</wp:posOffset>
                      </wp:positionH>
                      <wp:positionV relativeFrom="paragraph">
                        <wp:posOffset>39370</wp:posOffset>
                      </wp:positionV>
                      <wp:extent cx="219075" cy="219075"/>
                      <wp:effectExtent l="0" t="0" r="28575" b="28575"/>
                      <wp:wrapNone/>
                      <wp:docPr id="1320" name="Rectangle 13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576FE83D" id="Rectangle 1320" o:spid="_x0000_s1026" style="position:absolute;margin-left:229.25pt;margin-top:3.1pt;width:17.25pt;height:17.25pt;z-index:25594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"/>
                  </w:pict>
                </mc:Fallback>
              </mc:AlternateContent>
            </w:r>
            <w:r w:rsidR="00CF4002"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  <w:t xml:space="preserve">  :</w:t>
            </w:r>
            <w:r w:rsidR="00CF4002" w:rsidRPr="0035285F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 xml:space="preserve"> </w:t>
            </w:r>
          </w:p>
          <w:p w14:paraId="7E27AC61" w14:textId="7FC31B4C" w:rsidR="00CF4002" w:rsidRDefault="00CF4002" w:rsidP="00CF4002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dd/mm/yyyy                                                             24 hour clock</w:t>
            </w:r>
          </w:p>
        </w:tc>
      </w:tr>
      <w:tr w:rsidR="00F64964" w14:paraId="042523F1" w14:textId="77777777" w:rsidTr="00F64964">
        <w:tc>
          <w:tcPr>
            <w:tcW w:w="3681" w:type="dxa"/>
          </w:tcPr>
          <w:p w14:paraId="518B2215" w14:textId="77777777" w:rsidR="00F64964" w:rsidRDefault="00F64964" w:rsidP="00CF4002">
            <w:pPr>
              <w:spacing w:after="12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Estimated Blood Loss</w:t>
            </w:r>
          </w:p>
          <w:p w14:paraId="286BAC49" w14:textId="48ABF746" w:rsidR="00F64964" w:rsidRPr="00085BB7" w:rsidRDefault="00F64964" w:rsidP="00CF4002">
            <w:pPr>
              <w:spacing w:after="12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nil"/>
            </w:tcBorders>
            <w:vAlign w:val="center"/>
          </w:tcPr>
          <w:p w14:paraId="71381659" w14:textId="2E7F7579" w:rsidR="00F64964" w:rsidRDefault="00F64964" w:rsidP="00CF4002">
            <w:pPr>
              <w:spacing w:before="40" w:after="40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6273408" behindDoc="0" locked="0" layoutInCell="1" allowOverlap="1" wp14:anchorId="6ACA7048" wp14:editId="38D3A149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5715</wp:posOffset>
                      </wp:positionV>
                      <wp:extent cx="1095375" cy="219075"/>
                      <wp:effectExtent l="0" t="0" r="28575" b="28575"/>
                      <wp:wrapNone/>
                      <wp:docPr id="157" name="Group 1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95375" cy="219075"/>
                                <a:chOff x="0" y="0"/>
                                <a:chExt cx="1095375" cy="219075"/>
                              </a:xfrm>
                            </wpg:grpSpPr>
                            <wps:wsp>
                              <wps:cNvPr id="138" name="Rectangle 1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9" name="Rectangle 1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9075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0" name="Rectangle 1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815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1" name="Rectangle 1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57225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6" name="Rectangle 1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630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group w14:anchorId="73A3A48B" id="Group 157" o:spid="_x0000_s1026" style="position:absolute;margin-left:2.3pt;margin-top:.45pt;width:86.25pt;height:17.25pt;z-index:256273408;mso-width-relative:margin;mso-height-relative:margin" coordsize="10953,2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">
                      <v:rect id="Rectangle 138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W5KcQA&#10;AADcAAAADwAAAGRycy9kb3ducmV2LnhtbESPQW/CMAyF70j8h8hI3CAFpGnrCAiBQOwI7WU3r/Ha&#10;jsapmgCFXz8fJu1m6z2/93m57l2jbtSF2rOB2TQBRVx4W3NpIM/2k1dQISJbbDyTgQcFWK+GgyWm&#10;1t/5RLdzLJWEcEjRQBVjm2odioochqlviUX79p3DKGtXatvhXcJdo+dJ8qId1iwNFba0rai4nK/O&#10;wFc9z/F5yg6Je9sv4kef/Vw/d8aMR/3mHVSkPv6b/66PVvAXQivPyAR6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a1uSnEAAAA3AAAAA8AAAAAAAAAAAAAAAAAmAIAAGRycy9k&#10;b3ducmV2LnhtbFBLBQYAAAAABAAEAPUAAACJAwAAAAA=&#10;"/>
                      <v:rect id="Rectangle 139" o:spid="_x0000_s1028" style="position:absolute;left:2190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kcssIA&#10;AADcAAAADwAAAGRycy9kb3ducmV2LnhtbERPS2vCQBC+F/wPywi91Y0GikZXEYulPWq89DZmxySa&#10;nQ3ZzUN/fbcg9DYf33NWm8FUoqPGlZYVTCcRCOLM6pJzBad0/zYH4TyyxsoyKbiTg8169LLCRNue&#10;D9QdfS5CCLsEFRTe14mULivIoJvYmjhwF9sY9AE2udQN9iHcVHIWRe/SYMmhocCadgVlt2NrFJzL&#10;2Qkfh/QzMot97L+H9Nr+fCj1Oh62SxCeBv8vfrq/dJgfL+DvmXCB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+RyywgAAANwAAAAPAAAAAAAAAAAAAAAAAJgCAABkcnMvZG93&#10;bnJldi54bWxQSwUGAAAAAAQABAD1AAAAhwMAAAAA&#10;"/>
                      <v:rect id="Rectangle 140" o:spid="_x0000_s1029" style="position:absolute;left:4381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XGUsQA&#10;AADcAAAADwAAAGRycy9kb3ducmV2LnhtbESPQW/CMAyF70j8h8hIu0EKTGh0BIRATOwI5cLNa7y2&#10;o3GqJkDZr58PSLvZes/vfV6sOlerG7Wh8mxgPEpAEefeVlwYOGW74RuoEJEt1p7JwIMCrJb93gJT&#10;6+98oNsxFkpCOKRooIyxSbUOeUkOw8g3xKJ9+9ZhlLUttG3xLuGu1pMkmWmHFUtDiQ1tSsovx6sz&#10;8FVNTvh7yD4SN99N42eX/VzPW2NeBt36HVSkLv6bn9d7K/ivgi/PyAR6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FxlLEAAAA3AAAAA8AAAAAAAAAAAAAAAAAmAIAAGRycy9k&#10;b3ducmV2LnhtbFBLBQYAAAAABAAEAPUAAACJAwAAAAA=&#10;"/>
                      <v:rect id="Rectangle 141" o:spid="_x0000_s1030" style="position:absolute;left:6572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ljycMA&#10;AADcAAAADwAAAGRycy9kb3ducmV2LnhtbERPTWvCQBC9F/oflin01my0Im3MKkWx6FGTS29jdpqk&#10;zc6G7Jqk/npXEHqbx/ucdDWaRvTUudqygkkUgyAurK65VJBn25c3EM4ja2wsk4I/crBaPj6kmGg7&#10;8IH6oy9FCGGXoILK+zaR0hUVGXSRbYkD9207gz7ArpS6wyGEm0ZO43guDdYcGipsaV1R8Xs8GwWn&#10;eprj5ZB9xuZ9++r3Y/Zz/too9fw0fixAeBr9v/ju3ukwfzaB2zPhArm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4ljycMAAADcAAAADwAAAAAAAAAAAAAAAACYAgAAZHJzL2Rv&#10;d25yZXYueG1sUEsFBgAAAAAEAAQA9QAAAIgDAAAAAA==&#10;"/>
                      <v:rect id="Rectangle 146" o:spid="_x0000_s1031" style="position:absolute;left:8763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D7vcMA&#10;AADcAAAADwAAAGRycy9kb3ducmV2LnhtbERPTWvCQBC9C/0PyxR6M5taERuzSmlJsUdNLr2N2WmS&#10;NjsbsmuM/vquIHibx/ucdDOaVgzUu8aygucoBkFcWt1wpaDIs+kShPPIGlvLpOBMDjbrh0mKibYn&#10;3tGw95UIIewSVFB73yVSurImgy6yHXHgfmxv0AfYV1L3eArhppWzOF5Igw2Hhho7eq+p/NsfjYJD&#10;Myvwsss/Y/OavfivMf89fn8o9fQ4vq1AeBr9XXxzb3WYP1/A9ZlwgV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GD7vcMAAADcAAAADwAAAAAAAAAAAAAAAACYAgAAZHJzL2Rv&#10;d25yZXYueG1sUEsFBgAAAAAEAAQA9QAAAIgDAAAAAA==&#10;"/>
                    </v:group>
                  </w:pict>
                </mc:Fallback>
              </mc:AlternateContent>
            </w:r>
          </w:p>
        </w:tc>
        <w:tc>
          <w:tcPr>
            <w:tcW w:w="4678" w:type="dxa"/>
            <w:gridSpan w:val="5"/>
            <w:tcBorders>
              <w:left w:val="nil"/>
            </w:tcBorders>
            <w:vAlign w:val="center"/>
          </w:tcPr>
          <w:p w14:paraId="45BD2444" w14:textId="181A12E2" w:rsidR="00F64964" w:rsidRPr="0035285F" w:rsidRDefault="00F64964" w:rsidP="00F64964">
            <w:pPr>
              <w:spacing w:before="40" w:after="40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mls</w:t>
            </w:r>
          </w:p>
        </w:tc>
      </w:tr>
      <w:tr w:rsidR="00CF4002" w14:paraId="541517DB" w14:textId="77777777" w:rsidTr="0041664B">
        <w:tc>
          <w:tcPr>
            <w:tcW w:w="3681" w:type="dxa"/>
          </w:tcPr>
          <w:p w14:paraId="3FE44EA7" w14:textId="77777777" w:rsidR="00CF4002" w:rsidRDefault="00CF4002" w:rsidP="00CF4002">
            <w:pPr>
              <w:rPr>
                <w:rFonts w:asciiTheme="minorHAnsi" w:hAnsiTheme="minorHAnsi"/>
                <w:sz w:val="24"/>
                <w:szCs w:val="24"/>
              </w:rPr>
            </w:pPr>
            <w:r w:rsidRPr="00085BB7">
              <w:rPr>
                <w:rFonts w:asciiTheme="minorHAnsi" w:hAnsiTheme="minorHAnsi"/>
                <w:sz w:val="24"/>
                <w:szCs w:val="24"/>
              </w:rPr>
              <w:t xml:space="preserve">Date and time </w:t>
            </w:r>
            <w:r>
              <w:rPr>
                <w:rFonts w:asciiTheme="minorHAnsi" w:hAnsiTheme="minorHAnsi"/>
                <w:sz w:val="24"/>
                <w:szCs w:val="24"/>
              </w:rPr>
              <w:t>woman left the delivery ward</w:t>
            </w:r>
          </w:p>
        </w:tc>
        <w:tc>
          <w:tcPr>
            <w:tcW w:w="6804" w:type="dxa"/>
            <w:gridSpan w:val="6"/>
          </w:tcPr>
          <w:p w14:paraId="34AA250D" w14:textId="40ABFBEA" w:rsidR="00CF4002" w:rsidRDefault="00F64964" w:rsidP="00CF4002">
            <w:pPr>
              <w:spacing w:before="40" w:after="40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  <w:r w:rsidRPr="0035285F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6249856" behindDoc="0" locked="0" layoutInCell="1" allowOverlap="1" wp14:anchorId="0F2ECA10" wp14:editId="5CF16F97">
                      <wp:simplePos x="0" y="0"/>
                      <wp:positionH relativeFrom="column">
                        <wp:posOffset>17593</wp:posOffset>
                      </wp:positionH>
                      <wp:positionV relativeFrom="page">
                        <wp:posOffset>62132</wp:posOffset>
                      </wp:positionV>
                      <wp:extent cx="2078355" cy="234315"/>
                      <wp:effectExtent l="0" t="0" r="17145" b="32385"/>
                      <wp:wrapNone/>
                      <wp:docPr id="2353" name="Group 23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100" name="Rectangle 1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1" name="Straight Arrow Connector 10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2" name="Straight Arrow Connector 10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3" name="Rectangle 1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4" name="Rectangle 1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6" name="Rectangle 1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8" name="Rectangle 1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4" name="Rectangle 1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5" name="Rectangle 1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6" name="Rectangle 1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="">
                  <w:pict>
                    <v:group w14:anchorId="2A817EB5" id="Group 2353" o:spid="_x0000_s1026" style="position:absolute;margin-left:1.4pt;margin-top:4.9pt;width:163.65pt;height:18.45pt;z-index:256249856;mso-position-vertical-relative:page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">
                      <v:rect id="Rectangle 100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9/ksUA&#10;AADcAAAADwAAAGRycy9kb3ducmV2LnhtbESPQW/CMAyF70j7D5En7QYJTJpGISC0iWk7QnvhZhrT&#10;FhqnagJ0+/XzYdJutt7ze5+X68G36kZ9bAJbmE4MKOIyuIYrC0W+Hb+CignZYRuYLHxThPXqYbTE&#10;zIU77+i2T5WSEI4ZWqhT6jKtY1mTxzgJHbFop9B7TLL2lXY93iXct3pmzIv22LA01NjRW03lZX/1&#10;Fo7NrMCfXf5h/Hz7nL6G/Hw9vFv79DhsFqASDenf/Hf96QTfCL48IxPo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r3+SxQAAANwAAAAPAAAAAAAAAAAAAAAAAJgCAABkcnMv&#10;ZG93bnJldi54bWxQSwUGAAAAAAQABAD1AAAAigMAAAAA&#10;"/>
                      <v:shape id="Straight Arrow Connector 101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cWnM8EAAADcAAAADwAAAGRycy9kb3ducmV2LnhtbERPTYvCMBC9C/sfwizsRTTtHkSqUWRh&#10;QTwsqD14HJKxLTaTmsTa/fdGELzN433Ocj3YVvTkQ+NYQT7NQBBrZxquFJTH38kcRIjIBlvHpOCf&#10;AqxXH6MlFsbdeU/9IVYihXAoUEEdY1dIGXRNFsPUdcSJOztvMSboK2k83lO4beV3ls2kxYZTQ40d&#10;/dSkL4ebVdDsyr+yH1+j1/NdfvJ5OJ5ardTX57BZgIg0xLf45d6aND/L4flMukCuH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FxaczwQAAANwAAAAPAAAAAAAAAAAAAAAA&#10;AKECAABkcnMvZG93bnJldi54bWxQSwUGAAAAAAQABAD5AAAAjwMAAAAA&#10;"/>
                      <v:shape id="Straight Arrow Connector 102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Rc5RMEAAADcAAAADwAAAGRycy9kb3ducmV2LnhtbERPTYvCMBC9L/gfwgheFk3rYZFqFBEE&#10;8SCs9uBxSMa22ExqEmv995uFhb3N433OajPYVvTkQ+NYQT7LQBBrZxquFJSX/XQBIkRkg61jUvCm&#10;AJv16GOFhXEv/qb+HCuRQjgUqKCOsSukDLomi2HmOuLE3Zy3GBP0lTQeXynctnKeZV/SYsOpocaO&#10;djXp+/lpFTTH8lT2n4/o9eKYX30eLtdWKzUZD9sliEhD/Bf/uQ8mzc/m8PtMukCu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1FzlEwQAAANwAAAAPAAAAAAAAAAAAAAAA&#10;AKECAABkcnMvZG93bnJldi54bWxQSwUGAAAAAAQABAD5AAAAjwMAAAAA&#10;"/>
                      <v:rect id="Rectangle 103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3h5cMA&#10;AADcAAAADwAAAGRycy9kb3ducmV2LnhtbERPTWvCQBC9C/0PyxR6090akDZ1lVJR6jHGS2/T7JjE&#10;ZmdDdk3S/npXKHibx/uc5Xq0jeip87VjDc8zBYK4cKbmUsMx305fQPiAbLBxTBp+ycN69TBZYmrc&#10;wBn1h1CKGMI+RQ1VCG0qpS8qsuhnriWO3Ml1FkOEXSlNh0MMt42cK7WQFmuODRW29FFR8XO4WA3f&#10;9fyIf1m+U/Z1m4T9mJ8vXxutnx7H9zcQgcZwF/+7P02crxK4PRMvkK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n3h5cMAAADcAAAADwAAAAAAAAAAAAAAAACYAgAAZHJzL2Rv&#10;d25yZXYueG1sUEsFBgAAAAAEAAQA9QAAAIgDAAAAAA==&#10;"/>
                      <v:rect id="Rectangle 104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R5kcMA&#10;AADcAAAADwAAAGRycy9kb3ducmV2LnhtbERPTWvCQBC9F/wPywi91V1tkTa6CaJY2qMml96m2TFJ&#10;m50N2VVTf71bELzN433OMhtsK07U+8axhulEgSAunWm40lDk26dXED4gG2wdk4Y/8pClo4clJsad&#10;eUenfahEDGGfoIY6hC6R0pc1WfQT1xFH7uB6iyHCvpKmx3MMt62cKTWXFhuODTV2tK6p/N0frYbv&#10;ZlbgZZe/K/u2fQ6fQ/5z/Npo/TgeVgsQgYZwF9/cHybOVy/w/0y8QKZ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R5kcMAAADcAAAADwAAAAAAAAAAAAAAAACYAgAAZHJzL2Rv&#10;d25yZXYueG1sUEsFBgAAAAAEAAQA9QAAAIgDAAAAAA==&#10;"/>
                      <v:rect id="Rectangle 106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pCfcEA&#10;AADcAAAADwAAAGRycy9kb3ducmV2LnhtbERPTYvCMBC9C/sfwgjeNFFB3K5RZEVZj1ove5ttxrba&#10;TEoTteuvN4LgbR7vc2aL1lbiSo0vHWsYDhQI4syZknMNh3Tdn4LwAdlg5Zg0/JOHxfyjM8PEuBvv&#10;6LoPuYgh7BPUUIRQJ1L6rCCLfuBq4sgdXWMxRNjk0jR4i+G2kiOlJtJiybGhwJq+C8rO+4vV8FeO&#10;DnjfpRtlP9fjsG3T0+V3pXWv2y6/QARqw1v8cv+YOF9N4PlMvE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YKQn3BAAAA3AAAAA8AAAAAAAAAAAAAAAAAmAIAAGRycy9kb3du&#10;cmV2LnhtbFBLBQYAAAAABAAEAPUAAACGAwAAAAA=&#10;"/>
                      <v:rect id="Rectangle 108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lzlMUA&#10;AADcAAAADwAAAGRycy9kb3ducmV2LnhtbESPQW/CMAyF70j7D5En7QYJTJpGISC0iWk7QnvhZhrT&#10;FhqnagJ0+/XzYdJutt7ze5+X68G36kZ9bAJbmE4MKOIyuIYrC0W+Hb+CignZYRuYLHxThPXqYbTE&#10;zIU77+i2T5WSEI4ZWqhT6jKtY1mTxzgJHbFop9B7TLL2lXY93iXct3pmzIv22LA01NjRW03lZX/1&#10;Fo7NrMCfXf5h/Hz7nL6G/Hw9vFv79DhsFqASDenf/Hf96QTfCK08IxPo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2XOUxQAAANwAAAAPAAAAAAAAAAAAAAAAAJgCAABkcnMv&#10;ZG93bnJldi54bWxQSwUGAAAAAAQABAD1AAAAigMAAAAA&#10;"/>
                      <v:rect id="Rectangle 114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3vTMMA&#10;AADcAAAADwAAAGRycy9kb3ducmV2LnhtbERPTWvCQBC9F/oflin01my0Im3MKkWx6FGTS29jdpqk&#10;zc6G7Jqk/npXEHqbx/ucdDWaRvTUudqygkkUgyAurK65VJBn25c3EM4ja2wsk4I/crBaPj6kmGg7&#10;8IH6oy9FCGGXoILK+zaR0hUVGXSRbYkD9207gz7ArpS6wyGEm0ZO43guDdYcGipsaV1R8Xs8GwWn&#10;eprj5ZB9xuZ9++r3Y/Zz/too9fw0fixAeBr9v/ju3ukwfzKD2zPhArm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3vTMMAAADcAAAADwAAAAAAAAAAAAAAAACYAgAAZHJzL2Rv&#10;d25yZXYueG1sUEsFBgAAAAAEAAQA9QAAAIgDAAAAAA==&#10;"/>
                      <v:rect id="Rectangle 115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FK18MA&#10;AADcAAAADwAAAGRycy9kb3ducmV2LnhtbERPTWvCQBC9F/oflin01my0KG3MKkWx6FGTS29jdpqk&#10;zc6G7Jqk/npXEHqbx/ucdDWaRvTUudqygkkUgyAurK65VJBn25c3EM4ja2wsk4I/crBaPj6kmGg7&#10;8IH6oy9FCGGXoILK+zaR0hUVGXSRbYkD9207gz7ArpS6wyGEm0ZO43guDdYcGipsaV1R8Xs8GwWn&#10;eprj5ZB9xuZ9++r3Y/Zz/too9fw0fixAeBr9v/ju3ukwfzKD2zPhArm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wFK18MAAADcAAAADwAAAAAAAAAAAAAAAACYAgAAZHJzL2Rv&#10;d25yZXYueG1sUEsFBgAAAAAEAAQA9QAAAIgDAAAAAA==&#10;"/>
                      <v:rect id="Rectangle 116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PUoMAA&#10;AADcAAAADwAAAGRycy9kb3ducmV2LnhtbERPTYvCMBC9C/6HMII3TVUQrUYRFxf3qPXibWzGttpM&#10;ShO17q83guBtHu9z5svGlOJOtSssKxj0IxDEqdUFZwoOyaY3AeE8ssbSMil4koPlot2aY6ztg3d0&#10;3/tMhBB2MSrIva9iKV2ak0HXtxVx4M62NugDrDOpa3yEcFPKYRSNpcGCQ0OOFa1zSq/7m1FwKoYH&#10;/N8lv5GZbkb+r0kut+OPUt1Os5qB8NT4r/jj3uowfzCG9zPhArl4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9PUoMAAAADcAAAADwAAAAAAAAAAAAAAAACYAgAAZHJzL2Rvd25y&#10;ZXYueG1sUEsFBgAAAAAEAAQA9QAAAIUDAAAAAA==&#10;"/>
                      <w10:wrap anchory="page"/>
                    </v:group>
                  </w:pict>
                </mc:Fallback>
              </mc:AlternateContent>
            </w:r>
            <w:r w:rsidR="00CF4002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955968" behindDoc="0" locked="0" layoutInCell="1" allowOverlap="1" wp14:anchorId="7C84AA47" wp14:editId="3552DD21">
                      <wp:simplePos x="0" y="0"/>
                      <wp:positionH relativeFrom="column">
                        <wp:posOffset>3343275</wp:posOffset>
                      </wp:positionH>
                      <wp:positionV relativeFrom="paragraph">
                        <wp:posOffset>13335</wp:posOffset>
                      </wp:positionV>
                      <wp:extent cx="142875" cy="323850"/>
                      <wp:effectExtent l="0" t="0" r="0" b="0"/>
                      <wp:wrapNone/>
                      <wp:docPr id="1331" name="Text Box 13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323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175469C" w14:textId="77777777" w:rsidR="00EE4A32" w:rsidRPr="00EE56FD" w:rsidRDefault="00EE4A32" w:rsidP="00015A0B">
                                  <w:pPr>
                                    <w:spacing w:before="40" w:after="40" w:line="240" w:lineRule="auto"/>
                                    <w:jc w:val="center"/>
                                    <w:rPr>
                                      <w:noProof/>
                                      <w:color w:val="000000" w:themeColor="text1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E56FD">
                                    <w:rPr>
                                      <w:rFonts w:asciiTheme="minorHAnsi" w:hAnsiTheme="minorHAnsi" w:cstheme="minorHAnsi"/>
                                      <w:b/>
                                      <w:noProof/>
                                      <w:color w:val="000000" w:themeColor="text1"/>
                                      <w:sz w:val="24"/>
                                      <w:szCs w:val="24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:</w:t>
                                  </w:r>
                                  <w:r>
                                    <w:rPr>
                                      <w:noProof/>
                                      <w:color w:val="000000" w:themeColor="text1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Your text here: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84AA47" id="Text Box 1331" o:spid="_x0000_s1097" type="#_x0000_t202" style="position:absolute;margin-left:263.25pt;margin-top:1.05pt;width:11.25pt;height:25.5pt;z-index:25595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" filled="f" stroked="f">
                      <v:textbox>
                        <w:txbxContent>
                          <w:p w14:paraId="7175469C" w14:textId="77777777" w:rsidR="00EE4A32" w:rsidRPr="00EE56FD" w:rsidRDefault="00EE4A32" w:rsidP="00015A0B">
                            <w:pPr>
                              <w:spacing w:before="40" w:after="40" w:line="240" w:lineRule="auto"/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56FD">
                              <w:rPr>
                                <w:rFonts w:asciiTheme="minorHAnsi" w:hAnsiTheme="minorHAnsi" w:cstheme="minorHAnsi"/>
                                <w:b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</w:t>
                            </w: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Your text here: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F4002">
              <w:rPr>
                <w:noProof/>
                <w:spacing w:val="-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953920" behindDoc="0" locked="0" layoutInCell="1" allowOverlap="1" wp14:anchorId="7E3F950E" wp14:editId="46FA1CB2">
                      <wp:simplePos x="0" y="0"/>
                      <wp:positionH relativeFrom="column">
                        <wp:posOffset>3521075</wp:posOffset>
                      </wp:positionH>
                      <wp:positionV relativeFrom="paragraph">
                        <wp:posOffset>48895</wp:posOffset>
                      </wp:positionV>
                      <wp:extent cx="219075" cy="219075"/>
                      <wp:effectExtent l="0" t="0" r="28575" b="28575"/>
                      <wp:wrapNone/>
                      <wp:docPr id="1332" name="Rectangle 13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413C252C" id="Rectangle 1332" o:spid="_x0000_s1026" style="position:absolute;margin-left:277.25pt;margin-top:3.85pt;width:17.25pt;height:17.25pt;z-index:25595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"/>
                  </w:pict>
                </mc:Fallback>
              </mc:AlternateContent>
            </w:r>
            <w:r w:rsidR="00CF4002">
              <w:rPr>
                <w:noProof/>
                <w:spacing w:val="-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954944" behindDoc="0" locked="0" layoutInCell="1" allowOverlap="1" wp14:anchorId="6A1FD014" wp14:editId="042BAD1D">
                      <wp:simplePos x="0" y="0"/>
                      <wp:positionH relativeFrom="column">
                        <wp:posOffset>3740150</wp:posOffset>
                      </wp:positionH>
                      <wp:positionV relativeFrom="paragraph">
                        <wp:posOffset>48895</wp:posOffset>
                      </wp:positionV>
                      <wp:extent cx="219075" cy="219075"/>
                      <wp:effectExtent l="0" t="0" r="28575" b="28575"/>
                      <wp:wrapNone/>
                      <wp:docPr id="1333" name="Rectangle 13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1A036EB6" id="Rectangle 1333" o:spid="_x0000_s1026" style="position:absolute;margin-left:294.5pt;margin-top:3.85pt;width:17.25pt;height:17.25pt;z-index:25595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"/>
                  </w:pict>
                </mc:Fallback>
              </mc:AlternateContent>
            </w:r>
            <w:r w:rsidR="00CF4002">
              <w:rPr>
                <w:noProof/>
                <w:spacing w:val="-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952896" behindDoc="0" locked="0" layoutInCell="1" allowOverlap="1" wp14:anchorId="4B398F78" wp14:editId="1A9CD9D9">
                      <wp:simplePos x="0" y="0"/>
                      <wp:positionH relativeFrom="column">
                        <wp:posOffset>3140075</wp:posOffset>
                      </wp:positionH>
                      <wp:positionV relativeFrom="paragraph">
                        <wp:posOffset>39370</wp:posOffset>
                      </wp:positionV>
                      <wp:extent cx="219075" cy="219075"/>
                      <wp:effectExtent l="0" t="0" r="28575" b="28575"/>
                      <wp:wrapNone/>
                      <wp:docPr id="1335" name="Rectangle 13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1926C146" id="Rectangle 1335" o:spid="_x0000_s1026" style="position:absolute;margin-left:247.25pt;margin-top:3.1pt;width:17.25pt;height:17.25pt;z-index:25595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"/>
                  </w:pict>
                </mc:Fallback>
              </mc:AlternateContent>
            </w:r>
            <w:r w:rsidR="00CF4002">
              <w:rPr>
                <w:noProof/>
                <w:spacing w:val="-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951872" behindDoc="0" locked="0" layoutInCell="1" allowOverlap="1" wp14:anchorId="49D56EEF" wp14:editId="0E5E2909">
                      <wp:simplePos x="0" y="0"/>
                      <wp:positionH relativeFrom="column">
                        <wp:posOffset>2911475</wp:posOffset>
                      </wp:positionH>
                      <wp:positionV relativeFrom="paragraph">
                        <wp:posOffset>39370</wp:posOffset>
                      </wp:positionV>
                      <wp:extent cx="219075" cy="219075"/>
                      <wp:effectExtent l="0" t="0" r="28575" b="28575"/>
                      <wp:wrapNone/>
                      <wp:docPr id="1336" name="Rectangle 13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48C6CD48" id="Rectangle 1336" o:spid="_x0000_s1026" style="position:absolute;margin-left:229.25pt;margin-top:3.1pt;width:17.25pt;height:17.25pt;z-index:25595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"/>
                  </w:pict>
                </mc:Fallback>
              </mc:AlternateContent>
            </w:r>
            <w:r w:rsidR="00CF4002"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  <w:t xml:space="preserve">  :</w:t>
            </w:r>
            <w:r w:rsidR="00FE03D3" w:rsidRPr="0035285F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 xml:space="preserve"> </w:t>
            </w:r>
            <w:r w:rsidR="00CF4002" w:rsidRPr="0035285F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 xml:space="preserve"> </w:t>
            </w:r>
          </w:p>
          <w:p w14:paraId="7E5C2907" w14:textId="77777777" w:rsidR="00CF4002" w:rsidRDefault="00CF4002" w:rsidP="00CF4002">
            <w:pPr>
              <w:spacing w:before="40" w:after="40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dd/mm/yyyy                                                             24 hour clock</w:t>
            </w:r>
            <w:r>
              <w:rPr>
                <w:noProof/>
                <w:spacing w:val="-2"/>
                <w:lang w:eastAsia="en-GB"/>
              </w:rPr>
              <w:t xml:space="preserve"> </w:t>
            </w:r>
            <w:r>
              <w:rPr>
                <w:noProof/>
                <w:spacing w:val="-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956992" behindDoc="0" locked="0" layoutInCell="1" allowOverlap="1" wp14:anchorId="52A8621E" wp14:editId="4D58F185">
                      <wp:simplePos x="0" y="0"/>
                      <wp:positionH relativeFrom="column">
                        <wp:posOffset>3698240</wp:posOffset>
                      </wp:positionH>
                      <wp:positionV relativeFrom="paragraph">
                        <wp:posOffset>146685</wp:posOffset>
                      </wp:positionV>
                      <wp:extent cx="266700" cy="266700"/>
                      <wp:effectExtent l="0" t="0" r="19050" b="19050"/>
                      <wp:wrapNone/>
                      <wp:docPr id="382" name="Rectangle 3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188D8938" id="Rectangle 382" o:spid="_x0000_s1026" style="position:absolute;margin-left:291.2pt;margin-top:11.55pt;width:21pt;height:21pt;z-index:25595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"/>
                  </w:pict>
                </mc:Fallback>
              </mc:AlternateContent>
            </w:r>
          </w:p>
          <w:p w14:paraId="309EF26C" w14:textId="77777777" w:rsidR="00CF4002" w:rsidRPr="00D96C5E" w:rsidRDefault="00CF4002" w:rsidP="00CF4002">
            <w:pPr>
              <w:rPr>
                <w:rFonts w:asciiTheme="minorHAnsi" w:hAnsiTheme="minorHAnsi"/>
                <w:sz w:val="24"/>
                <w:szCs w:val="24"/>
              </w:rPr>
            </w:pPr>
            <w:r w:rsidRPr="00D96C5E">
              <w:rPr>
                <w:rFonts w:asciiTheme="minorHAnsi" w:hAnsiTheme="minorHAnsi"/>
                <w:sz w:val="24"/>
                <w:szCs w:val="24"/>
              </w:rPr>
              <w:t>Not Applicable – (delivery not in maternity unit)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   </w:t>
            </w:r>
          </w:p>
          <w:p w14:paraId="5CC6DCE5" w14:textId="77777777" w:rsidR="00CF4002" w:rsidRDefault="00CF4002" w:rsidP="00CF4002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</w:tbl>
    <w:p w14:paraId="39875CED" w14:textId="000AF279" w:rsidR="00015A0B" w:rsidRDefault="00015A0B">
      <w:pPr>
        <w:rPr>
          <w:b/>
          <w:bCs/>
        </w:rPr>
      </w:pPr>
    </w:p>
    <w:p w14:paraId="3F04CCC5" w14:textId="0D0D0EE6" w:rsidR="00063B0F" w:rsidRDefault="00063B0F">
      <w:pPr>
        <w:rPr>
          <w:b/>
          <w:bCs/>
        </w:rPr>
      </w:pPr>
      <w:r>
        <w:rPr>
          <w:b/>
          <w:bCs/>
        </w:rPr>
        <w:br w:type="page"/>
      </w:r>
    </w:p>
    <w:p w14:paraId="49013351" w14:textId="5818AB68" w:rsidR="00015A0B" w:rsidRDefault="00063B0F" w:rsidP="00063B0F">
      <w:pPr>
        <w:jc w:val="center"/>
        <w:rPr>
          <w:b/>
          <w:bCs/>
        </w:rPr>
      </w:pPr>
      <w:r w:rsidRPr="0049270F">
        <w:rPr>
          <w:rFonts w:asciiTheme="minorHAnsi" w:hAnsiTheme="minorHAnsi" w:cs="Arial"/>
          <w:b/>
          <w:sz w:val="28"/>
          <w:szCs w:val="28"/>
        </w:rPr>
        <w:lastRenderedPageBreak/>
        <w:t>Intra Partum</w:t>
      </w:r>
      <w:r>
        <w:rPr>
          <w:noProof/>
          <w:sz w:val="36"/>
          <w:szCs w:val="36"/>
          <w:lang w:eastAsia="en-GB"/>
        </w:rPr>
        <w:t xml:space="preserve"> </w:t>
      </w:r>
      <w:r>
        <w:rPr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6036864" behindDoc="0" locked="0" layoutInCell="1" allowOverlap="1" wp14:anchorId="6133AE56" wp14:editId="68365E72">
                <wp:simplePos x="0" y="0"/>
                <wp:positionH relativeFrom="page">
                  <wp:posOffset>361950</wp:posOffset>
                </wp:positionH>
                <wp:positionV relativeFrom="paragraph">
                  <wp:posOffset>220345</wp:posOffset>
                </wp:positionV>
                <wp:extent cx="6781800" cy="371475"/>
                <wp:effectExtent l="0" t="0" r="19050" b="28575"/>
                <wp:wrapNone/>
                <wp:docPr id="2512" name="Text Box 2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1800" cy="3714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1A993F" w14:textId="77777777" w:rsidR="00EE4A32" w:rsidRPr="00634521" w:rsidRDefault="00EE4A32" w:rsidP="00063B0F">
                            <w:pP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  <w:t xml:space="preserve">Participant Eligibility Number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6D75D229" wp14:editId="5C0C6BA6">
                                  <wp:extent cx="885825" cy="219075"/>
                                  <wp:effectExtent l="0" t="0" r="9525" b="9525"/>
                                  <wp:docPr id="2513" name="Picture 25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638AA9C7" wp14:editId="59A01567">
                                  <wp:extent cx="885825" cy="219075"/>
                                  <wp:effectExtent l="0" t="0" r="9525" b="9525"/>
                                  <wp:docPr id="2514" name="Picture 25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3AE56" id="Text Box 2512" o:spid="_x0000_s1098" type="#_x0000_t202" style="position:absolute;left:0;text-align:left;margin-left:28.5pt;margin-top:17.35pt;width:534pt;height:29.25pt;z-index:25603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" fillcolor="#e7e6e6 [3214]" strokeweight=".5pt">
                <v:textbox>
                  <w:txbxContent>
                    <w:p w14:paraId="4E1A993F" w14:textId="77777777" w:rsidR="00EE4A32" w:rsidRPr="00634521" w:rsidRDefault="00EE4A32" w:rsidP="00063B0F">
                      <w:pPr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  <w:t xml:space="preserve">Participant Eligibility Number </w:t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6D75D229" wp14:editId="5C0C6BA6">
                            <wp:extent cx="885825" cy="219075"/>
                            <wp:effectExtent l="0" t="0" r="9525" b="9525"/>
                            <wp:docPr id="2513" name="Picture 25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638AA9C7" wp14:editId="59A01567">
                            <wp:extent cx="885825" cy="219075"/>
                            <wp:effectExtent l="0" t="0" r="9525" b="9525"/>
                            <wp:docPr id="2514" name="Picture 25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141DBAF" w14:textId="5118F610" w:rsidR="00015A0B" w:rsidRDefault="00015A0B">
      <w:pPr>
        <w:rPr>
          <w:b/>
          <w:bCs/>
        </w:rPr>
      </w:pPr>
    </w:p>
    <w:p w14:paraId="688EEB9B" w14:textId="77777777" w:rsidR="0041664B" w:rsidRDefault="0041664B">
      <w:pPr>
        <w:rPr>
          <w:b/>
          <w:bCs/>
        </w:rPr>
      </w:pPr>
    </w:p>
    <w:tbl>
      <w:tblPr>
        <w:tblStyle w:val="GridTable1Light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5"/>
        <w:gridCol w:w="2815"/>
        <w:gridCol w:w="689"/>
        <w:gridCol w:w="2591"/>
        <w:gridCol w:w="702"/>
      </w:tblGrid>
      <w:tr w:rsidR="00580FC0" w:rsidRPr="00580FC0" w14:paraId="7DC7239E" w14:textId="77777777" w:rsidTr="005D72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shd w:val="pct10" w:color="auto" w:fill="auto"/>
          </w:tcPr>
          <w:p w14:paraId="2E93F913" w14:textId="5E984BE1" w:rsidR="00580FC0" w:rsidRPr="001D7671" w:rsidRDefault="0061256A" w:rsidP="0041664B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6</w:t>
            </w:r>
            <w:r w:rsidR="00801999">
              <w:rPr>
                <w:rFonts w:asciiTheme="minorHAnsi" w:hAnsiTheme="minorHAnsi"/>
                <w:sz w:val="28"/>
                <w:szCs w:val="28"/>
              </w:rPr>
              <w:t>.</w:t>
            </w:r>
            <w:r w:rsidR="00935E5E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="0041664B">
              <w:rPr>
                <w:rFonts w:asciiTheme="minorHAnsi" w:hAnsiTheme="minorHAnsi"/>
                <w:sz w:val="28"/>
                <w:szCs w:val="28"/>
              </w:rPr>
              <w:t>Shoulder Dystocia</w:t>
            </w:r>
          </w:p>
        </w:tc>
      </w:tr>
      <w:tr w:rsidR="00580FC0" w:rsidRPr="00A8302B" w14:paraId="6771D8AC" w14:textId="77777777" w:rsidTr="008D42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pct"/>
            <w:vAlign w:val="center"/>
          </w:tcPr>
          <w:p w14:paraId="22116086" w14:textId="0FB0BFD6" w:rsidR="00580FC0" w:rsidRDefault="00580FC0" w:rsidP="00231E20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sz w:val="24"/>
                <w:szCs w:val="24"/>
              </w:rPr>
              <w:t>Was there shoulder dystocia</w:t>
            </w:r>
            <w:r w:rsidR="005D72D9">
              <w:rPr>
                <w:rFonts w:asciiTheme="minorHAnsi" w:hAnsiTheme="minorHAnsi"/>
                <w:b w:val="0"/>
                <w:sz w:val="24"/>
                <w:szCs w:val="24"/>
              </w:rPr>
              <w:t>?</w:t>
            </w:r>
          </w:p>
          <w:p w14:paraId="5BAE5CCF" w14:textId="77777777" w:rsidR="005D72D9" w:rsidRPr="00CC1939" w:rsidRDefault="005D72D9" w:rsidP="00231E20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1308" w:type="pct"/>
            <w:vAlign w:val="center"/>
          </w:tcPr>
          <w:p w14:paraId="4B2B4724" w14:textId="77777777" w:rsidR="00580FC0" w:rsidRPr="00A8302B" w:rsidRDefault="00580FC0" w:rsidP="00231E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 w:rsidRPr="00A8302B">
              <w:rPr>
                <w:rFonts w:asciiTheme="minorHAnsi" w:hAnsiTheme="minorHAnsi"/>
                <w:sz w:val="24"/>
                <w:szCs w:val="24"/>
              </w:rPr>
              <w:t>Y</w:t>
            </w:r>
            <w:r>
              <w:rPr>
                <w:rFonts w:asciiTheme="minorHAnsi" w:hAnsiTheme="minorHAnsi"/>
                <w:sz w:val="24"/>
                <w:szCs w:val="24"/>
              </w:rPr>
              <w:t>es</w:t>
            </w:r>
          </w:p>
        </w:tc>
        <w:tc>
          <w:tcPr>
            <w:tcW w:w="320" w:type="pct"/>
            <w:vAlign w:val="center"/>
          </w:tcPr>
          <w:p w14:paraId="56551707" w14:textId="77777777" w:rsidR="00580FC0" w:rsidRPr="00A8302B" w:rsidRDefault="00580FC0" w:rsidP="00231E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04" w:type="pct"/>
            <w:vAlign w:val="center"/>
          </w:tcPr>
          <w:p w14:paraId="1961576A" w14:textId="77777777" w:rsidR="00580FC0" w:rsidRPr="00A8302B" w:rsidRDefault="00580FC0" w:rsidP="00231E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326" w:type="pct"/>
            <w:vAlign w:val="center"/>
          </w:tcPr>
          <w:p w14:paraId="46633840" w14:textId="77777777" w:rsidR="00580FC0" w:rsidRPr="00A8302B" w:rsidRDefault="00580FC0" w:rsidP="00231E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820FA" w:rsidRPr="00A8302B" w14:paraId="1530B83B" w14:textId="77777777" w:rsidTr="004D79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pct"/>
            <w:vMerge w:val="restart"/>
            <w:vAlign w:val="center"/>
          </w:tcPr>
          <w:p w14:paraId="15922E21" w14:textId="586E65D8" w:rsidR="009820FA" w:rsidRPr="00DC535E" w:rsidRDefault="009820FA" w:rsidP="00231E20">
            <w:pPr>
              <w:rPr>
                <w:rFonts w:asciiTheme="minorHAnsi" w:hAnsiTheme="minorHAnsi"/>
                <w:b w:val="0"/>
                <w:i/>
              </w:rPr>
            </w:pPr>
            <w:r>
              <w:rPr>
                <w:rFonts w:asciiTheme="minorHAnsi" w:hAnsiTheme="minorHAnsi"/>
                <w:b w:val="0"/>
                <w:sz w:val="24"/>
                <w:szCs w:val="24"/>
              </w:rPr>
              <w:t xml:space="preserve">If </w:t>
            </w:r>
            <w:r w:rsidR="00E94BBD">
              <w:rPr>
                <w:rFonts w:asciiTheme="minorHAnsi" w:hAnsiTheme="minorHAnsi"/>
                <w:b w:val="0"/>
                <w:sz w:val="24"/>
                <w:szCs w:val="24"/>
              </w:rPr>
              <w:t>‘</w:t>
            </w:r>
            <w:r>
              <w:rPr>
                <w:rFonts w:asciiTheme="minorHAnsi" w:hAnsiTheme="minorHAnsi"/>
                <w:b w:val="0"/>
                <w:sz w:val="24"/>
                <w:szCs w:val="24"/>
              </w:rPr>
              <w:t>Yes</w:t>
            </w:r>
            <w:r w:rsidR="00E94BBD">
              <w:rPr>
                <w:rFonts w:asciiTheme="minorHAnsi" w:hAnsiTheme="minorHAnsi"/>
                <w:b w:val="0"/>
                <w:sz w:val="24"/>
                <w:szCs w:val="24"/>
              </w:rPr>
              <w:t>’</w:t>
            </w:r>
            <w:r>
              <w:rPr>
                <w:rFonts w:asciiTheme="minorHAnsi" w:hAnsiTheme="minorHAnsi"/>
                <w:b w:val="0"/>
                <w:sz w:val="24"/>
                <w:szCs w:val="24"/>
              </w:rPr>
              <w:t xml:space="preserve">, which of the following manoeuvres were performed? </w:t>
            </w:r>
            <w:r>
              <w:rPr>
                <w:rFonts w:asciiTheme="minorHAnsi" w:hAnsiTheme="minorHAnsi"/>
                <w:b w:val="0"/>
                <w:i/>
              </w:rPr>
              <w:t>(Please tick all that apply)</w:t>
            </w:r>
          </w:p>
        </w:tc>
        <w:tc>
          <w:tcPr>
            <w:tcW w:w="2832" w:type="pct"/>
            <w:gridSpan w:val="3"/>
            <w:vAlign w:val="center"/>
          </w:tcPr>
          <w:p w14:paraId="24007431" w14:textId="3F52373F" w:rsidR="009820FA" w:rsidRDefault="009820FA" w:rsidP="00231E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Mc Robert’s position</w:t>
            </w:r>
          </w:p>
        </w:tc>
        <w:tc>
          <w:tcPr>
            <w:tcW w:w="326" w:type="pct"/>
            <w:vAlign w:val="center"/>
          </w:tcPr>
          <w:p w14:paraId="40764B3A" w14:textId="77777777" w:rsidR="009820FA" w:rsidRPr="00A8302B" w:rsidRDefault="009820FA" w:rsidP="00231E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820FA" w:rsidRPr="00A8302B" w14:paraId="7BBF59D6" w14:textId="77777777" w:rsidTr="004D7968">
        <w:trPr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pct"/>
            <w:vMerge/>
          </w:tcPr>
          <w:p w14:paraId="09185FD7" w14:textId="77777777" w:rsidR="009820FA" w:rsidRDefault="009820FA" w:rsidP="00231E20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832" w:type="pct"/>
            <w:gridSpan w:val="3"/>
            <w:vAlign w:val="center"/>
          </w:tcPr>
          <w:p w14:paraId="07217B9F" w14:textId="77777777" w:rsidR="009820FA" w:rsidRDefault="009820FA" w:rsidP="00231E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Supra pubic pressure</w:t>
            </w:r>
          </w:p>
        </w:tc>
        <w:tc>
          <w:tcPr>
            <w:tcW w:w="326" w:type="pct"/>
            <w:vAlign w:val="center"/>
          </w:tcPr>
          <w:p w14:paraId="2A90454D" w14:textId="77777777" w:rsidR="009820FA" w:rsidRPr="00A8302B" w:rsidRDefault="009820FA" w:rsidP="00231E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820FA" w:rsidRPr="00A8302B" w14:paraId="1AE02E9B" w14:textId="77777777" w:rsidTr="004D79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pct"/>
            <w:vMerge/>
          </w:tcPr>
          <w:p w14:paraId="61D7AD6A" w14:textId="77777777" w:rsidR="009820FA" w:rsidRDefault="009820FA" w:rsidP="00231E20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832" w:type="pct"/>
            <w:gridSpan w:val="3"/>
            <w:vAlign w:val="center"/>
          </w:tcPr>
          <w:p w14:paraId="2A24A1C9" w14:textId="279E0FD8" w:rsidR="00FE03D3" w:rsidRDefault="00FE03D3" w:rsidP="00FE03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Internal manoeuvres</w:t>
            </w:r>
          </w:p>
        </w:tc>
        <w:tc>
          <w:tcPr>
            <w:tcW w:w="326" w:type="pct"/>
            <w:vAlign w:val="center"/>
          </w:tcPr>
          <w:p w14:paraId="5A5F7389" w14:textId="77777777" w:rsidR="009820FA" w:rsidRPr="00A8302B" w:rsidRDefault="009820FA" w:rsidP="00231E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820FA" w:rsidRPr="00A8302B" w14:paraId="556F8793" w14:textId="77777777" w:rsidTr="004D79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pct"/>
            <w:vMerge/>
          </w:tcPr>
          <w:p w14:paraId="2568B000" w14:textId="6F533E4A" w:rsidR="009820FA" w:rsidRDefault="009820FA" w:rsidP="00231E20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832" w:type="pct"/>
            <w:gridSpan w:val="3"/>
            <w:vAlign w:val="center"/>
          </w:tcPr>
          <w:p w14:paraId="3C34B29D" w14:textId="37C36DC7" w:rsidR="009820FA" w:rsidRDefault="009820FA" w:rsidP="00231E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Removing</w:t>
            </w:r>
            <w:r w:rsidR="0041664B">
              <w:rPr>
                <w:rFonts w:asciiTheme="minorHAnsi" w:hAnsiTheme="minorHAnsi"/>
                <w:sz w:val="24"/>
                <w:szCs w:val="24"/>
              </w:rPr>
              <w:t>/releasing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posterior arm</w:t>
            </w:r>
          </w:p>
        </w:tc>
        <w:tc>
          <w:tcPr>
            <w:tcW w:w="326" w:type="pct"/>
            <w:vAlign w:val="center"/>
          </w:tcPr>
          <w:p w14:paraId="4CB4F6DE" w14:textId="77777777" w:rsidR="009820FA" w:rsidRPr="00A8302B" w:rsidRDefault="009820FA" w:rsidP="00231E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820FA" w:rsidRPr="00A8302B" w14:paraId="168BBE5D" w14:textId="77777777" w:rsidTr="004D79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pct"/>
            <w:vMerge/>
          </w:tcPr>
          <w:p w14:paraId="32B105F1" w14:textId="77777777" w:rsidR="009820FA" w:rsidRDefault="009820FA" w:rsidP="00231E20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832" w:type="pct"/>
            <w:gridSpan w:val="3"/>
            <w:vAlign w:val="center"/>
          </w:tcPr>
          <w:p w14:paraId="4C3DCBD6" w14:textId="77777777" w:rsidR="009820FA" w:rsidRDefault="009820FA" w:rsidP="00231E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All fours position</w:t>
            </w:r>
          </w:p>
        </w:tc>
        <w:tc>
          <w:tcPr>
            <w:tcW w:w="326" w:type="pct"/>
            <w:vAlign w:val="center"/>
          </w:tcPr>
          <w:p w14:paraId="79C1B00C" w14:textId="77777777" w:rsidR="009820FA" w:rsidRPr="00A8302B" w:rsidRDefault="009820FA" w:rsidP="00231E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820FA" w:rsidRPr="00A8302B" w14:paraId="3DA7B152" w14:textId="77777777" w:rsidTr="004D79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pct"/>
            <w:vMerge/>
          </w:tcPr>
          <w:p w14:paraId="0A12AEF6" w14:textId="77777777" w:rsidR="009820FA" w:rsidRDefault="009820FA" w:rsidP="00231E20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832" w:type="pct"/>
            <w:gridSpan w:val="3"/>
            <w:vAlign w:val="center"/>
          </w:tcPr>
          <w:p w14:paraId="09CEB730" w14:textId="75D2A72F" w:rsidR="009820FA" w:rsidRDefault="009820FA" w:rsidP="00231E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Cleidotomy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(</w:t>
            </w:r>
            <w:r w:rsidR="00A51F09">
              <w:rPr>
                <w:rFonts w:asciiTheme="minorHAnsi" w:hAnsiTheme="minorHAnsi"/>
                <w:sz w:val="24"/>
                <w:szCs w:val="24"/>
              </w:rPr>
              <w:t>clavicle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FE03D3">
              <w:rPr>
                <w:rFonts w:asciiTheme="minorHAnsi" w:hAnsiTheme="minorHAnsi"/>
                <w:sz w:val="24"/>
                <w:szCs w:val="24"/>
              </w:rPr>
              <w:t>f</w:t>
            </w:r>
            <w:r>
              <w:rPr>
                <w:rFonts w:asciiTheme="minorHAnsi" w:hAnsiTheme="minorHAnsi"/>
                <w:sz w:val="24"/>
                <w:szCs w:val="24"/>
              </w:rPr>
              <w:t>racture)</w:t>
            </w:r>
          </w:p>
        </w:tc>
        <w:tc>
          <w:tcPr>
            <w:tcW w:w="326" w:type="pct"/>
            <w:vAlign w:val="center"/>
          </w:tcPr>
          <w:p w14:paraId="5A56592B" w14:textId="77777777" w:rsidR="009820FA" w:rsidRPr="00A8302B" w:rsidRDefault="009820FA" w:rsidP="00231E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820FA" w:rsidRPr="00A8302B" w14:paraId="14DB1323" w14:textId="77777777" w:rsidTr="004D79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pct"/>
            <w:vMerge/>
          </w:tcPr>
          <w:p w14:paraId="654A6370" w14:textId="77777777" w:rsidR="009820FA" w:rsidRDefault="009820FA" w:rsidP="00231E20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832" w:type="pct"/>
            <w:gridSpan w:val="3"/>
            <w:vAlign w:val="center"/>
          </w:tcPr>
          <w:p w14:paraId="71D5B8EB" w14:textId="77777777" w:rsidR="009820FA" w:rsidRDefault="009820FA" w:rsidP="00231E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Zavanelli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manoeuvre</w:t>
            </w:r>
          </w:p>
        </w:tc>
        <w:tc>
          <w:tcPr>
            <w:tcW w:w="326" w:type="pct"/>
            <w:vAlign w:val="center"/>
          </w:tcPr>
          <w:p w14:paraId="2F240B87" w14:textId="77777777" w:rsidR="009820FA" w:rsidRPr="00A8302B" w:rsidRDefault="009820FA" w:rsidP="00231E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820FA" w:rsidRPr="00A8302B" w14:paraId="27270E84" w14:textId="77777777" w:rsidTr="004D79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pct"/>
            <w:vMerge/>
          </w:tcPr>
          <w:p w14:paraId="3379D811" w14:textId="77777777" w:rsidR="009820FA" w:rsidRDefault="009820FA" w:rsidP="00231E20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</w:p>
        </w:tc>
        <w:tc>
          <w:tcPr>
            <w:tcW w:w="2832" w:type="pct"/>
            <w:gridSpan w:val="3"/>
            <w:vAlign w:val="center"/>
          </w:tcPr>
          <w:p w14:paraId="6462E069" w14:textId="6D8EFEF4" w:rsidR="009820FA" w:rsidRDefault="009820FA" w:rsidP="00231E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Symph</w:t>
            </w:r>
            <w:r w:rsidR="0081258E">
              <w:rPr>
                <w:rFonts w:asciiTheme="minorHAnsi" w:hAnsiTheme="minorHAnsi"/>
                <w:sz w:val="24"/>
                <w:szCs w:val="24"/>
              </w:rPr>
              <w:t>y</w:t>
            </w:r>
            <w:r>
              <w:rPr>
                <w:rFonts w:asciiTheme="minorHAnsi" w:hAnsiTheme="minorHAnsi"/>
                <w:sz w:val="24"/>
                <w:szCs w:val="24"/>
              </w:rPr>
              <w:t>siotomy</w:t>
            </w:r>
            <w:proofErr w:type="spellEnd"/>
          </w:p>
        </w:tc>
        <w:tc>
          <w:tcPr>
            <w:tcW w:w="326" w:type="pct"/>
            <w:vAlign w:val="center"/>
          </w:tcPr>
          <w:p w14:paraId="40480CFD" w14:textId="77777777" w:rsidR="009820FA" w:rsidRPr="00A8302B" w:rsidRDefault="009820FA" w:rsidP="00231E2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4D00E8B3" w14:textId="77777777" w:rsidR="00C979D6" w:rsidRDefault="00C979D6">
      <w:pPr>
        <w:rPr>
          <w:b/>
          <w:bCs/>
        </w:rPr>
      </w:pPr>
    </w:p>
    <w:p w14:paraId="741EEEAA" w14:textId="61B6F175" w:rsidR="001009C6" w:rsidRDefault="001009C6">
      <w:pPr>
        <w:rPr>
          <w:b/>
          <w:bCs/>
        </w:rPr>
      </w:pPr>
      <w:r>
        <w:rPr>
          <w:b/>
          <w:bCs/>
        </w:rPr>
        <w:br w:type="page"/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5"/>
        <w:gridCol w:w="8347"/>
      </w:tblGrid>
      <w:tr w:rsidR="001009C6" w14:paraId="39132233" w14:textId="77777777" w:rsidTr="00050B5D">
        <w:tc>
          <w:tcPr>
            <w:tcW w:w="2395" w:type="dxa"/>
          </w:tcPr>
          <w:p w14:paraId="4B7FBDEB" w14:textId="77777777" w:rsidR="001009C6" w:rsidRDefault="001009C6" w:rsidP="00050B5D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  <w:tc>
          <w:tcPr>
            <w:tcW w:w="8347" w:type="dxa"/>
          </w:tcPr>
          <w:p w14:paraId="7EA5C8BE" w14:textId="77777777" w:rsidR="001009C6" w:rsidRPr="0049270F" w:rsidRDefault="001009C6" w:rsidP="0049270F">
            <w:pPr>
              <w:ind w:hanging="2356"/>
              <w:jc w:val="center"/>
              <w:rPr>
                <w:rFonts w:asciiTheme="minorHAnsi" w:hAnsiTheme="minorHAnsi" w:cs="Arial"/>
                <w:b/>
                <w:sz w:val="28"/>
                <w:szCs w:val="28"/>
              </w:rPr>
            </w:pPr>
            <w:r w:rsidRPr="0049270F">
              <w:rPr>
                <w:rFonts w:asciiTheme="minorHAnsi" w:hAnsiTheme="minorHAnsi" w:cs="Arial"/>
                <w:b/>
                <w:sz w:val="28"/>
                <w:szCs w:val="28"/>
              </w:rPr>
              <w:t>Intra Partum</w:t>
            </w:r>
          </w:p>
        </w:tc>
      </w:tr>
    </w:tbl>
    <w:p w14:paraId="2E13DE10" w14:textId="77777777" w:rsidR="001009C6" w:rsidRDefault="001009C6" w:rsidP="001009C6">
      <w:pPr>
        <w:pStyle w:val="Header"/>
        <w:rPr>
          <w:sz w:val="36"/>
          <w:szCs w:val="36"/>
        </w:rPr>
      </w:pPr>
      <w:r>
        <w:rPr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5634432" behindDoc="0" locked="0" layoutInCell="1" allowOverlap="1" wp14:anchorId="4B3AD5FE" wp14:editId="08D2212C">
                <wp:simplePos x="0" y="0"/>
                <wp:positionH relativeFrom="page">
                  <wp:posOffset>360045</wp:posOffset>
                </wp:positionH>
                <wp:positionV relativeFrom="paragraph">
                  <wp:posOffset>-635</wp:posOffset>
                </wp:positionV>
                <wp:extent cx="6819900" cy="371475"/>
                <wp:effectExtent l="0" t="0" r="19050" b="28575"/>
                <wp:wrapNone/>
                <wp:docPr id="2471" name="Text Box 2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9900" cy="3714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F10689" w14:textId="77777777" w:rsidR="00EE4A32" w:rsidRPr="00634521" w:rsidRDefault="00EE4A32" w:rsidP="001009C6">
                            <w:pP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  <w:t xml:space="preserve">Participant Eligibility Number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769492CA" wp14:editId="3CD04FCF">
                                  <wp:extent cx="885825" cy="219075"/>
                                  <wp:effectExtent l="0" t="0" r="9525" b="9525"/>
                                  <wp:docPr id="338" name="Picture 3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1E929EEE" wp14:editId="79E7C50F">
                                  <wp:extent cx="885825" cy="219075"/>
                                  <wp:effectExtent l="0" t="0" r="9525" b="9525"/>
                                  <wp:docPr id="340" name="Picture 3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AD5FE" id="Text Box 2471" o:spid="_x0000_s1099" type="#_x0000_t202" style="position:absolute;margin-left:28.35pt;margin-top:-.05pt;width:537pt;height:29.25pt;z-index:25563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" fillcolor="#e7e6e6 [3214]" strokeweight=".5pt">
                <v:textbox>
                  <w:txbxContent>
                    <w:p w14:paraId="61F10689" w14:textId="77777777" w:rsidR="00EE4A32" w:rsidRPr="00634521" w:rsidRDefault="00EE4A32" w:rsidP="001009C6">
                      <w:pPr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  <w:t xml:space="preserve">Participant Eligibility Number </w:t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769492CA" wp14:editId="3CD04FCF">
                            <wp:extent cx="885825" cy="219075"/>
                            <wp:effectExtent l="0" t="0" r="9525" b="9525"/>
                            <wp:docPr id="338" name="Picture 3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1E929EEE" wp14:editId="79E7C50F">
                            <wp:extent cx="885825" cy="219075"/>
                            <wp:effectExtent l="0" t="0" r="9525" b="9525"/>
                            <wp:docPr id="340" name="Picture 3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259FF87" w14:textId="77777777" w:rsidR="001009C6" w:rsidRDefault="001009C6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2"/>
        <w:gridCol w:w="1987"/>
        <w:gridCol w:w="1701"/>
        <w:gridCol w:w="140"/>
        <w:gridCol w:w="427"/>
        <w:gridCol w:w="140"/>
        <w:gridCol w:w="1701"/>
        <w:gridCol w:w="704"/>
      </w:tblGrid>
      <w:tr w:rsidR="001545E2" w14:paraId="5A2CFE7A" w14:textId="77777777" w:rsidTr="005D72D9">
        <w:tc>
          <w:tcPr>
            <w:tcW w:w="10762" w:type="dxa"/>
            <w:gridSpan w:val="8"/>
            <w:shd w:val="pct10" w:color="auto" w:fill="auto"/>
          </w:tcPr>
          <w:p w14:paraId="288A3C03" w14:textId="0DFE8C86" w:rsidR="001545E2" w:rsidRDefault="0061256A">
            <w:pPr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7</w:t>
            </w:r>
            <w:r w:rsidR="00801999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.</w:t>
            </w:r>
            <w:r w:rsidR="00935E5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r w:rsidR="001545E2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Caesarean section</w:t>
            </w:r>
          </w:p>
        </w:tc>
      </w:tr>
      <w:tr w:rsidR="0041664B" w:rsidRPr="0041664B" w14:paraId="0CA78A5D" w14:textId="77777777" w:rsidTr="0041664B">
        <w:tc>
          <w:tcPr>
            <w:tcW w:w="3962" w:type="dxa"/>
            <w:shd w:val="clear" w:color="auto" w:fill="auto"/>
          </w:tcPr>
          <w:p w14:paraId="51A9CEA6" w14:textId="2C666411" w:rsidR="0041664B" w:rsidRPr="0041664B" w:rsidRDefault="0041664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1664B">
              <w:rPr>
                <w:rFonts w:asciiTheme="minorHAnsi" w:hAnsiTheme="minorHAnsi" w:cstheme="minorHAnsi"/>
                <w:bCs/>
                <w:sz w:val="24"/>
                <w:szCs w:val="24"/>
              </w:rPr>
              <w:t>Was this elective or emergency?</w:t>
            </w:r>
          </w:p>
        </w:tc>
        <w:tc>
          <w:tcPr>
            <w:tcW w:w="3688" w:type="dxa"/>
            <w:gridSpan w:val="2"/>
            <w:shd w:val="clear" w:color="auto" w:fill="auto"/>
          </w:tcPr>
          <w:p w14:paraId="7A698786" w14:textId="03CC1B7A" w:rsidR="0041664B" w:rsidRPr="0041664B" w:rsidRDefault="0041664B" w:rsidP="00DA6F24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Elective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3D811BFC" w14:textId="77777777" w:rsidR="0041664B" w:rsidRPr="0041664B" w:rsidRDefault="0041664B" w:rsidP="00DA6F24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841" w:type="dxa"/>
            <w:gridSpan w:val="2"/>
            <w:shd w:val="clear" w:color="auto" w:fill="auto"/>
          </w:tcPr>
          <w:p w14:paraId="1D1B7993" w14:textId="2B2A713F" w:rsidR="0041664B" w:rsidRPr="0041664B" w:rsidRDefault="0041664B" w:rsidP="00DA6F24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Emergency</w:t>
            </w:r>
          </w:p>
        </w:tc>
        <w:tc>
          <w:tcPr>
            <w:tcW w:w="704" w:type="dxa"/>
            <w:shd w:val="clear" w:color="auto" w:fill="auto"/>
          </w:tcPr>
          <w:p w14:paraId="4213CCE0" w14:textId="77777777" w:rsidR="0041664B" w:rsidRPr="0041664B" w:rsidRDefault="0041664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DA6F24" w:rsidRPr="0041664B" w14:paraId="55E6E47F" w14:textId="77777777" w:rsidTr="00D64F69">
        <w:tc>
          <w:tcPr>
            <w:tcW w:w="3962" w:type="dxa"/>
            <w:vMerge w:val="restart"/>
            <w:shd w:val="clear" w:color="auto" w:fill="auto"/>
            <w:vAlign w:val="center"/>
          </w:tcPr>
          <w:p w14:paraId="20B54C5C" w14:textId="2924C614" w:rsidR="00DA6F24" w:rsidRPr="0041664B" w:rsidRDefault="00DA6F24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If </w:t>
            </w:r>
            <w:r w:rsidRPr="00DA6F2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elective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caesarean section, reason for caesarean section.</w:t>
            </w:r>
          </w:p>
        </w:tc>
        <w:tc>
          <w:tcPr>
            <w:tcW w:w="6096" w:type="dxa"/>
            <w:gridSpan w:val="6"/>
            <w:shd w:val="clear" w:color="auto" w:fill="auto"/>
          </w:tcPr>
          <w:p w14:paraId="73184EF4" w14:textId="58D1CC32" w:rsidR="00DA6F24" w:rsidRDefault="00DA6F24" w:rsidP="00DA6F24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Suspected LGA</w:t>
            </w:r>
          </w:p>
        </w:tc>
        <w:tc>
          <w:tcPr>
            <w:tcW w:w="704" w:type="dxa"/>
            <w:shd w:val="clear" w:color="auto" w:fill="auto"/>
          </w:tcPr>
          <w:p w14:paraId="0699D0AB" w14:textId="77777777" w:rsidR="00DA6F24" w:rsidRPr="0041664B" w:rsidRDefault="00DA6F24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DA6F24" w:rsidRPr="0041664B" w14:paraId="47EAE06A" w14:textId="77777777" w:rsidTr="000705D2">
        <w:tc>
          <w:tcPr>
            <w:tcW w:w="3962" w:type="dxa"/>
            <w:vMerge/>
            <w:shd w:val="clear" w:color="auto" w:fill="auto"/>
          </w:tcPr>
          <w:p w14:paraId="3676CC40" w14:textId="77777777" w:rsidR="00DA6F24" w:rsidRDefault="00DA6F24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6096" w:type="dxa"/>
            <w:gridSpan w:val="6"/>
            <w:shd w:val="clear" w:color="auto" w:fill="auto"/>
          </w:tcPr>
          <w:p w14:paraId="0686853A" w14:textId="5AFCAC9C" w:rsidR="00DA6F24" w:rsidRDefault="00DA6F24" w:rsidP="00DA6F24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Maternal choice</w:t>
            </w:r>
          </w:p>
        </w:tc>
        <w:tc>
          <w:tcPr>
            <w:tcW w:w="704" w:type="dxa"/>
            <w:shd w:val="clear" w:color="auto" w:fill="auto"/>
          </w:tcPr>
          <w:p w14:paraId="71B1AA9B" w14:textId="77777777" w:rsidR="00DA6F24" w:rsidRPr="0041664B" w:rsidRDefault="00DA6F24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DA6F24" w:rsidRPr="0041664B" w14:paraId="05224A08" w14:textId="77777777" w:rsidTr="000705D2">
        <w:tc>
          <w:tcPr>
            <w:tcW w:w="3962" w:type="dxa"/>
            <w:vMerge/>
            <w:shd w:val="clear" w:color="auto" w:fill="auto"/>
          </w:tcPr>
          <w:p w14:paraId="22FFA61B" w14:textId="77777777" w:rsidR="00DA6F24" w:rsidRDefault="00DA6F24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6096" w:type="dxa"/>
            <w:gridSpan w:val="6"/>
            <w:shd w:val="clear" w:color="auto" w:fill="auto"/>
          </w:tcPr>
          <w:p w14:paraId="51B20162" w14:textId="77777777" w:rsidR="00DA6F24" w:rsidRDefault="00DA6F24" w:rsidP="00DA6F24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Other </w:t>
            </w:r>
            <w:r w:rsidRPr="00661AEF">
              <w:rPr>
                <w:rFonts w:asciiTheme="minorHAnsi" w:hAnsiTheme="minorHAnsi"/>
                <w:i/>
              </w:rPr>
              <w:t>(Please specify the reason)</w:t>
            </w:r>
          </w:p>
          <w:p w14:paraId="44941DD8" w14:textId="0DECD4F2" w:rsidR="00DA6F24" w:rsidRDefault="00DA6F24" w:rsidP="00DA6F24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704" w:type="dxa"/>
            <w:shd w:val="clear" w:color="auto" w:fill="auto"/>
          </w:tcPr>
          <w:p w14:paraId="0149BE9D" w14:textId="77777777" w:rsidR="00DA6F24" w:rsidRPr="0041664B" w:rsidRDefault="00DA6F24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C34DE6" w14:paraId="77666968" w14:textId="77777777" w:rsidTr="001009C6">
        <w:tc>
          <w:tcPr>
            <w:tcW w:w="3962" w:type="dxa"/>
            <w:vMerge w:val="restart"/>
            <w:vAlign w:val="center"/>
          </w:tcPr>
          <w:p w14:paraId="52A79C46" w14:textId="726807F6" w:rsidR="00C34DE6" w:rsidRPr="00C34DE6" w:rsidRDefault="00DA6F24" w:rsidP="00DA6F24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If </w:t>
            </w:r>
            <w:r w:rsidRPr="00DA6F2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emergency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caesarean section, reason for caesarean section.</w:t>
            </w:r>
          </w:p>
        </w:tc>
        <w:tc>
          <w:tcPr>
            <w:tcW w:w="6096" w:type="dxa"/>
            <w:gridSpan w:val="6"/>
          </w:tcPr>
          <w:p w14:paraId="398B2A47" w14:textId="22EBAE77" w:rsidR="00C34DE6" w:rsidRDefault="00DA6F24" w:rsidP="00C34DE6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Fetal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distress</w:t>
            </w:r>
          </w:p>
          <w:p w14:paraId="0322FEED" w14:textId="5E91B581" w:rsidR="005208E0" w:rsidRPr="00C34DE6" w:rsidRDefault="005208E0" w:rsidP="00C34DE6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704" w:type="dxa"/>
          </w:tcPr>
          <w:p w14:paraId="7FA85233" w14:textId="32DFE6D7" w:rsidR="00C34DE6" w:rsidRPr="00C34DE6" w:rsidRDefault="00C34DE6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41664B" w14:paraId="0667D6F2" w14:textId="77777777" w:rsidTr="001009C6">
        <w:tc>
          <w:tcPr>
            <w:tcW w:w="3962" w:type="dxa"/>
            <w:vMerge/>
            <w:vAlign w:val="center"/>
          </w:tcPr>
          <w:p w14:paraId="012CB80A" w14:textId="77777777" w:rsidR="0041664B" w:rsidRDefault="0041664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6096" w:type="dxa"/>
            <w:gridSpan w:val="6"/>
          </w:tcPr>
          <w:p w14:paraId="7BDED076" w14:textId="77777777" w:rsidR="00DA6F24" w:rsidRDefault="00DA6F24" w:rsidP="00DA6F24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Failure to progress first stage</w:t>
            </w:r>
          </w:p>
          <w:p w14:paraId="2B9D10E1" w14:textId="77777777" w:rsidR="0041664B" w:rsidRDefault="0041664B" w:rsidP="00C34DE6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704" w:type="dxa"/>
          </w:tcPr>
          <w:p w14:paraId="439D58E3" w14:textId="77777777" w:rsidR="0041664B" w:rsidRPr="00C34DE6" w:rsidRDefault="0041664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DA6F24" w14:paraId="137416B5" w14:textId="77777777" w:rsidTr="001009C6">
        <w:tc>
          <w:tcPr>
            <w:tcW w:w="3962" w:type="dxa"/>
            <w:vMerge/>
            <w:vAlign w:val="center"/>
          </w:tcPr>
          <w:p w14:paraId="3AA20B00" w14:textId="77777777" w:rsidR="00DA6F24" w:rsidRDefault="00DA6F24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6096" w:type="dxa"/>
            <w:gridSpan w:val="6"/>
          </w:tcPr>
          <w:p w14:paraId="41D07008" w14:textId="77777777" w:rsidR="00DA6F24" w:rsidRDefault="00DA6F24" w:rsidP="00DA6F24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Failure to progress second stage</w:t>
            </w:r>
          </w:p>
          <w:p w14:paraId="758CC701" w14:textId="77777777" w:rsidR="00DA6F24" w:rsidRDefault="00DA6F24" w:rsidP="00DA6F24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04" w:type="dxa"/>
          </w:tcPr>
          <w:p w14:paraId="34BB608F" w14:textId="77777777" w:rsidR="00DA6F24" w:rsidRPr="00C34DE6" w:rsidRDefault="00DA6F24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DA6F24" w14:paraId="77DC2755" w14:textId="77777777" w:rsidTr="001009C6">
        <w:tc>
          <w:tcPr>
            <w:tcW w:w="3962" w:type="dxa"/>
            <w:vMerge/>
            <w:vAlign w:val="center"/>
          </w:tcPr>
          <w:p w14:paraId="76540019" w14:textId="77777777" w:rsidR="00DA6F24" w:rsidRDefault="00DA6F24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6096" w:type="dxa"/>
            <w:gridSpan w:val="6"/>
          </w:tcPr>
          <w:p w14:paraId="72E97070" w14:textId="77777777" w:rsidR="00DA6F24" w:rsidRDefault="00DA6F24" w:rsidP="00DA6F24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Failed instrumentation</w:t>
            </w:r>
          </w:p>
          <w:p w14:paraId="0F94B373" w14:textId="67564030" w:rsidR="00A80137" w:rsidRDefault="00A80137" w:rsidP="00DA6F24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04" w:type="dxa"/>
          </w:tcPr>
          <w:p w14:paraId="56B4F9B3" w14:textId="77777777" w:rsidR="00DA6F24" w:rsidRPr="00C34DE6" w:rsidRDefault="00DA6F24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C34DE6" w14:paraId="4CCA1DA9" w14:textId="77777777" w:rsidTr="00DA6F24">
        <w:tc>
          <w:tcPr>
            <w:tcW w:w="3962" w:type="dxa"/>
            <w:vMerge/>
          </w:tcPr>
          <w:p w14:paraId="742E1E93" w14:textId="77777777" w:rsidR="00C34DE6" w:rsidRPr="00C34DE6" w:rsidRDefault="00C34DE6" w:rsidP="00C34DE6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6096" w:type="dxa"/>
            <w:gridSpan w:val="6"/>
            <w:tcBorders>
              <w:bottom w:val="single" w:sz="4" w:space="0" w:color="auto"/>
            </w:tcBorders>
          </w:tcPr>
          <w:p w14:paraId="0CC11059" w14:textId="77777777" w:rsidR="00C34DE6" w:rsidRDefault="00C34DE6" w:rsidP="00C34DE6">
            <w:pPr>
              <w:jc w:val="right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Other </w:t>
            </w:r>
            <w:r w:rsidRPr="00661AEF">
              <w:rPr>
                <w:rFonts w:asciiTheme="minorHAnsi" w:hAnsiTheme="minorHAnsi"/>
                <w:i/>
              </w:rPr>
              <w:t>(Please specify the reason):</w:t>
            </w:r>
          </w:p>
          <w:p w14:paraId="4E36A904" w14:textId="77777777" w:rsidR="00ED7DB4" w:rsidRDefault="00ED7DB4" w:rsidP="00C34DE6">
            <w:pPr>
              <w:jc w:val="right"/>
              <w:rPr>
                <w:rFonts w:asciiTheme="minorHAnsi" w:hAnsiTheme="minorHAnsi"/>
                <w:i/>
              </w:rPr>
            </w:pPr>
          </w:p>
          <w:p w14:paraId="2857E8A9" w14:textId="5C9CEE92" w:rsidR="00C34DE6" w:rsidRPr="00C34DE6" w:rsidRDefault="00C34DE6" w:rsidP="004D7968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i/>
              </w:rPr>
              <w:t>__________</w:t>
            </w:r>
            <w:r w:rsidR="004D7968">
              <w:rPr>
                <w:rFonts w:asciiTheme="minorHAnsi" w:hAnsiTheme="minorHAnsi"/>
                <w:i/>
              </w:rPr>
              <w:t>__________________________</w:t>
            </w:r>
            <w:r>
              <w:rPr>
                <w:rFonts w:asciiTheme="minorHAnsi" w:hAnsiTheme="minorHAnsi"/>
                <w:i/>
              </w:rPr>
              <w:t>___________________</w:t>
            </w:r>
          </w:p>
        </w:tc>
        <w:tc>
          <w:tcPr>
            <w:tcW w:w="704" w:type="dxa"/>
            <w:tcBorders>
              <w:bottom w:val="single" w:sz="4" w:space="0" w:color="auto"/>
            </w:tcBorders>
          </w:tcPr>
          <w:p w14:paraId="4F856D97" w14:textId="7D07D619" w:rsidR="00C34DE6" w:rsidRPr="00C34DE6" w:rsidRDefault="00C34DE6" w:rsidP="00C34DE6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DA6F24" w14:paraId="75039F75" w14:textId="77777777" w:rsidTr="00AD71A5">
        <w:tc>
          <w:tcPr>
            <w:tcW w:w="3962" w:type="dxa"/>
          </w:tcPr>
          <w:p w14:paraId="43B858A0" w14:textId="19145AEE" w:rsidR="00DA6F24" w:rsidRPr="00C34DE6" w:rsidRDefault="00063B0F" w:rsidP="00DA6F24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5959040" behindDoc="0" locked="0" layoutInCell="1" allowOverlap="1" wp14:anchorId="29041CBE" wp14:editId="004F3BBA">
                      <wp:simplePos x="0" y="0"/>
                      <wp:positionH relativeFrom="column">
                        <wp:posOffset>2533650</wp:posOffset>
                      </wp:positionH>
                      <wp:positionV relativeFrom="paragraph">
                        <wp:posOffset>80645</wp:posOffset>
                      </wp:positionV>
                      <wp:extent cx="1047750" cy="323850"/>
                      <wp:effectExtent l="0" t="0" r="19050" b="0"/>
                      <wp:wrapNone/>
                      <wp:docPr id="57" name="Group 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47750" cy="323850"/>
                                <a:chOff x="0" y="0"/>
                                <a:chExt cx="1047750" cy="323850"/>
                              </a:xfrm>
                            </wpg:grpSpPr>
                            <wps:wsp>
                              <wps:cNvPr id="58" name="Rectangle 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905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" name="Rectangle 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600" y="1905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" name="Rectangle 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9600" y="2857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1" name="Rectangle 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8675" y="2857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22" name="Text Box 2322"/>
                              <wps:cNvSpPr txBox="1"/>
                              <wps:spPr>
                                <a:xfrm>
                                  <a:off x="438150" y="0"/>
                                  <a:ext cx="142875" cy="323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513E795" w14:textId="77777777" w:rsidR="00EE4A32" w:rsidRPr="00EE56FD" w:rsidRDefault="00EE4A32" w:rsidP="00DA6F24">
                                    <w:pPr>
                                      <w:spacing w:before="40" w:after="40" w:line="240" w:lineRule="auto"/>
                                      <w:jc w:val="center"/>
                                      <w:rPr>
                                        <w:noProof/>
                                        <w:color w:val="000000" w:themeColor="text1"/>
                                        <w:sz w:val="72"/>
                                        <w:szCs w:val="72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EE56FD">
                                      <w:rPr>
                                        <w:rFonts w:asciiTheme="minorHAnsi" w:hAnsiTheme="minorHAnsi" w:cstheme="minorHAnsi"/>
                                        <w:b/>
                                        <w:noProof/>
                                        <w:color w:val="000000" w:themeColor="text1"/>
                                        <w:sz w:val="24"/>
                                        <w:szCs w:val="24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:</w:t>
                                    </w:r>
                                    <w:r>
                                      <w:rPr>
                                        <w:noProof/>
                                        <w:color w:val="000000" w:themeColor="text1"/>
                                        <w:sz w:val="72"/>
                                        <w:szCs w:val="72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Your text here: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041CBE" id="Group 57" o:spid="_x0000_s1100" style="position:absolute;margin-left:199.5pt;margin-top:6.35pt;width:82.5pt;height:25.5pt;z-index:255959040" coordsize="10477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">
                      <v:rect id="Rectangle 58" o:spid="_x0000_s1101" style="position:absolute;top:190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P4WMEA&#10;AADbAAAADwAAAGRycy9kb3ducmV2LnhtbERPPW/CMBDdK/EfrENiKw5UVJBiEKIKKiOEhe0aX5OU&#10;+BzZDqT8ejxUYnx638t1bxpxJedrywom4wQEcWF1zaWCU569zkH4gKyxsUwK/sjDejV4WWKq7Y0P&#10;dD2GUsQQ9ikqqEJoUyl9UZFBP7YtceR+rDMYInSl1A5vMdw0cpok79JgzbGhwpa2FRWXY2cUfNfT&#10;E94P+S4xi+wt7Pv8tzt/KjUa9psPEIH68BT/u7+0glkcG7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Kz+FjBAAAA2wAAAA8AAAAAAAAAAAAAAAAAmAIAAGRycy9kb3du&#10;cmV2LnhtbFBLBQYAAAAABAAEAPUAAACGAwAAAAA=&#10;"/>
                      <v:rect id="Rectangle 59" o:spid="_x0000_s1102" style="position:absolute;left:2286;top:190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9dw8QA&#10;AADbAAAADwAAAGRycy9kb3ducmV2LnhtbESPQWvCQBSE7wX/w/KE3pqNFksTXUUUix41ufT2mn0m&#10;abNvQ3ZN0v76rlDocZiZb5jVZjSN6KlztWUFsygGQVxYXXOpIM8OT68gnEfW2FgmBd/kYLOePKww&#10;1XbgM/UXX4oAYZeigsr7NpXSFRUZdJFtiYN3tZ1BH2RXSt3hEOCmkfM4fpEGaw4LFba0q6j4utyM&#10;go96nuPPOXuLTXJ49qcx+7y975V6nI7bJQhPo/8P/7WPWsEigfuX8A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3/XcPEAAAA2wAAAA8AAAAAAAAAAAAAAAAAmAIAAGRycy9k&#10;b3ducmV2LnhtbFBLBQYAAAAABAAEAPUAAACJAwAAAAA=&#10;"/>
                      <v:rect id="Rectangle 60" o:spid="_x0000_s1103" style="position:absolute;left:6096;top:285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k+48EA&#10;AADbAAAADwAAAGRycy9kb3ducmV2LnhtbERPu27CMBTdK/UfrFupW3FKJVQCTlQVgeiYx8J2iS9J&#10;aHwd2QZCv74eKnU8Ou91PplBXMn53rKC11kCgrixuudWQV1tX95B+ICscbBMCu7kIc8eH9aYanvj&#10;gq5laEUMYZ+igi6EMZXSNx0Z9DM7EkfuZJ3BEKFrpXZ4i+FmkPMkWUiDPceGDkf67Kj5Li9GwbGf&#10;1/hTVLvELLdv4WuqzpfDRqnnp+ljBSLQFP7Ff+69VrCI6+OX+ANk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pPuPBAAAA2wAAAA8AAAAAAAAAAAAAAAAAmAIAAGRycy9kb3du&#10;cmV2LnhtbFBLBQYAAAAABAAEAPUAAACGAwAAAAA=&#10;"/>
                      <v:rect id="Rectangle 61" o:spid="_x0000_s1104" style="position:absolute;left:8286;top:285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WbeMQA&#10;AADbAAAADwAAAGRycy9kb3ducmV2LnhtbESPQWvCQBSE74X+h+UJvdVNUpA2zSZIJaJHjRdvz+xr&#10;kjb7NmRXjf76bqHQ4zAz3zBZMZleXGh0nWUF8TwCQVxb3XGj4FCVz68gnEfW2FsmBTdyUOSPDxmm&#10;2l55R5e9b0SAsEtRQev9kErp6pYMurkdiIP3aUeDPsixkXrEa4CbXiZRtJAGOw4LLQ700VL9vT8b&#10;BacuOeB9V60j81a++O1UfZ2PK6WeZtPyHYSnyf+H/9obrWARw++X8ANk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3lm3jEAAAA2wAAAA8AAAAAAAAAAAAAAAAAmAIAAGRycy9k&#10;b3ducmV2LnhtbFBLBQYAAAAABAAEAPUAAACJAwAAAAA=&#10;"/>
                      <v:shape id="Text Box 2322" o:spid="_x0000_s1105" type="#_x0000_t202" style="position:absolute;left:4381;width:1429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0cysQA&#10;AADdAAAADwAAAGRycy9kb3ducmV2LnhtbESPT2vCQBTE74LfYXlCb7pr2opGVxGl0FOLf8HbI/tM&#10;gtm3Ibs16bfvFgSPw8z8hlmsOluJOzW+dKxhPFIgiDNnSs41HA8fwykIH5ANVo5Jwy95WC37vQWm&#10;xrW8o/s+5CJC2KeooQihTqX0WUEW/cjVxNG7usZiiLLJpWmwjXBbyUSpibRYclwosKZNQdlt/2M1&#10;nL6ul/Ob+s639r1uXack25nU+mXQrecgAnXhGX60P42G5DVJ4P9NfAJ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NHMrEAAAA3QAAAA8AAAAAAAAAAAAAAAAAmAIAAGRycy9k&#10;b3ducmV2LnhtbFBLBQYAAAAABAAEAPUAAACJAwAAAAA=&#10;" filled="f" stroked="f">
                        <v:textbox>
                          <w:txbxContent>
                            <w:p w14:paraId="3513E795" w14:textId="77777777" w:rsidR="00EE4A32" w:rsidRPr="00EE56FD" w:rsidRDefault="00EE4A32" w:rsidP="00DA6F24">
                              <w:pPr>
                                <w:spacing w:before="40" w:after="40" w:line="240" w:lineRule="auto"/>
                                <w:jc w:val="center"/>
                                <w:rPr>
                                  <w:noProof/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E56FD">
                                <w:rPr>
                                  <w:rFonts w:asciiTheme="minorHAnsi" w:hAnsiTheme="minorHAnsi" w:cstheme="minorHAnsi"/>
                                  <w:b/>
                                  <w:noProof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:</w:t>
                              </w:r>
                              <w:r>
                                <w:rPr>
                                  <w:noProof/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text here: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DA6F24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If </w:t>
            </w:r>
            <w:r w:rsidR="00DA6F24" w:rsidRPr="00DA6F2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emergency</w:t>
            </w:r>
            <w:r w:rsidR="00DA6F24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caesarean section; decision to delivery interval. </w:t>
            </w:r>
          </w:p>
        </w:tc>
        <w:tc>
          <w:tcPr>
            <w:tcW w:w="1987" w:type="dxa"/>
            <w:tcBorders>
              <w:right w:val="nil"/>
            </w:tcBorders>
          </w:tcPr>
          <w:p w14:paraId="122CC1ED" w14:textId="62087F8C" w:rsidR="00DA6F24" w:rsidRDefault="00DA6F24" w:rsidP="00C34DE6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813" w:type="dxa"/>
            <w:gridSpan w:val="6"/>
            <w:tcBorders>
              <w:left w:val="nil"/>
            </w:tcBorders>
            <w:vAlign w:val="center"/>
          </w:tcPr>
          <w:p w14:paraId="5A1865BB" w14:textId="426627BD" w:rsidR="00DA6F24" w:rsidRPr="00C34DE6" w:rsidRDefault="00DA6F24" w:rsidP="00C34DE6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hh:mm</w:t>
            </w:r>
            <w:proofErr w:type="spellEnd"/>
          </w:p>
        </w:tc>
      </w:tr>
      <w:tr w:rsidR="00C34DE6" w14:paraId="028AA0B6" w14:textId="77777777" w:rsidTr="001009C6">
        <w:tc>
          <w:tcPr>
            <w:tcW w:w="3962" w:type="dxa"/>
          </w:tcPr>
          <w:p w14:paraId="542013F5" w14:textId="77777777" w:rsidR="00C34DE6" w:rsidRDefault="0004143F" w:rsidP="00D64F69">
            <w:pPr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D</w:t>
            </w:r>
            <w:r w:rsidR="00E94BBD">
              <w:rPr>
                <w:rFonts w:asciiTheme="minorHAnsi" w:hAnsiTheme="minorHAnsi"/>
                <w:bCs/>
                <w:sz w:val="24"/>
                <w:szCs w:val="24"/>
              </w:rPr>
              <w:t xml:space="preserve">ate and time woman admitted to </w:t>
            </w:r>
            <w:r w:rsidR="00D64F69">
              <w:rPr>
                <w:rFonts w:asciiTheme="minorHAnsi" w:hAnsiTheme="minorHAnsi"/>
                <w:bCs/>
                <w:sz w:val="24"/>
                <w:szCs w:val="24"/>
              </w:rPr>
              <w:t>theatre</w:t>
            </w:r>
          </w:p>
          <w:p w14:paraId="252471C0" w14:textId="1A473D44" w:rsidR="00AD71A5" w:rsidRPr="001545E2" w:rsidRDefault="00AD71A5" w:rsidP="00D64F69">
            <w:pPr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  <w:tc>
          <w:tcPr>
            <w:tcW w:w="6800" w:type="dxa"/>
            <w:gridSpan w:val="7"/>
          </w:tcPr>
          <w:p w14:paraId="7004648C" w14:textId="640F558D" w:rsidR="00C34DE6" w:rsidRDefault="00AD71A5" w:rsidP="00E63C95">
            <w:pPr>
              <w:spacing w:before="40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4449664" behindDoc="0" locked="0" layoutInCell="1" allowOverlap="1" wp14:anchorId="16566617" wp14:editId="7AB2FE85">
                      <wp:simplePos x="0" y="0"/>
                      <wp:positionH relativeFrom="column">
                        <wp:posOffset>2894330</wp:posOffset>
                      </wp:positionH>
                      <wp:positionV relativeFrom="paragraph">
                        <wp:posOffset>93345</wp:posOffset>
                      </wp:positionV>
                      <wp:extent cx="1047750" cy="323850"/>
                      <wp:effectExtent l="0" t="0" r="19050" b="0"/>
                      <wp:wrapNone/>
                      <wp:docPr id="2275" name="Group 22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47750" cy="323850"/>
                                <a:chOff x="0" y="0"/>
                                <a:chExt cx="1047750" cy="323850"/>
                              </a:xfrm>
                            </wpg:grpSpPr>
                            <wps:wsp>
                              <wps:cNvPr id="194" name="Rectangle 1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905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7" name="Rectangle 18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600" y="1905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5" name="Rectangle 17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9600" y="2857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6" name="Rectangle 1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8675" y="2857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5" name="Text Box 145"/>
                              <wps:cNvSpPr txBox="1"/>
                              <wps:spPr>
                                <a:xfrm>
                                  <a:off x="438150" y="0"/>
                                  <a:ext cx="142875" cy="323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8CA108E" w14:textId="77777777" w:rsidR="00EE4A32" w:rsidRPr="00EE56FD" w:rsidRDefault="00EE4A32" w:rsidP="00F82471">
                                    <w:pPr>
                                      <w:spacing w:before="40" w:after="40" w:line="240" w:lineRule="auto"/>
                                      <w:jc w:val="center"/>
                                      <w:rPr>
                                        <w:noProof/>
                                        <w:color w:val="000000" w:themeColor="text1"/>
                                        <w:sz w:val="72"/>
                                        <w:szCs w:val="72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EE56FD">
                                      <w:rPr>
                                        <w:rFonts w:asciiTheme="minorHAnsi" w:hAnsiTheme="minorHAnsi" w:cstheme="minorHAnsi"/>
                                        <w:b/>
                                        <w:noProof/>
                                        <w:color w:val="000000" w:themeColor="text1"/>
                                        <w:sz w:val="24"/>
                                        <w:szCs w:val="24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:</w:t>
                                    </w:r>
                                    <w:r>
                                      <w:rPr>
                                        <w:noProof/>
                                        <w:color w:val="000000" w:themeColor="text1"/>
                                        <w:sz w:val="72"/>
                                        <w:szCs w:val="72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Your text here: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6566617" id="Group 2275" o:spid="_x0000_s1106" style="position:absolute;margin-left:227.9pt;margin-top:7.35pt;width:82.5pt;height:25.5pt;z-index:254449664;mso-width-relative:margin;mso-height-relative:margin" coordsize="10477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">
                      <v:rect id="Rectangle 194" o:spid="_x0000_s1107" style="position:absolute;top:190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7sFsMA&#10;AADcAAAADwAAAGRycy9kb3ducmV2LnhtbERPTWvCQBC9F/wPywi9NRutlCa6iigWPWpy6W2aHZO0&#10;2dmQXZO0v74rFHqbx/uc1WY0jeipc7VlBbMoBkFcWF1zqSDPDk+vIJxH1thYJgXf5GCznjysMNV2&#10;4DP1F1+KEMIuRQWV920qpSsqMugi2xIH7mo7gz7ArpS6wyGEm0bO4/hFGqw5NFTY0q6i4utyMwo+&#10;6nmOP+fsLTbJ4dmfxuzz9r5X6nE6bpcgPI3+X/znPuowP1nA/ZlwgV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Z7sFsMAAADcAAAADwAAAAAAAAAAAAAAAACYAgAAZHJzL2Rv&#10;d25yZXYueG1sUEsFBgAAAAAEAAQA9QAAAIgDAAAAAA==&#10;"/>
                      <v:rect id="Rectangle 187" o:spid="_x0000_s1108" style="position:absolute;left:2286;top:190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XkvMEA&#10;AADcAAAADwAAAGRycy9kb3ducmV2LnhtbERPS4vCMBC+C/6HMII3TXXBRzWKuCjrUevF29iMbbWZ&#10;lCZq119vhIW9zcf3nPmyMaV4UO0KywoG/QgEcWp1wZmCY7LpTUA4j6yxtEwKfsnBctFuzTHW9sl7&#10;ehx8JkIIuxgV5N5XsZQuzcmg69uKOHAXWxv0AdaZ1DU+Q7gp5TCKRtJgwaEhx4rWOaW3w90oOBfD&#10;I772yTYy082X3zXJ9X76VqrbaVYzEJ4a/y/+c//oMH8yhs8z4QK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V5LzBAAAA3AAAAA8AAAAAAAAAAAAAAAAAmAIAAGRycy9kb3du&#10;cmV2LnhtbFBLBQYAAAAABAAEAPUAAACGAwAAAAA=&#10;"/>
                      <v:rect id="Rectangle 175" o:spid="_x0000_s1109" style="position:absolute;left:6096;top:285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6vd8MA&#10;AADcAAAADwAAAGRycy9kb3ducmV2LnhtbERPS2vCQBC+C/6HZQRvuqnFPqIbEUukPWq89DZmp0na&#10;7GzIbkzsr3eFQm/z8T1nvRlMLS7Uusqygod5BII4t7riQsEpS2cvIJxH1lhbJgVXcrBJxqM1xtr2&#10;fKDL0RcihLCLUUHpfRNL6fKSDLq5bYgD92Vbgz7AtpC6xT6Em1ououhJGqw4NJTY0K6k/OfYGQXn&#10;anHC30O2j8xr+ug/huy7+3xTajoZtisQngb/L/5zv+sw/3kJ92fCBTK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t6vd8MAAADcAAAADwAAAAAAAAAAAAAAAACYAgAAZHJzL2Rv&#10;d25yZXYueG1sUEsFBgAAAAAEAAQA9QAAAIgDAAAAAA==&#10;"/>
                      <v:rect id="Rectangle 176" o:spid="_x0000_s1110" style="position:absolute;left:8286;top:285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wxAMMA&#10;AADcAAAADwAAAGRycy9kb3ducmV2LnhtbERPTWvCQBC9C/0PyxR6MxsjaBuzhlKx2KMml97G7DRJ&#10;zc6G7Kqxv75bEHqbx/ucLB9NJy40uNayglkUgyCurG65VlAW2+kzCOeRNXaWScGNHOTrh0mGqbZX&#10;3tPl4GsRQtilqKDxvk+ldFVDBl1ke+LAfdnBoA9wqKUe8BrCTSeTOF5Igy2HhgZ7emuoOh3ORsGx&#10;TUr82RfvsXnZzv3HWHyfPzdKPT2OrysQnkb/L767dzrMXy7g75lwgV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gwxAMMAAADcAAAADwAAAAAAAAAAAAAAAACYAgAAZHJzL2Rv&#10;d25yZXYueG1sUEsFBgAAAAAEAAQA9QAAAIgDAAAAAA==&#10;"/>
                      <v:shape id="Text Box 145" o:spid="_x0000_s1111" type="#_x0000_t202" style="position:absolute;left:4381;width:1429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0FuMIA&#10;AADcAAAADwAAAGRycy9kb3ducmV2LnhtbERPTWvCQBC9C/6HZQRvZtdipKZZpbQUPLVoW6G3ITsm&#10;wexsyG6T9N93BcHbPN7n5LvRNqKnzteONSwTBYK4cKbmUsPX59viEYQPyAYbx6ThjzzsttNJjplx&#10;Ax+oP4ZSxBD2GWqoQmgzKX1RkUWfuJY4cmfXWQwRdqU0HQ4x3DbyQam1tFhzbKiwpZeKisvx12r4&#10;fj//nFbqo3y1aTu4UUm2G6n1fDY+P4EINIa7+Obemzh/lcL1mXiB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TQW4wgAAANwAAAAPAAAAAAAAAAAAAAAAAJgCAABkcnMvZG93&#10;bnJldi54bWxQSwUGAAAAAAQABAD1AAAAhwMAAAAA&#10;" filled="f" stroked="f">
                        <v:textbox>
                          <w:txbxContent>
                            <w:p w14:paraId="68CA108E" w14:textId="77777777" w:rsidR="00EE4A32" w:rsidRPr="00EE56FD" w:rsidRDefault="00EE4A32" w:rsidP="00F82471">
                              <w:pPr>
                                <w:spacing w:before="40" w:after="40" w:line="240" w:lineRule="auto"/>
                                <w:jc w:val="center"/>
                                <w:rPr>
                                  <w:noProof/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E56FD">
                                <w:rPr>
                                  <w:rFonts w:asciiTheme="minorHAnsi" w:hAnsiTheme="minorHAnsi" w:cstheme="minorHAnsi"/>
                                  <w:b/>
                                  <w:noProof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:</w:t>
                              </w:r>
                              <w:r>
                                <w:rPr>
                                  <w:noProof/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text here: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35285F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4891008" behindDoc="0" locked="0" layoutInCell="1" allowOverlap="1" wp14:anchorId="1410B2E2" wp14:editId="3FDB3E1D">
                      <wp:simplePos x="0" y="0"/>
                      <wp:positionH relativeFrom="column">
                        <wp:posOffset>8890</wp:posOffset>
                      </wp:positionH>
                      <wp:positionV relativeFrom="page">
                        <wp:posOffset>118110</wp:posOffset>
                      </wp:positionV>
                      <wp:extent cx="2078355" cy="234315"/>
                      <wp:effectExtent l="0" t="0" r="17145" b="32385"/>
                      <wp:wrapNone/>
                      <wp:docPr id="2220" name="Group 22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221" name="Rectangle 22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22" name="Straight Arrow Connector 222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23" name="Straight Arrow Connector 2223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24" name="Rectangle 22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25" name="Rectangle 22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26" name="Rectangle 22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27" name="Rectangle 22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28" name="Rectangle 22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29" name="Rectangle 22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30" name="Rectangle 22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="">
                  <w:pict>
                    <v:group w14:anchorId="16D3615D" id="Group 2220" o:spid="_x0000_s1026" style="position:absolute;margin-left:.7pt;margin-top:9.3pt;width:163.65pt;height:18.45pt;z-index:254891008;mso-position-vertical-relative:page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">
                      <v:rect id="Rectangle 2221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T8FsUA&#10;AADdAAAADwAAAGRycy9kb3ducmV2LnhtbESPQWvCQBSE70L/w/IKvenGLRSbugmiWNqjJpfeXrOv&#10;SWr2bciuGv313YLgcZiZb5hlPtpOnGjwrWMN81kCgrhypuVaQ1lspwsQPiAb7ByThgt5yLOHyRJT&#10;4868o9M+1CJC2KeooQmhT6X0VUMW/cz1xNH7cYPFEOVQSzPgOcJtJ1WSvEiLLceFBntaN1Qd9ker&#10;4btVJV53xXtiX7fP4XMsfo9fG62fHsfVG4hAY7iHb+0Po0EpNYf/N/EJy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VPwWxQAAAN0AAAAPAAAAAAAAAAAAAAAAAJgCAABkcnMv&#10;ZG93bnJldi54bWxQSwUGAAAAAAQABAD1AAAAigMAAAAA&#10;"/>
                      <v:shape id="Straight Arrow Connector 2222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NZcJcEAAADdAAAADwAAAGRycy9kb3ducmV2LnhtbERPTYvCMBS8L/gfwhO8LJrWwyLVKCII&#10;4kFY7cHjI3m2xealJrHWf79ZWNi5DfPFrDaDbUVPPjSOFeSzDASxdqbhSkF52U8XIEJENtg6JgVv&#10;CrBZjz5WWBj34m/qz7ESqYRDgQrqGLtCyqBrshhmriNO2s15izFRX0nj8ZXKbSvnWfYlLTacFmrs&#10;aFeTvp+fVkFzLE9l//mIXi+O+dXn4XJttVKT8bBdgog0xH/zX/pgFMwT4PdNegJy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s1lwlwQAAAN0AAAAPAAAAAAAAAAAAAAAA&#10;AKECAABkcnMvZG93bnJldi54bWxQSwUGAAAAAAQABAD5AAAAjwMAAAAA&#10;"/>
                      <v:shape id="Straight Arrow Connector 2223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5r5vsUAAADdAAAADwAAAGRycy9kb3ducmV2LnhtbESPQWvCQBSE70L/w/IKvUjdJIJI6iql&#10;UBAPgpqDx8fuaxKafZvurjH9964geBxm5htmtRltJwbyoXWsIJ9lIIi1My3XCqrT9/sSRIjIBjvH&#10;pOCfAmzWL5MVlsZd+UDDMdYiQTiUqKCJsS+lDLohi2HmeuLk/ThvMSbpa2k8XhPcdrLIsoW02HJa&#10;aLCnr4b07/FiFbS7al8N07/o9XKXn30eTudOK/X2On5+gIg0xmf40d4aBUVRzOH+Jj0Bub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5r5vsUAAADdAAAADwAAAAAAAAAA&#10;AAAAAAChAgAAZHJzL2Rvd25yZXYueG1sUEsFBgAAAAAEAAQA+QAAAJMDAAAAAA==&#10;"/>
                      <v:rect id="Rectangle 2224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NfjsUA&#10;AADdAAAADwAAAGRycy9kb3ducmV2LnhtbESPQWvCQBSE70L/w/IK3nTTVcSmrlIURY8aL95es69J&#10;2uzbkF019td3BcHjMDPfMLNFZ2txodZXjjW8DRMQxLkzFRcajtl6MAXhA7LB2jFpuJGHxfylN8PU&#10;uCvv6XIIhYgQ9ilqKENoUil9XpJFP3QNcfS+XWsxRNkW0rR4jXBbS5UkE2mx4rhQYkPLkvLfw9lq&#10;+KrUEf/22Sax7+tR2HXZz/m00rr/2n1+gAjUhWf40d4aDUqpMdzfxCcg5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I1+OxQAAAN0AAAAPAAAAAAAAAAAAAAAAAJgCAABkcnMv&#10;ZG93bnJldi54bWxQSwUGAAAAAAQABAD1AAAAigMAAAAA&#10;"/>
                      <v:rect id="Rectangle 2225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/6FcUA&#10;AADdAAAADwAAAGRycy9kb3ducmV2LnhtbESPQWvCQBSE70L/w/IK3nTTFcWmrlIURY8aL95es69J&#10;2uzbkF019td3BcHjMDPfMLNFZ2txodZXjjW8DRMQxLkzFRcajtl6MAXhA7LB2jFpuJGHxfylN8PU&#10;uCvv6XIIhYgQ9ilqKENoUil9XpJFP3QNcfS+XWsxRNkW0rR4jXBbS5UkE2mx4rhQYkPLkvLfw9lq&#10;+KrUEf/22Sax7+tR2HXZz/m00rr/2n1+gAjUhWf40d4aDUqpMdzfxCcg5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b/oVxQAAAN0AAAAPAAAAAAAAAAAAAAAAAJgCAABkcnMv&#10;ZG93bnJldi54bWxQSwUGAAAAAAQABAD1AAAAigMAAAAA&#10;"/>
                      <v:rect id="Rectangle 2226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1kYsUA&#10;AADdAAAADwAAAGRycy9kb3ducmV2LnhtbESPQWvCQBSE7wX/w/IKvdVNtyA1dROKotijJhdvr9nX&#10;JG32bciuGvvrXaHgcZiZb5hFPtpOnGjwrWMNL9MEBHHlTMu1hrJYP7+B8AHZYOeYNFzIQ55NHhaY&#10;GnfmHZ32oRYRwj5FDU0IfSqlrxqy6KeuJ47etxsshiiHWpoBzxFuO6mSZCYtthwXGuxp2VD1uz9a&#10;DV+tKvFvV2wSO1+/hs+x+DkeVlo/PY4f7yACjeEe/m9vjQal1Axub+ITkN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vWRixQAAAN0AAAAPAAAAAAAAAAAAAAAAAJgCAABkcnMv&#10;ZG93bnJldi54bWxQSwUGAAAAAAQABAD1AAAAigMAAAAA&#10;"/>
                      <v:rect id="Rectangle 2227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HB+cUA&#10;AADdAAAADwAAAGRycy9kb3ducmV2LnhtbESPQWvCQBSE70L/w/IK3nTTFdSmrlIURY8aL95es69J&#10;2uzbkF019td3BcHjMDPfMLNFZ2txodZXjjW8DRMQxLkzFRcajtl6MAXhA7LB2jFpuJGHxfylN8PU&#10;uCvv6XIIhYgQ9ilqKENoUil9XpJFP3QNcfS+XWsxRNkW0rR4jXBbS5UkY2mx4rhQYkPLkvLfw9lq&#10;+KrUEf/22Sax7+tR2HXZz/m00rr/2n1+gAjUhWf40d4aDUqpCdzfxCcg5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8cH5xQAAAN0AAAAPAAAAAAAAAAAAAAAAAJgCAABkcnMv&#10;ZG93bnJldi54bWxQSwUGAAAAAAQABAD1AAAAigMAAAAA&#10;"/>
                      <v:rect id="Rectangle 2228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5Vi8EA&#10;AADdAAAADwAAAGRycy9kb3ducmV2LnhtbERPTYvCMBC9C/sfwix409QIotUosouiR62Xvc02Y1tt&#10;JqWJ2t1fbw6Cx8f7Xqw6W4s7tb5yrGE0TEAQ585UXGg4ZZvBFIQPyAZrx6Thjzyslh+9BabGPfhA&#10;92MoRAxhn6KGMoQmldLnJVn0Q9cQR+7sWoshwraQpsVHDLe1VEkykRYrjg0lNvRVUn493qyG30qd&#10;8P+QbRM724zDvssut59vrfuf3XoOIlAX3uKXe2c0KKXi3PgmPgG5f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huVYvBAAAA3QAAAA8AAAAAAAAAAAAAAAAAmAIAAGRycy9kb3du&#10;cmV2LnhtbFBLBQYAAAAABAAEAPUAAACGAwAAAAA=&#10;"/>
                      <v:rect id="Rectangle 2229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LwEMQA&#10;AADdAAAADwAAAGRycy9kb3ducmV2LnhtbESPQWvCQBSE74X+h+UVeqsbtyAaXUUUSz1qvHh7Zp9J&#10;NPs2ZFdN++tdQfA4zMw3zGTW2VpcqfWVYw39XgKCOHem4kLDLlt9DUH4gGywdkwa/sjDbPr+NsHU&#10;uBtv6LoNhYgQ9ilqKENoUil9XpJF33MNcfSOrrUYomwLaVq8RbitpUqSgbRYcVwosaFFSfl5e7Ea&#10;DpXa4f8m+0nsaPUd1l12uuyXWn9+dPMxiEBdeIWf7V+jQSk1gseb+ATk9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ci8BDEAAAA3QAAAA8AAAAAAAAAAAAAAAAAmAIAAGRycy9k&#10;b3ducmV2LnhtbFBLBQYAAAAABAAEAPUAAACJAwAAAAA=&#10;"/>
                      <v:rect id="Rectangle 2230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HPUMMA&#10;AADdAAAADwAAAGRycy9kb3ducmV2LnhtbERPPW/CMBDdkfofrKvUDZwGqYIUE6FWqdoRwsJ2jY8k&#10;EJ8j2wlpf309VGJ8et+bfDKdGMn51rKC50UCgriyuuVawbEs5isQPiBr7CyTgh/ykG8fZhvMtL3x&#10;nsZDqEUMYZ+hgiaEPpPSVw0Z9AvbE0fubJ3BEKGrpXZ4i+Gmk2mSvEiDLceGBnt6a6i6Hgaj4LtN&#10;j/i7Lz8Ssy6W4WsqL8PpXamnx2n3CiLQFO7if/enVpCmy7g/volP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8HPUMMAAADdAAAADwAAAAAAAAAAAAAAAACYAgAAZHJzL2Rv&#10;d25yZXYueG1sUEsFBgAAAAAEAAQA9QAAAIgDAAAAAA==&#10;"/>
                      <w10:wrap anchory="page"/>
                    </v:group>
                  </w:pict>
                </mc:Fallback>
              </mc:AlternateContent>
            </w:r>
            <w:r w:rsidR="005D72D9"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  <w:t xml:space="preserve">  </w:t>
            </w:r>
          </w:p>
          <w:p w14:paraId="6DAA8A6C" w14:textId="77777777" w:rsidR="00AD71A5" w:rsidRDefault="00AD71A5" w:rsidP="00E63C95">
            <w:pP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  <w:p w14:paraId="022C8F85" w14:textId="5BBFA19B" w:rsidR="00C34DE6" w:rsidRPr="001545E2" w:rsidRDefault="00E63C95" w:rsidP="00E63C95">
            <w:pPr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dd/mm/yyyy                                                             24 hour clock</w:t>
            </w:r>
            <w:r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04143F" w14:paraId="2E5C368B" w14:textId="77777777" w:rsidTr="001009C6">
        <w:tc>
          <w:tcPr>
            <w:tcW w:w="3962" w:type="dxa"/>
          </w:tcPr>
          <w:p w14:paraId="5DF5DFCF" w14:textId="044205EC" w:rsidR="0004143F" w:rsidRDefault="0004143F" w:rsidP="00D64F69">
            <w:pPr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Date and time </w:t>
            </w:r>
            <w:r w:rsidR="00D64F69">
              <w:rPr>
                <w:rFonts w:asciiTheme="minorHAnsi" w:hAnsiTheme="minorHAnsi"/>
                <w:bCs/>
                <w:sz w:val="24"/>
                <w:szCs w:val="24"/>
              </w:rPr>
              <w:t xml:space="preserve">first 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anaesthetic </w:t>
            </w:r>
            <w:r w:rsidR="00D64F69">
              <w:rPr>
                <w:rFonts w:asciiTheme="minorHAnsi" w:hAnsiTheme="minorHAnsi"/>
                <w:bCs/>
                <w:sz w:val="24"/>
                <w:szCs w:val="24"/>
              </w:rPr>
              <w:t xml:space="preserve">for </w:t>
            </w:r>
            <w:r w:rsidR="00F85BAF">
              <w:rPr>
                <w:rFonts w:asciiTheme="minorHAnsi" w:hAnsiTheme="minorHAnsi"/>
                <w:bCs/>
                <w:sz w:val="24"/>
                <w:szCs w:val="24"/>
              </w:rPr>
              <w:t xml:space="preserve">caesarean </w:t>
            </w:r>
            <w:r w:rsidR="00D64F69">
              <w:rPr>
                <w:rFonts w:asciiTheme="minorHAnsi" w:hAnsiTheme="minorHAnsi"/>
                <w:bCs/>
                <w:sz w:val="24"/>
                <w:szCs w:val="24"/>
              </w:rPr>
              <w:t xml:space="preserve">section 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>given</w:t>
            </w:r>
          </w:p>
        </w:tc>
        <w:tc>
          <w:tcPr>
            <w:tcW w:w="6800" w:type="dxa"/>
            <w:gridSpan w:val="7"/>
          </w:tcPr>
          <w:p w14:paraId="3C98009C" w14:textId="33E68C6D" w:rsidR="0004143F" w:rsidRDefault="00063B0F" w:rsidP="00E63C95">
            <w:pPr>
              <w:spacing w:before="40"/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5486976" behindDoc="0" locked="0" layoutInCell="1" allowOverlap="1" wp14:anchorId="608DCACC" wp14:editId="58EAA1E5">
                      <wp:simplePos x="0" y="0"/>
                      <wp:positionH relativeFrom="column">
                        <wp:posOffset>2903855</wp:posOffset>
                      </wp:positionH>
                      <wp:positionV relativeFrom="paragraph">
                        <wp:posOffset>62230</wp:posOffset>
                      </wp:positionV>
                      <wp:extent cx="1047750" cy="323850"/>
                      <wp:effectExtent l="0" t="0" r="19050" b="0"/>
                      <wp:wrapNone/>
                      <wp:docPr id="235" name="Group 2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47750" cy="323850"/>
                                <a:chOff x="0" y="0"/>
                                <a:chExt cx="1047750" cy="323850"/>
                              </a:xfrm>
                            </wpg:grpSpPr>
                            <wps:wsp>
                              <wps:cNvPr id="236" name="Rectangle 2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905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1" name="Rectangle 2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600" y="1905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5" name="Rectangle 2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9600" y="2857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3" name="Rectangle 2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8675" y="2857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4" name="Text Box 254"/>
                              <wps:cNvSpPr txBox="1"/>
                              <wps:spPr>
                                <a:xfrm>
                                  <a:off x="438150" y="0"/>
                                  <a:ext cx="142875" cy="323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8BC3CAD" w14:textId="77777777" w:rsidR="00EE4A32" w:rsidRPr="00EE56FD" w:rsidRDefault="00EE4A32" w:rsidP="0004143F">
                                    <w:pPr>
                                      <w:spacing w:before="40" w:after="40" w:line="240" w:lineRule="auto"/>
                                      <w:jc w:val="center"/>
                                      <w:rPr>
                                        <w:noProof/>
                                        <w:color w:val="000000" w:themeColor="text1"/>
                                        <w:sz w:val="72"/>
                                        <w:szCs w:val="72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EE56FD">
                                      <w:rPr>
                                        <w:rFonts w:asciiTheme="minorHAnsi" w:hAnsiTheme="minorHAnsi" w:cstheme="minorHAnsi"/>
                                        <w:b/>
                                        <w:noProof/>
                                        <w:color w:val="000000" w:themeColor="text1"/>
                                        <w:sz w:val="24"/>
                                        <w:szCs w:val="24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:</w:t>
                                    </w:r>
                                    <w:r>
                                      <w:rPr>
                                        <w:noProof/>
                                        <w:color w:val="000000" w:themeColor="text1"/>
                                        <w:sz w:val="72"/>
                                        <w:szCs w:val="72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Your text here: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8DCACC" id="Group 235" o:spid="_x0000_s1112" style="position:absolute;margin-left:228.65pt;margin-top:4.9pt;width:82.5pt;height:25.5pt;z-index:255486976" coordsize="10477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">
                      <v:rect id="Rectangle 236" o:spid="_x0000_s1113" style="position:absolute;top:190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PpvMMA&#10;AADcAAAADwAAAGRycy9kb3ducmV2LnhtbESPQYvCMBSE7wv+h/AEb2tqBdFqFFGU9ajtZW9vm2fb&#10;3ealNFG7/nojCB6HmfmGWaw6U4srta6yrGA0jEAQ51ZXXCjI0t3nFITzyBpry6Tgnxyslr2PBSba&#10;3vhI15MvRICwS1BB6X2TSOnykgy6oW2Ig3e2rUEfZFtI3eItwE0t4yiaSIMVh4USG9qUlP+dLkbB&#10;TxVneD+m+8jMdmN/6NLfy/dWqUG/W89BeOr8O/xqf2kF8XgCzzPhCMjl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0PpvMMAAADcAAAADwAAAAAAAAAAAAAAAACYAgAAZHJzL2Rv&#10;d25yZXYueG1sUEsFBgAAAAAEAAQA9QAAAIgDAAAAAA==&#10;"/>
                      <v:rect id="Rectangle 241" o:spid="_x0000_s1114" style="position:absolute;left:2286;top:190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wCtcUA&#10;AADcAAAADwAAAGRycy9kb3ducmV2LnhtbESPQWvCQBSE74L/YXmF3nRjKqVNXUWUiD0m8dLba/Y1&#10;SZt9G7Ibjf56t1DocZiZb5jVZjStOFPvGssKFvMIBHFpdcOVglORzl5AOI+ssbVMCq7kYLOeTlaY&#10;aHvhjM65r0SAsEtQQe19l0jpypoMurntiIP3ZXuDPsi+krrHS4CbVsZR9CwNNhwWauxoV1P5kw9G&#10;wWcTn/CWFYfIvKZP/n0svoePvVKPD+P2DYSn0f+H/9pHrSBeLuD3TDgCcn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rAK1xQAAANwAAAAPAAAAAAAAAAAAAAAAAJgCAABkcnMv&#10;ZG93bnJldi54bWxQSwUGAAAAAAQABAD1AAAAigMAAAAA&#10;"/>
                      <v:rect id="Rectangle 245" o:spid="_x0000_s1115" style="position:absolute;left:6096;top:285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cEtsUA&#10;AADcAAAADwAAAGRycy9kb3ducmV2LnhtbESPzW7CMBCE70h9B2sr9QYO6Y9KiIMQFRU9QnLhtsTb&#10;JCVeR7GBlKfHSJV6HM3MN5p0MZhWnKl3jWUF00kEgri0uuFKQZGvx+8gnEfW2FomBb/kYJE9jFJM&#10;tL3wls47X4kAYZeggtr7LpHSlTUZdBPbEQfv2/YGfZB9JXWPlwA3rYyj6E0abDgs1NjRqqbyuDsZ&#10;BYcmLvC6zT8jM1s/+68h/zntP5R6ehyWcxCeBv8f/mtvtIL45RXuZ8IRk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lwS2xQAAANwAAAAPAAAAAAAAAAAAAAAAAJgCAABkcnMv&#10;ZG93bnJldi54bWxQSwUGAAAAAAQABAD1AAAAigMAAAAA&#10;"/>
                      <v:rect id="Rectangle 253" o:spid="_x0000_s1116" style="position:absolute;left:8286;top:285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uvhMUA&#10;AADcAAAADwAAAGRycy9kb3ducmV2LnhtbESPT2vCQBTE70K/w/IKvenGSKWmriKWlPao8eLtNfua&#10;pGbfhuzmT/30bkHocZiZ3zDr7Whq0VPrKssK5rMIBHFudcWFglOWTl9AOI+ssbZMCn7JwXbzMFlj&#10;ou3AB+qPvhABwi5BBaX3TSKly0sy6Ga2IQ7et20N+iDbQuoWhwA3tYyjaCkNVhwWSmxoX1J+OXZG&#10;wVcVn/B6yN4js0oX/nPMfrrzm1JPj+PuFYSn0f+H7+0PrSB+XsDfmXAE5OY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66+ExQAAANwAAAAPAAAAAAAAAAAAAAAAAJgCAABkcnMv&#10;ZG93bnJldi54bWxQSwUGAAAAAAQABAD1AAAAigMAAAAA&#10;"/>
                      <v:shape id="Text Box 254" o:spid="_x0000_s1117" type="#_x0000_t202" style="position:absolute;left:4381;width:1429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1XgsQA&#10;AADcAAAADwAAAGRycy9kb3ducmV2LnhtbESPQWvCQBSE74L/YXmF3sxuxUibZhVpEXqymLaCt0f2&#10;mYRm34bsauK/7wpCj8PMfMPk69G24kK9bxxreEoUCOLSmYYrDd9f29kzCB+QDbaOScOVPKxX00mO&#10;mXED7+lShEpECPsMNdQhdJmUvqzJok9cRxy9k+sthij7Spoehwi3rZwrtZQWG44LNXb0VlP5W5yt&#10;hp/d6XhYqM/q3abd4EYl2b5IrR8fxs0riEBj+A/f2x9GwzxdwO1MPAJy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9V4LEAAAA3AAAAA8AAAAAAAAAAAAAAAAAmAIAAGRycy9k&#10;b3ducmV2LnhtbFBLBQYAAAAABAAEAPUAAACJAwAAAAA=&#10;" filled="f" stroked="f">
                        <v:textbox>
                          <w:txbxContent>
                            <w:p w14:paraId="38BC3CAD" w14:textId="77777777" w:rsidR="00EE4A32" w:rsidRPr="00EE56FD" w:rsidRDefault="00EE4A32" w:rsidP="0004143F">
                              <w:pPr>
                                <w:spacing w:before="40" w:after="40" w:line="240" w:lineRule="auto"/>
                                <w:jc w:val="center"/>
                                <w:rPr>
                                  <w:noProof/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E56FD">
                                <w:rPr>
                                  <w:rFonts w:asciiTheme="minorHAnsi" w:hAnsiTheme="minorHAnsi" w:cstheme="minorHAnsi"/>
                                  <w:b/>
                                  <w:noProof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:</w:t>
                              </w:r>
                              <w:r>
                                <w:rPr>
                                  <w:noProof/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text here: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35285F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4893056" behindDoc="0" locked="0" layoutInCell="1" allowOverlap="1" wp14:anchorId="56DD88E9" wp14:editId="3C51B358">
                      <wp:simplePos x="0" y="0"/>
                      <wp:positionH relativeFrom="column">
                        <wp:posOffset>29210</wp:posOffset>
                      </wp:positionH>
                      <wp:positionV relativeFrom="page">
                        <wp:posOffset>109220</wp:posOffset>
                      </wp:positionV>
                      <wp:extent cx="2078355" cy="234315"/>
                      <wp:effectExtent l="0" t="0" r="17145" b="32385"/>
                      <wp:wrapNone/>
                      <wp:docPr id="2231" name="Group 22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232" name="Rectangle 22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33" name="Straight Arrow Connector 2233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34" name="Straight Arrow Connector 223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35" name="Rectangle 22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36" name="Rectangle 22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37" name="Rectangle 2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38" name="Rectangle 22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39" name="Rectangle 22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40" name="Rectangle 22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41" name="Rectangle 22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="">
                  <w:pict>
                    <v:group w14:anchorId="6B7D8AC8" id="Group 2231" o:spid="_x0000_s1026" style="position:absolute;margin-left:2.3pt;margin-top:8.6pt;width:163.65pt;height:18.45pt;z-index:254893056;mso-position-vertical-relative:page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">
                      <v:rect id="Rectangle 2232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/0vMUA&#10;AADdAAAADwAAAGRycy9kb3ducmV2LnhtbESPQWvCQBSE7wX/w/IEb3XjCtJGN6FYLHrUeOntmX0m&#10;sdm3Ibtq2l/fLRQ8DjPzDbPKB9uKG/W+caxhNk1AEJfONFxpOBab5xcQPiAbbB2Thm/ykGejpxWm&#10;xt15T7dDqESEsE9RQx1Cl0rpy5os+qnriKN3dr3FEGVfSdPjPcJtK1WSLKTFhuNCjR2tayq/Dler&#10;4dSoI/7si4/Evm7mYTcUl+vnu9aT8fC2BBFoCI/wf3trNCg1V/D3Jj4Bmf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X/S8xQAAAN0AAAAPAAAAAAAAAAAAAAAAAJgCAABkcnMv&#10;ZG93bnJldi54bWxQSwUGAAAAAAQABAD1AAAAigMAAAAA&#10;"/>
                      <v:shape id="Straight Arrow Connector 2233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kNvY8YAAADdAAAADwAAAGRycy9kb3ducmV2LnhtbESPwWrDMBBE74H+g9hCLyGR7UAJbmQT&#10;CoWSQ6GJDzku0tY2sVaupDrO30eFQo/DzLxhdvVsBzGRD71jBfk6A0Gsnem5VdCc3lZbECEiGxwc&#10;k4IbBairh8UOS+Ou/EnTMbYiQTiUqKCLcSylDLoji2HtRuLkfTlvMSbpW2k8XhPcDrLIsmdpsee0&#10;0OFIrx3py/HHKugPzUczLb+j19tDfvZ5OJ0HrdTT47x/ARFpjv/hv/a7UVAUmw38vklPQFZ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ZDb2PGAAAA3QAAAA8AAAAAAAAA&#10;AAAAAAAAoQIAAGRycy9kb3ducmV2LnhtbFBLBQYAAAAABAAEAPkAAACUAwAAAAA=&#10;"/>
                      <v:shape id="Straight Arrow Connector 2234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ar3F8YAAADdAAAADwAAAGRycy9kb3ducmV2LnhtbESPQWvCQBSE70L/w/IKvUjdJBaR6CpF&#10;KBQPBTUHj4/d1ySYfZvurjH9911B6HGYmW+Y9Xa0nRjIh9axgnyWgSDWzrRcK6hOH69LECEiG+wc&#10;k4JfCrDdPE3WWBp34wMNx1iLBOFQooImxr6UMuiGLIaZ64mT9+28xZikr6XxeEtw28kiyxbSYstp&#10;ocGedg3py/FqFbT76qsapj/R6+U+P/s8nM6dVurleXxfgYg0xv/wo/1pFBTF/A3ub9ITkJ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mq9xfGAAAA3QAAAA8AAAAAAAAA&#10;AAAAAAAAoQIAAGRycy9kb3ducmV2LnhtbFBLBQYAAAAABAAEAPkAAACUAwAAAAA=&#10;"/>
                      <v:rect id="Rectangle 2235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ZsyMYA&#10;AADdAAAADwAAAGRycy9kb3ducmV2LnhtbESPQWvCQBSE74X+h+UVvNVNEyo2ZhNKxdIeNV56e2af&#10;SWz2bciumvrr3YLgcZiZb5isGE0nTjS41rKCl2kEgriyuuVawbZcPc9BOI+ssbNMCv7IQZE/PmSY&#10;anvmNZ02vhYBwi5FBY33fSqlqxoy6Ka2Jw7e3g4GfZBDLfWA5wA3nYyjaCYNthwWGuzpo6Hqd3M0&#10;CnZtvMXLuvyMzNsq8d9jeTj+LJWaPI3vCxCeRn8P39pfWkEcJ6/w/yY8AZl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7ZsyMYAAADdAAAADwAAAAAAAAAAAAAAAACYAgAAZHJz&#10;L2Rvd25yZXYueG1sUEsFBgAAAAAEAAQA9QAAAIsDAAAAAA==&#10;"/>
                      <v:rect id="Rectangle 2236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Tyv8YA&#10;AADdAAAADwAAAGRycy9kb3ducmV2LnhtbESPT2vCQBTE7wW/w/KE3pqNEUTTrCItlnrMn0tvr9nX&#10;JG32bciumvrpuwXB4zAzv2Gy3WR6cabRdZYVLKIYBHFtdceNgqo8PK1BOI+ssbdMCn7JwW47e8gw&#10;1fbCOZ0L34gAYZeigtb7IZXS1S0ZdJEdiIP3ZUeDPsixkXrES4CbXiZxvJIGOw4LLQ700lL9U5yM&#10;gs8uqfCal2+x2RyW/jiV36ePV6Ue59P+GYSnyd/Dt/a7VpAkyxX8vwlPQG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2Tyv8YAAADdAAAADwAAAAAAAAAAAAAAAACYAgAAZHJz&#10;L2Rvd25yZXYueG1sUEsFBgAAAAAEAAQA9QAAAIsDAAAAAA==&#10;"/>
                      <v:rect id="Rectangle 2237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hXJMYA&#10;AADdAAAADwAAAGRycy9kb3ducmV2LnhtbESPQWvCQBSE74X+h+UVvNVNE6g2ZhNKxdIeNV56e2af&#10;SWz2bciumvrr3YLgcZiZb5isGE0nTjS41rKCl2kEgriyuuVawbZcPc9BOI+ssbNMCv7IQZE/PmSY&#10;anvmNZ02vhYBwi5FBY33fSqlqxoy6Ka2Jw7e3g4GfZBDLfWA5wA3nYyj6FUabDksNNjTR0PV7+Zo&#10;FOzaeIuXdfkZmbdV4r/H8nD8WSo1eRrfFyA8jf4evrW/tII4Tmbw/yY8AZl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ChXJMYAAADdAAAADwAAAAAAAAAAAAAAAACYAgAAZHJz&#10;L2Rvd25yZXYueG1sUEsFBgAAAAAEAAQA9QAAAIsDAAAAAA==&#10;"/>
                      <v:rect id="Rectangle 2238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fDVsMA&#10;AADdAAAADwAAAGRycy9kb3ducmV2LnhtbERPPW/CMBDdkfofrKvUDZwGqYIUE6FWqdoRwsJ2jY8k&#10;EJ8j2wlpf309VGJ8et+bfDKdGMn51rKC50UCgriyuuVawbEs5isQPiBr7CyTgh/ykG8fZhvMtL3x&#10;nsZDqEUMYZ+hgiaEPpPSVw0Z9AvbE0fubJ3BEKGrpXZ4i+Gmk2mSvEiDLceGBnt6a6i6Hgaj4LtN&#10;j/i7Lz8Ssy6W4WsqL8PpXamnx2n3CiLQFO7if/enVpCmyzg3volP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fDVsMAAADdAAAADwAAAAAAAAAAAAAAAACYAgAAZHJzL2Rv&#10;d25yZXYueG1sUEsFBgAAAAAEAAQA9QAAAIgDAAAAAA==&#10;"/>
                      <v:rect id="Rectangle 2239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tmzcQA&#10;AADdAAAADwAAAGRycy9kb3ducmV2LnhtbESPQYvCMBSE7wv+h/AEb2tqBdFqFHFx0aPWy96ezbOt&#10;Ni+liVr99UYQ9jjMzDfMbNGaStyocaVlBYN+BII4s7rkXMEhXX+PQTiPrLGyTAoe5GAx73zNMNH2&#10;zju67X0uAoRdggoK7+tESpcVZND1bU0cvJNtDPogm1zqBu8BbioZR9FIGiw5LBRY06qg7LK/GgXH&#10;Mj7gc5f+RmayHvptm56vfz9K9brtcgrCU+v/w5/2RiuI4+EE3m/CE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7Zs3EAAAA3QAAAA8AAAAAAAAAAAAAAAAAmAIAAGRycy9k&#10;b3ducmV2LnhtbFBLBQYAAAAABAAEAPUAAACJAwAAAAA=&#10;"/>
                      <v:rect id="Rectangle 2240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e8LcMA&#10;AADdAAAADwAAAGRycy9kb3ducmV2LnhtbERPPW/CMBDdK/EfrEPqVhwCqmjAiRAoVTtCWLod8TVJ&#10;ic9R7EDKr6+HSoxP73uTjaYVV+pdY1nBfBaBIC6tbrhScCrylxUI55E1tpZJwS85yNLJ0wYTbW98&#10;oOvRVyKEsEtQQe19l0jpypoMupntiAP3bXuDPsC+krrHWwg3rYyj6FUabDg01NjRrqbychyMgnMT&#10;n/B+KN4j85Yv/OdY/Axfe6Wep+N2DcLT6B/if/eHVhDHy7A/vAlPQK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8e8LcMAAADdAAAADwAAAAAAAAAAAAAAAACYAgAAZHJzL2Rv&#10;d25yZXYueG1sUEsFBgAAAAAEAAQA9QAAAIgDAAAAAA==&#10;"/>
                      <v:rect id="Rectangle 2241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sZtsQA&#10;AADdAAAADwAAAGRycy9kb3ducmV2LnhtbESPQYvCMBSE74L/IbyFvWlqVxa3GkUURY9aL3t7Ns+2&#10;bvNSmqjVX2+EBY/DzHzDTGatqcSVGldaVjDoRyCIM6tLzhUc0lVvBMJ5ZI2VZVJwJwezabczwUTb&#10;G+/ouve5CBB2CSoovK8TKV1WkEHXtzVx8E62MeiDbHKpG7wFuKlkHEXf0mDJYaHAmhYFZX/7i1Fw&#10;LOMDPnbpOjI/qy+/bdPz5Xep1OdHOx+D8NT6d/i/vdEK4ng4gNeb8ATk9A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LGbbEAAAA3QAAAA8AAAAAAAAAAAAAAAAAmAIAAGRycy9k&#10;b3ducmV2LnhtbFBLBQYAAAAABAAEAPUAAACJAwAAAAA=&#10;"/>
                      <w10:wrap anchory="page"/>
                    </v:group>
                  </w:pict>
                </mc:Fallback>
              </mc:AlternateContent>
            </w:r>
            <w:r w:rsidR="00E63C95"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C34DE6" w14:paraId="5E49D618" w14:textId="77777777" w:rsidTr="001009C6">
        <w:tc>
          <w:tcPr>
            <w:tcW w:w="3962" w:type="dxa"/>
          </w:tcPr>
          <w:p w14:paraId="1B440CDC" w14:textId="131C6CDF" w:rsidR="00C34DE6" w:rsidRPr="001545E2" w:rsidRDefault="00C34DE6" w:rsidP="00E63C95">
            <w:pPr>
              <w:rPr>
                <w:rFonts w:asciiTheme="minorHAnsi" w:hAnsiTheme="minorHAnsi"/>
                <w:bCs/>
                <w:sz w:val="24"/>
                <w:szCs w:val="24"/>
              </w:rPr>
            </w:pPr>
            <w:r w:rsidRPr="00085BB7">
              <w:rPr>
                <w:rFonts w:asciiTheme="minorHAnsi" w:hAnsiTheme="minorHAnsi"/>
                <w:sz w:val="24"/>
                <w:szCs w:val="24"/>
              </w:rPr>
              <w:t xml:space="preserve">Date and time </w:t>
            </w:r>
            <w:r>
              <w:rPr>
                <w:rFonts w:asciiTheme="minorHAnsi" w:hAnsiTheme="minorHAnsi"/>
                <w:sz w:val="24"/>
                <w:szCs w:val="24"/>
              </w:rPr>
              <w:t>caesarean section was started (knife to skin)</w:t>
            </w:r>
          </w:p>
        </w:tc>
        <w:tc>
          <w:tcPr>
            <w:tcW w:w="6800" w:type="dxa"/>
            <w:gridSpan w:val="7"/>
          </w:tcPr>
          <w:p w14:paraId="1CAE1AE0" w14:textId="3B879423" w:rsidR="00C34DE6" w:rsidRPr="00A80137" w:rsidRDefault="00063B0F" w:rsidP="00A80137">
            <w:pPr>
              <w:spacing w:before="40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4901248" behindDoc="0" locked="0" layoutInCell="1" allowOverlap="1" wp14:anchorId="532037DB" wp14:editId="255A190D">
                      <wp:simplePos x="0" y="0"/>
                      <wp:positionH relativeFrom="column">
                        <wp:posOffset>2894330</wp:posOffset>
                      </wp:positionH>
                      <wp:positionV relativeFrom="paragraph">
                        <wp:posOffset>57150</wp:posOffset>
                      </wp:positionV>
                      <wp:extent cx="1047750" cy="323850"/>
                      <wp:effectExtent l="0" t="0" r="19050" b="0"/>
                      <wp:wrapNone/>
                      <wp:docPr id="2276" name="Group 22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47750" cy="323850"/>
                                <a:chOff x="0" y="0"/>
                                <a:chExt cx="1047750" cy="323850"/>
                              </a:xfrm>
                            </wpg:grpSpPr>
                            <wps:wsp>
                              <wps:cNvPr id="2277" name="Rectangle 227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905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78" name="Rectangle 22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600" y="1905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79" name="Rectangle 22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9600" y="2857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80" name="Rectangle 22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8675" y="2857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81" name="Text Box 2281"/>
                              <wps:cNvSpPr txBox="1"/>
                              <wps:spPr>
                                <a:xfrm>
                                  <a:off x="438150" y="0"/>
                                  <a:ext cx="142875" cy="323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B7D2BFF" w14:textId="77777777" w:rsidR="00EE4A32" w:rsidRPr="00EE56FD" w:rsidRDefault="00EE4A32" w:rsidP="005D72D9">
                                    <w:pPr>
                                      <w:spacing w:before="40" w:after="40" w:line="240" w:lineRule="auto"/>
                                      <w:jc w:val="center"/>
                                      <w:rPr>
                                        <w:noProof/>
                                        <w:color w:val="000000" w:themeColor="text1"/>
                                        <w:sz w:val="72"/>
                                        <w:szCs w:val="72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EE56FD">
                                      <w:rPr>
                                        <w:rFonts w:asciiTheme="minorHAnsi" w:hAnsiTheme="minorHAnsi" w:cstheme="minorHAnsi"/>
                                        <w:b/>
                                        <w:noProof/>
                                        <w:color w:val="000000" w:themeColor="text1"/>
                                        <w:sz w:val="24"/>
                                        <w:szCs w:val="24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:</w:t>
                                    </w:r>
                                    <w:r>
                                      <w:rPr>
                                        <w:noProof/>
                                        <w:color w:val="000000" w:themeColor="text1"/>
                                        <w:sz w:val="72"/>
                                        <w:szCs w:val="72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Your text here: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2037DB" id="Group 2276" o:spid="_x0000_s1118" style="position:absolute;margin-left:227.9pt;margin-top:4.5pt;width:82.5pt;height:25.5pt;z-index:254901248" coordsize="10477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">
                      <v:rect id="Rectangle 2277" o:spid="_x0000_s1119" style="position:absolute;top:190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Lu5MYA&#10;AADdAAAADwAAAGRycy9kb3ducmV2LnhtbESPQWvCQBSE74X+h+UVems2RjBtdJVSsdhjTC69PbPP&#10;JJp9G7KrRn99t1DocZiZb5jFajSduNDgWssKJlEMgriyuuVaQVlsXl5BOI+ssbNMCm7kYLV8fFhg&#10;pu2Vc7rsfC0ChF2GChrv+0xKVzVk0EW2Jw7ewQ4GfZBDLfWA1wA3nUzieCYNthwWGuzpo6HqtDsb&#10;Bfs2KfGeF5+xedtM/ddYHM/fa6Wen8b3OQhPo/8P/7W3WkGSpCn8vglPQC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kLu5MYAAADdAAAADwAAAAAAAAAAAAAAAACYAgAAZHJz&#10;L2Rvd25yZXYueG1sUEsFBgAAAAAEAAQA9QAAAIsDAAAAAA==&#10;"/>
                      <v:rect id="Rectangle 2278" o:spid="_x0000_s1120" style="position:absolute;left:2286;top:190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16lsMA&#10;AADdAAAADwAAAGRycy9kb3ducmV2LnhtbERPPW/CMBDdK/EfrEPqVhyCRGnAiRAoVTtCWLod8TVJ&#10;ic9R7EDKr6+HSoxP73uTjaYVV+pdY1nBfBaBIC6tbrhScCrylxUI55E1tpZJwS85yNLJ0wYTbW98&#10;oOvRVyKEsEtQQe19l0jpypoMupntiAP3bXuDPsC+krrHWwg3rYyjaCkNNhwaauxoV1N5OQ5GwbmJ&#10;T3g/FO+RecsX/nMsfoavvVLP03G7BuFp9A/xv/tDK4jj1zA3vAlPQK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916lsMAAADdAAAADwAAAAAAAAAAAAAAAACYAgAAZHJzL2Rv&#10;d25yZXYueG1sUEsFBgAAAAAEAAQA9QAAAIgDAAAAAA==&#10;"/>
                      <v:rect id="Rectangle 2279" o:spid="_x0000_s1121" style="position:absolute;left:6096;top:285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HfDcYA&#10;AADdAAAADwAAAGRycy9kb3ducmV2LnhtbESPT2vCQBTE7wW/w/IEb3VjhNqkriItlvaYP5feXrOv&#10;STT7NmRXTf30bkHocZiZ3zDr7Wg6cabBtZYVLOYRCOLK6pZrBWWxf3wG4Tyyxs4yKfglB9vN5GGN&#10;qbYXzuic+1oECLsUFTTe96mUrmrIoJvbnjh4P3Yw6IMcaqkHvAS46WQcRU/SYMthocGeXhuqjvnJ&#10;KPhu4xKvWfEemWS/9J9jcTh9vSk1m467FxCeRv8fvrc/tII4XiXw9yY8Abm5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JHfDcYAAADdAAAADwAAAAAAAAAAAAAAAACYAgAAZHJz&#10;L2Rvd25yZXYueG1sUEsFBgAAAAAEAAQA9QAAAIsDAAAAAA==&#10;"/>
                      <v:rect id="Rectangle 2280" o:spid="_x0000_s1122" style="position:absolute;left:8286;top:285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4Gt8IA&#10;AADdAAAADwAAAGRycy9kb3ducmV2LnhtbERPTYvCMBC9L/gfwgje1tQKi1ZjEZcu61HrxdvYjG21&#10;mZQmatdfvzkIHh/ve5n2phF36lxtWcFkHIEgLqyuuVRwyLPPGQjnkTU2lknBHzlIV4OPJSbaPnhH&#10;970vRQhhl6CCyvs2kdIVFRl0Y9sSB+5sO4M+wK6UusNHCDeNjKPoSxqsOTRU2NKmouK6vxkFpzo+&#10;4HOX/0Rmnk39ts8vt+O3UqNhv16A8NT7t/jl/tUK4ngW9oc34Qn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fga3wgAAAN0AAAAPAAAAAAAAAAAAAAAAAJgCAABkcnMvZG93&#10;bnJldi54bWxQSwUGAAAAAAQABAD1AAAAhwMAAAAA&#10;"/>
                      <v:shape id="Text Box 2281" o:spid="_x0000_s1123" type="#_x0000_t202" style="position:absolute;left:4381;width:1429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jSGsUA&#10;AADdAAAADwAAAGRycy9kb3ducmV2LnhtbESPT2vCQBTE7wW/w/KE3uquoS1pdCPSIvRUqbYFb4/s&#10;yx/Mvg3Z1aTf3hUEj8PM/IZZrkbbijP1vnGsYT5TIIgLZxquNPzsN08pCB+QDbaOScM/eVjlk4cl&#10;ZsYN/E3nXahEhLDPUEMdQpdJ6YuaLPqZ64ijV7reYoiyr6TpcYhw28pEqVdpseG4UGNH7zUVx93J&#10;avj9Kg9/z2pbfdiXbnCjkmzfpNaP03G9ABFoDPfwrf1pNCRJOofrm/gEZH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GNIaxQAAAN0AAAAPAAAAAAAAAAAAAAAAAJgCAABkcnMv&#10;ZG93bnJldi54bWxQSwUGAAAAAAQABAD1AAAAigMAAAAA&#10;" filled="f" stroked="f">
                        <v:textbox>
                          <w:txbxContent>
                            <w:p w14:paraId="4B7D2BFF" w14:textId="77777777" w:rsidR="00EE4A32" w:rsidRPr="00EE56FD" w:rsidRDefault="00EE4A32" w:rsidP="005D72D9">
                              <w:pPr>
                                <w:spacing w:before="40" w:after="40" w:line="240" w:lineRule="auto"/>
                                <w:jc w:val="center"/>
                                <w:rPr>
                                  <w:noProof/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E56FD">
                                <w:rPr>
                                  <w:rFonts w:asciiTheme="minorHAnsi" w:hAnsiTheme="minorHAnsi" w:cstheme="minorHAnsi"/>
                                  <w:b/>
                                  <w:noProof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:</w:t>
                              </w:r>
                              <w:r>
                                <w:rPr>
                                  <w:noProof/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text here: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35285F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5484928" behindDoc="0" locked="0" layoutInCell="1" allowOverlap="1" wp14:anchorId="0DB4609D" wp14:editId="0C7FD8A6">
                      <wp:simplePos x="0" y="0"/>
                      <wp:positionH relativeFrom="column">
                        <wp:posOffset>29210</wp:posOffset>
                      </wp:positionH>
                      <wp:positionV relativeFrom="page">
                        <wp:posOffset>87630</wp:posOffset>
                      </wp:positionV>
                      <wp:extent cx="2078355" cy="234315"/>
                      <wp:effectExtent l="0" t="0" r="17145" b="32385"/>
                      <wp:wrapNone/>
                      <wp:docPr id="2483" name="Group 24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485" name="Rectangle 24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86" name="Straight Arrow Connector 248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87" name="Straight Arrow Connector 2487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6" name="Rectangle 2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8" name="Rectangle 2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0" name="Rectangle 2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1" name="Rectangle 2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2" name="Rectangle 2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3" name="Rectangle 2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4" name="Rectangle 2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="">
                  <w:pict>
                    <v:group w14:anchorId="6A663972" id="Group 2483" o:spid="_x0000_s1026" style="position:absolute;margin-left:2.3pt;margin-top:6.9pt;width:163.65pt;height:18.45pt;z-index:255484928;mso-position-vertical-relative:page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">
                      <v:rect id="Rectangle 2485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Jn18UA&#10;AADdAAAADwAAAGRycy9kb3ducmV2LnhtbESPQWvCQBSE74L/YXmCN92YWrHRVcSi2KPGS2/P7GuS&#10;mn0bsqtGf323IHgcZuYbZr5sTSWu1LjSsoLRMAJBnFldcq7gmG4GUxDOI2usLJOCOzlYLrqdOSba&#10;3nhP14PPRYCwS1BB4X2dSOmyggy6oa2Jg/djG4M+yCaXusFbgJtKxlE0kQZLDgsF1rQuKDsfLkbB&#10;qYyP+Nin28h8bN78V5v+Xr4/ler32tUMhKfWv8LP9k4riMfTd/h/E56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QmfXxQAAAN0AAAAPAAAAAAAAAAAAAAAAAJgCAABkcnMv&#10;ZG93bnJldi54bWxQSwUGAAAAAAQABAD1AAAAigMAAAAA&#10;"/>
                      <v:shape id="Straight Arrow Connector 2486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8DH5MUAAADdAAAADwAAAGRycy9kb3ducmV2LnhtbESPQWvCQBSE74X+h+UVeim6iRQJ0VWk&#10;UCgehGoOHh+7zySYfZvubmP8964geBxm5htmuR5tJwbyoXWsIJ9mIIi1My3XCqrD96QAESKywc4x&#10;KbhSgPXq9WWJpXEX/qVhH2uRIBxKVNDE2JdSBt2QxTB1PXHyTs5bjEn6WhqPlwS3nZxl2VxabDkt&#10;NNjTV0P6vP+3CtpttauGj7/odbHNjz4Ph2OnlXp/GzcLEJHG+Aw/2j9GweyzmMP9TXoCcn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8DH5MUAAADdAAAADwAAAAAAAAAA&#10;AAAAAAChAgAAZHJzL2Rvd25yZXYueG1sUEsFBgAAAAAEAAQA+QAAAJMDAAAAAA==&#10;"/>
                      <v:shape id="Straight Arrow Connector 2487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Ixif8YAAADdAAAADwAAAGRycy9kb3ducmV2LnhtbESPwWrDMBBE74X+g9hCLqWRHUpinCih&#10;FAolh0BjH3JcpK1tYq1cSXWcv48KhRyHmXnDbHaT7cVIPnSOFeTzDASxdqbjRkFdfbwUIEJENtg7&#10;JgVXCrDbPj5ssDTuwl80HmMjEoRDiQraGIdSyqBbshjmbiBO3rfzFmOSvpHG4yXBbS8XWbaUFjtO&#10;Cy0O9N6SPh9/rYJuXx/q8fknel3s85PPQ3XqtVKzp+ltDSLSFO/h//anUbB4LVbw9yY9Abm9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yMYn/GAAAA3QAAAA8AAAAAAAAA&#10;AAAAAAAAoQIAAGRycy9kb3ducmV2LnhtbFBLBQYAAAAABAAEAPkAAACUAwAAAAA=&#10;"/>
                      <v:rect id="Rectangle 226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p/YcMA&#10;AADcAAAADwAAAGRycy9kb3ducmV2LnhtbESPQYvCMBSE74L/ITzBm6ZWEO0aRVxc9Kj14u1t87bt&#10;2ryUJmr11xtB8DjMzDfMfNmaSlypcaVlBaNhBII4s7rkXMEx3QymIJxH1lhZJgV3crBcdDtzTLS9&#10;8Z6uB5+LAGGXoILC+zqR0mUFGXRDWxMH7882Bn2QTS51g7cAN5WMo2giDZYcFgqsaV1Qdj5cjILf&#10;Mj7iY5/+RGa2Gftdm/5fTt9K9Xvt6guEp9Z/wu/2ViuI4wm8zoQjIB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pp/YcMAAADcAAAADwAAAAAAAAAAAAAAAACYAgAAZHJzL2Rv&#10;d25yZXYueG1sUEsFBgAAAAAEAAQA9QAAAIgDAAAAAA==&#10;"/>
                      <v:rect id="Rectangle 228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lOiMIA&#10;AADcAAAADwAAAGRycy9kb3ducmV2LnhtbERPPW+DMBDdI/U/WFepW2JKpSohGFS1ompHQpZsF3wB&#10;WnxG2Akkv74eKmV8et9pPpteXGh0nWUFz6sIBHFtdceNgn1VLNcgnEfW2FsmBVdykGcPixQTbScu&#10;6bLzjQgh7BJU0Ho/JFK6uiWDbmUH4sCd7GjQBzg2Uo84hXDTyziKXqXBjkNDiwO9t1T/7s5GwbGL&#10;93grq8/IbIoX/z1XP+fDh1JPj/PbFoSn2d/F/+4vrSCOw9pwJhwBmf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SU6IwgAAANwAAAAPAAAAAAAAAAAAAAAAAJgCAABkcnMvZG93&#10;bnJldi54bWxQSwUGAAAAAAQABAD1AAAAhwMAAAAA&#10;"/>
                      <v:rect id="Rectangle 230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bUU8IA&#10;AADcAAAADwAAAGRycy9kb3ducmV2LnhtbERPPW/CMBDdkfofrKvUDZwGqYIUE6FWqdoRwsJ2jY8k&#10;EJ8j2wlpf309VGJ8et+bfDKdGMn51rKC50UCgriyuuVawbEs5isQPiBr7CyTgh/ykG8fZhvMtL3x&#10;nsZDqEUMYZ+hgiaEPpPSVw0Z9AvbE0fubJ3BEKGrpXZ4i+Gmk2mSvEiDLceGBnt6a6i6Hgaj4LtN&#10;j/i7Lz8Ssy6W4WsqL8PpXamnx2n3CiLQFO7if/enVpAu4/x4Jh4Bu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5tRTwgAAANwAAAAPAAAAAAAAAAAAAAAAAJgCAABkcnMvZG93&#10;bnJldi54bWxQSwUGAAAAAAQABAD1AAAAhwMAAAAA&#10;"/>
                      <v:rect id="Rectangle 231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pxyMUA&#10;AADcAAAADwAAAGRycy9kb3ducmV2LnhtbESPQWvCQBSE74L/YXmF3nSTCKWmrlKUSHvU5NLba/Y1&#10;SZt9G7KbGP313ULB4zAz3zCb3WRaMVLvGssK4mUEgri0uuFKQZFni2cQziNrbC2Tgis52G3nsw2m&#10;2l74ROPZVyJA2KWooPa+S6V0ZU0G3dJ2xMH7sr1BH2RfSd3jJcBNK5MoepIGGw4LNXa0r6n8OQ9G&#10;wWeTFHg75cfIrLOVf5/y7+HjoNTjw/T6AsLT5O/h//abVpCsYvg7E46A3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qnHIxQAAANwAAAAPAAAAAAAAAAAAAAAAAJgCAABkcnMv&#10;ZG93bnJldi54bWxQSwUGAAAAAAQABAD1AAAAigMAAAAA&#10;"/>
                      <v:rect id="Rectangle 232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jvv8UA&#10;AADcAAAADwAAAGRycy9kb3ducmV2LnhtbESPQWvCQBSE74X+h+UVvNVNI0hNXaVUInrU5OLtNfua&#10;pM2+DdmNrv76bqHgcZiZb5jlOphOnGlwrWUFL9MEBHFldcu1grLIn19BOI+ssbNMCq7kYL16fFhi&#10;pu2FD3Q++lpECLsMFTTe95mUrmrIoJvanjh6X3Yw6KMcaqkHvES46WSaJHNpsOW40GBPHw1VP8fR&#10;KPhs0xJvh2KbmEU+8/tQfI+njVKTp/D+BsJT8Pfwf3unFaSzFP7OxCM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eO+/xQAAANwAAAAPAAAAAAAAAAAAAAAAAJgCAABkcnMv&#10;ZG93bnJldi54bWxQSwUGAAAAAAQABAD1AAAAigMAAAAA&#10;"/>
                      <v:rect id="Rectangle 233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RKJMUA&#10;AADcAAAADwAAAGRycy9kb3ducmV2LnhtbESPQWvCQBSE70L/w/IK3symCZQ2dZVSUewxJpfeXrPP&#10;JDb7NmRXE/313ULB4zAz3zDL9WQ6caHBtZYVPEUxCOLK6pZrBWWxXbyAcB5ZY2eZFFzJwXr1MFti&#10;pu3IOV0OvhYBwi5DBY33fSalqxoy6CLbEwfvaAeDPsihlnrAMcBNJ5M4fpYGWw4LDfb00VD1czgb&#10;Bd9tUuItL3axed2m/nMqTuevjVLzx+n9DYSnyd/D/+29VpCkKfydCUd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NEokxQAAANwAAAAPAAAAAAAAAAAAAAAAAJgCAABkcnMv&#10;ZG93bnJldi54bWxQSwUGAAAAAAQABAD1AAAAigMAAAAA&#10;"/>
                      <v:rect id="Rectangle 234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3SUMUA&#10;AADcAAAADwAAAGRycy9kb3ducmV2LnhtbESPT2vCQBTE70K/w/IKvenGWKSmriKWlPao8eLtNfua&#10;pGbfhuzmT/30bkHocZiZ3zDr7Whq0VPrKssK5rMIBHFudcWFglOWTl9AOI+ssbZMCn7JwXbzMFlj&#10;ou3AB+qPvhABwi5BBaX3TSKly0sy6Ga2IQ7et20N+iDbQuoWhwA3tYyjaCkNVhwWSmxoX1J+OXZG&#10;wVcVn/B6yN4js0oX/nPMfrrzm1JPj+PuFYSn0f+H7+0PrSBePMPfmXAE5OY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3dJQxQAAANwAAAAPAAAAAAAAAAAAAAAAAJgCAABkcnMv&#10;ZG93bnJldi54bWxQSwUGAAAAAAQABAD1AAAAigMAAAAA&#10;"/>
                      <w10:wrap anchory="page"/>
                    </v:group>
                  </w:pict>
                </mc:Fallback>
              </mc:AlternateContent>
            </w:r>
            <w:r w:rsidR="0004143F"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  <w:t xml:space="preserve"> </w:t>
            </w:r>
          </w:p>
        </w:tc>
      </w:tr>
      <w:tr w:rsidR="00D64F69" w14:paraId="0A006F04" w14:textId="77777777" w:rsidTr="001009C6">
        <w:tc>
          <w:tcPr>
            <w:tcW w:w="3962" w:type="dxa"/>
          </w:tcPr>
          <w:p w14:paraId="31ABB16A" w14:textId="77777777" w:rsidR="00D64F69" w:rsidRDefault="00A80137" w:rsidP="00E63C9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Date and time of knife to uterus</w:t>
            </w:r>
          </w:p>
          <w:p w14:paraId="711AF3E7" w14:textId="3D31919B" w:rsidR="00A80137" w:rsidRPr="00085BB7" w:rsidRDefault="00A80137" w:rsidP="00E63C9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6800" w:type="dxa"/>
            <w:gridSpan w:val="7"/>
          </w:tcPr>
          <w:p w14:paraId="320BCE91" w14:textId="5B4ACFBD" w:rsidR="00D64F69" w:rsidRPr="0035285F" w:rsidRDefault="00C94A1D" w:rsidP="00E63C95">
            <w:pPr>
              <w:spacing w:before="40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 w:rsidRPr="0035285F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5963136" behindDoc="0" locked="0" layoutInCell="1" allowOverlap="1" wp14:anchorId="50504268" wp14:editId="1FA71260">
                      <wp:simplePos x="0" y="0"/>
                      <wp:positionH relativeFrom="column">
                        <wp:posOffset>30480</wp:posOffset>
                      </wp:positionH>
                      <wp:positionV relativeFrom="page">
                        <wp:posOffset>88900</wp:posOffset>
                      </wp:positionV>
                      <wp:extent cx="2078355" cy="234315"/>
                      <wp:effectExtent l="0" t="0" r="17145" b="32385"/>
                      <wp:wrapNone/>
                      <wp:docPr id="2329" name="Group 23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330" name="Rectangle 23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31" name="Straight Arrow Connector 233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32" name="Straight Arrow Connector 233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5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" name="Rectangle 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7" name="Rectangle 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8" name="Rectangle 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" name="Rectangle 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0" name="Rectangle 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" name="Rectangle 7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="">
                  <w:pict>
                    <v:group w14:anchorId="058C6AD9" id="Group 2329" o:spid="_x0000_s1026" style="position:absolute;margin-left:2.4pt;margin-top:7pt;width:163.65pt;height:18.45pt;z-index:255963136;mso-position-vertical-relative:page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">
                      <v:rect id="Rectangle 2330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DAzcIA&#10;AADdAAAADwAAAGRycy9kb3ducmV2LnhtbERPTYvCMBC9C/6HMII3TW1BdrtGEUXRo7aXvc02s23X&#10;ZlKaqNVfbw7CHh/ve7HqTSNu1LnasoLZNAJBXFhdc6kgz3aTDxDOI2tsLJOCBzlYLYeDBaba3vlE&#10;t7MvRQhhl6KCyvs2ldIVFRl0U9sSB+7XdgZ9gF0pdYf3EG4aGUfRXBqsOTRU2NKmouJyvhoFP3Wc&#10;4/OU7SPzuUv8sc/+rt9bpcajfv0FwlPv/8Vv90EriJMk7A9vwhOQy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IMDNwgAAAN0AAAAPAAAAAAAAAAAAAAAAAJgCAABkcnMvZG93&#10;bnJldi54bWxQSwUGAAAAAAQABAD1AAAAhwMAAAAA&#10;"/>
                      <v:shape id="Straight Arrow Connector 2331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zxbEsUAAADdAAAADwAAAGRycy9kb3ducmV2LnhtbESPQYvCMBSE74L/ITzBi2hahUWqURZh&#10;QTwIqz14fCTPtmzzUpNs7f77jbCwx2FmvmG2+8G2oicfGscK8kUGglg703CloLx+zNcgQkQ22Dom&#10;BT8UYL8bj7ZYGPfkT+ovsRIJwqFABXWMXSFl0DVZDAvXESfv7rzFmKSvpPH4THDbymWWvUmLDaeF&#10;Gjs61KS/Lt9WQXMqz2U/e0Sv16f85vNwvbVaqelkeN+AiDTE//Bf+2gULFerHF5v0hOQu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zxbEsUAAADdAAAADwAAAAAAAAAA&#10;AAAAAAChAgAAZHJzL2Rvd25yZXYueG1sUEsFBgAAAAAEAAQA+QAAAJMDAAAAAA==&#10;"/>
                      <v:shape id="Straight Arrow Connector 2332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+7FZcYAAADdAAAADwAAAGRycy9kb3ducmV2LnhtbESPwWrDMBBE74H+g9hCLyGR7UAJbmQT&#10;CoWSQ6GJDzku0tY2sVaupDrO30eFQo/DzLxhdvVsBzGRD71jBfk6A0Gsnem5VdCc3lZbECEiGxwc&#10;k4IbBairh8UOS+Ou/EnTMbYiQTiUqKCLcSylDLoji2HtRuLkfTlvMSbpW2k8XhPcDrLIsmdpsee0&#10;0OFIrx3py/HHKugPzUczLb+j19tDfvZ5OJ0HrdTT47x/ARFpjv/hv/a7UVBsNgX8vklPQFZ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/uxWXGAAAA3QAAAA8AAAAAAAAA&#10;AAAAAAAAoQIAAGRycy9kb3ducmV2LnhtbFBLBQYAAAAABAAEAPkAAACUAwAAAAA=&#10;"/>
                      <v:rect id="Rectangle 65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6de8QA&#10;AADbAAAADwAAAGRycy9kb3ducmV2LnhtbESPQWvCQBSE70L/w/IKvZlNLYqNWaW0pNijJpfentnX&#10;JG32bciuMfrru4LgcZiZb5h0M5pWDNS7xrKC5ygGQVxa3XCloMiz6RKE88gaW8uk4EwONuuHSYqJ&#10;tife0bD3lQgQdgkqqL3vEildWZNBF9mOOHg/tjfog+wrqXs8Bbhp5SyOF9Jgw2Ghxo7eayr/9kej&#10;4NDMCrzs8s/YvGYv/mvMf4/fH0o9PY5vKxCeRn8P39pbrWAxh+uX8AP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LenXvEAAAA2wAAAA8AAAAAAAAAAAAAAAAAmAIAAGRycy9k&#10;b3ducmV2LnhtbFBLBQYAAAAABAAEAPUAAACJAwAAAAA=&#10;"/>
                      <v:rect id="Rectangle 66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wDDMIA&#10;AADbAAAADwAAAGRycy9kb3ducmV2LnhtbESPQYvCMBSE7wv+h/AEb2uqQtFqFHFx0aPWi7dn82yr&#10;zUtpolZ//WZB8DjMzDfMbNGaStypcaVlBYN+BII4s7rkXMEhXX+PQTiPrLGyTAqe5GAx73zNMNH2&#10;wTu6730uAoRdggoK7+tESpcVZND1bU0cvLNtDPogm1zqBh8Bbio5jKJYGiw5LBRY06qg7Lq/GQWn&#10;cnjA1y79jcxkPfLbNr3cjj9K9brtcgrCU+s/4Xd7oxXEMfx/CT9A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DAMMwgAAANsAAAAPAAAAAAAAAAAAAAAAAJgCAABkcnMvZG93&#10;bnJldi54bWxQSwUGAAAAAAQABAD1AAAAhwMAAAAA&#10;"/>
                      <v:rect id="Rectangle 67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Cml8IA&#10;AADbAAAADwAAAGRycy9kb3ducmV2LnhtbESPQYvCMBSE74L/ITzBm6a64Go1irgo61HrxduzebbV&#10;5qU0Ubv+eiMseBxm5htmtmhMKe5Uu8KygkE/AkGcWl1wpuCQrHtjEM4jaywtk4I/crCYt1szjLV9&#10;8I7ue5+JAGEXo4Lc+yqW0qU5GXR9WxEH72xrgz7IOpO6xkeAm1IOo2gkDRYcFnKsaJVTet3fjIJT&#10;MTzgc5dsIjNZf/ltk1xuxx+lup1mOQXhqfGf8H/7VysYfcP7S/gBcv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QKaXwgAAANsAAAAPAAAAAAAAAAAAAAAAAJgCAABkcnMvZG93&#10;bnJldi54bWxQSwUGAAAAAAQABAD1AAAAhwMAAAAA&#10;"/>
                      <v:rect id="Rectangle 68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8y5cEA&#10;AADbAAAADwAAAGRycy9kb3ducmV2LnhtbERPu27CMBTdK/UfrFupW3FKJVQCTlQVgeiYx8J2iS9J&#10;aHwd2QZCv74eKnU8Ou91PplBXMn53rKC11kCgrixuudWQV1tX95B+ICscbBMCu7kIc8eH9aYanvj&#10;gq5laEUMYZ+igi6EMZXSNx0Z9DM7EkfuZJ3BEKFrpXZ4i+FmkPMkWUiDPceGDkf67Kj5Li9GwbGf&#10;1/hTVLvELLdv4WuqzpfDRqnnp+ljBSLQFP7Ff+69VrCIY+OX+ANk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zfMuXBAAAA2wAAAA8AAAAAAAAAAAAAAAAAmAIAAGRycy9kb3du&#10;cmV2LnhtbFBLBQYAAAAABAAEAPUAAACGAwAAAAA=&#10;"/>
                      <v:rect id="Rectangle 69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OXfsEA&#10;AADbAAAADwAAAGRycy9kb3ducmV2LnhtbESPQYvCMBSE74L/ITzBm6YqiFajiIuLe9R68fZsnm21&#10;eSlN1Lq/3giCx2FmvmHmy8aU4k61KywrGPQjEMSp1QVnCg7JpjcB4TyyxtIyKXiSg+Wi3ZpjrO2D&#10;d3Tf+0wECLsYFeTeV7GULs3JoOvbijh4Z1sb9EHWmdQ1PgLclHIYRWNpsOCwkGNF65zS6/5mFJyK&#10;4QH/d8lvZKabkf9rksvt+KNUt9OsZiA8Nf4b/rS3WsF4Cu8v4QfIx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OTl37BAAAA2wAAAA8AAAAAAAAAAAAAAAAAmAIAAGRycy9kb3du&#10;cmV2LnhtbFBLBQYAAAAABAAEAPUAAACGAwAAAAA=&#10;"/>
                      <v:rect id="Rectangle 70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CoPsEA&#10;AADbAAAADwAAAGRycy9kb3ducmV2LnhtbERPPW/CMBDdK/EfrENiKw5UopBiEKIKKiOEhe0aX5OU&#10;+BzZDqT8ejxUYnx638t1bxpxJedrywom4wQEcWF1zaWCU569zkH4gKyxsUwK/sjDejV4WWKq7Y0P&#10;dD2GUsQQ9ikqqEJoUyl9UZFBP7YtceR+rDMYInSl1A5vMdw0cpokM2mw5thQYUvbiorLsTMKvuvp&#10;Ce+HfJeYRfYW9n3+250/lRoN+80HiEB9eIr/3V9awXtcH7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wqD7BAAAA2wAAAA8AAAAAAAAAAAAAAAAAmAIAAGRycy9kb3du&#10;cmV2LnhtbFBLBQYAAAAABAAEAPUAAACGAwAAAAA=&#10;"/>
                      <v:rect id="Rectangle 71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wNpcQA&#10;AADbAAAADwAAAGRycy9kb3ducmV2LnhtbESPQWvCQBSE74X+h+UVems2WtA2ZpWiWPSoyaW3Z/Y1&#10;SZt9G7JrkvrrXUHocZiZb5h0NZpG9NS52rKCSRSDIC6srrlUkGfblzcQziNrbCyTgj9ysFo+PqSY&#10;aDvwgfqjL0WAsEtQQeV9m0jpiooMusi2xMH7tp1BH2RXSt3hEOCmkdM4nkmDNYeFCltaV1T8Hs9G&#10;wame5ng5ZJ+xed+++v2Y/Zy/Nko9P40fCxCeRv8fvrd3WsF8Arcv4QfI5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8DaXEAAAA2wAAAA8AAAAAAAAAAAAAAAAAmAIAAGRycy9k&#10;b3ducmV2LnhtbFBLBQYAAAAABAAEAPUAAACJAwAAAAA=&#10;"/>
                      <w10:wrap anchory="page"/>
                    </v:group>
                  </w:pict>
                </mc:Fallback>
              </mc:AlternateContent>
            </w:r>
            <w:r w:rsidR="00A80137"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5965184" behindDoc="0" locked="0" layoutInCell="1" allowOverlap="1" wp14:anchorId="0EE33F72" wp14:editId="6778BDF2">
                      <wp:simplePos x="0" y="0"/>
                      <wp:positionH relativeFrom="column">
                        <wp:posOffset>2887980</wp:posOffset>
                      </wp:positionH>
                      <wp:positionV relativeFrom="paragraph">
                        <wp:posOffset>76200</wp:posOffset>
                      </wp:positionV>
                      <wp:extent cx="1047750" cy="323850"/>
                      <wp:effectExtent l="0" t="0" r="19050" b="0"/>
                      <wp:wrapNone/>
                      <wp:docPr id="84" name="Group 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47750" cy="323850"/>
                                <a:chOff x="0" y="0"/>
                                <a:chExt cx="1047750" cy="323850"/>
                              </a:xfrm>
                            </wpg:grpSpPr>
                            <wps:wsp>
                              <wps:cNvPr id="85" name="Rectangle 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905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6" name="Rectangle 8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600" y="1905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7" name="Rectangle 8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9600" y="2857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8" name="Rectangle 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8675" y="2857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9" name="Text Box 89"/>
                              <wps:cNvSpPr txBox="1"/>
                              <wps:spPr>
                                <a:xfrm>
                                  <a:off x="438150" y="0"/>
                                  <a:ext cx="142875" cy="323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CAD1722" w14:textId="77777777" w:rsidR="00EE4A32" w:rsidRPr="00EE56FD" w:rsidRDefault="00EE4A32" w:rsidP="00A80137">
                                    <w:pPr>
                                      <w:spacing w:before="40" w:after="40" w:line="240" w:lineRule="auto"/>
                                      <w:jc w:val="center"/>
                                      <w:rPr>
                                        <w:noProof/>
                                        <w:color w:val="000000" w:themeColor="text1"/>
                                        <w:sz w:val="72"/>
                                        <w:szCs w:val="72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EE56FD">
                                      <w:rPr>
                                        <w:rFonts w:asciiTheme="minorHAnsi" w:hAnsiTheme="minorHAnsi" w:cstheme="minorHAnsi"/>
                                        <w:b/>
                                        <w:noProof/>
                                        <w:color w:val="000000" w:themeColor="text1"/>
                                        <w:sz w:val="24"/>
                                        <w:szCs w:val="24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:</w:t>
                                    </w:r>
                                    <w:r>
                                      <w:rPr>
                                        <w:noProof/>
                                        <w:color w:val="000000" w:themeColor="text1"/>
                                        <w:sz w:val="72"/>
                                        <w:szCs w:val="72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Your text here: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E33F72" id="Group 84" o:spid="_x0000_s1124" style="position:absolute;margin-left:227.4pt;margin-top:6pt;width:82.5pt;height:25.5pt;z-index:255965184" coordsize="10477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">
                      <v:rect id="Rectangle 85" o:spid="_x0000_s1125" style="position:absolute;top:190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J7gcQA&#10;AADbAAAADwAAAGRycy9kb3ducmV2LnhtbESPQWvCQBSE70L/w/IKvemmiiWNrlIqKfaoyaW3Z/Y1&#10;SZt9G7JrEv313YLgcZiZb5j1djSN6KlztWUFz7MIBHFhdc2lgjxLpzEI55E1NpZJwYUcbDcPkzUm&#10;2g58oP7oSxEg7BJUUHnfJlK6oiKDbmZb4uB9286gD7Irpe5wCHDTyHkUvUiDNYeFClt6r6j4PZ6N&#10;glM9z/F6yD4i85ou/OeY/Zy/dko9PY5vKxCeRn8P39p7rSBewv+X8A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Se4HEAAAA2wAAAA8AAAAAAAAAAAAAAAAAmAIAAGRycy9k&#10;b3ducmV2LnhtbFBLBQYAAAAABAAEAPUAAACJAwAAAAA=&#10;"/>
                      <v:rect id="Rectangle 86" o:spid="_x0000_s1126" style="position:absolute;left:2286;top:190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Dl9sMA&#10;AADbAAAADwAAAGRycy9kb3ducmV2LnhtbESPQYvCMBSE78L+h/AW9qapFcStxiKKsnvUevH2bJ5t&#10;tXkpTdTqr98Iwh6HmfmGmaWdqcWNWldZVjAcRCCIc6srLhTss3V/AsJ5ZI21ZVLwIAfp/KM3w0Tb&#10;O2/ptvOFCBB2CSoovW8SKV1ekkE3sA1x8E62NeiDbAupW7wHuKllHEVjabDisFBiQ8uS8svuahQc&#10;q3iPz222icz3euR/u+x8PayU+vrsFlMQnjr/H363f7SCyRheX8IPkP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gDl9sMAAADbAAAADwAAAAAAAAAAAAAAAACYAgAAZHJzL2Rv&#10;d25yZXYueG1sUEsFBgAAAAAEAAQA9QAAAIgDAAAAAA==&#10;"/>
                      <v:rect id="Rectangle 87" o:spid="_x0000_s1127" style="position:absolute;left:6096;top:285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xAbcQA&#10;AADbAAAADwAAAGRycy9kb3ducmV2LnhtbESPQWvCQBSE70L/w/IKvemmCjaNrlIqKfaoyaW3Z/Y1&#10;SZt9G7JrEv313YLgcZiZb5j1djSN6KlztWUFz7MIBHFhdc2lgjxLpzEI55E1NpZJwYUcbDcPkzUm&#10;2g58oP7oSxEg7BJUUHnfJlK6oiKDbmZb4uB9286gD7Irpe5wCHDTyHkULaXBmsNChS29V1T8Hs9G&#10;wame53g9ZB+ReU0X/nPMfs5fO6WeHse3FQhPo7+Hb+29VhC/wP+X8A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MQG3EAAAA2wAAAA8AAAAAAAAAAAAAAAAAmAIAAGRycy9k&#10;b3ducmV2LnhtbFBLBQYAAAAABAAEAPUAAACJAwAAAAA=&#10;"/>
                      <v:rect id="Rectangle 88" o:spid="_x0000_s1128" style="position:absolute;left:8286;top:285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PUH8EA&#10;AADbAAAADwAAAGRycy9kb3ducmV2LnhtbERPTW+CQBC9N+l/2EwTb2WpJo1FFtLUaPSIeOltZEfA&#10;srOEXQX99d1Dkx5f3neaT6YTNxpca1nBWxSDIK6sbrlWcCw3r0sQziNr7CyTgjs5yLPnpxQTbUcu&#10;6HbwtQgh7BJU0HjfJ1K6qiGDLrI9ceDOdjDoAxxqqQccQ7jp5DyO36XBlkNDgz19NVT9HK5Gwamd&#10;H/FRlNvYfGwWfj+Vl+v3WqnZy/S5AuFp8v/iP/dOK1iGseFL+AEy+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zT1B/BAAAA2wAAAA8AAAAAAAAAAAAAAAAAmAIAAGRycy9kb3du&#10;cmV2LnhtbFBLBQYAAAAABAAEAPUAAACGAwAAAAA=&#10;"/>
                      <v:shape id="Text Box 89" o:spid="_x0000_s1129" type="#_x0000_t202" style="position:absolute;left:4381;width:1429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Dp48IA&#10;AADbAAAADwAAAGRycy9kb3ducmV2LnhtbESPT4vCMBTE7wt+h/CEva2JsitajSKKsKcV/4K3R/Ns&#10;i81LaaLtfnsjCB6HmfkNM523thR3qn3hWEO/p0AQp84UnGk47NdfIxA+IBssHZOGf/Iwn3U+ppgY&#10;1/CW7ruQiQhhn6CGPIQqkdKnOVn0PVcRR+/iaoshyjqTpsYmwm0pB0oNpcWC40KOFS1zSq+7m9Vw&#10;/LucT99qk63sT9W4Vkm2Y6n1Z7ddTEAEasM7/Gr/Gg2jMTy/xB8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sOnjwgAAANsAAAAPAAAAAAAAAAAAAAAAAJgCAABkcnMvZG93&#10;bnJldi54bWxQSwUGAAAAAAQABAD1AAAAhwMAAAAA&#10;" filled="f" stroked="f">
                        <v:textbox>
                          <w:txbxContent>
                            <w:p w14:paraId="1CAD1722" w14:textId="77777777" w:rsidR="00EE4A32" w:rsidRPr="00EE56FD" w:rsidRDefault="00EE4A32" w:rsidP="00A80137">
                              <w:pPr>
                                <w:spacing w:before="40" w:after="40" w:line="240" w:lineRule="auto"/>
                                <w:jc w:val="center"/>
                                <w:rPr>
                                  <w:noProof/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E56FD">
                                <w:rPr>
                                  <w:rFonts w:asciiTheme="minorHAnsi" w:hAnsiTheme="minorHAnsi" w:cstheme="minorHAnsi"/>
                                  <w:b/>
                                  <w:noProof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:</w:t>
                              </w:r>
                              <w:r>
                                <w:rPr>
                                  <w:noProof/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text here: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C34DE6" w14:paraId="6AA3C20C" w14:textId="77777777" w:rsidTr="00063B0F">
        <w:trPr>
          <w:trHeight w:val="640"/>
        </w:trPr>
        <w:tc>
          <w:tcPr>
            <w:tcW w:w="3962" w:type="dxa"/>
          </w:tcPr>
          <w:p w14:paraId="2E2589DE" w14:textId="77777777" w:rsidR="00C34DE6" w:rsidRDefault="00C34DE6" w:rsidP="00063B0F">
            <w:pPr>
              <w:rPr>
                <w:rFonts w:asciiTheme="minorHAnsi" w:hAnsiTheme="minorHAnsi"/>
                <w:sz w:val="24"/>
                <w:szCs w:val="24"/>
              </w:rPr>
            </w:pPr>
            <w:r w:rsidRPr="00085BB7">
              <w:rPr>
                <w:rFonts w:asciiTheme="minorHAnsi" w:hAnsiTheme="minorHAnsi"/>
                <w:sz w:val="24"/>
                <w:szCs w:val="24"/>
              </w:rPr>
              <w:t xml:space="preserve">Date and time </w:t>
            </w:r>
            <w:r w:rsidR="00063B0F">
              <w:rPr>
                <w:rFonts w:asciiTheme="minorHAnsi" w:hAnsiTheme="minorHAnsi"/>
                <w:sz w:val="24"/>
                <w:szCs w:val="24"/>
              </w:rPr>
              <w:t>of complete delivery</w:t>
            </w:r>
          </w:p>
          <w:p w14:paraId="0996A843" w14:textId="6A99ECFD" w:rsidR="00063B0F" w:rsidRPr="00063B0F" w:rsidRDefault="00063B0F" w:rsidP="00E63C9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6800" w:type="dxa"/>
            <w:gridSpan w:val="7"/>
          </w:tcPr>
          <w:p w14:paraId="73C1BE05" w14:textId="246AD284" w:rsidR="00C34DE6" w:rsidRPr="00A80137" w:rsidRDefault="00063B0F" w:rsidP="00A80137">
            <w:pPr>
              <w:spacing w:before="40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4903296" behindDoc="0" locked="0" layoutInCell="1" allowOverlap="1" wp14:anchorId="32A9EAFB" wp14:editId="1E1BDB49">
                      <wp:simplePos x="0" y="0"/>
                      <wp:positionH relativeFrom="column">
                        <wp:posOffset>2877185</wp:posOffset>
                      </wp:positionH>
                      <wp:positionV relativeFrom="paragraph">
                        <wp:posOffset>111880</wp:posOffset>
                      </wp:positionV>
                      <wp:extent cx="1047750" cy="323850"/>
                      <wp:effectExtent l="0" t="0" r="19050" b="0"/>
                      <wp:wrapNone/>
                      <wp:docPr id="2282" name="Group 22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47750" cy="323850"/>
                                <a:chOff x="0" y="0"/>
                                <a:chExt cx="1047750" cy="323850"/>
                              </a:xfrm>
                            </wpg:grpSpPr>
                            <wps:wsp>
                              <wps:cNvPr id="2283" name="Rectangle 22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905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84" name="Rectangle 228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600" y="1905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85" name="Rectangle 22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9600" y="2857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86" name="Rectangle 228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8675" y="2857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87" name="Text Box 2287"/>
                              <wps:cNvSpPr txBox="1"/>
                              <wps:spPr>
                                <a:xfrm>
                                  <a:off x="438150" y="0"/>
                                  <a:ext cx="142875" cy="323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E2DAE36" w14:textId="77777777" w:rsidR="00EE4A32" w:rsidRPr="00EE56FD" w:rsidRDefault="00EE4A32" w:rsidP="005D72D9">
                                    <w:pPr>
                                      <w:spacing w:before="40" w:after="40" w:line="240" w:lineRule="auto"/>
                                      <w:jc w:val="center"/>
                                      <w:rPr>
                                        <w:noProof/>
                                        <w:color w:val="000000" w:themeColor="text1"/>
                                        <w:sz w:val="72"/>
                                        <w:szCs w:val="72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EE56FD">
                                      <w:rPr>
                                        <w:rFonts w:asciiTheme="minorHAnsi" w:hAnsiTheme="minorHAnsi" w:cstheme="minorHAnsi"/>
                                        <w:b/>
                                        <w:noProof/>
                                        <w:color w:val="000000" w:themeColor="text1"/>
                                        <w:sz w:val="24"/>
                                        <w:szCs w:val="24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:</w:t>
                                    </w:r>
                                    <w:r>
                                      <w:rPr>
                                        <w:noProof/>
                                        <w:color w:val="000000" w:themeColor="text1"/>
                                        <w:sz w:val="72"/>
                                        <w:szCs w:val="72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Your text here: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A9EAFB" id="Group 2282" o:spid="_x0000_s1130" style="position:absolute;margin-left:226.55pt;margin-top:8.8pt;width:82.5pt;height:25.5pt;z-index:254903296" coordsize="10477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">
                      <v:rect id="Rectangle 2283" o:spid="_x0000_s1131" style="position:absolute;top:190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yYwMQA&#10;AADdAAAADwAAAGRycy9kb3ducmV2LnhtbESPQYvCMBSE74L/ITxhb5paQbRrFFFc3KO2F2/P5m1b&#10;bV5KE7XurzcLCx6HmfmGWaw6U4s7ta6yrGA8ikAQ51ZXXCjI0t1wBsJ5ZI21ZVLwJAerZb+3wETb&#10;Bx/ofvSFCBB2CSoovW8SKV1ekkE3sg1x8H5sa9AH2RZSt/gIcFPLOIqm0mDFYaHEhjYl5dfjzSg4&#10;V3GGv4f0KzLz3cR/d+nldtoq9THo1p8gPHX+Hf5v77WCOJ5N4O9NeAJy+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smMDEAAAA3QAAAA8AAAAAAAAAAAAAAAAAmAIAAGRycy9k&#10;b3ducmV2LnhtbFBLBQYAAAAABAAEAPUAAACJAwAAAAA=&#10;"/>
                      <v:rect id="Rectangle 2284" o:spid="_x0000_s1132" style="position:absolute;left:2286;top:190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UAtMYA&#10;AADdAAAADwAAAGRycy9kb3ducmV2LnhtbESPQWvCQBSE74X+h+UVeqsbUxEbXaW0pLTHJF56e2af&#10;STT7NmTXmPrru4LgcZiZb5jVZjStGKh3jWUF00kEgri0uuFKwbZIXxYgnEfW2FomBX/kYLN+fFhh&#10;ou2ZMxpyX4kAYZeggtr7LpHSlTUZdBPbEQdvb3uDPsi+krrHc4CbVsZRNJcGGw4LNXb0UVN5zE9G&#10;wa6Jt3jJiq/IvKWv/mcsDqffT6Wen8b3JQhPo7+Hb+1vrSCOFzO4vglPQK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0UAtMYAAADdAAAADwAAAAAAAAAAAAAAAACYAgAAZHJz&#10;L2Rvd25yZXYueG1sUEsFBgAAAAAEAAQA9QAAAIsDAAAAAA==&#10;"/>
                      <v:rect id="Rectangle 2285" o:spid="_x0000_s1133" style="position:absolute;left:6096;top:285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mlL8YA&#10;AADdAAAADwAAAGRycy9kb3ducmV2LnhtbESPQWvCQBSE74X+h+UVeqsbUxQbXaW0pLTHJF56e2af&#10;STT7NmTXmPrru4LgcZiZb5jVZjStGKh3jWUF00kEgri0uuFKwbZIXxYgnEfW2FomBX/kYLN+fFhh&#10;ou2ZMxpyX4kAYZeggtr7LpHSlTUZdBPbEQdvb3uDPsi+krrHc4CbVsZRNJcGGw4LNXb0UVN5zE9G&#10;wa6Jt3jJiq/IvKWv/mcsDqffT6Wen8b3JQhPo7+Hb+1vrSCOFzO4vglPQK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AmlL8YAAADdAAAADwAAAAAAAAAAAAAAAACYAgAAZHJz&#10;L2Rvd25yZXYueG1sUEsFBgAAAAAEAAQA9QAAAIsDAAAAAA==&#10;"/>
                      <v:rect id="Rectangle 2286" o:spid="_x0000_s1134" style="position:absolute;left:8286;top:285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s7WMUA&#10;AADdAAAADwAAAGRycy9kb3ducmV2LnhtbESPQWvCQBSE74L/YXlCb7pphGCjq5QWpR5jvPT2mn0m&#10;0ezbkF2TtL/eLRR6HGbmG2azG00jeupcbVnB8yICQVxYXXOp4Jzv5ysQziNrbCyTgm9ysNtOJxtM&#10;tR04o/7kSxEg7FJUUHnfplK6oiKDbmFb4uBdbGfQB9mVUnc4BLhpZBxFiTRYc1iosKW3iorb6W4U&#10;fNXxGX+y/BCZl/3SH8f8ev98V+ppNr6uQXga/X/4r/2hFcTxKoHfN+EJyO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2ztYxQAAAN0AAAAPAAAAAAAAAAAAAAAAAJgCAABkcnMv&#10;ZG93bnJldi54bWxQSwUGAAAAAAQABAD1AAAAigMAAAAA&#10;"/>
                      <v:shape id="Text Box 2287" o:spid="_x0000_s1135" type="#_x0000_t202" style="position:absolute;left:4381;width:1429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3v9cUA&#10;AADdAAAADwAAAGRycy9kb3ducmV2LnhtbESPT2vCQBTE7wW/w/IEb7prsNVGV5EWoSeLf1ro7ZF9&#10;JsHs25BdTfz2riD0OMzMb5jFqrOVuFLjS8caxiMFgjhzpuRcw/GwGc5A+IBssHJMGm7kYbXsvSww&#10;Na7lHV33IRcRwj5FDUUIdSqlzwqy6EeuJo7eyTUWQ5RNLk2DbYTbSiZKvUmLJceFAmv6KCg77y9W&#10;w8/29Pc7Ud/5p32tW9cpyfZdaj3od+s5iEBd+A8/219GQ5LMpvB4E5+AX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ve/1xQAAAN0AAAAPAAAAAAAAAAAAAAAAAJgCAABkcnMv&#10;ZG93bnJldi54bWxQSwUGAAAAAAQABAD1AAAAigMAAAAA&#10;" filled="f" stroked="f">
                        <v:textbox>
                          <w:txbxContent>
                            <w:p w14:paraId="7E2DAE36" w14:textId="77777777" w:rsidR="00EE4A32" w:rsidRPr="00EE56FD" w:rsidRDefault="00EE4A32" w:rsidP="005D72D9">
                              <w:pPr>
                                <w:spacing w:before="40" w:after="40" w:line="240" w:lineRule="auto"/>
                                <w:jc w:val="center"/>
                                <w:rPr>
                                  <w:noProof/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E56FD">
                                <w:rPr>
                                  <w:rFonts w:asciiTheme="minorHAnsi" w:hAnsiTheme="minorHAnsi" w:cstheme="minorHAnsi"/>
                                  <w:b/>
                                  <w:noProof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:</w:t>
                              </w:r>
                              <w:r>
                                <w:rPr>
                                  <w:noProof/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text here: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A80137" w:rsidRPr="0035285F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4895104" behindDoc="0" locked="0" layoutInCell="1" allowOverlap="1" wp14:anchorId="0391F1F4" wp14:editId="2DB8485A">
                      <wp:simplePos x="0" y="0"/>
                      <wp:positionH relativeFrom="column">
                        <wp:posOffset>34925</wp:posOffset>
                      </wp:positionH>
                      <wp:positionV relativeFrom="page">
                        <wp:posOffset>97790</wp:posOffset>
                      </wp:positionV>
                      <wp:extent cx="2078355" cy="234315"/>
                      <wp:effectExtent l="0" t="0" r="17145" b="32385"/>
                      <wp:wrapNone/>
                      <wp:docPr id="2242" name="Group 22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243" name="Rectangle 22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44" name="Straight Arrow Connector 224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45" name="Straight Arrow Connector 224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46" name="Rectangle 22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47" name="Rectangle 22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48" name="Rectangle 22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49" name="Rectangle 22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50" name="Rectangle 22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51" name="Rectangle 22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52" name="Rectangle 22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="">
                  <w:pict>
                    <v:group w14:anchorId="79A59729" id="Group 2242" o:spid="_x0000_s1026" style="position:absolute;margin-left:2.75pt;margin-top:7.7pt;width:163.65pt;height:18.45pt;z-index:254895104;mso-position-vertical-relative:page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">
                      <v:rect id="Rectangle 2243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UiWsYA&#10;AADdAAAADwAAAGRycy9kb3ducmV2LnhtbESPQWvCQBSE74X+h+UVvNVNkyI2ZhNKxdIeNV56e2af&#10;SWz2bciumvrr3YLgcZiZb5isGE0nTjS41rKCl2kEgriyuuVawbZcPc9BOI+ssbNMCv7IQZE/PmSY&#10;anvmNZ02vhYBwi5FBY33fSqlqxoy6Ka2Jw7e3g4GfZBDLfWA5wA3nYyjaCYNthwWGuzpo6Hqd3M0&#10;CnZtvMXLuvyMzNsq8d9jeTj+LJWaPI3vCxCeRn8P39pfWkEcvybw/yY8AZl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xUiWsYAAADdAAAADwAAAAAAAAAAAAAAAACYAgAAZHJz&#10;L2Rvd25yZXYueG1sUEsFBgAAAAAEAAQA9QAAAIsDAAAAAA==&#10;"/>
                      <v:shape id="Straight Arrow Connector 2244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ayEasYAAADdAAAADwAAAGRycy9kb3ducmV2LnhtbESPwWrDMBBE74H+g9hCLyGRbUIJbmQT&#10;CoWSQ6GJDzku0tY2sVaupDrO30eFQo/DzLxhdvVsBzGRD71jBfk6A0Gsnem5VdCc3lZbECEiGxwc&#10;k4IbBairh8UOS+Ou/EnTMbYiQTiUqKCLcSylDLoji2HtRuLkfTlvMSbpW2k8XhPcDrLIsmdpsee0&#10;0OFIrx3py/HHKugPzUczLb+j19tDfvZ5OJ0HrdTT47x/ARFpjv/hv/a7UVAUmw38vklPQFZ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GshGrGAAAA3QAAAA8AAAAAAAAA&#10;AAAAAAAAoQIAAGRycy9kb3ducmV2LnhtbFBLBQYAAAAABAAEAPkAAACUAwAAAAA=&#10;"/>
                      <v:shape id="Straight Arrow Connector 2245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uAh8cYAAADdAAAADwAAAGRycy9kb3ducmV2LnhtbESPQWvCQBSE70L/w/IKvUjdJFiR6CpF&#10;KBQPBTUHj4/d1ySYfZvurjH9911B6HGYmW+Y9Xa0nRjIh9axgnyWgSDWzrRcK6hOH69LECEiG+wc&#10;k4JfCrDdPE3WWBp34wMNx1iLBOFQooImxr6UMuiGLIaZ64mT9+28xZikr6XxeEtw28kiyxbSYstp&#10;ocGedg3py/FqFbT76qsapj/R6+U+P/s8nM6dVurleXxfgYg0xv/wo/1pFBTF/A3ub9ITkJ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7gIfHGAAAA3QAAAA8AAAAAAAAA&#10;AAAAAAAAoQIAAGRycy9kb3ducmV2LnhtbFBLBQYAAAAABAAEAPkAAACUAwAAAAA=&#10;"/>
                      <v:rect id="Rectangle 2246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KBwsYA&#10;AADdAAAADwAAAGRycy9kb3ducmV2LnhtbESPQWvCQBSE74X+h+UVems2RgltdJVSsdhjTC69PbPP&#10;JJp9G7KrRn99t1DocZiZb5jFajSduNDgWssKJlEMgriyuuVaQVlsXl5BOI+ssbNMCm7kYLV8fFhg&#10;pu2Vc7rsfC0ChF2GChrv+0xKVzVk0EW2Jw7ewQ4GfZBDLfWA1wA3nUziOJUGWw4LDfb00VB12p2N&#10;gn2blHjPi8/YvG2m/mssjufvtVLPT+P7HISn0f+H/9pbrSBJZin8vglPQC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2KBwsYAAADdAAAADwAAAAAAAAAAAAAAAACYAgAAZHJz&#10;L2Rvd25yZXYueG1sUEsFBgAAAAAEAAQA9QAAAIsDAAAAAA==&#10;"/>
                      <v:rect id="Rectangle 2247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4kWcUA&#10;AADdAAAADwAAAGRycy9kb3ducmV2LnhtbESPQWvCQBSE74L/YXlCb7oxLWpTVxGLRY+aXHp7zT6T&#10;aPZtyK6a+utdodDjMDPfMPNlZ2pxpdZVlhWMRxEI4tzqigsFWboZzkA4j6yxtkwKfsnBctHvzTHR&#10;9sZ7uh58IQKEXYIKSu+bREqXl2TQjWxDHLyjbQ36INtC6hZvAW5qGUfRRBqsOCyU2NC6pPx8uBgF&#10;P1Wc4X2ffkXmffPqd116unx/KvUy6FYfIDx1/j/8195qBXH8NoXnm/A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LiRZxQAAAN0AAAAPAAAAAAAAAAAAAAAAAJgCAABkcnMv&#10;ZG93bnJldi54bWxQSwUGAAAAAAQABAD1AAAAigMAAAAA&#10;"/>
                      <v:rect id="Rectangle 2248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GwK8MA&#10;AADdAAAADwAAAGRycy9kb3ducmV2LnhtbERPPW/CMBDdK/EfrEPqVhwCqmjAiRAoVTtCWLod8TVJ&#10;ic9R7EDKr6+HSoxP73uTjaYVV+pdY1nBfBaBIC6tbrhScCrylxUI55E1tpZJwS85yNLJ0wYTbW98&#10;oOvRVyKEsEtQQe19l0jpypoMupntiAP3bXuDPsC+krrHWwg3rYyj6FUabDg01NjRrqbychyMgnMT&#10;n/B+KN4j85Yv/OdY/Axfe6Wep+N2DcLT6B/if/eHVhDHyzA3vAlPQK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bGwK8MAAADdAAAADwAAAAAAAAAAAAAAAACYAgAAZHJzL2Rv&#10;d25yZXYueG1sUEsFBgAAAAAEAAQA9QAAAIgDAAAAAA==&#10;"/>
                      <v:rect id="Rectangle 2249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0VsMYA&#10;AADdAAAADwAAAGRycy9kb3ducmV2LnhtbESPT2vCQBTE7wW/w/IEb3VjLNKkriItlvaYP5feXrOv&#10;STT7NmRXTf30bkHocZiZ3zDr7Wg6cabBtZYVLOYRCOLK6pZrBWWxf3wG4Tyyxs4yKfglB9vN5GGN&#10;qbYXzuic+1oECLsUFTTe96mUrmrIoJvbnjh4P3Yw6IMcaqkHvAS46WQcRStpsOWw0GBPrw1Vx/xk&#10;FHy3cYnXrHiPTLJf+s+xOJy+3pSaTcfdCwhPo/8P39sfWkEcPyXw9yY8Abm5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v0VsMYAAADdAAAADwAAAAAAAAAAAAAAAACYAgAAZHJz&#10;L2Rvd25yZXYueG1sUEsFBgAAAAAEAAQA9QAAAIsDAAAAAA==&#10;"/>
                      <v:rect id="Rectangle 2250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4q8MMA&#10;AADdAAAADwAAAGRycy9kb3ducmV2LnhtbERPPW/CMBDdK/EfrEPqVhyCqGjAiRAoVTtCWLod8TVJ&#10;ic9R7EDKr6+HSoxP73uTjaYVV+pdY1nBfBaBIC6tbrhScCrylxUI55E1tpZJwS85yNLJ0wYTbW98&#10;oOvRVyKEsEtQQe19l0jpypoMupntiAP3bXuDPsC+krrHWwg3rYyj6FUabDg01NjRrqbychyMgnMT&#10;n/B+KN4j85Yv/OdY/Axfe6Wep+N2DcLT6B/if/eHVhDHy7A/vAlPQK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h4q8MMAAADdAAAADwAAAAAAAAAAAAAAAACYAgAAZHJzL2Rv&#10;d25yZXYueG1sUEsFBgAAAAAEAAQA9QAAAIgDAAAAAA==&#10;"/>
                      <v:rect id="Rectangle 2251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KPa8QA&#10;AADdAAAADwAAAGRycy9kb3ducmV2LnhtbESPQYvCMBSE74L/IbyFvWlqFxe3GkUURY9aL3t7Ns+2&#10;bvNSmqjVX2+EBY/DzHzDTGatqcSVGldaVjDoRyCIM6tLzhUc0lVvBMJ5ZI2VZVJwJwezabczwUTb&#10;G+/ouve5CBB2CSoovK8TKV1WkEHXtzVx8E62MeiDbHKpG7wFuKlkHEXf0mDJYaHAmhYFZX/7i1Fw&#10;LOMDPnbpOjI/qy+/bdPz5Xep1OdHOx+D8NT6d/i/vdEK4ng4gNeb8ATk9A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Sj2vEAAAA3QAAAA8AAAAAAAAAAAAAAAAAmAIAAGRycy9k&#10;b3ducmV2LnhtbFBLBQYAAAAABAAEAPUAAACJAwAAAAA=&#10;"/>
                      <v:rect id="Rectangle 2252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ARHMUA&#10;AADdAAAADwAAAGRycy9kb3ducmV2LnhtbESPQWvCQBSE70L/w/IK3nTTFcWmrlIURY8aL95es69J&#10;2uzbkF019td3BcHjMDPfMLNFZ2txodZXjjW8DRMQxLkzFRcajtl6MAXhA7LB2jFpuJGHxfylN8PU&#10;uCvv6XIIhYgQ9ilqKENoUil9XpJFP3QNcfS+XWsxRNkW0rR4jXBbS5UkE2mx4rhQYkPLkvLfw9lq&#10;+KrUEf/22Sax7+tR2HXZz/m00rr/2n1+gAjUhWf40d4aDUqNFdzfxCcg5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gBEcxQAAAN0AAAAPAAAAAAAAAAAAAAAAAJgCAABkcnMv&#10;ZG93bnJldi54bWxQSwUGAAAAAAQABAD1AAAAigMAAAAA&#10;"/>
                      <w10:wrap anchory="page"/>
                    </v:group>
                  </w:pict>
                </mc:Fallback>
              </mc:AlternateContent>
            </w:r>
            <w:r w:rsidR="00C34DE6"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  <w:t xml:space="preserve">  :</w:t>
            </w:r>
            <w:r w:rsidR="005D72D9" w:rsidRPr="0035285F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C34DE6" w14:paraId="1174C26A" w14:textId="77777777" w:rsidTr="001009C6">
        <w:tc>
          <w:tcPr>
            <w:tcW w:w="3962" w:type="dxa"/>
          </w:tcPr>
          <w:p w14:paraId="51A744F0" w14:textId="581E2277" w:rsidR="00C34DE6" w:rsidRPr="001545E2" w:rsidRDefault="00C34DE6" w:rsidP="00063B0F">
            <w:pPr>
              <w:rPr>
                <w:rFonts w:asciiTheme="minorHAnsi" w:hAnsiTheme="minorHAnsi"/>
                <w:bCs/>
                <w:sz w:val="24"/>
                <w:szCs w:val="24"/>
              </w:rPr>
            </w:pPr>
            <w:r w:rsidRPr="00085BB7">
              <w:rPr>
                <w:rFonts w:asciiTheme="minorHAnsi" w:hAnsiTheme="minorHAnsi"/>
                <w:sz w:val="24"/>
                <w:szCs w:val="24"/>
              </w:rPr>
              <w:t xml:space="preserve">Date and time </w:t>
            </w:r>
            <w:r>
              <w:rPr>
                <w:rFonts w:asciiTheme="minorHAnsi" w:hAnsiTheme="minorHAnsi"/>
                <w:sz w:val="24"/>
                <w:szCs w:val="24"/>
              </w:rPr>
              <w:t>of third</w:t>
            </w:r>
            <w:r w:rsidRPr="00085BB7">
              <w:rPr>
                <w:rFonts w:asciiTheme="minorHAnsi" w:hAnsiTheme="minorHAnsi"/>
                <w:sz w:val="24"/>
                <w:szCs w:val="24"/>
              </w:rPr>
              <w:t xml:space="preserve"> stage of labour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completed</w:t>
            </w:r>
          </w:p>
        </w:tc>
        <w:tc>
          <w:tcPr>
            <w:tcW w:w="6800" w:type="dxa"/>
            <w:gridSpan w:val="7"/>
          </w:tcPr>
          <w:p w14:paraId="190C8C72" w14:textId="311AE43A" w:rsidR="00C34DE6" w:rsidRPr="00A80137" w:rsidRDefault="00B3018F" w:rsidP="00A80137">
            <w:pPr>
              <w:spacing w:before="40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4905344" behindDoc="0" locked="0" layoutInCell="1" allowOverlap="1" wp14:anchorId="7EE572CB" wp14:editId="11BC6D74">
                      <wp:simplePos x="0" y="0"/>
                      <wp:positionH relativeFrom="column">
                        <wp:posOffset>2886710</wp:posOffset>
                      </wp:positionH>
                      <wp:positionV relativeFrom="paragraph">
                        <wp:posOffset>71120</wp:posOffset>
                      </wp:positionV>
                      <wp:extent cx="1047750" cy="323850"/>
                      <wp:effectExtent l="0" t="0" r="19050" b="0"/>
                      <wp:wrapNone/>
                      <wp:docPr id="2288" name="Group 22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47750" cy="323850"/>
                                <a:chOff x="0" y="0"/>
                                <a:chExt cx="1047750" cy="323850"/>
                              </a:xfrm>
                            </wpg:grpSpPr>
                            <wps:wsp>
                              <wps:cNvPr id="2289" name="Rectangle 228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905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90" name="Rectangle 22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600" y="1905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91" name="Rectangle 22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9600" y="2857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92" name="Rectangle 229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8675" y="2857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93" name="Text Box 2293"/>
                              <wps:cNvSpPr txBox="1"/>
                              <wps:spPr>
                                <a:xfrm>
                                  <a:off x="438150" y="0"/>
                                  <a:ext cx="142875" cy="323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A785706" w14:textId="77777777" w:rsidR="00EE4A32" w:rsidRPr="00EE56FD" w:rsidRDefault="00EE4A32" w:rsidP="005D72D9">
                                    <w:pPr>
                                      <w:spacing w:before="40" w:after="40" w:line="240" w:lineRule="auto"/>
                                      <w:jc w:val="center"/>
                                      <w:rPr>
                                        <w:noProof/>
                                        <w:color w:val="000000" w:themeColor="text1"/>
                                        <w:sz w:val="72"/>
                                        <w:szCs w:val="72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EE56FD">
                                      <w:rPr>
                                        <w:rFonts w:asciiTheme="minorHAnsi" w:hAnsiTheme="minorHAnsi" w:cstheme="minorHAnsi"/>
                                        <w:b/>
                                        <w:noProof/>
                                        <w:color w:val="000000" w:themeColor="text1"/>
                                        <w:sz w:val="24"/>
                                        <w:szCs w:val="24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:</w:t>
                                    </w:r>
                                    <w:r>
                                      <w:rPr>
                                        <w:noProof/>
                                        <w:color w:val="000000" w:themeColor="text1"/>
                                        <w:sz w:val="72"/>
                                        <w:szCs w:val="72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Your text here: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E572CB" id="Group 2288" o:spid="_x0000_s1136" style="position:absolute;margin-left:227.3pt;margin-top:5.6pt;width:82.5pt;height:25.5pt;z-index:254905344" coordsize="10477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">
                      <v:rect id="Rectangle 2289" o:spid="_x0000_s1137" style="position:absolute;top:190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SvKsQA&#10;AADdAAAADwAAAGRycy9kb3ducmV2LnhtbESPQYvCMBSE74L/ITzBm6ZWEFuNIi4uu0etF2/P5m3b&#10;tXkpTdTu/nojCB6HmfmGWa47U4sbta6yrGAyjkAQ51ZXXCg4ZrvRHITzyBpry6TgjxysV/3eElNt&#10;77yn28EXIkDYpaig9L5JpXR5SQbd2DbEwfuxrUEfZFtI3eI9wE0t4yiaSYMVh4USG9qWlF8OV6Pg&#10;XMVH/N9nn5FJdlP/3WW/19OHUsNBt1mA8NT5d/jV/tIK4niewPNNe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EryrEAAAA3QAAAA8AAAAAAAAAAAAAAAAAmAIAAGRycy9k&#10;b3ducmV2LnhtbFBLBQYAAAAABAAEAPUAAACJAwAAAAA=&#10;"/>
                      <v:rect id="Rectangle 2290" o:spid="_x0000_s1138" style="position:absolute;left:2286;top:190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eQasIA&#10;AADdAAAADwAAAGRycy9kb3ducmV2LnhtbERPPW/CMBDdK/EfrEPqVpwGCZUUg6pWoDImYWE74msS&#10;iM9RbJLAr8cDUsen973ajKYRPXWutqzgfRaBIC6srrlUcMi3bx8gnEfW2FgmBTdysFlPXlaYaDtw&#10;Sn3mSxFC2CWooPK+TaR0RUUG3cy2xIH7s51BH2BXSt3hEMJNI+MoWkiDNYeGClv6rqi4ZFej4FTH&#10;B7yn+S4yy+3c78f8fD3+KPU6Hb8+QXga/b/46f7VCuJ4GfaHN+EJ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p5BqwgAAAN0AAAAPAAAAAAAAAAAAAAAAAJgCAABkcnMvZG93&#10;bnJldi54bWxQSwUGAAAAAAQABAD1AAAAhwMAAAAA&#10;"/>
                      <v:rect id="Rectangle 2291" o:spid="_x0000_s1139" style="position:absolute;left:6096;top:285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s18cYA&#10;AADdAAAADwAAAGRycy9kb3ducmV2LnhtbESPQWvCQBSE70L/w/IKvZmNEaRJXUWUSD1qcuntNfua&#10;pGbfhuxG0/76bqHQ4zAz3zDr7WQ6caPBtZYVLKIYBHFldcu1grLI588gnEfW2FkmBV/kYLt5mK0x&#10;0/bOZ7pdfC0ChF2GChrv+0xKVzVk0EW2Jw7ehx0M+iCHWuoB7wFuOpnE8UoabDksNNjTvqHqehmN&#10;gvc2KfH7XBxjk+ZLf5qKz/HtoNTT47R7AeFp8v/hv/arVpAk6QJ+34QnID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us18cYAAADdAAAADwAAAAAAAAAAAAAAAACYAgAAZHJz&#10;L2Rvd25yZXYueG1sUEsFBgAAAAAEAAQA9QAAAIsDAAAAAA==&#10;"/>
                      <v:rect id="Rectangle 2292" o:spid="_x0000_s1140" style="position:absolute;left:8286;top:285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mrhsQA&#10;AADdAAAADwAAAGRycy9kb3ducmV2LnhtbESPQWvCQBSE74X+h+UVeqsbtyAaXUUUSz1qvHh7Zp9J&#10;NPs2ZFdN++tdQfA4zMw3zGTW2VpcqfWVYw39XgKCOHem4kLDLlt9DUH4gGywdkwa/sjDbPr+NsHU&#10;uBtv6LoNhYgQ9ilqKENoUil9XpJF33MNcfSOrrUYomwLaVq8RbitpUqSgbRYcVwosaFFSfl5e7Ea&#10;DpXa4f8m+0nsaPUd1l12uuyXWn9+dPMxiEBdeIWf7V+jQamRgseb+ATk9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5q4bEAAAA3QAAAA8AAAAAAAAAAAAAAAAAmAIAAGRycy9k&#10;b3ducmV2LnhtbFBLBQYAAAAABAAEAPUAAACJAwAAAAA=&#10;"/>
                      <v:shape id="Text Box 2293" o:spid="_x0000_s1141" type="#_x0000_t202" style="position:absolute;left:4381;width:1429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9/K8UA&#10;AADdAAAADwAAAGRycy9kb3ducmV2LnhtbESPQWvCQBSE74L/YXmF3nS3qRZNsxFRCp4qtVXw9sg+&#10;k9Ds25DdmvTfdwuCx2FmvmGy1WAbcaXO1441PE0VCOLCmZpLDV+fb5MFCB+QDTaOScMveVjl41GG&#10;qXE9f9D1EEoRIexT1FCF0KZS+qIii37qWuLoXVxnMUTZldJ02Ee4bWSi1Iu0WHNcqLClTUXF9+HH&#10;aji+X86nmdqXWztvezcoyXYptX58GNavIAIN4R6+tXdGQ5Isn+H/TXwCMv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X38rxQAAAN0AAAAPAAAAAAAAAAAAAAAAAJgCAABkcnMv&#10;ZG93bnJldi54bWxQSwUGAAAAAAQABAD1AAAAigMAAAAA&#10;" filled="f" stroked="f">
                        <v:textbox>
                          <w:txbxContent>
                            <w:p w14:paraId="1A785706" w14:textId="77777777" w:rsidR="00EE4A32" w:rsidRPr="00EE56FD" w:rsidRDefault="00EE4A32" w:rsidP="005D72D9">
                              <w:pPr>
                                <w:spacing w:before="40" w:after="40" w:line="240" w:lineRule="auto"/>
                                <w:jc w:val="center"/>
                                <w:rPr>
                                  <w:noProof/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E56FD">
                                <w:rPr>
                                  <w:rFonts w:asciiTheme="minorHAnsi" w:hAnsiTheme="minorHAnsi" w:cstheme="minorHAnsi"/>
                                  <w:b/>
                                  <w:noProof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:</w:t>
                              </w:r>
                              <w:r>
                                <w:rPr>
                                  <w:noProof/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text here: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063B0F" w:rsidRPr="0035285F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4897152" behindDoc="0" locked="0" layoutInCell="1" allowOverlap="1" wp14:anchorId="59C9CC81" wp14:editId="04BFBCEE">
                      <wp:simplePos x="0" y="0"/>
                      <wp:positionH relativeFrom="column">
                        <wp:posOffset>29210</wp:posOffset>
                      </wp:positionH>
                      <wp:positionV relativeFrom="page">
                        <wp:posOffset>81280</wp:posOffset>
                      </wp:positionV>
                      <wp:extent cx="2078355" cy="234315"/>
                      <wp:effectExtent l="0" t="0" r="17145" b="32385"/>
                      <wp:wrapNone/>
                      <wp:docPr id="2253" name="Group 22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254" name="Rectangle 225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55" name="Straight Arrow Connector 225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56" name="Straight Arrow Connector 225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57" name="Rectangle 22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58" name="Rectangle 22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59" name="Rectangle 22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60" name="Rectangle 22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61" name="Rectangle 22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62" name="Rectangle 22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63" name="Rectangle 22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="">
                  <w:pict>
                    <v:group w14:anchorId="56A331D0" id="Group 2253" o:spid="_x0000_s1026" style="position:absolute;margin-left:2.3pt;margin-top:6.4pt;width:163.65pt;height:18.45pt;z-index:254897152;mso-position-vertical-relative:page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">
                      <v:rect id="Rectangle 2254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Us88UA&#10;AADdAAAADwAAAGRycy9kb3ducmV2LnhtbESPQWvCQBSE74L/YXlCb7oxrWJTVxGLRY+aXHp7zT6T&#10;aPZtyK6a+utdodDjMDPfMPNlZ2pxpdZVlhWMRxEI4tzqigsFWboZzkA4j6yxtkwKfsnBctHvzTHR&#10;9sZ7uh58IQKEXYIKSu+bREqXl2TQjWxDHLyjbQ36INtC6hZvAW5qGUfRVBqsOCyU2NC6pPx8uBgF&#10;P1Wc4X2ffkXmffPqd116unx/KvUy6FYfIDx1/j/8195qBXE8eYPnm/A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JSzzxQAAAN0AAAAPAAAAAAAAAAAAAAAAAJgCAABkcnMv&#10;ZG93bnJldi54bWxQSwUGAAAAAAQABAD1AAAAigMAAAAA&#10;"/>
                      <v:shape id="Straight Arrow Connector 2255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zm3LMYAAADdAAAADwAAAGRycy9kb3ducmV2LnhtbESPwWrDMBBE74H+g9hCLyGRbUgJbmQT&#10;CoWSQ6GJDzku0tY2sVaupDrO30eFQo/DzLxhdvVsBzGRD71jBfk6A0Gsnem5VdCc3lZbECEiGxwc&#10;k4IbBairh8UOS+Ou/EnTMbYiQTiUqKCLcSylDLoji2HtRuLkfTlvMSbpW2k8XhPcDrLIsmdpsee0&#10;0OFIrx3py/HHKugPzUczLb+j19tDfvZ5OJ0HrdTT47x/ARFpjv/hv/a7UVAUmw38vklPQFZ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s5tyzGAAAA3QAAAA8AAAAAAAAA&#10;AAAAAAAAoQIAAGRycy9kb3ducmV2LnhtbFBLBQYAAAAABAAEAPkAAACUAwAAAAA=&#10;"/>
                      <v:shape id="Straight Arrow Connector 2256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+spW8UAAADdAAAADwAAAGRycy9kb3ducmV2LnhtbESPQWvCQBSE74X+h+UVeim6SUCR1FWk&#10;IBQPgpqDx8fuaxLMvk131xj/vSsUehxm5htmuR5tJwbyoXWsIJ9mIIi1My3XCqrTdrIAESKywc4x&#10;KbhTgPXq9WWJpXE3PtBwjLVIEA4lKmhi7Espg27IYpi6njh5P85bjEn6WhqPtwS3nSyybC4ttpwW&#10;GuzpqyF9OV6tgnZX7avh4zd6vdjlZ5+H07nTSr2/jZtPEJHG+B/+a38bBUUxm8PzTXoCcvU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+spW8UAAADdAAAADwAAAAAAAAAA&#10;AAAAAAChAgAAZHJzL2Rvd25yZXYueG1sUEsFBgAAAAAEAAQA+QAAAJMDAAAAAA==&#10;"/>
                      <v:rect id="Rectangle 2257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eyhMUA&#10;AADdAAAADwAAAGRycy9kb3ducmV2LnhtbESPQWvCQBSE74L/YXlCb7oxpWpTVxGLRY+aXHp7zT6T&#10;aPZtyK6a+utdodDjMDPfMPNlZ2pxpdZVlhWMRxEI4tzqigsFWboZzkA4j6yxtkwKfsnBctHvzTHR&#10;9sZ7uh58IQKEXYIKSu+bREqXl2TQjWxDHLyjbQ36INtC6hZvAW5qGUfRRBqsOCyU2NC6pPx8uBgF&#10;P1Wc4X2ffkXmffPqd116unx/KvUy6FYfIDx1/j/8195qBXH8NoXnm/A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97KExQAAAN0AAAAPAAAAAAAAAAAAAAAAAJgCAABkcnMv&#10;ZG93bnJldi54bWxQSwUGAAAAAAQABAD1AAAAigMAAAAA&#10;"/>
                      <v:rect id="Rectangle 2258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gm9sMA&#10;AADdAAAADwAAAGRycy9kb3ducmV2LnhtbERPPW/CMBDdK/EfrEPqVhyCqGjAiRAoVTtCWLod8TVJ&#10;ic9R7EDKr6+HSoxP73uTjaYVV+pdY1nBfBaBIC6tbrhScCrylxUI55E1tpZJwS85yNLJ0wYTbW98&#10;oOvRVyKEsEtQQe19l0jpypoMupntiAP3bXuDPsC+krrHWwg3rYyj6FUabDg01NjRrqbychyMgnMT&#10;n/B+KN4j85Yv/OdY/Axfe6Wep+N2DcLT6B/if/eHVhDHyzA3vAlPQK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Ggm9sMAAADdAAAADwAAAAAAAAAAAAAAAACYAgAAZHJzL2Rv&#10;d25yZXYueG1sUEsFBgAAAAAEAAQA9QAAAIgDAAAAAA==&#10;"/>
                      <v:rect id="Rectangle 2259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SDbcYA&#10;AADdAAAADwAAAGRycy9kb3ducmV2LnhtbESPT2vCQBTE7wW/w/IEb3VjpNKkriItlvaYP5feXrOv&#10;STT7NmRXTf30bkHocZiZ3zDr7Wg6cabBtZYVLOYRCOLK6pZrBWWxf3wG4Tyyxs4yKfglB9vN5GGN&#10;qbYXzuic+1oECLsUFTTe96mUrmrIoJvbnjh4P3Yw6IMcaqkHvAS46WQcRStpsOWw0GBPrw1Vx/xk&#10;FHy3cYnXrHiPTLJf+s+xOJy+3pSaTcfdCwhPo/8P39sfWkEcPyXw9yY8Abm5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ySDbcYAAADdAAAADwAAAAAAAAAAAAAAAACYAgAAZHJz&#10;L2Rvd25yZXYueG1sUEsFBgAAAAAEAAQA9QAAAIsDAAAAAA==&#10;"/>
                      <v:rect id="Rectangle 2260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LgTcMA&#10;AADdAAAADwAAAGRycy9kb3ducmV2LnhtbERPu07DMBTdkfgH61ZiI06DVEGoGyGqVHTMY2G7xLdJ&#10;SnwdxW4b+vX1UInx6LzX2WwGcabJ9ZYVLKMYBHFjdc+tgrrKn19BOI+scbBMCv7IQbZ5fFhjqu2F&#10;CzqXvhUhhF2KCjrvx1RK13Rk0EV2JA7cwU4GfYBTK/WElxBuBpnE8Uoa7Dk0dDjSZ0fNb3kyCn76&#10;pMZrUe1i85a/+P1cHU/fW6WeFvPHOwhPs/8X391fWkGSrML+8CY8Abm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LgTcMAAADdAAAADwAAAAAAAAAAAAAAAACYAgAAZHJzL2Rv&#10;d25yZXYueG1sUEsFBgAAAAAEAAQA9QAAAIgDAAAAAA==&#10;"/>
                      <v:rect id="Rectangle 2261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5F1sYA&#10;AADdAAAADwAAAGRycy9kb3ducmV2LnhtbESPT2vCQBTE74LfYXlCb7oxhVBTVxFFaY/5c+ntNfua&#10;pM2+DdnVpP303ULB4zAzv2G2+8l04kaDay0rWK8iEMSV1S3XCsrivHwC4Tyyxs4yKfgmB/vdfLbF&#10;VNuRM7rlvhYBwi5FBY33fSqlqxoy6Fa2Jw7ehx0M+iCHWuoBxwA3nYyjKJEGWw4LDfZ0bKj6yq9G&#10;wXsbl/iTFZfIbM6P/nUqPq9vJ6UeFtPhGYSnyd/D/+0XrSCOkzX8vQlPQO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z5F1sYAAADdAAAADwAAAAAAAAAAAAAAAACYAgAAZHJz&#10;L2Rvd25yZXYueG1sUEsFBgAAAAAEAAQA9QAAAIsDAAAAAA==&#10;"/>
                      <v:rect id="Rectangle 2262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zbocUA&#10;AADdAAAADwAAAGRycy9kb3ducmV2LnhtbESPQWvCQBSE7wX/w/IKvdVNtyA1dROKotijJhdvr9nX&#10;JG32bciuGvvrXaHgcZiZb5hFPtpOnGjwrWMNL9MEBHHlTMu1hrJYP7+B8AHZYOeYNFzIQ55NHhaY&#10;GnfmHZ32oRYRwj5FDU0IfSqlrxqy6KeuJ47etxsshiiHWpoBzxFuO6mSZCYtthwXGuxp2VD1uz9a&#10;DV+tKvFvV2wSO1+/hs+x+DkeVlo/PY4f7yACjeEe/m9vjQalZgpub+ITkN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7NuhxQAAAN0AAAAPAAAAAAAAAAAAAAAAAJgCAABkcnMv&#10;ZG93bnJldi54bWxQSwUGAAAAAAQABAD1AAAAigMAAAAA&#10;"/>
                      <v:rect id="Rectangle 2263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B+OsYA&#10;AADdAAAADwAAAGRycy9kb3ducmV2LnhtbESPT2vCQBTE7wW/w/KE3pqNEUTTrCItlnrMn0tvr9nX&#10;JG32bciumvrpuwXB4zAzv2Gy3WR6cabRdZYVLKIYBHFtdceNgqo8PK1BOI+ssbdMCn7JwW47e8gw&#10;1fbCOZ0L34gAYZeigtb7IZXS1S0ZdJEdiIP3ZUeDPsixkXrES4CbXiZxvJIGOw4LLQ700lL9U5yM&#10;gs8uqfCal2+x2RyW/jiV36ePV6Ue59P+GYSnyd/Dt/a7VpAkqyX8vwlPQG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KB+OsYAAADdAAAADwAAAAAAAAAAAAAAAACYAgAAZHJz&#10;L2Rvd25yZXYueG1sUEsFBgAAAAAEAAQA9QAAAIsDAAAAAA==&#10;"/>
                      <w10:wrap anchory="page"/>
                    </v:group>
                  </w:pict>
                </mc:Fallback>
              </mc:AlternateContent>
            </w:r>
            <w:r w:rsidR="00A80137"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  <w:t xml:space="preserve"> </w:t>
            </w:r>
          </w:p>
        </w:tc>
      </w:tr>
      <w:tr w:rsidR="00C34DE6" w14:paraId="6CC59F58" w14:textId="77777777" w:rsidTr="001009C6">
        <w:tc>
          <w:tcPr>
            <w:tcW w:w="3962" w:type="dxa"/>
          </w:tcPr>
          <w:p w14:paraId="5EC3A027" w14:textId="34CC3C36" w:rsidR="00C34DE6" w:rsidRPr="00085BB7" w:rsidRDefault="00C34DE6" w:rsidP="00063B0F">
            <w:pPr>
              <w:rPr>
                <w:rFonts w:asciiTheme="minorHAnsi" w:hAnsiTheme="minorHAnsi"/>
                <w:sz w:val="24"/>
                <w:szCs w:val="24"/>
              </w:rPr>
            </w:pPr>
            <w:r w:rsidRPr="00085BB7">
              <w:rPr>
                <w:rFonts w:asciiTheme="minorHAnsi" w:hAnsiTheme="minorHAnsi"/>
                <w:sz w:val="24"/>
                <w:szCs w:val="24"/>
              </w:rPr>
              <w:t xml:space="preserve">Date and time 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woman left the </w:t>
            </w:r>
            <w:r w:rsidR="00935E5E">
              <w:rPr>
                <w:rFonts w:asciiTheme="minorHAnsi" w:hAnsiTheme="minorHAnsi"/>
                <w:sz w:val="24"/>
                <w:szCs w:val="24"/>
              </w:rPr>
              <w:t>delivery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ward</w:t>
            </w:r>
          </w:p>
        </w:tc>
        <w:tc>
          <w:tcPr>
            <w:tcW w:w="6800" w:type="dxa"/>
            <w:gridSpan w:val="7"/>
          </w:tcPr>
          <w:p w14:paraId="0A229EFD" w14:textId="3F4E667A" w:rsidR="00C34DE6" w:rsidRDefault="00A80137" w:rsidP="00063B0F">
            <w:pPr>
              <w:spacing w:before="40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  <w:r w:rsidRPr="0035285F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4899200" behindDoc="0" locked="0" layoutInCell="1" allowOverlap="1" wp14:anchorId="68E1B0C8" wp14:editId="4ABFBC5E">
                      <wp:simplePos x="0" y="0"/>
                      <wp:positionH relativeFrom="column">
                        <wp:posOffset>29210</wp:posOffset>
                      </wp:positionH>
                      <wp:positionV relativeFrom="page">
                        <wp:posOffset>92075</wp:posOffset>
                      </wp:positionV>
                      <wp:extent cx="2078355" cy="234315"/>
                      <wp:effectExtent l="0" t="0" r="17145" b="32385"/>
                      <wp:wrapNone/>
                      <wp:docPr id="2264" name="Group 22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265" name="Rectangle 22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66" name="Straight Arrow Connector 226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67" name="Straight Arrow Connector 2267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68" name="Rectangle 22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69" name="Rectangle 22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70" name="Rectangle 22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71" name="Rectangle 227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72" name="Rectangle 227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73" name="Rectangle 22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74" name="Rectangle 22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="">
                  <w:pict>
                    <v:group w14:anchorId="1BE58FA7" id="Group 2264" o:spid="_x0000_s1026" style="position:absolute;margin-left:2.3pt;margin-top:7.25pt;width:163.65pt;height:18.45pt;z-index:254899200;mso-position-vertical-relative:page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">
                      <v:rect id="Rectangle 2265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VD1cYA&#10;AADdAAAADwAAAGRycy9kb3ducmV2LnhtbESPQWvCQBSE74X+h+UVems2RgxtdJVSsdhjTC69PbPP&#10;JJp9G7KrRn99t1DocZiZb5jFajSduNDgWssKJlEMgriyuuVaQVlsXl5BOI+ssbNMCm7kYLV8fFhg&#10;pu2Vc7rsfC0ChF2GChrv+0xKVzVk0EW2Jw7ewQ4GfZBDLfWA1wA3nUziOJUGWw4LDfb00VB12p2N&#10;gn2blHjPi8/YvG2m/mssjufvtVLPT+P7HISn0f+H/9pbrSBJ0hn8vglPQC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AVD1cYAAADdAAAADwAAAAAAAAAAAAAAAACYAgAAZHJz&#10;L2Rvd25yZXYueG1sUEsFBgAAAAAEAAQA9QAAAIsDAAAAAA==&#10;"/>
                      <v:shape id="Straight Arrow Connector 2266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Yfj5sUAAADdAAAADwAAAGRycy9kb3ducmV2LnhtbESPQWvCQBSE70L/w/IKvYhukkOQ6CpS&#10;KIiHQjUHj4/d1yQ0+zburjH9992C4HGYmW+YzW6yvRjJh86xgnyZgSDWznTcKKjPH4sViBCRDfaO&#10;ScEvBdhtX2YbrIy78xeNp9iIBOFQoYI2xqGSMuiWLIalG4iT9+28xZikb6TxeE9w28siy0ppseO0&#10;0OJA7y3pn9PNKuiO9Wc9zq/R69Uxv/g8nC+9VurtddqvQUSa4jP8aB+MgqIoS/h/k56A3P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Yfj5sUAAADdAAAADwAAAAAAAAAA&#10;AAAAAAChAgAAZHJzL2Rvd25yZXYueG1sUEsFBgAAAAAEAAQA+QAAAJMDAAAAAA==&#10;"/>
                      <v:shape id="Straight Arrow Connector 2267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stGfcYAAADdAAAADwAAAGRycy9kb3ducmV2LnhtbESPwWrDMBBE74H+g9hCLyGR7UMa3Mgm&#10;FAolh0ITH3JcpK1tYq1cSXWcv48KhR6HmXnD7OrZDmIiH3rHCvJ1BoJYO9Nzq6A5va22IEJENjg4&#10;JgU3ClBXD4sdlsZd+ZOmY2xFgnAoUUEX41hKGXRHFsPajcTJ+3LeYkzSt9J4vCa4HWSRZRtpsee0&#10;0OFIrx3py/HHKugPzUczLb+j19tDfvZ5OJ0HrdTT47x/ARFpjv/hv/a7UVAUm2f4fZOegKz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rLRn3GAAAA3QAAAA8AAAAAAAAA&#10;AAAAAAAAoQIAAGRycy9kb3ducmV2LnhtbFBLBQYAAAAABAAEAPkAAACUAwAAAAA=&#10;"/>
                      <v:rect id="Rectangle 2268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TsS8MA&#10;AADdAAAADwAAAGRycy9kb3ducmV2LnhtbERPu07DMBTdkfgH61ZiI06DVEGoGyGqVHTMY2G7xLdJ&#10;SnwdxW4b+vX1UInx6LzX2WwGcabJ9ZYVLKMYBHFjdc+tgrrKn19BOI+scbBMCv7IQbZ5fFhjqu2F&#10;CzqXvhUhhF2KCjrvx1RK13Rk0EV2JA7cwU4GfYBTK/WElxBuBpnE8Uoa7Dk0dDjSZ0fNb3kyCn76&#10;pMZrUe1i85a/+P1cHU/fW6WeFvPHOwhPs/8X391fWkGSrMLc8CY8Abm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gTsS8MAAADdAAAADwAAAAAAAAAAAAAAAACYAgAAZHJzL2Rv&#10;d25yZXYueG1sUEsFBgAAAAAEAAQA9QAAAIgDAAAAAA==&#10;"/>
                      <v:rect id="Rectangle 2269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hJ0MQA&#10;AADdAAAADwAAAGRycy9kb3ducmV2LnhtbESPQYvCMBSE7wv+h/AEb2tqBdFqFHFx0aPWy96ezbOt&#10;Ni+liVr99UYQ9jjMzDfMbNGaStyocaVlBYN+BII4s7rkXMEhXX+PQTiPrLGyTAoe5GAx73zNMNH2&#10;zju67X0uAoRdggoK7+tESpcVZND1bU0cvJNtDPogm1zqBu8BbioZR9FIGiw5LBRY06qg7LK/GgXH&#10;Mj7gc5f+RmayHvptm56vfz9K9brtcgrCU+v/w5/2RiuI49EE3m/CE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ISdDEAAAA3QAAAA8AAAAAAAAAAAAAAAAAmAIAAGRycy9k&#10;b3ducmV2LnhtbFBLBQYAAAAABAAEAPUAAACJAwAAAAA=&#10;"/>
                      <v:rect id="Rectangle 2270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t2kMMA&#10;AADdAAAADwAAAGRycy9kb3ducmV2LnhtbERPPW/CMBDdK/EfrEPqVhyCRGnAiRAoVTtCWLod8TVJ&#10;ic9R7EDKr6+HSoxP73uTjaYVV+pdY1nBfBaBIC6tbrhScCrylxUI55E1tpZJwS85yNLJ0wYTbW98&#10;oOvRVyKEsEtQQe19l0jpypoMupntiAP3bXuDPsC+krrHWwg3rYyjaCkNNhwaauxoV1N5OQ5GwbmJ&#10;T3g/FO+RecsX/nMsfoavvVLP03G7BuFp9A/xv/tDK4jj17A/vAlPQK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at2kMMAAADdAAAADwAAAAAAAAAAAAAAAACYAgAAZHJzL2Rv&#10;d25yZXYueG1sUEsFBgAAAAAEAAQA9QAAAIgDAAAAAA==&#10;"/>
                      <v:rect id="Rectangle 2271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fTC8QA&#10;AADdAAAADwAAAGRycy9kb3ducmV2LnhtbESPQYvCMBSE74L/IbyFvWlqF1y3GkUURY9aL3t7Ns+2&#10;bvNSmqjVX2+EBY/DzHzDTGatqcSVGldaVjDoRyCIM6tLzhUc0lVvBMJ5ZI2VZVJwJwezabczwUTb&#10;G+/ouve5CBB2CSoovK8TKV1WkEHXtzVx8E62MeiDbHKpG7wFuKlkHEVDabDksFBgTYuCsr/9xSg4&#10;lvEBH7t0HZmf1Zfftun58rtU6vOjnY9BeGr9O/zf3mgFcfw9gNeb8ATk9A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rn0wvEAAAA3QAAAA8AAAAAAAAAAAAAAAAAmAIAAGRycy9k&#10;b3ducmV2LnhtbFBLBQYAAAAABAAEAPUAAACJAwAAAAA=&#10;"/>
                      <v:rect id="Rectangle 2272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VNfMUA&#10;AADdAAAADwAAAGRycy9kb3ducmV2LnhtbESPQWvCQBSE70L/w/IK3nTTFdSmrlIURY8aL95es69J&#10;2uzbkF019td3BcHjMDPfMLNFZ2txodZXjjW8DRMQxLkzFRcajtl6MAXhA7LB2jFpuJGHxfylN8PU&#10;uCvv6XIIhYgQ9ilqKENoUil9XpJFP3QNcfS+XWsxRNkW0rR4jXBbS5UkY2mx4rhQYkPLkvLfw9lq&#10;+KrUEf/22Sax7+tR2HXZz/m00rr/2n1+gAjUhWf40d4aDUpNFNzfxCcg5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NU18xQAAAN0AAAAPAAAAAAAAAAAAAAAAAJgCAABkcnMv&#10;ZG93bnJldi54bWxQSwUGAAAAAAQABAD1AAAAigMAAAAA&#10;"/>
                      <v:rect id="Rectangle 2273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no58YA&#10;AADdAAAADwAAAGRycy9kb3ducmV2LnhtbESPQWvCQBSE74X+h+UVvNVNE6g2ZhNKxdIeNV56e2af&#10;SWz2bciumvrr3YLgcZiZb5isGE0nTjS41rKCl2kEgriyuuVawbZcPc9BOI+ssbNMCv7IQZE/PmSY&#10;anvmNZ02vhYBwi5FBY33fSqlqxoy6Ka2Jw7e3g4GfZBDLfWA5wA3nYyj6FUabDksNNjTR0PV7+Zo&#10;FOzaeIuXdfkZmbdV4r/H8nD8WSo1eRrfFyA8jf4evrW/tII4niXw/yY8AZl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Xno58YAAADdAAAADwAAAAAAAAAAAAAAAACYAgAAZHJz&#10;L2Rvd25yZXYueG1sUEsFBgAAAAAEAAQA9QAAAIsDAAAAAA==&#10;"/>
                      <v:rect id="Rectangle 2274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Bwk8UA&#10;AADdAAAADwAAAGRycy9kb3ducmV2LnhtbESPQWvCQBSE74L/YXlCb7oxLWpTVxGLRY+aXHp7zT6T&#10;aPZtyK6a+utdodDjMDPfMPNlZ2pxpdZVlhWMRxEI4tzqigsFWboZzkA4j6yxtkwKfsnBctHvzTHR&#10;9sZ7uh58IQKEXYIKSu+bREqXl2TQjWxDHLyjbQ36INtC6hZvAW5qGUfRRBqsOCyU2NC6pPx8uBgF&#10;P1Wc4X2ffkXmffPqd116unx/KvUy6FYfIDx1/j/8195qBXE8fYPnm/A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kHCTxQAAAN0AAAAPAAAAAAAAAAAAAAAAAJgCAABkcnMv&#10;ZG93bnJldi54bWxQSwUGAAAAAAQABAD1AAAAigMAAAAA&#10;"/>
                      <w10:wrap anchory="page"/>
                    </v:group>
                  </w:pict>
                </mc:Fallback>
              </mc:AlternateContent>
            </w:r>
            <w:r w:rsidR="005D72D9"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4907392" behindDoc="0" locked="0" layoutInCell="1" allowOverlap="1" wp14:anchorId="2802F417" wp14:editId="38AA4E0C">
                      <wp:simplePos x="0" y="0"/>
                      <wp:positionH relativeFrom="column">
                        <wp:posOffset>2886710</wp:posOffset>
                      </wp:positionH>
                      <wp:positionV relativeFrom="paragraph">
                        <wp:posOffset>74930</wp:posOffset>
                      </wp:positionV>
                      <wp:extent cx="1047750" cy="323850"/>
                      <wp:effectExtent l="0" t="0" r="19050" b="0"/>
                      <wp:wrapNone/>
                      <wp:docPr id="2294" name="Group 22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47750" cy="323850"/>
                                <a:chOff x="0" y="0"/>
                                <a:chExt cx="1047750" cy="323850"/>
                              </a:xfrm>
                            </wpg:grpSpPr>
                            <wps:wsp>
                              <wps:cNvPr id="2295" name="Rectangle 22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905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96" name="Rectangle 22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600" y="1905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97" name="Rectangle 229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9600" y="2857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98" name="Rectangle 229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8675" y="2857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99" name="Text Box 2299"/>
                              <wps:cNvSpPr txBox="1"/>
                              <wps:spPr>
                                <a:xfrm>
                                  <a:off x="438150" y="0"/>
                                  <a:ext cx="142875" cy="323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25639EA" w14:textId="77777777" w:rsidR="00EE4A32" w:rsidRPr="00EE56FD" w:rsidRDefault="00EE4A32" w:rsidP="005D72D9">
                                    <w:pPr>
                                      <w:spacing w:before="40" w:after="40" w:line="240" w:lineRule="auto"/>
                                      <w:jc w:val="center"/>
                                      <w:rPr>
                                        <w:noProof/>
                                        <w:color w:val="000000" w:themeColor="text1"/>
                                        <w:sz w:val="72"/>
                                        <w:szCs w:val="72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EE56FD">
                                      <w:rPr>
                                        <w:rFonts w:asciiTheme="minorHAnsi" w:hAnsiTheme="minorHAnsi" w:cstheme="minorHAnsi"/>
                                        <w:b/>
                                        <w:noProof/>
                                        <w:color w:val="000000" w:themeColor="text1"/>
                                        <w:sz w:val="24"/>
                                        <w:szCs w:val="24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:</w:t>
                                    </w:r>
                                    <w:r>
                                      <w:rPr>
                                        <w:noProof/>
                                        <w:color w:val="000000" w:themeColor="text1"/>
                                        <w:sz w:val="72"/>
                                        <w:szCs w:val="72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Your text here: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02F417" id="Group 2294" o:spid="_x0000_s1142" style="position:absolute;margin-left:227.3pt;margin-top:5.9pt;width:82.5pt;height:25.5pt;z-index:254907392" coordsize="10477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">
                      <v:rect id="Rectangle 2295" o:spid="_x0000_s1143" style="position:absolute;top:190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Az8sYA&#10;AADdAAAADwAAAGRycy9kb3ducmV2LnhtbESPT2vCQBTE7wW/w/IEb3VjpNKkriItlvaYP5feXrOv&#10;STT7NmRXTf30bkHocZiZ3zDr7Wg6cabBtZYVLOYRCOLK6pZrBWWxf3wG4Tyyxs4yKfglB9vN5GGN&#10;qbYXzuic+1oECLsUFTTe96mUrmrIoJvbnjh4P3Yw6IMcaqkHvAS46WQcRStpsOWw0GBPrw1Vx/xk&#10;FHy3cYnXrHiPTLJf+s+xOJy+3pSaTcfdCwhPo/8P39sfWkEcJ0/w9yY8Abm5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dAz8sYAAADdAAAADwAAAAAAAAAAAAAAAACYAgAAZHJz&#10;L2Rvd25yZXYueG1sUEsFBgAAAAAEAAQA9QAAAIsDAAAAAA==&#10;"/>
                      <v:rect id="Rectangle 2296" o:spid="_x0000_s1144" style="position:absolute;left:2286;top:190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KthcQA&#10;AADdAAAADwAAAGRycy9kb3ducmV2LnhtbESPQYvCMBSE7wv+h/AEb2tqBdFqFHFx0aPWy96ezbOt&#10;Ni+liVr99UYQ9jjMzDfMbNGaStyocaVlBYN+BII4s7rkXMEhXX+PQTiPrLGyTAoe5GAx73zNMNH2&#10;zju67X0uAoRdggoK7+tESpcVZND1bU0cvJNtDPogm1zqBu8BbioZR9FIGiw5LBRY06qg7LK/GgXH&#10;Mj7gc5f+RmayHvptm56vfz9K9brtcgrCU+v/w5/2RiuI48kI3m/CE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UCrYXEAAAA3QAAAA8AAAAAAAAAAAAAAAAAmAIAAGRycy9k&#10;b3ducmV2LnhtbFBLBQYAAAAABAAEAPUAAACJAwAAAAA=&#10;"/>
                      <v:rect id="Rectangle 2297" o:spid="_x0000_s1145" style="position:absolute;left:6096;top:285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4IHsYA&#10;AADdAAAADwAAAGRycy9kb3ducmV2LnhtbESPT2vCQBTE7wW/w/IEb3VjhNqkriItlvaYP5feXrOv&#10;STT7NmRXTf30bkHocZiZ3zDr7Wg6cabBtZYVLOYRCOLK6pZrBWWxf3wG4Tyyxs4yKfglB9vN5GGN&#10;qbYXzuic+1oECLsUFTTe96mUrmrIoJvbnjh4P3Yw6IMcaqkHvAS46WQcRU/SYMthocGeXhuqjvnJ&#10;KPhu4xKvWfEemWS/9J9jcTh9vSk1m467FxCeRv8fvrc/tII4Tlbw9yY8Abm5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k4IHsYAAADdAAAADwAAAAAAAAAAAAAAAACYAgAAZHJz&#10;L2Rvd25yZXYueG1sUEsFBgAAAAAEAAQA9QAAAIsDAAAAAA==&#10;"/>
                      <v:rect id="Rectangle 2298" o:spid="_x0000_s1146" style="position:absolute;left:8286;top:285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GcbMIA&#10;AADdAAAADwAAAGRycy9kb3ducmV2LnhtbERPPW/CMBDdK/EfrEPqVpwGCZUUg6pWoDImYWE74msS&#10;iM9RbJLAr8cDUsen973ajKYRPXWutqzgfRaBIC6srrlUcMi3bx8gnEfW2FgmBTdysFlPXlaYaDtw&#10;Sn3mSxFC2CWooPK+TaR0RUUG3cy2xIH7s51BH2BXSt3hEMJNI+MoWkiDNYeGClv6rqi4ZFej4FTH&#10;B7yn+S4yy+3c78f8fD3+KPU6Hb8+QXga/b/46f7VCuJ4GeaGN+EJ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0ZxswgAAAN0AAAAPAAAAAAAAAAAAAAAAAJgCAABkcnMvZG93&#10;bnJldi54bWxQSwUGAAAAAAQABAD1AAAAhwMAAAAA&#10;"/>
                      <v:shape id="Text Box 2299" o:spid="_x0000_s1147" type="#_x0000_t202" style="position:absolute;left:4381;width:1429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dIwcQA&#10;AADdAAAADwAAAGRycy9kb3ducmV2LnhtbESPT2vCQBTE7wW/w/KE3uquoS0muoq0CD1V6j/w9sg+&#10;k2D2bciuJv32riB4HGbmN8xs0dtaXKn1lWMN45ECQZw7U3GhYbddvU1A+IBssHZMGv7Jw2I+eJlh&#10;ZlzHf3TdhEJECPsMNZQhNJmUPi/Joh+5hjh6J9daDFG2hTQtdhFua5ko9SktVhwXSmzoq6T8vLlY&#10;Dfvf0/HwrtbFt/1oOtcryTaVWr8O++UURKA+PMOP9o/RkCRpCvc38QnI+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23SMHEAAAA3QAAAA8AAAAAAAAAAAAAAAAAmAIAAGRycy9k&#10;b3ducmV2LnhtbFBLBQYAAAAABAAEAPUAAACJAwAAAAA=&#10;" filled="f" stroked="f">
                        <v:textbox>
                          <w:txbxContent>
                            <w:p w14:paraId="125639EA" w14:textId="77777777" w:rsidR="00EE4A32" w:rsidRPr="00EE56FD" w:rsidRDefault="00EE4A32" w:rsidP="005D72D9">
                              <w:pPr>
                                <w:spacing w:before="40" w:after="40" w:line="240" w:lineRule="auto"/>
                                <w:jc w:val="center"/>
                                <w:rPr>
                                  <w:noProof/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E56FD">
                                <w:rPr>
                                  <w:rFonts w:asciiTheme="minorHAnsi" w:hAnsiTheme="minorHAnsi" w:cstheme="minorHAnsi"/>
                                  <w:b/>
                                  <w:noProof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:</w:t>
                              </w:r>
                              <w:r>
                                <w:rPr>
                                  <w:noProof/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text here: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5D72D9"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  <w:t xml:space="preserve">  </w:t>
            </w:r>
          </w:p>
          <w:p w14:paraId="11E3D741" w14:textId="45098DD9" w:rsidR="00C34DE6" w:rsidRDefault="00C34DE6" w:rsidP="00063B0F">
            <w:pPr>
              <w:spacing w:before="40"/>
              <w:rPr>
                <w:noProof/>
                <w:lang w:eastAsia="en-GB"/>
              </w:rPr>
            </w:pPr>
          </w:p>
        </w:tc>
      </w:tr>
      <w:tr w:rsidR="001009C6" w14:paraId="4FE12A63" w14:textId="77777777" w:rsidTr="001009C6">
        <w:tc>
          <w:tcPr>
            <w:tcW w:w="3962" w:type="dxa"/>
          </w:tcPr>
          <w:p w14:paraId="2214A56A" w14:textId="62267570" w:rsidR="001009C6" w:rsidRPr="00085BB7" w:rsidRDefault="001009C6" w:rsidP="00A80137">
            <w:pPr>
              <w:spacing w:after="12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Was there </w:t>
            </w:r>
            <w:r w:rsidR="00A80137">
              <w:rPr>
                <w:rFonts w:asciiTheme="minorHAnsi" w:hAnsiTheme="minorHAnsi"/>
                <w:sz w:val="24"/>
                <w:szCs w:val="24"/>
              </w:rPr>
              <w:t>difficulty in delivering the shoulder</w:t>
            </w:r>
            <w:r w:rsidR="00FE03D3">
              <w:rPr>
                <w:rFonts w:asciiTheme="minorHAnsi" w:hAnsiTheme="minorHAnsi"/>
                <w:sz w:val="24"/>
                <w:szCs w:val="24"/>
              </w:rPr>
              <w:t xml:space="preserve"> in this caesarean section</w:t>
            </w:r>
            <w:r>
              <w:rPr>
                <w:rFonts w:asciiTheme="minorHAnsi" w:hAnsiTheme="minorHAnsi"/>
                <w:sz w:val="24"/>
                <w:szCs w:val="24"/>
              </w:rPr>
              <w:t>?</w:t>
            </w:r>
          </w:p>
        </w:tc>
        <w:tc>
          <w:tcPr>
            <w:tcW w:w="3828" w:type="dxa"/>
            <w:gridSpan w:val="3"/>
          </w:tcPr>
          <w:p w14:paraId="68F051B4" w14:textId="328FFB6E" w:rsidR="001009C6" w:rsidRPr="001009C6" w:rsidRDefault="001009C6" w:rsidP="001009C6">
            <w:pPr>
              <w:spacing w:before="40" w:after="40"/>
              <w:jc w:val="right"/>
              <w:rPr>
                <w:rFonts w:asciiTheme="minorHAnsi" w:hAnsiTheme="minorHAnsi"/>
                <w:noProof/>
                <w:spacing w:val="20"/>
                <w:sz w:val="24"/>
                <w:szCs w:val="24"/>
                <w:lang w:eastAsia="en-GB"/>
              </w:rPr>
            </w:pPr>
            <w:r w:rsidRPr="001009C6">
              <w:rPr>
                <w:rFonts w:asciiTheme="minorHAnsi" w:hAnsiTheme="minorHAnsi"/>
                <w:noProof/>
                <w:spacing w:val="20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567" w:type="dxa"/>
            <w:gridSpan w:val="2"/>
          </w:tcPr>
          <w:p w14:paraId="667B488B" w14:textId="77777777" w:rsidR="001009C6" w:rsidRPr="001009C6" w:rsidRDefault="001009C6" w:rsidP="001009C6">
            <w:pPr>
              <w:spacing w:before="40" w:after="40"/>
              <w:jc w:val="right"/>
              <w:rPr>
                <w:rFonts w:asciiTheme="minorHAnsi" w:hAnsiTheme="minorHAnsi"/>
                <w:noProof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1701" w:type="dxa"/>
          </w:tcPr>
          <w:p w14:paraId="229AFAC1" w14:textId="58AD688D" w:rsidR="001009C6" w:rsidRPr="001009C6" w:rsidRDefault="001009C6" w:rsidP="001009C6">
            <w:pPr>
              <w:spacing w:before="40" w:after="40"/>
              <w:jc w:val="right"/>
              <w:rPr>
                <w:rFonts w:asciiTheme="minorHAnsi" w:hAnsiTheme="minorHAnsi"/>
                <w:noProof/>
                <w:spacing w:val="20"/>
                <w:sz w:val="24"/>
                <w:szCs w:val="24"/>
                <w:lang w:eastAsia="en-GB"/>
              </w:rPr>
            </w:pPr>
            <w:r w:rsidRPr="001009C6">
              <w:rPr>
                <w:rFonts w:asciiTheme="minorHAnsi" w:hAnsiTheme="minorHAnsi"/>
                <w:noProof/>
                <w:spacing w:val="20"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704" w:type="dxa"/>
          </w:tcPr>
          <w:p w14:paraId="0D1A9560" w14:textId="21738CE1" w:rsidR="001009C6" w:rsidRDefault="001009C6" w:rsidP="00C34DE6">
            <w:pPr>
              <w:spacing w:before="40" w:after="40"/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</w:pPr>
          </w:p>
        </w:tc>
      </w:tr>
    </w:tbl>
    <w:p w14:paraId="3814BD66" w14:textId="77777777" w:rsidR="00B343F4" w:rsidRDefault="00B343F4">
      <w:pPr>
        <w:rPr>
          <w:b/>
          <w:bCs/>
        </w:rPr>
      </w:pPr>
    </w:p>
    <w:p w14:paraId="788EB082" w14:textId="66B6D5AC" w:rsidR="008E7359" w:rsidRDefault="008E7359">
      <w:pPr>
        <w:rPr>
          <w:b/>
          <w:bCs/>
        </w:rPr>
        <w:sectPr w:rsidR="008E7359" w:rsidSect="008E3398">
          <w:pgSz w:w="11906" w:h="16838"/>
          <w:pgMar w:top="1418" w:right="567" w:bottom="1134" w:left="567" w:header="709" w:footer="709" w:gutter="0"/>
          <w:cols w:space="708"/>
          <w:docGrid w:linePitch="360"/>
        </w:sectPr>
      </w:pPr>
    </w:p>
    <w:tbl>
      <w:tblPr>
        <w:tblStyle w:val="TableGrid"/>
        <w:tblW w:w="1503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5"/>
        <w:gridCol w:w="12636"/>
      </w:tblGrid>
      <w:tr w:rsidR="008418F1" w14:paraId="2D25415A" w14:textId="77777777" w:rsidTr="00BD6D08">
        <w:tc>
          <w:tcPr>
            <w:tcW w:w="2395" w:type="dxa"/>
          </w:tcPr>
          <w:p w14:paraId="2AFCA29F" w14:textId="7166C322" w:rsidR="00B343F4" w:rsidRDefault="002E0ECD" w:rsidP="008418F1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noProof/>
                <w:sz w:val="36"/>
                <w:szCs w:val="36"/>
                <w:lang w:eastAsia="en-GB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4919680" behindDoc="0" locked="0" layoutInCell="1" allowOverlap="1" wp14:anchorId="411901AD" wp14:editId="7880EB69">
                      <wp:simplePos x="0" y="0"/>
                      <wp:positionH relativeFrom="page">
                        <wp:posOffset>-97790</wp:posOffset>
                      </wp:positionH>
                      <wp:positionV relativeFrom="paragraph">
                        <wp:posOffset>189865</wp:posOffset>
                      </wp:positionV>
                      <wp:extent cx="9582150" cy="352425"/>
                      <wp:effectExtent l="0" t="0" r="19050" b="28575"/>
                      <wp:wrapNone/>
                      <wp:docPr id="2394" name="Text Box 23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582150" cy="3524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31E260" w14:textId="17E6C94C" w:rsidR="00EE4A32" w:rsidRPr="00634521" w:rsidRDefault="00EE4A32" w:rsidP="00BD6D08">
                                  <w:pP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 xml:space="preserve">Participant Eligibility Number </w:t>
                                  </w:r>
                                  <w:r w:rsidRPr="00367F30"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drawing>
                                      <wp:inline distT="0" distB="0" distL="0" distR="0" wp14:anchorId="2AC63346" wp14:editId="10A9D954">
                                        <wp:extent cx="885825" cy="219075"/>
                                        <wp:effectExtent l="0" t="0" r="9525" b="9525"/>
                                        <wp:docPr id="2447" name="Picture 244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85825" cy="2190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67F30"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drawing>
                                      <wp:inline distT="0" distB="0" distL="0" distR="0" wp14:anchorId="5F031746" wp14:editId="14A0B545">
                                        <wp:extent cx="885825" cy="219075"/>
                                        <wp:effectExtent l="0" t="0" r="9525" b="9525"/>
                                        <wp:docPr id="2448" name="Picture 244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85825" cy="2190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1901AD" id="Text Box 2394" o:spid="_x0000_s1148" type="#_x0000_t202" style="position:absolute;margin-left:-7.7pt;margin-top:14.95pt;width:754.5pt;height:27.75pt;z-index:2549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" fillcolor="#e7e6e6 [3214]" strokeweight=".5pt">
                      <v:textbox>
                        <w:txbxContent>
                          <w:p w14:paraId="0E31E260" w14:textId="17E6C94C" w:rsidR="00EE4A32" w:rsidRPr="00634521" w:rsidRDefault="00EE4A32" w:rsidP="00BD6D08">
                            <w:pP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Participant Eligibility Number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2AC63346" wp14:editId="10A9D954">
                                  <wp:extent cx="885825" cy="219075"/>
                                  <wp:effectExtent l="0" t="0" r="9525" b="9525"/>
                                  <wp:docPr id="2447" name="Picture 24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5F031746" wp14:editId="14A0B545">
                                  <wp:extent cx="885825" cy="219075"/>
                                  <wp:effectExtent l="0" t="0" r="9525" b="9525"/>
                                  <wp:docPr id="2448" name="Picture 24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2636" w:type="dxa"/>
          </w:tcPr>
          <w:p w14:paraId="38F76BCE" w14:textId="1CDF4F35" w:rsidR="008418F1" w:rsidRPr="0049270F" w:rsidRDefault="008418F1" w:rsidP="0049270F">
            <w:pPr>
              <w:tabs>
                <w:tab w:val="left" w:pos="8131"/>
              </w:tabs>
              <w:ind w:left="1046" w:hanging="3402"/>
              <w:jc w:val="center"/>
              <w:rPr>
                <w:rFonts w:asciiTheme="minorHAnsi" w:hAnsiTheme="minorHAnsi" w:cs="Arial"/>
                <w:b/>
                <w:sz w:val="28"/>
                <w:szCs w:val="28"/>
              </w:rPr>
            </w:pPr>
            <w:r w:rsidRPr="0049270F">
              <w:rPr>
                <w:rFonts w:asciiTheme="minorHAnsi" w:hAnsiTheme="minorHAnsi" w:cs="Arial"/>
                <w:b/>
                <w:sz w:val="28"/>
                <w:szCs w:val="28"/>
              </w:rPr>
              <w:t>Intra Partum</w:t>
            </w:r>
          </w:p>
          <w:p w14:paraId="06EF809A" w14:textId="77777777" w:rsidR="008418F1" w:rsidRDefault="008418F1" w:rsidP="00231E20">
            <w:pPr>
              <w:jc w:val="right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</w:tr>
    </w:tbl>
    <w:p w14:paraId="0948F663" w14:textId="0A328B6B" w:rsidR="008418F1" w:rsidRDefault="008418F1" w:rsidP="008418F1">
      <w:pPr>
        <w:pStyle w:val="Header"/>
        <w:rPr>
          <w:sz w:val="36"/>
          <w:szCs w:val="36"/>
        </w:rPr>
      </w:pPr>
    </w:p>
    <w:p w14:paraId="1207825D" w14:textId="7F79F77C" w:rsidR="008E7359" w:rsidRDefault="009D4964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D</w:t>
      </w:r>
      <w:r w:rsidR="00F34688">
        <w:rPr>
          <w:rFonts w:asciiTheme="minorHAnsi" w:hAnsiTheme="minorHAnsi" w:cstheme="minorHAnsi"/>
          <w:bCs/>
          <w:sz w:val="24"/>
          <w:szCs w:val="24"/>
        </w:rPr>
        <w:t>id the woman</w:t>
      </w:r>
      <w:r w:rsidR="005A3178">
        <w:rPr>
          <w:rFonts w:asciiTheme="minorHAnsi" w:hAnsiTheme="minorHAnsi" w:cstheme="minorHAnsi"/>
          <w:bCs/>
          <w:sz w:val="24"/>
          <w:szCs w:val="24"/>
        </w:rPr>
        <w:t xml:space="preserve"> receive any</w:t>
      </w:r>
      <w:r w:rsidR="008E7359">
        <w:rPr>
          <w:rFonts w:asciiTheme="minorHAnsi" w:hAnsiTheme="minorHAnsi" w:cstheme="minorHAnsi"/>
          <w:bCs/>
          <w:sz w:val="24"/>
          <w:szCs w:val="24"/>
        </w:rPr>
        <w:t xml:space="preserve"> pain relief</w:t>
      </w:r>
      <w:r>
        <w:rPr>
          <w:rFonts w:asciiTheme="minorHAnsi" w:hAnsiTheme="minorHAnsi" w:cstheme="minorHAnsi"/>
          <w:bCs/>
          <w:sz w:val="24"/>
          <w:szCs w:val="24"/>
        </w:rPr>
        <w:t xml:space="preserve"> in the time period directly related to delivery of the baby</w:t>
      </w:r>
      <w:r w:rsidR="00442A23">
        <w:rPr>
          <w:rFonts w:asciiTheme="minorHAnsi" w:hAnsiTheme="minorHAnsi" w:cstheme="minorHAnsi"/>
          <w:bCs/>
          <w:sz w:val="24"/>
          <w:szCs w:val="24"/>
        </w:rPr>
        <w:t xml:space="preserve"> during the in-patient stay</w:t>
      </w:r>
      <w:r w:rsidR="008E7359">
        <w:rPr>
          <w:rFonts w:asciiTheme="minorHAnsi" w:hAnsiTheme="minorHAnsi" w:cstheme="minorHAnsi"/>
          <w:bCs/>
          <w:sz w:val="24"/>
          <w:szCs w:val="24"/>
        </w:rPr>
        <w:t xml:space="preserve">? If yes please complete the </w:t>
      </w:r>
      <w:r w:rsidR="002E0ECD">
        <w:rPr>
          <w:rFonts w:asciiTheme="minorHAnsi" w:hAnsiTheme="minorHAnsi" w:cstheme="minorHAnsi"/>
          <w:bCs/>
          <w:sz w:val="24"/>
          <w:szCs w:val="24"/>
        </w:rPr>
        <w:t xml:space="preserve">relevant </w:t>
      </w:r>
      <w:r w:rsidR="008E7359">
        <w:rPr>
          <w:rFonts w:asciiTheme="minorHAnsi" w:hAnsiTheme="minorHAnsi" w:cstheme="minorHAnsi"/>
          <w:bCs/>
          <w:sz w:val="24"/>
          <w:szCs w:val="24"/>
        </w:rPr>
        <w:t>row</w:t>
      </w:r>
      <w:r w:rsidR="002E0ECD">
        <w:rPr>
          <w:rFonts w:asciiTheme="minorHAnsi" w:hAnsiTheme="minorHAnsi" w:cstheme="minorHAnsi"/>
          <w:bCs/>
          <w:sz w:val="24"/>
          <w:szCs w:val="24"/>
        </w:rPr>
        <w:t>(s)</w:t>
      </w:r>
      <w:r w:rsidR="005A3178">
        <w:rPr>
          <w:rFonts w:asciiTheme="minorHAnsi" w:hAnsiTheme="minorHAnsi" w:cstheme="minorHAnsi"/>
          <w:bCs/>
          <w:sz w:val="24"/>
          <w:szCs w:val="24"/>
        </w:rPr>
        <w:t xml:space="preserve"> below</w:t>
      </w:r>
      <w:r w:rsidR="008E7359">
        <w:rPr>
          <w:rFonts w:asciiTheme="minorHAnsi" w:hAnsiTheme="minorHAnsi" w:cstheme="minorHAnsi"/>
          <w:bCs/>
          <w:sz w:val="24"/>
          <w:szCs w:val="24"/>
        </w:rPr>
        <w:t>.</w:t>
      </w:r>
      <w:r>
        <w:rPr>
          <w:rFonts w:asciiTheme="minorHAnsi" w:hAnsiTheme="minorHAnsi" w:cstheme="minorHAnsi"/>
          <w:bCs/>
          <w:sz w:val="24"/>
          <w:szCs w:val="24"/>
        </w:rPr>
        <w:t xml:space="preserve">  </w:t>
      </w:r>
    </w:p>
    <w:p w14:paraId="1A1F082B" w14:textId="0175E4AA" w:rsidR="00BD6D08" w:rsidRPr="008E7359" w:rsidRDefault="00BD6D08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4920704" behindDoc="0" locked="0" layoutInCell="1" allowOverlap="1" wp14:anchorId="6C3D02BF" wp14:editId="04D41F2C">
                <wp:simplePos x="0" y="0"/>
                <wp:positionH relativeFrom="column">
                  <wp:posOffset>2004060</wp:posOffset>
                </wp:positionH>
                <wp:positionV relativeFrom="paragraph">
                  <wp:posOffset>5080</wp:posOffset>
                </wp:positionV>
                <wp:extent cx="209550" cy="200025"/>
                <wp:effectExtent l="0" t="0" r="19050" b="28575"/>
                <wp:wrapNone/>
                <wp:docPr id="2449" name="Rectangle 2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ect w14:anchorId="6C16FB4F" id="Rectangle 2449" o:spid="_x0000_s1026" style="position:absolute;margin-left:157.8pt;margin-top:.4pt;width:16.5pt;height:15.75pt;z-index:2549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" fillcolor="white [3212]" strokecolor="black [3213]" strokeweight="1pt"/>
            </w:pict>
          </mc:Fallback>
        </mc:AlternateContent>
      </w:r>
      <w:r>
        <w:rPr>
          <w:rFonts w:asciiTheme="minorHAnsi" w:hAnsiTheme="minorHAnsi" w:cstheme="minorHAnsi"/>
          <w:bCs/>
          <w:sz w:val="24"/>
          <w:szCs w:val="24"/>
        </w:rPr>
        <w:t xml:space="preserve">Tick if no pain relief </w:t>
      </w:r>
      <w:r w:rsidR="00ED7DB4">
        <w:rPr>
          <w:rFonts w:asciiTheme="minorHAnsi" w:hAnsiTheme="minorHAnsi" w:cstheme="minorHAnsi"/>
          <w:bCs/>
          <w:sz w:val="24"/>
          <w:szCs w:val="24"/>
        </w:rPr>
        <w:t>given: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tbl>
      <w:tblPr>
        <w:tblStyle w:val="TableGrid"/>
        <w:tblW w:w="15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537"/>
        <w:gridCol w:w="567"/>
        <w:gridCol w:w="425"/>
        <w:gridCol w:w="709"/>
        <w:gridCol w:w="425"/>
        <w:gridCol w:w="1417"/>
        <w:gridCol w:w="426"/>
        <w:gridCol w:w="1417"/>
        <w:gridCol w:w="567"/>
        <w:gridCol w:w="1418"/>
        <w:gridCol w:w="850"/>
        <w:gridCol w:w="2410"/>
      </w:tblGrid>
      <w:tr w:rsidR="0051201A" w14:paraId="560B8EF6" w14:textId="77777777" w:rsidTr="005A3178">
        <w:tc>
          <w:tcPr>
            <w:tcW w:w="15168" w:type="dxa"/>
            <w:gridSpan w:val="12"/>
            <w:shd w:val="pct10" w:color="auto" w:fill="auto"/>
          </w:tcPr>
          <w:p w14:paraId="09B3E958" w14:textId="30BE3165" w:rsidR="0051201A" w:rsidRPr="001D7671" w:rsidRDefault="0061256A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8</w:t>
            </w:r>
            <w:r w:rsidR="0051201A" w:rsidRPr="001D767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. Pain relief</w:t>
            </w:r>
          </w:p>
        </w:tc>
      </w:tr>
      <w:tr w:rsidR="00F64964" w14:paraId="67D35B04" w14:textId="77777777" w:rsidTr="00F46A6C">
        <w:tc>
          <w:tcPr>
            <w:tcW w:w="6663" w:type="dxa"/>
            <w:gridSpan w:val="5"/>
          </w:tcPr>
          <w:p w14:paraId="5531F247" w14:textId="1941E207" w:rsidR="00F64964" w:rsidRPr="008E7359" w:rsidRDefault="00F6496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E735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Type of pain relief</w:t>
            </w:r>
          </w:p>
        </w:tc>
        <w:tc>
          <w:tcPr>
            <w:tcW w:w="3827" w:type="dxa"/>
            <w:gridSpan w:val="4"/>
          </w:tcPr>
          <w:p w14:paraId="2C0B3F33" w14:textId="7E2D51F8" w:rsidR="00F64964" w:rsidRPr="008E7359" w:rsidRDefault="00F6496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Time Point</w:t>
            </w:r>
          </w:p>
        </w:tc>
        <w:tc>
          <w:tcPr>
            <w:tcW w:w="1418" w:type="dxa"/>
          </w:tcPr>
          <w:p w14:paraId="4449FEED" w14:textId="00CAA645" w:rsidR="00F64964" w:rsidRPr="008E7359" w:rsidRDefault="00F6496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E735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Dose</w:t>
            </w:r>
          </w:p>
        </w:tc>
        <w:tc>
          <w:tcPr>
            <w:tcW w:w="850" w:type="dxa"/>
          </w:tcPr>
          <w:p w14:paraId="61443107" w14:textId="77777777" w:rsidR="00F64964" w:rsidRPr="008E7359" w:rsidRDefault="00F6496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E735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Unit</w:t>
            </w:r>
          </w:p>
        </w:tc>
        <w:tc>
          <w:tcPr>
            <w:tcW w:w="2410" w:type="dxa"/>
          </w:tcPr>
          <w:p w14:paraId="65C59433" w14:textId="541DD735" w:rsidR="00F64964" w:rsidRPr="008E7359" w:rsidRDefault="00F6496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Number of times administered</w:t>
            </w:r>
          </w:p>
        </w:tc>
      </w:tr>
      <w:tr w:rsidR="00F64964" w14:paraId="726EFD38" w14:textId="77777777" w:rsidTr="00F46A6C">
        <w:tc>
          <w:tcPr>
            <w:tcW w:w="4537" w:type="dxa"/>
          </w:tcPr>
          <w:p w14:paraId="75162069" w14:textId="4F8775F3" w:rsidR="00F64964" w:rsidRPr="008E7359" w:rsidRDefault="00F64964" w:rsidP="008C426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Opioid - Pethidine</w:t>
            </w:r>
          </w:p>
        </w:tc>
        <w:tc>
          <w:tcPr>
            <w:tcW w:w="567" w:type="dxa"/>
          </w:tcPr>
          <w:p w14:paraId="6CE64677" w14:textId="5A3F5210" w:rsidR="00F64964" w:rsidRPr="008E7359" w:rsidRDefault="00F64964" w:rsidP="008C4260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Yes</w:t>
            </w:r>
          </w:p>
        </w:tc>
        <w:tc>
          <w:tcPr>
            <w:tcW w:w="425" w:type="dxa"/>
          </w:tcPr>
          <w:p w14:paraId="592A39D7" w14:textId="77777777" w:rsidR="00F64964" w:rsidRPr="008E7359" w:rsidRDefault="00F64964" w:rsidP="008C4260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43F9DBA0" w14:textId="3495C126" w:rsidR="00F64964" w:rsidRPr="008E7359" w:rsidRDefault="00F64964" w:rsidP="008C4260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No</w:t>
            </w:r>
          </w:p>
        </w:tc>
        <w:tc>
          <w:tcPr>
            <w:tcW w:w="425" w:type="dxa"/>
          </w:tcPr>
          <w:p w14:paraId="636B5FE4" w14:textId="77777777" w:rsidR="00F64964" w:rsidRPr="008E7359" w:rsidRDefault="00F64964" w:rsidP="008C426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554EC6F1" w14:textId="37D75768" w:rsidR="00F64964" w:rsidRPr="00F34688" w:rsidRDefault="00F64964" w:rsidP="008C42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Ante</w:t>
            </w:r>
            <w:r w:rsidRPr="00F34688">
              <w:rPr>
                <w:rFonts w:asciiTheme="minorHAnsi" w:hAnsiTheme="minorHAnsi" w:cstheme="minorHAnsi"/>
                <w:bCs/>
              </w:rPr>
              <w:t>-partum</w:t>
            </w:r>
          </w:p>
        </w:tc>
        <w:tc>
          <w:tcPr>
            <w:tcW w:w="426" w:type="dxa"/>
          </w:tcPr>
          <w:p w14:paraId="4A32FFEA" w14:textId="77777777" w:rsidR="00F64964" w:rsidRPr="00F34688" w:rsidRDefault="00F64964" w:rsidP="008C4260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417" w:type="dxa"/>
          </w:tcPr>
          <w:p w14:paraId="21909139" w14:textId="7040C1FC" w:rsidR="00F64964" w:rsidRPr="00F34688" w:rsidRDefault="00F64964" w:rsidP="008C4260">
            <w:pPr>
              <w:rPr>
                <w:rFonts w:asciiTheme="minorHAnsi" w:hAnsiTheme="minorHAnsi" w:cstheme="minorHAnsi"/>
                <w:bCs/>
              </w:rPr>
            </w:pPr>
            <w:r w:rsidRPr="00F34688">
              <w:rPr>
                <w:rFonts w:asciiTheme="minorHAnsi" w:hAnsiTheme="minorHAnsi" w:cstheme="minorHAnsi"/>
                <w:bCs/>
              </w:rPr>
              <w:t>Post-partum</w:t>
            </w:r>
          </w:p>
        </w:tc>
        <w:tc>
          <w:tcPr>
            <w:tcW w:w="567" w:type="dxa"/>
          </w:tcPr>
          <w:p w14:paraId="772CC9DD" w14:textId="157C1C1A" w:rsidR="00F64964" w:rsidRPr="008E7359" w:rsidRDefault="00F64964" w:rsidP="008C426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2D37A64B" w14:textId="77777777" w:rsidR="00F64964" w:rsidRPr="008E7359" w:rsidRDefault="00F64964" w:rsidP="008C426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D5F5549" w14:textId="77777777" w:rsidR="00F64964" w:rsidRPr="008E7359" w:rsidRDefault="00F64964" w:rsidP="008C426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F34A1C" w14:textId="2D7D1659" w:rsidR="00F64964" w:rsidRPr="008E7359" w:rsidRDefault="00F64964" w:rsidP="008C426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46A6C" w14:paraId="4DC9BDE9" w14:textId="77777777" w:rsidTr="00F46A6C">
        <w:tc>
          <w:tcPr>
            <w:tcW w:w="4537" w:type="dxa"/>
          </w:tcPr>
          <w:p w14:paraId="410DD4C8" w14:textId="514EEBE1" w:rsidR="00F46A6C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Opioid - Diamorphine</w:t>
            </w:r>
          </w:p>
        </w:tc>
        <w:tc>
          <w:tcPr>
            <w:tcW w:w="567" w:type="dxa"/>
          </w:tcPr>
          <w:p w14:paraId="4AA8D0E0" w14:textId="7AE29FC1" w:rsidR="00F46A6C" w:rsidRDefault="00F46A6C" w:rsidP="00F46A6C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Yes</w:t>
            </w:r>
          </w:p>
        </w:tc>
        <w:tc>
          <w:tcPr>
            <w:tcW w:w="425" w:type="dxa"/>
          </w:tcPr>
          <w:p w14:paraId="49620182" w14:textId="77777777" w:rsidR="00F46A6C" w:rsidRPr="008E7359" w:rsidRDefault="00F46A6C" w:rsidP="00F46A6C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4FE0B3CA" w14:textId="6317A606" w:rsidR="00F46A6C" w:rsidRDefault="00F46A6C" w:rsidP="00F46A6C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No</w:t>
            </w:r>
          </w:p>
        </w:tc>
        <w:tc>
          <w:tcPr>
            <w:tcW w:w="425" w:type="dxa"/>
          </w:tcPr>
          <w:p w14:paraId="7A5E24DF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08B96CB6" w14:textId="1D491836" w:rsidR="00F46A6C" w:rsidRDefault="00F46A6C" w:rsidP="00F46A6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Ante</w:t>
            </w:r>
            <w:r w:rsidRPr="00F34688">
              <w:rPr>
                <w:rFonts w:asciiTheme="minorHAnsi" w:hAnsiTheme="minorHAnsi" w:cstheme="minorHAnsi"/>
                <w:bCs/>
              </w:rPr>
              <w:t>-partum</w:t>
            </w:r>
          </w:p>
        </w:tc>
        <w:tc>
          <w:tcPr>
            <w:tcW w:w="426" w:type="dxa"/>
          </w:tcPr>
          <w:p w14:paraId="4C8C3298" w14:textId="77777777" w:rsidR="00F46A6C" w:rsidRPr="00F34688" w:rsidRDefault="00F46A6C" w:rsidP="00F46A6C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417" w:type="dxa"/>
          </w:tcPr>
          <w:p w14:paraId="397DDF10" w14:textId="183295E7" w:rsidR="00F46A6C" w:rsidRPr="00F34688" w:rsidRDefault="00F46A6C" w:rsidP="00F46A6C">
            <w:pPr>
              <w:rPr>
                <w:rFonts w:asciiTheme="minorHAnsi" w:hAnsiTheme="minorHAnsi" w:cstheme="minorHAnsi"/>
                <w:bCs/>
              </w:rPr>
            </w:pPr>
            <w:r w:rsidRPr="00F34688">
              <w:rPr>
                <w:rFonts w:asciiTheme="minorHAnsi" w:hAnsiTheme="minorHAnsi" w:cstheme="minorHAnsi"/>
                <w:bCs/>
              </w:rPr>
              <w:t>Post-partum</w:t>
            </w:r>
          </w:p>
        </w:tc>
        <w:tc>
          <w:tcPr>
            <w:tcW w:w="567" w:type="dxa"/>
          </w:tcPr>
          <w:p w14:paraId="2CE34D98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27247F76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E3A9108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67DABE77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46A6C" w14:paraId="386976BA" w14:textId="77777777" w:rsidTr="00F46A6C">
        <w:tc>
          <w:tcPr>
            <w:tcW w:w="4537" w:type="dxa"/>
          </w:tcPr>
          <w:p w14:paraId="5CC13958" w14:textId="5BBBF8F8" w:rsidR="00F46A6C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Opioid - 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Meptid</w:t>
            </w:r>
            <w:proofErr w:type="spellEnd"/>
          </w:p>
        </w:tc>
        <w:tc>
          <w:tcPr>
            <w:tcW w:w="567" w:type="dxa"/>
          </w:tcPr>
          <w:p w14:paraId="7BC1C09A" w14:textId="0AF88BBE" w:rsidR="00F46A6C" w:rsidRDefault="00F46A6C" w:rsidP="00F46A6C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Yes</w:t>
            </w:r>
          </w:p>
        </w:tc>
        <w:tc>
          <w:tcPr>
            <w:tcW w:w="425" w:type="dxa"/>
          </w:tcPr>
          <w:p w14:paraId="5306D9C4" w14:textId="77777777" w:rsidR="00F46A6C" w:rsidRPr="008E7359" w:rsidRDefault="00F46A6C" w:rsidP="00F46A6C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48DD1DED" w14:textId="7C15BC5B" w:rsidR="00F46A6C" w:rsidRDefault="00F46A6C" w:rsidP="00F46A6C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No</w:t>
            </w:r>
          </w:p>
        </w:tc>
        <w:tc>
          <w:tcPr>
            <w:tcW w:w="425" w:type="dxa"/>
          </w:tcPr>
          <w:p w14:paraId="65D1F240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42476355" w14:textId="68E7E212" w:rsidR="00F46A6C" w:rsidRDefault="00F46A6C" w:rsidP="00F46A6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Ante</w:t>
            </w:r>
            <w:r w:rsidRPr="00F34688">
              <w:rPr>
                <w:rFonts w:asciiTheme="minorHAnsi" w:hAnsiTheme="minorHAnsi" w:cstheme="minorHAnsi"/>
                <w:bCs/>
              </w:rPr>
              <w:t>-partum</w:t>
            </w:r>
          </w:p>
        </w:tc>
        <w:tc>
          <w:tcPr>
            <w:tcW w:w="426" w:type="dxa"/>
          </w:tcPr>
          <w:p w14:paraId="47BA84CD" w14:textId="77777777" w:rsidR="00F46A6C" w:rsidRPr="00F34688" w:rsidRDefault="00F46A6C" w:rsidP="00F46A6C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417" w:type="dxa"/>
          </w:tcPr>
          <w:p w14:paraId="59858CE7" w14:textId="22D8C5DA" w:rsidR="00F46A6C" w:rsidRPr="00F34688" w:rsidRDefault="00F46A6C" w:rsidP="00F46A6C">
            <w:pPr>
              <w:rPr>
                <w:rFonts w:asciiTheme="minorHAnsi" w:hAnsiTheme="minorHAnsi" w:cstheme="minorHAnsi"/>
                <w:bCs/>
              </w:rPr>
            </w:pPr>
            <w:r w:rsidRPr="00F34688">
              <w:rPr>
                <w:rFonts w:asciiTheme="minorHAnsi" w:hAnsiTheme="minorHAnsi" w:cstheme="minorHAnsi"/>
                <w:bCs/>
              </w:rPr>
              <w:t>Post-partum</w:t>
            </w:r>
          </w:p>
        </w:tc>
        <w:tc>
          <w:tcPr>
            <w:tcW w:w="567" w:type="dxa"/>
          </w:tcPr>
          <w:p w14:paraId="737B715A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61B87810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CE2ED14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28AE0E5B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46A6C" w14:paraId="74DE1BEF" w14:textId="77777777" w:rsidTr="00F46A6C">
        <w:tc>
          <w:tcPr>
            <w:tcW w:w="4537" w:type="dxa"/>
          </w:tcPr>
          <w:p w14:paraId="1A9EC838" w14:textId="75DC7C6C" w:rsidR="00F46A6C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Epidural</w:t>
            </w:r>
          </w:p>
        </w:tc>
        <w:tc>
          <w:tcPr>
            <w:tcW w:w="567" w:type="dxa"/>
          </w:tcPr>
          <w:p w14:paraId="5873DD7D" w14:textId="269E2FF9" w:rsidR="00F46A6C" w:rsidRDefault="00F46A6C" w:rsidP="00F46A6C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Yes</w:t>
            </w:r>
          </w:p>
        </w:tc>
        <w:tc>
          <w:tcPr>
            <w:tcW w:w="425" w:type="dxa"/>
          </w:tcPr>
          <w:p w14:paraId="7004F9BF" w14:textId="77777777" w:rsidR="00F46A6C" w:rsidRPr="008E7359" w:rsidRDefault="00F46A6C" w:rsidP="00F46A6C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09EDFF76" w14:textId="1DA33D4C" w:rsidR="00F46A6C" w:rsidRDefault="00F46A6C" w:rsidP="00F46A6C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No</w:t>
            </w:r>
          </w:p>
        </w:tc>
        <w:tc>
          <w:tcPr>
            <w:tcW w:w="425" w:type="dxa"/>
          </w:tcPr>
          <w:p w14:paraId="0A6E1B13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3D116D23" w14:textId="1A735E49" w:rsidR="00F46A6C" w:rsidRDefault="00F46A6C" w:rsidP="00F46A6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Ante</w:t>
            </w:r>
            <w:r w:rsidRPr="00F34688">
              <w:rPr>
                <w:rFonts w:asciiTheme="minorHAnsi" w:hAnsiTheme="minorHAnsi" w:cstheme="minorHAnsi"/>
                <w:bCs/>
              </w:rPr>
              <w:t>-partum</w:t>
            </w:r>
          </w:p>
        </w:tc>
        <w:tc>
          <w:tcPr>
            <w:tcW w:w="426" w:type="dxa"/>
          </w:tcPr>
          <w:p w14:paraId="6094AB42" w14:textId="77777777" w:rsidR="00F46A6C" w:rsidRPr="00F34688" w:rsidRDefault="00F46A6C" w:rsidP="00F46A6C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417" w:type="dxa"/>
          </w:tcPr>
          <w:p w14:paraId="427AF11F" w14:textId="56F4C98B" w:rsidR="00F46A6C" w:rsidRPr="00F34688" w:rsidRDefault="00F46A6C" w:rsidP="00F46A6C">
            <w:pPr>
              <w:rPr>
                <w:rFonts w:asciiTheme="minorHAnsi" w:hAnsiTheme="minorHAnsi" w:cstheme="minorHAnsi"/>
                <w:bCs/>
              </w:rPr>
            </w:pPr>
            <w:r w:rsidRPr="00F34688">
              <w:rPr>
                <w:rFonts w:asciiTheme="minorHAnsi" w:hAnsiTheme="minorHAnsi" w:cstheme="minorHAnsi"/>
                <w:bCs/>
              </w:rPr>
              <w:t>Post-partum</w:t>
            </w:r>
          </w:p>
        </w:tc>
        <w:tc>
          <w:tcPr>
            <w:tcW w:w="567" w:type="dxa"/>
          </w:tcPr>
          <w:p w14:paraId="01810C8E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6922BAA1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45EB4C9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704A7E59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46A6C" w14:paraId="0D562593" w14:textId="77777777" w:rsidTr="00F46A6C">
        <w:tc>
          <w:tcPr>
            <w:tcW w:w="4537" w:type="dxa"/>
          </w:tcPr>
          <w:p w14:paraId="26F54083" w14:textId="61232630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General anaesthetic </w:t>
            </w:r>
          </w:p>
        </w:tc>
        <w:tc>
          <w:tcPr>
            <w:tcW w:w="567" w:type="dxa"/>
          </w:tcPr>
          <w:p w14:paraId="29B89C1C" w14:textId="76D2A6C6" w:rsidR="00F46A6C" w:rsidRPr="008E7359" w:rsidRDefault="00F46A6C" w:rsidP="00F46A6C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Yes</w:t>
            </w:r>
          </w:p>
        </w:tc>
        <w:tc>
          <w:tcPr>
            <w:tcW w:w="425" w:type="dxa"/>
          </w:tcPr>
          <w:p w14:paraId="2A49B2B1" w14:textId="77777777" w:rsidR="00F46A6C" w:rsidRPr="008E7359" w:rsidRDefault="00F46A6C" w:rsidP="00F46A6C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685905F1" w14:textId="690CBD86" w:rsidR="00F46A6C" w:rsidRPr="008E7359" w:rsidRDefault="00F46A6C" w:rsidP="00F46A6C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No</w:t>
            </w:r>
          </w:p>
        </w:tc>
        <w:tc>
          <w:tcPr>
            <w:tcW w:w="425" w:type="dxa"/>
          </w:tcPr>
          <w:p w14:paraId="3A45DFFE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070D4A02" w14:textId="66AC252D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</w:rPr>
              <w:t>Ante</w:t>
            </w:r>
            <w:r w:rsidRPr="00F34688">
              <w:rPr>
                <w:rFonts w:asciiTheme="minorHAnsi" w:hAnsiTheme="minorHAnsi" w:cstheme="minorHAnsi"/>
                <w:bCs/>
              </w:rPr>
              <w:t>-partum</w:t>
            </w:r>
          </w:p>
        </w:tc>
        <w:tc>
          <w:tcPr>
            <w:tcW w:w="426" w:type="dxa"/>
          </w:tcPr>
          <w:p w14:paraId="23DCE6B3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6C8B2ECD" w14:textId="5175009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34688">
              <w:rPr>
                <w:rFonts w:asciiTheme="minorHAnsi" w:hAnsiTheme="minorHAnsi" w:cstheme="minorHAnsi"/>
                <w:bCs/>
              </w:rPr>
              <w:t>Post-partum</w:t>
            </w:r>
          </w:p>
        </w:tc>
        <w:tc>
          <w:tcPr>
            <w:tcW w:w="567" w:type="dxa"/>
          </w:tcPr>
          <w:p w14:paraId="587F3138" w14:textId="26D9A7F6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42D102F3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E3A78A1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676AF56C" w14:textId="212E9032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46A6C" w14:paraId="67827D34" w14:textId="77777777" w:rsidTr="00F46A6C">
        <w:tc>
          <w:tcPr>
            <w:tcW w:w="4537" w:type="dxa"/>
          </w:tcPr>
          <w:p w14:paraId="7109B509" w14:textId="36B11188" w:rsidR="00F46A6C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Spinal anaesthetic</w:t>
            </w:r>
          </w:p>
        </w:tc>
        <w:tc>
          <w:tcPr>
            <w:tcW w:w="567" w:type="dxa"/>
          </w:tcPr>
          <w:p w14:paraId="1C7317B4" w14:textId="27176767" w:rsidR="00F46A6C" w:rsidRDefault="00F46A6C" w:rsidP="00F46A6C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Yes</w:t>
            </w:r>
          </w:p>
        </w:tc>
        <w:tc>
          <w:tcPr>
            <w:tcW w:w="425" w:type="dxa"/>
          </w:tcPr>
          <w:p w14:paraId="06610A91" w14:textId="77777777" w:rsidR="00F46A6C" w:rsidRPr="008E7359" w:rsidRDefault="00F46A6C" w:rsidP="00F46A6C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53DF1CAA" w14:textId="47E6A8CB" w:rsidR="00F46A6C" w:rsidRDefault="00F46A6C" w:rsidP="00F46A6C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No</w:t>
            </w:r>
          </w:p>
        </w:tc>
        <w:tc>
          <w:tcPr>
            <w:tcW w:w="425" w:type="dxa"/>
          </w:tcPr>
          <w:p w14:paraId="315B843E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1EED1A3D" w14:textId="76E64D6F" w:rsidR="00F46A6C" w:rsidRDefault="00F46A6C" w:rsidP="00F46A6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Ante</w:t>
            </w:r>
            <w:r w:rsidRPr="00F34688">
              <w:rPr>
                <w:rFonts w:asciiTheme="minorHAnsi" w:hAnsiTheme="minorHAnsi" w:cstheme="minorHAnsi"/>
                <w:bCs/>
              </w:rPr>
              <w:t>-partum</w:t>
            </w:r>
          </w:p>
        </w:tc>
        <w:tc>
          <w:tcPr>
            <w:tcW w:w="426" w:type="dxa"/>
          </w:tcPr>
          <w:p w14:paraId="0914563A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6C3CAE28" w14:textId="7C35856B" w:rsidR="00F46A6C" w:rsidRPr="00F34688" w:rsidRDefault="00F46A6C" w:rsidP="00F46A6C">
            <w:pPr>
              <w:rPr>
                <w:rFonts w:asciiTheme="minorHAnsi" w:hAnsiTheme="minorHAnsi" w:cstheme="minorHAnsi"/>
                <w:bCs/>
              </w:rPr>
            </w:pPr>
            <w:r w:rsidRPr="00F34688">
              <w:rPr>
                <w:rFonts w:asciiTheme="minorHAnsi" w:hAnsiTheme="minorHAnsi" w:cstheme="minorHAnsi"/>
                <w:bCs/>
              </w:rPr>
              <w:t>Post-partum</w:t>
            </w:r>
          </w:p>
        </w:tc>
        <w:tc>
          <w:tcPr>
            <w:tcW w:w="567" w:type="dxa"/>
          </w:tcPr>
          <w:p w14:paraId="6EF2327C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5C87A5EC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AF537B5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0C6706F4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46A6C" w14:paraId="70CB1758" w14:textId="77777777" w:rsidTr="00F46A6C">
        <w:tc>
          <w:tcPr>
            <w:tcW w:w="4537" w:type="dxa"/>
          </w:tcPr>
          <w:p w14:paraId="65B43C91" w14:textId="3A4B8E9E" w:rsidR="00F46A6C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Local anaesthetic</w:t>
            </w:r>
          </w:p>
        </w:tc>
        <w:tc>
          <w:tcPr>
            <w:tcW w:w="567" w:type="dxa"/>
          </w:tcPr>
          <w:p w14:paraId="4E847CFD" w14:textId="4B6B4BCA" w:rsidR="00F46A6C" w:rsidRDefault="00F46A6C" w:rsidP="00F46A6C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Yes</w:t>
            </w:r>
          </w:p>
        </w:tc>
        <w:tc>
          <w:tcPr>
            <w:tcW w:w="425" w:type="dxa"/>
          </w:tcPr>
          <w:p w14:paraId="4BBBC87B" w14:textId="77777777" w:rsidR="00F46A6C" w:rsidRPr="008E7359" w:rsidRDefault="00F46A6C" w:rsidP="00F46A6C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7E06F6F7" w14:textId="6E47523B" w:rsidR="00F46A6C" w:rsidRDefault="00F46A6C" w:rsidP="00F46A6C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No</w:t>
            </w:r>
          </w:p>
        </w:tc>
        <w:tc>
          <w:tcPr>
            <w:tcW w:w="425" w:type="dxa"/>
          </w:tcPr>
          <w:p w14:paraId="6C3D4B3A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067BE6B0" w14:textId="412A9712" w:rsidR="00F46A6C" w:rsidRDefault="00F46A6C" w:rsidP="00F46A6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Ante</w:t>
            </w:r>
            <w:r w:rsidRPr="00F34688">
              <w:rPr>
                <w:rFonts w:asciiTheme="minorHAnsi" w:hAnsiTheme="minorHAnsi" w:cstheme="minorHAnsi"/>
                <w:bCs/>
              </w:rPr>
              <w:t>-partum</w:t>
            </w:r>
          </w:p>
        </w:tc>
        <w:tc>
          <w:tcPr>
            <w:tcW w:w="426" w:type="dxa"/>
          </w:tcPr>
          <w:p w14:paraId="5A4D8FBB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6C8FCFB3" w14:textId="19F26E46" w:rsidR="00F46A6C" w:rsidRPr="00F34688" w:rsidRDefault="00F46A6C" w:rsidP="00F46A6C">
            <w:pPr>
              <w:rPr>
                <w:rFonts w:asciiTheme="minorHAnsi" w:hAnsiTheme="minorHAnsi" w:cstheme="minorHAnsi"/>
                <w:bCs/>
              </w:rPr>
            </w:pPr>
            <w:r w:rsidRPr="00F34688">
              <w:rPr>
                <w:rFonts w:asciiTheme="minorHAnsi" w:hAnsiTheme="minorHAnsi" w:cstheme="minorHAnsi"/>
                <w:bCs/>
              </w:rPr>
              <w:t>Post-partum</w:t>
            </w:r>
          </w:p>
        </w:tc>
        <w:tc>
          <w:tcPr>
            <w:tcW w:w="567" w:type="dxa"/>
          </w:tcPr>
          <w:p w14:paraId="641FECE7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37D042E5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BA31106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49D0F81C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46A6C" w14:paraId="0F5E4A8F" w14:textId="77777777" w:rsidTr="00F46A6C">
        <w:tc>
          <w:tcPr>
            <w:tcW w:w="4537" w:type="dxa"/>
          </w:tcPr>
          <w:p w14:paraId="2C481B5A" w14:textId="2F5F109D" w:rsidR="00F46A6C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Pudendal</w:t>
            </w:r>
          </w:p>
        </w:tc>
        <w:tc>
          <w:tcPr>
            <w:tcW w:w="567" w:type="dxa"/>
          </w:tcPr>
          <w:p w14:paraId="654E16C6" w14:textId="505EF133" w:rsidR="00F46A6C" w:rsidRDefault="00F46A6C" w:rsidP="00F46A6C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Yes</w:t>
            </w:r>
          </w:p>
        </w:tc>
        <w:tc>
          <w:tcPr>
            <w:tcW w:w="425" w:type="dxa"/>
          </w:tcPr>
          <w:p w14:paraId="7FCC83EA" w14:textId="77777777" w:rsidR="00F46A6C" w:rsidRPr="008E7359" w:rsidRDefault="00F46A6C" w:rsidP="00F46A6C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63EDADFA" w14:textId="6557FF14" w:rsidR="00F46A6C" w:rsidRDefault="00F46A6C" w:rsidP="00F46A6C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No</w:t>
            </w:r>
          </w:p>
        </w:tc>
        <w:tc>
          <w:tcPr>
            <w:tcW w:w="425" w:type="dxa"/>
          </w:tcPr>
          <w:p w14:paraId="30384755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7A1556DA" w14:textId="7BE17C07" w:rsidR="00F46A6C" w:rsidRDefault="00F46A6C" w:rsidP="00F46A6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Ante</w:t>
            </w:r>
            <w:r w:rsidRPr="00F34688">
              <w:rPr>
                <w:rFonts w:asciiTheme="minorHAnsi" w:hAnsiTheme="minorHAnsi" w:cstheme="minorHAnsi"/>
                <w:bCs/>
              </w:rPr>
              <w:t>-partum</w:t>
            </w:r>
          </w:p>
        </w:tc>
        <w:tc>
          <w:tcPr>
            <w:tcW w:w="426" w:type="dxa"/>
          </w:tcPr>
          <w:p w14:paraId="1FB1D445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04292446" w14:textId="1460099D" w:rsidR="00F46A6C" w:rsidRPr="00F34688" w:rsidRDefault="00F46A6C" w:rsidP="00F46A6C">
            <w:pPr>
              <w:rPr>
                <w:rFonts w:asciiTheme="minorHAnsi" w:hAnsiTheme="minorHAnsi" w:cstheme="minorHAnsi"/>
                <w:bCs/>
              </w:rPr>
            </w:pPr>
            <w:r w:rsidRPr="00F34688">
              <w:rPr>
                <w:rFonts w:asciiTheme="minorHAnsi" w:hAnsiTheme="minorHAnsi" w:cstheme="minorHAnsi"/>
                <w:bCs/>
              </w:rPr>
              <w:t>Post-partum</w:t>
            </w:r>
          </w:p>
        </w:tc>
        <w:tc>
          <w:tcPr>
            <w:tcW w:w="567" w:type="dxa"/>
          </w:tcPr>
          <w:p w14:paraId="396156AA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66468B4D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B5AF71E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2BC71430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46A6C" w14:paraId="10DF5391" w14:textId="77777777" w:rsidTr="00F46A6C">
        <w:tc>
          <w:tcPr>
            <w:tcW w:w="4537" w:type="dxa"/>
          </w:tcPr>
          <w:p w14:paraId="016E8306" w14:textId="74A68A2E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Other </w:t>
            </w:r>
            <w:r>
              <w:rPr>
                <w:rFonts w:asciiTheme="minorHAnsi" w:hAnsiTheme="minorHAnsi" w:cstheme="minorHAnsi"/>
                <w:bCs/>
                <w:i/>
              </w:rPr>
              <w:t xml:space="preserve">(please specify) </w:t>
            </w:r>
            <w:r>
              <w:rPr>
                <w:rFonts w:asciiTheme="minorHAnsi" w:hAnsiTheme="minorHAnsi" w:cstheme="minorHAnsi"/>
                <w:bCs/>
              </w:rPr>
              <w:t>_______________________________</w:t>
            </w:r>
          </w:p>
        </w:tc>
        <w:tc>
          <w:tcPr>
            <w:tcW w:w="567" w:type="dxa"/>
          </w:tcPr>
          <w:p w14:paraId="07A520ED" w14:textId="5A04A4D8" w:rsidR="00F46A6C" w:rsidRDefault="00F46A6C" w:rsidP="00F46A6C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Yes</w:t>
            </w:r>
          </w:p>
        </w:tc>
        <w:tc>
          <w:tcPr>
            <w:tcW w:w="425" w:type="dxa"/>
          </w:tcPr>
          <w:p w14:paraId="64ECC9DC" w14:textId="77777777" w:rsidR="00F46A6C" w:rsidRPr="008E7359" w:rsidRDefault="00F46A6C" w:rsidP="00F46A6C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6B08F73D" w14:textId="20F8DA4D" w:rsidR="00F46A6C" w:rsidRDefault="00F46A6C" w:rsidP="00F46A6C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No</w:t>
            </w:r>
          </w:p>
        </w:tc>
        <w:tc>
          <w:tcPr>
            <w:tcW w:w="425" w:type="dxa"/>
          </w:tcPr>
          <w:p w14:paraId="5201E07C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4875D6E3" w14:textId="279731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</w:rPr>
              <w:t>Ante</w:t>
            </w:r>
            <w:r w:rsidRPr="00F34688">
              <w:rPr>
                <w:rFonts w:asciiTheme="minorHAnsi" w:hAnsiTheme="minorHAnsi" w:cstheme="minorHAnsi"/>
                <w:bCs/>
              </w:rPr>
              <w:t>-partum</w:t>
            </w:r>
          </w:p>
        </w:tc>
        <w:tc>
          <w:tcPr>
            <w:tcW w:w="426" w:type="dxa"/>
          </w:tcPr>
          <w:p w14:paraId="6BC19D93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7DC70BCE" w14:textId="101D6F8E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34688">
              <w:rPr>
                <w:rFonts w:asciiTheme="minorHAnsi" w:hAnsiTheme="minorHAnsi" w:cstheme="minorHAnsi"/>
                <w:bCs/>
              </w:rPr>
              <w:t>Post-partum</w:t>
            </w:r>
          </w:p>
        </w:tc>
        <w:tc>
          <w:tcPr>
            <w:tcW w:w="567" w:type="dxa"/>
          </w:tcPr>
          <w:p w14:paraId="1B5AC295" w14:textId="321E1E1C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08BD8A00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E056CCC" w14:textId="7777777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6A63C73D" w14:textId="194CF4F7" w:rsidR="00F46A6C" w:rsidRPr="008E7359" w:rsidRDefault="00F46A6C" w:rsidP="00F46A6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77819843" w14:textId="21B761BA" w:rsidR="00580FC0" w:rsidRDefault="00580FC0">
      <w:pPr>
        <w:rPr>
          <w:b/>
          <w:bCs/>
        </w:rPr>
      </w:pPr>
    </w:p>
    <w:p w14:paraId="045A9557" w14:textId="221FD41E" w:rsidR="009D4964" w:rsidRDefault="009D4964">
      <w:pPr>
        <w:rPr>
          <w:b/>
          <w:bCs/>
        </w:rPr>
      </w:pPr>
      <w:r>
        <w:rPr>
          <w:b/>
          <w:bCs/>
        </w:rPr>
        <w:br w:type="page"/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9"/>
        <w:gridCol w:w="12602"/>
      </w:tblGrid>
      <w:tr w:rsidR="009D4964" w14:paraId="061C17C4" w14:textId="77777777" w:rsidTr="000231E5">
        <w:tc>
          <w:tcPr>
            <w:tcW w:w="2395" w:type="dxa"/>
          </w:tcPr>
          <w:p w14:paraId="77E568E7" w14:textId="77777777" w:rsidR="009D4964" w:rsidRDefault="009D4964" w:rsidP="000231E5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  <w:tc>
          <w:tcPr>
            <w:tcW w:w="8347" w:type="dxa"/>
          </w:tcPr>
          <w:tbl>
            <w:tblPr>
              <w:tblStyle w:val="TableGrid"/>
              <w:tblW w:w="1238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802"/>
              <w:gridCol w:w="10584"/>
            </w:tblGrid>
            <w:tr w:rsidR="0051201A" w14:paraId="446C4399" w14:textId="77777777" w:rsidTr="00BD6D08">
              <w:tc>
                <w:tcPr>
                  <w:tcW w:w="1802" w:type="dxa"/>
                </w:tcPr>
                <w:p w14:paraId="07D25B27" w14:textId="6AE2DADA" w:rsidR="0051201A" w:rsidRDefault="0051201A" w:rsidP="0051201A">
                  <w:pPr>
                    <w:rPr>
                      <w:rFonts w:asciiTheme="minorHAnsi" w:hAnsiTheme="minorHAnsi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584" w:type="dxa"/>
                </w:tcPr>
                <w:p w14:paraId="2BFF9D45" w14:textId="379385AC" w:rsidR="0051201A" w:rsidRPr="0049270F" w:rsidRDefault="00BD6D08" w:rsidP="0049270F">
                  <w:pPr>
                    <w:ind w:hanging="1859"/>
                    <w:jc w:val="center"/>
                    <w:rPr>
                      <w:rFonts w:asciiTheme="minorHAnsi" w:hAnsiTheme="minorHAnsi" w:cs="Arial"/>
                      <w:b/>
                      <w:sz w:val="28"/>
                      <w:szCs w:val="28"/>
                    </w:rPr>
                  </w:pPr>
                  <w:r>
                    <w:rPr>
                      <w:noProof/>
                      <w:sz w:val="36"/>
                      <w:szCs w:val="36"/>
                      <w:lang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4917632" behindDoc="0" locked="0" layoutInCell="1" allowOverlap="1" wp14:anchorId="1148BE3E" wp14:editId="58BC908F">
                            <wp:simplePos x="0" y="0"/>
                            <wp:positionH relativeFrom="page">
                              <wp:posOffset>-2278380</wp:posOffset>
                            </wp:positionH>
                            <wp:positionV relativeFrom="paragraph">
                              <wp:posOffset>229870</wp:posOffset>
                            </wp:positionV>
                            <wp:extent cx="9039225" cy="428625"/>
                            <wp:effectExtent l="0" t="0" r="28575" b="28575"/>
                            <wp:wrapNone/>
                            <wp:docPr id="2347" name="Text Box 234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9039225" cy="4286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2"/>
                                    </a:solidFill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46A2CC35" w14:textId="06A8E9AB" w:rsidR="00EE4A32" w:rsidRPr="00634521" w:rsidRDefault="00EE4A32" w:rsidP="00BD6D08">
                                        <w:pPr>
                                          <w:rPr>
                                            <w:rFonts w:asciiTheme="minorHAnsi" w:hAnsiTheme="minorHAnsi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Theme="minorHAnsi" w:hAnsiTheme="minorHAnsi"/>
                                            <w:sz w:val="24"/>
                                            <w:szCs w:val="24"/>
                                          </w:rPr>
                                          <w:tab/>
                                        </w:r>
                                        <w:r>
                                          <w:rPr>
                                            <w:rFonts w:asciiTheme="minorHAnsi" w:hAnsiTheme="minorHAnsi"/>
                                            <w:noProof/>
                                            <w:sz w:val="24"/>
                                            <w:szCs w:val="24"/>
                                            <w:lang w:eastAsia="en-GB"/>
                                          </w:rPr>
                                          <w:tab/>
                                        </w:r>
                                        <w:r>
                                          <w:rPr>
                                            <w:rFonts w:asciiTheme="minorHAnsi" w:hAnsiTheme="minorHAnsi"/>
                                            <w:noProof/>
                                            <w:sz w:val="24"/>
                                            <w:szCs w:val="24"/>
                                            <w:lang w:eastAsia="en-GB"/>
                                          </w:rPr>
                                          <w:tab/>
                                        </w:r>
                                        <w:r>
                                          <w:rPr>
                                            <w:rFonts w:asciiTheme="minorHAnsi" w:hAnsiTheme="minorHAnsi"/>
                                            <w:noProof/>
                                            <w:sz w:val="24"/>
                                            <w:szCs w:val="24"/>
                                            <w:lang w:eastAsia="en-GB"/>
                                          </w:rPr>
                                          <w:tab/>
                                        </w:r>
                                        <w:r>
                                          <w:rPr>
                                            <w:rFonts w:asciiTheme="minorHAnsi" w:hAnsiTheme="minorHAnsi"/>
                                            <w:noProof/>
                                            <w:sz w:val="24"/>
                                            <w:szCs w:val="24"/>
                                            <w:lang w:eastAsia="en-GB"/>
                                          </w:rPr>
                                          <w:tab/>
                                        </w:r>
                                        <w:r>
                                          <w:rPr>
                                            <w:rFonts w:asciiTheme="minorHAnsi" w:hAnsiTheme="minorHAnsi"/>
                                            <w:noProof/>
                                            <w:sz w:val="24"/>
                                            <w:szCs w:val="24"/>
                                            <w:lang w:eastAsia="en-GB"/>
                                          </w:rPr>
                                          <w:tab/>
                                        </w:r>
                                        <w:r>
                                          <w:rPr>
                                            <w:rFonts w:asciiTheme="minorHAnsi" w:hAnsiTheme="minorHAnsi"/>
                                            <w:noProof/>
                                            <w:sz w:val="24"/>
                                            <w:szCs w:val="24"/>
                                            <w:lang w:eastAsia="en-GB"/>
                                          </w:rPr>
                                          <w:tab/>
                                        </w:r>
                                        <w:r>
                                          <w:rPr>
                                            <w:rFonts w:asciiTheme="minorHAnsi" w:hAnsiTheme="minorHAnsi"/>
                                            <w:noProof/>
                                            <w:sz w:val="24"/>
                                            <w:szCs w:val="24"/>
                                            <w:lang w:eastAsia="en-GB"/>
                                          </w:rPr>
                                          <w:tab/>
                                        </w:r>
                                        <w:r>
                                          <w:rPr>
                                            <w:rFonts w:asciiTheme="minorHAnsi" w:hAnsiTheme="minorHAnsi"/>
                                            <w:noProof/>
                                            <w:sz w:val="24"/>
                                            <w:szCs w:val="24"/>
                                            <w:lang w:eastAsia="en-GB"/>
                                          </w:rPr>
                                          <w:tab/>
                                        </w:r>
                                        <w:r>
                                          <w:rPr>
                                            <w:rFonts w:asciiTheme="minorHAnsi" w:hAnsiTheme="minorHAnsi"/>
                                            <w:noProof/>
                                            <w:sz w:val="24"/>
                                            <w:szCs w:val="24"/>
                                            <w:lang w:eastAsia="en-GB"/>
                                          </w:rPr>
                                          <w:tab/>
                                        </w:r>
                                        <w:r>
                                          <w:rPr>
                                            <w:rFonts w:asciiTheme="minorHAnsi" w:hAnsiTheme="minorHAnsi"/>
                                            <w:sz w:val="24"/>
                                            <w:szCs w:val="24"/>
                                          </w:rPr>
                                          <w:tab/>
                                          <w:t xml:space="preserve">Participant Eligibility Number </w:t>
                                        </w:r>
                                        <w:r w:rsidRPr="00367F30">
                                          <w:rPr>
                                            <w:rFonts w:asciiTheme="minorHAnsi" w:hAnsiTheme="minorHAnsi"/>
                                            <w:noProof/>
                                            <w:sz w:val="24"/>
                                            <w:szCs w:val="24"/>
                                            <w:lang w:eastAsia="en-GB"/>
                                          </w:rPr>
                                          <w:drawing>
                                            <wp:inline distT="0" distB="0" distL="0" distR="0" wp14:anchorId="64A6B8F0" wp14:editId="6B11B6D0">
                                              <wp:extent cx="885825" cy="219075"/>
                                              <wp:effectExtent l="0" t="0" r="9525" b="9525"/>
                                              <wp:docPr id="2392" name="Picture 2392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Picture 3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19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885825" cy="219075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  <w:r w:rsidRPr="00367F30">
                                          <w:rPr>
                                            <w:rFonts w:asciiTheme="minorHAnsi" w:hAnsiTheme="minorHAnsi"/>
                                            <w:noProof/>
                                            <w:sz w:val="24"/>
                                            <w:szCs w:val="24"/>
                                            <w:lang w:eastAsia="en-GB"/>
                                          </w:rPr>
                                          <w:drawing>
                                            <wp:inline distT="0" distB="0" distL="0" distR="0" wp14:anchorId="219F2B6C" wp14:editId="72518A66">
                                              <wp:extent cx="885825" cy="219075"/>
                                              <wp:effectExtent l="0" t="0" r="9525" b="9525"/>
                                              <wp:docPr id="2393" name="Picture 2393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Picture 2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20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885825" cy="219075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148BE3E" id="Text Box 2347" o:spid="_x0000_s1149" type="#_x0000_t202" style="position:absolute;left:0;text-align:left;margin-left:-179.4pt;margin-top:18.1pt;width:711.75pt;height:33.75pt;z-index:2549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" fillcolor="#e7e6e6 [3214]" strokeweight=".5pt">
                            <v:textbox>
                              <w:txbxContent>
                                <w:p w14:paraId="46A2CC35" w14:textId="06A8E9AB" w:rsidR="00EE4A32" w:rsidRPr="00634521" w:rsidRDefault="00EE4A32" w:rsidP="00BD6D08">
                                  <w:pP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  <w:t xml:space="preserve">Participant Eligibility Number </w:t>
                                  </w:r>
                                  <w:r w:rsidRPr="00367F30"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drawing>
                                      <wp:inline distT="0" distB="0" distL="0" distR="0" wp14:anchorId="64A6B8F0" wp14:editId="6B11B6D0">
                                        <wp:extent cx="885825" cy="219075"/>
                                        <wp:effectExtent l="0" t="0" r="9525" b="9525"/>
                                        <wp:docPr id="2392" name="Picture 239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85825" cy="2190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67F30"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drawing>
                                      <wp:inline distT="0" distB="0" distL="0" distR="0" wp14:anchorId="219F2B6C" wp14:editId="72518A66">
                                        <wp:extent cx="885825" cy="219075"/>
                                        <wp:effectExtent l="0" t="0" r="9525" b="9525"/>
                                        <wp:docPr id="2393" name="Picture 239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85825" cy="2190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  <w10:wrap anchorx="page"/>
                          </v:shape>
                        </w:pict>
                      </mc:Fallback>
                    </mc:AlternateContent>
                  </w:r>
                  <w:r w:rsidR="0051201A" w:rsidRPr="0049270F">
                    <w:rPr>
                      <w:rFonts w:asciiTheme="minorHAnsi" w:hAnsiTheme="minorHAnsi" w:cs="Arial"/>
                      <w:b/>
                      <w:sz w:val="28"/>
                      <w:szCs w:val="28"/>
                    </w:rPr>
                    <w:t>Intra Partum</w:t>
                  </w:r>
                </w:p>
                <w:p w14:paraId="08411917" w14:textId="16C78EEB" w:rsidR="0051201A" w:rsidRDefault="0051201A" w:rsidP="0051201A">
                  <w:pPr>
                    <w:jc w:val="right"/>
                    <w:rPr>
                      <w:rFonts w:asciiTheme="minorHAnsi" w:hAnsiTheme="minorHAnsi" w:cs="Arial"/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086A1FEC" w14:textId="304240AA" w:rsidR="0051201A" w:rsidRDefault="0051201A" w:rsidP="0051201A">
            <w:pPr>
              <w:pStyle w:val="Header"/>
              <w:rPr>
                <w:sz w:val="36"/>
                <w:szCs w:val="36"/>
              </w:rPr>
            </w:pPr>
          </w:p>
          <w:p w14:paraId="22432CD8" w14:textId="77777777" w:rsidR="009D4964" w:rsidRDefault="009D4964" w:rsidP="000231E5">
            <w:pPr>
              <w:jc w:val="right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</w:tr>
    </w:tbl>
    <w:p w14:paraId="67BD598E" w14:textId="0374D442" w:rsidR="009D4964" w:rsidRDefault="005A3178" w:rsidP="009D4964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Did the woman receive any </w:t>
      </w:r>
      <w:r w:rsidR="009D4964">
        <w:rPr>
          <w:rFonts w:asciiTheme="minorHAnsi" w:hAnsiTheme="minorHAnsi" w:cstheme="minorHAnsi"/>
          <w:bCs/>
          <w:sz w:val="24"/>
          <w:szCs w:val="24"/>
        </w:rPr>
        <w:t xml:space="preserve">antibiotics in the time period directly related to delivery of the baby? If yes please complete </w:t>
      </w:r>
      <w:r w:rsidR="000A0C47">
        <w:rPr>
          <w:rFonts w:asciiTheme="minorHAnsi" w:hAnsiTheme="minorHAnsi" w:cstheme="minorHAnsi"/>
          <w:bCs/>
          <w:sz w:val="24"/>
          <w:szCs w:val="24"/>
        </w:rPr>
        <w:t xml:space="preserve">the </w:t>
      </w:r>
      <w:r w:rsidR="009D4964">
        <w:rPr>
          <w:rFonts w:asciiTheme="minorHAnsi" w:hAnsiTheme="minorHAnsi" w:cstheme="minorHAnsi"/>
          <w:bCs/>
          <w:sz w:val="24"/>
          <w:szCs w:val="24"/>
        </w:rPr>
        <w:t>row</w:t>
      </w:r>
      <w:r w:rsidR="000A0C47">
        <w:rPr>
          <w:rFonts w:asciiTheme="minorHAnsi" w:hAnsiTheme="minorHAnsi" w:cstheme="minorHAnsi"/>
          <w:bCs/>
          <w:sz w:val="24"/>
          <w:szCs w:val="24"/>
        </w:rPr>
        <w:t>(s)</w:t>
      </w:r>
      <w:r>
        <w:rPr>
          <w:rFonts w:asciiTheme="minorHAnsi" w:hAnsiTheme="minorHAnsi" w:cstheme="minorHAnsi"/>
          <w:bCs/>
          <w:sz w:val="24"/>
          <w:szCs w:val="24"/>
        </w:rPr>
        <w:t xml:space="preserve"> below</w:t>
      </w:r>
      <w:r w:rsidR="009D4964">
        <w:rPr>
          <w:rFonts w:asciiTheme="minorHAnsi" w:hAnsiTheme="minorHAnsi" w:cstheme="minorHAnsi"/>
          <w:bCs/>
          <w:sz w:val="24"/>
          <w:szCs w:val="24"/>
        </w:rPr>
        <w:t xml:space="preserve">.  </w:t>
      </w:r>
    </w:p>
    <w:p w14:paraId="53E2C046" w14:textId="6C2A5C1E" w:rsidR="00BD6D08" w:rsidRPr="008E7359" w:rsidRDefault="00F5041D" w:rsidP="00BD6D08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4922752" behindDoc="0" locked="0" layoutInCell="1" allowOverlap="1" wp14:anchorId="3CF7170B" wp14:editId="550292EB">
                <wp:simplePos x="0" y="0"/>
                <wp:positionH relativeFrom="column">
                  <wp:posOffset>1813560</wp:posOffset>
                </wp:positionH>
                <wp:positionV relativeFrom="paragraph">
                  <wp:posOffset>5080</wp:posOffset>
                </wp:positionV>
                <wp:extent cx="209550" cy="200025"/>
                <wp:effectExtent l="0" t="0" r="19050" b="28575"/>
                <wp:wrapNone/>
                <wp:docPr id="2450" name="Rectangle 2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ect w14:anchorId="0DD87E91" id="Rectangle 2450" o:spid="_x0000_s1026" style="position:absolute;margin-left:142.8pt;margin-top:.4pt;width:16.5pt;height:15.75pt;z-index:2549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" fillcolor="white [3212]" strokecolor="black [3213]" strokeweight="1pt"/>
            </w:pict>
          </mc:Fallback>
        </mc:AlternateContent>
      </w:r>
      <w:r w:rsidR="00BD6D08">
        <w:rPr>
          <w:rFonts w:asciiTheme="minorHAnsi" w:hAnsiTheme="minorHAnsi" w:cstheme="minorHAnsi"/>
          <w:bCs/>
          <w:sz w:val="24"/>
          <w:szCs w:val="24"/>
        </w:rPr>
        <w:t xml:space="preserve">Tick if no antibiotics </w:t>
      </w:r>
      <w:r w:rsidR="000A218F">
        <w:rPr>
          <w:rFonts w:asciiTheme="minorHAnsi" w:hAnsiTheme="minorHAnsi" w:cstheme="minorHAnsi"/>
          <w:bCs/>
          <w:sz w:val="24"/>
          <w:szCs w:val="24"/>
        </w:rPr>
        <w:t>given</w:t>
      </w:r>
      <w:r w:rsidR="00D22379">
        <w:rPr>
          <w:rFonts w:asciiTheme="minorHAnsi" w:hAnsiTheme="minorHAnsi" w:cstheme="minorHAnsi"/>
          <w:bCs/>
          <w:sz w:val="24"/>
          <w:szCs w:val="24"/>
        </w:rPr>
        <w:t>:</w:t>
      </w:r>
      <w:r w:rsidR="00BD6D08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tbl>
      <w:tblPr>
        <w:tblStyle w:val="TableGrid"/>
        <w:tblW w:w="14312" w:type="dxa"/>
        <w:tblLayout w:type="fixed"/>
        <w:tblLook w:val="04A0" w:firstRow="1" w:lastRow="0" w:firstColumn="1" w:lastColumn="0" w:noHBand="0" w:noVBand="1"/>
      </w:tblPr>
      <w:tblGrid>
        <w:gridCol w:w="5098"/>
        <w:gridCol w:w="1560"/>
        <w:gridCol w:w="425"/>
        <w:gridCol w:w="1417"/>
        <w:gridCol w:w="426"/>
        <w:gridCol w:w="1984"/>
        <w:gridCol w:w="1843"/>
        <w:gridCol w:w="1559"/>
      </w:tblGrid>
      <w:tr w:rsidR="0051201A" w14:paraId="3266449C" w14:textId="77777777" w:rsidTr="005A3178">
        <w:tc>
          <w:tcPr>
            <w:tcW w:w="14312" w:type="dxa"/>
            <w:gridSpan w:val="8"/>
            <w:shd w:val="pct10" w:color="auto" w:fill="auto"/>
          </w:tcPr>
          <w:p w14:paraId="66219BE3" w14:textId="59E4BBB3" w:rsidR="0051201A" w:rsidRPr="001D7671" w:rsidRDefault="0061256A" w:rsidP="000231E5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9</w:t>
            </w:r>
            <w:r w:rsidR="00801999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.</w:t>
            </w:r>
            <w:r w:rsidR="0051201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r w:rsidR="0051201A" w:rsidRPr="001D767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Antibiotics</w:t>
            </w:r>
          </w:p>
        </w:tc>
      </w:tr>
      <w:tr w:rsidR="00ED7DB4" w14:paraId="595809E3" w14:textId="77777777" w:rsidTr="00B136C0">
        <w:tc>
          <w:tcPr>
            <w:tcW w:w="5098" w:type="dxa"/>
          </w:tcPr>
          <w:p w14:paraId="1862D2CA" w14:textId="0AE3696A" w:rsidR="00ED7DB4" w:rsidRPr="008E7359" w:rsidRDefault="00ED7DB4" w:rsidP="000231E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Antibiotic Name</w:t>
            </w:r>
          </w:p>
        </w:tc>
        <w:tc>
          <w:tcPr>
            <w:tcW w:w="3828" w:type="dxa"/>
            <w:gridSpan w:val="4"/>
          </w:tcPr>
          <w:p w14:paraId="223D591D" w14:textId="77777777" w:rsidR="00ED7DB4" w:rsidRPr="008E7359" w:rsidRDefault="00ED7DB4" w:rsidP="000231E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Time Point</w:t>
            </w:r>
          </w:p>
        </w:tc>
        <w:tc>
          <w:tcPr>
            <w:tcW w:w="1984" w:type="dxa"/>
          </w:tcPr>
          <w:p w14:paraId="101F5123" w14:textId="47EE7ABA" w:rsidR="00ED7DB4" w:rsidRPr="008E7359" w:rsidRDefault="00ED7DB4" w:rsidP="000231E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E735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Dose</w:t>
            </w:r>
          </w:p>
        </w:tc>
        <w:tc>
          <w:tcPr>
            <w:tcW w:w="1843" w:type="dxa"/>
          </w:tcPr>
          <w:p w14:paraId="1C78761F" w14:textId="77777777" w:rsidR="00ED7DB4" w:rsidRPr="008E7359" w:rsidRDefault="00ED7DB4" w:rsidP="000231E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E735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Unit</w:t>
            </w:r>
          </w:p>
        </w:tc>
        <w:tc>
          <w:tcPr>
            <w:tcW w:w="1559" w:type="dxa"/>
          </w:tcPr>
          <w:p w14:paraId="28D1F569" w14:textId="77777777" w:rsidR="00ED7DB4" w:rsidRPr="00BB0C0A" w:rsidRDefault="00ED7DB4" w:rsidP="000231E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B0C0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Route</w:t>
            </w:r>
          </w:p>
          <w:p w14:paraId="545844E6" w14:textId="7AD140FC" w:rsidR="00ED7DB4" w:rsidRPr="00B136C0" w:rsidRDefault="00ED7DB4" w:rsidP="000231E5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ED7DB4" w14:paraId="7B1DEEF4" w14:textId="77777777" w:rsidTr="00B136C0">
        <w:tc>
          <w:tcPr>
            <w:tcW w:w="5098" w:type="dxa"/>
          </w:tcPr>
          <w:p w14:paraId="3BA90464" w14:textId="3462B9D4" w:rsidR="00ED7DB4" w:rsidRPr="007E7AFA" w:rsidRDefault="00ED7DB4" w:rsidP="0051201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5E1A3962" w14:textId="77777777" w:rsidR="00ED7DB4" w:rsidRPr="008E7359" w:rsidRDefault="00ED7DB4" w:rsidP="000231E5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</w:rPr>
              <w:t>Ante</w:t>
            </w:r>
            <w:r w:rsidRPr="00F34688">
              <w:rPr>
                <w:rFonts w:asciiTheme="minorHAnsi" w:hAnsiTheme="minorHAnsi" w:cstheme="minorHAnsi"/>
                <w:bCs/>
              </w:rPr>
              <w:t>-partum</w:t>
            </w:r>
          </w:p>
        </w:tc>
        <w:tc>
          <w:tcPr>
            <w:tcW w:w="425" w:type="dxa"/>
          </w:tcPr>
          <w:p w14:paraId="2F184243" w14:textId="77777777" w:rsidR="00ED7DB4" w:rsidRPr="008E7359" w:rsidRDefault="00ED7DB4" w:rsidP="000231E5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50B2E020" w14:textId="77777777" w:rsidR="00ED7DB4" w:rsidRPr="008E7359" w:rsidRDefault="00ED7DB4" w:rsidP="000231E5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F34688">
              <w:rPr>
                <w:rFonts w:asciiTheme="minorHAnsi" w:hAnsiTheme="minorHAnsi" w:cstheme="minorHAnsi"/>
                <w:bCs/>
              </w:rPr>
              <w:t>Post-partum</w:t>
            </w:r>
          </w:p>
        </w:tc>
        <w:tc>
          <w:tcPr>
            <w:tcW w:w="426" w:type="dxa"/>
          </w:tcPr>
          <w:p w14:paraId="794D1904" w14:textId="77777777" w:rsidR="00ED7DB4" w:rsidRPr="008E7359" w:rsidRDefault="00ED7DB4" w:rsidP="000231E5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44E9A7D8" w14:textId="77777777" w:rsidR="00ED7DB4" w:rsidRPr="008E7359" w:rsidRDefault="00ED7DB4" w:rsidP="000231E5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52D8F3B7" w14:textId="77777777" w:rsidR="00ED7DB4" w:rsidRPr="008E7359" w:rsidRDefault="00ED7DB4" w:rsidP="000231E5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680AA30C" w14:textId="59646680" w:rsidR="00ED7DB4" w:rsidRPr="008E7359" w:rsidRDefault="00ED7DB4" w:rsidP="000231E5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ED7DB4" w14:paraId="072E278A" w14:textId="77777777" w:rsidTr="00B136C0">
        <w:tc>
          <w:tcPr>
            <w:tcW w:w="5098" w:type="dxa"/>
          </w:tcPr>
          <w:p w14:paraId="649F0FDF" w14:textId="77777777" w:rsidR="00ED7DB4" w:rsidRDefault="00ED7DB4" w:rsidP="0051201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4530D286" w14:textId="119083B2" w:rsidR="00ED7DB4" w:rsidRDefault="00ED7DB4" w:rsidP="0051201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Ante</w:t>
            </w:r>
            <w:r w:rsidRPr="00F34688">
              <w:rPr>
                <w:rFonts w:asciiTheme="minorHAnsi" w:hAnsiTheme="minorHAnsi" w:cstheme="minorHAnsi"/>
                <w:bCs/>
              </w:rPr>
              <w:t>-partum</w:t>
            </w:r>
          </w:p>
        </w:tc>
        <w:tc>
          <w:tcPr>
            <w:tcW w:w="425" w:type="dxa"/>
          </w:tcPr>
          <w:p w14:paraId="7D0949D3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68621A1D" w14:textId="70190B5E" w:rsidR="00ED7DB4" w:rsidRPr="00F34688" w:rsidRDefault="00ED7DB4" w:rsidP="0051201A">
            <w:pPr>
              <w:rPr>
                <w:rFonts w:asciiTheme="minorHAnsi" w:hAnsiTheme="minorHAnsi" w:cstheme="minorHAnsi"/>
                <w:bCs/>
              </w:rPr>
            </w:pPr>
            <w:r w:rsidRPr="00F34688">
              <w:rPr>
                <w:rFonts w:asciiTheme="minorHAnsi" w:hAnsiTheme="minorHAnsi" w:cstheme="minorHAnsi"/>
                <w:bCs/>
              </w:rPr>
              <w:t>Post-partum</w:t>
            </w:r>
          </w:p>
        </w:tc>
        <w:tc>
          <w:tcPr>
            <w:tcW w:w="426" w:type="dxa"/>
          </w:tcPr>
          <w:p w14:paraId="1690AB1F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47017CE8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1F21B669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F18D848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ED7DB4" w14:paraId="5B932D22" w14:textId="77777777" w:rsidTr="00B136C0">
        <w:tc>
          <w:tcPr>
            <w:tcW w:w="5098" w:type="dxa"/>
          </w:tcPr>
          <w:p w14:paraId="09EE7C07" w14:textId="77777777" w:rsidR="00ED7DB4" w:rsidRDefault="00ED7DB4" w:rsidP="0051201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1D18C640" w14:textId="7449C212" w:rsidR="00ED7DB4" w:rsidRDefault="00ED7DB4" w:rsidP="0051201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Ante</w:t>
            </w:r>
            <w:r w:rsidRPr="00F34688">
              <w:rPr>
                <w:rFonts w:asciiTheme="minorHAnsi" w:hAnsiTheme="minorHAnsi" w:cstheme="minorHAnsi"/>
                <w:bCs/>
              </w:rPr>
              <w:t>-partum</w:t>
            </w:r>
          </w:p>
        </w:tc>
        <w:tc>
          <w:tcPr>
            <w:tcW w:w="425" w:type="dxa"/>
          </w:tcPr>
          <w:p w14:paraId="5A7A5772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22799438" w14:textId="4CA71477" w:rsidR="00ED7DB4" w:rsidRPr="00F34688" w:rsidRDefault="00ED7DB4" w:rsidP="0051201A">
            <w:pPr>
              <w:rPr>
                <w:rFonts w:asciiTheme="minorHAnsi" w:hAnsiTheme="minorHAnsi" w:cstheme="minorHAnsi"/>
                <w:bCs/>
              </w:rPr>
            </w:pPr>
            <w:r w:rsidRPr="00F34688">
              <w:rPr>
                <w:rFonts w:asciiTheme="minorHAnsi" w:hAnsiTheme="minorHAnsi" w:cstheme="minorHAnsi"/>
                <w:bCs/>
              </w:rPr>
              <w:t>Post-partum</w:t>
            </w:r>
          </w:p>
        </w:tc>
        <w:tc>
          <w:tcPr>
            <w:tcW w:w="426" w:type="dxa"/>
          </w:tcPr>
          <w:p w14:paraId="2D380016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58681A5E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CC861D7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1FB771BD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ED7DB4" w14:paraId="4D80CBDA" w14:textId="77777777" w:rsidTr="00B136C0">
        <w:tc>
          <w:tcPr>
            <w:tcW w:w="5098" w:type="dxa"/>
          </w:tcPr>
          <w:p w14:paraId="245912E4" w14:textId="77777777" w:rsidR="00ED7DB4" w:rsidRDefault="00ED7DB4" w:rsidP="0051201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083682C2" w14:textId="2556F288" w:rsidR="00ED7DB4" w:rsidRDefault="00ED7DB4" w:rsidP="0051201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Ante</w:t>
            </w:r>
            <w:r w:rsidRPr="00F34688">
              <w:rPr>
                <w:rFonts w:asciiTheme="minorHAnsi" w:hAnsiTheme="minorHAnsi" w:cstheme="minorHAnsi"/>
                <w:bCs/>
              </w:rPr>
              <w:t>-partum</w:t>
            </w:r>
          </w:p>
        </w:tc>
        <w:tc>
          <w:tcPr>
            <w:tcW w:w="425" w:type="dxa"/>
          </w:tcPr>
          <w:p w14:paraId="2E42FC5B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5AD80B85" w14:textId="13A3216D" w:rsidR="00ED7DB4" w:rsidRPr="00F34688" w:rsidRDefault="00ED7DB4" w:rsidP="0051201A">
            <w:pPr>
              <w:rPr>
                <w:rFonts w:asciiTheme="minorHAnsi" w:hAnsiTheme="minorHAnsi" w:cstheme="minorHAnsi"/>
                <w:bCs/>
              </w:rPr>
            </w:pPr>
            <w:r w:rsidRPr="00F34688">
              <w:rPr>
                <w:rFonts w:asciiTheme="minorHAnsi" w:hAnsiTheme="minorHAnsi" w:cstheme="minorHAnsi"/>
                <w:bCs/>
              </w:rPr>
              <w:t>Post-partum</w:t>
            </w:r>
          </w:p>
        </w:tc>
        <w:tc>
          <w:tcPr>
            <w:tcW w:w="426" w:type="dxa"/>
          </w:tcPr>
          <w:p w14:paraId="2D3ECCB4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5D3FD1A2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745A0F30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76343FCE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ED7DB4" w14:paraId="1358CFAE" w14:textId="77777777" w:rsidTr="00B136C0">
        <w:tc>
          <w:tcPr>
            <w:tcW w:w="5098" w:type="dxa"/>
          </w:tcPr>
          <w:p w14:paraId="7458F44A" w14:textId="77777777" w:rsidR="00ED7DB4" w:rsidRDefault="00ED7DB4" w:rsidP="0051201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13A0A762" w14:textId="1ABF33E2" w:rsidR="00ED7DB4" w:rsidRDefault="00ED7DB4" w:rsidP="0051201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Ante</w:t>
            </w:r>
            <w:r w:rsidRPr="00F34688">
              <w:rPr>
                <w:rFonts w:asciiTheme="minorHAnsi" w:hAnsiTheme="minorHAnsi" w:cstheme="minorHAnsi"/>
                <w:bCs/>
              </w:rPr>
              <w:t>-partum</w:t>
            </w:r>
          </w:p>
        </w:tc>
        <w:tc>
          <w:tcPr>
            <w:tcW w:w="425" w:type="dxa"/>
          </w:tcPr>
          <w:p w14:paraId="15420EAE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2239E5E8" w14:textId="343633ED" w:rsidR="00ED7DB4" w:rsidRPr="00F34688" w:rsidRDefault="00ED7DB4" w:rsidP="0051201A">
            <w:pPr>
              <w:rPr>
                <w:rFonts w:asciiTheme="minorHAnsi" w:hAnsiTheme="minorHAnsi" w:cstheme="minorHAnsi"/>
                <w:bCs/>
              </w:rPr>
            </w:pPr>
            <w:r w:rsidRPr="00F34688">
              <w:rPr>
                <w:rFonts w:asciiTheme="minorHAnsi" w:hAnsiTheme="minorHAnsi" w:cstheme="minorHAnsi"/>
                <w:bCs/>
              </w:rPr>
              <w:t>Post-partum</w:t>
            </w:r>
          </w:p>
        </w:tc>
        <w:tc>
          <w:tcPr>
            <w:tcW w:w="426" w:type="dxa"/>
          </w:tcPr>
          <w:p w14:paraId="2235ADB4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0055A39E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707293FA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03C0B7D3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ED7DB4" w14:paraId="03229E79" w14:textId="77777777" w:rsidTr="00B136C0">
        <w:tc>
          <w:tcPr>
            <w:tcW w:w="5098" w:type="dxa"/>
          </w:tcPr>
          <w:p w14:paraId="017CEA16" w14:textId="77777777" w:rsidR="00ED7DB4" w:rsidRDefault="00ED7DB4" w:rsidP="0051201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302D0CB5" w14:textId="6FE2CADE" w:rsidR="00ED7DB4" w:rsidRDefault="00ED7DB4" w:rsidP="0051201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Ante</w:t>
            </w:r>
            <w:r w:rsidRPr="00F34688">
              <w:rPr>
                <w:rFonts w:asciiTheme="minorHAnsi" w:hAnsiTheme="minorHAnsi" w:cstheme="minorHAnsi"/>
                <w:bCs/>
              </w:rPr>
              <w:t>-partum</w:t>
            </w:r>
          </w:p>
        </w:tc>
        <w:tc>
          <w:tcPr>
            <w:tcW w:w="425" w:type="dxa"/>
          </w:tcPr>
          <w:p w14:paraId="4B4D56DE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710A6331" w14:textId="6A8DA713" w:rsidR="00ED7DB4" w:rsidRPr="00F34688" w:rsidRDefault="00ED7DB4" w:rsidP="0051201A">
            <w:pPr>
              <w:rPr>
                <w:rFonts w:asciiTheme="minorHAnsi" w:hAnsiTheme="minorHAnsi" w:cstheme="minorHAnsi"/>
                <w:bCs/>
              </w:rPr>
            </w:pPr>
            <w:r w:rsidRPr="00F34688">
              <w:rPr>
                <w:rFonts w:asciiTheme="minorHAnsi" w:hAnsiTheme="minorHAnsi" w:cstheme="minorHAnsi"/>
                <w:bCs/>
              </w:rPr>
              <w:t>Post-partum</w:t>
            </w:r>
          </w:p>
        </w:tc>
        <w:tc>
          <w:tcPr>
            <w:tcW w:w="426" w:type="dxa"/>
          </w:tcPr>
          <w:p w14:paraId="368C3D8C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3D21E952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5900B0E0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137ED0F2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ED7DB4" w14:paraId="7932EA90" w14:textId="77777777" w:rsidTr="00B136C0">
        <w:tc>
          <w:tcPr>
            <w:tcW w:w="5098" w:type="dxa"/>
          </w:tcPr>
          <w:p w14:paraId="7379ADD6" w14:textId="77777777" w:rsidR="00ED7DB4" w:rsidRDefault="00ED7DB4" w:rsidP="0051201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1E0EE361" w14:textId="31A7FC49" w:rsidR="00ED7DB4" w:rsidRDefault="00ED7DB4" w:rsidP="0051201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Ante</w:t>
            </w:r>
            <w:r w:rsidRPr="00F34688">
              <w:rPr>
                <w:rFonts w:asciiTheme="minorHAnsi" w:hAnsiTheme="minorHAnsi" w:cstheme="minorHAnsi"/>
                <w:bCs/>
              </w:rPr>
              <w:t>-partum</w:t>
            </w:r>
          </w:p>
        </w:tc>
        <w:tc>
          <w:tcPr>
            <w:tcW w:w="425" w:type="dxa"/>
          </w:tcPr>
          <w:p w14:paraId="3C35D030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77809401" w14:textId="148639E4" w:rsidR="00ED7DB4" w:rsidRPr="00F34688" w:rsidRDefault="00ED7DB4" w:rsidP="0051201A">
            <w:pPr>
              <w:rPr>
                <w:rFonts w:asciiTheme="minorHAnsi" w:hAnsiTheme="minorHAnsi" w:cstheme="minorHAnsi"/>
                <w:bCs/>
              </w:rPr>
            </w:pPr>
            <w:r w:rsidRPr="00F34688">
              <w:rPr>
                <w:rFonts w:asciiTheme="minorHAnsi" w:hAnsiTheme="minorHAnsi" w:cstheme="minorHAnsi"/>
                <w:bCs/>
              </w:rPr>
              <w:t>Post-partum</w:t>
            </w:r>
          </w:p>
        </w:tc>
        <w:tc>
          <w:tcPr>
            <w:tcW w:w="426" w:type="dxa"/>
          </w:tcPr>
          <w:p w14:paraId="1ABAF103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10BCC34E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349D3831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1742D004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ED7DB4" w14:paraId="5DC08D5D" w14:textId="77777777" w:rsidTr="00B136C0">
        <w:tc>
          <w:tcPr>
            <w:tcW w:w="5098" w:type="dxa"/>
          </w:tcPr>
          <w:p w14:paraId="4C72739D" w14:textId="77777777" w:rsidR="00ED7DB4" w:rsidRDefault="00ED7DB4" w:rsidP="0051201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5DCA34D6" w14:textId="0A2891A0" w:rsidR="00ED7DB4" w:rsidRDefault="00ED7DB4" w:rsidP="0051201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Ante</w:t>
            </w:r>
            <w:r w:rsidRPr="00F34688">
              <w:rPr>
                <w:rFonts w:asciiTheme="minorHAnsi" w:hAnsiTheme="minorHAnsi" w:cstheme="minorHAnsi"/>
                <w:bCs/>
              </w:rPr>
              <w:t>-partum</w:t>
            </w:r>
          </w:p>
        </w:tc>
        <w:tc>
          <w:tcPr>
            <w:tcW w:w="425" w:type="dxa"/>
          </w:tcPr>
          <w:p w14:paraId="3159D7AD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5EB3CAD5" w14:textId="51674CBD" w:rsidR="00ED7DB4" w:rsidRPr="00F34688" w:rsidRDefault="00ED7DB4" w:rsidP="0051201A">
            <w:pPr>
              <w:rPr>
                <w:rFonts w:asciiTheme="minorHAnsi" w:hAnsiTheme="minorHAnsi" w:cstheme="minorHAnsi"/>
                <w:bCs/>
              </w:rPr>
            </w:pPr>
            <w:r w:rsidRPr="00F34688">
              <w:rPr>
                <w:rFonts w:asciiTheme="minorHAnsi" w:hAnsiTheme="minorHAnsi" w:cstheme="minorHAnsi"/>
                <w:bCs/>
              </w:rPr>
              <w:t>Post-partum</w:t>
            </w:r>
          </w:p>
        </w:tc>
        <w:tc>
          <w:tcPr>
            <w:tcW w:w="426" w:type="dxa"/>
          </w:tcPr>
          <w:p w14:paraId="3279360E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6F1B8768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0E269632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776E4E58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ED7DB4" w14:paraId="5D8C028C" w14:textId="77777777" w:rsidTr="00B136C0">
        <w:tc>
          <w:tcPr>
            <w:tcW w:w="5098" w:type="dxa"/>
          </w:tcPr>
          <w:p w14:paraId="0B820254" w14:textId="77777777" w:rsidR="00ED7DB4" w:rsidRDefault="00ED7DB4" w:rsidP="0051201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159FF981" w14:textId="00CC0C2F" w:rsidR="00ED7DB4" w:rsidRDefault="00ED7DB4" w:rsidP="0051201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Ante</w:t>
            </w:r>
            <w:r w:rsidRPr="00F34688">
              <w:rPr>
                <w:rFonts w:asciiTheme="minorHAnsi" w:hAnsiTheme="minorHAnsi" w:cstheme="minorHAnsi"/>
                <w:bCs/>
              </w:rPr>
              <w:t>-partum</w:t>
            </w:r>
          </w:p>
        </w:tc>
        <w:tc>
          <w:tcPr>
            <w:tcW w:w="425" w:type="dxa"/>
          </w:tcPr>
          <w:p w14:paraId="35338B0D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156A4C9D" w14:textId="2EFC2125" w:rsidR="00ED7DB4" w:rsidRPr="00F34688" w:rsidRDefault="00ED7DB4" w:rsidP="0051201A">
            <w:pPr>
              <w:rPr>
                <w:rFonts w:asciiTheme="minorHAnsi" w:hAnsiTheme="minorHAnsi" w:cstheme="minorHAnsi"/>
                <w:bCs/>
              </w:rPr>
            </w:pPr>
            <w:r w:rsidRPr="00F34688">
              <w:rPr>
                <w:rFonts w:asciiTheme="minorHAnsi" w:hAnsiTheme="minorHAnsi" w:cstheme="minorHAnsi"/>
                <w:bCs/>
              </w:rPr>
              <w:t>Post-partum</w:t>
            </w:r>
          </w:p>
        </w:tc>
        <w:tc>
          <w:tcPr>
            <w:tcW w:w="426" w:type="dxa"/>
          </w:tcPr>
          <w:p w14:paraId="2A09E32D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585CFB68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02259841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21B95203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ED7DB4" w14:paraId="0170AB4E" w14:textId="77777777" w:rsidTr="00B136C0">
        <w:tc>
          <w:tcPr>
            <w:tcW w:w="5098" w:type="dxa"/>
          </w:tcPr>
          <w:p w14:paraId="5C5EA881" w14:textId="77777777" w:rsidR="00ED7DB4" w:rsidRDefault="00ED7DB4" w:rsidP="0051201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367337E7" w14:textId="4AEBDD55" w:rsidR="00ED7DB4" w:rsidRDefault="00ED7DB4" w:rsidP="0051201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Ante</w:t>
            </w:r>
            <w:r w:rsidRPr="00F34688">
              <w:rPr>
                <w:rFonts w:asciiTheme="minorHAnsi" w:hAnsiTheme="minorHAnsi" w:cstheme="minorHAnsi"/>
                <w:bCs/>
              </w:rPr>
              <w:t>-partum</w:t>
            </w:r>
          </w:p>
        </w:tc>
        <w:tc>
          <w:tcPr>
            <w:tcW w:w="425" w:type="dxa"/>
          </w:tcPr>
          <w:p w14:paraId="7D3466FD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5E600273" w14:textId="5596E4E3" w:rsidR="00ED7DB4" w:rsidRPr="00F34688" w:rsidRDefault="00ED7DB4" w:rsidP="0051201A">
            <w:pPr>
              <w:rPr>
                <w:rFonts w:asciiTheme="minorHAnsi" w:hAnsiTheme="minorHAnsi" w:cstheme="minorHAnsi"/>
                <w:bCs/>
              </w:rPr>
            </w:pPr>
            <w:r w:rsidRPr="00F34688">
              <w:rPr>
                <w:rFonts w:asciiTheme="minorHAnsi" w:hAnsiTheme="minorHAnsi" w:cstheme="minorHAnsi"/>
                <w:bCs/>
              </w:rPr>
              <w:t>Post-partum</w:t>
            </w:r>
          </w:p>
        </w:tc>
        <w:tc>
          <w:tcPr>
            <w:tcW w:w="426" w:type="dxa"/>
          </w:tcPr>
          <w:p w14:paraId="244AF070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69F6B96C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3934620A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4E0DC4F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ED7DB4" w14:paraId="37BD1F23" w14:textId="77777777" w:rsidTr="00B136C0">
        <w:tc>
          <w:tcPr>
            <w:tcW w:w="5098" w:type="dxa"/>
          </w:tcPr>
          <w:p w14:paraId="7DF3D421" w14:textId="77777777" w:rsidR="00ED7DB4" w:rsidRDefault="00ED7DB4" w:rsidP="0051201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0E1DF2E6" w14:textId="30F43AE5" w:rsidR="00ED7DB4" w:rsidRDefault="00ED7DB4" w:rsidP="0051201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Ante</w:t>
            </w:r>
            <w:r w:rsidRPr="00F34688">
              <w:rPr>
                <w:rFonts w:asciiTheme="minorHAnsi" w:hAnsiTheme="minorHAnsi" w:cstheme="minorHAnsi"/>
                <w:bCs/>
              </w:rPr>
              <w:t>-partum</w:t>
            </w:r>
          </w:p>
        </w:tc>
        <w:tc>
          <w:tcPr>
            <w:tcW w:w="425" w:type="dxa"/>
          </w:tcPr>
          <w:p w14:paraId="2DFC0D3D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3994B307" w14:textId="24842BE0" w:rsidR="00ED7DB4" w:rsidRPr="00F34688" w:rsidRDefault="00ED7DB4" w:rsidP="0051201A">
            <w:pPr>
              <w:rPr>
                <w:rFonts w:asciiTheme="minorHAnsi" w:hAnsiTheme="minorHAnsi" w:cstheme="minorHAnsi"/>
                <w:bCs/>
              </w:rPr>
            </w:pPr>
            <w:r w:rsidRPr="00F34688">
              <w:rPr>
                <w:rFonts w:asciiTheme="minorHAnsi" w:hAnsiTheme="minorHAnsi" w:cstheme="minorHAnsi"/>
                <w:bCs/>
              </w:rPr>
              <w:t>Post-partum</w:t>
            </w:r>
          </w:p>
        </w:tc>
        <w:tc>
          <w:tcPr>
            <w:tcW w:w="426" w:type="dxa"/>
          </w:tcPr>
          <w:p w14:paraId="18A4F387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0B1F4FAC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4B4033DA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74185F7" w14:textId="77777777" w:rsidR="00ED7DB4" w:rsidRPr="008E7359" w:rsidRDefault="00ED7DB4" w:rsidP="0051201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3A194E80" w14:textId="77777777" w:rsidR="009D4964" w:rsidRDefault="009D4964">
      <w:pPr>
        <w:rPr>
          <w:b/>
          <w:bCs/>
        </w:rPr>
      </w:pPr>
    </w:p>
    <w:p w14:paraId="132CEFAB" w14:textId="089ECAAA" w:rsidR="00580FC0" w:rsidRDefault="00580FC0">
      <w:pPr>
        <w:rPr>
          <w:b/>
          <w:bCs/>
        </w:rPr>
      </w:pPr>
    </w:p>
    <w:p w14:paraId="4ED18711" w14:textId="5CF616DD" w:rsidR="00580FC0" w:rsidRDefault="00580FC0">
      <w:pPr>
        <w:rPr>
          <w:b/>
          <w:bCs/>
        </w:rPr>
      </w:pPr>
    </w:p>
    <w:p w14:paraId="28DD2C92" w14:textId="77777777" w:rsidR="008E7359" w:rsidRDefault="008E7359">
      <w:pPr>
        <w:rPr>
          <w:b/>
          <w:bCs/>
        </w:rPr>
        <w:sectPr w:rsidR="008E7359" w:rsidSect="008E3398">
          <w:pgSz w:w="16838" w:h="11906" w:orient="landscape"/>
          <w:pgMar w:top="567" w:right="1418" w:bottom="567" w:left="1134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3"/>
        <w:gridCol w:w="8138"/>
      </w:tblGrid>
      <w:tr w:rsidR="00176451" w:rsidRPr="0049270F" w14:paraId="45E86B38" w14:textId="77777777" w:rsidTr="00BD6D08">
        <w:trPr>
          <w:trHeight w:val="642"/>
        </w:trPr>
        <w:tc>
          <w:tcPr>
            <w:tcW w:w="2333" w:type="dxa"/>
          </w:tcPr>
          <w:p w14:paraId="4DD371B5" w14:textId="70274D86" w:rsidR="00176451" w:rsidRDefault="0004143F" w:rsidP="0081518E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noProof/>
                <w:sz w:val="36"/>
                <w:szCs w:val="36"/>
                <w:lang w:eastAsia="en-GB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5480832" behindDoc="0" locked="0" layoutInCell="1" allowOverlap="1" wp14:anchorId="769CE154" wp14:editId="5ECB1A76">
                      <wp:simplePos x="0" y="0"/>
                      <wp:positionH relativeFrom="page">
                        <wp:posOffset>-52070</wp:posOffset>
                      </wp:positionH>
                      <wp:positionV relativeFrom="paragraph">
                        <wp:posOffset>261620</wp:posOffset>
                      </wp:positionV>
                      <wp:extent cx="6819900" cy="371475"/>
                      <wp:effectExtent l="0" t="0" r="19050" b="28575"/>
                      <wp:wrapNone/>
                      <wp:docPr id="2476" name="Text Box 24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19900" cy="371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C100DAC" w14:textId="77777777" w:rsidR="00EE4A32" w:rsidRPr="00634521" w:rsidRDefault="00EE4A32" w:rsidP="0004143F">
                                  <w:pP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  <w:t xml:space="preserve">Participant Eligibility Number </w:t>
                                  </w:r>
                                  <w:r w:rsidRPr="00367F30"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drawing>
                                      <wp:inline distT="0" distB="0" distL="0" distR="0" wp14:anchorId="2EE93F1A" wp14:editId="45268417">
                                        <wp:extent cx="885825" cy="219075"/>
                                        <wp:effectExtent l="0" t="0" r="9525" b="9525"/>
                                        <wp:docPr id="2477" name="Picture 247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85825" cy="2190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67F30"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drawing>
                                      <wp:inline distT="0" distB="0" distL="0" distR="0" wp14:anchorId="71A6304F" wp14:editId="0F982B42">
                                        <wp:extent cx="885825" cy="219075"/>
                                        <wp:effectExtent l="0" t="0" r="9525" b="9525"/>
                                        <wp:docPr id="2479" name="Picture 247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85825" cy="2190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9CE154" id="Text Box 2476" o:spid="_x0000_s1150" type="#_x0000_t202" style="position:absolute;left:0;text-align:left;margin-left:-4.1pt;margin-top:20.6pt;width:537pt;height:29.25pt;z-index:25548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" fillcolor="#e7e6e6 [3214]" strokeweight=".5pt">
                      <v:textbox>
                        <w:txbxContent>
                          <w:p w14:paraId="1C100DAC" w14:textId="77777777" w:rsidR="00EE4A32" w:rsidRPr="00634521" w:rsidRDefault="00EE4A32" w:rsidP="0004143F">
                            <w:pP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  <w:t xml:space="preserve">Participant Eligibility Number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2EE93F1A" wp14:editId="45268417">
                                  <wp:extent cx="885825" cy="219075"/>
                                  <wp:effectExtent l="0" t="0" r="9525" b="9525"/>
                                  <wp:docPr id="2477" name="Picture 24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71A6304F" wp14:editId="0F982B42">
                                  <wp:extent cx="885825" cy="219075"/>
                                  <wp:effectExtent l="0" t="0" r="9525" b="9525"/>
                                  <wp:docPr id="2479" name="Picture 24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8138" w:type="dxa"/>
          </w:tcPr>
          <w:p w14:paraId="6CC7BE9C" w14:textId="1CA7E5CB" w:rsidR="00176451" w:rsidRPr="0049270F" w:rsidRDefault="00176451" w:rsidP="0049270F">
            <w:pPr>
              <w:ind w:hanging="2436"/>
              <w:jc w:val="center"/>
              <w:rPr>
                <w:rFonts w:asciiTheme="minorHAnsi" w:hAnsiTheme="minorHAnsi" w:cs="Arial"/>
                <w:b/>
                <w:sz w:val="28"/>
                <w:szCs w:val="28"/>
              </w:rPr>
            </w:pPr>
            <w:r w:rsidRPr="0049270F">
              <w:rPr>
                <w:rFonts w:asciiTheme="minorHAnsi" w:hAnsiTheme="minorHAnsi" w:cs="Arial"/>
                <w:b/>
                <w:sz w:val="28"/>
                <w:szCs w:val="28"/>
              </w:rPr>
              <w:t>Intra Partum</w:t>
            </w:r>
          </w:p>
        </w:tc>
      </w:tr>
    </w:tbl>
    <w:p w14:paraId="006629A0" w14:textId="58133044" w:rsidR="00176451" w:rsidRDefault="00176451" w:rsidP="00176451">
      <w:pPr>
        <w:pStyle w:val="Header"/>
        <w:rPr>
          <w:sz w:val="36"/>
          <w:szCs w:val="36"/>
        </w:rPr>
      </w:pPr>
    </w:p>
    <w:p w14:paraId="67D7F91F" w14:textId="44130615" w:rsidR="00580FC0" w:rsidRDefault="00580FC0">
      <w:pPr>
        <w:rPr>
          <w:b/>
          <w:bCs/>
        </w:rPr>
      </w:pPr>
    </w:p>
    <w:tbl>
      <w:tblPr>
        <w:tblStyle w:val="TableGrid"/>
        <w:tblW w:w="10376" w:type="dxa"/>
        <w:tblLook w:val="04A0" w:firstRow="1" w:lastRow="0" w:firstColumn="1" w:lastColumn="0" w:noHBand="0" w:noVBand="1"/>
      </w:tblPr>
      <w:tblGrid>
        <w:gridCol w:w="4902"/>
        <w:gridCol w:w="1897"/>
        <w:gridCol w:w="405"/>
        <w:gridCol w:w="28"/>
        <w:gridCol w:w="1127"/>
        <w:gridCol w:w="391"/>
        <w:gridCol w:w="1211"/>
        <w:gridCol w:w="415"/>
      </w:tblGrid>
      <w:tr w:rsidR="00176451" w14:paraId="26D7A128" w14:textId="77777777" w:rsidTr="006A2A8B">
        <w:tc>
          <w:tcPr>
            <w:tcW w:w="10376" w:type="dxa"/>
            <w:gridSpan w:val="8"/>
            <w:shd w:val="pct10" w:color="auto" w:fill="auto"/>
          </w:tcPr>
          <w:p w14:paraId="18DE650F" w14:textId="53BFA594" w:rsidR="00176451" w:rsidRPr="001D7671" w:rsidRDefault="0061256A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10</w:t>
            </w:r>
            <w:r w:rsidR="00801999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.</w:t>
            </w:r>
            <w:r w:rsidR="0004143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r w:rsidR="00F3468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Maternal t</w:t>
            </w:r>
            <w:r w:rsidR="00176451" w:rsidRPr="001D767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rauma</w:t>
            </w:r>
          </w:p>
        </w:tc>
      </w:tr>
      <w:tr w:rsidR="004905B9" w:rsidRPr="00176451" w14:paraId="2772C4B2" w14:textId="77777777" w:rsidTr="006A2A8B">
        <w:tc>
          <w:tcPr>
            <w:tcW w:w="4902" w:type="dxa"/>
          </w:tcPr>
          <w:p w14:paraId="07CFED01" w14:textId="5F9EEB7E" w:rsidR="004905B9" w:rsidRPr="00176451" w:rsidRDefault="004905B9" w:rsidP="004905B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Did the woman have an episiotomy?</w:t>
            </w:r>
          </w:p>
        </w:tc>
        <w:tc>
          <w:tcPr>
            <w:tcW w:w="3457" w:type="dxa"/>
            <w:gridSpan w:val="4"/>
          </w:tcPr>
          <w:p w14:paraId="4EC3FFBA" w14:textId="6EBD2972" w:rsidR="004905B9" w:rsidRPr="00176451" w:rsidRDefault="004905B9" w:rsidP="004905B9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Yes</w:t>
            </w:r>
          </w:p>
        </w:tc>
        <w:tc>
          <w:tcPr>
            <w:tcW w:w="391" w:type="dxa"/>
          </w:tcPr>
          <w:p w14:paraId="50365D88" w14:textId="77777777" w:rsidR="004905B9" w:rsidRPr="00176451" w:rsidRDefault="004905B9" w:rsidP="004905B9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211" w:type="dxa"/>
          </w:tcPr>
          <w:p w14:paraId="50AF17E0" w14:textId="69EBF119" w:rsidR="004905B9" w:rsidRPr="00176451" w:rsidRDefault="004905B9" w:rsidP="004905B9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No</w:t>
            </w:r>
          </w:p>
        </w:tc>
        <w:tc>
          <w:tcPr>
            <w:tcW w:w="415" w:type="dxa"/>
          </w:tcPr>
          <w:p w14:paraId="6833D4AC" w14:textId="77777777" w:rsidR="004905B9" w:rsidRPr="00176451" w:rsidRDefault="004905B9" w:rsidP="004905B9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4905B9" w:rsidRPr="00176451" w14:paraId="07694340" w14:textId="77777777" w:rsidTr="006A2A8B">
        <w:tc>
          <w:tcPr>
            <w:tcW w:w="4902" w:type="dxa"/>
          </w:tcPr>
          <w:p w14:paraId="0B44A29E" w14:textId="43D27A49" w:rsidR="004905B9" w:rsidRDefault="004905B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Did the woman sustain a perineal </w:t>
            </w:r>
            <w:r w:rsidR="00F85BAF">
              <w:rPr>
                <w:rFonts w:asciiTheme="minorHAnsi" w:hAnsiTheme="minorHAnsi" w:cstheme="minorHAnsi"/>
                <w:bCs/>
                <w:sz w:val="24"/>
                <w:szCs w:val="24"/>
              </w:rPr>
              <w:t>injury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?</w:t>
            </w:r>
          </w:p>
        </w:tc>
        <w:tc>
          <w:tcPr>
            <w:tcW w:w="3457" w:type="dxa"/>
            <w:gridSpan w:val="4"/>
          </w:tcPr>
          <w:p w14:paraId="631F46C9" w14:textId="65E090F9" w:rsidR="004905B9" w:rsidRDefault="004905B9" w:rsidP="004905B9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Yes</w:t>
            </w:r>
          </w:p>
        </w:tc>
        <w:tc>
          <w:tcPr>
            <w:tcW w:w="391" w:type="dxa"/>
          </w:tcPr>
          <w:p w14:paraId="41EB807C" w14:textId="77777777" w:rsidR="004905B9" w:rsidRPr="00176451" w:rsidRDefault="004905B9" w:rsidP="004905B9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211" w:type="dxa"/>
          </w:tcPr>
          <w:p w14:paraId="02ACEB5E" w14:textId="73268C93" w:rsidR="004905B9" w:rsidRDefault="004905B9" w:rsidP="004905B9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No</w:t>
            </w:r>
          </w:p>
        </w:tc>
        <w:tc>
          <w:tcPr>
            <w:tcW w:w="415" w:type="dxa"/>
          </w:tcPr>
          <w:p w14:paraId="3ECE3237" w14:textId="77777777" w:rsidR="004905B9" w:rsidRPr="00176451" w:rsidRDefault="004905B9" w:rsidP="004905B9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4905B9" w:rsidRPr="00176451" w14:paraId="1CA1EB84" w14:textId="77777777" w:rsidTr="006A2A8B">
        <w:tc>
          <w:tcPr>
            <w:tcW w:w="4902" w:type="dxa"/>
            <w:vMerge w:val="restart"/>
            <w:vAlign w:val="center"/>
          </w:tcPr>
          <w:p w14:paraId="4909BDD3" w14:textId="77777777" w:rsidR="004905B9" w:rsidRPr="00176451" w:rsidRDefault="004905B9" w:rsidP="004905B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If there was perineal injury, please indicate the degree/type</w:t>
            </w:r>
          </w:p>
          <w:p w14:paraId="538A43E8" w14:textId="016CD0F2" w:rsidR="004905B9" w:rsidRPr="00176451" w:rsidRDefault="004905B9" w:rsidP="004905B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059" w:type="dxa"/>
            <w:gridSpan w:val="6"/>
          </w:tcPr>
          <w:p w14:paraId="41E889CF" w14:textId="7BD15FF9" w:rsidR="004905B9" w:rsidRPr="00442A23" w:rsidRDefault="004905B9" w:rsidP="004905B9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42A23">
              <w:rPr>
                <w:rFonts w:asciiTheme="minorHAnsi" w:hAnsiTheme="minorHAnsi" w:cstheme="minorHAnsi"/>
                <w:bCs/>
                <w:sz w:val="24"/>
                <w:szCs w:val="24"/>
              </w:rPr>
              <w:t>First degree</w:t>
            </w:r>
          </w:p>
        </w:tc>
        <w:tc>
          <w:tcPr>
            <w:tcW w:w="415" w:type="dxa"/>
          </w:tcPr>
          <w:p w14:paraId="64F81747" w14:textId="77777777" w:rsidR="004905B9" w:rsidRPr="00176451" w:rsidRDefault="004905B9" w:rsidP="004905B9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4905B9" w:rsidRPr="00176451" w14:paraId="03F76B65" w14:textId="77777777" w:rsidTr="006A2A8B">
        <w:tc>
          <w:tcPr>
            <w:tcW w:w="4902" w:type="dxa"/>
            <w:vMerge/>
          </w:tcPr>
          <w:p w14:paraId="65B2FAC2" w14:textId="6116F6DF" w:rsidR="004905B9" w:rsidRPr="00176451" w:rsidRDefault="004905B9" w:rsidP="004905B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059" w:type="dxa"/>
            <w:gridSpan w:val="6"/>
          </w:tcPr>
          <w:p w14:paraId="68989394" w14:textId="1A280088" w:rsidR="004905B9" w:rsidRPr="00442A23" w:rsidRDefault="004905B9" w:rsidP="004905B9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42A2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Second degree </w:t>
            </w:r>
          </w:p>
        </w:tc>
        <w:tc>
          <w:tcPr>
            <w:tcW w:w="415" w:type="dxa"/>
          </w:tcPr>
          <w:p w14:paraId="6E992398" w14:textId="77777777" w:rsidR="004905B9" w:rsidRPr="00176451" w:rsidRDefault="004905B9" w:rsidP="004905B9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4905B9" w:rsidRPr="00176451" w14:paraId="17723963" w14:textId="77777777" w:rsidTr="006A2A8B">
        <w:tc>
          <w:tcPr>
            <w:tcW w:w="4902" w:type="dxa"/>
            <w:vMerge/>
          </w:tcPr>
          <w:p w14:paraId="1F51106C" w14:textId="062C96E3" w:rsidR="004905B9" w:rsidRDefault="004905B9" w:rsidP="004905B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330" w:type="dxa"/>
            <w:gridSpan w:val="3"/>
            <w:vMerge w:val="restart"/>
          </w:tcPr>
          <w:p w14:paraId="5418C4F1" w14:textId="0CABE0F3" w:rsidR="004905B9" w:rsidRPr="00442A23" w:rsidRDefault="004905B9" w:rsidP="004905B9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42A2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Third degree </w:t>
            </w:r>
          </w:p>
        </w:tc>
        <w:tc>
          <w:tcPr>
            <w:tcW w:w="2729" w:type="dxa"/>
            <w:gridSpan w:val="3"/>
          </w:tcPr>
          <w:p w14:paraId="317A3BA3" w14:textId="49F91BEF" w:rsidR="004905B9" w:rsidRPr="00442A23" w:rsidRDefault="004905B9" w:rsidP="004905B9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42A2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Grade 3a </w:t>
            </w:r>
          </w:p>
        </w:tc>
        <w:tc>
          <w:tcPr>
            <w:tcW w:w="415" w:type="dxa"/>
          </w:tcPr>
          <w:p w14:paraId="394E99E2" w14:textId="77777777" w:rsidR="004905B9" w:rsidRPr="00176451" w:rsidRDefault="004905B9" w:rsidP="004905B9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4905B9" w:rsidRPr="00176451" w14:paraId="456FD92E" w14:textId="77777777" w:rsidTr="006A2A8B">
        <w:tc>
          <w:tcPr>
            <w:tcW w:w="4902" w:type="dxa"/>
            <w:vMerge/>
          </w:tcPr>
          <w:p w14:paraId="28C002AF" w14:textId="375D944D" w:rsidR="004905B9" w:rsidRDefault="004905B9" w:rsidP="004905B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330" w:type="dxa"/>
            <w:gridSpan w:val="3"/>
            <w:vMerge/>
          </w:tcPr>
          <w:p w14:paraId="6933C578" w14:textId="77777777" w:rsidR="004905B9" w:rsidRPr="00442A23" w:rsidRDefault="004905B9" w:rsidP="004905B9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729" w:type="dxa"/>
            <w:gridSpan w:val="3"/>
          </w:tcPr>
          <w:p w14:paraId="022B7AE4" w14:textId="601E09E6" w:rsidR="004905B9" w:rsidRPr="00442A23" w:rsidRDefault="004905B9" w:rsidP="004905B9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42A2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Grade 3b </w:t>
            </w:r>
          </w:p>
        </w:tc>
        <w:tc>
          <w:tcPr>
            <w:tcW w:w="415" w:type="dxa"/>
          </w:tcPr>
          <w:p w14:paraId="59163EB0" w14:textId="77777777" w:rsidR="004905B9" w:rsidRPr="00176451" w:rsidRDefault="004905B9" w:rsidP="004905B9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4905B9" w:rsidRPr="00176451" w14:paraId="6D1EAA29" w14:textId="77777777" w:rsidTr="006A2A8B">
        <w:tc>
          <w:tcPr>
            <w:tcW w:w="4902" w:type="dxa"/>
            <w:vMerge/>
          </w:tcPr>
          <w:p w14:paraId="38669947" w14:textId="77886B27" w:rsidR="004905B9" w:rsidRDefault="004905B9" w:rsidP="004905B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330" w:type="dxa"/>
            <w:gridSpan w:val="3"/>
            <w:vMerge/>
          </w:tcPr>
          <w:p w14:paraId="1A09262F" w14:textId="56633EA1" w:rsidR="004905B9" w:rsidRPr="00442A23" w:rsidRDefault="004905B9" w:rsidP="004905B9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729" w:type="dxa"/>
            <w:gridSpan w:val="3"/>
          </w:tcPr>
          <w:p w14:paraId="660C5B40" w14:textId="69E38FC9" w:rsidR="004905B9" w:rsidRPr="00442A23" w:rsidRDefault="004905B9" w:rsidP="004905B9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42A2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Grade 3c </w:t>
            </w:r>
          </w:p>
        </w:tc>
        <w:tc>
          <w:tcPr>
            <w:tcW w:w="415" w:type="dxa"/>
          </w:tcPr>
          <w:p w14:paraId="03158F14" w14:textId="77777777" w:rsidR="004905B9" w:rsidRPr="00176451" w:rsidRDefault="004905B9" w:rsidP="004905B9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4905B9" w:rsidRPr="00176451" w14:paraId="7013A2C6" w14:textId="77777777" w:rsidTr="006A2A8B">
        <w:tc>
          <w:tcPr>
            <w:tcW w:w="4902" w:type="dxa"/>
            <w:vMerge/>
          </w:tcPr>
          <w:p w14:paraId="5CD343EE" w14:textId="6234B783" w:rsidR="004905B9" w:rsidRPr="00176451" w:rsidRDefault="004905B9" w:rsidP="004905B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059" w:type="dxa"/>
            <w:gridSpan w:val="6"/>
          </w:tcPr>
          <w:p w14:paraId="18DB52C8" w14:textId="4BA6FFC6" w:rsidR="004905B9" w:rsidRPr="00442A23" w:rsidRDefault="004905B9" w:rsidP="004905B9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42A23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Fourth degree </w:t>
            </w:r>
          </w:p>
        </w:tc>
        <w:tc>
          <w:tcPr>
            <w:tcW w:w="415" w:type="dxa"/>
          </w:tcPr>
          <w:p w14:paraId="31038BB6" w14:textId="77777777" w:rsidR="004905B9" w:rsidRPr="00176451" w:rsidRDefault="004905B9" w:rsidP="004905B9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4905B9" w:rsidRPr="00176451" w14:paraId="60D2EB11" w14:textId="77777777" w:rsidTr="006A2A8B">
        <w:tc>
          <w:tcPr>
            <w:tcW w:w="4902" w:type="dxa"/>
          </w:tcPr>
          <w:p w14:paraId="19E603A0" w14:textId="4B4CB3A6" w:rsidR="004905B9" w:rsidRDefault="004905B9" w:rsidP="004905B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Did the woman have a cervical laceration?</w:t>
            </w:r>
          </w:p>
        </w:tc>
        <w:tc>
          <w:tcPr>
            <w:tcW w:w="3457" w:type="dxa"/>
            <w:gridSpan w:val="4"/>
          </w:tcPr>
          <w:p w14:paraId="2825C5F4" w14:textId="02DDE15C" w:rsidR="004905B9" w:rsidRDefault="004905B9" w:rsidP="004905B9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Yes</w:t>
            </w:r>
          </w:p>
        </w:tc>
        <w:tc>
          <w:tcPr>
            <w:tcW w:w="391" w:type="dxa"/>
          </w:tcPr>
          <w:p w14:paraId="4C27D74A" w14:textId="77777777" w:rsidR="004905B9" w:rsidRPr="00176451" w:rsidRDefault="004905B9" w:rsidP="004905B9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211" w:type="dxa"/>
          </w:tcPr>
          <w:p w14:paraId="2F7B0DD2" w14:textId="151B49EF" w:rsidR="004905B9" w:rsidRDefault="004905B9" w:rsidP="004905B9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No</w:t>
            </w:r>
          </w:p>
        </w:tc>
        <w:tc>
          <w:tcPr>
            <w:tcW w:w="415" w:type="dxa"/>
          </w:tcPr>
          <w:p w14:paraId="1ECE0643" w14:textId="77777777" w:rsidR="004905B9" w:rsidRPr="00176451" w:rsidRDefault="004905B9" w:rsidP="004905B9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6A2A8B" w:rsidRPr="00176451" w14:paraId="4E51F1E6" w14:textId="77777777" w:rsidTr="006A2A8B">
        <w:tc>
          <w:tcPr>
            <w:tcW w:w="4902" w:type="dxa"/>
          </w:tcPr>
          <w:p w14:paraId="40F34B47" w14:textId="749B3157" w:rsidR="006A2A8B" w:rsidRDefault="006A2A8B" w:rsidP="004905B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If there was perineal injury, was it repaired?</w:t>
            </w:r>
          </w:p>
        </w:tc>
        <w:tc>
          <w:tcPr>
            <w:tcW w:w="1897" w:type="dxa"/>
          </w:tcPr>
          <w:p w14:paraId="52DAF04D" w14:textId="77777777" w:rsidR="006A2A8B" w:rsidRDefault="006A2A8B" w:rsidP="004905B9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Yes</w:t>
            </w:r>
          </w:p>
        </w:tc>
        <w:tc>
          <w:tcPr>
            <w:tcW w:w="405" w:type="dxa"/>
          </w:tcPr>
          <w:p w14:paraId="34418EDE" w14:textId="77777777" w:rsidR="006A2A8B" w:rsidRDefault="006A2A8B" w:rsidP="004905B9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55" w:type="dxa"/>
            <w:gridSpan w:val="2"/>
          </w:tcPr>
          <w:p w14:paraId="509BB8A9" w14:textId="5A678174" w:rsidR="006A2A8B" w:rsidRDefault="006A2A8B" w:rsidP="004905B9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No</w:t>
            </w:r>
          </w:p>
        </w:tc>
        <w:tc>
          <w:tcPr>
            <w:tcW w:w="391" w:type="dxa"/>
          </w:tcPr>
          <w:p w14:paraId="01080B62" w14:textId="77777777" w:rsidR="006A2A8B" w:rsidRPr="00176451" w:rsidRDefault="006A2A8B" w:rsidP="004905B9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211" w:type="dxa"/>
          </w:tcPr>
          <w:p w14:paraId="2CA955DE" w14:textId="4FDE3514" w:rsidR="006A2A8B" w:rsidRDefault="006A2A8B" w:rsidP="004905B9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Not applicable</w:t>
            </w:r>
          </w:p>
        </w:tc>
        <w:tc>
          <w:tcPr>
            <w:tcW w:w="415" w:type="dxa"/>
          </w:tcPr>
          <w:p w14:paraId="774FE004" w14:textId="77777777" w:rsidR="006A2A8B" w:rsidRPr="00176451" w:rsidRDefault="006A2A8B" w:rsidP="004905B9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6A2A8B" w:rsidRPr="00176451" w14:paraId="3474AE4A" w14:textId="77777777" w:rsidTr="006A2A8B">
        <w:tc>
          <w:tcPr>
            <w:tcW w:w="4902" w:type="dxa"/>
          </w:tcPr>
          <w:p w14:paraId="5223E077" w14:textId="267885B2" w:rsidR="006A2A8B" w:rsidRDefault="006A2A8B" w:rsidP="006A2A8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If the woman had a repair was the repair undertaken in theatre?</w:t>
            </w:r>
          </w:p>
        </w:tc>
        <w:tc>
          <w:tcPr>
            <w:tcW w:w="1897" w:type="dxa"/>
          </w:tcPr>
          <w:p w14:paraId="45671583" w14:textId="34820570" w:rsidR="006A2A8B" w:rsidRDefault="006A2A8B" w:rsidP="006A2A8B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Yes</w:t>
            </w:r>
          </w:p>
        </w:tc>
        <w:tc>
          <w:tcPr>
            <w:tcW w:w="405" w:type="dxa"/>
          </w:tcPr>
          <w:p w14:paraId="1EB12C17" w14:textId="77777777" w:rsidR="006A2A8B" w:rsidRDefault="006A2A8B" w:rsidP="006A2A8B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55" w:type="dxa"/>
            <w:gridSpan w:val="2"/>
          </w:tcPr>
          <w:p w14:paraId="0DF53E9B" w14:textId="7B176B95" w:rsidR="006A2A8B" w:rsidRDefault="006A2A8B" w:rsidP="006A2A8B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No</w:t>
            </w:r>
          </w:p>
        </w:tc>
        <w:tc>
          <w:tcPr>
            <w:tcW w:w="391" w:type="dxa"/>
          </w:tcPr>
          <w:p w14:paraId="146F8865" w14:textId="77777777" w:rsidR="006A2A8B" w:rsidRPr="00176451" w:rsidRDefault="006A2A8B" w:rsidP="006A2A8B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211" w:type="dxa"/>
          </w:tcPr>
          <w:p w14:paraId="15D03421" w14:textId="4C87216C" w:rsidR="006A2A8B" w:rsidRDefault="006A2A8B" w:rsidP="006A2A8B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Not applicable</w:t>
            </w:r>
          </w:p>
        </w:tc>
        <w:tc>
          <w:tcPr>
            <w:tcW w:w="415" w:type="dxa"/>
          </w:tcPr>
          <w:p w14:paraId="6F6C9A9F" w14:textId="77777777" w:rsidR="006A2A8B" w:rsidRPr="00176451" w:rsidRDefault="006A2A8B" w:rsidP="006A2A8B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6A2A8B" w:rsidRPr="00176451" w14:paraId="662659DD" w14:textId="77777777" w:rsidTr="006A2A8B">
        <w:tc>
          <w:tcPr>
            <w:tcW w:w="4902" w:type="dxa"/>
          </w:tcPr>
          <w:p w14:paraId="6146C2E0" w14:textId="77777777" w:rsidR="006A2A8B" w:rsidRDefault="006A2A8B" w:rsidP="006A2A8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Date of repair</w:t>
            </w:r>
          </w:p>
          <w:p w14:paraId="72AF08E1" w14:textId="77777777" w:rsidR="006A2A8B" w:rsidRDefault="006A2A8B" w:rsidP="006A2A8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214C0419" w14:textId="68527343" w:rsidR="006A2A8B" w:rsidRDefault="006A2A8B" w:rsidP="006A2A8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474" w:type="dxa"/>
            <w:gridSpan w:val="7"/>
          </w:tcPr>
          <w:p w14:paraId="1FF4E373" w14:textId="77777777" w:rsidR="006A2A8B" w:rsidRDefault="006A2A8B" w:rsidP="006A2A8B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10C682CE" w14:textId="77777777" w:rsidR="006A2A8B" w:rsidRDefault="006A2A8B" w:rsidP="006A2A8B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3D7254A7" w14:textId="6E910BDE" w:rsidR="006A2A8B" w:rsidRPr="00176451" w:rsidRDefault="006A2A8B" w:rsidP="006A2A8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dd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/mm/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yyyy</w:t>
            </w:r>
            <w:proofErr w:type="spellEnd"/>
            <w:r w:rsidRPr="0035285F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6241664" behindDoc="0" locked="0" layoutInCell="1" allowOverlap="1" wp14:anchorId="4A8E12E0" wp14:editId="30C2F995">
                      <wp:simplePos x="0" y="0"/>
                      <wp:positionH relativeFrom="column">
                        <wp:posOffset>-1905</wp:posOffset>
                      </wp:positionH>
                      <wp:positionV relativeFrom="page">
                        <wp:posOffset>84455</wp:posOffset>
                      </wp:positionV>
                      <wp:extent cx="2078355" cy="234315"/>
                      <wp:effectExtent l="0" t="0" r="17145" b="32385"/>
                      <wp:wrapNone/>
                      <wp:docPr id="105" name="Group 1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381" name="Rectangle 23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82" name="Straight Arrow Connector 238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85" name="Straight Arrow Connector 238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86" name="Rectangle 238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87" name="Rectangle 238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88" name="Rectangle 23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5" name="Rectangle 1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2" name="Rectangle 1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3" name="Rectangle 1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4" name="Rectangle 15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="">
                  <w:pict>
                    <v:group w14:anchorId="392DFD92" id="Group 105" o:spid="_x0000_s1026" style="position:absolute;margin-left:-.15pt;margin-top:6.65pt;width:163.65pt;height:18.45pt;z-index:256241664;mso-position-vertical-relative:page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">
                      <v:rect id="Rectangle 2381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OsscQA&#10;AADdAAAADwAAAGRycy9kb3ducmV2LnhtbESPQYvCMBSE74L/ITxhb5paQbRrlGUXFz1qe/H2tnm2&#10;dZuX0kSt/nojCB6HmfmGWaw6U4sLta6yrGA8ikAQ51ZXXCjI0vVwBsJ5ZI21ZVJwIwerZb+3wETb&#10;K+/osveFCBB2CSoovW8SKV1ekkE3sg1x8I62NeiDbAupW7wGuKllHEVTabDisFBiQ98l5f/7s1Hw&#10;V8UZ3nfpb2Tm64nfdunpfPhR6mPQfX2C8NT5d/jV3mgF8WQ2hueb8ATk8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nTrLHEAAAA3QAAAA8AAAAAAAAAAAAAAAAAmAIAAGRycy9k&#10;b3ducmV2LnhtbFBLBQYAAAAABAAEAPUAAACJAwAAAAA=&#10;"/>
                      <v:shape id="Straight Arrow Connector 2382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FEMgsUAAADdAAAADwAAAGRycy9kb3ducmV2LnhtbESPQWvCQBSE7wX/w/IEL6VukkIJqatI&#10;oSAeCtUcPD52n0kw+zburjH++26h0OMwM98wq81kezGSD51jBfkyA0Gsnem4UVAfP19KECEiG+wd&#10;k4IHBdisZ08rrIy78zeNh9iIBOFQoYI2xqGSMuiWLIalG4iTd3beYkzSN9J4vCe47WWRZW/SYsdp&#10;ocWBPlrSl8PNKuj29Vc9Pl+j1+U+P/k8HE+9Vmoxn7bvICJN8T/8194ZBcVrWcDvm/QE5Po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FEMgsUAAADdAAAADwAAAAAAAAAA&#10;AAAAAAChAgAAZHJzL2Rvd25yZXYueG1sUEsFBgAAAAAEAAQA+QAAAJMDAAAAAA==&#10;"/>
                      <v:shape id="Straight Arrow Connector 2385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7iU9sYAAADdAAAADwAAAGRycy9kb3ducmV2LnhtbESPwWrDMBBE74X+g9hCLqWRnZJgnCih&#10;FAolh0BjH3JcpK1tYq1cSXWcv48KhRyHmXnDbHaT7cVIPnSOFeTzDASxdqbjRkFdfbwUIEJENtg7&#10;JgVXCrDbPj5ssDTuwl80HmMjEoRDiQraGIdSyqBbshjmbiBO3rfzFmOSvpHG4yXBbS8XWbaSFjtO&#10;Cy0O9N6SPh9/rYJuXx/q8fknel3s85PPQ3XqtVKzp+ltDSLSFO/h//anUbB4LZbw9yY9Abm9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O4lPbGAAAA3QAAAA8AAAAAAAAA&#10;AAAAAAAAoQIAAGRycy9kb3ducmV2LnhtbFBLBQYAAAAABAAEAPkAAACUAwAAAAA=&#10;"/>
                      <v:rect id="Rectangle 2386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o0xcYA&#10;AADdAAAADwAAAGRycy9kb3ducmV2LnhtbESPQWvCQBSE70L/w/IKvemmCQQbXaW0WNqjxktvz+wz&#10;ic2+Ddk1if76riB4HGbmG2a5Hk0jeupcbVnB6ywCQVxYXXOpYJ9vpnMQziNrbCyTggs5WK+eJkvM&#10;tB14S/3OlyJA2GWooPK+zaR0RUUG3cy2xME72s6gD7Irpe5wCHDTyDiKUmmw5rBQYUsfFRV/u7NR&#10;cKjjPV63+Vdk3jaJ/xnz0/n3U6mX5/F9AcLT6B/he/tbK4iTeQq3N+EJyN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jo0xcYAAADdAAAADwAAAAAAAAAAAAAAAACYAgAAZHJz&#10;L2Rvd25yZXYueG1sUEsFBgAAAAAEAAQA9QAAAIsDAAAAAA==&#10;"/>
                      <v:rect id="Rectangle 2387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aRXsYA&#10;AADdAAAADwAAAGRycy9kb3ducmV2LnhtbESPQWvCQBSE7wX/w/KE3urGCK3GbERaLO1R46W3Z/aZ&#10;RLNvQ3ZN0v76bkHocZiZb5h0M5pG9NS52rKC+SwCQVxYXXOp4JjvnpYgnEfW2FgmBd/kYJNNHlJM&#10;tB14T/3BlyJA2CWooPK+TaR0RUUG3cy2xME7286gD7Irpe5wCHDTyDiKnqXBmsNChS29VlRcDzej&#10;4FTHR/zZ5++RWe0W/nPML7evN6Uep+N2DcLT6P/D9/aHVhAvli/w9yY8AZn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XaRXsYAAADdAAAADwAAAAAAAAAAAAAAAACYAgAAZHJz&#10;L2Rvd25yZXYueG1sUEsFBgAAAAAEAAQA9QAAAIsDAAAAAA==&#10;"/>
                      <v:rect id="Rectangle 2388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kFLMIA&#10;AADdAAAADwAAAGRycy9kb3ducmV2LnhtbERPTYvCMBC9C/sfwizsTVMriFZjkV26rEetF29jM7bV&#10;ZlKaqF1/vTkIHh/ve5n2phE36lxtWcF4FIEgLqyuuVSwz7PhDITzyBoby6Tgnxykq4/BEhNt77yl&#10;286XIoSwS1BB5X2bSOmKigy6kW2JA3eynUEfYFdK3eE9hJtGxlE0lQZrDg0VtvRdUXHZXY2CYx3v&#10;8bHNfyMzzyZ+0+fn6+FHqa/Pfr0A4an3b/HL/acVxJNZmBvehCcgV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6QUswgAAAN0AAAAPAAAAAAAAAAAAAAAAAJgCAABkcnMvZG93&#10;bnJldi54bWxQSwUGAAAAAAQABAD1AAAAhwMAAAAA&#10;"/>
                      <v:rect id="Rectangle 135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QWt8MA&#10;AADcAAAADwAAAGRycy9kb3ducmV2LnhtbERPS2vCQBC+C/0PyxR6000VxUZXKS0petTk0tuYnSZp&#10;s7Mhu3m0v74rCN7m43vOdj+aWvTUusqygudZBII4t7riQkGWJtM1COeRNdaWScEvOdjvHiZbjLUd&#10;+ET92RcihLCLUUHpfRNL6fKSDLqZbYgD92Vbgz7AtpC6xSGEm1rOo2glDVYcGkps6K2k/OfcGQWX&#10;ap7h3yn9iMxLsvDHMf3uPt+VenocXzcgPI3+Lr65DzrMXyzh+ky4QO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LQWt8MAAADcAAAADwAAAAAAAAAAAAAAAACYAgAAZHJzL2Rv&#10;d25yZXYueG1sUEsFBgAAAAAEAAQA9QAAAIgDAAAAAA==&#10;"/>
                      <v:rect id="Rectangle 152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JrY8MA&#10;AADcAAAADwAAAGRycy9kb3ducmV2LnhtbERPTWvCQBC9F/wPyxR6azZNsdToKqJY7NEkl97G7Jik&#10;zc6G7GpSf71bKHibx/ucxWo0rbhQ7xrLCl6iGARxaXXDlYIi3z2/g3AeWWNrmRT8koPVcvKwwFTb&#10;gQ90yXwlQgi7FBXU3neplK6syaCLbEccuJPtDfoA+0rqHocQblqZxPGbNNhwaKixo01N5U92NgqO&#10;TVLg9ZB/xGa2e/WfY/59/toq9fQ4rucgPI3+Lv5373WYP03g75lwgV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oJrY8MAAADcAAAADwAAAAAAAAAAAAAAAACYAgAAZHJzL2Rv&#10;d25yZXYueG1sUEsFBgAAAAAEAAQA9QAAAIgDAAAAAA==&#10;"/>
                      <v:rect id="Rectangle 153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7O+MMA&#10;AADcAAAADwAAAGRycy9kb3ducmV2LnhtbERPS2vCQBC+C/0PyxR6000VxUZXKS0petTk0tuYnSZp&#10;s7Mhu3m0v74rCN7m43vOdj+aWvTUusqygudZBII4t7riQkGWJtM1COeRNdaWScEvOdjvHiZbjLUd&#10;+ET92RcihLCLUUHpfRNL6fKSDLqZbYgD92Vbgz7AtpC6xSGEm1rOo2glDVYcGkps6K2k/OfcGQWX&#10;ap7h3yn9iMxLsvDHMf3uPt+VenocXzcgPI3+Lr65DzrMXy7g+ky4QO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c7O+MMAAADcAAAADwAAAAAAAAAAAAAAAACYAgAAZHJzL2Rv&#10;d25yZXYueG1sUEsFBgAAAAAEAAQA9QAAAIgDAAAAAA==&#10;"/>
                      <v:rect id="Rectangle 154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dWjMMA&#10;AADcAAAADwAAAGRycy9kb3ducmV2LnhtbERPTU/CQBC9k/AfNkPCDbYiGi1sCcGU6BHKxdvQHdtq&#10;d7bpbmnx17MkJt7m5X3OejOYWlyodZVlBQ/zCARxbnXFhYJTls5eQDiPrLG2TAqu5GCTjEdrjLXt&#10;+UCXoy9ECGEXo4LS+yaW0uUlGXRz2xAH7su2Bn2AbSF1i30IN7VcRNGzNFhxaCixoV1J+c+xMwrO&#10;1eKEv4dsH5nX9NF/DNl39/mm1HQybFcgPA3+X/znftdh/tMS7s+EC2Ry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idWjMMAAADcAAAADwAAAAAAAAAAAAAAAACYAgAAZHJzL2Rv&#10;d25yZXYueG1sUEsFBgAAAAAEAAQA9QAAAIgDAAAAAA==&#10;"/>
                      <w10:wrap anchory="page"/>
                    </v:group>
                  </w:pict>
                </mc:Fallback>
              </mc:AlternateContent>
            </w:r>
          </w:p>
        </w:tc>
      </w:tr>
    </w:tbl>
    <w:p w14:paraId="765B351A" w14:textId="2957CE98" w:rsidR="003E47CA" w:rsidRDefault="003E47CA">
      <w:pPr>
        <w:rPr>
          <w:bCs/>
        </w:rPr>
      </w:pPr>
    </w:p>
    <w:p w14:paraId="289D5711" w14:textId="77777777" w:rsidR="003E47CA" w:rsidRDefault="003E47CA">
      <w:pPr>
        <w:rPr>
          <w:bCs/>
        </w:rPr>
      </w:pPr>
      <w:r>
        <w:rPr>
          <w:bCs/>
        </w:rPr>
        <w:br w:type="page"/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3"/>
        <w:gridCol w:w="8138"/>
      </w:tblGrid>
      <w:tr w:rsidR="003E47CA" w14:paraId="5413BF5F" w14:textId="77777777" w:rsidTr="00BD6D08">
        <w:tc>
          <w:tcPr>
            <w:tcW w:w="2333" w:type="dxa"/>
          </w:tcPr>
          <w:p w14:paraId="369886E3" w14:textId="7627292F" w:rsidR="003E47CA" w:rsidRDefault="003E47CA" w:rsidP="0081518E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  <w:tc>
          <w:tcPr>
            <w:tcW w:w="8138" w:type="dxa"/>
          </w:tcPr>
          <w:p w14:paraId="38C6F20B" w14:textId="24E28147" w:rsidR="00B3018F" w:rsidRDefault="00B3018F" w:rsidP="0049270F">
            <w:pPr>
              <w:ind w:left="-2294"/>
              <w:jc w:val="center"/>
              <w:rPr>
                <w:rFonts w:asciiTheme="minorHAnsi" w:hAnsiTheme="minorHAnsi" w:cs="Arial"/>
                <w:b/>
                <w:sz w:val="28"/>
                <w:szCs w:val="28"/>
              </w:rPr>
            </w:pPr>
          </w:p>
          <w:p w14:paraId="602A5BE1" w14:textId="529AB94A" w:rsidR="003E47CA" w:rsidRPr="0049270F" w:rsidRDefault="003E47CA" w:rsidP="0049270F">
            <w:pPr>
              <w:ind w:left="-2294"/>
              <w:jc w:val="center"/>
              <w:rPr>
                <w:rFonts w:asciiTheme="minorHAnsi" w:hAnsiTheme="minorHAnsi" w:cs="Arial"/>
                <w:b/>
                <w:sz w:val="28"/>
                <w:szCs w:val="28"/>
              </w:rPr>
            </w:pPr>
            <w:r w:rsidRPr="0049270F">
              <w:rPr>
                <w:rFonts w:asciiTheme="minorHAnsi" w:hAnsiTheme="minorHAnsi" w:cs="Arial"/>
                <w:b/>
                <w:sz w:val="28"/>
                <w:szCs w:val="28"/>
              </w:rPr>
              <w:t>Intra Partum</w:t>
            </w:r>
          </w:p>
        </w:tc>
      </w:tr>
    </w:tbl>
    <w:p w14:paraId="14A18A4A" w14:textId="3FC7ADD9" w:rsidR="003E47CA" w:rsidRDefault="0004143F" w:rsidP="003E47CA">
      <w:pPr>
        <w:pStyle w:val="Header"/>
        <w:rPr>
          <w:sz w:val="36"/>
          <w:szCs w:val="36"/>
        </w:rPr>
      </w:pPr>
      <w:r>
        <w:rPr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5482880" behindDoc="0" locked="0" layoutInCell="1" allowOverlap="1" wp14:anchorId="37C0BA51" wp14:editId="42EDA55E">
                <wp:simplePos x="0" y="0"/>
                <wp:positionH relativeFrom="page">
                  <wp:posOffset>457200</wp:posOffset>
                </wp:positionH>
                <wp:positionV relativeFrom="paragraph">
                  <wp:posOffset>-635</wp:posOffset>
                </wp:positionV>
                <wp:extent cx="6819900" cy="371475"/>
                <wp:effectExtent l="0" t="0" r="19050" b="28575"/>
                <wp:wrapNone/>
                <wp:docPr id="2480" name="Text Box 2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9900" cy="3714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2F08D9" w14:textId="77777777" w:rsidR="00EE4A32" w:rsidRPr="00634521" w:rsidRDefault="00EE4A32" w:rsidP="0004143F">
                            <w:pP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  <w:t xml:space="preserve">Participant Eligibility Number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4D735907" wp14:editId="5D2B4678">
                                  <wp:extent cx="885825" cy="219075"/>
                                  <wp:effectExtent l="0" t="0" r="9525" b="9525"/>
                                  <wp:docPr id="2481" name="Picture 248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603B5D22" wp14:editId="6070BEA3">
                                  <wp:extent cx="885825" cy="219075"/>
                                  <wp:effectExtent l="0" t="0" r="9525" b="9525"/>
                                  <wp:docPr id="2482" name="Picture 248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C0BA51" id="Text Box 2480" o:spid="_x0000_s1151" type="#_x0000_t202" style="position:absolute;margin-left:36pt;margin-top:-.05pt;width:537pt;height:29.25pt;z-index:25548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" fillcolor="#e7e6e6 [3214]" strokeweight=".5pt">
                <v:textbox>
                  <w:txbxContent>
                    <w:p w14:paraId="5E2F08D9" w14:textId="77777777" w:rsidR="00EE4A32" w:rsidRPr="00634521" w:rsidRDefault="00EE4A32" w:rsidP="0004143F">
                      <w:pPr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  <w:t xml:space="preserve">Participant Eligibility Number </w:t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4D735907" wp14:editId="5D2B4678">
                            <wp:extent cx="885825" cy="219075"/>
                            <wp:effectExtent l="0" t="0" r="9525" b="9525"/>
                            <wp:docPr id="2481" name="Picture 248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603B5D22" wp14:editId="6070BEA3">
                            <wp:extent cx="885825" cy="219075"/>
                            <wp:effectExtent l="0" t="0" r="9525" b="9525"/>
                            <wp:docPr id="2482" name="Picture 248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58E90D9" w14:textId="1086C637" w:rsidR="00176451" w:rsidRDefault="00176451">
      <w:pPr>
        <w:rPr>
          <w:bCs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6507"/>
        <w:gridCol w:w="1171"/>
        <w:gridCol w:w="681"/>
        <w:gridCol w:w="567"/>
        <w:gridCol w:w="264"/>
        <w:gridCol w:w="1211"/>
        <w:gridCol w:w="367"/>
      </w:tblGrid>
      <w:tr w:rsidR="003E47CA" w14:paraId="4A842051" w14:textId="77777777" w:rsidTr="0004143F">
        <w:tc>
          <w:tcPr>
            <w:tcW w:w="10768" w:type="dxa"/>
            <w:gridSpan w:val="7"/>
            <w:shd w:val="pct10" w:color="auto" w:fill="auto"/>
          </w:tcPr>
          <w:p w14:paraId="6CCE89AA" w14:textId="045C1689" w:rsidR="003E47CA" w:rsidRPr="001D7671" w:rsidRDefault="0061256A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11</w:t>
            </w:r>
            <w:r w:rsidR="00801999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.</w:t>
            </w:r>
            <w:r w:rsidR="003E47CA" w:rsidRPr="001D767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Complications of labour</w:t>
            </w:r>
          </w:p>
        </w:tc>
      </w:tr>
      <w:tr w:rsidR="003E47CA" w14:paraId="1A9A4E19" w14:textId="77777777" w:rsidTr="00466DF2">
        <w:tc>
          <w:tcPr>
            <w:tcW w:w="6507" w:type="dxa"/>
          </w:tcPr>
          <w:p w14:paraId="49D8A103" w14:textId="2E5FD988" w:rsidR="003E47CA" w:rsidRPr="003E47CA" w:rsidRDefault="003E47CA" w:rsidP="00BA364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Did the woman have </w:t>
            </w:r>
            <w:r w:rsidR="00BA3649">
              <w:rPr>
                <w:rFonts w:asciiTheme="minorHAnsi" w:hAnsiTheme="minorHAnsi" w:cstheme="minorHAnsi"/>
                <w:bCs/>
                <w:sz w:val="24"/>
                <w:szCs w:val="24"/>
              </w:rPr>
              <w:t>a post-partum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haemorrhage ≥ </w:t>
            </w:r>
            <w:r w:rsidR="0049270F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00 ml</w:t>
            </w:r>
            <w:r w:rsidR="00E94BBD">
              <w:rPr>
                <w:rFonts w:asciiTheme="minorHAnsi" w:hAnsiTheme="minorHAnsi" w:cstheme="minorHAnsi"/>
                <w:bCs/>
                <w:sz w:val="24"/>
                <w:szCs w:val="24"/>
              </w:rPr>
              <w:t>?</w:t>
            </w:r>
          </w:p>
        </w:tc>
        <w:tc>
          <w:tcPr>
            <w:tcW w:w="1852" w:type="dxa"/>
            <w:gridSpan w:val="2"/>
            <w:tcBorders>
              <w:bottom w:val="single" w:sz="4" w:space="0" w:color="auto"/>
            </w:tcBorders>
          </w:tcPr>
          <w:p w14:paraId="16A5C4E9" w14:textId="01352D48" w:rsidR="003E47CA" w:rsidRPr="003E47CA" w:rsidRDefault="003E47CA" w:rsidP="003E47CA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Yes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07FE9CC" w14:textId="77777777" w:rsidR="003E47CA" w:rsidRPr="003E47CA" w:rsidRDefault="003E47CA" w:rsidP="003E47CA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75" w:type="dxa"/>
            <w:gridSpan w:val="2"/>
          </w:tcPr>
          <w:p w14:paraId="76391810" w14:textId="3A2BC623" w:rsidR="003E47CA" w:rsidRPr="003E47CA" w:rsidRDefault="003E47CA" w:rsidP="003E47CA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No</w:t>
            </w:r>
          </w:p>
        </w:tc>
        <w:tc>
          <w:tcPr>
            <w:tcW w:w="367" w:type="dxa"/>
          </w:tcPr>
          <w:p w14:paraId="075D1FD1" w14:textId="77777777" w:rsidR="003E47CA" w:rsidRPr="003E47CA" w:rsidRDefault="003E47C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DF4B83" w14:paraId="2D9915C0" w14:textId="77777777" w:rsidTr="00466DF2">
        <w:tc>
          <w:tcPr>
            <w:tcW w:w="6507" w:type="dxa"/>
          </w:tcPr>
          <w:p w14:paraId="3E264011" w14:textId="5917D52E" w:rsidR="00DF4B83" w:rsidRDefault="00DF4B83" w:rsidP="00BA364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If ther</w:t>
            </w:r>
            <w:r w:rsidR="00FD2FEE">
              <w:rPr>
                <w:rFonts w:asciiTheme="minorHAnsi" w:hAnsiTheme="minorHAnsi" w:cstheme="minorHAnsi"/>
                <w:bCs/>
                <w:sz w:val="24"/>
                <w:szCs w:val="24"/>
              </w:rPr>
              <w:t>e was a post-partum haemorrhage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, please record the volume, if available</w:t>
            </w:r>
          </w:p>
        </w:tc>
        <w:tc>
          <w:tcPr>
            <w:tcW w:w="1171" w:type="dxa"/>
            <w:tcBorders>
              <w:right w:val="nil"/>
            </w:tcBorders>
          </w:tcPr>
          <w:p w14:paraId="5C74978D" w14:textId="14BD089E" w:rsidR="00DF4B83" w:rsidRDefault="00B3018F" w:rsidP="003E47CA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6237568" behindDoc="0" locked="0" layoutInCell="1" allowOverlap="1" wp14:anchorId="33004880" wp14:editId="31EDD1A1">
                      <wp:simplePos x="0" y="0"/>
                      <wp:positionH relativeFrom="column">
                        <wp:posOffset>-6954</wp:posOffset>
                      </wp:positionH>
                      <wp:positionV relativeFrom="paragraph">
                        <wp:posOffset>74295</wp:posOffset>
                      </wp:positionV>
                      <wp:extent cx="1108075" cy="219075"/>
                      <wp:effectExtent l="0" t="0" r="15875" b="28575"/>
                      <wp:wrapNone/>
                      <wp:docPr id="26" name="Group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08075" cy="219075"/>
                                <a:chOff x="0" y="0"/>
                                <a:chExt cx="1108075" cy="219075"/>
                              </a:xfrm>
                            </wpg:grpSpPr>
                            <wps:wsp>
                              <wps:cNvPr id="91" name="Rectangle 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590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2" name="Rectangle 9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180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3" name="Rectangle 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0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4" name="Rectangle 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8900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Rectangle 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="">
                  <w:pict>
                    <v:group w14:anchorId="15E8F9E1" id="Group 26" o:spid="_x0000_s1026" style="position:absolute;margin-left:-.55pt;margin-top:5.85pt;width:87.25pt;height:17.25pt;z-index:256237568" coordsize="11080,2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">
                      <v:rect id="Rectangle 91" o:spid="_x0000_s1027" style="position:absolute;left:2159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DrX8QA&#10;AADbAAAADwAAAGRycy9kb3ducmV2LnhtbESPQWvCQBSE70L/w/IKvelGC6WmbkJRLO0xiRdvr9ln&#10;Ept9G7JrEv313ULB4zAz3zCbdDKtGKh3jWUFy0UEgri0uuFKwaHYz19BOI+ssbVMCq7kIE0eZhuM&#10;tR05oyH3lQgQdjEqqL3vYildWZNBt7AdcfBOtjfog+wrqXscA9y0chVFL9Jgw2Ghxo62NZU/+cUo&#10;+G5WB7xlxUdk1vtn/zUV58txp9TT4/T+BsLT5O/h//anVrBewt+X8ANk8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w61/EAAAA2wAAAA8AAAAAAAAAAAAAAAAAmAIAAGRycy9k&#10;b3ducmV2LnhtbFBLBQYAAAAABAAEAPUAAACJAwAAAAA=&#10;"/>
                      <v:rect id="Rectangle 92" o:spid="_x0000_s1028" style="position:absolute;left:4318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J1KMQA&#10;AADbAAAADwAAAGRycy9kb3ducmV2LnhtbESPQWvCQBSE70L/w/IKvZldU5AmdRVpsdSjJhdvz+xr&#10;kjb7NmRXTfvrXaHgcZiZb5jFarSdONPgW8caZokCQVw503KtoSw20xcQPiAb7ByThl/ysFo+TBaY&#10;G3fhHZ33oRYRwj5HDU0IfS6lrxqy6BPXE0fvyw0WQ5RDLc2Alwi3nUyVmkuLLceFBnt6a6j62Z+s&#10;hmOblvi3Kz6UzTbPYTsW36fDu9ZPj+P6FUSgMdzD/+1PoyFL4fYl/gC5v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jidSjEAAAA2wAAAA8AAAAAAAAAAAAAAAAAmAIAAGRycy9k&#10;b3ducmV2LnhtbFBLBQYAAAAABAAEAPUAAACJAwAAAAA=&#10;"/>
                      <v:rect id="Rectangle 93" o:spid="_x0000_s1029" style="position:absolute;left:6604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7Qs8QA&#10;AADbAAAADwAAAGRycy9kb3ducmV2LnhtbESPT2vCQBTE74LfYXlCb7rRQKmpqxRFaY8aL95es88k&#10;Nvs2ZDd/2k/vCgWPw8z8hlltBlOJjhpXWlYwn0UgiDOrS84VnNP99A2E88gaK8uk4JccbNbj0QoT&#10;bXs+UnfyuQgQdgkqKLyvEyldVpBBN7M1cfCutjHog2xyqRvsA9xUchFFr9JgyWGhwJq2BWU/p9Yo&#10;+C4XZ/w7pofILPex/xrSW3vZKfUyGT7eQXga/DP83/7UCpYxPL6EH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u0LPEAAAA2wAAAA8AAAAAAAAAAAAAAAAAmAIAAGRycy9k&#10;b3ducmV2LnhtbFBLBQYAAAAABAAEAPUAAACJAwAAAAA=&#10;"/>
                      <v:rect id="Rectangle 94" o:spid="_x0000_s1030" style="position:absolute;left:8890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dIx8QA&#10;AADbAAAADwAAAGRycy9kb3ducmV2LnhtbESPQWvCQBSE7wX/w/KE3pqNVkoTXUUUix41ufT2mn0m&#10;abNvQ3ZN0v76rlDocZiZb5jVZjSN6KlztWUFsygGQVxYXXOpIM8OT68gnEfW2FgmBd/kYLOePKww&#10;1XbgM/UXX4oAYZeigsr7NpXSFRUZdJFtiYN3tZ1BH2RXSt3hEOCmkfM4fpEGaw4LFba0q6j4utyM&#10;go96nuPPOXuLTXJ49qcx+7y975V6nI7bJQhPo/8P/7WPWkGygPuX8A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HSMfEAAAA2wAAAA8AAAAAAAAAAAAAAAAAmAIAAGRycy9k&#10;b3ducmV2LnhtbFBLBQYAAAAABAAEAPUAAACJAwAAAAA=&#10;"/>
                      <v:rect id="Rectangle 18" o:spid="_x0000_s1031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lBmM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wMo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ZQZjEAAAA2wAAAA8AAAAAAAAAAAAAAAAAmAIAAGRycy9k&#10;b3ducmV2LnhtbFBLBQYAAAAABAAEAPUAAACJAwAAAAA=&#10;"/>
                    </v:group>
                  </w:pict>
                </mc:Fallback>
              </mc:AlternateContent>
            </w:r>
          </w:p>
        </w:tc>
        <w:tc>
          <w:tcPr>
            <w:tcW w:w="1248" w:type="dxa"/>
            <w:gridSpan w:val="2"/>
            <w:tcBorders>
              <w:left w:val="nil"/>
            </w:tcBorders>
            <w:vAlign w:val="center"/>
          </w:tcPr>
          <w:p w14:paraId="7FE6F215" w14:textId="76530962" w:rsidR="00DF4B83" w:rsidRPr="003E47CA" w:rsidRDefault="00DF4B83" w:rsidP="003E47CA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ml</w:t>
            </w:r>
          </w:p>
        </w:tc>
        <w:tc>
          <w:tcPr>
            <w:tcW w:w="1475" w:type="dxa"/>
            <w:gridSpan w:val="2"/>
          </w:tcPr>
          <w:p w14:paraId="59E2051D" w14:textId="10398EBE" w:rsidR="00DF4B83" w:rsidRDefault="00DF4B83" w:rsidP="003E47CA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Not Available</w:t>
            </w:r>
          </w:p>
        </w:tc>
        <w:tc>
          <w:tcPr>
            <w:tcW w:w="367" w:type="dxa"/>
          </w:tcPr>
          <w:p w14:paraId="4EEB228B" w14:textId="77777777" w:rsidR="00DF4B83" w:rsidRPr="003E47CA" w:rsidRDefault="00DF4B8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34688" w14:paraId="5B63D60B" w14:textId="77777777" w:rsidTr="00466DF2">
        <w:tc>
          <w:tcPr>
            <w:tcW w:w="6507" w:type="dxa"/>
          </w:tcPr>
          <w:p w14:paraId="2CB2DF43" w14:textId="562F9F5A" w:rsidR="00F34688" w:rsidRPr="003E47CA" w:rsidRDefault="00F34688" w:rsidP="00F3468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Did the woman have a retained placenta</w:t>
            </w:r>
            <w:r w:rsidR="006B1A84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requiring manual removal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?</w:t>
            </w:r>
          </w:p>
        </w:tc>
        <w:tc>
          <w:tcPr>
            <w:tcW w:w="1852" w:type="dxa"/>
            <w:gridSpan w:val="2"/>
          </w:tcPr>
          <w:p w14:paraId="652BE06F" w14:textId="00F5DAF7" w:rsidR="00F34688" w:rsidRPr="003E47CA" w:rsidRDefault="00F34688" w:rsidP="00F34688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Yes</w:t>
            </w:r>
          </w:p>
        </w:tc>
        <w:tc>
          <w:tcPr>
            <w:tcW w:w="567" w:type="dxa"/>
          </w:tcPr>
          <w:p w14:paraId="5F4DED05" w14:textId="77777777" w:rsidR="00F34688" w:rsidRPr="003E47CA" w:rsidRDefault="00F34688" w:rsidP="00F34688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75" w:type="dxa"/>
            <w:gridSpan w:val="2"/>
          </w:tcPr>
          <w:p w14:paraId="4B8ACBD5" w14:textId="72DDEE39" w:rsidR="00F34688" w:rsidRPr="003E47CA" w:rsidRDefault="00F34688" w:rsidP="00F34688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No</w:t>
            </w:r>
          </w:p>
        </w:tc>
        <w:tc>
          <w:tcPr>
            <w:tcW w:w="367" w:type="dxa"/>
          </w:tcPr>
          <w:p w14:paraId="26BA7D40" w14:textId="77777777" w:rsidR="00F34688" w:rsidRPr="003E47CA" w:rsidRDefault="00F34688" w:rsidP="00F3468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34688" w14:paraId="65587C26" w14:textId="77777777" w:rsidTr="00466DF2">
        <w:tc>
          <w:tcPr>
            <w:tcW w:w="6507" w:type="dxa"/>
          </w:tcPr>
          <w:p w14:paraId="20173D03" w14:textId="7367038E" w:rsidR="00F34688" w:rsidRPr="003E47CA" w:rsidRDefault="00F34688" w:rsidP="00B3018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Did the woman have a fever </w:t>
            </w:r>
            <w:r w:rsidRPr="00C700B1">
              <w:rPr>
                <w:rFonts w:asciiTheme="minorHAnsi" w:hAnsiTheme="minorHAnsi" w:cstheme="minorHAnsi"/>
                <w:bCs/>
                <w:sz w:val="24"/>
                <w:szCs w:val="24"/>
              </w:rPr>
              <w:t>&gt;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38.</w:t>
            </w:r>
            <w:r w:rsidR="00B3018F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  <m:oMath>
              <m:r>
                <w:rPr>
                  <w:rFonts w:ascii="Cambria Math" w:hAnsi="Cambria Math" w:cstheme="minorHAnsi"/>
                  <w:sz w:val="24"/>
                  <w:szCs w:val="24"/>
                </w:rPr>
                <m:t xml:space="preserve"> ℃ </m:t>
              </m:r>
            </m:oMath>
            <w:r w:rsidR="000934C8">
              <w:rPr>
                <w:rFonts w:asciiTheme="minorHAnsi" w:eastAsiaTheme="minorEastAsia" w:hAnsiTheme="minorHAnsi" w:cstheme="minorHAnsi"/>
                <w:bCs/>
                <w:sz w:val="24"/>
                <w:szCs w:val="24"/>
              </w:rPr>
              <w:t>in labour or within the 24 hours postpartum?</w:t>
            </w:r>
            <w:r w:rsidR="007C2011">
              <w:rPr>
                <w:rFonts w:asciiTheme="minorHAnsi" w:eastAsiaTheme="minorEastAsia" w:hAnsiTheme="minorHAnsi" w:cstheme="minorHAns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52" w:type="dxa"/>
            <w:gridSpan w:val="2"/>
            <w:tcBorders>
              <w:bottom w:val="single" w:sz="4" w:space="0" w:color="auto"/>
            </w:tcBorders>
          </w:tcPr>
          <w:p w14:paraId="368C6DD6" w14:textId="47F48182" w:rsidR="00F34688" w:rsidRPr="003E47CA" w:rsidRDefault="00F34688" w:rsidP="00F34688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Yes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45E8B1A" w14:textId="77777777" w:rsidR="00F34688" w:rsidRPr="003E47CA" w:rsidRDefault="00F34688" w:rsidP="00F34688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75" w:type="dxa"/>
            <w:gridSpan w:val="2"/>
            <w:tcBorders>
              <w:bottom w:val="single" w:sz="4" w:space="0" w:color="auto"/>
            </w:tcBorders>
          </w:tcPr>
          <w:p w14:paraId="7A0B2E8C" w14:textId="5DDEC3D1" w:rsidR="00F34688" w:rsidRPr="003E47CA" w:rsidRDefault="00F34688" w:rsidP="00F34688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No</w:t>
            </w:r>
          </w:p>
        </w:tc>
        <w:tc>
          <w:tcPr>
            <w:tcW w:w="367" w:type="dxa"/>
            <w:tcBorders>
              <w:bottom w:val="single" w:sz="4" w:space="0" w:color="auto"/>
            </w:tcBorders>
          </w:tcPr>
          <w:p w14:paraId="1A05A35A" w14:textId="77777777" w:rsidR="00F34688" w:rsidRPr="003E47CA" w:rsidRDefault="00F34688" w:rsidP="00F3468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466DF2" w14:paraId="42084B10" w14:textId="77777777" w:rsidTr="00466DF2">
        <w:tc>
          <w:tcPr>
            <w:tcW w:w="6507" w:type="dxa"/>
          </w:tcPr>
          <w:p w14:paraId="6194BD2C" w14:textId="1E4E26ED" w:rsidR="00466DF2" w:rsidRDefault="00466DF2" w:rsidP="00B3018F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B3018F">
              <w:rPr>
                <w:rFonts w:asciiTheme="minorHAnsi" w:eastAsiaTheme="minorEastAsia" w:hAnsiTheme="minorHAnsi" w:cstheme="minorHAnsi"/>
                <w:bCs/>
                <w:sz w:val="24"/>
                <w:szCs w:val="24"/>
              </w:rPr>
              <w:t xml:space="preserve"> If </w:t>
            </w:r>
            <w:r>
              <w:rPr>
                <w:rFonts w:asciiTheme="minorHAnsi" w:eastAsiaTheme="minorEastAsia" w:hAnsiTheme="minorHAnsi" w:cstheme="minorHAnsi"/>
                <w:bCs/>
                <w:sz w:val="24"/>
                <w:szCs w:val="24"/>
              </w:rPr>
              <w:t xml:space="preserve">the woman did have a fever </w:t>
            </w:r>
            <w:r w:rsidRPr="00C700B1">
              <w:rPr>
                <w:rFonts w:asciiTheme="minorHAnsi" w:eastAsiaTheme="minorEastAsia" w:hAnsiTheme="minorHAnsi" w:cstheme="minorHAnsi"/>
                <w:bCs/>
                <w:sz w:val="24"/>
                <w:szCs w:val="24"/>
              </w:rPr>
              <w:t>&gt;</w:t>
            </w:r>
            <w:r>
              <w:rPr>
                <w:rFonts w:asciiTheme="minorHAnsi" w:eastAsiaTheme="minorEastAsia" w:hAnsiTheme="minorHAnsi" w:cstheme="minorHAnsi"/>
                <w:bCs/>
                <w:sz w:val="24"/>
                <w:szCs w:val="24"/>
              </w:rPr>
              <w:t xml:space="preserve"> </w:t>
            </w:r>
            <w:proofErr w:type="gramStart"/>
            <w:r w:rsidRPr="00B3018F">
              <w:rPr>
                <w:rFonts w:asciiTheme="minorHAnsi" w:eastAsiaTheme="minorEastAsia" w:hAnsiTheme="minorHAnsi" w:cstheme="minorHAnsi"/>
                <w:bCs/>
                <w:sz w:val="24"/>
                <w:szCs w:val="24"/>
              </w:rPr>
              <w:t>38.0</w:t>
            </w:r>
            <w:r>
              <w:rPr>
                <w:rFonts w:asciiTheme="minorHAnsi" w:eastAsiaTheme="minorEastAsia" w:hAnsiTheme="minorHAnsi" w:cstheme="minorHAnsi"/>
                <w:bCs/>
                <w:sz w:val="24"/>
                <w:szCs w:val="24"/>
              </w:rPr>
              <w:t xml:space="preserve"> </w:t>
            </w:r>
            <w:proofErr w:type="gramEnd"/>
            <m:oMath>
              <m:r>
                <w:rPr>
                  <w:rFonts w:ascii="Cambria Math" w:hAnsi="Cambria Math" w:cstheme="minorHAnsi"/>
                  <w:sz w:val="24"/>
                  <w:szCs w:val="24"/>
                </w:rPr>
                <m:t>℃</m:t>
              </m:r>
            </m:oMath>
            <w:r w:rsidRPr="00B3018F">
              <w:rPr>
                <w:rFonts w:asciiTheme="minorHAnsi" w:eastAsiaTheme="minorEastAsia" w:hAnsiTheme="minorHAnsi" w:cstheme="minorHAnsi"/>
                <w:bCs/>
                <w:sz w:val="24"/>
                <w:szCs w:val="24"/>
              </w:rPr>
              <w:t>, what was the peak temperature?</w:t>
            </w:r>
          </w:p>
        </w:tc>
        <w:tc>
          <w:tcPr>
            <w:tcW w:w="1852" w:type="dxa"/>
            <w:gridSpan w:val="2"/>
            <w:tcBorders>
              <w:right w:val="nil"/>
            </w:tcBorders>
          </w:tcPr>
          <w:p w14:paraId="222A2158" w14:textId="4CA08555" w:rsidR="00466DF2" w:rsidRDefault="00466DF2" w:rsidP="00F34688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nil"/>
              <w:right w:val="single" w:sz="4" w:space="0" w:color="auto"/>
            </w:tcBorders>
            <w:vAlign w:val="center"/>
          </w:tcPr>
          <w:p w14:paraId="454DF713" w14:textId="338BC300" w:rsidR="00466DF2" w:rsidRPr="003E47CA" w:rsidRDefault="00466DF2" w:rsidP="00F34688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℃</m:t>
                </m:r>
              </m:oMath>
            </m:oMathPara>
          </w:p>
        </w:tc>
        <w:tc>
          <w:tcPr>
            <w:tcW w:w="264" w:type="dxa"/>
            <w:tcBorders>
              <w:left w:val="single" w:sz="4" w:space="0" w:color="auto"/>
              <w:right w:val="nil"/>
            </w:tcBorders>
          </w:tcPr>
          <w:p w14:paraId="28ED59E6" w14:textId="77777777" w:rsidR="00466DF2" w:rsidRDefault="00466DF2" w:rsidP="00F34688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211" w:type="dxa"/>
            <w:tcBorders>
              <w:left w:val="nil"/>
              <w:right w:val="single" w:sz="4" w:space="0" w:color="auto"/>
            </w:tcBorders>
          </w:tcPr>
          <w:p w14:paraId="5B0C6007" w14:textId="6E8D2B17" w:rsidR="00466DF2" w:rsidRDefault="00466DF2" w:rsidP="00F34688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Not applicable</w:t>
            </w:r>
          </w:p>
        </w:tc>
        <w:tc>
          <w:tcPr>
            <w:tcW w:w="367" w:type="dxa"/>
            <w:tcBorders>
              <w:left w:val="single" w:sz="4" w:space="0" w:color="auto"/>
            </w:tcBorders>
          </w:tcPr>
          <w:p w14:paraId="04CCDB5E" w14:textId="77777777" w:rsidR="00466DF2" w:rsidRPr="003E47CA" w:rsidRDefault="00466DF2" w:rsidP="00F3468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34688" w14:paraId="2DD706CB" w14:textId="77777777" w:rsidTr="00466DF2">
        <w:tc>
          <w:tcPr>
            <w:tcW w:w="6507" w:type="dxa"/>
          </w:tcPr>
          <w:p w14:paraId="0E9FB073" w14:textId="26650663" w:rsidR="00F34688" w:rsidRPr="003E47CA" w:rsidRDefault="00F34688" w:rsidP="000934C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Did the woman have sepsis</w:t>
            </w:r>
            <w:r w:rsidR="000934C8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="000934C8">
              <w:rPr>
                <w:rFonts w:asciiTheme="minorHAnsi" w:eastAsiaTheme="minorEastAsia" w:hAnsiTheme="minorHAnsi" w:cstheme="minorHAnsi"/>
                <w:bCs/>
                <w:sz w:val="24"/>
                <w:szCs w:val="24"/>
              </w:rPr>
              <w:t>in labour or within the 24 hours post</w:t>
            </w:r>
            <w:r w:rsidR="00651059">
              <w:rPr>
                <w:rFonts w:asciiTheme="minorHAnsi" w:eastAsiaTheme="minorEastAsia" w:hAnsiTheme="minorHAnsi" w:cstheme="minorHAnsi"/>
                <w:bCs/>
                <w:sz w:val="24"/>
                <w:szCs w:val="24"/>
              </w:rPr>
              <w:t>-</w:t>
            </w:r>
            <w:proofErr w:type="gramStart"/>
            <w:r w:rsidR="000934C8">
              <w:rPr>
                <w:rFonts w:asciiTheme="minorHAnsi" w:eastAsiaTheme="minorEastAsia" w:hAnsiTheme="minorHAnsi" w:cstheme="minorHAnsi"/>
                <w:bCs/>
                <w:sz w:val="24"/>
                <w:szCs w:val="24"/>
              </w:rPr>
              <w:t>partum</w:t>
            </w:r>
            <w:r w:rsidR="000934C8" w:rsidDel="000934C8">
              <w:rPr>
                <w:rStyle w:val="CommentReference"/>
                <w:rFonts w:asciiTheme="minorHAnsi" w:hAnsiTheme="minorHAnsi" w:cstheme="minorBidi"/>
              </w:rPr>
              <w:t xml:space="preserve"> </w:t>
            </w:r>
            <w:r w:rsidR="000934C8">
              <w:rPr>
                <w:rStyle w:val="CommentReference"/>
                <w:rFonts w:asciiTheme="minorHAnsi" w:hAnsiTheme="minorHAnsi" w:cstheme="minorBidi"/>
              </w:rPr>
              <w:t>?</w:t>
            </w:r>
            <w:proofErr w:type="gramEnd"/>
          </w:p>
        </w:tc>
        <w:tc>
          <w:tcPr>
            <w:tcW w:w="1852" w:type="dxa"/>
            <w:gridSpan w:val="2"/>
          </w:tcPr>
          <w:p w14:paraId="1F40DBCF" w14:textId="4527F37B" w:rsidR="00F34688" w:rsidRPr="003E47CA" w:rsidRDefault="00466DF2" w:rsidP="000934C8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noProof/>
                <w:spacing w:val="-2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6239616" behindDoc="0" locked="0" layoutInCell="1" allowOverlap="1" wp14:anchorId="4B1E66BC" wp14:editId="0B8FD619">
                      <wp:simplePos x="0" y="0"/>
                      <wp:positionH relativeFrom="column">
                        <wp:posOffset>229036</wp:posOffset>
                      </wp:positionH>
                      <wp:positionV relativeFrom="paragraph">
                        <wp:posOffset>-381635</wp:posOffset>
                      </wp:positionV>
                      <wp:extent cx="818430" cy="503555"/>
                      <wp:effectExtent l="0" t="0" r="20320" b="0"/>
                      <wp:wrapNone/>
                      <wp:docPr id="27" name="Group 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18430" cy="503555"/>
                                <a:chOff x="0" y="0"/>
                                <a:chExt cx="818430" cy="503555"/>
                              </a:xfrm>
                            </wpg:grpSpPr>
                            <wps:wsp>
                              <wps:cNvPr id="28" name="Text Box 28"/>
                              <wps:cNvSpPr txBox="1"/>
                              <wps:spPr>
                                <a:xfrm>
                                  <a:off x="414938" y="0"/>
                                  <a:ext cx="208280" cy="5035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1B2DBB8" w14:textId="77777777" w:rsidR="00EE4A32" w:rsidRPr="00A404A6" w:rsidRDefault="00EE4A32" w:rsidP="00B3018F">
                                    <w:pPr>
                                      <w:rPr>
                                        <w:rFonts w:asciiTheme="minorHAnsi" w:hAnsiTheme="minorHAnsi" w:cstheme="minorHAnsi"/>
                                        <w:b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 w:cstheme="minorHAnsi"/>
                                        <w:b/>
                                        <w:sz w:val="36"/>
                                        <w:szCs w:val="36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Rectangle 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5" y="8452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" name="Rectangle 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30521" y="8452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" name="Rectangle 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8452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1E66BC" id="Group 27" o:spid="_x0000_s1152" style="position:absolute;left:0;text-align:left;margin-left:18.05pt;margin-top:-30.05pt;width:64.45pt;height:39.65pt;z-index:256239616" coordsize="8184,5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">
                      <v:shape id="Text Box 28" o:spid="_x0000_s1153" type="#_x0000_t202" style="position:absolute;left:4149;width:2083;height:50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oTQs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Gpi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JoTQsAAAADbAAAADwAAAAAAAAAAAAAAAACYAgAAZHJzL2Rvd25y&#10;ZXYueG1sUEsFBgAAAAAEAAQA9QAAAIUDAAAAAA==&#10;" filled="f" stroked="f">
                        <v:textbox>
                          <w:txbxContent>
                            <w:p w14:paraId="11B2DBB8" w14:textId="77777777" w:rsidR="00EE4A32" w:rsidRPr="00A404A6" w:rsidRDefault="00EE4A32" w:rsidP="00B3018F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/>
                                  <w:sz w:val="36"/>
                                  <w:szCs w:val="36"/>
                                </w:rPr>
                                <w:t>.</w:t>
                              </w:r>
                            </w:p>
                          </w:txbxContent>
                        </v:textbox>
                      </v:shape>
                      <v:rect id="Rectangle 33" o:spid="_x0000_s1154" style="position:absolute;left:5993;top:845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iPicMA&#10;AADbAAAADwAAAGRycy9kb3ducmV2LnhtbESPQYvCMBSE7wv+h/AEb2uqBdGuUURR9Kjtxdvb5m3b&#10;tXkpTdTqr98sCB6HmfmGmS87U4sbta6yrGA0jEAQ51ZXXCjI0u3nFITzyBpry6TgQQ6Wi97HHBNt&#10;73yk28kXIkDYJaig9L5JpHR5SQbd0DbEwfuxrUEfZFtI3eI9wE0tx1E0kQYrDgslNrQuKb+crkbB&#10;dzXO8HlMd5GZbWN/6NLf63mj1KDfrb5AeOr8O/xq77WCOIb/L+EH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iPicMAAADbAAAADwAAAAAAAAAAAAAAAACYAgAAZHJzL2Rv&#10;d25yZXYueG1sUEsFBgAAAAAEAAQA9QAAAIgDAAAAAA==&#10;"/>
                      <v:rect id="Rectangle 39" o:spid="_x0000_s1155" style="position:absolute;left:2305;top:845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C4Y8QA&#10;AADbAAAADwAAAGRycy9kb3ducmV2LnhtbESPT2vCQBTE74LfYXlCb7rRQKmpqxRFaY8aL95es88k&#10;Nvs2ZDd/2k/vCgWPw8z8hlltBlOJjhpXWlYwn0UgiDOrS84VnNP99A2E88gaK8uk4JccbNbj0QoT&#10;bXs+UnfyuQgQdgkqKLyvEyldVpBBN7M1cfCutjHog2xyqRvsA9xUchFFr9JgyWGhwJq2BWU/p9Yo&#10;+C4XZ/w7pofILPex/xrSW3vZKfUyGT7eQXga/DP83/7UCuIlPL6EH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guGPEAAAA2wAAAA8AAAAAAAAAAAAAAAAAmAIAAGRycy9k&#10;b3ducmV2LnhtbFBLBQYAAAAABAAEAPUAAACJAwAAAAA=&#10;"/>
                      <v:rect id="Rectangle 52" o:spid="_x0000_s1156" style="position:absolute;top:845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vPssQA&#10;AADbAAAADwAAAGRycy9kb3ducmV2LnhtbESPQWvCQBSE7wX/w/IKvTWbplhqdBVRLPZokktvz+wz&#10;SZt9G7KrSf31bqHgcZiZb5jFajStuFDvGssKXqIYBHFpdcOVgiLfPb+DcB5ZY2uZFPySg9Vy8rDA&#10;VNuBD3TJfCUChF2KCmrvu1RKV9Zk0EW2Iw7eyfYGfZB9JXWPQ4CbViZx/CYNNhwWauxoU1P5k52N&#10;gmOTFHg95B+xme1e/eeYf5+/tko9PY7rOQhPo7+H/9t7rWCawN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bz7LEAAAA2wAAAA8AAAAAAAAAAAAAAAAAmAIAAGRycy9k&#10;b3ducmV2LnhtbFBLBQYAAAAABAAEAPUAAACJAwAAAAA=&#10;"/>
                    </v:group>
                  </w:pict>
                </mc:Fallback>
              </mc:AlternateContent>
            </w:r>
            <w:r w:rsidR="00F34688">
              <w:rPr>
                <w:rFonts w:asciiTheme="minorHAnsi" w:hAnsiTheme="minorHAnsi" w:cstheme="minorHAnsi"/>
                <w:bCs/>
                <w:sz w:val="24"/>
                <w:szCs w:val="24"/>
              </w:rPr>
              <w:t>Yes</w:t>
            </w:r>
          </w:p>
        </w:tc>
        <w:tc>
          <w:tcPr>
            <w:tcW w:w="567" w:type="dxa"/>
          </w:tcPr>
          <w:p w14:paraId="163D583D" w14:textId="77777777" w:rsidR="00F34688" w:rsidRPr="003E47CA" w:rsidRDefault="00F34688" w:rsidP="000934C8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75" w:type="dxa"/>
            <w:gridSpan w:val="2"/>
          </w:tcPr>
          <w:p w14:paraId="4A6ECCF0" w14:textId="0AC7C0C4" w:rsidR="00F34688" w:rsidRPr="003E47CA" w:rsidRDefault="00F34688" w:rsidP="000934C8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No</w:t>
            </w:r>
          </w:p>
        </w:tc>
        <w:tc>
          <w:tcPr>
            <w:tcW w:w="367" w:type="dxa"/>
          </w:tcPr>
          <w:p w14:paraId="17B8F68C" w14:textId="77777777" w:rsidR="00F34688" w:rsidRPr="003E47CA" w:rsidRDefault="00F34688" w:rsidP="000934C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34688" w14:paraId="3C8A7129" w14:textId="77777777" w:rsidTr="00466DF2">
        <w:tc>
          <w:tcPr>
            <w:tcW w:w="6507" w:type="dxa"/>
          </w:tcPr>
          <w:p w14:paraId="2D2C5A7C" w14:textId="1F282F74" w:rsidR="00F34688" w:rsidRPr="003E47CA" w:rsidRDefault="00F34688" w:rsidP="000934C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Did the woman die?</w:t>
            </w:r>
          </w:p>
        </w:tc>
        <w:tc>
          <w:tcPr>
            <w:tcW w:w="1852" w:type="dxa"/>
            <w:gridSpan w:val="2"/>
          </w:tcPr>
          <w:p w14:paraId="19981E7E" w14:textId="02E5B277" w:rsidR="00F34688" w:rsidRPr="003E47CA" w:rsidRDefault="00F34688" w:rsidP="000934C8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Yes</w:t>
            </w:r>
          </w:p>
        </w:tc>
        <w:tc>
          <w:tcPr>
            <w:tcW w:w="567" w:type="dxa"/>
          </w:tcPr>
          <w:p w14:paraId="7BD67A46" w14:textId="77777777" w:rsidR="00F34688" w:rsidRPr="003E47CA" w:rsidRDefault="00F34688" w:rsidP="000934C8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75" w:type="dxa"/>
            <w:gridSpan w:val="2"/>
          </w:tcPr>
          <w:p w14:paraId="6E1DB99A" w14:textId="02EF676E" w:rsidR="00F34688" w:rsidRPr="003E47CA" w:rsidRDefault="00F34688" w:rsidP="000934C8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No</w:t>
            </w:r>
            <w:r w:rsidR="000934C8" w:rsidRPr="003E47C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67" w:type="dxa"/>
          </w:tcPr>
          <w:p w14:paraId="056631A0" w14:textId="77777777" w:rsidR="00F34688" w:rsidRPr="003E47CA" w:rsidRDefault="00F34688" w:rsidP="00F3468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34688" w14:paraId="09C0D12E" w14:textId="77777777" w:rsidTr="00466DF2">
        <w:tc>
          <w:tcPr>
            <w:tcW w:w="6507" w:type="dxa"/>
          </w:tcPr>
          <w:p w14:paraId="1C137A17" w14:textId="178A5348" w:rsidR="00F34688" w:rsidRPr="00222101" w:rsidRDefault="00F34688" w:rsidP="00F34688">
            <w:pPr>
              <w:rPr>
                <w:rFonts w:asciiTheme="minorHAnsi" w:hAnsiTheme="minorHAnsi" w:cstheme="minorHAnsi"/>
                <w:bCs/>
                <w:i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Has the woman had a surgical procedure (unrelated to tears</w:t>
            </w:r>
            <w:r w:rsidR="00222101">
              <w:rPr>
                <w:rFonts w:asciiTheme="minorHAnsi" w:hAnsiTheme="minorHAnsi" w:cstheme="minorHAnsi"/>
                <w:bCs/>
                <w:sz w:val="24"/>
                <w:szCs w:val="24"/>
              </w:rPr>
              <w:t>)?</w:t>
            </w:r>
            <w:r w:rsidRPr="00222101">
              <w:rPr>
                <w:rFonts w:asciiTheme="minorHAnsi" w:hAnsiTheme="minorHAnsi" w:cstheme="minorHAnsi"/>
                <w:bCs/>
                <w:i/>
                <w:sz w:val="24"/>
                <w:szCs w:val="24"/>
              </w:rPr>
              <w:t xml:space="preserve"> </w:t>
            </w:r>
            <w:r w:rsidR="00222101" w:rsidRPr="00222101">
              <w:rPr>
                <w:rFonts w:asciiTheme="minorHAnsi" w:hAnsiTheme="minorHAnsi" w:cstheme="minorHAnsi"/>
                <w:bCs/>
                <w:i/>
              </w:rPr>
              <w:t>(</w:t>
            </w:r>
            <w:r w:rsidRPr="00222101">
              <w:rPr>
                <w:rFonts w:asciiTheme="minorHAnsi" w:hAnsiTheme="minorHAnsi" w:cstheme="minorHAnsi"/>
                <w:bCs/>
                <w:i/>
              </w:rPr>
              <w:t>If yes please specify</w:t>
            </w:r>
            <w:r w:rsidR="00765EC6" w:rsidRPr="00222101">
              <w:rPr>
                <w:rFonts w:asciiTheme="minorHAnsi" w:hAnsiTheme="minorHAnsi" w:cstheme="minorHAnsi"/>
                <w:bCs/>
                <w:i/>
              </w:rPr>
              <w:t xml:space="preserve"> type of procedure</w:t>
            </w:r>
            <w:r w:rsidRPr="00222101">
              <w:rPr>
                <w:rFonts w:asciiTheme="minorHAnsi" w:hAnsiTheme="minorHAnsi" w:cstheme="minorHAnsi"/>
                <w:bCs/>
                <w:i/>
              </w:rPr>
              <w:t xml:space="preserve"> below)</w:t>
            </w:r>
          </w:p>
          <w:p w14:paraId="5AA8805D" w14:textId="77777777" w:rsidR="00F34688" w:rsidRDefault="00F34688" w:rsidP="00F34688">
            <w:pPr>
              <w:rPr>
                <w:rFonts w:asciiTheme="minorHAnsi" w:hAnsiTheme="minorHAnsi" w:cstheme="minorHAnsi"/>
                <w:bCs/>
              </w:rPr>
            </w:pPr>
          </w:p>
          <w:p w14:paraId="399018EA" w14:textId="5853B446" w:rsidR="00F34688" w:rsidRPr="009E7958" w:rsidRDefault="00F34688" w:rsidP="00F34688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_______________________________________________________________</w:t>
            </w:r>
          </w:p>
        </w:tc>
        <w:tc>
          <w:tcPr>
            <w:tcW w:w="1852" w:type="dxa"/>
            <w:gridSpan w:val="2"/>
          </w:tcPr>
          <w:p w14:paraId="68189582" w14:textId="5D20CD73" w:rsidR="00F34688" w:rsidRDefault="00F34688" w:rsidP="00F34688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Yes</w:t>
            </w:r>
          </w:p>
        </w:tc>
        <w:tc>
          <w:tcPr>
            <w:tcW w:w="567" w:type="dxa"/>
          </w:tcPr>
          <w:p w14:paraId="122C8787" w14:textId="77777777" w:rsidR="00F34688" w:rsidRPr="003E47CA" w:rsidRDefault="00F34688" w:rsidP="00F34688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75" w:type="dxa"/>
            <w:gridSpan w:val="2"/>
          </w:tcPr>
          <w:p w14:paraId="5157FDB7" w14:textId="4E76A2FF" w:rsidR="00F34688" w:rsidRDefault="00F34688" w:rsidP="00F34688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No</w:t>
            </w:r>
          </w:p>
        </w:tc>
        <w:tc>
          <w:tcPr>
            <w:tcW w:w="367" w:type="dxa"/>
          </w:tcPr>
          <w:p w14:paraId="37AD2DBF" w14:textId="77777777" w:rsidR="00F34688" w:rsidRPr="003E47CA" w:rsidRDefault="00F34688" w:rsidP="00F3468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34688" w14:paraId="6F90BD58" w14:textId="77777777" w:rsidTr="00466DF2">
        <w:tc>
          <w:tcPr>
            <w:tcW w:w="6507" w:type="dxa"/>
          </w:tcPr>
          <w:p w14:paraId="11328CC6" w14:textId="77777777" w:rsidR="00F34688" w:rsidRDefault="00F34688" w:rsidP="00F3468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If the woman had a surgical procedure, please provide the date</w:t>
            </w:r>
          </w:p>
          <w:p w14:paraId="555512DF" w14:textId="77777777" w:rsidR="00F34688" w:rsidRDefault="00F34688" w:rsidP="00F3468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6284F295" w14:textId="36361F21" w:rsidR="00F34688" w:rsidRDefault="00F34688" w:rsidP="00F3468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261" w:type="dxa"/>
            <w:gridSpan w:val="6"/>
          </w:tcPr>
          <w:p w14:paraId="38425982" w14:textId="11DAF732" w:rsidR="00F34688" w:rsidRDefault="004C6D14" w:rsidP="00F34688">
            <w:pPr>
              <w:spacing w:before="40" w:after="40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  <w:r w:rsidRPr="0035285F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4909440" behindDoc="0" locked="0" layoutInCell="1" allowOverlap="1" wp14:anchorId="4942C3D2" wp14:editId="281530EF">
                      <wp:simplePos x="0" y="0"/>
                      <wp:positionH relativeFrom="column">
                        <wp:posOffset>1270</wp:posOffset>
                      </wp:positionH>
                      <wp:positionV relativeFrom="page">
                        <wp:posOffset>82550</wp:posOffset>
                      </wp:positionV>
                      <wp:extent cx="2078355" cy="234315"/>
                      <wp:effectExtent l="0" t="0" r="17145" b="32385"/>
                      <wp:wrapNone/>
                      <wp:docPr id="2300" name="Group 23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301" name="Rectangle 23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02" name="Straight Arrow Connector 230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03" name="Straight Arrow Connector 2303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04" name="Rectangle 23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05" name="Rectangle 230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06" name="Rectangle 23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07" name="Rectangle 23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08" name="Rectangle 23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09" name="Rectangle 23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10" name="Rectangle 23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="">
                  <w:pict>
                    <v:group w14:anchorId="2DA481C3" id="Group 2300" o:spid="_x0000_s1026" style="position:absolute;margin-left:.1pt;margin-top:6.5pt;width:163.65pt;height:18.45pt;z-index:254909440;mso-position-vertical-relative:page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">
                      <v:rect id="Rectangle 2301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Cv68YA&#10;AADdAAAADwAAAGRycy9kb3ducmV2LnhtbESPQWvCQBSE70L/w/IKvemuEaSmbkKpKPWoyaW31+xr&#10;kjb7NmRXTfvrXaHgcZiZb5h1PtpOnGnwrWMN85kCQVw503KtoSy202cQPiAb7ByThl/ykGcPkzWm&#10;xl34QOdjqEWEsE9RQxNCn0rpq4Ys+pnriaP35QaLIcqhlmbAS4TbTiZKLaXFluNCgz29NVT9HE9W&#10;w2eblPh3KHbKrraLsB+L79PHRuunx/H1BUSgMdzD/+13oyFZqDnc3sQnIL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ACv68YAAADdAAAADwAAAAAAAAAAAAAAAACYAgAAZHJz&#10;L2Rvd25yZXYueG1sUEsFBgAAAAAEAAQA9QAAAIsDAAAAAA==&#10;"/>
                      <v:shape id="Straight Arrow Connector 2302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YIP2MUAAADdAAAADwAAAGRycy9kb3ducmV2LnhtbESPQWvCQBSE70L/w/IKvUjdJIJI6iql&#10;UBAPgpqDx8fuaxKafZvurjH9964geBxm5htmtRltJwbyoXWsIJ9lIIi1My3XCqrT9/sSRIjIBjvH&#10;pOCfAmzWL5MVlsZd+UDDMdYiQTiUqKCJsS+lDLohi2HmeuLk/ThvMSbpa2k8XhPcdrLIsoW02HJa&#10;aLCnr4b07/FiFbS7al8N07/o9XKXn30eTudOK/X2On5+gIg0xmf40d4aBcU8K+D+Jj0Bub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YIP2MUAAADdAAAADwAAAAAAAAAA&#10;AAAAAAChAgAAZHJzL2Rvd25yZXYueG1sUEsFBgAAAAAEAAQA+QAAAJMDAAAAAA==&#10;"/>
                      <v:shape id="Straight Arrow Connector 2303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s6qQ8UAAADdAAAADwAAAGRycy9kb3ducmV2LnhtbESPQYvCMBSE74L/ITzBi2hahUWqURZh&#10;QTwIqz14fCTPtmzzUpNs7f77jbCwx2FmvmG2+8G2oicfGscK8kUGglg703CloLx+zNcgQkQ22Dom&#10;BT8UYL8bj7ZYGPfkT+ovsRIJwqFABXWMXSFl0DVZDAvXESfv7rzFmKSvpPH4THDbymWWvUmLDaeF&#10;Gjs61KS/Lt9WQXMqz2U/e0Sv16f85vNwvbVaqelkeN+AiDTE//Bf+2gULFfZCl5v0hOQu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s6qQ8UAAADdAAAADwAAAAAAAAAA&#10;AAAAAAChAgAAZHJzL2Rvd25yZXYueG1sUEsFBgAAAAAEAAQA+QAAAJMDAAAAAA==&#10;"/>
                      <v:rect id="Rectangle 2304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cMc8YA&#10;AADdAAAADwAAAGRycy9kb3ducmV2LnhtbESPQWvCQBSE70L/w/IK3nS3SRFNXUOpWNqjxou31+xr&#10;kjb7NmRXTf31bkHwOMzMN8wyH2wrTtT7xrGGp6kCQVw603ClYV9sJnMQPiAbbB2Thj/ykK8eRkvM&#10;jDvzlk67UIkIYZ+hhjqELpPSlzVZ9FPXEUfv2/UWQ5R9JU2P5wi3rUyUmkmLDceFGjt6q6n83R2t&#10;hq8m2eNlW7wru9ik4XMofo6Htdbjx+H1BUSgIdzDt/aH0ZCk6hn+38QnIF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HcMc8YAAADdAAAADwAAAAAAAAAAAAAAAACYAgAAZHJz&#10;L2Rvd25yZXYueG1sUEsFBgAAAAAEAAQA9QAAAIsDAAAAAA==&#10;"/>
                      <v:rect id="Rectangle 2305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up6MYA&#10;AADdAAAADwAAAGRycy9kb3ducmV2LnhtbESPQWvCQBSE70L/w/IK3nS3CRVNXUOpWNqjxou31+xr&#10;kjb7NmRXTf31bkHwOMzMN8wyH2wrTtT7xrGGp6kCQVw603ClYV9sJnMQPiAbbB2Thj/ykK8eRkvM&#10;jDvzlk67UIkIYZ+hhjqELpPSlzVZ9FPXEUfv2/UWQ5R9JU2P5wi3rUyUmkmLDceFGjt6q6n83R2t&#10;hq8m2eNlW7wru9ik4XMofo6Htdbjx+H1BUSgIdzDt/aH0ZCk6hn+38QnIF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zup6MYAAADdAAAADwAAAAAAAAAAAAAAAACYAgAAZHJz&#10;L2Rvd25yZXYueG1sUEsFBgAAAAAEAAQA9QAAAIsDAAAAAA==&#10;"/>
                      <v:rect id="Rectangle 2306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k3n8QA&#10;AADdAAAADwAAAGRycy9kb3ducmV2LnhtbESPQWvCQBSE74L/YXlCb7prBGlTVxHFYo8aL96e2dck&#10;mn0bsqvG/npXKPQ4zMw3zGzR2VrcqPWVYw3jkQJBnDtTcaHhkG2G7yB8QDZYOyYND/KwmPd7M0yN&#10;u/OObvtQiAhhn6KGMoQmldLnJVn0I9cQR+/HtRZDlG0hTYv3CLe1TJSaSosVx4USG1qVlF/2V6vh&#10;VCUH/N1lX8p+bCbhu8vO1+Na67dBt/wEEagL/+G/9tZoSCZqCq838QnI+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pN5/EAAAA3QAAAA8AAAAAAAAAAAAAAAAAmAIAAGRycy9k&#10;b3ducmV2LnhtbFBLBQYAAAAABAAEAPUAAACJAwAAAAA=&#10;"/>
                      <v:rect id="Rectangle 2307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WSBMYA&#10;AADdAAAADwAAAGRycy9kb3ducmV2LnhtbESPQWvCQBSE70L/w/IK3nS3CVRNXUOpWNqjxou31+xr&#10;kjb7NmRXTf31bkHwOMzMN8wyH2wrTtT7xrGGp6kCQVw603ClYV9sJnMQPiAbbB2Thj/ykK8eRkvM&#10;jDvzlk67UIkIYZ+hhjqELpPSlzVZ9FPXEUfv2/UWQ5R9JU2P5wi3rUyUepYWG44LNXb0VlP5uzta&#10;DV9NssfLtnhXdrFJw+dQ/BwPa63Hj8PrC4hAQ7iHb+0PoyFJ1Qz+38QnIF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KWSBMYAAADdAAAADwAAAAAAAAAAAAAAAACYAgAAZHJz&#10;L2Rvd25yZXYueG1sUEsFBgAAAAAEAAQA9QAAAIsDAAAAAA==&#10;"/>
                      <v:rect id="Rectangle 2308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oGdsMA&#10;AADdAAAADwAAAGRycy9kb3ducmV2LnhtbERPPW/CMBDdkfofrEPqBjaJVLUBg1ArqnZMwtLtiI8k&#10;EJ+j2JC0v74eKnV8et+b3WQ7cafBt441rJYKBHHlTMu1hmN5WDyD8AHZYOeYNHyTh932YbbBzLiR&#10;c7oXoRYxhH2GGpoQ+kxKXzVk0S9dTxy5sxsshgiHWpoBxxhuO5ko9SQtthwbGuzptaHqWtyshlOb&#10;HPEnL9+VfTmk4XMqL7evN60f59N+DSLQFP7Ff+4PoyFJVZwb38QnIL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ToGdsMAAADdAAAADwAAAAAAAAAAAAAAAACYAgAAZHJzL2Rv&#10;d25yZXYueG1sUEsFBgAAAAAEAAQA9QAAAIgDAAAAAA==&#10;"/>
                      <v:rect id="Rectangle 2309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aj7cUA&#10;AADdAAAADwAAAGRycy9kb3ducmV2LnhtbESPQWvCQBSE70L/w/IK3nS3EYpG11BaUuxR48XbM/tM&#10;YrNvQ3bVtL++WxA8DjPzDbPKBtuKK/W+cazhZapAEJfONFxp2Bf5ZA7CB2SDrWPS8EMesvXTaIWp&#10;cTfe0nUXKhEh7FPUUIfQpVL6siaLfuo64uidXG8xRNlX0vR4i3DbykSpV2mx4bhQY0fvNZXfu4vV&#10;cGySPf5ui09lF/ksfA3F+XL40Hr8PLwtQQQawiN8b2+MhmSmFvD/Jj4B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dqPtxQAAAN0AAAAPAAAAAAAAAAAAAAAAAJgCAABkcnMv&#10;ZG93bnJldi54bWxQSwUGAAAAAAQABAD1AAAAigMAAAAA&#10;"/>
                      <v:rect id="Rectangle 2310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WcrcIA&#10;AADdAAAADwAAAGRycy9kb3ducmV2LnhtbERPTYvCMBC9C/6HMII3TVth0a6xiKK4R60Xb2Mz23a3&#10;mZQmavXXbw4LHh/ve5n1phF36lxtWUE8jUAQF1bXXCo457vJHITzyBoby6TgSQ6y1XCwxFTbBx/p&#10;fvKlCCHsUlRQed+mUrqiIoNualviwH3bzqAPsCul7vARwk0jkyj6kAZrDg0VtrSpqPg93YyCa52c&#10;8XXM95FZ7Gb+q89/bpetUuNRv/4E4an3b/G/+6AVJLM47A9vwhOQq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lZytwgAAAN0AAAAPAAAAAAAAAAAAAAAAAJgCAABkcnMvZG93&#10;bnJldi54bWxQSwUGAAAAAAQABAD1AAAAhwMAAAAA&#10;"/>
                      <w10:wrap anchory="page"/>
                    </v:group>
                  </w:pict>
                </mc:Fallback>
              </mc:AlternateContent>
            </w:r>
          </w:p>
          <w:p w14:paraId="56693D5D" w14:textId="77777777" w:rsidR="004C6D14" w:rsidRDefault="004C6D14" w:rsidP="00F3468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5EAB600D" w14:textId="7F9E44E8" w:rsidR="00F34688" w:rsidRPr="003E47CA" w:rsidRDefault="004C6D14" w:rsidP="00F3468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dd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/mm/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yyyy</w:t>
            </w:r>
            <w:proofErr w:type="spellEnd"/>
          </w:p>
        </w:tc>
      </w:tr>
    </w:tbl>
    <w:p w14:paraId="29A6D0F4" w14:textId="1C2D2596" w:rsidR="003E47CA" w:rsidRDefault="003E47CA">
      <w:pPr>
        <w:rPr>
          <w:bCs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7135"/>
        <w:gridCol w:w="976"/>
        <w:gridCol w:w="825"/>
        <w:gridCol w:w="837"/>
        <w:gridCol w:w="995"/>
      </w:tblGrid>
      <w:tr w:rsidR="009570CB" w14:paraId="70623870" w14:textId="77777777" w:rsidTr="00CC1B93">
        <w:tc>
          <w:tcPr>
            <w:tcW w:w="10768" w:type="dxa"/>
            <w:gridSpan w:val="5"/>
            <w:shd w:val="pct10" w:color="auto" w:fill="auto"/>
          </w:tcPr>
          <w:p w14:paraId="480B30F6" w14:textId="442AC290" w:rsidR="009570CB" w:rsidRPr="00CD581A" w:rsidRDefault="0065105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ajorHAnsi"/>
                <w:b/>
                <w:sz w:val="28"/>
                <w:szCs w:val="28"/>
              </w:rPr>
              <w:t>12</w:t>
            </w:r>
            <w:r w:rsidR="009570CB" w:rsidRPr="00CD581A">
              <w:rPr>
                <w:rFonts w:asciiTheme="minorHAnsi" w:hAnsiTheme="minorHAnsi" w:cstheme="majorHAnsi"/>
                <w:b/>
                <w:sz w:val="28"/>
                <w:szCs w:val="28"/>
              </w:rPr>
              <w:t>.</w:t>
            </w:r>
            <w:r w:rsidR="00CA3DA5">
              <w:rPr>
                <w:rFonts w:asciiTheme="minorHAnsi" w:hAnsiTheme="minorHAnsi" w:cstheme="majorHAnsi"/>
                <w:b/>
                <w:sz w:val="28"/>
                <w:szCs w:val="28"/>
              </w:rPr>
              <w:t xml:space="preserve"> </w:t>
            </w:r>
            <w:r w:rsidR="009570CB" w:rsidRPr="00CD581A">
              <w:rPr>
                <w:rFonts w:asciiTheme="minorHAnsi" w:hAnsiTheme="minorHAnsi" w:cstheme="majorHAnsi"/>
                <w:b/>
                <w:sz w:val="28"/>
                <w:szCs w:val="28"/>
              </w:rPr>
              <w:t xml:space="preserve">Adverse Events and </w:t>
            </w:r>
            <w:r w:rsidR="00F85BAF">
              <w:rPr>
                <w:rFonts w:asciiTheme="minorHAnsi" w:hAnsiTheme="minorHAnsi" w:cstheme="majorHAnsi"/>
                <w:b/>
                <w:sz w:val="28"/>
                <w:szCs w:val="28"/>
              </w:rPr>
              <w:t>Regular</w:t>
            </w:r>
            <w:r w:rsidR="00F85BAF" w:rsidRPr="00CD581A">
              <w:rPr>
                <w:rFonts w:asciiTheme="minorHAnsi" w:hAnsiTheme="minorHAnsi" w:cstheme="majorHAnsi"/>
                <w:b/>
                <w:sz w:val="28"/>
                <w:szCs w:val="28"/>
              </w:rPr>
              <w:t xml:space="preserve"> </w:t>
            </w:r>
            <w:r w:rsidR="009570CB" w:rsidRPr="00CD581A">
              <w:rPr>
                <w:rFonts w:asciiTheme="minorHAnsi" w:hAnsiTheme="minorHAnsi" w:cstheme="majorHAnsi"/>
                <w:b/>
                <w:sz w:val="28"/>
                <w:szCs w:val="28"/>
              </w:rPr>
              <w:t>Medications</w:t>
            </w:r>
          </w:p>
        </w:tc>
      </w:tr>
      <w:tr w:rsidR="009570CB" w14:paraId="52E28C61" w14:textId="77777777" w:rsidTr="00CC1B93">
        <w:tc>
          <w:tcPr>
            <w:tcW w:w="7135" w:type="dxa"/>
          </w:tcPr>
          <w:p w14:paraId="031C102F" w14:textId="32863D93" w:rsidR="009570CB" w:rsidRPr="000A7C9C" w:rsidRDefault="009570CB" w:rsidP="00CC1B93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Has the woman experienced any adverse events</w:t>
            </w:r>
            <w:r w:rsidR="000065DF">
              <w:rPr>
                <w:rFonts w:asciiTheme="minorHAnsi" w:hAnsiTheme="minorHAnsi"/>
                <w:sz w:val="24"/>
                <w:szCs w:val="24"/>
              </w:rPr>
              <w:t xml:space="preserve"> (not already captured on the CRF)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since the last visit? </w:t>
            </w:r>
            <w:r>
              <w:rPr>
                <w:rFonts w:asciiTheme="minorHAnsi" w:hAnsiTheme="minorHAnsi"/>
                <w:i/>
              </w:rPr>
              <w:t>(if ‘Yes’ please complete the Adverse Event form)</w:t>
            </w:r>
          </w:p>
        </w:tc>
        <w:tc>
          <w:tcPr>
            <w:tcW w:w="976" w:type="dxa"/>
          </w:tcPr>
          <w:p w14:paraId="66A59956" w14:textId="77777777" w:rsidR="009570CB" w:rsidRPr="000A7C9C" w:rsidRDefault="009570CB" w:rsidP="00CC1B9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0A7C9C"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825" w:type="dxa"/>
          </w:tcPr>
          <w:p w14:paraId="79F87645" w14:textId="77777777" w:rsidR="009570CB" w:rsidRPr="000A7C9C" w:rsidRDefault="009570CB" w:rsidP="00CC1B9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37" w:type="dxa"/>
          </w:tcPr>
          <w:p w14:paraId="4BDE39D7" w14:textId="77777777" w:rsidR="009570CB" w:rsidRPr="000A7C9C" w:rsidRDefault="009570CB" w:rsidP="00CC1B9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0A7C9C"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995" w:type="dxa"/>
          </w:tcPr>
          <w:p w14:paraId="275DC1DA" w14:textId="77777777" w:rsidR="009570CB" w:rsidRPr="000A7C9C" w:rsidRDefault="009570CB" w:rsidP="00CC1B93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570CB" w14:paraId="4FDC3E7C" w14:textId="77777777" w:rsidTr="00CC1B93">
        <w:tc>
          <w:tcPr>
            <w:tcW w:w="7135" w:type="dxa"/>
          </w:tcPr>
          <w:p w14:paraId="58304A51" w14:textId="73B9A313" w:rsidR="009570CB" w:rsidRPr="000A7C9C" w:rsidRDefault="009570CB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Has the woman had any cha</w:t>
            </w:r>
            <w:r w:rsidR="000065DF">
              <w:rPr>
                <w:rFonts w:asciiTheme="minorHAnsi" w:hAnsiTheme="minorHAnsi"/>
                <w:sz w:val="24"/>
                <w:szCs w:val="24"/>
              </w:rPr>
              <w:t xml:space="preserve">nges to </w:t>
            </w:r>
            <w:r w:rsidR="00AD71A5">
              <w:rPr>
                <w:rFonts w:asciiTheme="minorHAnsi" w:hAnsiTheme="minorHAnsi"/>
                <w:sz w:val="24"/>
                <w:szCs w:val="24"/>
              </w:rPr>
              <w:t>regular</w:t>
            </w:r>
            <w:r w:rsidR="00F85BAF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0065DF">
              <w:rPr>
                <w:rFonts w:asciiTheme="minorHAnsi" w:hAnsiTheme="minorHAnsi"/>
                <w:sz w:val="24"/>
                <w:szCs w:val="24"/>
              </w:rPr>
              <w:t xml:space="preserve">medications (not already captured on the CRF) 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since the last visit? </w:t>
            </w:r>
            <w:r>
              <w:rPr>
                <w:rFonts w:asciiTheme="minorHAnsi" w:hAnsiTheme="minorHAnsi"/>
                <w:i/>
              </w:rPr>
              <w:t xml:space="preserve">(if ‘Yes’ please complete the </w:t>
            </w:r>
            <w:r w:rsidR="00CA3DA5">
              <w:rPr>
                <w:rFonts w:asciiTheme="minorHAnsi" w:hAnsiTheme="minorHAnsi"/>
                <w:i/>
              </w:rPr>
              <w:t xml:space="preserve">Concomitant Medication </w:t>
            </w:r>
            <w:r>
              <w:rPr>
                <w:rFonts w:asciiTheme="minorHAnsi" w:hAnsiTheme="minorHAnsi"/>
                <w:i/>
              </w:rPr>
              <w:t>form)</w:t>
            </w:r>
          </w:p>
        </w:tc>
        <w:tc>
          <w:tcPr>
            <w:tcW w:w="976" w:type="dxa"/>
          </w:tcPr>
          <w:p w14:paraId="4F9FE08A" w14:textId="77777777" w:rsidR="009570CB" w:rsidRPr="000A7C9C" w:rsidRDefault="009570CB" w:rsidP="00CC1B9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0A7C9C"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825" w:type="dxa"/>
          </w:tcPr>
          <w:p w14:paraId="4375E32D" w14:textId="77777777" w:rsidR="009570CB" w:rsidRPr="000A7C9C" w:rsidRDefault="009570CB" w:rsidP="00CC1B9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37" w:type="dxa"/>
          </w:tcPr>
          <w:p w14:paraId="1C991569" w14:textId="77777777" w:rsidR="009570CB" w:rsidRPr="000A7C9C" w:rsidRDefault="009570CB" w:rsidP="00CC1B9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0A7C9C"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995" w:type="dxa"/>
          </w:tcPr>
          <w:p w14:paraId="37D70B60" w14:textId="77777777" w:rsidR="009570CB" w:rsidRPr="000A7C9C" w:rsidRDefault="009570CB" w:rsidP="00CC1B93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73FADEEB" w14:textId="77777777" w:rsidR="009570CB" w:rsidRDefault="009570CB" w:rsidP="009570CB">
      <w:pPr>
        <w:rPr>
          <w:rFonts w:asciiTheme="minorHAnsi" w:hAnsiTheme="minorHAnsi"/>
          <w:b/>
          <w:sz w:val="24"/>
          <w:szCs w:val="24"/>
        </w:rPr>
      </w:pPr>
    </w:p>
    <w:p w14:paraId="50683021" w14:textId="77777777" w:rsidR="009570CB" w:rsidRDefault="009570CB" w:rsidP="009570CB">
      <w:pPr>
        <w:rPr>
          <w:rFonts w:asciiTheme="minorHAnsi" w:hAnsiTheme="minorHAnsi"/>
          <w:b/>
          <w:sz w:val="24"/>
          <w:szCs w:val="24"/>
        </w:rPr>
      </w:pPr>
    </w:p>
    <w:tbl>
      <w:tblPr>
        <w:tblStyle w:val="TableGrid"/>
        <w:tblW w:w="10768" w:type="dxa"/>
        <w:tblLayout w:type="fixed"/>
        <w:tblLook w:val="04A0" w:firstRow="1" w:lastRow="0" w:firstColumn="1" w:lastColumn="0" w:noHBand="0" w:noVBand="1"/>
      </w:tblPr>
      <w:tblGrid>
        <w:gridCol w:w="5807"/>
        <w:gridCol w:w="4961"/>
      </w:tblGrid>
      <w:tr w:rsidR="009570CB" w14:paraId="2020B91B" w14:textId="77777777" w:rsidTr="00CC1B93">
        <w:tc>
          <w:tcPr>
            <w:tcW w:w="5807" w:type="dxa"/>
          </w:tcPr>
          <w:p w14:paraId="7A46C9CA" w14:textId="77777777" w:rsidR="009570CB" w:rsidRPr="00181309" w:rsidRDefault="009570CB" w:rsidP="00CC1B93">
            <w:pPr>
              <w:rPr>
                <w:rFonts w:asciiTheme="minorHAnsi" w:hAnsiTheme="minorHAnsi"/>
              </w:rPr>
            </w:pPr>
            <w:r w:rsidRPr="00181309">
              <w:rPr>
                <w:rFonts w:asciiTheme="minorHAnsi" w:hAnsiTheme="minorHAnsi"/>
                <w:sz w:val="24"/>
                <w:szCs w:val="24"/>
              </w:rPr>
              <w:t>Name of person completing the form (print name</w:t>
            </w:r>
            <w:r w:rsidRPr="00181309">
              <w:rPr>
                <w:rFonts w:asciiTheme="minorHAnsi" w:hAnsiTheme="minorHAnsi"/>
                <w:i/>
                <w:sz w:val="24"/>
                <w:szCs w:val="24"/>
              </w:rPr>
              <w:t>):</w:t>
            </w:r>
            <w:r w:rsidRPr="00181309">
              <w:rPr>
                <w:rFonts w:asciiTheme="minorHAnsi" w:hAnsiTheme="minorHAnsi"/>
                <w:i/>
                <w:sz w:val="16"/>
                <w:szCs w:val="16"/>
              </w:rPr>
              <w:t>please note, your name must be on the trial delegation log</w:t>
            </w:r>
          </w:p>
        </w:tc>
        <w:tc>
          <w:tcPr>
            <w:tcW w:w="4961" w:type="dxa"/>
          </w:tcPr>
          <w:p w14:paraId="08B8444B" w14:textId="77777777" w:rsidR="009570CB" w:rsidRDefault="009570CB" w:rsidP="00CC1B93">
            <w:pPr>
              <w:rPr>
                <w:rFonts w:asciiTheme="majorHAnsi" w:hAnsiTheme="majorHAnsi"/>
              </w:rPr>
            </w:pPr>
          </w:p>
        </w:tc>
      </w:tr>
      <w:tr w:rsidR="009570CB" w14:paraId="53C60D19" w14:textId="77777777" w:rsidTr="00CC1B93">
        <w:tc>
          <w:tcPr>
            <w:tcW w:w="5807" w:type="dxa"/>
            <w:vAlign w:val="center"/>
          </w:tcPr>
          <w:p w14:paraId="2269FBB4" w14:textId="77777777" w:rsidR="009570CB" w:rsidRDefault="009570CB" w:rsidP="00CC1B93">
            <w:pPr>
              <w:rPr>
                <w:rFonts w:asciiTheme="minorHAnsi" w:hAnsiTheme="minorHAnsi"/>
                <w:sz w:val="24"/>
                <w:szCs w:val="24"/>
              </w:rPr>
            </w:pPr>
            <w:r w:rsidRPr="00181309">
              <w:rPr>
                <w:rFonts w:asciiTheme="minorHAnsi" w:hAnsiTheme="minorHAnsi"/>
                <w:sz w:val="24"/>
                <w:szCs w:val="24"/>
              </w:rPr>
              <w:t>Signature of person completing the form:</w:t>
            </w:r>
          </w:p>
          <w:p w14:paraId="56E9F963" w14:textId="77777777" w:rsidR="009570CB" w:rsidRPr="00181309" w:rsidRDefault="009570CB" w:rsidP="00CC1B93">
            <w:pPr>
              <w:rPr>
                <w:rFonts w:asciiTheme="minorHAnsi" w:hAnsiTheme="minorHAnsi"/>
              </w:rPr>
            </w:pPr>
          </w:p>
        </w:tc>
        <w:tc>
          <w:tcPr>
            <w:tcW w:w="4961" w:type="dxa"/>
            <w:vAlign w:val="bottom"/>
          </w:tcPr>
          <w:p w14:paraId="6911325D" w14:textId="77777777" w:rsidR="009570CB" w:rsidRDefault="009570CB" w:rsidP="00CC1B93">
            <w:pPr>
              <w:rPr>
                <w:rFonts w:asciiTheme="majorHAnsi" w:hAnsiTheme="majorHAnsi"/>
              </w:rPr>
            </w:pPr>
          </w:p>
        </w:tc>
      </w:tr>
      <w:tr w:rsidR="009570CB" w:rsidRPr="00216FFA" w14:paraId="76CE0AC0" w14:textId="77777777" w:rsidTr="00CC1B93">
        <w:trPr>
          <w:trHeight w:val="646"/>
        </w:trPr>
        <w:tc>
          <w:tcPr>
            <w:tcW w:w="5807" w:type="dxa"/>
          </w:tcPr>
          <w:p w14:paraId="6FF166D3" w14:textId="77777777" w:rsidR="009570CB" w:rsidRPr="00181309" w:rsidRDefault="009570CB" w:rsidP="00CC1B93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1B029854" w14:textId="77777777" w:rsidR="009570CB" w:rsidRDefault="009570CB" w:rsidP="00CC1B93">
            <w:pPr>
              <w:rPr>
                <w:rFonts w:asciiTheme="minorHAnsi" w:hAnsiTheme="minorHAnsi"/>
                <w:sz w:val="24"/>
                <w:szCs w:val="24"/>
              </w:rPr>
            </w:pPr>
            <w:r w:rsidRPr="00181309">
              <w:rPr>
                <w:rFonts w:asciiTheme="minorHAnsi" w:hAnsiTheme="minorHAnsi"/>
                <w:sz w:val="24"/>
                <w:szCs w:val="24"/>
              </w:rPr>
              <w:t>Date Signed:</w:t>
            </w:r>
          </w:p>
          <w:p w14:paraId="4D9A82BD" w14:textId="77777777" w:rsidR="009570CB" w:rsidRPr="00181309" w:rsidRDefault="009570CB" w:rsidP="00CC1B93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B967DA7" w14:textId="77777777" w:rsidR="009570CB" w:rsidRDefault="009570CB" w:rsidP="00CC1B93">
            <w:pPr>
              <w:spacing w:before="40" w:after="40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  <w:r w:rsidRPr="0035285F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5666176" behindDoc="0" locked="0" layoutInCell="1" allowOverlap="1" wp14:anchorId="597F7237" wp14:editId="50030EF9">
                      <wp:simplePos x="0" y="0"/>
                      <wp:positionH relativeFrom="column">
                        <wp:posOffset>19050</wp:posOffset>
                      </wp:positionH>
                      <wp:positionV relativeFrom="page">
                        <wp:posOffset>92710</wp:posOffset>
                      </wp:positionV>
                      <wp:extent cx="2078355" cy="234315"/>
                      <wp:effectExtent l="0" t="0" r="17145" b="32385"/>
                      <wp:wrapNone/>
                      <wp:docPr id="2333" name="Group 23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334" name="Rectangle 23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35" name="Straight Arrow Connector 233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36" name="Straight Arrow Connector 233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37" name="Rectangle 23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38" name="Rectangle 23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39" name="Rectangle 23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40" name="Rectangle 23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41" name="Rectangle 23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42" name="Rectangle 23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43" name="Rectangle 23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group w14:anchorId="4E28E827" id="Group 2333" o:spid="_x0000_s1026" style="position:absolute;margin-left:1.5pt;margin-top:7.3pt;width:163.65pt;height:18.45pt;z-index:255666176;mso-position-vertical-relative:page;mso-width-relative:margin;mso-height-relative:margin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">
                      <v:rect id="Rectangle 2334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vGzsYA&#10;AADdAAAADwAAAGRycy9kb3ducmV2LnhtbESPQWvCQBSE70L/w/IKvenGRKSNrlJaUuxRk0tvz+xr&#10;kpp9G7IbTf31bkHocZiZb5j1djStOFPvGssK5rMIBHFpdcOVgiLPps8gnEfW2FomBb/kYLt5mKwx&#10;1fbCezoffCUChF2KCmrvu1RKV9Zk0M1sRxy8b9sb9EH2ldQ9XgLctDKOoqU02HBYqLGjt5rK02Ew&#10;Co5NXOB1n39E5iVL/OeY/wxf70o9PY6vKxCeRv8fvrd3WkGcJAv4exOegN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hvGzsYAAADdAAAADwAAAAAAAAAAAAAAAACYAgAAZHJz&#10;L2Rvd25yZXYueG1sUEsFBgAAAAAEAAQA9QAAAIsDAAAAAA==&#10;"/>
                      <v:shape id="Straight Arrow Connector 2335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AddEcUAAADdAAAADwAAAGRycy9kb3ducmV2LnhtbESPQWsCMRSE74L/ITzBi2h2lYqsRimF&#10;gngoVPfg8ZE8dxc3L2uSrtt/3xQKPQ4z8w2zOwy2FT350DhWkC8yEMTamYYrBeXlfb4BESKywdYx&#10;KfimAIf9eLTDwrgnf1J/jpVIEA4FKqhj7Aopg67JYli4jjh5N+ctxiR9JY3HZ4LbVi6zbC0tNpwW&#10;auzorSZ9P39ZBc2p/Cj72SN6vTnlV5+Hy7XVSk0nw+sWRKQh/of/2kejYLlavcDvm/QE5P4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AddEcUAAADdAAAADwAAAAAAAAAA&#10;AAAAAAChAgAAZHJzL2Rvd25yZXYueG1sUEsFBgAAAAAEAAQA+QAAAJMDAAAAAA==&#10;"/>
                      <v:shape id="Straight Arrow Connector 2336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NXDZsUAAADdAAAADwAAAGRycy9kb3ducmV2LnhtbESPQYvCMBSE7wv+h/AW9rJoWgWRapRl&#10;YUE8LKg9eHwkz7bYvNQk1u6/3wiCx2FmvmFWm8G2oicfGscK8kkGglg703CloDz+jBcgQkQ22Dom&#10;BX8UYLMeva2wMO7Oe+oPsRIJwqFABXWMXSFl0DVZDBPXESfv7LzFmKSvpPF4T3DbymmWzaXFhtNC&#10;jR1916Qvh5tV0OzK37L/vEavF7v85PNwPLVaqY/34WsJItIQX+Fne2sUTGezOTzepCcg1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NXDZsUAAADdAAAADwAAAAAAAAAA&#10;AAAAAAChAgAAZHJzL2Rvd25yZXYueG1sUEsFBgAAAAAEAAQA+QAAAJMDAAAAAA==&#10;"/>
                      <v:rect id="Rectangle 2337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lYucYA&#10;AADdAAAADwAAAGRycy9kb3ducmV2LnhtbESPQWvCQBSE70L/w/IKvenGBLSNrlJaUuxRk0tvz+xr&#10;kpp9G7IbTf31bkHocZiZb5j1djStOFPvGssK5rMIBHFpdcOVgiLPps8gnEfW2FomBb/kYLt5mKwx&#10;1fbCezoffCUChF2KCmrvu1RKV9Zk0M1sRxy8b9sb9EH2ldQ9XgLctDKOooU02HBYqLGjt5rK02Ew&#10;Co5NXOB1n39E5iVL/OeY/wxf70o9PY6vKxCeRv8fvrd3WkGcJEv4exOegN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slYucYAAADdAAAADwAAAAAAAAAAAAAAAACYAgAAZHJz&#10;L2Rvd25yZXYueG1sUEsFBgAAAAAEAAQA9QAAAIsDAAAAAA==&#10;"/>
                      <v:rect id="Rectangle 2338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bMy8IA&#10;AADdAAAADwAAAGRycy9kb3ducmV2LnhtbERPTYvCMBC9C/6HMII3TW1BdrtGEUXRo7aXvc02s23X&#10;ZlKaqNVfbw7CHh/ve7HqTSNu1LnasoLZNAJBXFhdc6kgz3aTDxDOI2tsLJOCBzlYLYeDBaba3vlE&#10;t7MvRQhhl6KCyvs2ldIVFRl0U9sSB+7XdgZ9gF0pdYf3EG4aGUfRXBqsOTRU2NKmouJyvhoFP3Wc&#10;4/OU7SPzuUv8sc/+rt9bpcajfv0FwlPv/8Vv90EriJMkzA1vwhOQy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VszLwgAAAN0AAAAPAAAAAAAAAAAAAAAAAJgCAABkcnMvZG93&#10;bnJldi54bWxQSwUGAAAAAAQABAD1AAAAhwMAAAAA&#10;"/>
                      <v:rect id="Rectangle 2339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ppUMQA&#10;AADdAAAADwAAAGRycy9kb3ducmV2LnhtbESPQYvCMBSE78L+h/AWvGm6LYh2jbKsKHrUevH2tnm2&#10;dZuX0kSt/nojCB6HmfmGmc47U4sLta6yrOBrGIEgzq2uuFCwz5aDMQjnkTXWlknBjRzMZx+9Kaba&#10;XnlLl50vRICwS1FB6X2TSunykgy6oW2Ig3e0rUEfZFtI3eI1wE0t4ygaSYMVh4USG/otKf/fnY2C&#10;vyre432brSIzWSZ+02Wn82GhVP+z+/kG4anz7/CrvdYK4iSZwPNNeAJ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aaVDEAAAA3QAAAA8AAAAAAAAAAAAAAAAAmAIAAGRycy9k&#10;b3ducmV2LnhtbFBLBQYAAAAABAAEAPUAAACJAwAAAAA=&#10;"/>
                      <v:rect id="Rectangle 2340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azsMEA&#10;AADdAAAADwAAAGRycy9kb3ducmV2LnhtbERPTYvCMBC9C/6HMII3Ta0iWo0iuyi7R60Xb2MzttVm&#10;UpqoXX/95iB4fLzv5bo1lXhQ40rLCkbDCARxZnXJuYJjuh3MQDiPrLGyTAr+yMF61e0sMdH2yXt6&#10;HHwuQgi7BBUU3teJlC4ryKAb2po4cBfbGPQBNrnUDT5DuKlkHEVTabDk0FBgTV8FZbfD3Sg4l/ER&#10;X/t0F5n5dux/2/R6P30r1e+1mwUIT63/iN/uH60gHk/C/vAmPAG5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0ms7DBAAAA3QAAAA8AAAAAAAAAAAAAAAAAmAIAAGRycy9kb3du&#10;cmV2LnhtbFBLBQYAAAAABAAEAPUAAACGAwAAAAA=&#10;"/>
                      <v:rect id="Rectangle 2341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oWK8YA&#10;AADdAAAADwAAAGRycy9kb3ducmV2LnhtbESPQWvCQBSE7wX/w/KE3urGpBQbXUUslvZo4sXba/aZ&#10;RLNvQ3Zj0v76bqHgcZiZb5jVZjSNuFHnassK5rMIBHFhdc2lgmO+f1qAcB5ZY2OZFHyTg8168rDC&#10;VNuBD3TLfCkChF2KCirv21RKV1Rk0M1sSxy8s+0M+iC7UuoOhwA3jYyj6EUarDksVNjSrqLimvVG&#10;wVcdH/HnkL9H5nWf+M8xv/SnN6Uep+N2CcLT6O/h//aHVhAnz3P4exOegF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moWK8YAAADdAAAADwAAAAAAAAAAAAAAAACYAgAAZHJz&#10;L2Rvd25yZXYueG1sUEsFBgAAAAAEAAQA9QAAAIsDAAAAAA==&#10;"/>
                      <v:rect id="Rectangle 2342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iIXMYA&#10;AADdAAAADwAAAGRycy9kb3ducmV2LnhtbESPQWvCQBSE74X+h+UVvNVNkyI2ZhNKxdIeNV56e2af&#10;SWz2bciumvrr3YLgcZiZb5isGE0nTjS41rKCl2kEgriyuuVawbZcPc9BOI+ssbNMCv7IQZE/PmSY&#10;anvmNZ02vhYBwi5FBY33fSqlqxoy6Ka2Jw7e3g4GfZBDLfWA5wA3nYyjaCYNthwWGuzpo6Hqd3M0&#10;CnZtvMXLuvyMzNsq8d9jeTj+LJWaPI3vCxCeRn8P39pfWkGcvMbw/yY8AZl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riIXMYAAADdAAAADwAAAAAAAAAAAAAAAACYAgAAZHJz&#10;L2Rvd25yZXYueG1sUEsFBgAAAAAEAAQA9QAAAIsDAAAAAA==&#10;"/>
                      <v:rect id="Rectangle 2343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Qtx8YA&#10;AADdAAAADwAAAGRycy9kb3ducmV2LnhtbESPQWvCQBSE70L/w/IKvenGRKSNrlJaUuxRk0tvz+xr&#10;kpp9G7IbTf31bkHocZiZb5j1djStOFPvGssK5rMIBHFpdcOVgiLPps8gnEfW2FomBb/kYLt5mKwx&#10;1fbCezoffCUChF2KCmrvu1RKV9Zk0M1sRxy8b9sb9EH2ldQ9XgLctDKOoqU02HBYqLGjt5rK02Ew&#10;Co5NXOB1n39E5iVL/OeY/wxf70o9PY6vKxCeRv8fvrd3WkGcLBL4exOegN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fQtx8YAAADdAAAADwAAAAAAAAAAAAAAAACYAgAAZHJz&#10;L2Rvd25yZXYueG1sUEsFBgAAAAAEAAQA9QAAAIsDAAAAAA==&#10;"/>
                      <w10:wrap anchory="page"/>
                    </v:group>
                  </w:pict>
                </mc:Fallback>
              </mc:AlternateContent>
            </w:r>
          </w:p>
          <w:p w14:paraId="175F4637" w14:textId="77777777" w:rsidR="009570CB" w:rsidRDefault="009570CB" w:rsidP="00CC1B93">
            <w:pPr>
              <w:rPr>
                <w:rFonts w:asciiTheme="majorHAnsi" w:hAnsiTheme="majorHAnsi"/>
              </w:rPr>
            </w:pPr>
          </w:p>
          <w:p w14:paraId="3D155797" w14:textId="77777777" w:rsidR="009570CB" w:rsidRPr="00216FFA" w:rsidRDefault="009570CB" w:rsidP="00CC1B93">
            <w:pPr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dd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>/mm/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yyyy</w:t>
            </w:r>
            <w:proofErr w:type="spellEnd"/>
          </w:p>
        </w:tc>
      </w:tr>
    </w:tbl>
    <w:p w14:paraId="054F0755" w14:textId="77777777" w:rsidR="004C6D14" w:rsidRDefault="004C6D14">
      <w:pPr>
        <w:rPr>
          <w:bCs/>
        </w:rPr>
      </w:pPr>
    </w:p>
    <w:p w14:paraId="43D9070B" w14:textId="77777777" w:rsidR="004C6D14" w:rsidRDefault="004C6D14">
      <w:pPr>
        <w:rPr>
          <w:bCs/>
        </w:rPr>
      </w:pPr>
    </w:p>
    <w:p w14:paraId="3BAF2CAE" w14:textId="4A51DB1D" w:rsidR="00D96C5E" w:rsidRDefault="00D96C5E">
      <w:pPr>
        <w:rPr>
          <w:bCs/>
        </w:rPr>
      </w:pPr>
      <w:r>
        <w:rPr>
          <w:bCs/>
        </w:rPr>
        <w:br w:type="page"/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3"/>
        <w:gridCol w:w="8138"/>
      </w:tblGrid>
      <w:tr w:rsidR="00D96C5E" w14:paraId="2D4E2D7A" w14:textId="77777777" w:rsidTr="00BD6D08">
        <w:tc>
          <w:tcPr>
            <w:tcW w:w="2333" w:type="dxa"/>
          </w:tcPr>
          <w:p w14:paraId="52A8B59C" w14:textId="77777777" w:rsidR="00D96C5E" w:rsidRDefault="00D96C5E" w:rsidP="00C4635B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  <w:tc>
          <w:tcPr>
            <w:tcW w:w="8138" w:type="dxa"/>
          </w:tcPr>
          <w:p w14:paraId="555EB4E2" w14:textId="1E116A02" w:rsidR="00D96C5E" w:rsidRPr="00447211" w:rsidRDefault="009570CB" w:rsidP="00447211">
            <w:pPr>
              <w:ind w:hanging="2294"/>
              <w:jc w:val="center"/>
              <w:rPr>
                <w:rFonts w:asciiTheme="minorHAnsi" w:hAnsiTheme="minorHAnsi" w:cs="Arial"/>
                <w:b/>
                <w:sz w:val="28"/>
                <w:szCs w:val="28"/>
              </w:rPr>
            </w:pPr>
            <w:r>
              <w:rPr>
                <w:rFonts w:asciiTheme="minorHAnsi" w:hAnsiTheme="minorHAnsi" w:cs="Arial"/>
                <w:b/>
                <w:sz w:val="28"/>
                <w:szCs w:val="28"/>
              </w:rPr>
              <w:t xml:space="preserve">Maternal </w:t>
            </w:r>
            <w:proofErr w:type="spellStart"/>
            <w:r>
              <w:rPr>
                <w:rFonts w:asciiTheme="minorHAnsi" w:hAnsiTheme="minorHAnsi" w:cs="Arial"/>
                <w:b/>
                <w:sz w:val="28"/>
                <w:szCs w:val="28"/>
              </w:rPr>
              <w:t>Post</w:t>
            </w:r>
            <w:r w:rsidR="00D96C5E" w:rsidRPr="00447211">
              <w:rPr>
                <w:rFonts w:asciiTheme="minorHAnsi" w:hAnsiTheme="minorHAnsi" w:cs="Arial"/>
                <w:b/>
                <w:sz w:val="28"/>
                <w:szCs w:val="28"/>
              </w:rPr>
              <w:t xml:space="preserve"> Partum</w:t>
            </w:r>
            <w:proofErr w:type="spellEnd"/>
          </w:p>
        </w:tc>
      </w:tr>
    </w:tbl>
    <w:p w14:paraId="2B335FF6" w14:textId="1646B27C" w:rsidR="00D96C5E" w:rsidRDefault="009570CB" w:rsidP="00D96C5E">
      <w:pPr>
        <w:pStyle w:val="Header"/>
        <w:rPr>
          <w:sz w:val="36"/>
          <w:szCs w:val="36"/>
        </w:rPr>
      </w:pPr>
      <w:r>
        <w:rPr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5668224" behindDoc="0" locked="0" layoutInCell="1" allowOverlap="1" wp14:anchorId="3139F36C" wp14:editId="2062519B">
                <wp:simplePos x="0" y="0"/>
                <wp:positionH relativeFrom="page">
                  <wp:posOffset>457200</wp:posOffset>
                </wp:positionH>
                <wp:positionV relativeFrom="paragraph">
                  <wp:posOffset>3175</wp:posOffset>
                </wp:positionV>
                <wp:extent cx="6800850" cy="371475"/>
                <wp:effectExtent l="0" t="0" r="19050" b="28575"/>
                <wp:wrapNone/>
                <wp:docPr id="508" name="Text Box 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0850" cy="3714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9AB2AF" w14:textId="77777777" w:rsidR="00EE4A32" w:rsidRPr="00634521" w:rsidRDefault="00EE4A32" w:rsidP="009570CB">
                            <w:pP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634521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Visit Date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61C5E054" wp14:editId="7F3BE0FC">
                                  <wp:extent cx="2085975" cy="228600"/>
                                  <wp:effectExtent l="0" t="0" r="9525" b="0"/>
                                  <wp:docPr id="509" name="Picture 50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5975" cy="228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  <w:t xml:space="preserve">    Participant Eligibility Number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37332805" wp14:editId="4093270D">
                                  <wp:extent cx="885825" cy="219075"/>
                                  <wp:effectExtent l="0" t="0" r="9525" b="9525"/>
                                  <wp:docPr id="2752" name="Picture 27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684DF264" wp14:editId="1158C9E9">
                                  <wp:extent cx="885825" cy="219075"/>
                                  <wp:effectExtent l="0" t="0" r="9525" b="9525"/>
                                  <wp:docPr id="2756" name="Picture 27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39F36C" id="Text Box 508" o:spid="_x0000_s1157" type="#_x0000_t202" style="position:absolute;margin-left:36pt;margin-top:.25pt;width:535.5pt;height:29.25pt;z-index:25566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" fillcolor="#e7e6e6 [3214]" strokeweight=".5pt">
                <v:textbox>
                  <w:txbxContent>
                    <w:p w14:paraId="789AB2AF" w14:textId="77777777" w:rsidR="00EE4A32" w:rsidRPr="00634521" w:rsidRDefault="00EE4A32" w:rsidP="009570CB">
                      <w:pPr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 w:rsidRPr="00634521"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Visit Date </w:t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61C5E054" wp14:editId="7F3BE0FC">
                            <wp:extent cx="2085975" cy="228600"/>
                            <wp:effectExtent l="0" t="0" r="9525" b="0"/>
                            <wp:docPr id="509" name="Picture 50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85975" cy="228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  <w:t xml:space="preserve">    Participant Eligibility Number </w:t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37332805" wp14:editId="4093270D">
                            <wp:extent cx="885825" cy="219075"/>
                            <wp:effectExtent l="0" t="0" r="9525" b="9525"/>
                            <wp:docPr id="2752" name="Picture 27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684DF264" wp14:editId="1158C9E9">
                            <wp:extent cx="885825" cy="219075"/>
                            <wp:effectExtent l="0" t="0" r="9525" b="9525"/>
                            <wp:docPr id="2756" name="Picture 27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14FC173" w14:textId="4BB7BA03" w:rsidR="00D96C5E" w:rsidRDefault="00D96C5E">
      <w:pPr>
        <w:rPr>
          <w:bCs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6516"/>
        <w:gridCol w:w="709"/>
        <w:gridCol w:w="283"/>
        <w:gridCol w:w="851"/>
        <w:gridCol w:w="283"/>
        <w:gridCol w:w="1701"/>
        <w:gridCol w:w="425"/>
      </w:tblGrid>
      <w:tr w:rsidR="009E7958" w14:paraId="113CA84F" w14:textId="77777777" w:rsidTr="00E94BBD">
        <w:tc>
          <w:tcPr>
            <w:tcW w:w="10768" w:type="dxa"/>
            <w:gridSpan w:val="7"/>
            <w:shd w:val="pct10" w:color="auto" w:fill="auto"/>
          </w:tcPr>
          <w:p w14:paraId="6C1F8BA2" w14:textId="52E75F07" w:rsidR="009E7958" w:rsidRPr="00CA3DA5" w:rsidRDefault="00CA3DA5" w:rsidP="00CA3DA5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1. </w:t>
            </w:r>
            <w:r w:rsidR="009E7958" w:rsidRPr="00CA3DA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Breast feeding</w:t>
            </w:r>
          </w:p>
        </w:tc>
      </w:tr>
      <w:tr w:rsidR="001152C2" w14:paraId="7A92482E" w14:textId="77777777" w:rsidTr="001152C2">
        <w:tc>
          <w:tcPr>
            <w:tcW w:w="6516" w:type="dxa"/>
          </w:tcPr>
          <w:p w14:paraId="5F11AC40" w14:textId="0B54FADE" w:rsidR="001152C2" w:rsidRPr="009E7958" w:rsidRDefault="001152C2" w:rsidP="00AD71A5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Did the woman and baby have skin-to-skin contact immediately following birth?</w:t>
            </w:r>
          </w:p>
        </w:tc>
        <w:tc>
          <w:tcPr>
            <w:tcW w:w="709" w:type="dxa"/>
          </w:tcPr>
          <w:p w14:paraId="4409ED04" w14:textId="021436F8" w:rsidR="001152C2" w:rsidRPr="009E7958" w:rsidRDefault="001152C2" w:rsidP="00AD71A5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Yes</w:t>
            </w:r>
          </w:p>
        </w:tc>
        <w:tc>
          <w:tcPr>
            <w:tcW w:w="283" w:type="dxa"/>
          </w:tcPr>
          <w:p w14:paraId="4BD67D28" w14:textId="77777777" w:rsidR="001152C2" w:rsidRPr="009E7958" w:rsidRDefault="001152C2" w:rsidP="00AD71A5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964DCAB" w14:textId="77777777" w:rsidR="001152C2" w:rsidRPr="009E7958" w:rsidRDefault="001152C2" w:rsidP="00AD71A5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No</w:t>
            </w:r>
          </w:p>
        </w:tc>
        <w:tc>
          <w:tcPr>
            <w:tcW w:w="283" w:type="dxa"/>
          </w:tcPr>
          <w:p w14:paraId="1D72582D" w14:textId="77777777" w:rsidR="001152C2" w:rsidRPr="009E7958" w:rsidRDefault="001152C2" w:rsidP="00AD71A5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7E8C450A" w14:textId="5C3C0DAF" w:rsidR="001152C2" w:rsidRPr="009E7958" w:rsidRDefault="001152C2" w:rsidP="00AD71A5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Not applicable</w:t>
            </w:r>
          </w:p>
        </w:tc>
        <w:tc>
          <w:tcPr>
            <w:tcW w:w="425" w:type="dxa"/>
          </w:tcPr>
          <w:p w14:paraId="664184D8" w14:textId="77777777" w:rsidR="001152C2" w:rsidRPr="009E7958" w:rsidRDefault="001152C2" w:rsidP="00AD71A5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152C2" w14:paraId="2457D655" w14:textId="77777777" w:rsidTr="001152C2">
        <w:tc>
          <w:tcPr>
            <w:tcW w:w="6516" w:type="dxa"/>
          </w:tcPr>
          <w:p w14:paraId="497809C1" w14:textId="253AC4D9" w:rsidR="001152C2" w:rsidRDefault="001152C2" w:rsidP="00AD71A5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Did the woman start breast feeding?</w:t>
            </w:r>
          </w:p>
        </w:tc>
        <w:tc>
          <w:tcPr>
            <w:tcW w:w="709" w:type="dxa"/>
          </w:tcPr>
          <w:p w14:paraId="1D1B19DE" w14:textId="102005A7" w:rsidR="001152C2" w:rsidRDefault="001152C2" w:rsidP="00AD71A5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Yes</w:t>
            </w:r>
          </w:p>
        </w:tc>
        <w:tc>
          <w:tcPr>
            <w:tcW w:w="283" w:type="dxa"/>
          </w:tcPr>
          <w:p w14:paraId="33BC0A94" w14:textId="77777777" w:rsidR="001152C2" w:rsidRPr="009E7958" w:rsidRDefault="001152C2" w:rsidP="00AD71A5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1718B27" w14:textId="77777777" w:rsidR="001152C2" w:rsidRDefault="001152C2" w:rsidP="00AD71A5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No</w:t>
            </w:r>
          </w:p>
        </w:tc>
        <w:tc>
          <w:tcPr>
            <w:tcW w:w="283" w:type="dxa"/>
          </w:tcPr>
          <w:p w14:paraId="6BF413B5" w14:textId="77777777" w:rsidR="001152C2" w:rsidRDefault="001152C2" w:rsidP="00AD71A5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4FEE9AB1" w14:textId="07775F90" w:rsidR="001152C2" w:rsidRDefault="001152C2" w:rsidP="00AD71A5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Not applicable</w:t>
            </w:r>
          </w:p>
        </w:tc>
        <w:tc>
          <w:tcPr>
            <w:tcW w:w="425" w:type="dxa"/>
          </w:tcPr>
          <w:p w14:paraId="0FB16AB8" w14:textId="77777777" w:rsidR="001152C2" w:rsidRPr="009E7958" w:rsidRDefault="001152C2" w:rsidP="00AD71A5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AD71A5" w14:paraId="48905407" w14:textId="77777777" w:rsidTr="006715AE">
        <w:tc>
          <w:tcPr>
            <w:tcW w:w="6516" w:type="dxa"/>
          </w:tcPr>
          <w:p w14:paraId="58E7F443" w14:textId="276D8376" w:rsidR="00AD71A5" w:rsidRPr="009E7958" w:rsidRDefault="00AD71A5" w:rsidP="00AD71A5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If the woman gave birth in hospital, was the woman still breast feeding at discharge from the ward?</w:t>
            </w:r>
          </w:p>
        </w:tc>
        <w:tc>
          <w:tcPr>
            <w:tcW w:w="1843" w:type="dxa"/>
            <w:gridSpan w:val="3"/>
          </w:tcPr>
          <w:p w14:paraId="55928960" w14:textId="39180088" w:rsidR="00AD71A5" w:rsidRPr="009E7958" w:rsidRDefault="00AD71A5" w:rsidP="00AD71A5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Yes</w:t>
            </w:r>
          </w:p>
        </w:tc>
        <w:tc>
          <w:tcPr>
            <w:tcW w:w="283" w:type="dxa"/>
          </w:tcPr>
          <w:p w14:paraId="71AD1C50" w14:textId="77777777" w:rsidR="00AD71A5" w:rsidRPr="009E7958" w:rsidRDefault="00AD71A5" w:rsidP="00AD71A5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9240D3F" w14:textId="68D9279D" w:rsidR="00AD71A5" w:rsidRPr="009E7958" w:rsidRDefault="00AD71A5" w:rsidP="00AD71A5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No</w:t>
            </w:r>
          </w:p>
        </w:tc>
        <w:tc>
          <w:tcPr>
            <w:tcW w:w="425" w:type="dxa"/>
          </w:tcPr>
          <w:p w14:paraId="171CD7D2" w14:textId="77777777" w:rsidR="00AD71A5" w:rsidRPr="009E7958" w:rsidRDefault="00AD71A5" w:rsidP="00AD71A5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AD71A5" w14:paraId="4D366AE2" w14:textId="77777777" w:rsidTr="001152C2">
        <w:tc>
          <w:tcPr>
            <w:tcW w:w="6516" w:type="dxa"/>
            <w:vMerge w:val="restart"/>
          </w:tcPr>
          <w:p w14:paraId="4BDD744B" w14:textId="613D7865" w:rsidR="00AD71A5" w:rsidRDefault="00AD71A5" w:rsidP="00AD71A5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If breast feeding please specify if this is exclusive or partial </w:t>
            </w:r>
          </w:p>
        </w:tc>
        <w:tc>
          <w:tcPr>
            <w:tcW w:w="3827" w:type="dxa"/>
            <w:gridSpan w:val="5"/>
          </w:tcPr>
          <w:p w14:paraId="27919EC9" w14:textId="54E49B07" w:rsidR="00AD71A5" w:rsidRDefault="00AD71A5" w:rsidP="00AD71A5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Exclusive</w:t>
            </w:r>
          </w:p>
        </w:tc>
        <w:tc>
          <w:tcPr>
            <w:tcW w:w="425" w:type="dxa"/>
          </w:tcPr>
          <w:p w14:paraId="18854F0D" w14:textId="77777777" w:rsidR="00AD71A5" w:rsidRPr="009E7958" w:rsidRDefault="00AD71A5" w:rsidP="00AD71A5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AD71A5" w14:paraId="28DB7E68" w14:textId="77777777" w:rsidTr="001152C2">
        <w:tc>
          <w:tcPr>
            <w:tcW w:w="6516" w:type="dxa"/>
            <w:vMerge/>
          </w:tcPr>
          <w:p w14:paraId="56A97E69" w14:textId="77777777" w:rsidR="00AD71A5" w:rsidRDefault="00AD71A5" w:rsidP="00AD71A5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827" w:type="dxa"/>
            <w:gridSpan w:val="5"/>
          </w:tcPr>
          <w:p w14:paraId="536BD8B4" w14:textId="611C2D4A" w:rsidR="00AD71A5" w:rsidRDefault="00AD71A5" w:rsidP="00AD71A5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Partial</w:t>
            </w:r>
          </w:p>
        </w:tc>
        <w:tc>
          <w:tcPr>
            <w:tcW w:w="425" w:type="dxa"/>
          </w:tcPr>
          <w:p w14:paraId="6B6550D9" w14:textId="77777777" w:rsidR="00AD71A5" w:rsidRPr="009E7958" w:rsidRDefault="00AD71A5" w:rsidP="00AD71A5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4C2DFF19" w14:textId="77777777" w:rsidR="001573A2" w:rsidRDefault="001573A2">
      <w:pPr>
        <w:rPr>
          <w:bCs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3964"/>
        <w:gridCol w:w="4678"/>
        <w:gridCol w:w="567"/>
        <w:gridCol w:w="992"/>
        <w:gridCol w:w="567"/>
      </w:tblGrid>
      <w:tr w:rsidR="009E7958" w14:paraId="37DA4766" w14:textId="77777777" w:rsidTr="00E94BBD">
        <w:tc>
          <w:tcPr>
            <w:tcW w:w="10768" w:type="dxa"/>
            <w:gridSpan w:val="5"/>
            <w:shd w:val="pct10" w:color="auto" w:fill="auto"/>
          </w:tcPr>
          <w:p w14:paraId="16A44AE7" w14:textId="67163103" w:rsidR="009E7958" w:rsidRPr="001D7671" w:rsidRDefault="00C749B6" w:rsidP="003D02AD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5285F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4911488" behindDoc="0" locked="0" layoutInCell="1" allowOverlap="1" wp14:anchorId="4B08AC25" wp14:editId="76E17767">
                      <wp:simplePos x="0" y="0"/>
                      <wp:positionH relativeFrom="column">
                        <wp:posOffset>2519680</wp:posOffset>
                      </wp:positionH>
                      <wp:positionV relativeFrom="page">
                        <wp:posOffset>256540</wp:posOffset>
                      </wp:positionV>
                      <wp:extent cx="2078355" cy="234315"/>
                      <wp:effectExtent l="0" t="0" r="17145" b="32385"/>
                      <wp:wrapNone/>
                      <wp:docPr id="2311" name="Group 23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312" name="Rectangle 23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13" name="Straight Arrow Connector 2313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14" name="Straight Arrow Connector 231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15" name="Rectangle 23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16" name="Rectangle 23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17" name="Rectangle 23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18" name="Rectangle 23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19" name="Rectangle 23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20" name="Rectangle 23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21" name="Rectangle 23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="">
                  <w:pict>
                    <v:group w14:anchorId="666B95A1" id="Group 2311" o:spid="_x0000_s1026" style="position:absolute;margin-left:198.4pt;margin-top:20.2pt;width:163.65pt;height:18.45pt;z-index:254911488;mso-position-vertical-relative:page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">
                      <v:rect id="Rectangle 2312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unQcYA&#10;AADdAAAADwAAAGRycy9kb3ducmV2LnhtbESPT2vCQBTE74LfYXmF3nRjAqWmrlIUpT3mz6W31+xr&#10;kjb7NmRXE/303ULB4zAzv2E2u8l04kKDay0rWC0jEMSV1S3XCsriuHgG4Tyyxs4yKbiSg912Pttg&#10;qu3IGV1yX4sAYZeigsb7PpXSVQ0ZdEvbEwfvyw4GfZBDLfWAY4CbTsZR9CQNthwWGuxp31D1k5+N&#10;gs82LvGWFafIrI+Jf5+K7/PHQanHh+n1BYSnyd/D/+03rSBOVjH8vQlPQG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QunQcYAAADdAAAADwAAAAAAAAAAAAAAAACYAgAAZHJz&#10;L2Rvd25yZXYueG1sUEsFBgAAAAAEAAQA9QAAAIsDAAAAAA==&#10;"/>
                      <v:shape id="Straight Arrow Connector 2313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xc8nsUAAADdAAAADwAAAGRycy9kb3ducmV2LnhtbESPQYvCMBSE74L/ITzBi2hahUWqURZh&#10;QTwIqz14fCTPtmzzUpNs7f77jbCwx2FmvmG2+8G2oicfGscK8kUGglg703CloLx+zNcgQkQ22Dom&#10;BT8UYL8bj7ZYGPfkT+ovsRIJwqFABXWMXSFl0DVZDAvXESfv7rzFmKSvpPH4THDbymWWvUmLDaeF&#10;Gjs61KS/Lt9WQXMqz2U/e0Sv16f85vNwvbVaqelkeN+AiDTE//Bf+2gULFf5Cl5v0hOQu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xc8nsUAAADdAAAADwAAAAAAAAAA&#10;AAAAAAChAgAAZHJzL2Rvd25yZXYueG1sUEsFBgAAAAAEAAQA+QAAAJMDAAAAAA==&#10;"/>
                      <v:shape id="Straight Arrow Connector 2314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P6k6sUAAADdAAAADwAAAGRycy9kb3ducmV2LnhtbESPQWsCMRSE74X+h/AKXopmV4vI1ihS&#10;EMRDQd2Dx0fy3F26eVmTdF3/fSMIPQ4z8w2zXA+2FT350DhWkE8yEMTamYYrBeVpO16ACBHZYOuY&#10;FNwpwHr1+rLEwrgbH6g/xkokCIcCFdQxdoWUQddkMUxcR5y8i/MWY5K+ksbjLcFtK6dZNpcWG04L&#10;NXb0VZP+Of5aBc2+/C7792v0erHPzz4Pp3OrlRq9DZtPEJGG+B9+tndGwXSWf8DjTXoCcvU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P6k6sUAAADdAAAADwAAAAAAAAAA&#10;AAAAAAChAgAAZHJzL2Rvd25yZXYueG1sUEsFBgAAAAAEAAQA+QAAAJMDAAAAAA==&#10;"/>
                      <v:rect id="Rectangle 2315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I/NcYA&#10;AADdAAAADwAAAGRycy9kb3ducmV2LnhtbESPQWvCQBSE7wX/w/KE3urGhBYbXUUslvZo4sXba/aZ&#10;RLNvQ3Zj0v76bqHgcZiZb5jVZjSNuFHnassK5rMIBHFhdc2lgmO+f1qAcB5ZY2OZFHyTg8168rDC&#10;VNuBD3TLfCkChF2KCirv21RKV1Rk0M1sSxy8s+0M+iC7UuoOhwA3jYyj6EUarDksVNjSrqLimvVG&#10;wVcdH/HnkL9H5nWf+M8xv/SnN6Uep+N2CcLT6O/h//aHVhAn82f4exOegF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uI/NcYAAADdAAAADwAAAAAAAAAAAAAAAACYAgAAZHJz&#10;L2Rvd25yZXYueG1sUEsFBgAAAAAEAAQA9QAAAIsDAAAAAA==&#10;"/>
                      <v:rect id="Rectangle 2316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ChQsYA&#10;AADdAAAADwAAAGRycy9kb3ducmV2LnhtbESPQWvCQBSE74L/YXlCb7oxgVBTVyktlvYY48Xba/aZ&#10;xGbfhuxq0v56Vyh4HGbmG2a9HU0rrtS7xrKC5SICQVxa3XCl4FDs5s8gnEfW2FomBb/kYLuZTtaY&#10;aTtwTte9r0SAsMtQQe19l0npypoMuoXtiIN3sr1BH2RfSd3jEOCmlXEUpdJgw2Ghxo7eaip/9hej&#10;4LuJD/iXFx+RWe0S/zUW58vxXamn2fj6AsLT6B/h//anVhAnyxTub8ITkJ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jChQsYAAADdAAAADwAAAAAAAAAAAAAAAACYAgAAZHJz&#10;L2Rvd25yZXYueG1sUEsFBgAAAAAEAAQA9QAAAIsDAAAAAA==&#10;"/>
                      <v:rect id="Rectangle 2317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wE2cYA&#10;AADdAAAADwAAAGRycy9kb3ducmV2LnhtbESPQWvCQBSE7wX/w/KE3urGBFobXUUslvZo4sXba/aZ&#10;RLNvQ3Zj0v76bqHgcZiZb5jVZjSNuFHnassK5rMIBHFhdc2lgmO+f1qAcB5ZY2OZFHyTg8168rDC&#10;VNuBD3TLfCkChF2KCirv21RKV1Rk0M1sSxy8s+0M+iC7UuoOhwA3jYyj6FkarDksVNjSrqLimvVG&#10;wVcdH/HnkL9H5nWf+M8xv/SnN6Uep+N2CcLT6O/h//aHVhAn8xf4exOegF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XwE2cYAAADdAAAADwAAAAAAAAAAAAAAAACYAgAAZHJz&#10;L2Rvd25yZXYueG1sUEsFBgAAAAAEAAQA9QAAAIsDAAAAAA==&#10;"/>
                      <v:rect id="Rectangle 2318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OQq8IA&#10;AADdAAAADwAAAGRycy9kb3ducmV2LnhtbERPTYvCMBC9C/6HMII3TVth0a6xiKK4R60Xb2Mz23a3&#10;mZQmavXXbw4LHh/ve5n1phF36lxtWUE8jUAQF1bXXCo457vJHITzyBoby6TgSQ6y1XCwxFTbBx/p&#10;fvKlCCHsUlRQed+mUrqiIoNualviwH3bzqAPsCul7vARwk0jkyj6kAZrDg0VtrSpqPg93YyCa52c&#10;8XXM95FZ7Gb+q89/bpetUuNRv/4E4an3b/G/+6AVJLM4zA1vwhOQq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45CrwgAAAN0AAAAPAAAAAAAAAAAAAAAAAJgCAABkcnMvZG93&#10;bnJldi54bWxQSwUGAAAAAAQABAD1AAAAhwMAAAAA&#10;"/>
                      <v:rect id="Rectangle 2319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81MMQA&#10;AADdAAAADwAAAGRycy9kb3ducmV2LnhtbESPQYvCMBSE78L+h/AWvGlqBbHVKMuKoketF2/P5tl2&#10;t3kpTdTu/nojCB6HmfmGmS87U4sbta6yrGA0jEAQ51ZXXCg4ZuvBFITzyBpry6TgjxwsFx+9Oaba&#10;3nlPt4MvRICwS1FB6X2TSunykgy6oW2Ig3exrUEfZFtI3eI9wE0t4yiaSIMVh4USG/ouKf89XI2C&#10;cxUf8X+fbSKTrMd+12U/19NKqf5n9zUD4anz7/CrvdUK4vEogeeb8ATk4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+vNTDEAAAA3QAAAA8AAAAAAAAAAAAAAAAAmAIAAGRycy9k&#10;b3ducmV2LnhtbFBLBQYAAAAABAAEAPUAAACJAwAAAAA=&#10;"/>
                      <v:rect id="Rectangle 2320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lWEMMA&#10;AADdAAAADwAAAGRycy9kb3ducmV2LnhtbERPPW/CMBDdkfofrKvUDZwGqYIUE6FWqdoRwsJ2jY8k&#10;EJ8j2wlpf309VGJ8et+bfDKdGMn51rKC50UCgriyuuVawbEs5isQPiBr7CyTgh/ykG8fZhvMtL3x&#10;nsZDqEUMYZ+hgiaEPpPSVw0Z9AvbE0fubJ3BEKGrpXZ4i+Gmk2mSvEiDLceGBnt6a6i6Hgaj4LtN&#10;j/i7Lz8Ssy6W4WsqL8PpXamnx2n3CiLQFO7if/enVpAu07g/volP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PlWEMMAAADdAAAADwAAAAAAAAAAAAAAAACYAgAAZHJzL2Rv&#10;d25yZXYueG1sUEsFBgAAAAAEAAQA9QAAAIgDAAAAAA==&#10;"/>
                      <v:rect id="Rectangle 2321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Xzi8YA&#10;AADdAAAADwAAAGRycy9kb3ducmV2LnhtbESPT2vCQBTE74LfYXmF3nRjAqWmrlIUpT3mz6W31+xr&#10;kjb7NmRXE/303ULB4zAzv2E2u8l04kKDay0rWC0jEMSV1S3XCsriuHgG4Tyyxs4yKbiSg912Pttg&#10;qu3IGV1yX4sAYZeigsb7PpXSVQ0ZdEvbEwfvyw4GfZBDLfWAY4CbTsZR9CQNthwWGuxp31D1k5+N&#10;gs82LvGWFafIrI+Jf5+K7/PHQanHh+n1BYSnyd/D/+03rSBO4hX8vQlPQG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7Xzi8YAAADdAAAADwAAAAAAAAAAAAAAAACYAgAAZHJz&#10;L2Rvd25yZXYueG1sUEsFBgAAAAAEAAQA9QAAAIsDAAAAAA==&#10;"/>
                      <w10:wrap anchory="page"/>
                    </v:group>
                  </w:pict>
                </mc:Fallback>
              </mc:AlternateContent>
            </w:r>
            <w:r w:rsidR="009570C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2</w:t>
            </w:r>
            <w:r w:rsidR="00801999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.</w:t>
            </w:r>
            <w:r w:rsidR="009E7958" w:rsidRPr="001D767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r w:rsidR="00350EF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Post-natal c</w:t>
            </w:r>
            <w:r w:rsidR="003D02AD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are</w:t>
            </w:r>
          </w:p>
        </w:tc>
      </w:tr>
      <w:tr w:rsidR="002260F5" w14:paraId="6E6DCAB5" w14:textId="77777777" w:rsidTr="00E94BBD">
        <w:tc>
          <w:tcPr>
            <w:tcW w:w="3964" w:type="dxa"/>
            <w:vAlign w:val="center"/>
          </w:tcPr>
          <w:p w14:paraId="4BF1F8D5" w14:textId="126FE44C" w:rsidR="002260F5" w:rsidRPr="009E7958" w:rsidRDefault="003D02AD" w:rsidP="003D02A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Date and time woman left labour ward </w:t>
            </w:r>
            <w:r w:rsidR="002260DC">
              <w:rPr>
                <w:rFonts w:asciiTheme="minorHAnsi" w:hAnsiTheme="minorHAnsi" w:cstheme="minorHAnsi"/>
                <w:bCs/>
                <w:sz w:val="24"/>
                <w:szCs w:val="24"/>
              </w:rPr>
              <w:t>after</w:t>
            </w:r>
            <w:r w:rsidR="002260F5" w:rsidRPr="002260F5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delivery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  <w:tc>
          <w:tcPr>
            <w:tcW w:w="6804" w:type="dxa"/>
            <w:gridSpan w:val="4"/>
          </w:tcPr>
          <w:p w14:paraId="26892DB7" w14:textId="5DBAB0C0" w:rsidR="002260F5" w:rsidRDefault="00447211" w:rsidP="002260F5">
            <w:pPr>
              <w:spacing w:before="40" w:after="40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4179328" behindDoc="0" locked="0" layoutInCell="1" allowOverlap="1" wp14:anchorId="5E1B9E93" wp14:editId="42AEB14A">
                      <wp:simplePos x="0" y="0"/>
                      <wp:positionH relativeFrom="column">
                        <wp:posOffset>2907030</wp:posOffset>
                      </wp:positionH>
                      <wp:positionV relativeFrom="paragraph">
                        <wp:posOffset>15240</wp:posOffset>
                      </wp:positionV>
                      <wp:extent cx="1047750" cy="323850"/>
                      <wp:effectExtent l="0" t="0" r="19050" b="0"/>
                      <wp:wrapNone/>
                      <wp:docPr id="498" name="Group 4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47750" cy="323850"/>
                                <a:chOff x="0" y="0"/>
                                <a:chExt cx="1047750" cy="323850"/>
                              </a:xfrm>
                            </wpg:grpSpPr>
                            <wps:wsp>
                              <wps:cNvPr id="393" name="Rectangle 3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2857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2" name="Rectangle 39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600" y="2857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9" name="Rectangle 38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9600" y="3810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0" name="Rectangle 3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8675" y="3810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8" name="Text Box 388"/>
                              <wps:cNvSpPr txBox="1"/>
                              <wps:spPr>
                                <a:xfrm>
                                  <a:off x="438150" y="0"/>
                                  <a:ext cx="142875" cy="323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161AA52" w14:textId="77777777" w:rsidR="00EE4A32" w:rsidRPr="00EE56FD" w:rsidRDefault="00EE4A32" w:rsidP="00EE56FD">
                                    <w:pPr>
                                      <w:spacing w:before="40" w:after="40" w:line="240" w:lineRule="auto"/>
                                      <w:jc w:val="center"/>
                                      <w:rPr>
                                        <w:noProof/>
                                        <w:color w:val="000000" w:themeColor="text1"/>
                                        <w:sz w:val="72"/>
                                        <w:szCs w:val="72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EE56FD">
                                      <w:rPr>
                                        <w:rFonts w:asciiTheme="minorHAnsi" w:hAnsiTheme="minorHAnsi" w:cstheme="minorHAnsi"/>
                                        <w:b/>
                                        <w:noProof/>
                                        <w:color w:val="000000" w:themeColor="text1"/>
                                        <w:sz w:val="24"/>
                                        <w:szCs w:val="24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:</w:t>
                                    </w:r>
                                    <w:r>
                                      <w:rPr>
                                        <w:noProof/>
                                        <w:color w:val="000000" w:themeColor="text1"/>
                                        <w:sz w:val="72"/>
                                        <w:szCs w:val="72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Your text here: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1B9E93" id="Group 498" o:spid="_x0000_s1158" style="position:absolute;margin-left:228.9pt;margin-top:1.2pt;width:82.5pt;height:25.5pt;z-index:254179328" coordsize="10477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">
                      <v:rect id="Rectangle 393" o:spid="_x0000_s1159" style="position:absolute;top:285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7Mag8MA&#10;AADcAAAADwAAAGRycy9kb3ducmV2LnhtbESPQYvCMBSE74L/ITzBm6ZaEO0aRVxc9Kj14u1t87bt&#10;2ryUJmr11xtB8DjMzDfMfNmaSlypcaVlBaNhBII4s7rkXMEx3QymIJxH1lhZJgV3crBcdDtzTLS9&#10;8Z6uB5+LAGGXoILC+zqR0mUFGXRDWxMH7882Bn2QTS51g7cAN5UcR9FEGiw5LBRY07qg7Hy4GAW/&#10;5fiIj336E5nZJva7Nv2/nL6V6vfa1RcIT63/hN/trVYQz2J4nQlHQC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7Mag8MAAADcAAAADwAAAAAAAAAAAAAAAACYAgAAZHJzL2Rv&#10;d25yZXYueG1sUEsFBgAAAAAEAAQA9QAAAIgDAAAAAA==&#10;"/>
                      <v:rect id="Rectangle 392" o:spid="_x0000_s1160" style="position:absolute;left:2286;top:285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+/GMUA&#10;AADcAAAADwAAAGRycy9kb3ducmV2LnhtbESPQWvCQBSE7wX/w/IKvTWbJiA1ukqxWOpRk0tvz+wz&#10;ic2+DdnVRH+9KxR6HGbmG2axGk0rLtS7xrKCtygGQVxa3XCloMg3r+8gnEfW2FomBVdysFpOnhaY&#10;aTvwji57X4kAYZehgtr7LpPSlTUZdJHtiIN3tL1BH2RfSd3jEOCmlUkcT6XBhsNCjR2tayp/92ej&#10;4NAkBd52+VdsZpvUb8f8dP75VOrlefyYg/A0+v/wX/tbK0hnCTzOhCMgl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/78YxQAAANwAAAAPAAAAAAAAAAAAAAAAAJgCAABkcnMv&#10;ZG93bnJldi54bWxQSwUGAAAAAAQABAD1AAAAigMAAAAA&#10;"/>
                      <v:rect id="Rectangle 389" o:spid="_x0000_s1161" style="position:absolute;left:6096;top:381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K7tMUA&#10;AADcAAAADwAAAGRycy9kb3ducmV2LnhtbESPQWvCQBSE7wX/w/IEb3VTAyVGN6G0KO0xxou3Z/aZ&#10;pM2+DdnVpP313ULB4zAz3zDbfDKduNHgWssKnpYRCOLK6pZrBcdy95iAcB5ZY2eZFHyTgzybPWwx&#10;1Xbkgm4HX4sAYZeigsb7PpXSVQ0ZdEvbEwfvYgeDPsihlnrAMcBNJ1dR9CwNthwWGuzptaHq63A1&#10;Cs7t6og/RbmPzHoX+4+p/Lye3pRazKeXDQhPk7+H/9vvWkGcrOHvTDgCMv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gru0xQAAANwAAAAPAAAAAAAAAAAAAAAAAJgCAABkcnMv&#10;ZG93bnJldi54bWxQSwUGAAAAAAQABAD1AAAAigMAAAAA&#10;"/>
                      <v:rect id="Rectangle 390" o:spid="_x0000_s1162" style="position:absolute;left:8286;top:381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GE9MIA&#10;AADcAAAADwAAAGRycy9kb3ducmV2LnhtbERPPW/CMBDdK/EfrEPqVhyCVJUUE1WgoHaEZGG7xkcS&#10;Gp+j2AG3v74eKnV8et+bPJhe3Gh0nWUFy0UCgri2uuNGQVUWTy8gnEfW2FsmBd/kIN/OHjaYaXvn&#10;I91OvhExhF2GClrvh0xKV7dk0C3sQBy5ix0N+gjHRuoR7zHc9DJNkmdpsOPY0OJAu5bqr9NkFHx2&#10;aYU/x/KQmHWx8h+hvE7nvVKP8/D2CsJT8P/iP/e7VrBax/nxTDwC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YYT0wgAAANwAAAAPAAAAAAAAAAAAAAAAAJgCAABkcnMvZG93&#10;bnJldi54bWxQSwUGAAAAAAQABAD1AAAAhwMAAAAA&#10;"/>
                      <v:shape id="Text Box 388" o:spid="_x0000_s1163" type="#_x0000_t202" style="position:absolute;left:4381;width:1429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F+XcAA&#10;AADcAAAADwAAAGRycy9kb3ducmV2LnhtbERPy4rCMBTdC/5DuII7TdRRnGoUUQRXIz5mYHaX5toW&#10;m5vSRNv5+8lCcHk47+W6taV4Uu0LxxpGQwWCOHWm4EzD9bIfzEH4gGywdEwa/sjDetXtLDExruET&#10;Pc8hEzGEfYIa8hCqREqf5mTRD11FHLmbqy2GCOtMmhqbGG5LOVZqJi0WHBtyrGibU3o/P6yG76/b&#10;78+HOmY7O60a1yrJ9lNq3e+1mwWIQG14i1/ug9Ewmce18Uw8AnL1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jF+XcAAAADcAAAADwAAAAAAAAAAAAAAAACYAgAAZHJzL2Rvd25y&#10;ZXYueG1sUEsFBgAAAAAEAAQA9QAAAIUDAAAAAA==&#10;" filled="f" stroked="f">
                        <v:textbox>
                          <w:txbxContent>
                            <w:p w14:paraId="7161AA52" w14:textId="77777777" w:rsidR="00EE4A32" w:rsidRPr="00EE56FD" w:rsidRDefault="00EE4A32" w:rsidP="00EE56FD">
                              <w:pPr>
                                <w:spacing w:before="40" w:after="40" w:line="240" w:lineRule="auto"/>
                                <w:jc w:val="center"/>
                                <w:rPr>
                                  <w:noProof/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E56FD">
                                <w:rPr>
                                  <w:rFonts w:asciiTheme="minorHAnsi" w:hAnsiTheme="minorHAnsi" w:cstheme="minorHAnsi"/>
                                  <w:b/>
                                  <w:noProof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:</w:t>
                              </w:r>
                              <w:r>
                                <w:rPr>
                                  <w:noProof/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text here: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2260F5"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  <w:t xml:space="preserve">  :</w:t>
            </w:r>
            <w:r w:rsidR="00C749B6" w:rsidRPr="0035285F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 xml:space="preserve"> </w:t>
            </w:r>
          </w:p>
          <w:p w14:paraId="77AB88C3" w14:textId="77A1DB0C" w:rsidR="002260F5" w:rsidRDefault="002260F5" w:rsidP="002260F5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0B3123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="00C749B6">
              <w:rPr>
                <w:rFonts w:asciiTheme="minorHAnsi" w:hAnsiTheme="minorHAnsi"/>
                <w:sz w:val="24"/>
                <w:szCs w:val="24"/>
              </w:rPr>
              <w:t>dd</w:t>
            </w:r>
            <w:proofErr w:type="spellEnd"/>
            <w:r w:rsidR="00C749B6">
              <w:rPr>
                <w:rFonts w:asciiTheme="minorHAnsi" w:hAnsiTheme="minorHAnsi"/>
                <w:sz w:val="24"/>
                <w:szCs w:val="24"/>
              </w:rPr>
              <w:t>/mm/</w:t>
            </w:r>
            <w:proofErr w:type="spellStart"/>
            <w:r w:rsidR="00C749B6">
              <w:rPr>
                <w:rFonts w:asciiTheme="minorHAnsi" w:hAnsiTheme="minorHAnsi"/>
                <w:sz w:val="24"/>
                <w:szCs w:val="24"/>
              </w:rPr>
              <w:t>yyyy</w:t>
            </w:r>
            <w:proofErr w:type="spellEnd"/>
            <w:r w:rsidR="005208E0">
              <w:rPr>
                <w:rFonts w:asciiTheme="minorHAnsi" w:hAnsiTheme="minorHAnsi"/>
                <w:sz w:val="24"/>
                <w:szCs w:val="24"/>
              </w:rPr>
              <w:t xml:space="preserve">                                                            24 hour clock</w:t>
            </w:r>
          </w:p>
          <w:p w14:paraId="1CE3E8FC" w14:textId="4E545CA0" w:rsidR="002260F5" w:rsidRPr="009E7958" w:rsidRDefault="002260F5" w:rsidP="00357026">
            <w:pPr>
              <w:spacing w:before="40" w:after="4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  <w:tr w:rsidR="00636E74" w14:paraId="73C61163" w14:textId="77777777" w:rsidTr="00636E74">
        <w:tc>
          <w:tcPr>
            <w:tcW w:w="3964" w:type="dxa"/>
            <w:vAlign w:val="center"/>
          </w:tcPr>
          <w:p w14:paraId="7C2B7C58" w14:textId="3773FC26" w:rsidR="00636E74" w:rsidRPr="002260F5" w:rsidRDefault="003D02AD" w:rsidP="002260DC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Was the baby</w:t>
            </w:r>
            <w:r w:rsidR="00636E74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with the woman?</w:t>
            </w:r>
          </w:p>
        </w:tc>
        <w:tc>
          <w:tcPr>
            <w:tcW w:w="4678" w:type="dxa"/>
          </w:tcPr>
          <w:p w14:paraId="7F02EB45" w14:textId="7FAD92F3" w:rsidR="00636E74" w:rsidRPr="00636E74" w:rsidRDefault="00636E74" w:rsidP="00636E74">
            <w:pPr>
              <w:spacing w:before="40" w:after="40"/>
              <w:jc w:val="right"/>
              <w:rPr>
                <w:rFonts w:asciiTheme="minorHAnsi" w:hAnsiTheme="minorHAnsi"/>
                <w:noProof/>
                <w:spacing w:val="20"/>
                <w:sz w:val="24"/>
                <w:szCs w:val="24"/>
                <w:lang w:eastAsia="en-GB"/>
              </w:rPr>
            </w:pPr>
            <w:r w:rsidRPr="00636E74">
              <w:rPr>
                <w:rFonts w:asciiTheme="minorHAnsi" w:hAnsiTheme="minorHAnsi"/>
                <w:noProof/>
                <w:spacing w:val="20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567" w:type="dxa"/>
          </w:tcPr>
          <w:p w14:paraId="2E08A496" w14:textId="77777777" w:rsidR="00636E74" w:rsidRPr="00636E74" w:rsidRDefault="00636E74" w:rsidP="00636E74">
            <w:pPr>
              <w:spacing w:before="40" w:after="40"/>
              <w:jc w:val="right"/>
              <w:rPr>
                <w:rFonts w:asciiTheme="minorHAnsi" w:hAnsiTheme="minorHAnsi"/>
                <w:noProof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992" w:type="dxa"/>
          </w:tcPr>
          <w:p w14:paraId="1C9EE556" w14:textId="40EB6F16" w:rsidR="00636E74" w:rsidRPr="00636E74" w:rsidRDefault="00636E74" w:rsidP="00636E74">
            <w:pPr>
              <w:spacing w:before="40" w:after="40"/>
              <w:jc w:val="right"/>
              <w:rPr>
                <w:rFonts w:asciiTheme="minorHAnsi" w:hAnsiTheme="minorHAnsi"/>
                <w:noProof/>
                <w:spacing w:val="20"/>
                <w:sz w:val="24"/>
                <w:szCs w:val="24"/>
                <w:lang w:eastAsia="en-GB"/>
              </w:rPr>
            </w:pPr>
            <w:r w:rsidRPr="00636E74">
              <w:rPr>
                <w:rFonts w:asciiTheme="minorHAnsi" w:hAnsiTheme="minorHAnsi"/>
                <w:noProof/>
                <w:spacing w:val="20"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567" w:type="dxa"/>
          </w:tcPr>
          <w:p w14:paraId="2B4E3EA5" w14:textId="754BFBAC" w:rsidR="00636E74" w:rsidRDefault="00636E74" w:rsidP="002260F5">
            <w:pPr>
              <w:spacing w:before="40" w:after="40"/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</w:pPr>
          </w:p>
        </w:tc>
      </w:tr>
    </w:tbl>
    <w:p w14:paraId="3389E760" w14:textId="502BFA88" w:rsidR="009570CB" w:rsidRPr="00F66B2A" w:rsidRDefault="009570CB" w:rsidP="009570CB">
      <w:pPr>
        <w:rPr>
          <w:rFonts w:asciiTheme="minorHAnsi" w:hAnsiTheme="minorHAnsi"/>
          <w:b/>
          <w:bCs/>
          <w:sz w:val="24"/>
          <w:szCs w:val="24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4201"/>
        <w:gridCol w:w="922"/>
        <w:gridCol w:w="1251"/>
        <w:gridCol w:w="284"/>
        <w:gridCol w:w="1701"/>
        <w:gridCol w:w="283"/>
        <w:gridCol w:w="851"/>
        <w:gridCol w:w="567"/>
        <w:gridCol w:w="283"/>
        <w:gridCol w:w="284"/>
      </w:tblGrid>
      <w:tr w:rsidR="009570CB" w14:paraId="1C176810" w14:textId="77777777" w:rsidTr="00CC1B93">
        <w:tc>
          <w:tcPr>
            <w:tcW w:w="10627" w:type="dxa"/>
            <w:gridSpan w:val="10"/>
            <w:shd w:val="pct10" w:color="auto" w:fill="auto"/>
          </w:tcPr>
          <w:p w14:paraId="4C7E15CE" w14:textId="7AE7A3BD" w:rsidR="009570CB" w:rsidRPr="001D7671" w:rsidRDefault="009570CB" w:rsidP="00CC1B93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3a</w:t>
            </w:r>
            <w:r w:rsidRPr="00E00AE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.Transfer of 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woman</w:t>
            </w:r>
            <w:r w:rsidRPr="00E00AE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from labour ward within the 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same </w:t>
            </w:r>
            <w:r w:rsidRPr="00E00AE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hospital</w:t>
            </w:r>
          </w:p>
        </w:tc>
      </w:tr>
      <w:tr w:rsidR="00357026" w14:paraId="48CC316D" w14:textId="77777777" w:rsidTr="00357026">
        <w:tc>
          <w:tcPr>
            <w:tcW w:w="5123" w:type="dxa"/>
            <w:gridSpan w:val="2"/>
          </w:tcPr>
          <w:p w14:paraId="48FFFAB0" w14:textId="7D2F58A8" w:rsidR="00357026" w:rsidRPr="000B3123" w:rsidRDefault="003D02AD" w:rsidP="00D67A2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Where was the woman transferred to after labour ward</w:t>
            </w:r>
            <w:r w:rsidR="00357026">
              <w:rPr>
                <w:rFonts w:asciiTheme="minorHAnsi" w:hAnsiTheme="minorHAnsi" w:cstheme="minorHAnsi"/>
                <w:bCs/>
                <w:sz w:val="24"/>
                <w:szCs w:val="24"/>
              </w:rPr>
              <w:t>?</w:t>
            </w:r>
            <w:r w:rsidR="00357026">
              <w:rPr>
                <w:rFonts w:asciiTheme="minorHAnsi" w:hAnsiTheme="minorHAnsi" w:cstheme="minorHAnsi"/>
                <w:bCs/>
                <w:i/>
              </w:rPr>
              <w:t xml:space="preserve"> If ‘</w:t>
            </w:r>
            <w:r w:rsidR="00636E74">
              <w:rPr>
                <w:rFonts w:asciiTheme="minorHAnsi" w:hAnsiTheme="minorHAnsi" w:cstheme="minorHAnsi"/>
                <w:bCs/>
                <w:i/>
              </w:rPr>
              <w:t>Home</w:t>
            </w:r>
            <w:r w:rsidR="00357026">
              <w:rPr>
                <w:rFonts w:asciiTheme="minorHAnsi" w:hAnsiTheme="minorHAnsi" w:cstheme="minorHAnsi"/>
                <w:bCs/>
                <w:i/>
              </w:rPr>
              <w:t>’ do not complete the rest of this section 3a</w:t>
            </w:r>
          </w:p>
        </w:tc>
        <w:tc>
          <w:tcPr>
            <w:tcW w:w="1251" w:type="dxa"/>
          </w:tcPr>
          <w:p w14:paraId="1F4119B7" w14:textId="4452AAD4" w:rsidR="00357026" w:rsidRPr="000B3123" w:rsidRDefault="00357026" w:rsidP="00CC1B93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Home</w:t>
            </w:r>
          </w:p>
        </w:tc>
        <w:tc>
          <w:tcPr>
            <w:tcW w:w="284" w:type="dxa"/>
          </w:tcPr>
          <w:p w14:paraId="1F844AEA" w14:textId="77777777" w:rsidR="00357026" w:rsidRPr="000B3123" w:rsidRDefault="00357026" w:rsidP="00CC1B93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4"/>
          </w:tcPr>
          <w:p w14:paraId="313AA6C9" w14:textId="43A4FE5B" w:rsidR="00357026" w:rsidRPr="000B3123" w:rsidRDefault="00D67A2B" w:rsidP="00CC1B93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Other Ward</w:t>
            </w:r>
          </w:p>
        </w:tc>
        <w:tc>
          <w:tcPr>
            <w:tcW w:w="567" w:type="dxa"/>
            <w:gridSpan w:val="2"/>
          </w:tcPr>
          <w:p w14:paraId="32357B69" w14:textId="53E3C0B6" w:rsidR="00357026" w:rsidRPr="000B3123" w:rsidRDefault="00357026" w:rsidP="00CC1B9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570CB" w14:paraId="3A5E7120" w14:textId="77777777" w:rsidTr="00CC1B93">
        <w:trPr>
          <w:trHeight w:val="411"/>
        </w:trPr>
        <w:tc>
          <w:tcPr>
            <w:tcW w:w="5123" w:type="dxa"/>
            <w:gridSpan w:val="2"/>
          </w:tcPr>
          <w:p w14:paraId="5C910AF9" w14:textId="2BBEB08B" w:rsidR="009570CB" w:rsidRPr="00F66B2A" w:rsidRDefault="00357026" w:rsidP="00CC1B93">
            <w:pPr>
              <w:rPr>
                <w:b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If ‘</w:t>
            </w:r>
            <w:r w:rsidR="00D67A2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Other Ward</w:t>
            </w:r>
            <w:r w:rsidR="009570CB" w:rsidRPr="00F66B2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’ where was the </w:t>
            </w:r>
            <w:r w:rsidR="009570C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woman</w:t>
            </w:r>
            <w:r w:rsidR="009570CB" w:rsidRPr="00F66B2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transferred to?</w:t>
            </w:r>
          </w:p>
        </w:tc>
        <w:tc>
          <w:tcPr>
            <w:tcW w:w="4370" w:type="dxa"/>
            <w:gridSpan w:val="5"/>
            <w:tcBorders>
              <w:bottom w:val="single" w:sz="4" w:space="0" w:color="auto"/>
            </w:tcBorders>
          </w:tcPr>
          <w:p w14:paraId="435ECD45" w14:textId="77777777" w:rsidR="009570CB" w:rsidRDefault="009570CB" w:rsidP="00CC1B93">
            <w:r w:rsidRPr="002114BC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Reason for </w:t>
            </w: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transfer</w:t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</w:tcPr>
          <w:p w14:paraId="26F5AF9A" w14:textId="77777777" w:rsidR="009570CB" w:rsidRDefault="009570CB" w:rsidP="00CC1B93">
            <w:r w:rsidRPr="00490F51">
              <w:rPr>
                <w:rFonts w:asciiTheme="majorHAnsi" w:hAnsiTheme="majorHAnsi" w:cstheme="majorHAnsi"/>
                <w:b/>
                <w:sz w:val="24"/>
                <w:szCs w:val="24"/>
              </w:rPr>
              <w:t>Number of nights</w:t>
            </w:r>
          </w:p>
        </w:tc>
      </w:tr>
      <w:tr w:rsidR="009570CB" w14:paraId="438E2BA4" w14:textId="77777777" w:rsidTr="00CC1B93">
        <w:tc>
          <w:tcPr>
            <w:tcW w:w="4201" w:type="dxa"/>
          </w:tcPr>
          <w:p w14:paraId="5426ABB8" w14:textId="77777777" w:rsidR="009570CB" w:rsidRPr="00801999" w:rsidRDefault="009570CB" w:rsidP="00CC1B93">
            <w:pPr>
              <w:rPr>
                <w:rFonts w:asciiTheme="minorHAnsi" w:hAnsiTheme="minorHAnsi"/>
              </w:rPr>
            </w:pPr>
            <w:r w:rsidRPr="00801999">
              <w:rPr>
                <w:rFonts w:asciiTheme="minorHAnsi" w:hAnsiTheme="minorHAnsi" w:cstheme="majorHAnsi"/>
                <w:sz w:val="24"/>
                <w:szCs w:val="24"/>
              </w:rPr>
              <w:t>Intensive care unit</w:t>
            </w:r>
          </w:p>
        </w:tc>
        <w:tc>
          <w:tcPr>
            <w:tcW w:w="922" w:type="dxa"/>
          </w:tcPr>
          <w:p w14:paraId="6A969C8A" w14:textId="77777777" w:rsidR="009570CB" w:rsidRDefault="009570CB" w:rsidP="00CC1B93"/>
        </w:tc>
        <w:tc>
          <w:tcPr>
            <w:tcW w:w="4370" w:type="dxa"/>
            <w:gridSpan w:val="5"/>
          </w:tcPr>
          <w:p w14:paraId="2F004D26" w14:textId="77777777" w:rsidR="009570CB" w:rsidRDefault="009570CB" w:rsidP="00CC1B93"/>
        </w:tc>
        <w:tc>
          <w:tcPr>
            <w:tcW w:w="1134" w:type="dxa"/>
            <w:gridSpan w:val="3"/>
          </w:tcPr>
          <w:p w14:paraId="399C7DAD" w14:textId="77777777" w:rsidR="009570CB" w:rsidRDefault="009570CB" w:rsidP="00CC1B93"/>
        </w:tc>
      </w:tr>
      <w:tr w:rsidR="009570CB" w14:paraId="27113DFF" w14:textId="77777777" w:rsidTr="00CC1B93">
        <w:tc>
          <w:tcPr>
            <w:tcW w:w="4201" w:type="dxa"/>
          </w:tcPr>
          <w:p w14:paraId="402D0B98" w14:textId="77777777" w:rsidR="009570CB" w:rsidRPr="00801999" w:rsidRDefault="009570CB" w:rsidP="00CC1B93">
            <w:pPr>
              <w:rPr>
                <w:rFonts w:asciiTheme="minorHAnsi" w:hAnsiTheme="minorHAnsi"/>
              </w:rPr>
            </w:pPr>
            <w:r w:rsidRPr="00801999">
              <w:rPr>
                <w:rFonts w:asciiTheme="minorHAnsi" w:hAnsiTheme="minorHAnsi" w:cstheme="majorHAnsi"/>
                <w:sz w:val="24"/>
                <w:szCs w:val="24"/>
              </w:rPr>
              <w:t>High dependency unit</w:t>
            </w:r>
          </w:p>
        </w:tc>
        <w:tc>
          <w:tcPr>
            <w:tcW w:w="922" w:type="dxa"/>
          </w:tcPr>
          <w:p w14:paraId="1B2297F8" w14:textId="77777777" w:rsidR="009570CB" w:rsidRDefault="009570CB" w:rsidP="00CC1B93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370" w:type="dxa"/>
            <w:gridSpan w:val="5"/>
          </w:tcPr>
          <w:p w14:paraId="192CBF17" w14:textId="77777777" w:rsidR="009570CB" w:rsidRDefault="009570CB" w:rsidP="00CC1B93"/>
        </w:tc>
        <w:tc>
          <w:tcPr>
            <w:tcW w:w="1134" w:type="dxa"/>
            <w:gridSpan w:val="3"/>
          </w:tcPr>
          <w:p w14:paraId="64AB9F75" w14:textId="77777777" w:rsidR="009570CB" w:rsidRDefault="009570CB" w:rsidP="00CC1B93"/>
        </w:tc>
      </w:tr>
      <w:tr w:rsidR="004B30AD" w14:paraId="2E0C87ED" w14:textId="77777777" w:rsidTr="00CC1B93">
        <w:tc>
          <w:tcPr>
            <w:tcW w:w="4201" w:type="dxa"/>
          </w:tcPr>
          <w:p w14:paraId="23A799B4" w14:textId="31C747F8" w:rsidR="004B30AD" w:rsidRPr="00801999" w:rsidRDefault="004B30AD" w:rsidP="00CC1B93">
            <w:pPr>
              <w:rPr>
                <w:rFonts w:asciiTheme="minorHAnsi" w:hAnsiTheme="minorHAnsi" w:cstheme="majorHAnsi"/>
                <w:sz w:val="24"/>
                <w:szCs w:val="24"/>
              </w:rPr>
            </w:pPr>
            <w:r>
              <w:rPr>
                <w:rFonts w:asciiTheme="minorHAnsi" w:hAnsiTheme="minorHAnsi" w:cstheme="majorHAnsi"/>
                <w:sz w:val="24"/>
                <w:szCs w:val="24"/>
              </w:rPr>
              <w:t>Postnatal ward</w:t>
            </w:r>
          </w:p>
        </w:tc>
        <w:tc>
          <w:tcPr>
            <w:tcW w:w="922" w:type="dxa"/>
          </w:tcPr>
          <w:p w14:paraId="6FC05AAA" w14:textId="77777777" w:rsidR="004B30AD" w:rsidRDefault="004B30AD" w:rsidP="00CC1B93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370" w:type="dxa"/>
            <w:gridSpan w:val="5"/>
          </w:tcPr>
          <w:p w14:paraId="41632883" w14:textId="77777777" w:rsidR="004B30AD" w:rsidRDefault="004B30AD" w:rsidP="00CC1B93"/>
        </w:tc>
        <w:tc>
          <w:tcPr>
            <w:tcW w:w="1134" w:type="dxa"/>
            <w:gridSpan w:val="3"/>
          </w:tcPr>
          <w:p w14:paraId="14161411" w14:textId="77777777" w:rsidR="004B30AD" w:rsidRDefault="004B30AD" w:rsidP="00CC1B93"/>
        </w:tc>
      </w:tr>
      <w:tr w:rsidR="009570CB" w14:paraId="64E70390" w14:textId="77777777" w:rsidTr="00CC1B93">
        <w:tc>
          <w:tcPr>
            <w:tcW w:w="4201" w:type="dxa"/>
          </w:tcPr>
          <w:p w14:paraId="5B842817" w14:textId="77777777" w:rsidR="009570CB" w:rsidRPr="00801999" w:rsidRDefault="009570CB" w:rsidP="00CC1B93">
            <w:pPr>
              <w:rPr>
                <w:rFonts w:asciiTheme="minorHAnsi" w:hAnsiTheme="minorHAnsi" w:cstheme="majorHAnsi"/>
                <w:sz w:val="24"/>
                <w:szCs w:val="24"/>
              </w:rPr>
            </w:pPr>
            <w:r w:rsidRPr="00801999">
              <w:rPr>
                <w:rFonts w:asciiTheme="minorHAnsi" w:hAnsiTheme="minorHAnsi" w:cstheme="majorHAnsi"/>
                <w:sz w:val="24"/>
                <w:szCs w:val="24"/>
              </w:rPr>
              <w:t>General ward</w:t>
            </w:r>
          </w:p>
        </w:tc>
        <w:tc>
          <w:tcPr>
            <w:tcW w:w="922" w:type="dxa"/>
          </w:tcPr>
          <w:p w14:paraId="7802ECFE" w14:textId="77777777" w:rsidR="009570CB" w:rsidRDefault="009570CB" w:rsidP="00CC1B93"/>
        </w:tc>
        <w:tc>
          <w:tcPr>
            <w:tcW w:w="4370" w:type="dxa"/>
            <w:gridSpan w:val="5"/>
          </w:tcPr>
          <w:p w14:paraId="234AC908" w14:textId="77777777" w:rsidR="009570CB" w:rsidRDefault="009570CB" w:rsidP="00CC1B93"/>
        </w:tc>
        <w:tc>
          <w:tcPr>
            <w:tcW w:w="1134" w:type="dxa"/>
            <w:gridSpan w:val="3"/>
          </w:tcPr>
          <w:p w14:paraId="070EFC05" w14:textId="77777777" w:rsidR="009570CB" w:rsidRDefault="009570CB" w:rsidP="00CC1B93"/>
        </w:tc>
      </w:tr>
      <w:tr w:rsidR="002E4FC3" w14:paraId="5B29185F" w14:textId="77777777" w:rsidTr="00CC1B93">
        <w:tc>
          <w:tcPr>
            <w:tcW w:w="4201" w:type="dxa"/>
          </w:tcPr>
          <w:p w14:paraId="36FE7620" w14:textId="5298D11F" w:rsidR="002E4FC3" w:rsidRPr="00801999" w:rsidRDefault="002E4FC3" w:rsidP="00CC1B93">
            <w:pPr>
              <w:rPr>
                <w:rFonts w:asciiTheme="minorHAnsi" w:hAnsiTheme="minorHAnsi" w:cstheme="majorHAnsi"/>
                <w:sz w:val="24"/>
                <w:szCs w:val="24"/>
              </w:rPr>
            </w:pPr>
            <w:r>
              <w:rPr>
                <w:rFonts w:asciiTheme="minorHAnsi" w:hAnsiTheme="minorHAnsi" w:cstheme="majorHAnsi"/>
                <w:sz w:val="24"/>
                <w:szCs w:val="24"/>
              </w:rPr>
              <w:t>Mental health ward</w:t>
            </w:r>
          </w:p>
        </w:tc>
        <w:tc>
          <w:tcPr>
            <w:tcW w:w="922" w:type="dxa"/>
          </w:tcPr>
          <w:p w14:paraId="5B0684BD" w14:textId="77777777" w:rsidR="002E4FC3" w:rsidRDefault="002E4FC3" w:rsidP="00CC1B93"/>
        </w:tc>
        <w:tc>
          <w:tcPr>
            <w:tcW w:w="4370" w:type="dxa"/>
            <w:gridSpan w:val="5"/>
          </w:tcPr>
          <w:p w14:paraId="241F1BB5" w14:textId="77777777" w:rsidR="002E4FC3" w:rsidRDefault="002E4FC3" w:rsidP="00CC1B93"/>
        </w:tc>
        <w:tc>
          <w:tcPr>
            <w:tcW w:w="1134" w:type="dxa"/>
            <w:gridSpan w:val="3"/>
          </w:tcPr>
          <w:p w14:paraId="5876A873" w14:textId="77777777" w:rsidR="002E4FC3" w:rsidRDefault="002E4FC3" w:rsidP="00CC1B93"/>
        </w:tc>
      </w:tr>
      <w:tr w:rsidR="009570CB" w14:paraId="0364AF61" w14:textId="77777777" w:rsidTr="00CC1B93">
        <w:tc>
          <w:tcPr>
            <w:tcW w:w="4201" w:type="dxa"/>
          </w:tcPr>
          <w:p w14:paraId="0D808A8D" w14:textId="77777777" w:rsidR="009570CB" w:rsidRPr="00801999" w:rsidRDefault="009570CB" w:rsidP="00CC1B93">
            <w:pPr>
              <w:rPr>
                <w:rFonts w:asciiTheme="minorHAnsi" w:hAnsiTheme="minorHAnsi" w:cstheme="majorHAnsi"/>
                <w:i/>
              </w:rPr>
            </w:pPr>
            <w:r w:rsidRPr="00801999">
              <w:rPr>
                <w:rFonts w:asciiTheme="minorHAnsi" w:hAnsiTheme="minorHAnsi" w:cstheme="majorHAnsi"/>
                <w:sz w:val="24"/>
                <w:szCs w:val="24"/>
              </w:rPr>
              <w:t xml:space="preserve">Other </w:t>
            </w:r>
            <w:r w:rsidRPr="00801999">
              <w:rPr>
                <w:rFonts w:asciiTheme="minorHAnsi" w:hAnsiTheme="minorHAnsi" w:cstheme="majorHAnsi"/>
                <w:i/>
              </w:rPr>
              <w:t>(Please specify below)</w:t>
            </w:r>
          </w:p>
          <w:p w14:paraId="174FF188" w14:textId="77777777" w:rsidR="009570CB" w:rsidRPr="00801999" w:rsidRDefault="009570CB" w:rsidP="00CC1B93">
            <w:pPr>
              <w:rPr>
                <w:rFonts w:asciiTheme="minorHAnsi" w:hAnsiTheme="minorHAnsi"/>
              </w:rPr>
            </w:pPr>
            <w:r w:rsidRPr="00801999">
              <w:rPr>
                <w:rFonts w:asciiTheme="minorHAnsi" w:hAnsiTheme="minorHAnsi" w:cstheme="majorHAnsi"/>
                <w:i/>
              </w:rPr>
              <w:t>________________________________________</w:t>
            </w:r>
          </w:p>
        </w:tc>
        <w:tc>
          <w:tcPr>
            <w:tcW w:w="922" w:type="dxa"/>
          </w:tcPr>
          <w:p w14:paraId="70F1AB9F" w14:textId="77777777" w:rsidR="009570CB" w:rsidRDefault="009570CB" w:rsidP="00CC1B93"/>
        </w:tc>
        <w:tc>
          <w:tcPr>
            <w:tcW w:w="4370" w:type="dxa"/>
            <w:gridSpan w:val="5"/>
          </w:tcPr>
          <w:p w14:paraId="0251DBF7" w14:textId="65C4A6FD" w:rsidR="009570CB" w:rsidRDefault="003D02AD" w:rsidP="00CC1B93">
            <w:r w:rsidRPr="00DE10C8">
              <w:rPr>
                <w:rFonts w:asciiTheme="minorHAnsi" w:hAnsiTheme="minorHAnsi"/>
                <w:noProof/>
                <w:sz w:val="24"/>
                <w:szCs w:val="24"/>
                <w:highlight w:val="yellow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5662080" behindDoc="0" locked="0" layoutInCell="1" allowOverlap="1" wp14:anchorId="14704947" wp14:editId="42D43BEC">
                      <wp:simplePos x="0" y="0"/>
                      <wp:positionH relativeFrom="column">
                        <wp:posOffset>-17145</wp:posOffset>
                      </wp:positionH>
                      <wp:positionV relativeFrom="page">
                        <wp:posOffset>398145</wp:posOffset>
                      </wp:positionV>
                      <wp:extent cx="2078355" cy="234315"/>
                      <wp:effectExtent l="0" t="0" r="17145" b="32385"/>
                      <wp:wrapNone/>
                      <wp:docPr id="2708" name="Group 27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709" name="Rectangle 27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10" name="Straight Arrow Connector 2710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11" name="Straight Arrow Connector 271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12" name="Rectangle 27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13" name="Rectangle 27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14" name="Rectangle 27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15" name="Rectangle 27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16" name="Rectangle 27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17" name="Rectangle 27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18" name="Rectangle 27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group w14:anchorId="5E992DE6" id="Group 2708" o:spid="_x0000_s1026" style="position:absolute;margin-left:-1.35pt;margin-top:31.35pt;width:163.65pt;height:18.45pt;z-index:255662080;mso-position-vertical-relative:page;mso-width-relative:margin;mso-height-relative:margin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">
                      <v:rect id="Rectangle 2709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kP9MUA&#10;AADdAAAADwAAAGRycy9kb3ducmV2LnhtbESPQWvCQBSE74L/YXlCb7prCm2NriItSnvUePH2zD6T&#10;aPZtyK4a/fVuodDjMDPfMLNFZ2txpdZXjjWMRwoEce5MxYWGXbYafoDwAdlg7Zg03MnDYt7vzTA1&#10;7sYbum5DISKEfYoayhCaVEqfl2TRj1xDHL2jay2GKNtCmhZvEW5rmSj1Ji1WHBdKbOizpPy8vVgN&#10;hyrZ4WOTrZWdrF7DT5edLvsvrV8G3XIKIlAX/sN/7W+jIXlXE/h9E5+An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+Q/0xQAAAN0AAAAPAAAAAAAAAAAAAAAAAJgCAABkcnMv&#10;ZG93bnJldi54bWxQSwUGAAAAAAQABAD1AAAAigMAAAAA&#10;"/>
                      <v:shape id="Straight Arrow Connector 2710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EoO8MIAAADdAAAADwAAAGRycy9kb3ducmV2LnhtbERPTYvCMBC9C/6HMIIX0bQeXKlGEWFB&#10;PCyoPXgckrEtNpOaZGv3328OC3t8vO/tfrCt6MmHxrGCfJGBINbONFwpKG+f8zWIEJENto5JwQ8F&#10;2O/Goy0Wxr35Qv01ViKFcChQQR1jV0gZdE0Ww8J1xIl7OG8xJugraTy+U7ht5TLLVtJiw6mhxo6O&#10;Nenn9dsqaM7lV9nPXtHr9Tm/+zzc7q1WajoZDhsQkYb4L/5zn4yC5Uee9qc36QnI3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EoO8MIAAADdAAAADwAAAAAAAAAAAAAA&#10;AAChAgAAZHJzL2Rvd25yZXYueG1sUEsFBgAAAAAEAAQA+QAAAJADAAAAAA==&#10;"/>
                      <v:shape id="Straight Arrow Connector 2711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wara8UAAADdAAAADwAAAGRycy9kb3ducmV2LnhtbESPQWsCMRSE74X+h/CEXkrNxoPK1ihS&#10;KIiHgroHj4/kdXfp5mWbxHX77xtB8DjMzDfMajO6TgwUYutZg5oWIIiNty3XGqrT59sSREzIFjvP&#10;pOGPImzWz08rLK2/8oGGY6pFhnAsUUOTUl9KGU1DDuPU98TZ+/bBYcoy1NIGvGa46+SsKObSYct5&#10;ocGePhoyP8eL09Duq69qeP1NwSz36hxUPJ07o/XLZNy+g0g0pkf43t5ZDbOFUnB7k5+AXP8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wara8UAAADdAAAADwAAAAAAAAAA&#10;AAAAAAChAgAAZHJzL2Rvd25yZXYueG1sUEsFBgAAAAAEAAQA+QAAAJMDAAAAAA==&#10;"/>
                      <v:rect id="Rectangle 2712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QLWMQA&#10;AADdAAAADwAAAGRycy9kb3ducmV2LnhtbESPQYvCMBSE74L/IbyFvWlqF1y3GkUURY9aL3t7Ns+2&#10;bvNSmqjVX2+EBY/DzHzDTGatqcSVGldaVjDoRyCIM6tLzhUc0lVvBMJ5ZI2VZVJwJwezabczwUTb&#10;G+/ouve5CBB2CSoovK8TKV1WkEHXtzVx8E62MeiDbHKpG7wFuKlkHEVDabDksFBgTYuCsr/9xSg4&#10;lvEBH7t0HZmf1Zfftun58rtU6vOjnY9BeGr9O/zf3mgF8fcghteb8ATk9A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EC1jEAAAA3QAAAA8AAAAAAAAAAAAAAAAAmAIAAGRycy9k&#10;b3ducmV2LnhtbFBLBQYAAAAABAAEAPUAAACJAwAAAAA=&#10;"/>
                      <v:rect id="Rectangle 2713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iuw8YA&#10;AADdAAAADwAAAGRycy9kb3ducmV2LnhtbESPQWvCQBSE7wX/w/KE3urGBFobXUUslvZo4sXba/aZ&#10;RLNvQ3Zj0v76bqHgcZiZb5jVZjSNuFHnassK5rMIBHFhdc2lgmO+f1qAcB5ZY2OZFHyTg8168rDC&#10;VNuBD3TLfCkChF2KCirv21RKV1Rk0M1sSxy8s+0M+iC7UuoOhwA3jYyj6FkarDksVNjSrqLimvVG&#10;wVcdH/HnkL9H5nWf+M8xv/SnN6Uep+N2CcLT6O/h//aHVhC/zBP4exOegF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ciuw8YAAADdAAAADwAAAAAAAAAAAAAAAACYAgAAZHJz&#10;L2Rvd25yZXYueG1sUEsFBgAAAAAEAAQA9QAAAIsDAAAAAA==&#10;"/>
                      <v:rect id="Rectangle 2714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E2t8UA&#10;AADdAAAADwAAAGRycy9kb3ducmV2LnhtbESPQWvCQBSE70L/w/IK3nRjFKvRVUpF0aPGi7dn9pmk&#10;zb4N2VWjv75bEHocZuYbZr5sTSVu1LjSsoJBPwJBnFldcq7gmK57ExDOI2usLJOCBzlYLt46c0y0&#10;vfOebgefiwBhl6CCwvs6kdJlBRl0fVsTB+9iG4M+yCaXusF7gJtKxlE0lgZLDgsF1vRVUPZzuBoF&#10;5zI+4nOfbiIzXQ/9rk2/r6eVUt339nMGwlPr/8Ov9lYriD8GI/h7E56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ITa3xQAAAN0AAAAPAAAAAAAAAAAAAAAAAJgCAABkcnMv&#10;ZG93bnJldi54bWxQSwUGAAAAAAQABAD1AAAAigMAAAAA&#10;"/>
                      <v:rect id="Rectangle 2715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2TLMUA&#10;AADdAAAADwAAAGRycy9kb3ducmV2LnhtbESPQWvCQBSE70L/w/IK3nRjRKvRVUpF0aPGi7dn9pmk&#10;zb4N2VWjv75bEHocZuYbZr5sTSVu1LjSsoJBPwJBnFldcq7gmK57ExDOI2usLJOCBzlYLt46c0y0&#10;vfOebgefiwBhl6CCwvs6kdJlBRl0fVsTB+9iG4M+yCaXusF7gJtKxlE0lgZLDgsF1vRVUPZzuBoF&#10;5zI+4nOfbiIzXQ/9rk2/r6eVUt339nMGwlPr/8Ov9lYriD8GI/h7E56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bZMsxQAAAN0AAAAPAAAAAAAAAAAAAAAAAJgCAABkcnMv&#10;ZG93bnJldi54bWxQSwUGAAAAAAQABAD1AAAAigMAAAAA&#10;"/>
                      <v:rect id="Rectangle 2716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8NW8QA&#10;AADdAAAADwAAAGRycy9kb3ducmV2LnhtbESPQYvCMBSE78L+h/AWvGlqBV2rUZYVRY9aL3t7Ns+2&#10;u81LaaJWf70RBI/DzHzDzBatqcSFGldaVjDoRyCIM6tLzhUc0lXvC4TzyBory6TgRg4W84/ODBNt&#10;r7yjy97nIkDYJaig8L5OpHRZQQZd39bEwTvZxqAPssmlbvAa4KaScRSNpMGSw0KBNf0UlP3vz0bB&#10;sYwPeN+l68hMVkO/bdO/8+9Sqe5n+z0F4an17/CrvdEK4vFgBM834QnI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/DVvEAAAA3QAAAA8AAAAAAAAAAAAAAAAAmAIAAGRycy9k&#10;b3ducmV2LnhtbFBLBQYAAAAABAAEAPUAAACJAwAAAAA=&#10;"/>
                      <v:rect id="Rectangle 2717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OowMQA&#10;AADdAAAADwAAAGRycy9kb3ducmV2LnhtbESPQYvCMBSE78L+h/AWvGlqBV2rUZYVRY9aL3t7Ns+2&#10;u81LaaJWf70RBI/DzHzDzBatqcSFGldaVjDoRyCIM6tLzhUc0lXvC4TzyBory6TgRg4W84/ODBNt&#10;r7yjy97nIkDYJaig8L5OpHRZQQZd39bEwTvZxqAPssmlbvAa4KaScRSNpMGSw0KBNf0UlP3vz0bB&#10;sYwPeN+l68hMVkO/bdO/8+9Sqe5n+z0F4an17/CrvdEK4vFgDM834QnI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zqMDEAAAA3QAAAA8AAAAAAAAAAAAAAAAAmAIAAGRycy9k&#10;b3ducmV2LnhtbFBLBQYAAAAABAAEAPUAAACJAwAAAAA=&#10;"/>
                      <v:rect id="Rectangle 2718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w8ssMA&#10;AADdAAAADwAAAGRycy9kb3ducmV2LnhtbERPTW+CQBC9N+l/2EyT3soiJtVSVmM0NvYocPE2ZadA&#10;y84SdhXsr+8eTDy+vO9sPZlOXGhwrWUFsygGQVxZ3XKtoCz2L0sQziNr7CyTgis5WK8eHzJMtR35&#10;SJfc1yKEsEtRQeN9n0rpqoYMusj2xIH7toNBH+BQSz3gGMJNJ5M4fpUGWw4NDfa0baj6zc9GwVeb&#10;lPh3LD5i87af+8+p+Dmfdko9P02bdxCeJn8X39wHrSBZzMLc8CY8Ab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2w8ssMAAADdAAAADwAAAAAAAAAAAAAAAACYAgAAZHJzL2Rv&#10;d25yZXYueG1sUEsFBgAAAAAEAAQA9QAAAIgDAAAAAA==&#10;"/>
                      <w10:wrap anchory="page"/>
                    </v:group>
                  </w:pict>
                </mc:Fallback>
              </mc:AlternateContent>
            </w:r>
          </w:p>
        </w:tc>
        <w:tc>
          <w:tcPr>
            <w:tcW w:w="1134" w:type="dxa"/>
            <w:gridSpan w:val="3"/>
          </w:tcPr>
          <w:p w14:paraId="1970471C" w14:textId="5B8B45D9" w:rsidR="009570CB" w:rsidRDefault="003D02AD" w:rsidP="00CC1B93">
            <w:r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6254976" behindDoc="0" locked="0" layoutInCell="1" allowOverlap="1" wp14:anchorId="7C234071" wp14:editId="630BB6FB">
                      <wp:simplePos x="0" y="0"/>
                      <wp:positionH relativeFrom="column">
                        <wp:posOffset>-548005</wp:posOffset>
                      </wp:positionH>
                      <wp:positionV relativeFrom="paragraph">
                        <wp:posOffset>379730</wp:posOffset>
                      </wp:positionV>
                      <wp:extent cx="1047750" cy="323850"/>
                      <wp:effectExtent l="0" t="0" r="19050" b="0"/>
                      <wp:wrapNone/>
                      <wp:docPr id="2376" name="Group 23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47750" cy="323850"/>
                                <a:chOff x="0" y="0"/>
                                <a:chExt cx="1047750" cy="323850"/>
                              </a:xfrm>
                            </wpg:grpSpPr>
                            <wps:wsp>
                              <wps:cNvPr id="2377" name="Rectangle 237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2857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78" name="Rectangle 23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600" y="2857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79" name="Rectangle 23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9600" y="3810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80" name="Rectangle 23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8675" y="3810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84" name="Text Box 2384"/>
                              <wps:cNvSpPr txBox="1"/>
                              <wps:spPr>
                                <a:xfrm>
                                  <a:off x="438150" y="0"/>
                                  <a:ext cx="142875" cy="323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C3B37CD" w14:textId="77777777" w:rsidR="00EE4A32" w:rsidRPr="00EE56FD" w:rsidRDefault="00EE4A32" w:rsidP="003D02AD">
                                    <w:pPr>
                                      <w:spacing w:before="40" w:after="40" w:line="240" w:lineRule="auto"/>
                                      <w:jc w:val="center"/>
                                      <w:rPr>
                                        <w:noProof/>
                                        <w:color w:val="000000" w:themeColor="text1"/>
                                        <w:sz w:val="72"/>
                                        <w:szCs w:val="72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EE56FD">
                                      <w:rPr>
                                        <w:rFonts w:asciiTheme="minorHAnsi" w:hAnsiTheme="minorHAnsi" w:cstheme="minorHAnsi"/>
                                        <w:b/>
                                        <w:noProof/>
                                        <w:color w:val="000000" w:themeColor="text1"/>
                                        <w:sz w:val="24"/>
                                        <w:szCs w:val="24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:</w:t>
                                    </w:r>
                                    <w:r>
                                      <w:rPr>
                                        <w:noProof/>
                                        <w:color w:val="000000" w:themeColor="text1"/>
                                        <w:sz w:val="72"/>
                                        <w:szCs w:val="72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Your text here: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234071" id="Group 2376" o:spid="_x0000_s1164" style="position:absolute;margin-left:-43.15pt;margin-top:29.9pt;width:82.5pt;height:25.5pt;z-index:256254976" coordsize="10477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">
                      <v:rect id="Rectangle 2377" o:spid="_x0000_s1165" style="position:absolute;top:285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PhecQA&#10;AADdAAAADwAAAGRycy9kb3ducmV2LnhtbESPQYvCMBSE78L+h/AWvGm6FVatRlkURY9aL96ezbPt&#10;bvNSmqh1f70RBI/DzHzDTOetqcSVGldaVvDVj0AQZ1aXnCs4pKveCITzyBory6TgTg7ms4/OFBNt&#10;b7yj697nIkDYJaig8L5OpHRZQQZd39bEwTvbxqAPssmlbvAW4KaScRR9S4Mlh4UCa1oUlP3tL0bB&#10;qYwP+L9L15EZrwZ+26a/l+NSqe5n+zMB4an17/CrvdEK4sFwCM834QnI2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j4XnEAAAA3QAAAA8AAAAAAAAAAAAAAAAAmAIAAGRycy9k&#10;b3ducmV2LnhtbFBLBQYAAAAABAAEAPUAAACJAwAAAAA=&#10;"/>
                      <v:rect id="Rectangle 2378" o:spid="_x0000_s1166" style="position:absolute;left:2286;top:285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x1C8EA&#10;AADdAAAADwAAAGRycy9kb3ducmV2LnhtbERPy4rCMBTdC/5DuII7Ta3goxpFZlBmllo37q7Nta02&#10;N6WJ2vHrJwvB5eG8l+vWVOJBjSstKxgNIxDEmdUl5wqO6XYwA+E8ssbKMin4IwfrVbezxETbJ+/p&#10;cfC5CCHsElRQeF8nUrqsIINuaGviwF1sY9AH2ORSN/gM4aaScRRNpMGSQ0OBNX0VlN0Od6PgXMZH&#10;fO3TXWTm27H/bdPr/fStVL/XbhYgPLX+I367f7SCeDwNc8Ob8ATk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08dQvBAAAA3QAAAA8AAAAAAAAAAAAAAAAAmAIAAGRycy9kb3du&#10;cmV2LnhtbFBLBQYAAAAABAAEAPUAAACGAwAAAAA=&#10;"/>
                      <v:rect id="Rectangle 2379" o:spid="_x0000_s1167" style="position:absolute;left:6096;top:381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DQkMQA&#10;AADdAAAADwAAAGRycy9kb3ducmV2LnhtbESPQYvCMBSE78L+h/AWvGm6FVytRllWFD1qvXh7Ns+2&#10;bvNSmqjVX2+EBY/DzHzDTOetqcSVGldaVvDVj0AQZ1aXnCvYp8veCITzyBory6TgTg7ms4/OFBNt&#10;b7yl687nIkDYJaig8L5OpHRZQQZd39bEwTvZxqAPssmlbvAW4KaScRQNpcGSw0KBNf0WlP3tLkbB&#10;sYz3+Nimq8iMlwO/adPz5bBQqvvZ/kxAeGr9O/zfXmsF8eB7DK834QnI2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w0JDEAAAA3QAAAA8AAAAAAAAAAAAAAAAAmAIAAGRycy9k&#10;b3ducmV2LnhtbFBLBQYAAAAABAAEAPUAAACJAwAAAAA=&#10;"/>
                      <v:rect id="Rectangle 2380" o:spid="_x0000_s1168" style="position:absolute;left:8286;top:381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8JKsIA&#10;AADdAAAADwAAAGRycy9kb3ducmV2LnhtbERPTYvCMBC9C/sfwizsTVMriFZjkV26rEetF29jM7bV&#10;ZlKaqF1/vTkIHh/ve5n2phE36lxtWcF4FIEgLqyuuVSwz7PhDITzyBoby6Tgnxykq4/BEhNt77yl&#10;286XIoSwS1BB5X2bSOmKigy6kW2JA3eynUEfYFdK3eE9hJtGxlE0lQZrDg0VtvRdUXHZXY2CYx3v&#10;8bHNfyMzzyZ+0+fn6+FHqa/Pfr0A4an3b/HL/acVxJNZ2B/ehCcgV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nwkqwgAAAN0AAAAPAAAAAAAAAAAAAAAAAJgCAABkcnMvZG93&#10;bnJldi54bWxQSwUGAAAAAAQABAD1AAAAhwMAAAAA&#10;"/>
                      <v:shape id="Text Box 2384" o:spid="_x0000_s1169" type="#_x0000_t202" style="position:absolute;left:4381;width:1429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5+H8UA&#10;AADdAAAADwAAAGRycy9kb3ducmV2LnhtbESPT2sCMRTE74LfITzBmya1Vux2o4il0JPFtS309ti8&#10;/UM3L8smuttv3wiCx2FmfsOk28E24kKdrx1reJgrEMS5MzWXGj5Pb7M1CB+QDTaOScMfedhuxqMU&#10;E+N6PtIlC6WIEPYJaqhCaBMpfV6RRT93LXH0CtdZDFF2pTQd9hFuG7lQaiUt1hwXKmxpX1H+m52t&#10;hq9D8fO9VB/lq31qezcoyfZZaj2dDLsXEIGGcA/f2u9Gw+JxvYTrm/gE5OY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jn4fxQAAAN0AAAAPAAAAAAAAAAAAAAAAAJgCAABkcnMv&#10;ZG93bnJldi54bWxQSwUGAAAAAAQABAD1AAAAigMAAAAA&#10;" filled="f" stroked="f">
                        <v:textbox>
                          <w:txbxContent>
                            <w:p w14:paraId="1C3B37CD" w14:textId="77777777" w:rsidR="00EE4A32" w:rsidRPr="00EE56FD" w:rsidRDefault="00EE4A32" w:rsidP="003D02AD">
                              <w:pPr>
                                <w:spacing w:before="40" w:after="40" w:line="240" w:lineRule="auto"/>
                                <w:jc w:val="center"/>
                                <w:rPr>
                                  <w:noProof/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E56FD">
                                <w:rPr>
                                  <w:rFonts w:asciiTheme="minorHAnsi" w:hAnsiTheme="minorHAnsi" w:cstheme="minorHAnsi"/>
                                  <w:b/>
                                  <w:noProof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:</w:t>
                              </w:r>
                              <w:r>
                                <w:rPr>
                                  <w:noProof/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text here: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9570CB" w:rsidRPr="000B3123" w14:paraId="0FC0E0C1" w14:textId="77777777" w:rsidTr="00CC1B93">
        <w:tc>
          <w:tcPr>
            <w:tcW w:w="5123" w:type="dxa"/>
            <w:gridSpan w:val="2"/>
          </w:tcPr>
          <w:p w14:paraId="04B181FC" w14:textId="41B47FAF" w:rsidR="009570CB" w:rsidRDefault="009570CB" w:rsidP="00CC1B9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Date </w:t>
            </w:r>
            <w:r w:rsidR="003D02A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and time 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disc</w:t>
            </w:r>
            <w:r w:rsidR="00FD2FEE">
              <w:rPr>
                <w:rFonts w:asciiTheme="minorHAnsi" w:hAnsiTheme="minorHAnsi" w:cstheme="minorHAnsi"/>
                <w:bCs/>
                <w:sz w:val="24"/>
                <w:szCs w:val="24"/>
              </w:rPr>
              <w:t>harged from this</w:t>
            </w:r>
            <w:r w:rsidR="003D02A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hospital</w:t>
            </w:r>
          </w:p>
          <w:p w14:paraId="07BFA90C" w14:textId="77777777" w:rsidR="000E6501" w:rsidRDefault="000E6501" w:rsidP="00CC1B9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28D442A4" w14:textId="77777777" w:rsidR="009570CB" w:rsidRPr="000B3123" w:rsidRDefault="009570CB" w:rsidP="00CC1B9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504" w:type="dxa"/>
            <w:gridSpan w:val="8"/>
          </w:tcPr>
          <w:p w14:paraId="720D59DA" w14:textId="31E28EC1" w:rsidR="009570CB" w:rsidRDefault="009570CB" w:rsidP="00CC1B93">
            <w:pPr>
              <w:spacing w:before="40" w:after="40"/>
              <w:jc w:val="right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</w:p>
          <w:p w14:paraId="5EC4DADE" w14:textId="77777777" w:rsidR="000E6501" w:rsidRDefault="000E6501" w:rsidP="00CC1B93">
            <w:pPr>
              <w:spacing w:before="40" w:after="40"/>
              <w:jc w:val="right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</w:p>
          <w:p w14:paraId="053CFCF4" w14:textId="10C59A5D" w:rsidR="009570CB" w:rsidRPr="000F102F" w:rsidRDefault="000E6501" w:rsidP="000E6501">
            <w:pPr>
              <w:spacing w:before="40" w:after="4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dd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>/mm/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yyyy</w:t>
            </w:r>
            <w:proofErr w:type="spellEnd"/>
            <w:r>
              <w:rPr>
                <w:rFonts w:asciiTheme="minorHAnsi" w:hAnsiTheme="minorHAnsi"/>
                <w:sz w:val="24"/>
                <w:szCs w:val="24"/>
              </w:rPr>
              <w:t xml:space="preserve">                                               24 hour clock</w:t>
            </w:r>
          </w:p>
        </w:tc>
      </w:tr>
      <w:tr w:rsidR="003D02AD" w:rsidRPr="000B3123" w14:paraId="56DDC737" w14:textId="77777777" w:rsidTr="006715AE">
        <w:tc>
          <w:tcPr>
            <w:tcW w:w="5123" w:type="dxa"/>
            <w:gridSpan w:val="2"/>
          </w:tcPr>
          <w:p w14:paraId="5395E37F" w14:textId="30CF5ECE" w:rsidR="003D02AD" w:rsidRDefault="003D02AD" w:rsidP="00CC1B9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bookmarkStart w:id="0" w:name="_GoBack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Was the baby discharged to the same address as the mother?</w:t>
            </w:r>
            <w:bookmarkEnd w:id="0"/>
          </w:p>
        </w:tc>
        <w:tc>
          <w:tcPr>
            <w:tcW w:w="3236" w:type="dxa"/>
            <w:gridSpan w:val="3"/>
          </w:tcPr>
          <w:p w14:paraId="1C74D563" w14:textId="60AD5978" w:rsidR="003D02AD" w:rsidRPr="006715AE" w:rsidRDefault="006715AE" w:rsidP="00CC1B93">
            <w:pPr>
              <w:spacing w:before="40" w:after="40"/>
              <w:jc w:val="right"/>
              <w:rPr>
                <w:rFonts w:asciiTheme="minorHAnsi" w:hAnsiTheme="minorHAnsi"/>
                <w:spacing w:val="20"/>
                <w:sz w:val="22"/>
                <w:szCs w:val="22"/>
              </w:rPr>
            </w:pPr>
            <w:r w:rsidRPr="006715AE">
              <w:rPr>
                <w:rFonts w:asciiTheme="minorHAnsi" w:hAnsiTheme="minorHAnsi"/>
                <w:spacing w:val="20"/>
                <w:sz w:val="22"/>
                <w:szCs w:val="22"/>
              </w:rPr>
              <w:t>Yes</w:t>
            </w:r>
          </w:p>
        </w:tc>
        <w:tc>
          <w:tcPr>
            <w:tcW w:w="283" w:type="dxa"/>
          </w:tcPr>
          <w:p w14:paraId="492AEAE4" w14:textId="77777777" w:rsidR="003D02AD" w:rsidRPr="006715AE" w:rsidRDefault="003D02AD" w:rsidP="00CC1B93">
            <w:pPr>
              <w:spacing w:before="40" w:after="40"/>
              <w:jc w:val="right"/>
              <w:rPr>
                <w:rFonts w:asciiTheme="minorHAnsi" w:hAnsiTheme="minorHAnsi"/>
                <w:spacing w:val="20"/>
                <w:sz w:val="22"/>
                <w:szCs w:val="22"/>
              </w:rPr>
            </w:pPr>
          </w:p>
        </w:tc>
        <w:tc>
          <w:tcPr>
            <w:tcW w:w="1701" w:type="dxa"/>
            <w:gridSpan w:val="3"/>
          </w:tcPr>
          <w:p w14:paraId="0E8201F3" w14:textId="754E428F" w:rsidR="003D02AD" w:rsidRPr="006715AE" w:rsidRDefault="006715AE" w:rsidP="00CC1B93">
            <w:pPr>
              <w:spacing w:before="40" w:after="40"/>
              <w:jc w:val="right"/>
              <w:rPr>
                <w:rFonts w:asciiTheme="minorHAnsi" w:hAnsiTheme="minorHAnsi"/>
                <w:spacing w:val="20"/>
                <w:sz w:val="22"/>
                <w:szCs w:val="22"/>
              </w:rPr>
            </w:pPr>
            <w:r w:rsidRPr="006715AE">
              <w:rPr>
                <w:rFonts w:asciiTheme="minorHAnsi" w:hAnsiTheme="minorHAnsi"/>
                <w:spacing w:val="20"/>
                <w:sz w:val="22"/>
                <w:szCs w:val="22"/>
              </w:rPr>
              <w:t>No</w:t>
            </w:r>
          </w:p>
        </w:tc>
        <w:tc>
          <w:tcPr>
            <w:tcW w:w="284" w:type="dxa"/>
          </w:tcPr>
          <w:p w14:paraId="38455515" w14:textId="0EACF662" w:rsidR="003D02AD" w:rsidRDefault="003D02AD" w:rsidP="00CC1B93">
            <w:pPr>
              <w:spacing w:before="40" w:after="40"/>
              <w:jc w:val="right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</w:p>
        </w:tc>
      </w:tr>
    </w:tbl>
    <w:p w14:paraId="26675A88" w14:textId="79ED927F" w:rsidR="002E31F7" w:rsidRDefault="002E31F7" w:rsidP="002E31F7">
      <w:pPr>
        <w:rPr>
          <w:rFonts w:asciiTheme="minorHAnsi" w:hAnsiTheme="minorHAnsi"/>
          <w:b/>
          <w:sz w:val="24"/>
          <w:szCs w:val="24"/>
        </w:rPr>
      </w:pPr>
    </w:p>
    <w:p w14:paraId="76796FB8" w14:textId="7260A8AD" w:rsidR="009570CB" w:rsidRDefault="009570CB">
      <w:pPr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br w:type="page"/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3"/>
        <w:gridCol w:w="8138"/>
      </w:tblGrid>
      <w:tr w:rsidR="009570CB" w14:paraId="49632B17" w14:textId="77777777" w:rsidTr="00CC1B93">
        <w:tc>
          <w:tcPr>
            <w:tcW w:w="2333" w:type="dxa"/>
          </w:tcPr>
          <w:p w14:paraId="6191487F" w14:textId="77777777" w:rsidR="009570CB" w:rsidRDefault="009570CB" w:rsidP="00CC1B93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  <w:tc>
          <w:tcPr>
            <w:tcW w:w="8138" w:type="dxa"/>
          </w:tcPr>
          <w:p w14:paraId="1D971DE9" w14:textId="17EF2409" w:rsidR="009570CB" w:rsidRPr="00447211" w:rsidRDefault="00E026E1" w:rsidP="00CC1B93">
            <w:pPr>
              <w:ind w:hanging="2294"/>
              <w:jc w:val="center"/>
              <w:rPr>
                <w:rFonts w:asciiTheme="minorHAnsi" w:hAnsiTheme="minorHAnsi" w:cs="Arial"/>
                <w:b/>
                <w:sz w:val="28"/>
                <w:szCs w:val="28"/>
              </w:rPr>
            </w:pPr>
            <w:r>
              <w:rPr>
                <w:rFonts w:asciiTheme="minorHAnsi" w:hAnsiTheme="minorHAnsi" w:cs="Arial"/>
                <w:b/>
                <w:sz w:val="28"/>
                <w:szCs w:val="28"/>
              </w:rPr>
              <w:t xml:space="preserve">Maternal </w:t>
            </w:r>
            <w:proofErr w:type="spellStart"/>
            <w:r w:rsidR="009570CB">
              <w:rPr>
                <w:rFonts w:asciiTheme="minorHAnsi" w:hAnsiTheme="minorHAnsi" w:cs="Arial"/>
                <w:b/>
                <w:sz w:val="28"/>
                <w:szCs w:val="28"/>
              </w:rPr>
              <w:t>Post</w:t>
            </w:r>
            <w:r w:rsidR="009570CB" w:rsidRPr="00447211">
              <w:rPr>
                <w:rFonts w:asciiTheme="minorHAnsi" w:hAnsiTheme="minorHAnsi" w:cs="Arial"/>
                <w:b/>
                <w:sz w:val="28"/>
                <w:szCs w:val="28"/>
              </w:rPr>
              <w:t xml:space="preserve"> Partum</w:t>
            </w:r>
            <w:proofErr w:type="spellEnd"/>
          </w:p>
        </w:tc>
      </w:tr>
    </w:tbl>
    <w:p w14:paraId="7C78FB13" w14:textId="77777777" w:rsidR="009570CB" w:rsidRDefault="009570CB" w:rsidP="009570CB">
      <w:pPr>
        <w:pStyle w:val="Header"/>
        <w:rPr>
          <w:sz w:val="36"/>
          <w:szCs w:val="36"/>
        </w:rPr>
      </w:pPr>
      <w:r>
        <w:rPr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5664128" behindDoc="0" locked="0" layoutInCell="1" allowOverlap="1" wp14:anchorId="1D06D21B" wp14:editId="5377AAC0">
                <wp:simplePos x="0" y="0"/>
                <wp:positionH relativeFrom="page">
                  <wp:posOffset>457200</wp:posOffset>
                </wp:positionH>
                <wp:positionV relativeFrom="paragraph">
                  <wp:posOffset>-635</wp:posOffset>
                </wp:positionV>
                <wp:extent cx="6819900" cy="371475"/>
                <wp:effectExtent l="0" t="0" r="19050" b="28575"/>
                <wp:wrapNone/>
                <wp:docPr id="505" name="Text Box 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9900" cy="3714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24F881" w14:textId="77777777" w:rsidR="00EE4A32" w:rsidRPr="00634521" w:rsidRDefault="00EE4A32" w:rsidP="009570CB">
                            <w:pP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  <w:t xml:space="preserve">Participant Eligibility Number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277DC811" wp14:editId="1F70F8E3">
                                  <wp:extent cx="885825" cy="219075"/>
                                  <wp:effectExtent l="0" t="0" r="9525" b="9525"/>
                                  <wp:docPr id="506" name="Picture 50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4C08E598" wp14:editId="0C5CDCDA">
                                  <wp:extent cx="885825" cy="219075"/>
                                  <wp:effectExtent l="0" t="0" r="9525" b="9525"/>
                                  <wp:docPr id="507" name="Picture 50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06D21B" id="Text Box 505" o:spid="_x0000_s1170" type="#_x0000_t202" style="position:absolute;margin-left:36pt;margin-top:-.05pt;width:537pt;height:29.25pt;z-index:255664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" fillcolor="#e7e6e6 [3214]" strokeweight=".5pt">
                <v:textbox>
                  <w:txbxContent>
                    <w:p w14:paraId="1C24F881" w14:textId="77777777" w:rsidR="00EE4A32" w:rsidRPr="00634521" w:rsidRDefault="00EE4A32" w:rsidP="009570CB">
                      <w:pPr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  <w:t xml:space="preserve">Participant Eligibility Number </w:t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277DC811" wp14:editId="1F70F8E3">
                            <wp:extent cx="885825" cy="219075"/>
                            <wp:effectExtent l="0" t="0" r="9525" b="9525"/>
                            <wp:docPr id="506" name="Picture 50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4C08E598" wp14:editId="0C5CDCDA">
                            <wp:extent cx="885825" cy="219075"/>
                            <wp:effectExtent l="0" t="0" r="9525" b="9525"/>
                            <wp:docPr id="507" name="Picture 50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845136B" w14:textId="77777777" w:rsidR="009570CB" w:rsidRDefault="009570CB" w:rsidP="009570CB">
      <w:pPr>
        <w:rPr>
          <w:bCs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188"/>
        <w:gridCol w:w="2462"/>
        <w:gridCol w:w="567"/>
        <w:gridCol w:w="1984"/>
        <w:gridCol w:w="567"/>
      </w:tblGrid>
      <w:tr w:rsidR="009570CB" w:rsidRPr="000B3123" w14:paraId="4A6AACD8" w14:textId="77777777" w:rsidTr="00CC1B93">
        <w:tc>
          <w:tcPr>
            <w:tcW w:w="10768" w:type="dxa"/>
            <w:gridSpan w:val="5"/>
            <w:shd w:val="pct10" w:color="auto" w:fill="auto"/>
          </w:tcPr>
          <w:p w14:paraId="6AA4AC16" w14:textId="44A14BD9" w:rsidR="009570CB" w:rsidRPr="00E00AE7" w:rsidRDefault="009570CB" w:rsidP="00CC1B93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3</w:t>
            </w:r>
            <w:r w:rsidRPr="00E00AE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b.Transfer of 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woman</w:t>
            </w:r>
            <w:r w:rsidRPr="00E00AE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from 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place of delivery</w:t>
            </w:r>
            <w:r w:rsidRPr="00E00AE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to a different hospital</w:t>
            </w:r>
          </w:p>
        </w:tc>
      </w:tr>
      <w:tr w:rsidR="009570CB" w:rsidRPr="000B3123" w14:paraId="104D3CC1" w14:textId="77777777" w:rsidTr="005208E0">
        <w:tc>
          <w:tcPr>
            <w:tcW w:w="5188" w:type="dxa"/>
          </w:tcPr>
          <w:p w14:paraId="7975C709" w14:textId="5A86CAE6" w:rsidR="009570CB" w:rsidRPr="00ED3187" w:rsidRDefault="009570CB" w:rsidP="00CC1B93">
            <w:pPr>
              <w:rPr>
                <w:rFonts w:asciiTheme="minorHAnsi" w:hAnsiTheme="minorHAnsi" w:cstheme="minorHAnsi"/>
                <w:bCs/>
                <w:i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Was the woman transferred to a different hospital to the one in which she gave birth?</w:t>
            </w:r>
            <w:r>
              <w:rPr>
                <w:rFonts w:asciiTheme="minorHAnsi" w:hAnsiTheme="minorHAnsi" w:cstheme="minorHAnsi"/>
                <w:bCs/>
                <w:i/>
              </w:rPr>
              <w:t xml:space="preserve"> If ‘No’ do not complete the rest of this section 3b</w:t>
            </w:r>
          </w:p>
        </w:tc>
        <w:tc>
          <w:tcPr>
            <w:tcW w:w="2462" w:type="dxa"/>
          </w:tcPr>
          <w:p w14:paraId="3661AC0A" w14:textId="77777777" w:rsidR="009570CB" w:rsidRPr="000B3123" w:rsidRDefault="009570CB" w:rsidP="00CC1B93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Yes</w:t>
            </w:r>
          </w:p>
        </w:tc>
        <w:tc>
          <w:tcPr>
            <w:tcW w:w="567" w:type="dxa"/>
          </w:tcPr>
          <w:p w14:paraId="5C11DA91" w14:textId="77777777" w:rsidR="009570CB" w:rsidRPr="000B3123" w:rsidRDefault="009570CB" w:rsidP="00CC1B93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33FACBD6" w14:textId="77777777" w:rsidR="009570CB" w:rsidRPr="000B3123" w:rsidRDefault="009570CB" w:rsidP="00CC1B93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  <w:tc>
          <w:tcPr>
            <w:tcW w:w="567" w:type="dxa"/>
          </w:tcPr>
          <w:p w14:paraId="376A9E72" w14:textId="77777777" w:rsidR="009570CB" w:rsidRPr="000B3123" w:rsidRDefault="009570CB" w:rsidP="00CC1B9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570CB" w:rsidRPr="000B3123" w14:paraId="75F6B5D7" w14:textId="77777777" w:rsidTr="005208E0">
        <w:tc>
          <w:tcPr>
            <w:tcW w:w="5188" w:type="dxa"/>
          </w:tcPr>
          <w:p w14:paraId="7E207A92" w14:textId="77777777" w:rsidR="009570CB" w:rsidRPr="003A627F" w:rsidRDefault="009570CB" w:rsidP="00CC1B93">
            <w:pPr>
              <w:rPr>
                <w:rFonts w:asciiTheme="minorHAnsi" w:hAnsiTheme="minorHAnsi" w:cstheme="minorHAnsi"/>
                <w:bCs/>
                <w:i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If ‘Yes’ which hospital was the woman transferred to? </w:t>
            </w:r>
            <w:r>
              <w:rPr>
                <w:rFonts w:asciiTheme="minorHAnsi" w:hAnsiTheme="minorHAnsi" w:cstheme="minorHAnsi"/>
                <w:bCs/>
                <w:i/>
              </w:rPr>
              <w:t>Please provide the hospital name</w:t>
            </w:r>
          </w:p>
        </w:tc>
        <w:tc>
          <w:tcPr>
            <w:tcW w:w="5580" w:type="dxa"/>
            <w:gridSpan w:val="4"/>
          </w:tcPr>
          <w:p w14:paraId="3F0B37AA" w14:textId="77777777" w:rsidR="009570CB" w:rsidRDefault="009570CB" w:rsidP="00CC1B9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2C633BB7" w14:textId="77777777" w:rsidR="009570CB" w:rsidRPr="000B3123" w:rsidRDefault="009570CB" w:rsidP="00CC1B9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__________________________________________</w:t>
            </w:r>
          </w:p>
        </w:tc>
      </w:tr>
    </w:tbl>
    <w:p w14:paraId="14AAFB8F" w14:textId="77777777" w:rsidR="009570CB" w:rsidRDefault="009570CB" w:rsidP="009570CB"/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4673"/>
        <w:gridCol w:w="567"/>
        <w:gridCol w:w="3966"/>
        <w:gridCol w:w="995"/>
        <w:gridCol w:w="567"/>
      </w:tblGrid>
      <w:tr w:rsidR="009570CB" w14:paraId="4DBE2E77" w14:textId="77777777" w:rsidTr="00CC1B93">
        <w:trPr>
          <w:trHeight w:val="411"/>
        </w:trPr>
        <w:tc>
          <w:tcPr>
            <w:tcW w:w="5240" w:type="dxa"/>
            <w:gridSpan w:val="2"/>
          </w:tcPr>
          <w:p w14:paraId="7E815990" w14:textId="77777777" w:rsidR="009570CB" w:rsidRPr="00F66B2A" w:rsidRDefault="009570CB" w:rsidP="00CC1B93">
            <w:pPr>
              <w:rPr>
                <w:b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Which ward</w:t>
            </w:r>
            <w:r w:rsidRPr="00F66B2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was the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woman</w:t>
            </w:r>
            <w:r w:rsidRPr="00F66B2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transferred to?</w:t>
            </w:r>
          </w:p>
        </w:tc>
        <w:tc>
          <w:tcPr>
            <w:tcW w:w="3966" w:type="dxa"/>
            <w:tcBorders>
              <w:bottom w:val="single" w:sz="4" w:space="0" w:color="auto"/>
            </w:tcBorders>
          </w:tcPr>
          <w:p w14:paraId="4355E77E" w14:textId="77777777" w:rsidR="009570CB" w:rsidRDefault="009570CB" w:rsidP="00CC1B93">
            <w:r w:rsidRPr="002114BC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Reason for </w:t>
            </w: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transfer</w:t>
            </w:r>
          </w:p>
        </w:tc>
        <w:tc>
          <w:tcPr>
            <w:tcW w:w="1562" w:type="dxa"/>
            <w:gridSpan w:val="2"/>
            <w:tcBorders>
              <w:bottom w:val="single" w:sz="4" w:space="0" w:color="auto"/>
            </w:tcBorders>
          </w:tcPr>
          <w:p w14:paraId="519EA21E" w14:textId="77777777" w:rsidR="009570CB" w:rsidRDefault="009570CB" w:rsidP="00CC1B93">
            <w:r w:rsidRPr="00490F51">
              <w:rPr>
                <w:rFonts w:asciiTheme="majorHAnsi" w:hAnsiTheme="majorHAnsi" w:cstheme="majorHAnsi"/>
                <w:b/>
                <w:sz w:val="24"/>
                <w:szCs w:val="24"/>
              </w:rPr>
              <w:t>Number of nights</w:t>
            </w:r>
          </w:p>
        </w:tc>
      </w:tr>
      <w:tr w:rsidR="009570CB" w14:paraId="5E64D44F" w14:textId="77777777" w:rsidTr="00CC1B93">
        <w:tc>
          <w:tcPr>
            <w:tcW w:w="4673" w:type="dxa"/>
          </w:tcPr>
          <w:p w14:paraId="140975B5" w14:textId="77777777" w:rsidR="009570CB" w:rsidRPr="00801999" w:rsidRDefault="009570CB" w:rsidP="00CC1B93">
            <w:pPr>
              <w:rPr>
                <w:rFonts w:asciiTheme="minorHAnsi" w:hAnsiTheme="minorHAnsi"/>
              </w:rPr>
            </w:pPr>
            <w:r w:rsidRPr="00801999">
              <w:rPr>
                <w:rFonts w:asciiTheme="minorHAnsi" w:hAnsiTheme="minorHAnsi" w:cstheme="majorHAnsi"/>
                <w:sz w:val="24"/>
                <w:szCs w:val="24"/>
              </w:rPr>
              <w:t>Intensive care unit</w:t>
            </w:r>
          </w:p>
        </w:tc>
        <w:tc>
          <w:tcPr>
            <w:tcW w:w="567" w:type="dxa"/>
          </w:tcPr>
          <w:p w14:paraId="49F55880" w14:textId="77777777" w:rsidR="009570CB" w:rsidRDefault="009570CB" w:rsidP="00CC1B93"/>
        </w:tc>
        <w:tc>
          <w:tcPr>
            <w:tcW w:w="3966" w:type="dxa"/>
          </w:tcPr>
          <w:p w14:paraId="645105BB" w14:textId="77777777" w:rsidR="009570CB" w:rsidRDefault="009570CB" w:rsidP="00CC1B93"/>
        </w:tc>
        <w:tc>
          <w:tcPr>
            <w:tcW w:w="1562" w:type="dxa"/>
            <w:gridSpan w:val="2"/>
          </w:tcPr>
          <w:p w14:paraId="1355D1F8" w14:textId="77777777" w:rsidR="009570CB" w:rsidRDefault="009570CB" w:rsidP="00CC1B93"/>
        </w:tc>
      </w:tr>
      <w:tr w:rsidR="009570CB" w14:paraId="4A98B001" w14:textId="77777777" w:rsidTr="00CC1B93">
        <w:tc>
          <w:tcPr>
            <w:tcW w:w="4673" w:type="dxa"/>
          </w:tcPr>
          <w:p w14:paraId="5D31C3E6" w14:textId="77777777" w:rsidR="009570CB" w:rsidRPr="00801999" w:rsidRDefault="009570CB" w:rsidP="00CC1B93">
            <w:pPr>
              <w:rPr>
                <w:rFonts w:asciiTheme="minorHAnsi" w:hAnsiTheme="minorHAnsi"/>
              </w:rPr>
            </w:pPr>
            <w:r w:rsidRPr="00801999">
              <w:rPr>
                <w:rFonts w:asciiTheme="minorHAnsi" w:hAnsiTheme="minorHAnsi" w:cstheme="majorHAnsi"/>
                <w:sz w:val="24"/>
                <w:szCs w:val="24"/>
              </w:rPr>
              <w:t>High dependency unit</w:t>
            </w:r>
          </w:p>
        </w:tc>
        <w:tc>
          <w:tcPr>
            <w:tcW w:w="567" w:type="dxa"/>
          </w:tcPr>
          <w:p w14:paraId="5935294B" w14:textId="77777777" w:rsidR="009570CB" w:rsidRDefault="009570CB" w:rsidP="00CC1B93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966" w:type="dxa"/>
          </w:tcPr>
          <w:p w14:paraId="677DFACF" w14:textId="77777777" w:rsidR="009570CB" w:rsidRDefault="009570CB" w:rsidP="00CC1B93"/>
        </w:tc>
        <w:tc>
          <w:tcPr>
            <w:tcW w:w="1562" w:type="dxa"/>
            <w:gridSpan w:val="2"/>
          </w:tcPr>
          <w:p w14:paraId="670BCBDC" w14:textId="77777777" w:rsidR="009570CB" w:rsidRDefault="009570CB" w:rsidP="00CC1B93"/>
        </w:tc>
      </w:tr>
      <w:tr w:rsidR="009570CB" w14:paraId="4D090963" w14:textId="77777777" w:rsidTr="00CC1B93">
        <w:tc>
          <w:tcPr>
            <w:tcW w:w="4673" w:type="dxa"/>
          </w:tcPr>
          <w:p w14:paraId="5EA50495" w14:textId="77777777" w:rsidR="009570CB" w:rsidRPr="00801999" w:rsidRDefault="009570CB" w:rsidP="00CC1B93">
            <w:pPr>
              <w:rPr>
                <w:rFonts w:asciiTheme="minorHAnsi" w:hAnsiTheme="minorHAnsi"/>
              </w:rPr>
            </w:pPr>
            <w:r w:rsidRPr="00801999">
              <w:rPr>
                <w:rFonts w:asciiTheme="minorHAnsi" w:hAnsiTheme="minorHAnsi" w:cstheme="majorHAnsi"/>
                <w:sz w:val="24"/>
                <w:szCs w:val="24"/>
              </w:rPr>
              <w:t>Postnatal ward</w:t>
            </w:r>
          </w:p>
        </w:tc>
        <w:tc>
          <w:tcPr>
            <w:tcW w:w="567" w:type="dxa"/>
          </w:tcPr>
          <w:p w14:paraId="7BADA962" w14:textId="77777777" w:rsidR="009570CB" w:rsidRDefault="009570CB" w:rsidP="00CC1B93"/>
        </w:tc>
        <w:tc>
          <w:tcPr>
            <w:tcW w:w="3966" w:type="dxa"/>
          </w:tcPr>
          <w:p w14:paraId="50480BF6" w14:textId="77777777" w:rsidR="009570CB" w:rsidRDefault="009570CB" w:rsidP="00CC1B93"/>
        </w:tc>
        <w:tc>
          <w:tcPr>
            <w:tcW w:w="1562" w:type="dxa"/>
            <w:gridSpan w:val="2"/>
          </w:tcPr>
          <w:p w14:paraId="76FFC3D7" w14:textId="77777777" w:rsidR="009570CB" w:rsidRDefault="009570CB" w:rsidP="00CC1B93"/>
        </w:tc>
      </w:tr>
      <w:tr w:rsidR="009570CB" w14:paraId="51B0332F" w14:textId="77777777" w:rsidTr="00CC1B93">
        <w:tc>
          <w:tcPr>
            <w:tcW w:w="4673" w:type="dxa"/>
          </w:tcPr>
          <w:p w14:paraId="6EBA0596" w14:textId="77777777" w:rsidR="009570CB" w:rsidRPr="00801999" w:rsidRDefault="009570CB" w:rsidP="00CC1B93">
            <w:pPr>
              <w:rPr>
                <w:rFonts w:asciiTheme="minorHAnsi" w:hAnsiTheme="minorHAnsi" w:cstheme="majorHAnsi"/>
                <w:sz w:val="24"/>
                <w:szCs w:val="24"/>
              </w:rPr>
            </w:pPr>
            <w:r w:rsidRPr="00801999">
              <w:rPr>
                <w:rFonts w:asciiTheme="minorHAnsi" w:hAnsiTheme="minorHAnsi" w:cstheme="majorHAnsi"/>
                <w:sz w:val="24"/>
                <w:szCs w:val="24"/>
              </w:rPr>
              <w:t>General ward</w:t>
            </w:r>
          </w:p>
        </w:tc>
        <w:tc>
          <w:tcPr>
            <w:tcW w:w="567" w:type="dxa"/>
          </w:tcPr>
          <w:p w14:paraId="71753789" w14:textId="77777777" w:rsidR="009570CB" w:rsidRDefault="009570CB" w:rsidP="00CC1B93"/>
        </w:tc>
        <w:tc>
          <w:tcPr>
            <w:tcW w:w="3966" w:type="dxa"/>
          </w:tcPr>
          <w:p w14:paraId="38E08046" w14:textId="77777777" w:rsidR="009570CB" w:rsidRDefault="009570CB" w:rsidP="00CC1B93"/>
        </w:tc>
        <w:tc>
          <w:tcPr>
            <w:tcW w:w="1562" w:type="dxa"/>
            <w:gridSpan w:val="2"/>
          </w:tcPr>
          <w:p w14:paraId="17A5E0DD" w14:textId="77777777" w:rsidR="009570CB" w:rsidRDefault="009570CB" w:rsidP="00CC1B93"/>
        </w:tc>
      </w:tr>
      <w:tr w:rsidR="00F5041D" w14:paraId="7EB272C3" w14:textId="77777777" w:rsidTr="00CC1B93">
        <w:tc>
          <w:tcPr>
            <w:tcW w:w="4673" w:type="dxa"/>
          </w:tcPr>
          <w:p w14:paraId="5E3508F0" w14:textId="155F19C0" w:rsidR="00F5041D" w:rsidRPr="00801999" w:rsidRDefault="00F5041D" w:rsidP="00CC1B93">
            <w:pPr>
              <w:rPr>
                <w:rFonts w:asciiTheme="minorHAnsi" w:hAnsiTheme="minorHAnsi" w:cstheme="majorHAnsi"/>
                <w:sz w:val="24"/>
                <w:szCs w:val="24"/>
              </w:rPr>
            </w:pPr>
            <w:r>
              <w:rPr>
                <w:rFonts w:asciiTheme="minorHAnsi" w:hAnsiTheme="minorHAnsi" w:cstheme="majorHAnsi"/>
                <w:sz w:val="24"/>
                <w:szCs w:val="24"/>
              </w:rPr>
              <w:t>Mental health ward</w:t>
            </w:r>
          </w:p>
        </w:tc>
        <w:tc>
          <w:tcPr>
            <w:tcW w:w="567" w:type="dxa"/>
          </w:tcPr>
          <w:p w14:paraId="33A4B9C7" w14:textId="77777777" w:rsidR="00F5041D" w:rsidRDefault="00F5041D" w:rsidP="00CC1B93"/>
        </w:tc>
        <w:tc>
          <w:tcPr>
            <w:tcW w:w="3966" w:type="dxa"/>
          </w:tcPr>
          <w:p w14:paraId="5177D1EC" w14:textId="77777777" w:rsidR="00F5041D" w:rsidRDefault="00F5041D" w:rsidP="00CC1B93"/>
        </w:tc>
        <w:tc>
          <w:tcPr>
            <w:tcW w:w="1562" w:type="dxa"/>
            <w:gridSpan w:val="2"/>
          </w:tcPr>
          <w:p w14:paraId="7CBD2146" w14:textId="77777777" w:rsidR="00F5041D" w:rsidRDefault="00F5041D" w:rsidP="00CC1B93"/>
        </w:tc>
      </w:tr>
      <w:tr w:rsidR="009570CB" w14:paraId="2F5556F7" w14:textId="77777777" w:rsidTr="00CC1B93">
        <w:tc>
          <w:tcPr>
            <w:tcW w:w="4673" w:type="dxa"/>
          </w:tcPr>
          <w:p w14:paraId="6FA8750D" w14:textId="77777777" w:rsidR="009570CB" w:rsidRPr="00801999" w:rsidRDefault="009570CB" w:rsidP="00CC1B93">
            <w:pPr>
              <w:rPr>
                <w:rFonts w:asciiTheme="minorHAnsi" w:hAnsiTheme="minorHAnsi" w:cstheme="majorHAnsi"/>
                <w:i/>
              </w:rPr>
            </w:pPr>
            <w:r w:rsidRPr="00801999">
              <w:rPr>
                <w:rFonts w:asciiTheme="minorHAnsi" w:hAnsiTheme="minorHAnsi" w:cstheme="majorHAnsi"/>
                <w:sz w:val="24"/>
                <w:szCs w:val="24"/>
              </w:rPr>
              <w:t xml:space="preserve">Other </w:t>
            </w:r>
            <w:r w:rsidRPr="00801999">
              <w:rPr>
                <w:rFonts w:asciiTheme="minorHAnsi" w:hAnsiTheme="minorHAnsi" w:cstheme="majorHAnsi"/>
                <w:i/>
              </w:rPr>
              <w:t>(Please specify below)</w:t>
            </w:r>
          </w:p>
          <w:p w14:paraId="2C9F71E7" w14:textId="77777777" w:rsidR="009570CB" w:rsidRPr="00801999" w:rsidRDefault="009570CB" w:rsidP="00CC1B93">
            <w:pPr>
              <w:rPr>
                <w:rFonts w:asciiTheme="minorHAnsi" w:hAnsiTheme="minorHAnsi"/>
              </w:rPr>
            </w:pPr>
            <w:r w:rsidRPr="00801999">
              <w:rPr>
                <w:rFonts w:asciiTheme="minorHAnsi" w:hAnsiTheme="minorHAnsi" w:cstheme="majorHAnsi"/>
                <w:i/>
              </w:rPr>
              <w:t>________________________________________</w:t>
            </w:r>
          </w:p>
        </w:tc>
        <w:tc>
          <w:tcPr>
            <w:tcW w:w="567" w:type="dxa"/>
          </w:tcPr>
          <w:p w14:paraId="7BE18042" w14:textId="77777777" w:rsidR="009570CB" w:rsidRDefault="009570CB" w:rsidP="00CC1B93"/>
        </w:tc>
        <w:tc>
          <w:tcPr>
            <w:tcW w:w="3966" w:type="dxa"/>
          </w:tcPr>
          <w:p w14:paraId="15025FE9" w14:textId="77777777" w:rsidR="009570CB" w:rsidRDefault="009570CB" w:rsidP="00CC1B93"/>
        </w:tc>
        <w:tc>
          <w:tcPr>
            <w:tcW w:w="1562" w:type="dxa"/>
            <w:gridSpan w:val="2"/>
          </w:tcPr>
          <w:p w14:paraId="172631E8" w14:textId="77777777" w:rsidR="009570CB" w:rsidRDefault="009570CB" w:rsidP="00CC1B93"/>
        </w:tc>
      </w:tr>
      <w:tr w:rsidR="009570CB" w:rsidRPr="000B3123" w14:paraId="04B896E0" w14:textId="77777777" w:rsidTr="00E026E1">
        <w:tc>
          <w:tcPr>
            <w:tcW w:w="5240" w:type="dxa"/>
            <w:gridSpan w:val="2"/>
            <w:vMerge w:val="restart"/>
            <w:vAlign w:val="center"/>
          </w:tcPr>
          <w:p w14:paraId="371F46A0" w14:textId="77777777" w:rsidR="009570CB" w:rsidRDefault="009570CB" w:rsidP="00CC1B9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If the woman was transferred to a different hospital how was she transferred?</w:t>
            </w:r>
          </w:p>
        </w:tc>
        <w:tc>
          <w:tcPr>
            <w:tcW w:w="4961" w:type="dxa"/>
            <w:gridSpan w:val="2"/>
          </w:tcPr>
          <w:p w14:paraId="45E544A9" w14:textId="77777777" w:rsidR="009570CB" w:rsidRPr="000B3123" w:rsidRDefault="009570CB" w:rsidP="00CC1B93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Air ambulance</w:t>
            </w:r>
          </w:p>
        </w:tc>
        <w:tc>
          <w:tcPr>
            <w:tcW w:w="567" w:type="dxa"/>
          </w:tcPr>
          <w:p w14:paraId="0787EDC0" w14:textId="77777777" w:rsidR="009570CB" w:rsidRPr="000B3123" w:rsidRDefault="009570CB" w:rsidP="00CC1B9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570CB" w:rsidRPr="000B3123" w14:paraId="2D0D2EEE" w14:textId="77777777" w:rsidTr="00E026E1">
        <w:tc>
          <w:tcPr>
            <w:tcW w:w="5240" w:type="dxa"/>
            <w:gridSpan w:val="2"/>
            <w:vMerge/>
          </w:tcPr>
          <w:p w14:paraId="3880C4BA" w14:textId="77777777" w:rsidR="009570CB" w:rsidRDefault="009570CB" w:rsidP="00CC1B9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961" w:type="dxa"/>
            <w:gridSpan w:val="2"/>
          </w:tcPr>
          <w:p w14:paraId="3F07D3A2" w14:textId="77777777" w:rsidR="009570CB" w:rsidRDefault="009570CB" w:rsidP="00CC1B93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Land ambulance</w:t>
            </w:r>
          </w:p>
        </w:tc>
        <w:tc>
          <w:tcPr>
            <w:tcW w:w="567" w:type="dxa"/>
          </w:tcPr>
          <w:p w14:paraId="2A4ED34E" w14:textId="77777777" w:rsidR="009570CB" w:rsidRPr="000B3123" w:rsidRDefault="009570CB" w:rsidP="00CC1B9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570CB" w:rsidRPr="000B3123" w14:paraId="642C323C" w14:textId="77777777" w:rsidTr="00E026E1">
        <w:tc>
          <w:tcPr>
            <w:tcW w:w="5240" w:type="dxa"/>
            <w:gridSpan w:val="2"/>
            <w:vMerge/>
          </w:tcPr>
          <w:p w14:paraId="6DCE20E6" w14:textId="77777777" w:rsidR="009570CB" w:rsidRDefault="009570CB" w:rsidP="00CC1B9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961" w:type="dxa"/>
            <w:gridSpan w:val="2"/>
          </w:tcPr>
          <w:p w14:paraId="17D0F97D" w14:textId="77777777" w:rsidR="009570CB" w:rsidRDefault="009570CB" w:rsidP="00CC1B93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Critical care ambulance</w:t>
            </w:r>
          </w:p>
        </w:tc>
        <w:tc>
          <w:tcPr>
            <w:tcW w:w="567" w:type="dxa"/>
          </w:tcPr>
          <w:p w14:paraId="46FFF379" w14:textId="77777777" w:rsidR="009570CB" w:rsidRPr="000B3123" w:rsidRDefault="009570CB" w:rsidP="00CC1B9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570CB" w:rsidRPr="000B3123" w14:paraId="4DC3D98A" w14:textId="77777777" w:rsidTr="00E026E1">
        <w:tc>
          <w:tcPr>
            <w:tcW w:w="5240" w:type="dxa"/>
            <w:gridSpan w:val="2"/>
            <w:vMerge/>
          </w:tcPr>
          <w:p w14:paraId="0E901A5E" w14:textId="77777777" w:rsidR="009570CB" w:rsidRDefault="009570CB" w:rsidP="00CC1B9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961" w:type="dxa"/>
            <w:gridSpan w:val="2"/>
          </w:tcPr>
          <w:p w14:paraId="49503135" w14:textId="77777777" w:rsidR="009570CB" w:rsidRDefault="009570CB" w:rsidP="00CC1B93">
            <w:pPr>
              <w:jc w:val="right"/>
              <w:rPr>
                <w:rFonts w:asciiTheme="minorHAnsi" w:hAnsiTheme="minorHAnsi" w:cstheme="minorHAnsi"/>
                <w:bCs/>
                <w:i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Other </w:t>
            </w:r>
            <w:r>
              <w:rPr>
                <w:rFonts w:asciiTheme="minorHAnsi" w:hAnsiTheme="minorHAnsi" w:cstheme="minorHAnsi"/>
                <w:bCs/>
                <w:i/>
              </w:rPr>
              <w:t>please specify</w:t>
            </w:r>
          </w:p>
          <w:p w14:paraId="247CACC6" w14:textId="77777777" w:rsidR="009570CB" w:rsidRDefault="009570CB" w:rsidP="00CC1B93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DE10C8">
              <w:rPr>
                <w:rFonts w:asciiTheme="minorHAnsi" w:hAnsiTheme="minorHAnsi"/>
                <w:noProof/>
                <w:sz w:val="24"/>
                <w:szCs w:val="24"/>
                <w:highlight w:val="yellow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5671296" behindDoc="0" locked="0" layoutInCell="1" allowOverlap="1" wp14:anchorId="16316D30" wp14:editId="30DE7359">
                      <wp:simplePos x="0" y="0"/>
                      <wp:positionH relativeFrom="column">
                        <wp:posOffset>-5080</wp:posOffset>
                      </wp:positionH>
                      <wp:positionV relativeFrom="page">
                        <wp:posOffset>413624</wp:posOffset>
                      </wp:positionV>
                      <wp:extent cx="2078355" cy="234315"/>
                      <wp:effectExtent l="0" t="0" r="17145" b="32385"/>
                      <wp:wrapNone/>
                      <wp:docPr id="2730" name="Group 27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731" name="Rectangle 27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32" name="Straight Arrow Connector 273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33" name="Straight Arrow Connector 2733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34" name="Rectangle 27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35" name="Rectangle 27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36" name="Rectangle 27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37" name="Rectangle 27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38" name="Rectangle 27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39" name="Rectangle 27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40" name="Rectangle 27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group w14:anchorId="568300F1" id="Group 2730" o:spid="_x0000_s1026" style="position:absolute;margin-left:-.4pt;margin-top:32.55pt;width:163.65pt;height:18.45pt;z-index:255671296;mso-position-vertical-relative:page;mso-width-relative:margin;mso-height-relative:margin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">
                      <v:rect id="Rectangle 2731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PJT8YA&#10;AADdAAAADwAAAGRycy9kb3ducmV2LnhtbESPQWvCQBSE7wX/w/KE3urGBFobXUUslvZo4sXba/aZ&#10;RLNvQ3Zj0v76bqHgcZiZb5jVZjSNuFHnassK5rMIBHFhdc2lgmO+f1qAcB5ZY2OZFHyTg8168rDC&#10;VNuBD3TLfCkChF2KCirv21RKV1Rk0M1sSxy8s+0M+iC7UuoOhwA3jYyj6FkarDksVNjSrqLimvVG&#10;wVcdH/HnkL9H5nWf+M8xv/SnN6Uep+N2CcLT6O/h//aHVhC/JHP4exOegF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ePJT8YAAADdAAAADwAAAAAAAAAAAAAAAACYAgAAZHJz&#10;L2Rvd25yZXYueG1sUEsFBgAAAAAEAAQA9QAAAIsDAAAAAA==&#10;"/>
                      <v:shape id="Straight Arrow Connector 2732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GFpfMYAAADdAAAADwAAAGRycy9kb3ducmV2LnhtbESPQWvCQBSE70L/w/IKvUjdJEKV6CpF&#10;KBQPBTUHj4/d1ySYfZvurjH9911B6HGYmW+Y9Xa0nRjIh9axgnyWgSDWzrRcK6hOH69LECEiG+wc&#10;k4JfCrDdPE3WWBp34wMNx1iLBOFQooImxr6UMuiGLIaZ64mT9+28xZikr6XxeEtw28kiy96kxZbT&#10;QoM97RrSl+PVKmj31Vc1TH+i18t9fvZ5OJ07rdTL8/i+AhFpjP/hR/vTKCgW8wLub9ITkJ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RhaXzGAAAA3QAAAA8AAAAAAAAA&#10;AAAAAAAAoQIAAGRycy9kb3ducmV2LnhtbFBLBQYAAAAABAAEAPkAAACUAwAAAAA=&#10;"/>
                      <v:shape id="Straight Arrow Connector 2733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y3M58UAAADdAAAADwAAAGRycy9kb3ducmV2LnhtbESPQWsCMRSE74L/ITzBi2h2FaqsRimF&#10;gngoVPfg8ZE8dxc3L2uSrtt/3xQKPQ4z8w2zOwy2FT350DhWkC8yEMTamYYrBeXlfb4BESKywdYx&#10;KfimAIf9eLTDwrgnf1J/jpVIEA4FKqhj7Aopg67JYli4jjh5N+ctxiR9JY3HZ4LbVi6z7EVabDgt&#10;1NjRW036fv6yCppT+VH2s0f0enPKrz4Pl2urlZpOhtctiEhD/A//tY9GwXK9WsHvm/QE5P4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y3M58UAAADdAAAADwAAAAAAAAAA&#10;AAAAAAChAgAAZHJzL2Rvd25yZXYueG1sUEsFBgAAAAAEAAQA+QAAAJMDAAAAAA==&#10;"/>
                      <v:rect id="Rectangle 2734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Rq18UA&#10;AADdAAAADwAAAGRycy9kb3ducmV2LnhtbESPQWvCQBSE7wX/w/IK3uqmUaxGV5EWRY8aL96e2WcS&#10;zb4N2VWjv75bEHocZuYbZjpvTSVu1LjSsoLPXgSCOLO65FzBPl1+jEA4j6yxskwKHuRgPuu8TTHR&#10;9s5buu18LgKEXYIKCu/rREqXFWTQ9WxNHLyTbQz6IJtc6gbvAW4qGUfRUBosOSwUWNN3QdlldzUK&#10;jmW8x+c2XUVmvOz7TZuer4cfpbrv7WICwlPr/8Ov9loriL/6A/h7E56An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lGrXxQAAAN0AAAAPAAAAAAAAAAAAAAAAAJgCAABkcnMv&#10;ZG93bnJldi54bWxQSwUGAAAAAAQABAD1AAAAigMAAAAA&#10;"/>
                      <v:rect id="Rectangle 2735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jPTMUA&#10;AADdAAAADwAAAGRycy9kb3ducmV2LnhtbESPQWvCQBSE7wX/w/IK3uqmEa1GV5EWRY8aL96e2WcS&#10;zb4N2VWjv75bEHocZuYbZjpvTSVu1LjSsoLPXgSCOLO65FzBPl1+jEA4j6yxskwKHuRgPuu8TTHR&#10;9s5buu18LgKEXYIKCu/rREqXFWTQ9WxNHLyTbQz6IJtc6gbvAW4qGUfRUBosOSwUWNN3QdlldzUK&#10;jmW8x+c2XUVmvOz7TZuer4cfpbrv7WICwlPr/8Ov9loriL/6A/h7E56An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2M9MxQAAAN0AAAAPAAAAAAAAAAAAAAAAAJgCAABkcnMv&#10;ZG93bnJldi54bWxQSwUGAAAAAAQABAD1AAAAigMAAAAA&#10;"/>
                      <v:rect id="Rectangle 2736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pRO8QA&#10;AADdAAAADwAAAGRycy9kb3ducmV2LnhtbESPQYvCMBSE78L+h/AWvGm6FXStRlkURY9aL3t7Ns+2&#10;u81LaaJWf70RBI/DzHzDTOetqcSFGldaVvDVj0AQZ1aXnCs4pKveNwjnkTVWlknBjRzMZx+dKSba&#10;XnlHl73PRYCwS1BB4X2dSOmyggy6vq2Jg3eyjUEfZJNL3eA1wE0l4ygaSoMlh4UCa1oUlP3vz0bB&#10;sYwPeN+l68iMVwO/bdO/8+9Sqe5n+zMB4an17/CrvdEK4tFgCM834QnI2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4KUTvEAAAA3QAAAA8AAAAAAAAAAAAAAAAAmAIAAGRycy9k&#10;b3ducmV2LnhtbFBLBQYAAAAABAAEAPUAAACJAwAAAAA=&#10;"/>
                      <v:rect id="Rectangle 2737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b0oMQA&#10;AADdAAAADwAAAGRycy9kb3ducmV2LnhtbESPQYvCMBSE78L+h/AWvGm6FVatRlkURY9aL96ezbPt&#10;bvNSmqh1f70RBI/DzHzDTOetqcSVGldaVvDVj0AQZ1aXnCs4pKveCITzyBory6TgTg7ms4/OFBNt&#10;b7yj697nIkDYJaig8L5OpHRZQQZd39bEwTvbxqAPssmlbvAW4KaScRR9S4Mlh4UCa1oUlP3tL0bB&#10;qYwP+L9L15EZrwZ+26a/l+NSqe5n+zMB4an17/CrvdEK4uFgCM834QnI2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G9KDEAAAA3QAAAA8AAAAAAAAAAAAAAAAAmAIAAGRycy9k&#10;b3ducmV2LnhtbFBLBQYAAAAABAAEAPUAAACJAwAAAAA=&#10;"/>
                      <v:rect id="Rectangle 2738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lg0sEA&#10;AADdAAAADwAAAGRycy9kb3ducmV2LnhtbERPy4rCMBTdC/5DuII7Ta3goxpFZlBmllo37q7Nta02&#10;N6WJ2vHrJwvB5eG8l+vWVOJBjSstKxgNIxDEmdUl5wqO6XYwA+E8ssbKMin4IwfrVbezxETbJ+/p&#10;cfC5CCHsElRQeF8nUrqsIINuaGviwF1sY9AH2ORSN/gM4aaScRRNpMGSQ0OBNX0VlN0Od6PgXMZH&#10;fO3TXWTm27H/bdPr/fStVL/XbhYgPLX+I367f7SCeDoOc8Ob8ATk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DZYNLBAAAA3QAAAA8AAAAAAAAAAAAAAAAAmAIAAGRycy9kb3du&#10;cmV2LnhtbFBLBQYAAAAABAAEAPUAAACGAwAAAAA=&#10;"/>
                      <v:rect id="Rectangle 2739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XFScQA&#10;AADdAAAADwAAAGRycy9kb3ducmV2LnhtbESPQYvCMBSE78L+h/AWvGm6FVytRllWFD1qvXh7Ns+2&#10;bvNSmqjVX2+EBY/DzHzDTOetqcSVGldaVvDVj0AQZ1aXnCvYp8veCITzyBory6TgTg7ms4/OFBNt&#10;b7yl687nIkDYJaig8L5OpHRZQQZd39bEwTvZxqAPssmlbvAW4KaScRQNpcGSw0KBNf0WlP3tLkbB&#10;sYz3+Nimq8iMlwO/adPz5bBQqvvZ/kxAeGr9O/zfXmsF8fdgDK834QnI2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VxUnEAAAA3QAAAA8AAAAAAAAAAAAAAAAAmAIAAGRycy9k&#10;b3ducmV2LnhtbFBLBQYAAAAABAAEAPUAAACJAwAAAAA=&#10;"/>
                      <v:rect id="Rectangle 2740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kfqcIA&#10;AADdAAAADwAAAGRycy9kb3ducmV2LnhtbERPPW/CMBDdkfofrKvEBg5pVSBgEKICwQhhYTviIwnE&#10;5yg2kPLr8VCJ8el9T+etqcSdGldaVjDoRyCIM6tLzhUc0lVvBMJ5ZI2VZVLwRw7ms4/OFBNtH7yj&#10;+97nIoSwS1BB4X2dSOmyggy6vq2JA3e2jUEfYJNL3eAjhJtKxlH0Iw2WHBoKrGlZUHbd34yCUxkf&#10;8LlL15EZr778tk0vt+OvUt3PdjEB4an1b/G/e6MVxMPvsD+8CU9Az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qR+pwgAAAN0AAAAPAAAAAAAAAAAAAAAAAJgCAABkcnMvZG93&#10;bnJldi54bWxQSwUGAAAAAAQABAD1AAAAhwMAAAAA&#10;"/>
                      <w10:wrap anchory="page"/>
                    </v:group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_____________________________________</w:t>
            </w:r>
          </w:p>
        </w:tc>
        <w:tc>
          <w:tcPr>
            <w:tcW w:w="567" w:type="dxa"/>
          </w:tcPr>
          <w:p w14:paraId="5DFCFEB2" w14:textId="77777777" w:rsidR="009570CB" w:rsidRPr="000B3123" w:rsidRDefault="009570CB" w:rsidP="00CC1B9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9570CB" w:rsidRPr="000B3123" w14:paraId="0A47C7EB" w14:textId="77777777" w:rsidTr="00E026E1">
        <w:tc>
          <w:tcPr>
            <w:tcW w:w="5240" w:type="dxa"/>
            <w:gridSpan w:val="2"/>
          </w:tcPr>
          <w:p w14:paraId="6D7D6C08" w14:textId="77777777" w:rsidR="009570CB" w:rsidRDefault="009570CB" w:rsidP="00CC1B9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Date admitted to transferred hospital</w:t>
            </w:r>
          </w:p>
          <w:p w14:paraId="7FA65421" w14:textId="77777777" w:rsidR="009570CB" w:rsidRDefault="009570CB" w:rsidP="00CC1B9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528" w:type="dxa"/>
            <w:gridSpan w:val="3"/>
          </w:tcPr>
          <w:p w14:paraId="2AF6857A" w14:textId="77777777" w:rsidR="009570CB" w:rsidRDefault="009570CB" w:rsidP="00CC1B93">
            <w:pPr>
              <w:spacing w:before="40" w:after="40"/>
              <w:jc w:val="right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</w:p>
          <w:p w14:paraId="4E6B6D2A" w14:textId="77777777" w:rsidR="009570CB" w:rsidRPr="000B3123" w:rsidRDefault="009570CB" w:rsidP="00CC1B93">
            <w:pPr>
              <w:spacing w:before="40" w:after="4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DE10C8">
              <w:rPr>
                <w:rFonts w:asciiTheme="minorHAnsi" w:hAnsiTheme="minorHAnsi"/>
                <w:noProof/>
                <w:sz w:val="24"/>
                <w:szCs w:val="24"/>
                <w:highlight w:val="yellow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5672320" behindDoc="0" locked="0" layoutInCell="1" allowOverlap="1" wp14:anchorId="21C5D47A" wp14:editId="60FBF0E0">
                      <wp:simplePos x="0" y="0"/>
                      <wp:positionH relativeFrom="column">
                        <wp:posOffset>-24103</wp:posOffset>
                      </wp:positionH>
                      <wp:positionV relativeFrom="page">
                        <wp:posOffset>491729</wp:posOffset>
                      </wp:positionV>
                      <wp:extent cx="2078355" cy="234315"/>
                      <wp:effectExtent l="0" t="0" r="17145" b="32385"/>
                      <wp:wrapNone/>
                      <wp:docPr id="2741" name="Group 27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742" name="Rectangle 27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43" name="Straight Arrow Connector 2743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44" name="Straight Arrow Connector 274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45" name="Rectangle 27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46" name="Rectangle 27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47" name="Rectangle 27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48" name="Rectangle 27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49" name="Rectangle 27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50" name="Rectangle 27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51" name="Rectangle 27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group w14:anchorId="58579318" id="Group 2741" o:spid="_x0000_s1026" style="position:absolute;margin-left:-1.9pt;margin-top:38.7pt;width:163.65pt;height:18.45pt;z-index:255672320;mso-position-vertical-relative:page;mso-width-relative:margin;mso-height-relative:margin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">
                      <v:rect id="Rectangle 2742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ckRcUA&#10;AADdAAAADwAAAGRycy9kb3ducmV2LnhtbESPQWvCQBSE74L/YXlCb7oxLWpTVxGLRY+aXHp7zT6T&#10;aPZtyK6a+utdodDjMDPfMPNlZ2pxpdZVlhWMRxEI4tzqigsFWboZzkA4j6yxtkwKfsnBctHvzTHR&#10;9sZ7uh58IQKEXYIKSu+bREqXl2TQjWxDHLyjbQ36INtC6hZvAW5qGUfRRBqsOCyU2NC6pPx8uBgF&#10;P1Wc4X2ffkXmffPqd116unx/KvUy6FYfIDx1/j/8195qBfH0LYbnm/A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NyRFxQAAAN0AAAAPAAAAAAAAAAAAAAAAAJgCAABkcnMv&#10;ZG93bnJldi54bWxQSwUGAAAAAAQABAD1AAAAigMAAAAA&#10;"/>
                      <v:shape id="Straight Arrow Connector 2743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yu/msYAAADdAAAADwAAAGRycy9kb3ducmV2LnhtbESPQWsCMRSE74L/ITyhF9HsWmllNYoU&#10;CsVDQd2Dx0fy3F3cvKxJum7/fVMo9DjMzDfMZjfYVvTkQ+NYQT7PQBBrZxquFJTn99kKRIjIBlvH&#10;pOCbAuy249EGC+MefKT+FCuRIBwKVFDH2BVSBl2TxTB3HXHyrs5bjEn6ShqPjwS3rVxk2Yu02HBa&#10;qLGjt5r07fRlFTSH8rPsp/fo9eqQX3wezpdWK/U0GfZrEJGG+B/+a38YBYvX5TP8vklPQG5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Mrv5rGAAAA3QAAAA8AAAAAAAAA&#10;AAAAAAAAoQIAAGRycy9kb3ducmV2LnhtbFBLBQYAAAAABAAEAPkAAACUAwAAAAA=&#10;"/>
                      <v:shape id="Straight Arrow Connector 2744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MIn7sUAAADdAAAADwAAAGRycy9kb3ducmV2LnhtbESPQWsCMRSE74L/ITzBi2h2RaqsRimF&#10;gngoVPfg8ZE8dxc3L2uSrtt/3xQKPQ4z8w2zOwy2FT350DhWkC8yEMTamYYrBeXlfb4BESKywdYx&#10;KfimAIf9eLTDwrgnf1J/jpVIEA4FKqhj7Aopg67JYli4jjh5N+ctxiR9JY3HZ4LbVi6z7EVabDgt&#10;1NjRW036fv6yCppT+VH2s0f0enPKrz4Pl2urlZpOhtctiEhD/A//tY9GwXK9WsHvm/QE5P4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MIn7sUAAADdAAAADwAAAAAAAAAA&#10;AAAAAAChAgAAZHJzL2Rvd25yZXYueG1sUEsFBgAAAAAEAAQA+QAAAJMDAAAAAA==&#10;"/>
                      <v:rect id="Rectangle 2745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68McYA&#10;AADdAAAADwAAAGRycy9kb3ducmV2LnhtbESPwW7CMBBE75X4B2uReisOaaGQYhCiooIjhEtvS7wk&#10;KfE6ig2kfD1GQuI4mpk3msmsNZU4U+NKywr6vQgEcWZ1ybmCXbp8G4FwHlljZZkU/JOD2bTzMsFE&#10;2wtv6Lz1uQgQdgkqKLyvEyldVpBB17M1cfAOtjHog2xyqRu8BLipZBxFQ2mw5LBQYE2LgrLj9mQU&#10;7Mt4h9dN+hOZ8fLdr9v07/T7rdRrt51/gfDU+mf40V5pBfHnxwDub8ITkN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t68McYAAADdAAAADwAAAAAAAAAAAAAAAACYAgAAZHJz&#10;L2Rvd25yZXYueG1sUEsFBgAAAAAEAAQA9QAAAIsDAAAAAA==&#10;"/>
                      <v:rect id="Rectangle 2746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wiRsUA&#10;AADdAAAADwAAAGRycy9kb3ducmV2LnhtbESPQWvCQBSE70L/w/IEb7oxitbUVYqi2KPGS2/P7GuS&#10;Nvs2ZFeN/vquIHgcZuYbZr5sTSUu1LjSsoLhIAJBnFldcq7gmG767yCcR9ZYWSYFN3KwXLx15pho&#10;e+U9XQ4+FwHCLkEFhfd1IqXLCjLoBrYmDt6PbQz6IJtc6gavAW4qGUfRRBosOSwUWNOqoOzvcDYK&#10;TmV8xPs+3UZmthn5rzb9PX+vlep1288PEJ5a/wo/2zutIJ6OJ/B4E56AXP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DCJGxQAAAN0AAAAPAAAAAAAAAAAAAAAAAJgCAABkcnMv&#10;ZG93bnJldi54bWxQSwUGAAAAAAQABAD1AAAAigMAAAAA&#10;"/>
                      <v:rect id="Rectangle 2747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CH3cUA&#10;AADdAAAADwAAAGRycy9kb3ducmV2LnhtbESPQWvCQBSE74L/YXmCN92YSrXRVcSi2KPGS2/P7GuS&#10;mn0bsqtGf323IHgcZuYbZr5sTSWu1LjSsoLRMAJBnFldcq7gmG4GUxDOI2usLJOCOzlYLrqdOSba&#10;3nhP14PPRYCwS1BB4X2dSOmyggy6oa2Jg/djG4M+yCaXusFbgJtKxlH0Lg2WHBYKrGldUHY+XIyC&#10;Uxkf8bFPt5H52Lz5rzb9vXx/KtXvtasZCE+tf4Wf7Z1WEE/GE/h/E56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QIfdxQAAAN0AAAAPAAAAAAAAAAAAAAAAAJgCAABkcnMv&#10;ZG93bnJldi54bWxQSwUGAAAAAAQABAD1AAAAigMAAAAA&#10;"/>
                      <v:rect id="Rectangle 2748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8Tr8IA&#10;AADdAAAADwAAAGRycy9kb3ducmV2LnhtbERPPW/CMBDdkfofrKvEBg5pVSBgEKICwQhhYTviIwnE&#10;5yg2kPLr8VCJ8el9T+etqcSdGldaVjDoRyCIM6tLzhUc0lVvBMJ5ZI2VZVLwRw7ms4/OFBNtH7yj&#10;+97nIoSwS1BB4X2dSOmyggy6vq2JA3e2jUEfYJNL3eAjhJtKxlH0Iw2WHBoKrGlZUHbd34yCUxkf&#10;8LlL15EZr778tk0vt+OvUt3PdjEB4an1b/G/e6MVxMPvMDe8CU9Az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3xOvwgAAAN0AAAAPAAAAAAAAAAAAAAAAAJgCAABkcnMvZG93&#10;bnJldi54bWxQSwUGAAAAAAQABAD1AAAAhwMAAAAA&#10;"/>
                      <v:rect id="Rectangle 2749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O2NMUA&#10;AADdAAAADwAAAGRycy9kb3ducmV2LnhtbESPQWvCQBSE74L/YXmCN92YSq3RVcSi2KPGS2/P7GuS&#10;mn0bsqtGf323IHgcZuYbZr5sTSWu1LjSsoLRMAJBnFldcq7gmG4GHyCcR9ZYWSYFd3KwXHQ7c0y0&#10;vfGergefiwBhl6CCwvs6kdJlBRl0Q1sTB+/HNgZ9kE0udYO3ADeVjKPoXRosOSwUWNO6oOx8uBgF&#10;pzI+4mOfbiMz3bz5rzb9vXx/KtXvtasZCE+tf4Wf7Z1WEE/GU/h/E56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k7Y0xQAAAN0AAAAPAAAAAAAAAAAAAAAAAJgCAABkcnMv&#10;ZG93bnJldi54bWxQSwUGAAAAAAQABAD1AAAAigMAAAAA&#10;"/>
                      <v:rect id="Rectangle 2750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CJdMIA&#10;AADdAAAADwAAAGRycy9kb3ducmV2LnhtbERPPW/CMBDdkfofrKvEBg6pWiBgEKICwQhhYTviIwnE&#10;5yg2kPLr8VCJ8el9T+etqcSdGldaVjDoRyCIM6tLzhUc0lVvBMJ5ZI2VZVLwRw7ms4/OFBNtH7yj&#10;+97nIoSwS1BB4X2dSOmyggy6vq2JA3e2jUEfYJNL3eAjhJtKxlH0Iw2WHBoKrGlZUHbd34yCUxkf&#10;8LlL15EZr778tk0vt+OvUt3PdjEB4an1b/G/e6MVxMPvsD+8CU9Az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cIl0wgAAAN0AAAAPAAAAAAAAAAAAAAAAAJgCAABkcnMvZG93&#10;bnJldi54bWxQSwUGAAAAAAQABAD1AAAAhwMAAAAA&#10;"/>
                      <v:rect id="Rectangle 2751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ws78UA&#10;AADdAAAADwAAAGRycy9kb3ducmV2LnhtbESPQWvCQBSE70L/w/IK3nRjRKvRVUpF0aPGi7dn9pmk&#10;zb4N2VWjv75bEHocZuYbZr5sTSVu1LjSsoJBPwJBnFldcq7gmK57ExDOI2usLJOCBzlYLt46c0y0&#10;vfOebgefiwBhl6CCwvs6kdJlBRl0fVsTB+9iG4M+yCaXusF7gJtKxlE0lgZLDgsF1vRVUPZzuBoF&#10;5zI+4nOfbiIzXQ/9rk2/r6eVUt339nMGwlPr/8Ov9lYriD9GA/h7E56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PCzvxQAAAN0AAAAPAAAAAAAAAAAAAAAAAJgCAABkcnMv&#10;ZG93bnJldi54bWxQSwUGAAAAAAQABAD1AAAAigMAAAAA&#10;"/>
                      <w10:wrap anchory="page"/>
                    </v:group>
                  </w:pict>
                </mc:Fallback>
              </mc:AlternateContent>
            </w:r>
            <w:proofErr w:type="spellStart"/>
            <w:r w:rsidRPr="00DB3EA5">
              <w:rPr>
                <w:rFonts w:asciiTheme="minorHAnsi" w:hAnsiTheme="minorHAnsi"/>
                <w:spacing w:val="20"/>
                <w:sz w:val="24"/>
                <w:szCs w:val="24"/>
              </w:rPr>
              <w:t>dd</w:t>
            </w:r>
            <w:proofErr w:type="spellEnd"/>
            <w:r w:rsidRPr="00DB3EA5">
              <w:rPr>
                <w:rFonts w:asciiTheme="minorHAnsi" w:hAnsiTheme="minorHAnsi"/>
                <w:spacing w:val="20"/>
                <w:sz w:val="24"/>
                <w:szCs w:val="24"/>
              </w:rPr>
              <w:t>/mm/</w:t>
            </w:r>
            <w:proofErr w:type="spellStart"/>
            <w:r w:rsidRPr="00DB3EA5">
              <w:rPr>
                <w:rFonts w:asciiTheme="minorHAnsi" w:hAnsiTheme="minorHAnsi"/>
                <w:spacing w:val="20"/>
                <w:sz w:val="24"/>
                <w:szCs w:val="24"/>
              </w:rPr>
              <w:t>yyyy</w:t>
            </w:r>
            <w:proofErr w:type="spellEnd"/>
          </w:p>
        </w:tc>
      </w:tr>
      <w:tr w:rsidR="009570CB" w:rsidRPr="000B3123" w14:paraId="2BB38AE5" w14:textId="77777777" w:rsidTr="00E026E1">
        <w:tc>
          <w:tcPr>
            <w:tcW w:w="5240" w:type="dxa"/>
            <w:gridSpan w:val="2"/>
          </w:tcPr>
          <w:p w14:paraId="7ECD25CF" w14:textId="77777777" w:rsidR="009570CB" w:rsidRDefault="009570CB" w:rsidP="00CC1B9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Date discharged from transferred hospital</w:t>
            </w:r>
          </w:p>
          <w:p w14:paraId="1F30732F" w14:textId="77777777" w:rsidR="009570CB" w:rsidRDefault="009570CB" w:rsidP="00CC1B9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528" w:type="dxa"/>
            <w:gridSpan w:val="3"/>
          </w:tcPr>
          <w:p w14:paraId="20BF84A7" w14:textId="77777777" w:rsidR="009570CB" w:rsidRDefault="009570CB" w:rsidP="00CC1B93">
            <w:pPr>
              <w:spacing w:before="40" w:after="40"/>
              <w:jc w:val="right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</w:p>
          <w:p w14:paraId="6E50C572" w14:textId="77777777" w:rsidR="009570CB" w:rsidRPr="000B3123" w:rsidRDefault="009570CB" w:rsidP="00CC1B93">
            <w:pPr>
              <w:spacing w:before="40" w:after="4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DB3EA5">
              <w:rPr>
                <w:rFonts w:asciiTheme="minorHAnsi" w:hAnsiTheme="minorHAnsi"/>
                <w:spacing w:val="20"/>
                <w:sz w:val="24"/>
                <w:szCs w:val="24"/>
              </w:rPr>
              <w:t>dd</w:t>
            </w:r>
            <w:proofErr w:type="spellEnd"/>
            <w:r w:rsidRPr="00DB3EA5">
              <w:rPr>
                <w:rFonts w:asciiTheme="minorHAnsi" w:hAnsiTheme="minorHAnsi"/>
                <w:spacing w:val="20"/>
                <w:sz w:val="24"/>
                <w:szCs w:val="24"/>
              </w:rPr>
              <w:t>/mm/</w:t>
            </w:r>
            <w:proofErr w:type="spellStart"/>
            <w:r w:rsidRPr="00DB3EA5">
              <w:rPr>
                <w:rFonts w:asciiTheme="minorHAnsi" w:hAnsiTheme="minorHAnsi"/>
                <w:spacing w:val="20"/>
                <w:sz w:val="24"/>
                <w:szCs w:val="24"/>
              </w:rPr>
              <w:t>yyyy</w:t>
            </w:r>
            <w:proofErr w:type="spellEnd"/>
          </w:p>
        </w:tc>
      </w:tr>
    </w:tbl>
    <w:p w14:paraId="21E43CFF" w14:textId="77777777" w:rsidR="009570CB" w:rsidRDefault="009570CB" w:rsidP="009570CB"/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7135"/>
        <w:gridCol w:w="976"/>
        <w:gridCol w:w="825"/>
        <w:gridCol w:w="837"/>
        <w:gridCol w:w="995"/>
      </w:tblGrid>
      <w:tr w:rsidR="009570CB" w14:paraId="710F6B8D" w14:textId="77777777" w:rsidTr="00CC1B93">
        <w:tc>
          <w:tcPr>
            <w:tcW w:w="10768" w:type="dxa"/>
            <w:gridSpan w:val="5"/>
            <w:shd w:val="pct10" w:color="auto" w:fill="auto"/>
          </w:tcPr>
          <w:p w14:paraId="4C04D941" w14:textId="4D8782E9" w:rsidR="009570CB" w:rsidRPr="00CD581A" w:rsidRDefault="009570CB" w:rsidP="00CC1B9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ajorHAnsi"/>
                <w:b/>
                <w:sz w:val="28"/>
                <w:szCs w:val="28"/>
              </w:rPr>
              <w:t>4</w:t>
            </w:r>
            <w:r w:rsidRPr="00CD581A">
              <w:rPr>
                <w:rFonts w:asciiTheme="minorHAnsi" w:hAnsiTheme="minorHAnsi" w:cstheme="majorHAnsi"/>
                <w:b/>
                <w:sz w:val="28"/>
                <w:szCs w:val="28"/>
              </w:rPr>
              <w:t>.</w:t>
            </w:r>
            <w:r w:rsidR="00CA3DA5">
              <w:rPr>
                <w:rFonts w:asciiTheme="minorHAnsi" w:hAnsiTheme="minorHAnsi" w:cstheme="majorHAnsi"/>
                <w:b/>
                <w:sz w:val="28"/>
                <w:szCs w:val="28"/>
              </w:rPr>
              <w:t xml:space="preserve"> </w:t>
            </w:r>
            <w:r w:rsidRPr="00CD581A">
              <w:rPr>
                <w:rFonts w:asciiTheme="minorHAnsi" w:hAnsiTheme="minorHAnsi" w:cstheme="majorHAnsi"/>
                <w:b/>
                <w:sz w:val="28"/>
                <w:szCs w:val="28"/>
              </w:rPr>
              <w:t xml:space="preserve">Adverse Events and </w:t>
            </w:r>
            <w:r w:rsidR="00F93DF3">
              <w:rPr>
                <w:rFonts w:asciiTheme="minorHAnsi" w:hAnsiTheme="minorHAnsi" w:cstheme="majorHAnsi"/>
                <w:b/>
                <w:sz w:val="28"/>
                <w:szCs w:val="28"/>
              </w:rPr>
              <w:t>Regular</w:t>
            </w:r>
            <w:r w:rsidRPr="00CD581A">
              <w:rPr>
                <w:rFonts w:asciiTheme="minorHAnsi" w:hAnsiTheme="minorHAnsi" w:cstheme="majorHAnsi"/>
                <w:b/>
                <w:sz w:val="28"/>
                <w:szCs w:val="28"/>
              </w:rPr>
              <w:t xml:space="preserve"> Medications</w:t>
            </w:r>
          </w:p>
        </w:tc>
      </w:tr>
      <w:tr w:rsidR="009570CB" w14:paraId="5403A8E0" w14:textId="77777777" w:rsidTr="00CC1B93">
        <w:tc>
          <w:tcPr>
            <w:tcW w:w="7135" w:type="dxa"/>
          </w:tcPr>
          <w:p w14:paraId="779DF15C" w14:textId="77777777" w:rsidR="009570CB" w:rsidRPr="000A7C9C" w:rsidRDefault="009570CB" w:rsidP="00CC1B93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Has the woman experienced any adverse events since the last visit? </w:t>
            </w:r>
            <w:r>
              <w:rPr>
                <w:rFonts w:asciiTheme="minorHAnsi" w:hAnsiTheme="minorHAnsi"/>
                <w:i/>
              </w:rPr>
              <w:t>(if ‘Yes’ please complete the Adverse Event form)</w:t>
            </w:r>
          </w:p>
        </w:tc>
        <w:tc>
          <w:tcPr>
            <w:tcW w:w="976" w:type="dxa"/>
          </w:tcPr>
          <w:p w14:paraId="0141616B" w14:textId="77777777" w:rsidR="009570CB" w:rsidRPr="000A7C9C" w:rsidRDefault="009570CB" w:rsidP="00CC1B9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0A7C9C"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825" w:type="dxa"/>
          </w:tcPr>
          <w:p w14:paraId="4442F740" w14:textId="77777777" w:rsidR="009570CB" w:rsidRPr="000A7C9C" w:rsidRDefault="009570CB" w:rsidP="00CC1B9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37" w:type="dxa"/>
          </w:tcPr>
          <w:p w14:paraId="581420A0" w14:textId="77777777" w:rsidR="009570CB" w:rsidRPr="000A7C9C" w:rsidRDefault="009570CB" w:rsidP="00CC1B9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0A7C9C"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995" w:type="dxa"/>
          </w:tcPr>
          <w:p w14:paraId="17347F48" w14:textId="77777777" w:rsidR="009570CB" w:rsidRPr="000A7C9C" w:rsidRDefault="009570CB" w:rsidP="00CC1B93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570CB" w14:paraId="41C5E90E" w14:textId="77777777" w:rsidTr="00CC1B93">
        <w:tc>
          <w:tcPr>
            <w:tcW w:w="7135" w:type="dxa"/>
          </w:tcPr>
          <w:p w14:paraId="2B726A4D" w14:textId="7CB3F869" w:rsidR="009570CB" w:rsidRPr="000A7C9C" w:rsidRDefault="009570CB" w:rsidP="00CA3DA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Has the woman had any changes to </w:t>
            </w:r>
            <w:r w:rsidR="00F93DF3">
              <w:rPr>
                <w:rFonts w:asciiTheme="minorHAnsi" w:hAnsiTheme="minorHAnsi"/>
                <w:sz w:val="24"/>
                <w:szCs w:val="24"/>
              </w:rPr>
              <w:t>regular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medications since the last visit? </w:t>
            </w:r>
            <w:r>
              <w:rPr>
                <w:rFonts w:asciiTheme="minorHAnsi" w:hAnsiTheme="minorHAnsi"/>
                <w:i/>
              </w:rPr>
              <w:t xml:space="preserve">(if ‘Yes’ please complete the </w:t>
            </w:r>
            <w:r w:rsidR="00F93DF3">
              <w:rPr>
                <w:rFonts w:asciiTheme="minorHAnsi" w:hAnsiTheme="minorHAnsi"/>
                <w:i/>
              </w:rPr>
              <w:t>Regular</w:t>
            </w:r>
            <w:r w:rsidR="00CA3DA5">
              <w:rPr>
                <w:rFonts w:asciiTheme="minorHAnsi" w:hAnsiTheme="minorHAnsi"/>
                <w:i/>
              </w:rPr>
              <w:t xml:space="preserve"> Medication</w:t>
            </w:r>
            <w:r>
              <w:rPr>
                <w:rFonts w:asciiTheme="minorHAnsi" w:hAnsiTheme="minorHAnsi"/>
                <w:i/>
              </w:rPr>
              <w:t xml:space="preserve"> form)</w:t>
            </w:r>
          </w:p>
        </w:tc>
        <w:tc>
          <w:tcPr>
            <w:tcW w:w="976" w:type="dxa"/>
          </w:tcPr>
          <w:p w14:paraId="5F64C60A" w14:textId="77777777" w:rsidR="009570CB" w:rsidRPr="000A7C9C" w:rsidRDefault="009570CB" w:rsidP="00CC1B9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0A7C9C"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825" w:type="dxa"/>
          </w:tcPr>
          <w:p w14:paraId="380E6512" w14:textId="77777777" w:rsidR="009570CB" w:rsidRPr="000A7C9C" w:rsidRDefault="009570CB" w:rsidP="00CC1B9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37" w:type="dxa"/>
          </w:tcPr>
          <w:p w14:paraId="1B482B8C" w14:textId="77777777" w:rsidR="009570CB" w:rsidRPr="000A7C9C" w:rsidRDefault="009570CB" w:rsidP="00CC1B9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0A7C9C"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995" w:type="dxa"/>
          </w:tcPr>
          <w:p w14:paraId="3ABB62B1" w14:textId="77777777" w:rsidR="009570CB" w:rsidRPr="000A7C9C" w:rsidRDefault="009570CB" w:rsidP="00CC1B93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608AA63C" w14:textId="77777777" w:rsidR="009570CB" w:rsidRDefault="009570CB" w:rsidP="009570CB">
      <w:pPr>
        <w:rPr>
          <w:rFonts w:asciiTheme="minorHAnsi" w:hAnsiTheme="minorHAnsi"/>
          <w:b/>
          <w:sz w:val="24"/>
          <w:szCs w:val="24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498"/>
        <w:gridCol w:w="5270"/>
      </w:tblGrid>
      <w:tr w:rsidR="009570CB" w14:paraId="52BB61AA" w14:textId="77777777" w:rsidTr="00CC1B93">
        <w:tc>
          <w:tcPr>
            <w:tcW w:w="5498" w:type="dxa"/>
          </w:tcPr>
          <w:p w14:paraId="42183812" w14:textId="77777777" w:rsidR="009570CB" w:rsidRDefault="009570CB" w:rsidP="00CC1B93">
            <w:pPr>
              <w:rPr>
                <w:rFonts w:asciiTheme="majorHAnsi" w:hAnsiTheme="majorHAnsi"/>
              </w:rPr>
            </w:pPr>
            <w:r w:rsidRPr="00361CEF">
              <w:rPr>
                <w:rFonts w:asciiTheme="minorHAnsi" w:hAnsiTheme="minorHAnsi"/>
                <w:sz w:val="24"/>
                <w:szCs w:val="24"/>
              </w:rPr>
              <w:t>Name of person completing the form (print name</w:t>
            </w:r>
            <w:r>
              <w:rPr>
                <w:rFonts w:asciiTheme="minorHAnsi" w:hAnsiTheme="minorHAnsi"/>
                <w:sz w:val="22"/>
                <w:szCs w:val="22"/>
              </w:rPr>
              <w:t>):</w:t>
            </w:r>
            <w:r w:rsidRPr="00E97038">
              <w:rPr>
                <w:rFonts w:asciiTheme="minorHAnsi" w:hAnsiTheme="minorHAnsi"/>
                <w:sz w:val="16"/>
                <w:szCs w:val="16"/>
              </w:rPr>
              <w:t>please note, your name must be on the trial delegation log</w:t>
            </w:r>
          </w:p>
        </w:tc>
        <w:tc>
          <w:tcPr>
            <w:tcW w:w="5270" w:type="dxa"/>
          </w:tcPr>
          <w:p w14:paraId="362BD013" w14:textId="77777777" w:rsidR="009570CB" w:rsidRDefault="009570CB" w:rsidP="00CC1B93">
            <w:pPr>
              <w:rPr>
                <w:rFonts w:asciiTheme="majorHAnsi" w:hAnsiTheme="majorHAnsi"/>
              </w:rPr>
            </w:pPr>
          </w:p>
          <w:p w14:paraId="49DA31F5" w14:textId="77777777" w:rsidR="009570CB" w:rsidRDefault="009570CB" w:rsidP="00CC1B93">
            <w:pPr>
              <w:rPr>
                <w:rFonts w:asciiTheme="majorHAnsi" w:hAnsiTheme="majorHAnsi"/>
              </w:rPr>
            </w:pPr>
          </w:p>
        </w:tc>
      </w:tr>
      <w:tr w:rsidR="009570CB" w14:paraId="1AEBCA5B" w14:textId="77777777" w:rsidTr="00CC1B93">
        <w:tc>
          <w:tcPr>
            <w:tcW w:w="5498" w:type="dxa"/>
          </w:tcPr>
          <w:p w14:paraId="799E928B" w14:textId="77777777" w:rsidR="009570CB" w:rsidRPr="00361CEF" w:rsidRDefault="009570CB" w:rsidP="00CC1B93">
            <w:pPr>
              <w:rPr>
                <w:rFonts w:asciiTheme="minorHAnsi" w:hAnsiTheme="minorHAnsi"/>
                <w:sz w:val="24"/>
                <w:szCs w:val="24"/>
              </w:rPr>
            </w:pPr>
            <w:r w:rsidRPr="00361CEF">
              <w:rPr>
                <w:rFonts w:asciiTheme="minorHAnsi" w:hAnsiTheme="minorHAnsi"/>
                <w:sz w:val="24"/>
                <w:szCs w:val="24"/>
              </w:rPr>
              <w:t>Signature of person completing the form:</w:t>
            </w:r>
          </w:p>
          <w:p w14:paraId="5368CBE4" w14:textId="77777777" w:rsidR="009570CB" w:rsidRDefault="009570CB" w:rsidP="00CC1B93">
            <w:pPr>
              <w:rPr>
                <w:rFonts w:asciiTheme="majorHAnsi" w:hAnsiTheme="majorHAnsi"/>
              </w:rPr>
            </w:pPr>
          </w:p>
        </w:tc>
        <w:tc>
          <w:tcPr>
            <w:tcW w:w="5270" w:type="dxa"/>
          </w:tcPr>
          <w:p w14:paraId="7662CB28" w14:textId="77777777" w:rsidR="009570CB" w:rsidRDefault="009570CB" w:rsidP="00CC1B93">
            <w:pPr>
              <w:rPr>
                <w:rFonts w:asciiTheme="minorHAnsi" w:hAnsiTheme="minorHAnsi"/>
                <w:noProof/>
                <w:sz w:val="24"/>
                <w:szCs w:val="24"/>
                <w:highlight w:val="yellow"/>
                <w:lang w:eastAsia="en-GB"/>
              </w:rPr>
            </w:pPr>
          </w:p>
          <w:p w14:paraId="4718BBDC" w14:textId="77777777" w:rsidR="009570CB" w:rsidRDefault="009570CB" w:rsidP="00CC1B93">
            <w:pPr>
              <w:rPr>
                <w:rFonts w:asciiTheme="majorHAnsi" w:hAnsiTheme="majorHAnsi"/>
              </w:rPr>
            </w:pPr>
            <w:r w:rsidRPr="00DE10C8">
              <w:rPr>
                <w:rFonts w:asciiTheme="minorHAnsi" w:hAnsiTheme="minorHAnsi"/>
                <w:noProof/>
                <w:sz w:val="24"/>
                <w:szCs w:val="24"/>
                <w:highlight w:val="yellow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5670272" behindDoc="0" locked="0" layoutInCell="1" allowOverlap="1" wp14:anchorId="4E353EE2" wp14:editId="3C54AF85">
                      <wp:simplePos x="0" y="0"/>
                      <wp:positionH relativeFrom="column">
                        <wp:posOffset>3175</wp:posOffset>
                      </wp:positionH>
                      <wp:positionV relativeFrom="page">
                        <wp:posOffset>369809</wp:posOffset>
                      </wp:positionV>
                      <wp:extent cx="2078355" cy="234315"/>
                      <wp:effectExtent l="0" t="0" r="17145" b="32385"/>
                      <wp:wrapNone/>
                      <wp:docPr id="2719" name="Group 27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720" name="Rectangle 27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21" name="Straight Arrow Connector 272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22" name="Straight Arrow Connector 272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23" name="Rectangle 27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24" name="Rectangle 27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25" name="Rectangle 27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26" name="Rectangle 27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27" name="Rectangle 27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28" name="Rectangle 27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29" name="Rectangle 27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group w14:anchorId="0FAC823A" id="Group 2719" o:spid="_x0000_s1026" style="position:absolute;margin-left:.25pt;margin-top:29.1pt;width:163.65pt;height:18.45pt;z-index:255670272;mso-position-vertical-relative:page;mso-width-relative:margin;mso-height-relative:margin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">
                      <v:rect id="Rectangle 2720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b6CcMA&#10;AADdAAAADwAAAGRycy9kb3ducmV2LnhtbERPPW/CMBDdK/EfrEPqVhyCRGnAiRAoVTtCWLod8TVJ&#10;ic9R7EDKr6+HSoxP73uTjaYVV+pdY1nBfBaBIC6tbrhScCrylxUI55E1tpZJwS85yNLJ0wYTbW98&#10;oOvRVyKEsEtQQe19l0jpypoMupntiAP3bXuDPsC+krrHWwg3rYyjaCkNNhwaauxoV1N5OQ5GwbmJ&#10;T3g/FO+RecsX/nMsfoavvVLP03G7BuFp9A/xv/tDK4hf47A/vAlPQK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3b6CcMAAADdAAAADwAAAAAAAAAAAAAAAACYAgAAZHJzL2Rv&#10;d25yZXYueG1sUEsFBgAAAAAEAAQA9QAAAIgDAAAAAA==&#10;"/>
                      <v:shape id="Straight Arrow Connector 2721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Wph1sUAAADdAAAADwAAAGRycy9kb3ducmV2LnhtbESPQWvCQBSE7wX/w/IEL6VukoNK6ipS&#10;KBQPhWoOHh+7zySYfRt3tzH++25B8DjMzDfMejvaTgzkQ+tYQT7PQBBrZ1quFVTHz7cViBCRDXaO&#10;ScGdAmw3k5c1lsbd+IeGQ6xFgnAoUUETY19KGXRDFsPc9cTJOztvMSbpa2k83hLcdrLIsoW02HJa&#10;aLCnj4b05fBrFbT76rsaXq/R69U+P/k8HE+dVmo2HXfvICKN8Rl+tL+MgmJZ5PD/Jj0Bufk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Wph1sUAAADdAAAADwAAAAAAAAAA&#10;AAAAAAChAgAAZHJzL2Rvd25yZXYueG1sUEsFBgAAAAAEAAQA+QAAAJMDAAAAAA==&#10;"/>
                      <v:shape id="Straight Arrow Connector 2722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bj/ocUAAADdAAAADwAAAGRycy9kb3ducmV2LnhtbESPQWvCQBSE70L/w/IKvUjdJAeV1FVK&#10;oSAeBDUHj4/d1yQ0+zbdXWP6711B8DjMzDfMajPaTgzkQ+tYQT7LQBBrZ1quFVSn7/cliBCRDXaO&#10;ScE/BdisXyYrLI278oGGY6xFgnAoUUETY19KGXRDFsPM9cTJ+3HeYkzS19J4vCa47WSRZXNpseW0&#10;0GBPXw3p3+PFKmh31b4apn/R6+UuP/s8nM6dVurtdfz8ABFpjM/wo701CopFUcD9TXoCcn0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bj/ocUAAADdAAAADwAAAAAAAAAA&#10;AAAAAAChAgAAZHJzL2Rvd25yZXYueG1sUEsFBgAAAAAEAAQA+QAAAJMDAAAAAA==&#10;"/>
                      <v:rect id="Rectangle 2723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RkfsYA&#10;AADdAAAADwAAAGRycy9kb3ducmV2LnhtbESPQWvCQBSE74X+h+UVvNVNE6g2ZhNKxdIeNV56e2af&#10;SWz2bciumvrr3YLgcZiZb5isGE0nTjS41rKCl2kEgriyuuVawbZcPc9BOI+ssbNMCv7IQZE/PmSY&#10;anvmNZ02vhYBwi5FBY33fSqlqxoy6Ka2Jw7e3g4GfZBDLfWA5wA3nYyj6FUabDksNNjTR0PV7+Zo&#10;FOzaeIuXdfkZmbdV4r/H8nD8WSo1eRrfFyA8jf4evrW/tIJ4Fifw/yY8AZl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6RkfsYAAADdAAAADwAAAAAAAAAAAAAAAACYAgAAZHJz&#10;L2Rvd25yZXYueG1sUEsFBgAAAAAEAAQA9QAAAIsDAAAAAA==&#10;"/>
                      <v:rect id="Rectangle 2724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38CsUA&#10;AADdAAAADwAAAGRycy9kb3ducmV2LnhtbESPQWvCQBSE74L/YXlCb7oxLWpTVxGLRY+aXHp7zT6T&#10;aPZtyK6a+utdodDjMDPfMPNlZ2pxpdZVlhWMRxEI4tzqigsFWboZzkA4j6yxtkwKfsnBctHvzTHR&#10;9sZ7uh58IQKEXYIKSu+bREqXl2TQjWxDHLyjbQ36INtC6hZvAW5qGUfRRBqsOCyU2NC6pPx8uBgF&#10;P1Wc4X2ffkXmffPqd116unx/KvUy6FYfIDx1/j/8195qBfE0foPnm/A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TfwKxQAAAN0AAAAPAAAAAAAAAAAAAAAAAJgCAABkcnMv&#10;ZG93bnJldi54bWxQSwUGAAAAAAQABAD1AAAAigMAAAAA&#10;"/>
                      <v:rect id="Rectangle 2725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FZkcUA&#10;AADdAAAADwAAAGRycy9kb3ducmV2LnhtbESPQWvCQBSE74L/YXlCb7oxpWpTVxGLRY+aXHp7zT6T&#10;aPZtyK6a+utdodDjMDPfMPNlZ2pxpdZVlhWMRxEI4tzqigsFWboZzkA4j6yxtkwKfsnBctHvzTHR&#10;9sZ7uh58IQKEXYIKSu+bREqXl2TQjWxDHLyjbQ36INtC6hZvAW5qGUfRRBqsOCyU2NC6pPx8uBgF&#10;P1Wc4X2ffkXmffPqd116unx/KvUy6FYfIDx1/j/8195qBfE0foPnm/A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AVmRxQAAAN0AAAAPAAAAAAAAAAAAAAAAAJgCAABkcnMv&#10;ZG93bnJldi54bWxQSwUGAAAAAAQABAD1AAAAigMAAAAA&#10;"/>
                      <v:rect id="Rectangle 2726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PH5sYA&#10;AADdAAAADwAAAGRycy9kb3ducmV2LnhtbESPQWvCQBSE74X+h+UVeqsbU4htzCpisbRHjZfentln&#10;Es2+Ddk1Sf31bkHocZiZb5hsOZpG9NS52rKC6SQCQVxYXXOpYJ9vXt5AOI+ssbFMCn7JwXLx+JBh&#10;qu3AW+p3vhQBwi5FBZX3bSqlKyoy6Ca2JQ7e0XYGfZBdKXWHQ4CbRsZRlEiDNYeFCltaV1Scdxej&#10;4FDHe7xu88/IvG9e/feYny4/H0o9P42rOQhPo/8P39tfWkE8ixP4exOegF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9PH5sYAAADdAAAADwAAAAAAAAAAAAAAAACYAgAAZHJz&#10;L2Rvd25yZXYueG1sUEsFBgAAAAAEAAQA9QAAAIsDAAAAAA==&#10;"/>
                      <v:rect id="Rectangle 2727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9ifcYA&#10;AADdAAAADwAAAGRycy9kb3ducmV2LnhtbESPQWvCQBSE74X+h+UVems2RjBtdJVSsdhjTC69PbPP&#10;JJp9G7KrRn99t1DocZiZb5jFajSduNDgWssKJlEMgriyuuVaQVlsXl5BOI+ssbNMCm7kYLV8fFhg&#10;pu2Vc7rsfC0ChF2GChrv+0xKVzVk0EW2Jw7ewQ4GfZBDLfWA1wA3nUzieCYNthwWGuzpo6HqtDsb&#10;Bfs2KfGeF5+xedtM/ddYHM/fa6Wen8b3OQhPo/8P/7W3WkGSJin8vglPQC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J9ifcYAAADdAAAADwAAAAAAAAAAAAAAAACYAgAAZHJz&#10;L2Rvd25yZXYueG1sUEsFBgAAAAAEAAQA9QAAAIsDAAAAAA==&#10;"/>
                      <v:rect id="Rectangle 2728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D2D8MA&#10;AADdAAAADwAAAGRycy9kb3ducmV2LnhtbERPPW/CMBDdK/EfrEPqVhyCRGnAiRAoVTtCWLod8TVJ&#10;ic9R7EDKr6+HSoxP73uTjaYVV+pdY1nBfBaBIC6tbrhScCrylxUI55E1tpZJwS85yNLJ0wYTbW98&#10;oOvRVyKEsEtQQe19l0jpypoMupntiAP3bXuDPsC+krrHWwg3rYyjaCkNNhwaauxoV1N5OQ5GwbmJ&#10;T3g/FO+RecsX/nMsfoavvVLP03G7BuFp9A/xv/tDK4hf4zA3vAlPQK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QD2D8MAAADdAAAADwAAAAAAAAAAAAAAAACYAgAAZHJzL2Rv&#10;d25yZXYueG1sUEsFBgAAAAAEAAQA9QAAAIgDAAAAAA==&#10;"/>
                      <v:rect id="Rectangle 2729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xTlMYA&#10;AADdAAAADwAAAGRycy9kb3ducmV2LnhtbESPT2vCQBTE7wW/w/IEb3VjhNqkriItlvaYP5feXrOv&#10;STT7NmRXTf30bkHocZiZ3zDr7Wg6cabBtZYVLOYRCOLK6pZrBWWxf3wG4Tyyxs4yKfglB9vN5GGN&#10;qbYXzuic+1oECLsUFTTe96mUrmrIoJvbnjh4P3Yw6IMcaqkHvAS46WQcRU/SYMthocGeXhuqjvnJ&#10;KPhu4xKvWfEemWS/9J9jcTh9vSk1m467FxCeRv8fvrc/tIJ4FSfw9yY8Abm5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kxTlMYAAADdAAAADwAAAAAAAAAAAAAAAACYAgAAZHJz&#10;L2Rvd25yZXYueG1sUEsFBgAAAAAEAAQA9QAAAIsDAAAAAA==&#10;"/>
                      <w10:wrap anchory="page"/>
                    </v:group>
                  </w:pict>
                </mc:Fallback>
              </mc:AlternateContent>
            </w:r>
          </w:p>
        </w:tc>
      </w:tr>
      <w:tr w:rsidR="009570CB" w:rsidRPr="00361CEF" w14:paraId="6D265F0E" w14:textId="77777777" w:rsidTr="00CC1B93">
        <w:trPr>
          <w:trHeight w:val="646"/>
        </w:trPr>
        <w:tc>
          <w:tcPr>
            <w:tcW w:w="5498" w:type="dxa"/>
          </w:tcPr>
          <w:p w14:paraId="62BEB9F5" w14:textId="77777777" w:rsidR="009570CB" w:rsidRPr="00361CEF" w:rsidRDefault="009570CB" w:rsidP="00CC1B93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49F0CEFC" w14:textId="77777777" w:rsidR="009570CB" w:rsidRDefault="009570CB" w:rsidP="00CC1B93">
            <w:pPr>
              <w:rPr>
                <w:rFonts w:asciiTheme="majorHAnsi" w:hAnsiTheme="majorHAnsi"/>
              </w:rPr>
            </w:pPr>
            <w:r w:rsidRPr="00361CEF">
              <w:rPr>
                <w:rFonts w:asciiTheme="minorHAnsi" w:hAnsiTheme="minorHAnsi"/>
                <w:sz w:val="24"/>
                <w:szCs w:val="24"/>
              </w:rPr>
              <w:t>Date Signed:</w:t>
            </w:r>
          </w:p>
        </w:tc>
        <w:tc>
          <w:tcPr>
            <w:tcW w:w="5270" w:type="dxa"/>
          </w:tcPr>
          <w:p w14:paraId="3641715D" w14:textId="77777777" w:rsidR="009570CB" w:rsidRDefault="009570CB" w:rsidP="00CC1B93">
            <w:pPr>
              <w:rPr>
                <w:rFonts w:asciiTheme="majorHAnsi" w:hAnsiTheme="majorHAnsi"/>
              </w:rPr>
            </w:pPr>
          </w:p>
          <w:p w14:paraId="07A6D222" w14:textId="77777777" w:rsidR="009570CB" w:rsidRDefault="009570CB" w:rsidP="00CC1B93">
            <w:pPr>
              <w:rPr>
                <w:rFonts w:asciiTheme="majorHAnsi" w:hAnsiTheme="majorHAnsi"/>
              </w:rPr>
            </w:pPr>
          </w:p>
          <w:p w14:paraId="25D8118F" w14:textId="77777777" w:rsidR="009570CB" w:rsidRPr="00361CEF" w:rsidRDefault="009570CB" w:rsidP="00CC1B93">
            <w:pPr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361CEF">
              <w:rPr>
                <w:rFonts w:asciiTheme="minorHAnsi" w:hAnsiTheme="minorHAnsi"/>
                <w:sz w:val="24"/>
                <w:szCs w:val="24"/>
              </w:rPr>
              <w:t>dd</w:t>
            </w:r>
            <w:proofErr w:type="spellEnd"/>
            <w:r w:rsidRPr="00361CEF">
              <w:rPr>
                <w:rFonts w:asciiTheme="minorHAnsi" w:hAnsiTheme="minorHAnsi"/>
                <w:sz w:val="24"/>
                <w:szCs w:val="24"/>
              </w:rPr>
              <w:t>/mm/</w:t>
            </w:r>
            <w:proofErr w:type="spellStart"/>
            <w:r w:rsidRPr="00361CEF">
              <w:rPr>
                <w:rFonts w:asciiTheme="minorHAnsi" w:hAnsiTheme="minorHAnsi"/>
                <w:sz w:val="24"/>
                <w:szCs w:val="24"/>
              </w:rPr>
              <w:t>yyyy</w:t>
            </w:r>
            <w:proofErr w:type="spellEnd"/>
          </w:p>
        </w:tc>
      </w:tr>
    </w:tbl>
    <w:p w14:paraId="7419A08E" w14:textId="77777777" w:rsidR="009570CB" w:rsidRDefault="009570CB" w:rsidP="009570CB"/>
    <w:p w14:paraId="39D7DEB8" w14:textId="5128DC79" w:rsidR="00A803BB" w:rsidRDefault="00A803BB">
      <w:pPr>
        <w:rPr>
          <w:bCs/>
        </w:rPr>
      </w:pPr>
      <w:r>
        <w:rPr>
          <w:bCs/>
        </w:rPr>
        <w:br w:type="page"/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3"/>
        <w:gridCol w:w="8138"/>
      </w:tblGrid>
      <w:tr w:rsidR="00A803BB" w14:paraId="223E9EF2" w14:textId="77777777" w:rsidTr="001B1E13">
        <w:tc>
          <w:tcPr>
            <w:tcW w:w="2333" w:type="dxa"/>
          </w:tcPr>
          <w:p w14:paraId="1D0536B6" w14:textId="77777777" w:rsidR="00A803BB" w:rsidRDefault="00A803BB" w:rsidP="0081518E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  <w:tc>
          <w:tcPr>
            <w:tcW w:w="8138" w:type="dxa"/>
          </w:tcPr>
          <w:p w14:paraId="5612972E" w14:textId="34B1636D" w:rsidR="00A803BB" w:rsidRPr="00447211" w:rsidRDefault="00726CA1" w:rsidP="00447211">
            <w:pPr>
              <w:ind w:hanging="2294"/>
              <w:jc w:val="center"/>
              <w:rPr>
                <w:rFonts w:asciiTheme="minorHAnsi" w:hAnsiTheme="minorHAnsi" w:cs="Arial"/>
                <w:b/>
                <w:sz w:val="28"/>
                <w:szCs w:val="28"/>
              </w:rPr>
            </w:pPr>
            <w:r w:rsidRPr="000065DF">
              <w:rPr>
                <w:rFonts w:asciiTheme="minorHAnsi" w:hAnsiTheme="minorHAnsi" w:cs="Arial"/>
                <w:b/>
                <w:sz w:val="28"/>
                <w:szCs w:val="28"/>
              </w:rPr>
              <w:t>Baby</w:t>
            </w:r>
            <w:r w:rsidR="00E026E1">
              <w:rPr>
                <w:rFonts w:asciiTheme="minorHAnsi" w:hAnsiTheme="minorHAnsi" w:cs="Arial"/>
                <w:b/>
                <w:sz w:val="28"/>
                <w:szCs w:val="28"/>
              </w:rPr>
              <w:t xml:space="preserve"> </w:t>
            </w:r>
            <w:proofErr w:type="spellStart"/>
            <w:r w:rsidR="00E026E1">
              <w:rPr>
                <w:rFonts w:asciiTheme="minorHAnsi" w:hAnsiTheme="minorHAnsi" w:cs="Arial"/>
                <w:b/>
                <w:sz w:val="28"/>
                <w:szCs w:val="28"/>
              </w:rPr>
              <w:t>Post P</w:t>
            </w:r>
            <w:r w:rsidR="00AD659B" w:rsidRPr="00447211">
              <w:rPr>
                <w:rFonts w:asciiTheme="minorHAnsi" w:hAnsiTheme="minorHAnsi" w:cs="Arial"/>
                <w:b/>
                <w:sz w:val="28"/>
                <w:szCs w:val="28"/>
              </w:rPr>
              <w:t>artum</w:t>
            </w:r>
            <w:proofErr w:type="spellEnd"/>
          </w:p>
        </w:tc>
      </w:tr>
    </w:tbl>
    <w:p w14:paraId="57647E95" w14:textId="67C06ED8" w:rsidR="00A803BB" w:rsidRDefault="001B1E13" w:rsidP="00A803BB">
      <w:pPr>
        <w:pStyle w:val="Header"/>
        <w:rPr>
          <w:sz w:val="36"/>
          <w:szCs w:val="36"/>
        </w:rPr>
      </w:pPr>
      <w:r>
        <w:rPr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4943232" behindDoc="0" locked="0" layoutInCell="1" allowOverlap="1" wp14:anchorId="7722F9AF" wp14:editId="17DE5B9C">
                <wp:simplePos x="0" y="0"/>
                <wp:positionH relativeFrom="page">
                  <wp:posOffset>457200</wp:posOffset>
                </wp:positionH>
                <wp:positionV relativeFrom="paragraph">
                  <wp:posOffset>5715</wp:posOffset>
                </wp:positionV>
                <wp:extent cx="6724650" cy="371475"/>
                <wp:effectExtent l="0" t="0" r="19050" b="28575"/>
                <wp:wrapNone/>
                <wp:docPr id="2484" name="Text Box 2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4650" cy="3714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EBB541" w14:textId="015ADE6D" w:rsidR="00EE4A32" w:rsidRPr="00634521" w:rsidRDefault="00EE4A32" w:rsidP="001B1E13">
                            <w:pP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634521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Visit Date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3895481E" wp14:editId="51FC8801">
                                  <wp:extent cx="2085975" cy="228600"/>
                                  <wp:effectExtent l="0" t="0" r="9525" b="0"/>
                                  <wp:docPr id="2846" name="Picture 28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5975" cy="228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  <w:t xml:space="preserve">    Participant Eligibility Number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5FFA77C9" wp14:editId="26D249AA">
                                  <wp:extent cx="885825" cy="219075"/>
                                  <wp:effectExtent l="0" t="0" r="9525" b="9525"/>
                                  <wp:docPr id="2847" name="Picture 28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6C60CAF5" wp14:editId="58570ECA">
                                  <wp:extent cx="885825" cy="219075"/>
                                  <wp:effectExtent l="0" t="0" r="9525" b="9525"/>
                                  <wp:docPr id="2848" name="Picture 28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2F9AF" id="Text Box 2484" o:spid="_x0000_s1171" type="#_x0000_t202" style="position:absolute;margin-left:36pt;margin-top:.45pt;width:529.5pt;height:29.25pt;z-index:2549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" fillcolor="#e7e6e6 [3214]" strokeweight=".5pt">
                <v:textbox>
                  <w:txbxContent>
                    <w:p w14:paraId="47EBB541" w14:textId="015ADE6D" w:rsidR="00EE4A32" w:rsidRPr="00634521" w:rsidRDefault="00EE4A32" w:rsidP="001B1E13">
                      <w:pPr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 w:rsidRPr="00634521"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Visit Date </w:t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3895481E" wp14:editId="51FC8801">
                            <wp:extent cx="2085975" cy="228600"/>
                            <wp:effectExtent l="0" t="0" r="9525" b="0"/>
                            <wp:docPr id="2846" name="Picture 28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85975" cy="228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  <w:t xml:space="preserve">    Participant Eligibility Number </w:t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5FFA77C9" wp14:editId="26D249AA">
                            <wp:extent cx="885825" cy="219075"/>
                            <wp:effectExtent l="0" t="0" r="9525" b="9525"/>
                            <wp:docPr id="2847" name="Picture 28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6C60CAF5" wp14:editId="58570ECA">
                            <wp:extent cx="885825" cy="219075"/>
                            <wp:effectExtent l="0" t="0" r="9525" b="9525"/>
                            <wp:docPr id="2848" name="Picture 284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924AE34" w14:textId="6EC0EEBE" w:rsidR="003E47CA" w:rsidRDefault="003E47CA">
      <w:pPr>
        <w:rPr>
          <w:bCs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3377"/>
        <w:gridCol w:w="2450"/>
        <w:gridCol w:w="223"/>
        <w:gridCol w:w="423"/>
        <w:gridCol w:w="245"/>
        <w:gridCol w:w="1305"/>
        <w:gridCol w:w="423"/>
        <w:gridCol w:w="1755"/>
        <w:gridCol w:w="426"/>
      </w:tblGrid>
      <w:tr w:rsidR="00A803BB" w14:paraId="33947B81" w14:textId="77777777" w:rsidTr="00897CFB">
        <w:tc>
          <w:tcPr>
            <w:tcW w:w="10627" w:type="dxa"/>
            <w:gridSpan w:val="9"/>
            <w:shd w:val="pct10" w:color="auto" w:fill="auto"/>
          </w:tcPr>
          <w:p w14:paraId="21862DB7" w14:textId="7C73811E" w:rsidR="00A803BB" w:rsidRPr="001D7671" w:rsidRDefault="002E4F9B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1</w:t>
            </w:r>
            <w:r w:rsidR="00801999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.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r w:rsidR="00726CA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Baby’s</w:t>
            </w:r>
            <w:r w:rsidR="00A803BB" w:rsidRPr="001D767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outcome</w:t>
            </w:r>
          </w:p>
        </w:tc>
      </w:tr>
      <w:tr w:rsidR="00A803BB" w14:paraId="43A74D5E" w14:textId="77777777" w:rsidTr="00897CFB">
        <w:tc>
          <w:tcPr>
            <w:tcW w:w="3377" w:type="dxa"/>
          </w:tcPr>
          <w:p w14:paraId="6252DC47" w14:textId="71F97E4A" w:rsidR="00A803BB" w:rsidRPr="00A803BB" w:rsidRDefault="00A803B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Outcome at delivery</w:t>
            </w:r>
          </w:p>
        </w:tc>
        <w:tc>
          <w:tcPr>
            <w:tcW w:w="4646" w:type="dxa"/>
            <w:gridSpan w:val="5"/>
          </w:tcPr>
          <w:p w14:paraId="1FD97686" w14:textId="2F4D85A1" w:rsidR="00A803BB" w:rsidRPr="00A803BB" w:rsidRDefault="00DB2DC3" w:rsidP="00A803BB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L</w:t>
            </w:r>
            <w:r w:rsidR="00A803BB">
              <w:rPr>
                <w:rFonts w:asciiTheme="minorHAnsi" w:hAnsiTheme="minorHAnsi" w:cstheme="minorHAnsi"/>
                <w:bCs/>
                <w:sz w:val="24"/>
                <w:szCs w:val="24"/>
              </w:rPr>
              <w:t>ive</w:t>
            </w:r>
          </w:p>
        </w:tc>
        <w:tc>
          <w:tcPr>
            <w:tcW w:w="423" w:type="dxa"/>
          </w:tcPr>
          <w:p w14:paraId="74A4A747" w14:textId="77777777" w:rsidR="00A803BB" w:rsidRPr="00A803BB" w:rsidRDefault="00A803BB" w:rsidP="00A803BB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755" w:type="dxa"/>
          </w:tcPr>
          <w:p w14:paraId="6BB23C43" w14:textId="0EE944BC" w:rsidR="00A803BB" w:rsidRPr="00A803BB" w:rsidRDefault="00DB2DC3" w:rsidP="00A803BB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S</w:t>
            </w:r>
            <w:r w:rsidR="00726CA1">
              <w:rPr>
                <w:rFonts w:asciiTheme="minorHAnsi" w:hAnsiTheme="minorHAnsi" w:cstheme="minorHAnsi"/>
                <w:bCs/>
                <w:sz w:val="24"/>
                <w:szCs w:val="24"/>
              </w:rPr>
              <w:t>tillbirth</w:t>
            </w:r>
          </w:p>
        </w:tc>
        <w:tc>
          <w:tcPr>
            <w:tcW w:w="426" w:type="dxa"/>
          </w:tcPr>
          <w:p w14:paraId="2FBEBEB7" w14:textId="77777777" w:rsidR="00A803BB" w:rsidRPr="00A803BB" w:rsidRDefault="00A803B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775F9" w14:paraId="6EE89E6A" w14:textId="77777777" w:rsidTr="00897CFB">
        <w:tc>
          <w:tcPr>
            <w:tcW w:w="3377" w:type="dxa"/>
          </w:tcPr>
          <w:p w14:paraId="044FF5A8" w14:textId="38D2826B" w:rsidR="00F775F9" w:rsidRPr="00A803BB" w:rsidRDefault="00FD2FEE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Sex</w:t>
            </w:r>
          </w:p>
        </w:tc>
        <w:tc>
          <w:tcPr>
            <w:tcW w:w="2673" w:type="dxa"/>
            <w:gridSpan w:val="2"/>
            <w:tcBorders>
              <w:bottom w:val="single" w:sz="4" w:space="0" w:color="auto"/>
            </w:tcBorders>
          </w:tcPr>
          <w:p w14:paraId="32EC1682" w14:textId="322A4818" w:rsidR="00F775F9" w:rsidRPr="00A803BB" w:rsidRDefault="00DB2DC3" w:rsidP="00A917D9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F</w:t>
            </w:r>
            <w:r w:rsidR="00F775F9">
              <w:rPr>
                <w:rFonts w:asciiTheme="minorHAnsi" w:hAnsiTheme="minorHAnsi" w:cstheme="minorHAnsi"/>
                <w:bCs/>
                <w:sz w:val="24"/>
                <w:szCs w:val="24"/>
              </w:rPr>
              <w:t>emale</w:t>
            </w: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14:paraId="26285384" w14:textId="77777777" w:rsidR="00F775F9" w:rsidRPr="00A803BB" w:rsidRDefault="00F775F9" w:rsidP="00A917D9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50" w:type="dxa"/>
            <w:gridSpan w:val="2"/>
            <w:tcBorders>
              <w:bottom w:val="single" w:sz="4" w:space="0" w:color="auto"/>
            </w:tcBorders>
          </w:tcPr>
          <w:p w14:paraId="0A8FCDBB" w14:textId="32BE58FE" w:rsidR="00F775F9" w:rsidRPr="00A803BB" w:rsidRDefault="00DB2DC3" w:rsidP="00A917D9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M</w:t>
            </w:r>
            <w:r w:rsidR="00F775F9">
              <w:rPr>
                <w:rFonts w:asciiTheme="minorHAnsi" w:hAnsiTheme="minorHAnsi" w:cstheme="minorHAnsi"/>
                <w:bCs/>
                <w:sz w:val="24"/>
                <w:szCs w:val="24"/>
              </w:rPr>
              <w:t>ale</w:t>
            </w: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14:paraId="49D42C0A" w14:textId="273DB915" w:rsidR="00F775F9" w:rsidRPr="00A803BB" w:rsidRDefault="00F775F9" w:rsidP="00A803BB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755" w:type="dxa"/>
            <w:tcBorders>
              <w:bottom w:val="single" w:sz="4" w:space="0" w:color="auto"/>
            </w:tcBorders>
          </w:tcPr>
          <w:p w14:paraId="6BAA62CF" w14:textId="125B1CD7" w:rsidR="00F775F9" w:rsidRPr="00A803BB" w:rsidRDefault="00DB2DC3" w:rsidP="00A803BB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I</w:t>
            </w:r>
            <w:r w:rsidR="00F775F9">
              <w:rPr>
                <w:rFonts w:asciiTheme="minorHAnsi" w:hAnsiTheme="minorHAnsi" w:cstheme="minorHAnsi"/>
                <w:bCs/>
                <w:sz w:val="24"/>
                <w:szCs w:val="24"/>
              </w:rPr>
              <w:t>ndeterminate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29D7D9D" w14:textId="77777777" w:rsidR="00F775F9" w:rsidRPr="00A803BB" w:rsidRDefault="00F775F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BD6A69" w14:paraId="780C4A23" w14:textId="77777777" w:rsidTr="00897CFB">
        <w:tc>
          <w:tcPr>
            <w:tcW w:w="3377" w:type="dxa"/>
          </w:tcPr>
          <w:p w14:paraId="122667D1" w14:textId="77777777" w:rsidR="00BD6A69" w:rsidRDefault="00BD6A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Birth weight</w:t>
            </w:r>
          </w:p>
          <w:p w14:paraId="13F43633" w14:textId="0518594C" w:rsidR="00BD6A69" w:rsidRPr="00A803BB" w:rsidRDefault="00BD6A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50" w:type="dxa"/>
            <w:tcBorders>
              <w:bottom w:val="single" w:sz="4" w:space="0" w:color="auto"/>
              <w:right w:val="nil"/>
            </w:tcBorders>
          </w:tcPr>
          <w:p w14:paraId="41FDEDF1" w14:textId="2ADA983F" w:rsidR="00BD6A69" w:rsidRPr="00A803BB" w:rsidRDefault="00BD6A69" w:rsidP="00BD6A69">
            <w:pPr>
              <w:spacing w:before="40" w:after="40"/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26FA6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58400" behindDoc="0" locked="0" layoutInCell="1" allowOverlap="1" wp14:anchorId="2534313B" wp14:editId="486D1E6D">
                      <wp:simplePos x="0" y="0"/>
                      <wp:positionH relativeFrom="column">
                        <wp:posOffset>980440</wp:posOffset>
                      </wp:positionH>
                      <wp:positionV relativeFrom="paragraph">
                        <wp:posOffset>81280</wp:posOffset>
                      </wp:positionV>
                      <wp:extent cx="219075" cy="219075"/>
                      <wp:effectExtent l="0" t="0" r="28575" b="28575"/>
                      <wp:wrapNone/>
                      <wp:docPr id="286" name="Rectangle 2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1707319F" id="Rectangle 286" o:spid="_x0000_s1026" style="position:absolute;margin-left:77.2pt;margin-top:6.4pt;width:17.25pt;height:17.25pt;z-index:25315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"/>
                  </w:pict>
                </mc:Fallback>
              </mc:AlternateContent>
            </w:r>
            <w:r w:rsidRPr="00E26FA6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59424" behindDoc="0" locked="0" layoutInCell="1" allowOverlap="1" wp14:anchorId="09F73741" wp14:editId="1D3522A0">
                      <wp:simplePos x="0" y="0"/>
                      <wp:positionH relativeFrom="column">
                        <wp:posOffset>751840</wp:posOffset>
                      </wp:positionH>
                      <wp:positionV relativeFrom="paragraph">
                        <wp:posOffset>81280</wp:posOffset>
                      </wp:positionV>
                      <wp:extent cx="219075" cy="219075"/>
                      <wp:effectExtent l="0" t="0" r="28575" b="28575"/>
                      <wp:wrapNone/>
                      <wp:docPr id="285" name="Rectangle 2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7CD425D5" id="Rectangle 285" o:spid="_x0000_s1026" style="position:absolute;margin-left:59.2pt;margin-top:6.4pt;width:17.25pt;height:17.25pt;z-index:25315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"/>
                  </w:pict>
                </mc:Fallback>
              </mc:AlternateContent>
            </w:r>
            <w:r w:rsidRPr="00E26FA6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61472" behindDoc="0" locked="0" layoutInCell="1" allowOverlap="1" wp14:anchorId="7E32C7E2" wp14:editId="1A7E249A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81280</wp:posOffset>
                      </wp:positionV>
                      <wp:extent cx="219075" cy="219075"/>
                      <wp:effectExtent l="0" t="0" r="28575" b="28575"/>
                      <wp:wrapNone/>
                      <wp:docPr id="283" name="Rectangle 2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31F5B291" id="Rectangle 283" o:spid="_x0000_s1026" style="position:absolute;margin-left:23.95pt;margin-top:6.4pt;width:17.25pt;height:17.25pt;z-index:25316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"/>
                  </w:pict>
                </mc:Fallback>
              </mc:AlternateContent>
            </w:r>
            <w:r w:rsidRPr="00E26FA6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60448" behindDoc="0" locked="0" layoutInCell="1" allowOverlap="1" wp14:anchorId="7C973E99" wp14:editId="744EDE91">
                      <wp:simplePos x="0" y="0"/>
                      <wp:positionH relativeFrom="column">
                        <wp:posOffset>523240</wp:posOffset>
                      </wp:positionH>
                      <wp:positionV relativeFrom="paragraph">
                        <wp:posOffset>81280</wp:posOffset>
                      </wp:positionV>
                      <wp:extent cx="219075" cy="219075"/>
                      <wp:effectExtent l="0" t="0" r="28575" b="28575"/>
                      <wp:wrapNone/>
                      <wp:docPr id="284" name="Rectangle 2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56131711" id="Rectangle 284" o:spid="_x0000_s1026" style="position:absolute;margin-left:41.2pt;margin-top:6.4pt;width:17.25pt;height:17.25pt;z-index:25316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"/>
                  </w:pict>
                </mc:Fallback>
              </mc:AlternateContent>
            </w:r>
          </w:p>
        </w:tc>
        <w:tc>
          <w:tcPr>
            <w:tcW w:w="4800" w:type="dxa"/>
            <w:gridSpan w:val="7"/>
            <w:tcBorders>
              <w:left w:val="nil"/>
              <w:bottom w:val="single" w:sz="4" w:space="0" w:color="auto"/>
            </w:tcBorders>
          </w:tcPr>
          <w:p w14:paraId="743D8B0C" w14:textId="6B297E2B" w:rsidR="00BD6A69" w:rsidRPr="00A803BB" w:rsidRDefault="00BD6A69" w:rsidP="00BD6A69">
            <w:pPr>
              <w:spacing w:before="40" w:after="4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g</w:t>
            </w:r>
          </w:p>
        </w:tc>
      </w:tr>
      <w:tr w:rsidR="00BD6A69" w14:paraId="4851FDBE" w14:textId="77777777" w:rsidTr="00897CFB">
        <w:tc>
          <w:tcPr>
            <w:tcW w:w="3377" w:type="dxa"/>
          </w:tcPr>
          <w:p w14:paraId="29802A77" w14:textId="77777777" w:rsidR="00BD6A69" w:rsidRDefault="00BD6A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Gestation at birth</w:t>
            </w:r>
          </w:p>
          <w:p w14:paraId="0A850772" w14:textId="330387DE" w:rsidR="00BD6A69" w:rsidRPr="00A803BB" w:rsidRDefault="00BD6A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450" w:type="dxa"/>
            <w:tcBorders>
              <w:right w:val="nil"/>
            </w:tcBorders>
          </w:tcPr>
          <w:p w14:paraId="279E6725" w14:textId="1F0F668E" w:rsidR="00BD6A69" w:rsidRPr="00A803BB" w:rsidRDefault="00897CFB" w:rsidP="00BD6A69">
            <w:pPr>
              <w:spacing w:before="40" w:after="40"/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66592" behindDoc="0" locked="0" layoutInCell="1" allowOverlap="1" wp14:anchorId="7D740802" wp14:editId="10BD4A7A">
                      <wp:simplePos x="0" y="0"/>
                      <wp:positionH relativeFrom="column">
                        <wp:posOffset>704215</wp:posOffset>
                      </wp:positionH>
                      <wp:positionV relativeFrom="paragraph">
                        <wp:posOffset>-5715</wp:posOffset>
                      </wp:positionV>
                      <wp:extent cx="208280" cy="503555"/>
                      <wp:effectExtent l="0" t="0" r="0" b="0"/>
                      <wp:wrapNone/>
                      <wp:docPr id="459" name="Text Box 4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8280" cy="5035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856E2C9" w14:textId="1619DABB" w:rsidR="00EE4A32" w:rsidRPr="00897CFB" w:rsidRDefault="00EE4A32" w:rsidP="00CB1360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897CFB">
                                    <w:rPr>
                                      <w:rFonts w:asciiTheme="minorHAnsi" w:hAnsiTheme="minorHAnsi" w:cstheme="minorHAnsi"/>
                                      <w:b/>
                                      <w:sz w:val="28"/>
                                      <w:szCs w:val="28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740802" id="Text Box 459" o:spid="_x0000_s1172" type="#_x0000_t202" style="position:absolute;left:0;text-align:left;margin-left:55.45pt;margin-top:-.45pt;width:16.4pt;height:39.65pt;z-index:25316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" filled="f" stroked="f">
                      <v:textbox>
                        <w:txbxContent>
                          <w:p w14:paraId="5856E2C9" w14:textId="1619DABB" w:rsidR="00EE4A32" w:rsidRPr="00897CFB" w:rsidRDefault="00EE4A32" w:rsidP="00CB1360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8"/>
                                <w:szCs w:val="28"/>
                              </w:rPr>
                            </w:pPr>
                            <w:r w:rsidRPr="00897CFB">
                              <w:rPr>
                                <w:rFonts w:asciiTheme="minorHAnsi" w:hAnsiTheme="minorHAnsi" w:cstheme="minorHAnsi"/>
                                <w:b/>
                                <w:sz w:val="28"/>
                                <w:szCs w:val="28"/>
                              </w:rPr>
                              <w:t>+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6A69" w:rsidRPr="00E26FA6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65568" behindDoc="0" locked="0" layoutInCell="1" allowOverlap="1" wp14:anchorId="09160E62" wp14:editId="48DEF014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81280</wp:posOffset>
                      </wp:positionV>
                      <wp:extent cx="219075" cy="219075"/>
                      <wp:effectExtent l="0" t="0" r="28575" b="28575"/>
                      <wp:wrapNone/>
                      <wp:docPr id="460" name="Rectangle 4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29D2FE0E" id="Rectangle 460" o:spid="_x0000_s1026" style="position:absolute;margin-left:23.95pt;margin-top:6.4pt;width:17.25pt;height:17.25pt;z-index:25316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"/>
                  </w:pict>
                </mc:Fallback>
              </mc:AlternateContent>
            </w:r>
            <w:r w:rsidR="00BD6A69" w:rsidRPr="00E26FA6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64544" behindDoc="0" locked="0" layoutInCell="1" allowOverlap="1" wp14:anchorId="61B4E1ED" wp14:editId="2BAD0D3A">
                      <wp:simplePos x="0" y="0"/>
                      <wp:positionH relativeFrom="column">
                        <wp:posOffset>523240</wp:posOffset>
                      </wp:positionH>
                      <wp:positionV relativeFrom="paragraph">
                        <wp:posOffset>81280</wp:posOffset>
                      </wp:positionV>
                      <wp:extent cx="219075" cy="219075"/>
                      <wp:effectExtent l="0" t="0" r="28575" b="28575"/>
                      <wp:wrapNone/>
                      <wp:docPr id="461" name="Rectangle 4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78CDDF87" id="Rectangle 461" o:spid="_x0000_s1026" style="position:absolute;margin-left:41.2pt;margin-top:6.4pt;width:17.25pt;height:17.25pt;z-index:25316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"/>
                  </w:pict>
                </mc:Fallback>
              </mc:AlternateContent>
            </w:r>
            <w:r w:rsidR="00BD6A69" w:rsidRPr="00E26FA6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3163520" behindDoc="0" locked="0" layoutInCell="1" allowOverlap="1" wp14:anchorId="4D7AEF47" wp14:editId="28E13B5F">
                      <wp:simplePos x="0" y="0"/>
                      <wp:positionH relativeFrom="column">
                        <wp:posOffset>894715</wp:posOffset>
                      </wp:positionH>
                      <wp:positionV relativeFrom="paragraph">
                        <wp:posOffset>81280</wp:posOffset>
                      </wp:positionV>
                      <wp:extent cx="219075" cy="219075"/>
                      <wp:effectExtent l="0" t="0" r="28575" b="28575"/>
                      <wp:wrapNone/>
                      <wp:docPr id="462" name="Rectangle 4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07E13545" id="Rectangle 462" o:spid="_x0000_s1026" style="position:absolute;margin-left:70.45pt;margin-top:6.4pt;width:17.25pt;height:17.25pt;z-index:25316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"/>
                  </w:pict>
                </mc:Fallback>
              </mc:AlternateContent>
            </w:r>
          </w:p>
        </w:tc>
        <w:tc>
          <w:tcPr>
            <w:tcW w:w="4800" w:type="dxa"/>
            <w:gridSpan w:val="7"/>
            <w:tcBorders>
              <w:left w:val="nil"/>
            </w:tcBorders>
          </w:tcPr>
          <w:p w14:paraId="17D1024D" w14:textId="76F0B34A" w:rsidR="00BD6A69" w:rsidRPr="00A803BB" w:rsidRDefault="00A23BAD" w:rsidP="00BD6A69">
            <w:pPr>
              <w:spacing w:before="40" w:after="4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wk</w:t>
            </w:r>
            <w:r w:rsidR="00BD6A69">
              <w:rPr>
                <w:rFonts w:asciiTheme="minorHAnsi" w:hAnsiTheme="minorHAnsi" w:cstheme="minorHAnsi"/>
                <w:bCs/>
                <w:sz w:val="24"/>
                <w:szCs w:val="24"/>
              </w:rPr>
              <w:t>+d</w:t>
            </w:r>
            <w:proofErr w:type="spellEnd"/>
          </w:p>
        </w:tc>
      </w:tr>
      <w:tr w:rsidR="00F775F9" w14:paraId="3BD77BB8" w14:textId="77777777" w:rsidTr="00897CFB">
        <w:tc>
          <w:tcPr>
            <w:tcW w:w="3377" w:type="dxa"/>
          </w:tcPr>
          <w:p w14:paraId="3E298BA9" w14:textId="11EA0BE7" w:rsidR="00F775F9" w:rsidRDefault="001B1E13" w:rsidP="00F775F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Birthweight customised centile</w:t>
            </w:r>
          </w:p>
          <w:p w14:paraId="477BCA08" w14:textId="54B2165D" w:rsidR="00F775F9" w:rsidRDefault="00F775F9" w:rsidP="00F775F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7250" w:type="dxa"/>
            <w:gridSpan w:val="8"/>
          </w:tcPr>
          <w:p w14:paraId="41A6ECCE" w14:textId="4C770BC4" w:rsidR="00F775F9" w:rsidRDefault="00F775F9" w:rsidP="00F775F9">
            <w:pPr>
              <w:spacing w:before="40" w:after="4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199808" behindDoc="0" locked="0" layoutInCell="1" allowOverlap="1" wp14:anchorId="0E0B374C" wp14:editId="63AF620F">
                      <wp:simplePos x="0" y="0"/>
                      <wp:positionH relativeFrom="column">
                        <wp:posOffset>704215</wp:posOffset>
                      </wp:positionH>
                      <wp:positionV relativeFrom="paragraph">
                        <wp:posOffset>-24765</wp:posOffset>
                      </wp:positionV>
                      <wp:extent cx="208280" cy="503555"/>
                      <wp:effectExtent l="0" t="0" r="0" b="0"/>
                      <wp:wrapNone/>
                      <wp:docPr id="511" name="Text Box 5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8280" cy="5035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F5349BC" w14:textId="295C8132" w:rsidR="00EE4A32" w:rsidRPr="00A404A6" w:rsidRDefault="00EE4A32" w:rsidP="00CB1360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36"/>
                                      <w:szCs w:val="3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0B374C" id="Text Box 511" o:spid="_x0000_s1173" type="#_x0000_t202" style="position:absolute;margin-left:55.45pt;margin-top:-1.95pt;width:16.4pt;height:39.65pt;z-index:25419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" filled="f" stroked="f">
                      <v:textbox>
                        <w:txbxContent>
                          <w:p w14:paraId="4F5349BC" w14:textId="295C8132" w:rsidR="00EE4A32" w:rsidRPr="00A404A6" w:rsidRDefault="00EE4A32" w:rsidP="00CB1360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26FA6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198784" behindDoc="0" locked="0" layoutInCell="1" allowOverlap="1" wp14:anchorId="5D78899A" wp14:editId="5A51BC47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81280</wp:posOffset>
                      </wp:positionV>
                      <wp:extent cx="219075" cy="219075"/>
                      <wp:effectExtent l="0" t="0" r="28575" b="28575"/>
                      <wp:wrapNone/>
                      <wp:docPr id="512" name="Rectangle 5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0DF46A58" id="Rectangle 512" o:spid="_x0000_s1026" style="position:absolute;margin-left:23.95pt;margin-top:6.4pt;width:17.25pt;height:17.25pt;z-index:25419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"/>
                  </w:pict>
                </mc:Fallback>
              </mc:AlternateContent>
            </w:r>
            <w:r w:rsidRPr="00E26FA6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197760" behindDoc="0" locked="0" layoutInCell="1" allowOverlap="1" wp14:anchorId="67A112FC" wp14:editId="0CB0E00A">
                      <wp:simplePos x="0" y="0"/>
                      <wp:positionH relativeFrom="column">
                        <wp:posOffset>523240</wp:posOffset>
                      </wp:positionH>
                      <wp:positionV relativeFrom="paragraph">
                        <wp:posOffset>81280</wp:posOffset>
                      </wp:positionV>
                      <wp:extent cx="219075" cy="219075"/>
                      <wp:effectExtent l="0" t="0" r="28575" b="28575"/>
                      <wp:wrapNone/>
                      <wp:docPr id="513" name="Rectangle 5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7095BDA9" id="Rectangle 513" o:spid="_x0000_s1026" style="position:absolute;margin-left:41.2pt;margin-top:6.4pt;width:17.25pt;height:17.25pt;z-index:25419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"/>
                  </w:pict>
                </mc:Fallback>
              </mc:AlternateContent>
            </w:r>
            <w:r w:rsidRPr="00E26FA6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196736" behindDoc="0" locked="0" layoutInCell="1" allowOverlap="1" wp14:anchorId="3B5ECFA6" wp14:editId="788F96DA">
                      <wp:simplePos x="0" y="0"/>
                      <wp:positionH relativeFrom="column">
                        <wp:posOffset>894715</wp:posOffset>
                      </wp:positionH>
                      <wp:positionV relativeFrom="paragraph">
                        <wp:posOffset>81280</wp:posOffset>
                      </wp:positionV>
                      <wp:extent cx="219075" cy="219075"/>
                      <wp:effectExtent l="0" t="0" r="28575" b="28575"/>
                      <wp:wrapNone/>
                      <wp:docPr id="514" name="Rectangle 5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12EBFA02" id="Rectangle 514" o:spid="_x0000_s1026" style="position:absolute;margin-left:70.45pt;margin-top:6.4pt;width:17.25pt;height:17.25pt;z-index:25419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"/>
                  </w:pict>
                </mc:Fallback>
              </mc:AlternateContent>
            </w:r>
          </w:p>
        </w:tc>
      </w:tr>
      <w:tr w:rsidR="00F775F9" w14:paraId="327161E4" w14:textId="77777777" w:rsidTr="00897CFB">
        <w:tc>
          <w:tcPr>
            <w:tcW w:w="3377" w:type="dxa"/>
          </w:tcPr>
          <w:p w14:paraId="5106A261" w14:textId="1F9AB2D6" w:rsidR="00F775F9" w:rsidRPr="00A803BB" w:rsidRDefault="00F775F9" w:rsidP="00F775F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A</w:t>
            </w:r>
            <w:r w:rsidR="00C421EE">
              <w:rPr>
                <w:rFonts w:asciiTheme="minorHAnsi" w:hAnsiTheme="minorHAnsi" w:cstheme="minorHAnsi"/>
                <w:bCs/>
                <w:sz w:val="24"/>
                <w:szCs w:val="24"/>
              </w:rPr>
              <w:t>pgar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score at </w:t>
            </w:r>
            <w:r w:rsidRPr="00A917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one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minute</w:t>
            </w:r>
          </w:p>
        </w:tc>
        <w:tc>
          <w:tcPr>
            <w:tcW w:w="7250" w:type="dxa"/>
            <w:gridSpan w:val="8"/>
          </w:tcPr>
          <w:p w14:paraId="3F8453E2" w14:textId="5F63772F" w:rsidR="00F775F9" w:rsidRDefault="00F775F9" w:rsidP="00F775F9">
            <w:pPr>
              <w:spacing w:before="40" w:after="40"/>
              <w:rPr>
                <w:rFonts w:asciiTheme="minorHAnsi" w:hAnsiTheme="minorHAnsi"/>
                <w:sz w:val="24"/>
                <w:szCs w:val="24"/>
              </w:rPr>
            </w:pPr>
            <w:r w:rsidRPr="00E26FA6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183424" behindDoc="0" locked="0" layoutInCell="1" allowOverlap="1" wp14:anchorId="179B28F8" wp14:editId="379B2461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81280</wp:posOffset>
                      </wp:positionV>
                      <wp:extent cx="219075" cy="219075"/>
                      <wp:effectExtent l="0" t="0" r="28575" b="28575"/>
                      <wp:wrapNone/>
                      <wp:docPr id="467" name="Rectangle 4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2307396D" id="Rectangle 467" o:spid="_x0000_s1026" style="position:absolute;margin-left:23.95pt;margin-top:6.4pt;width:17.25pt;height:17.25pt;z-index:25418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"/>
                  </w:pict>
                </mc:Fallback>
              </mc:AlternateContent>
            </w:r>
            <w:r w:rsidRPr="00E26FA6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182400" behindDoc="0" locked="0" layoutInCell="1" allowOverlap="1" wp14:anchorId="514E595D" wp14:editId="55CF6864">
                      <wp:simplePos x="0" y="0"/>
                      <wp:positionH relativeFrom="column">
                        <wp:posOffset>523240</wp:posOffset>
                      </wp:positionH>
                      <wp:positionV relativeFrom="paragraph">
                        <wp:posOffset>81280</wp:posOffset>
                      </wp:positionV>
                      <wp:extent cx="219075" cy="219075"/>
                      <wp:effectExtent l="0" t="0" r="28575" b="28575"/>
                      <wp:wrapNone/>
                      <wp:docPr id="468" name="Rectangle 4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59B47A2C" id="Rectangle 468" o:spid="_x0000_s1026" style="position:absolute;margin-left:41.2pt;margin-top:6.4pt;width:17.25pt;height:17.25pt;z-index:25418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"/>
                  </w:pict>
                </mc:Fallback>
              </mc:AlternateContent>
            </w:r>
            <w:r w:rsidRPr="00E26FA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79CC6CA8" w14:textId="77777777" w:rsidR="00F775F9" w:rsidRPr="00A803BB" w:rsidRDefault="00F775F9" w:rsidP="00F775F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F775F9" w14:paraId="4FD17CE2" w14:textId="77777777" w:rsidTr="00897CFB">
        <w:tc>
          <w:tcPr>
            <w:tcW w:w="3377" w:type="dxa"/>
          </w:tcPr>
          <w:p w14:paraId="2558F01E" w14:textId="409E9552" w:rsidR="00F775F9" w:rsidRPr="00A803BB" w:rsidRDefault="00F775F9" w:rsidP="00F775F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A</w:t>
            </w:r>
            <w:r w:rsidR="00C421EE">
              <w:rPr>
                <w:rFonts w:asciiTheme="minorHAnsi" w:hAnsiTheme="minorHAnsi" w:cstheme="minorHAnsi"/>
                <w:bCs/>
                <w:sz w:val="24"/>
                <w:szCs w:val="24"/>
              </w:rPr>
              <w:t>pgar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score at </w:t>
            </w:r>
            <w:r w:rsidRPr="00A917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five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minutes</w:t>
            </w:r>
          </w:p>
        </w:tc>
        <w:tc>
          <w:tcPr>
            <w:tcW w:w="7250" w:type="dxa"/>
            <w:gridSpan w:val="8"/>
          </w:tcPr>
          <w:p w14:paraId="15C0C6F0" w14:textId="58AD8AA7" w:rsidR="00F775F9" w:rsidRDefault="00F775F9" w:rsidP="00F775F9">
            <w:pPr>
              <w:spacing w:before="40" w:after="40"/>
              <w:rPr>
                <w:rFonts w:asciiTheme="minorHAnsi" w:hAnsiTheme="minorHAnsi"/>
                <w:sz w:val="24"/>
                <w:szCs w:val="24"/>
              </w:rPr>
            </w:pPr>
            <w:r w:rsidRPr="00E26FA6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185472" behindDoc="0" locked="0" layoutInCell="1" allowOverlap="1" wp14:anchorId="45B186B9" wp14:editId="10E4A54A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81280</wp:posOffset>
                      </wp:positionV>
                      <wp:extent cx="219075" cy="219075"/>
                      <wp:effectExtent l="0" t="0" r="28575" b="28575"/>
                      <wp:wrapNone/>
                      <wp:docPr id="473" name="Rectangle 4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447F5B4A" id="Rectangle 473" o:spid="_x0000_s1026" style="position:absolute;margin-left:23.95pt;margin-top:6.4pt;width:17.25pt;height:17.25pt;z-index:25418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"/>
                  </w:pict>
                </mc:Fallback>
              </mc:AlternateContent>
            </w:r>
            <w:r w:rsidRPr="00E26FA6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184448" behindDoc="0" locked="0" layoutInCell="1" allowOverlap="1" wp14:anchorId="4189740C" wp14:editId="2EA5BD02">
                      <wp:simplePos x="0" y="0"/>
                      <wp:positionH relativeFrom="column">
                        <wp:posOffset>523240</wp:posOffset>
                      </wp:positionH>
                      <wp:positionV relativeFrom="paragraph">
                        <wp:posOffset>81280</wp:posOffset>
                      </wp:positionV>
                      <wp:extent cx="219075" cy="219075"/>
                      <wp:effectExtent l="0" t="0" r="28575" b="28575"/>
                      <wp:wrapNone/>
                      <wp:docPr id="474" name="Rectangle 4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75EAA17B" id="Rectangle 474" o:spid="_x0000_s1026" style="position:absolute;margin-left:41.2pt;margin-top:6.4pt;width:17.25pt;height:17.25pt;z-index:25418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"/>
                  </w:pict>
                </mc:Fallback>
              </mc:AlternateContent>
            </w:r>
            <w:r w:rsidRPr="00E26FA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14:paraId="6A72C3E1" w14:textId="77777777" w:rsidR="00F775F9" w:rsidRPr="00A803BB" w:rsidRDefault="00F775F9" w:rsidP="00F775F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B1E13" w14:paraId="6A44D532" w14:textId="77777777" w:rsidTr="00897CFB">
        <w:tc>
          <w:tcPr>
            <w:tcW w:w="3377" w:type="dxa"/>
          </w:tcPr>
          <w:p w14:paraId="17127A89" w14:textId="77777777" w:rsidR="001B1E13" w:rsidRDefault="001B1E13" w:rsidP="00F775F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Apgar score at </w:t>
            </w:r>
            <w:r w:rsidRPr="00A917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ten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minutes</w:t>
            </w:r>
          </w:p>
          <w:p w14:paraId="5D41C1EE" w14:textId="7A6EA949" w:rsidR="001B1E13" w:rsidRPr="00A803BB" w:rsidRDefault="001B1E13" w:rsidP="00F775F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341" w:type="dxa"/>
            <w:gridSpan w:val="4"/>
            <w:tcBorders>
              <w:right w:val="nil"/>
            </w:tcBorders>
          </w:tcPr>
          <w:p w14:paraId="7A1C7E4E" w14:textId="77777777" w:rsidR="001B1E13" w:rsidRDefault="001B1E13" w:rsidP="00F775F9">
            <w:pPr>
              <w:spacing w:before="40" w:after="4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E26FA6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951424" behindDoc="0" locked="0" layoutInCell="1" allowOverlap="1" wp14:anchorId="40829082" wp14:editId="2750C740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81280</wp:posOffset>
                      </wp:positionV>
                      <wp:extent cx="219075" cy="219075"/>
                      <wp:effectExtent l="0" t="0" r="28575" b="28575"/>
                      <wp:wrapNone/>
                      <wp:docPr id="477" name="Rectangle 4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5D65AFFE" id="Rectangle 477" o:spid="_x0000_s1026" style="position:absolute;margin-left:23.95pt;margin-top:6.4pt;width:17.25pt;height:17.25pt;z-index:2549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"/>
                  </w:pict>
                </mc:Fallback>
              </mc:AlternateContent>
            </w:r>
            <w:r w:rsidRPr="00E26FA6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950400" behindDoc="0" locked="0" layoutInCell="1" allowOverlap="1" wp14:anchorId="3DA10A73" wp14:editId="60F8ADB3">
                      <wp:simplePos x="0" y="0"/>
                      <wp:positionH relativeFrom="column">
                        <wp:posOffset>523240</wp:posOffset>
                      </wp:positionH>
                      <wp:positionV relativeFrom="paragraph">
                        <wp:posOffset>81280</wp:posOffset>
                      </wp:positionV>
                      <wp:extent cx="219075" cy="219075"/>
                      <wp:effectExtent l="0" t="0" r="28575" b="28575"/>
                      <wp:wrapNone/>
                      <wp:docPr id="478" name="Rectangle 4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4473EAB3" id="Rectangle 478" o:spid="_x0000_s1026" style="position:absolute;margin-left:41.2pt;margin-top:6.4pt;width:17.25pt;height:17.25pt;z-index:2549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"/>
                  </w:pict>
                </mc:Fallback>
              </mc:AlternateContent>
            </w:r>
            <w:r w:rsidRPr="00E26FA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3483" w:type="dxa"/>
            <w:gridSpan w:val="3"/>
            <w:tcBorders>
              <w:left w:val="nil"/>
            </w:tcBorders>
          </w:tcPr>
          <w:p w14:paraId="2C401A7C" w14:textId="21A28CB1" w:rsidR="001B1E13" w:rsidRDefault="001B1E13" w:rsidP="001B1E13">
            <w:pPr>
              <w:spacing w:before="40" w:after="40"/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Not Taken</w:t>
            </w:r>
          </w:p>
        </w:tc>
        <w:tc>
          <w:tcPr>
            <w:tcW w:w="426" w:type="dxa"/>
          </w:tcPr>
          <w:p w14:paraId="132AC143" w14:textId="5229E4EC" w:rsidR="001B1E13" w:rsidRPr="00A803BB" w:rsidRDefault="001B1E13" w:rsidP="00F775F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7F7D6B" w14:paraId="4DBF38CE" w14:textId="77777777" w:rsidTr="00897CFB">
        <w:tc>
          <w:tcPr>
            <w:tcW w:w="3377" w:type="dxa"/>
          </w:tcPr>
          <w:p w14:paraId="68EE9AA7" w14:textId="77777777" w:rsidR="007F7D6B" w:rsidRDefault="007F7D6B" w:rsidP="00F775F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Venous cord pH</w:t>
            </w:r>
          </w:p>
          <w:p w14:paraId="3113CE65" w14:textId="2A1674D0" w:rsidR="007F7D6B" w:rsidRPr="00A803BB" w:rsidRDefault="007F7D6B" w:rsidP="00F775F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646" w:type="dxa"/>
            <w:gridSpan w:val="5"/>
            <w:tcBorders>
              <w:bottom w:val="single" w:sz="4" w:space="0" w:color="auto"/>
              <w:right w:val="nil"/>
            </w:tcBorders>
          </w:tcPr>
          <w:p w14:paraId="51589BEA" w14:textId="77777777" w:rsidR="007F7D6B" w:rsidRDefault="007F7D6B" w:rsidP="00F775F9">
            <w:pPr>
              <w:spacing w:before="40" w:after="4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204928" behindDoc="0" locked="0" layoutInCell="1" allowOverlap="1" wp14:anchorId="2E82506E" wp14:editId="3F2CA8DC">
                      <wp:simplePos x="0" y="0"/>
                      <wp:positionH relativeFrom="column">
                        <wp:posOffset>704215</wp:posOffset>
                      </wp:positionH>
                      <wp:positionV relativeFrom="paragraph">
                        <wp:posOffset>-24765</wp:posOffset>
                      </wp:positionV>
                      <wp:extent cx="208280" cy="503555"/>
                      <wp:effectExtent l="0" t="0" r="0" b="0"/>
                      <wp:wrapNone/>
                      <wp:docPr id="479" name="Text Box 4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8280" cy="5035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0505CA1" w14:textId="542E1A3E" w:rsidR="00EE4A32" w:rsidRPr="00A404A6" w:rsidRDefault="00EE4A32" w:rsidP="00A917D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36"/>
                                      <w:szCs w:val="3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82506E" id="Text Box 479" o:spid="_x0000_s1174" type="#_x0000_t202" style="position:absolute;margin-left:55.45pt;margin-top:-1.95pt;width:16.4pt;height:39.65pt;z-index:25420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" filled="f" stroked="f">
                      <v:textbox>
                        <w:txbxContent>
                          <w:p w14:paraId="50505CA1" w14:textId="542E1A3E" w:rsidR="00EE4A32" w:rsidRPr="00A404A6" w:rsidRDefault="00EE4A32" w:rsidP="00A917D9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26FA6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203904" behindDoc="0" locked="0" layoutInCell="1" allowOverlap="1" wp14:anchorId="398A32DE" wp14:editId="2F56CAED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81280</wp:posOffset>
                      </wp:positionV>
                      <wp:extent cx="219075" cy="219075"/>
                      <wp:effectExtent l="0" t="0" r="28575" b="28575"/>
                      <wp:wrapNone/>
                      <wp:docPr id="480" name="Rectangle 4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4792BEFF" id="Rectangle 480" o:spid="_x0000_s1026" style="position:absolute;margin-left:23.95pt;margin-top:6.4pt;width:17.25pt;height:17.25pt;z-index:25420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"/>
                  </w:pict>
                </mc:Fallback>
              </mc:AlternateContent>
            </w:r>
            <w:r w:rsidRPr="00E26FA6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202880" behindDoc="0" locked="0" layoutInCell="1" allowOverlap="1" wp14:anchorId="56666D94" wp14:editId="2FB3B91F">
                      <wp:simplePos x="0" y="0"/>
                      <wp:positionH relativeFrom="column">
                        <wp:posOffset>523240</wp:posOffset>
                      </wp:positionH>
                      <wp:positionV relativeFrom="paragraph">
                        <wp:posOffset>81280</wp:posOffset>
                      </wp:positionV>
                      <wp:extent cx="219075" cy="219075"/>
                      <wp:effectExtent l="0" t="0" r="28575" b="28575"/>
                      <wp:wrapNone/>
                      <wp:docPr id="481" name="Rectangle 4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2845137B" id="Rectangle 481" o:spid="_x0000_s1026" style="position:absolute;margin-left:41.2pt;margin-top:6.4pt;width:17.25pt;height:17.25pt;z-index:25420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"/>
                  </w:pict>
                </mc:Fallback>
              </mc:AlternateContent>
            </w:r>
            <w:r w:rsidRPr="00E26FA6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201856" behindDoc="0" locked="0" layoutInCell="1" allowOverlap="1" wp14:anchorId="762779CD" wp14:editId="1CD197A1">
                      <wp:simplePos x="0" y="0"/>
                      <wp:positionH relativeFrom="column">
                        <wp:posOffset>894715</wp:posOffset>
                      </wp:positionH>
                      <wp:positionV relativeFrom="paragraph">
                        <wp:posOffset>81280</wp:posOffset>
                      </wp:positionV>
                      <wp:extent cx="219075" cy="219075"/>
                      <wp:effectExtent l="0" t="0" r="28575" b="28575"/>
                      <wp:wrapNone/>
                      <wp:docPr id="482" name="Rectangle 4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19D2053B" id="Rectangle 482" o:spid="_x0000_s1026" style="position:absolute;margin-left:70.45pt;margin-top:6.4pt;width:17.25pt;height:17.25pt;z-index:25420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"/>
                  </w:pict>
                </mc:Fallback>
              </mc:AlternateContent>
            </w:r>
            <w:r>
              <w:rPr>
                <w:rFonts w:asciiTheme="minorHAnsi" w:hAnsiTheme="minorHAnsi"/>
                <w:sz w:val="24"/>
                <w:szCs w:val="24"/>
              </w:rPr>
              <w:t xml:space="preserve">  </w:t>
            </w:r>
            <w:r w:rsidRPr="00E26FA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2178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62710FDF" w14:textId="50802197" w:rsidR="007F7D6B" w:rsidRPr="00A803BB" w:rsidRDefault="007F7D6B" w:rsidP="007F7D6B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Not Taken</w:t>
            </w:r>
          </w:p>
        </w:tc>
        <w:tc>
          <w:tcPr>
            <w:tcW w:w="426" w:type="dxa"/>
          </w:tcPr>
          <w:p w14:paraId="66B87722" w14:textId="01FD0337" w:rsidR="007F7D6B" w:rsidRPr="00A803BB" w:rsidRDefault="007F7D6B" w:rsidP="00F775F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7F7D6B" w14:paraId="15463906" w14:textId="77777777" w:rsidTr="00897CFB">
        <w:tc>
          <w:tcPr>
            <w:tcW w:w="3377" w:type="dxa"/>
          </w:tcPr>
          <w:p w14:paraId="24AFE47E" w14:textId="77777777" w:rsidR="007F7D6B" w:rsidRDefault="007F7D6B" w:rsidP="00F775F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Arterial cord pH</w:t>
            </w:r>
          </w:p>
          <w:p w14:paraId="27B33D5B" w14:textId="5B0FD153" w:rsidR="007F7D6B" w:rsidRPr="00A803BB" w:rsidRDefault="007F7D6B" w:rsidP="00F775F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646" w:type="dxa"/>
            <w:gridSpan w:val="5"/>
            <w:tcBorders>
              <w:right w:val="nil"/>
            </w:tcBorders>
          </w:tcPr>
          <w:p w14:paraId="7D2AAAFD" w14:textId="77777777" w:rsidR="007F7D6B" w:rsidRDefault="007F7D6B" w:rsidP="00F775F9">
            <w:pPr>
              <w:spacing w:before="40" w:after="4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210048" behindDoc="0" locked="0" layoutInCell="1" allowOverlap="1" wp14:anchorId="658917BD" wp14:editId="2FB2CC43">
                      <wp:simplePos x="0" y="0"/>
                      <wp:positionH relativeFrom="column">
                        <wp:posOffset>704215</wp:posOffset>
                      </wp:positionH>
                      <wp:positionV relativeFrom="paragraph">
                        <wp:posOffset>-24765</wp:posOffset>
                      </wp:positionV>
                      <wp:extent cx="208280" cy="503555"/>
                      <wp:effectExtent l="0" t="0" r="0" b="0"/>
                      <wp:wrapNone/>
                      <wp:docPr id="483" name="Text Box 4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8280" cy="5035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AE37292" w14:textId="667BC693" w:rsidR="00EE4A32" w:rsidRPr="00A404A6" w:rsidRDefault="00EE4A32" w:rsidP="00A917D9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36"/>
                                      <w:szCs w:val="3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8917BD" id="Text Box 483" o:spid="_x0000_s1175" type="#_x0000_t202" style="position:absolute;margin-left:55.45pt;margin-top:-1.95pt;width:16.4pt;height:39.65pt;z-index:25421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" filled="f" stroked="f">
                      <v:textbox>
                        <w:txbxContent>
                          <w:p w14:paraId="2AE37292" w14:textId="667BC693" w:rsidR="00EE4A32" w:rsidRPr="00A404A6" w:rsidRDefault="00EE4A32" w:rsidP="00A917D9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26FA6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209024" behindDoc="0" locked="0" layoutInCell="1" allowOverlap="1" wp14:anchorId="3051879C" wp14:editId="7952F8D5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81280</wp:posOffset>
                      </wp:positionV>
                      <wp:extent cx="219075" cy="219075"/>
                      <wp:effectExtent l="0" t="0" r="28575" b="28575"/>
                      <wp:wrapNone/>
                      <wp:docPr id="484" name="Rectangle 4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0DA48215" id="Rectangle 484" o:spid="_x0000_s1026" style="position:absolute;margin-left:23.95pt;margin-top:6.4pt;width:17.25pt;height:17.25pt;z-index:25420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"/>
                  </w:pict>
                </mc:Fallback>
              </mc:AlternateContent>
            </w:r>
            <w:r w:rsidRPr="00E26FA6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208000" behindDoc="0" locked="0" layoutInCell="1" allowOverlap="1" wp14:anchorId="2E6608DD" wp14:editId="7F21030E">
                      <wp:simplePos x="0" y="0"/>
                      <wp:positionH relativeFrom="column">
                        <wp:posOffset>523240</wp:posOffset>
                      </wp:positionH>
                      <wp:positionV relativeFrom="paragraph">
                        <wp:posOffset>81280</wp:posOffset>
                      </wp:positionV>
                      <wp:extent cx="219075" cy="219075"/>
                      <wp:effectExtent l="0" t="0" r="28575" b="28575"/>
                      <wp:wrapNone/>
                      <wp:docPr id="485" name="Rectangle 4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38507361" id="Rectangle 485" o:spid="_x0000_s1026" style="position:absolute;margin-left:41.2pt;margin-top:6.4pt;width:17.25pt;height:17.25pt;z-index:25420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"/>
                  </w:pict>
                </mc:Fallback>
              </mc:AlternateContent>
            </w:r>
            <w:r w:rsidRPr="00E26FA6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4206976" behindDoc="0" locked="0" layoutInCell="1" allowOverlap="1" wp14:anchorId="041545C8" wp14:editId="307F1DB5">
                      <wp:simplePos x="0" y="0"/>
                      <wp:positionH relativeFrom="column">
                        <wp:posOffset>894715</wp:posOffset>
                      </wp:positionH>
                      <wp:positionV relativeFrom="paragraph">
                        <wp:posOffset>81280</wp:posOffset>
                      </wp:positionV>
                      <wp:extent cx="219075" cy="219075"/>
                      <wp:effectExtent l="0" t="0" r="28575" b="28575"/>
                      <wp:wrapNone/>
                      <wp:docPr id="486" name="Rectangle 4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0C6C0EF0" id="Rectangle 486" o:spid="_x0000_s1026" style="position:absolute;margin-left:70.45pt;margin-top:6.4pt;width:17.25pt;height:17.25pt;z-index:25420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"/>
                  </w:pict>
                </mc:Fallback>
              </mc:AlternateContent>
            </w:r>
          </w:p>
        </w:tc>
        <w:tc>
          <w:tcPr>
            <w:tcW w:w="2178" w:type="dxa"/>
            <w:gridSpan w:val="2"/>
            <w:tcBorders>
              <w:left w:val="nil"/>
            </w:tcBorders>
            <w:vAlign w:val="center"/>
          </w:tcPr>
          <w:p w14:paraId="6E2ECA27" w14:textId="5E957632" w:rsidR="007F7D6B" w:rsidRPr="00A803BB" w:rsidRDefault="007F7D6B" w:rsidP="007F7D6B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Not taken</w:t>
            </w:r>
          </w:p>
        </w:tc>
        <w:tc>
          <w:tcPr>
            <w:tcW w:w="426" w:type="dxa"/>
          </w:tcPr>
          <w:p w14:paraId="4ACF7EF4" w14:textId="57C2FB47" w:rsidR="007F7D6B" w:rsidRPr="00A803BB" w:rsidRDefault="007F7D6B" w:rsidP="00F775F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5A27B173" w14:textId="57CCEA0C" w:rsidR="00A917D9" w:rsidRPr="00A917D9" w:rsidRDefault="00A917D9">
      <w:pPr>
        <w:rPr>
          <w:b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7407"/>
        <w:gridCol w:w="1111"/>
        <w:gridCol w:w="417"/>
        <w:gridCol w:w="1266"/>
        <w:gridCol w:w="426"/>
      </w:tblGrid>
      <w:tr w:rsidR="00A917D9" w:rsidRPr="00A917D9" w14:paraId="02212705" w14:textId="77777777" w:rsidTr="00897CFB">
        <w:tc>
          <w:tcPr>
            <w:tcW w:w="10627" w:type="dxa"/>
            <w:gridSpan w:val="5"/>
            <w:shd w:val="pct10" w:color="auto" w:fill="auto"/>
          </w:tcPr>
          <w:p w14:paraId="189AB512" w14:textId="28083F41" w:rsidR="00A917D9" w:rsidRPr="001D7671" w:rsidRDefault="002E4F9B" w:rsidP="00A936EC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2</w:t>
            </w:r>
            <w:r w:rsidR="00801999">
              <w:rPr>
                <w:rFonts w:asciiTheme="minorHAnsi" w:hAnsiTheme="minorHAnsi" w:cstheme="minorHAnsi"/>
                <w:b/>
                <w:sz w:val="28"/>
                <w:szCs w:val="28"/>
              </w:rPr>
              <w:t>.</w:t>
            </w:r>
            <w:r w:rsidR="00726CA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="00A936EC">
              <w:rPr>
                <w:rFonts w:asciiTheme="minorHAnsi" w:hAnsiTheme="minorHAnsi" w:cstheme="minorHAnsi"/>
                <w:b/>
                <w:sz w:val="28"/>
                <w:szCs w:val="28"/>
              </w:rPr>
              <w:t>Birth Injuries</w:t>
            </w:r>
          </w:p>
        </w:tc>
      </w:tr>
      <w:tr w:rsidR="001B1E13" w14:paraId="3A5B45F6" w14:textId="77777777" w:rsidTr="00897CFB">
        <w:tc>
          <w:tcPr>
            <w:tcW w:w="7407" w:type="dxa"/>
          </w:tcPr>
          <w:p w14:paraId="4CE29620" w14:textId="7F28669E" w:rsidR="00A917D9" w:rsidRPr="00A917D9" w:rsidRDefault="000A218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Is the baby recorded as having</w:t>
            </w:r>
            <w:r w:rsidR="00CA4E09">
              <w:rPr>
                <w:rFonts w:asciiTheme="minorHAnsi" w:hAnsiTheme="minorHAnsi" w:cstheme="minorHAnsi"/>
                <w:sz w:val="24"/>
                <w:szCs w:val="24"/>
              </w:rPr>
              <w:t xml:space="preserve"> a humeral fracture?</w:t>
            </w:r>
          </w:p>
        </w:tc>
        <w:tc>
          <w:tcPr>
            <w:tcW w:w="1111" w:type="dxa"/>
          </w:tcPr>
          <w:p w14:paraId="2BA62305" w14:textId="28643C90" w:rsidR="00A917D9" w:rsidRPr="00A917D9" w:rsidRDefault="00A917D9" w:rsidP="00A917D9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Yes</w:t>
            </w:r>
          </w:p>
        </w:tc>
        <w:tc>
          <w:tcPr>
            <w:tcW w:w="417" w:type="dxa"/>
          </w:tcPr>
          <w:p w14:paraId="1F9A35AF" w14:textId="77777777" w:rsidR="00A917D9" w:rsidRPr="00A917D9" w:rsidRDefault="00A917D9" w:rsidP="00A917D9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66" w:type="dxa"/>
          </w:tcPr>
          <w:p w14:paraId="7A0A3D42" w14:textId="2D7BC361" w:rsidR="00A917D9" w:rsidRPr="00A917D9" w:rsidRDefault="00A917D9" w:rsidP="00A917D9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  <w:tc>
          <w:tcPr>
            <w:tcW w:w="426" w:type="dxa"/>
          </w:tcPr>
          <w:p w14:paraId="75DD0023" w14:textId="77777777" w:rsidR="00A917D9" w:rsidRPr="00A917D9" w:rsidRDefault="00A917D9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B1E13" w14:paraId="6FF6EE9E" w14:textId="77777777" w:rsidTr="00897CFB">
        <w:tc>
          <w:tcPr>
            <w:tcW w:w="7407" w:type="dxa"/>
          </w:tcPr>
          <w:p w14:paraId="5A97C2F6" w14:textId="67083520" w:rsidR="001F3B99" w:rsidRPr="00A917D9" w:rsidRDefault="00A936EC" w:rsidP="001F3B9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Is the baby recorded as having </w:t>
            </w:r>
            <w:r w:rsidR="001F3B99">
              <w:rPr>
                <w:rFonts w:asciiTheme="minorHAnsi" w:hAnsiTheme="minorHAnsi" w:cstheme="minorHAnsi"/>
                <w:sz w:val="24"/>
                <w:szCs w:val="24"/>
              </w:rPr>
              <w:t>a clavicular fracture</w:t>
            </w:r>
            <w:r w:rsidR="005A70E9">
              <w:rPr>
                <w:rFonts w:asciiTheme="minorHAnsi" w:hAnsiTheme="minorHAnsi" w:cstheme="minorHAnsi"/>
                <w:sz w:val="24"/>
                <w:szCs w:val="24"/>
              </w:rPr>
              <w:t>?</w:t>
            </w:r>
          </w:p>
        </w:tc>
        <w:tc>
          <w:tcPr>
            <w:tcW w:w="1111" w:type="dxa"/>
          </w:tcPr>
          <w:p w14:paraId="0B1F33FB" w14:textId="509E8B13" w:rsidR="001F3B99" w:rsidRPr="00A917D9" w:rsidRDefault="001F3B99" w:rsidP="001F3B99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Yes</w:t>
            </w:r>
          </w:p>
        </w:tc>
        <w:tc>
          <w:tcPr>
            <w:tcW w:w="417" w:type="dxa"/>
          </w:tcPr>
          <w:p w14:paraId="4719EB24" w14:textId="77777777" w:rsidR="001F3B99" w:rsidRPr="00A917D9" w:rsidRDefault="001F3B99" w:rsidP="001F3B99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66" w:type="dxa"/>
          </w:tcPr>
          <w:p w14:paraId="485E9E71" w14:textId="6D4A478B" w:rsidR="001F3B99" w:rsidRPr="00A917D9" w:rsidRDefault="001F3B99" w:rsidP="001F3B99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  <w:tc>
          <w:tcPr>
            <w:tcW w:w="426" w:type="dxa"/>
          </w:tcPr>
          <w:p w14:paraId="70F13123" w14:textId="77777777" w:rsidR="001F3B99" w:rsidRPr="00A917D9" w:rsidRDefault="001F3B99" w:rsidP="001F3B99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47211" w14:paraId="5727CFB7" w14:textId="77777777" w:rsidTr="00897CFB">
        <w:tc>
          <w:tcPr>
            <w:tcW w:w="7407" w:type="dxa"/>
          </w:tcPr>
          <w:p w14:paraId="21F0D934" w14:textId="3A7AFFF8" w:rsidR="00447211" w:rsidRPr="00C421EE" w:rsidRDefault="0043710D" w:rsidP="0044721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Did the baby show signs of brachial plexus palsy</w:t>
            </w:r>
            <w:r w:rsidR="00447211">
              <w:rPr>
                <w:rFonts w:asciiTheme="minorHAnsi" w:hAnsiTheme="minorHAnsi" w:cstheme="minorHAnsi"/>
                <w:sz w:val="24"/>
                <w:szCs w:val="24"/>
              </w:rPr>
              <w:t>?</w:t>
            </w:r>
          </w:p>
        </w:tc>
        <w:tc>
          <w:tcPr>
            <w:tcW w:w="1111" w:type="dxa"/>
          </w:tcPr>
          <w:p w14:paraId="2FC962A7" w14:textId="21AFB4C0" w:rsidR="00447211" w:rsidRDefault="00447211" w:rsidP="00447211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Yes</w:t>
            </w:r>
          </w:p>
        </w:tc>
        <w:tc>
          <w:tcPr>
            <w:tcW w:w="417" w:type="dxa"/>
          </w:tcPr>
          <w:p w14:paraId="5BDA7470" w14:textId="77777777" w:rsidR="00447211" w:rsidRPr="00A917D9" w:rsidRDefault="00447211" w:rsidP="00447211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66" w:type="dxa"/>
          </w:tcPr>
          <w:p w14:paraId="66B1C95F" w14:textId="6CB5F5CD" w:rsidR="00447211" w:rsidRDefault="00447211" w:rsidP="00447211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  <w:tc>
          <w:tcPr>
            <w:tcW w:w="426" w:type="dxa"/>
          </w:tcPr>
          <w:p w14:paraId="4D8735CD" w14:textId="77777777" w:rsidR="00447211" w:rsidRPr="00A917D9" w:rsidRDefault="00447211" w:rsidP="0044721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4DA1D75" w14:textId="2A4C5BFF" w:rsidR="00DB3591" w:rsidRDefault="00DB3591"/>
    <w:p w14:paraId="4E720C5E" w14:textId="77777777" w:rsidR="00DB3591" w:rsidRDefault="00DB3591">
      <w:r>
        <w:br w:type="page"/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3"/>
        <w:gridCol w:w="8138"/>
      </w:tblGrid>
      <w:tr w:rsidR="001F3B99" w14:paraId="23F26DDF" w14:textId="77777777" w:rsidTr="00BD6D08">
        <w:tc>
          <w:tcPr>
            <w:tcW w:w="2333" w:type="dxa"/>
          </w:tcPr>
          <w:p w14:paraId="20182FAB" w14:textId="77777777" w:rsidR="001F3B99" w:rsidRDefault="001F3B99" w:rsidP="0081518E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  <w:tc>
          <w:tcPr>
            <w:tcW w:w="8138" w:type="dxa"/>
          </w:tcPr>
          <w:p w14:paraId="49FA5742" w14:textId="2994E45E" w:rsidR="001F3B99" w:rsidRPr="00371CD6" w:rsidRDefault="00371CD6" w:rsidP="00371CD6">
            <w:pPr>
              <w:ind w:hanging="2294"/>
              <w:jc w:val="center"/>
              <w:rPr>
                <w:rFonts w:asciiTheme="minorHAnsi" w:hAnsiTheme="minorHAnsi" w:cs="Arial"/>
                <w:b/>
                <w:sz w:val="28"/>
                <w:szCs w:val="28"/>
              </w:rPr>
            </w:pPr>
            <w:r w:rsidRPr="00447211">
              <w:rPr>
                <w:rFonts w:asciiTheme="minorHAnsi" w:hAnsiTheme="minorHAnsi" w:cs="Arial"/>
                <w:b/>
                <w:sz w:val="28"/>
                <w:szCs w:val="28"/>
              </w:rPr>
              <w:t>Baby</w:t>
            </w:r>
            <w:r>
              <w:rPr>
                <w:rFonts w:asciiTheme="minorHAnsi" w:hAnsiTheme="minorHAnsi" w:cs="Arial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b/>
                <w:sz w:val="28"/>
                <w:szCs w:val="28"/>
              </w:rPr>
              <w:t>Post P</w:t>
            </w:r>
            <w:r w:rsidRPr="00447211">
              <w:rPr>
                <w:rFonts w:asciiTheme="minorHAnsi" w:hAnsiTheme="minorHAnsi" w:cs="Arial"/>
                <w:b/>
                <w:sz w:val="28"/>
                <w:szCs w:val="28"/>
              </w:rPr>
              <w:t>artum</w:t>
            </w:r>
            <w:proofErr w:type="spellEnd"/>
          </w:p>
        </w:tc>
      </w:tr>
    </w:tbl>
    <w:p w14:paraId="266DD742" w14:textId="449FE447" w:rsidR="001F3B99" w:rsidRDefault="00897CFB" w:rsidP="001F3B99">
      <w:pPr>
        <w:pStyle w:val="Header"/>
        <w:rPr>
          <w:sz w:val="36"/>
          <w:szCs w:val="36"/>
        </w:rPr>
      </w:pPr>
      <w:r>
        <w:rPr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5495168" behindDoc="0" locked="0" layoutInCell="1" allowOverlap="1" wp14:anchorId="45055BAC" wp14:editId="17A378B5">
                <wp:simplePos x="0" y="0"/>
                <wp:positionH relativeFrom="page">
                  <wp:posOffset>457200</wp:posOffset>
                </wp:positionH>
                <wp:positionV relativeFrom="paragraph">
                  <wp:posOffset>-635</wp:posOffset>
                </wp:positionV>
                <wp:extent cx="6819900" cy="371475"/>
                <wp:effectExtent l="0" t="0" r="19050" b="28575"/>
                <wp:wrapNone/>
                <wp:docPr id="344" name="Text Box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9900" cy="3714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6FBCC0" w14:textId="77777777" w:rsidR="00EE4A32" w:rsidRPr="00634521" w:rsidRDefault="00EE4A32" w:rsidP="00897CFB">
                            <w:pP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  <w:t xml:space="preserve">Participant Eligibility Number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65A90669" wp14:editId="2067E34E">
                                  <wp:extent cx="885825" cy="219075"/>
                                  <wp:effectExtent l="0" t="0" r="9525" b="9525"/>
                                  <wp:docPr id="345" name="Picture 3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4C87F629" wp14:editId="16FB6009">
                                  <wp:extent cx="885825" cy="219075"/>
                                  <wp:effectExtent l="0" t="0" r="9525" b="9525"/>
                                  <wp:docPr id="346" name="Picture 3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055BAC" id="Text Box 344" o:spid="_x0000_s1176" type="#_x0000_t202" style="position:absolute;margin-left:36pt;margin-top:-.05pt;width:537pt;height:29.25pt;z-index:25549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" fillcolor="#e7e6e6 [3214]" strokeweight=".5pt">
                <v:textbox>
                  <w:txbxContent>
                    <w:p w14:paraId="7C6FBCC0" w14:textId="77777777" w:rsidR="00EE4A32" w:rsidRPr="00634521" w:rsidRDefault="00EE4A32" w:rsidP="00897CFB">
                      <w:pPr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  <w:t xml:space="preserve">Participant Eligibility Number </w:t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65A90669" wp14:editId="2067E34E">
                            <wp:extent cx="885825" cy="219075"/>
                            <wp:effectExtent l="0" t="0" r="9525" b="9525"/>
                            <wp:docPr id="345" name="Picture 3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4C87F629" wp14:editId="16FB6009">
                            <wp:extent cx="885825" cy="219075"/>
                            <wp:effectExtent l="0" t="0" r="9525" b="9525"/>
                            <wp:docPr id="346" name="Picture 3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EE7D13F" w14:textId="1914C6EE" w:rsidR="001F3B99" w:rsidRDefault="001F3B99" w:rsidP="001F3B99">
      <w:pPr>
        <w:rPr>
          <w:bCs/>
        </w:rPr>
      </w:pPr>
    </w:p>
    <w:p w14:paraId="4D2047F7" w14:textId="33FE45B9" w:rsidR="0056433A" w:rsidRDefault="0056433A" w:rsidP="001F3B99">
      <w:pPr>
        <w:rPr>
          <w:bCs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123"/>
        <w:gridCol w:w="1251"/>
        <w:gridCol w:w="284"/>
        <w:gridCol w:w="3685"/>
        <w:gridCol w:w="425"/>
      </w:tblGrid>
      <w:tr w:rsidR="000B3123" w14:paraId="1D4B44E4" w14:textId="77777777" w:rsidTr="00897CFB">
        <w:tc>
          <w:tcPr>
            <w:tcW w:w="10768" w:type="dxa"/>
            <w:gridSpan w:val="5"/>
            <w:shd w:val="pct10" w:color="auto" w:fill="auto"/>
          </w:tcPr>
          <w:p w14:paraId="340ACC45" w14:textId="4575404B" w:rsidR="000B3123" w:rsidRPr="001D7671" w:rsidRDefault="001D7671" w:rsidP="001F3B99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D767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3</w:t>
            </w:r>
            <w:r w:rsidR="00097E02" w:rsidRPr="001D767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</w:t>
            </w:r>
            <w:r w:rsidR="00801999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.</w:t>
            </w:r>
            <w:r w:rsidR="00897CF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r w:rsidR="000B3123" w:rsidRPr="001D767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Transfer of baby from labour ward</w:t>
            </w:r>
            <w:r w:rsidR="00097E02" w:rsidRPr="001D767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within the </w:t>
            </w:r>
            <w:r w:rsidR="008D3FC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same </w:t>
            </w:r>
            <w:r w:rsidR="00097E02" w:rsidRPr="001D767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hospital</w:t>
            </w:r>
          </w:p>
        </w:tc>
      </w:tr>
      <w:tr w:rsidR="0043710D" w14:paraId="201E5AC8" w14:textId="77777777" w:rsidTr="0043710D">
        <w:tc>
          <w:tcPr>
            <w:tcW w:w="5123" w:type="dxa"/>
          </w:tcPr>
          <w:p w14:paraId="4C6E1269" w14:textId="3D2103B4" w:rsidR="0043710D" w:rsidRDefault="00E43A4D" w:rsidP="0043710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Did the baby receive any additional care?</w:t>
            </w:r>
          </w:p>
          <w:p w14:paraId="6B9E9FCA" w14:textId="21FFC9A4" w:rsidR="00DB2DC3" w:rsidRPr="000B3123" w:rsidRDefault="00DB2DC3" w:rsidP="0043710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251" w:type="dxa"/>
          </w:tcPr>
          <w:p w14:paraId="3F64F4BB" w14:textId="15A6EC27" w:rsidR="0043710D" w:rsidRPr="000B3123" w:rsidRDefault="0043710D" w:rsidP="000B3123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Yes</w:t>
            </w:r>
          </w:p>
        </w:tc>
        <w:tc>
          <w:tcPr>
            <w:tcW w:w="284" w:type="dxa"/>
          </w:tcPr>
          <w:p w14:paraId="1F0D7696" w14:textId="77777777" w:rsidR="0043710D" w:rsidRPr="000B3123" w:rsidRDefault="0043710D" w:rsidP="000B3123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685" w:type="dxa"/>
          </w:tcPr>
          <w:p w14:paraId="55D177F8" w14:textId="77777777" w:rsidR="0043710D" w:rsidRPr="000B3123" w:rsidRDefault="0043710D" w:rsidP="000B3123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  <w:tc>
          <w:tcPr>
            <w:tcW w:w="425" w:type="dxa"/>
          </w:tcPr>
          <w:p w14:paraId="100B6495" w14:textId="77777777" w:rsidR="0043710D" w:rsidRPr="000B3123" w:rsidRDefault="0043710D" w:rsidP="000B312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43710D" w14:paraId="4ADAA8AF" w14:textId="77777777" w:rsidTr="000705D2">
        <w:tc>
          <w:tcPr>
            <w:tcW w:w="5123" w:type="dxa"/>
          </w:tcPr>
          <w:p w14:paraId="478D7C67" w14:textId="44E46800" w:rsidR="0043710D" w:rsidRPr="000B3123" w:rsidRDefault="00E43A4D" w:rsidP="00E43A4D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If ‘Yes’ principal reason for admission</w:t>
            </w:r>
          </w:p>
        </w:tc>
        <w:tc>
          <w:tcPr>
            <w:tcW w:w="5645" w:type="dxa"/>
            <w:gridSpan w:val="4"/>
          </w:tcPr>
          <w:p w14:paraId="5BFECB6B" w14:textId="77777777" w:rsidR="0043710D" w:rsidRDefault="0043710D" w:rsidP="0043710D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66B1B787" w14:textId="23200AFC" w:rsidR="00826547" w:rsidRPr="000B3123" w:rsidRDefault="00826547" w:rsidP="0043710D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43710D" w14:paraId="7C2C645C" w14:textId="77777777" w:rsidTr="000705D2">
        <w:tc>
          <w:tcPr>
            <w:tcW w:w="5123" w:type="dxa"/>
          </w:tcPr>
          <w:p w14:paraId="58CFCBB4" w14:textId="025A3B21" w:rsidR="0043710D" w:rsidRDefault="0043710D" w:rsidP="00FD2FEE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Date of admission </w:t>
            </w:r>
          </w:p>
        </w:tc>
        <w:tc>
          <w:tcPr>
            <w:tcW w:w="5645" w:type="dxa"/>
            <w:gridSpan w:val="4"/>
          </w:tcPr>
          <w:p w14:paraId="6A1A8B48" w14:textId="77777777" w:rsidR="00826547" w:rsidRDefault="00826547" w:rsidP="0043710D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5A18D4E3" w14:textId="121B8BA5" w:rsidR="0043710D" w:rsidRDefault="00826547" w:rsidP="0043710D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DE10C8">
              <w:rPr>
                <w:rFonts w:asciiTheme="minorHAnsi" w:hAnsiTheme="minorHAnsi"/>
                <w:noProof/>
                <w:sz w:val="24"/>
                <w:szCs w:val="24"/>
                <w:highlight w:val="yellow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6038912" behindDoc="0" locked="0" layoutInCell="1" allowOverlap="1" wp14:anchorId="27A0AD44" wp14:editId="755A63F5">
                      <wp:simplePos x="0" y="0"/>
                      <wp:positionH relativeFrom="column">
                        <wp:posOffset>-1905</wp:posOffset>
                      </wp:positionH>
                      <wp:positionV relativeFrom="page">
                        <wp:posOffset>59761</wp:posOffset>
                      </wp:positionV>
                      <wp:extent cx="2078355" cy="234315"/>
                      <wp:effectExtent l="0" t="0" r="17145" b="32385"/>
                      <wp:wrapNone/>
                      <wp:docPr id="341" name="Group 3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342" name="Rectangle 3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3" name="Straight Arrow Connector 343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3" name="Straight Arrow Connector 373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4" name="Rectangle 3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5" name="Rectangle 37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64" name="Rectangle 26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65" name="Rectangle 26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66" name="Rectangle 26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68" name="Rectangle 27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69" name="Rectangle 27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group w14:anchorId="6A6B7F46" id="Group 341" o:spid="_x0000_s1026" style="position:absolute;margin-left:-.15pt;margin-top:4.7pt;width:163.65pt;height:18.45pt;z-index:256038912;mso-position-vertical-relative:page;mso-width-relative:margin;mso-height-relative:margin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">
                      <v:rect id="Rectangle 342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+TX8UA&#10;AADcAAAADwAAAGRycy9kb3ducmV2LnhtbESPT2vCQBTE70K/w/IKvenGWKSmriKWlPao8eLtNfua&#10;pGbfhuzmT/30bkHocZiZ3zDr7Whq0VPrKssK5rMIBHFudcWFglOWTl9AOI+ssbZMCn7JwXbzMFlj&#10;ou3AB+qPvhABwi5BBaX3TSKly0sy6Ga2IQ7et20N+iDbQuoWhwA3tYyjaCkNVhwWSmxoX1J+OXZG&#10;wVcVn/B6yN4js0oX/nPMfrrzm1JPj+PuFYSn0f+H7+0PrWDxHMPfmXAE5OY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n5NfxQAAANwAAAAPAAAAAAAAAAAAAAAAAJgCAABkcnMv&#10;ZG93bnJldi54bWxQSwUGAAAAAAQABAD1AAAAigMAAAAA&#10;"/>
                      <v:shape id="Straight Arrow Connector 343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fVL/sUAAADcAAAADwAAAGRycy9kb3ducmV2LnhtbESPQWsCMRSE7wX/Q3hCL6Vmt4rIahQp&#10;FIoHoboHj4/kdXdx87Im6br+eyMUPA4z8w2z2gy2FT350DhWkE8yEMTamYYrBeXx630BIkRkg61j&#10;UnCjAJv16GWFhXFX/qH+ECuRIBwKVFDH2BVSBl2TxTBxHXHyfp23GJP0lTQerwluW/mRZXNpseG0&#10;UGNHnzXp8+HPKmh25b7s3y7R68UuP/k8HE+tVup1PGyXICIN8Rn+b38bBdPZFB5n0hGQ6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fVL/sUAAADcAAAADwAAAAAAAAAA&#10;AAAAAAChAgAAZHJzL2Rvd25yZXYueG1sUEsFBgAAAAAEAAQA+QAAAJMDAAAAAA==&#10;"/>
                      <v:shape id="Straight Arrow Connector 373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5mBQ8UAAADcAAAADwAAAGRycy9kb3ducmV2LnhtbESPQWsCMRSE7wX/Q3hCL6Vmt4LKahQp&#10;FIoHoboHj4/kdXdx87Im6br+eyMUPA4z8w2z2gy2FT350DhWkE8yEMTamYYrBeXx630BIkRkg61j&#10;UnCjAJv16GWFhXFX/qH+ECuRIBwKVFDH2BVSBl2TxTBxHXHyfp23GJP0lTQerwluW/mRZTNpseG0&#10;UGNHnzXp8+HPKmh25b7s3y7R68UuP/k8HE+tVup1PGyXICIN8Rn+b38bBdP5FB5n0hGQ6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5mBQ8UAAADcAAAADwAAAAAAAAAA&#10;AAAAAAChAgAAZHJzL2Rvd25yZXYueG1sUEsFBgAAAAAEAAQA+QAAAJMDAAAAAA==&#10;"/>
                      <v:rect id="Rectangle 374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ZkDcQA&#10;AADcAAAADwAAAGRycy9kb3ducmV2LnhtbESPT4vCMBTE74LfITzBm6b+QXerUWQXRY9aL3t72zzb&#10;avNSmqjVT79ZEDwOM/MbZr5sTCluVLvCsoJBPwJBnFpdcKbgmKx7HyCcR9ZYWiYFD3KwXLRbc4y1&#10;vfOebgefiQBhF6OC3PsqltKlORl0fVsRB+9ka4M+yDqTusZ7gJtSDqNoIg0WHBZyrOgrp/RyuBoF&#10;v8XwiM99sonM53rkd01yvv58K9XtNKsZCE+Nf4df7a1WMJqO4f9MOAJy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WZA3EAAAA3AAAAA8AAAAAAAAAAAAAAAAAmAIAAGRycy9k&#10;b3ducmV2LnhtbFBLBQYAAAAABAAEAPUAAACJAwAAAAA=&#10;"/>
                      <v:rect id="Rectangle 375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rBlsQA&#10;AADcAAAADwAAAGRycy9kb3ducmV2LnhtbESPQYvCMBSE74L/ITzBm6Yq6m41iuyi6FHrZW9vm2db&#10;bV5KE7X66zcLgsdhZr5h5svGlOJGtSssKxj0IxDEqdUFZwqOybr3AcJ5ZI2lZVLwIAfLRbs1x1jb&#10;O+/pdvCZCBB2MSrIva9iKV2ak0HXtxVx8E62NuiDrDOpa7wHuCnlMIom0mDBYSHHir5ySi+Hq1Hw&#10;WwyP+Nwnm8h8rkd+1yTn68+3Ut1Os5qB8NT4d/jV3moFo+kY/s+EI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awZbEAAAA3AAAAA8AAAAAAAAAAAAAAAAAmAIAAGRycy9k&#10;b3ducmV2LnhtbFBLBQYAAAAABAAEAPUAAACJAwAAAAA=&#10;"/>
                      <v:rect id="Rectangle 2664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ZKV8UA&#10;AADdAAAADwAAAGRycy9kb3ducmV2LnhtbESPQWvCQBSE74L/YXmCN900lmCjq4ii6FHjpbdn9jVJ&#10;m30bsqvG/nq3UPA4zMw3zHzZmVrcqHWVZQVv4wgEcW51xYWCc7YdTUE4j6yxtkwKHuRguej35phq&#10;e+cj3U6+EAHCLkUFpfdNKqXLSzLoxrYhDt6XbQ36INtC6hbvAW5qGUdRIg1WHBZKbGhdUv5zuhoF&#10;lyo+4+8x20XmYzvxhy77vn5ulBoOutUMhKfOv8L/7b1WECfJO/y9CU9AL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xkpXxQAAAN0AAAAPAAAAAAAAAAAAAAAAAJgCAABkcnMv&#10;ZG93bnJldi54bWxQSwUGAAAAAAQABAD1AAAAigMAAAAA&#10;"/>
                      <v:rect id="Rectangle 2665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rvzMUA&#10;AADdAAAADwAAAGRycy9kb3ducmV2LnhtbESPQWvCQBSE74L/YXmCN9000mCjq4ii6FHjpbdn9jVJ&#10;m30bsqvG/nq3UPA4zMw3zHzZmVrcqHWVZQVv4wgEcW51xYWCc7YdTUE4j6yxtkwKHuRguej35phq&#10;e+cj3U6+EAHCLkUFpfdNKqXLSzLoxrYhDt6XbQ36INtC6hbvAW5qGUdRIg1WHBZKbGhdUv5zuhoF&#10;lyo+4+8x20XmYzvxhy77vn5ulBoOutUMhKfOv8L/7b1WECfJO/y9CU9AL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iu/MxQAAAN0AAAAPAAAAAAAAAAAAAAAAAJgCAABkcnMv&#10;ZG93bnJldi54bWxQSwUGAAAAAAQABAD1AAAAigMAAAAA&#10;"/>
                      <v:rect id="Rectangle 2666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hxu8YA&#10;AADdAAAADwAAAGRycy9kb3ducmV2LnhtbESPQWvCQBSE74X+h+UVems2TSHY1FVKRanHmFx6e80+&#10;k9js25BdTeqvdwXB4zAz3zDz5WQ6caLBtZYVvEYxCOLK6pZrBWWxfpmBcB5ZY2eZFPyTg+Xi8WGO&#10;mbYj53Ta+VoECLsMFTTe95mUrmrIoItsTxy8vR0M+iCHWuoBxwA3nUziOJUGWw4LDfb01VD1tzsa&#10;Bb9tUuI5LzaxeV+/+e1UHI4/K6Wen6bPDxCeJn8P39rfWkGSpilc34QnIB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1hxu8YAAADdAAAADwAAAAAAAAAAAAAAAACYAgAAZHJz&#10;L2Rvd25yZXYueG1sUEsFBgAAAAAEAAQA9QAAAIsDAAAAAA==&#10;"/>
                      <v:rect id="Rectangle 2768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pPz8MA&#10;AADdAAAADwAAAGRycy9kb3ducmV2LnhtbERPTW+CQBC9m/gfNtOkN1lKE2opqzEaTXsUuHibslOg&#10;ZWcJuyr213cPTTy+vO98PZleXGh0nWUFT1EMgri2uuNGQVXuF0sQziNr7C2Tghs5WK/msxwzba98&#10;pEvhGxFC2GWooPV+yKR0dUsGXWQH4sB92dGgD3BspB7xGsJNL5M4TqXBjkNDiwNtW6p/irNR8Nkl&#10;Ff4ey0NsXvfP/mMqv8+nnVKPD9PmDYSnyd/F/+53rSB5ScPc8CY8Ab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2pPz8MAAADdAAAADwAAAAAAAAAAAAAAAACYAgAAZHJzL2Rv&#10;d25yZXYueG1sUEsFBgAAAAAEAAQA9QAAAIgDAAAAAA==&#10;"/>
                      <v:rect id="Rectangle 2769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bqVMYA&#10;AADdAAAADwAAAGRycy9kb3ducmV2LnhtbESPQWvCQBSE70L/w/IKvenGFNIaXYNYLO3RxEtvz+wz&#10;iWbfhuxG0/76bqHgcZiZb5hVNppWXKl3jWUF81kEgri0uuFKwaHYTV9BOI+ssbVMCr7JQbZ+mKww&#10;1fbGe7rmvhIBwi5FBbX3XSqlK2sy6Ga2Iw7eyfYGfZB9JXWPtwA3rYyjKJEGGw4LNXa0ram85INR&#10;cGziA/7si/fILHbP/nMszsPXm1JPj+NmCcLT6O/h//aHVhC/JAv4exOegF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CbqVMYAAADdAAAADwAAAAAAAAAAAAAAAACYAgAAZHJz&#10;L2Rvd25yZXYueG1sUEsFBgAAAAAEAAQA9QAAAIsDAAAAAA==&#10;"/>
                      <w10:wrap anchory="page"/>
                    </v:group>
                  </w:pict>
                </mc:Fallback>
              </mc:AlternateContent>
            </w:r>
          </w:p>
          <w:p w14:paraId="36C69AC6" w14:textId="0A4E9927" w:rsidR="0043710D" w:rsidRPr="000B3123" w:rsidRDefault="00826547" w:rsidP="00826547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dd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/mm/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yyyy</w:t>
            </w:r>
            <w:proofErr w:type="spellEnd"/>
          </w:p>
        </w:tc>
      </w:tr>
    </w:tbl>
    <w:p w14:paraId="436F3308" w14:textId="384D9D28" w:rsidR="00097E02" w:rsidRDefault="00097E02" w:rsidP="00097E02">
      <w:pPr>
        <w:rPr>
          <w:bCs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123"/>
        <w:gridCol w:w="4075"/>
        <w:gridCol w:w="1570"/>
      </w:tblGrid>
      <w:tr w:rsidR="0043710D" w:rsidRPr="00897CFB" w14:paraId="0F05F435" w14:textId="77777777" w:rsidTr="000705D2">
        <w:tc>
          <w:tcPr>
            <w:tcW w:w="9198" w:type="dxa"/>
            <w:gridSpan w:val="2"/>
          </w:tcPr>
          <w:p w14:paraId="2E8666AC" w14:textId="5A9B064D" w:rsidR="0043710D" w:rsidRPr="00897CFB" w:rsidRDefault="0043710D" w:rsidP="00FD2FEE">
            <w:pPr>
              <w:rPr>
                <w:rFonts w:asciiTheme="minorHAnsi" w:hAnsiTheme="minorHAnsi"/>
              </w:rPr>
            </w:pPr>
            <w:r w:rsidRPr="00897CFB">
              <w:rPr>
                <w:rFonts w:asciiTheme="minorHAnsi" w:hAnsiTheme="minorHAnsi" w:cstheme="majorHAnsi"/>
                <w:b/>
                <w:sz w:val="24"/>
                <w:szCs w:val="24"/>
              </w:rPr>
              <w:t xml:space="preserve">Type of </w:t>
            </w:r>
            <w:r>
              <w:rPr>
                <w:rFonts w:asciiTheme="minorHAnsi" w:hAnsiTheme="minorHAnsi" w:cstheme="majorHAnsi"/>
                <w:b/>
                <w:sz w:val="24"/>
                <w:szCs w:val="24"/>
              </w:rPr>
              <w:t xml:space="preserve">care received </w:t>
            </w:r>
          </w:p>
        </w:tc>
        <w:tc>
          <w:tcPr>
            <w:tcW w:w="1570" w:type="dxa"/>
          </w:tcPr>
          <w:p w14:paraId="751DB06B" w14:textId="77777777" w:rsidR="0043710D" w:rsidRPr="00897CFB" w:rsidRDefault="0043710D" w:rsidP="00726CA1">
            <w:pPr>
              <w:rPr>
                <w:rFonts w:asciiTheme="minorHAnsi" w:hAnsiTheme="minorHAnsi"/>
              </w:rPr>
            </w:pPr>
            <w:r w:rsidRPr="00897CFB">
              <w:rPr>
                <w:rFonts w:asciiTheme="minorHAnsi" w:hAnsiTheme="minorHAnsi" w:cstheme="majorHAnsi"/>
                <w:b/>
                <w:sz w:val="24"/>
                <w:szCs w:val="24"/>
              </w:rPr>
              <w:t>Number of nights</w:t>
            </w:r>
          </w:p>
        </w:tc>
      </w:tr>
      <w:tr w:rsidR="0043710D" w:rsidRPr="00897CFB" w14:paraId="4E8F0532" w14:textId="77777777" w:rsidTr="000705D2">
        <w:tc>
          <w:tcPr>
            <w:tcW w:w="9198" w:type="dxa"/>
            <w:gridSpan w:val="2"/>
          </w:tcPr>
          <w:p w14:paraId="36444506" w14:textId="1B0B74D3" w:rsidR="0043710D" w:rsidRPr="00661B01" w:rsidRDefault="0043710D" w:rsidP="00726CA1">
            <w:pPr>
              <w:rPr>
                <w:rFonts w:asciiTheme="minorHAnsi" w:hAnsiTheme="minorHAnsi" w:cstheme="majorHAnsi"/>
                <w:sz w:val="24"/>
                <w:szCs w:val="24"/>
              </w:rPr>
            </w:pPr>
            <w:r w:rsidRPr="00661B01">
              <w:rPr>
                <w:rFonts w:asciiTheme="minorHAnsi" w:hAnsiTheme="minorHAnsi" w:cstheme="majorHAnsi"/>
                <w:sz w:val="24"/>
                <w:szCs w:val="24"/>
              </w:rPr>
              <w:t>Intensive care</w:t>
            </w:r>
          </w:p>
          <w:p w14:paraId="00B767BA" w14:textId="77777777" w:rsidR="0043710D" w:rsidRPr="00661B01" w:rsidRDefault="0043710D" w:rsidP="00726CA1">
            <w:pPr>
              <w:rPr>
                <w:rFonts w:asciiTheme="minorHAnsi" w:hAnsiTheme="minorHAnsi"/>
              </w:rPr>
            </w:pPr>
          </w:p>
        </w:tc>
        <w:tc>
          <w:tcPr>
            <w:tcW w:w="1570" w:type="dxa"/>
          </w:tcPr>
          <w:p w14:paraId="1712FD60" w14:textId="77777777" w:rsidR="0043710D" w:rsidRPr="00897CFB" w:rsidRDefault="0043710D" w:rsidP="00726CA1">
            <w:pPr>
              <w:rPr>
                <w:rFonts w:asciiTheme="minorHAnsi" w:hAnsiTheme="minorHAnsi"/>
              </w:rPr>
            </w:pPr>
          </w:p>
        </w:tc>
      </w:tr>
      <w:tr w:rsidR="0043710D" w:rsidRPr="00897CFB" w14:paraId="4B66B0F0" w14:textId="77777777" w:rsidTr="000705D2">
        <w:tc>
          <w:tcPr>
            <w:tcW w:w="9198" w:type="dxa"/>
            <w:gridSpan w:val="2"/>
          </w:tcPr>
          <w:p w14:paraId="7CA579CA" w14:textId="03ACD57F" w:rsidR="0043710D" w:rsidRPr="00661B01" w:rsidRDefault="0043710D" w:rsidP="00726CA1">
            <w:pPr>
              <w:rPr>
                <w:rFonts w:asciiTheme="minorHAnsi" w:hAnsiTheme="minorHAnsi" w:cstheme="majorHAnsi"/>
                <w:sz w:val="24"/>
                <w:szCs w:val="24"/>
              </w:rPr>
            </w:pPr>
            <w:r w:rsidRPr="00661B01">
              <w:rPr>
                <w:rFonts w:asciiTheme="minorHAnsi" w:hAnsiTheme="minorHAnsi" w:cstheme="majorHAnsi"/>
                <w:sz w:val="24"/>
                <w:szCs w:val="24"/>
              </w:rPr>
              <w:t>High dependency care</w:t>
            </w:r>
          </w:p>
          <w:p w14:paraId="661C0674" w14:textId="77777777" w:rsidR="0043710D" w:rsidRPr="00661B01" w:rsidRDefault="0043710D" w:rsidP="00726CA1">
            <w:pPr>
              <w:rPr>
                <w:rFonts w:asciiTheme="minorHAnsi" w:hAnsiTheme="minorHAnsi"/>
              </w:rPr>
            </w:pPr>
          </w:p>
        </w:tc>
        <w:tc>
          <w:tcPr>
            <w:tcW w:w="1570" w:type="dxa"/>
          </w:tcPr>
          <w:p w14:paraId="5C307E35" w14:textId="77777777" w:rsidR="0043710D" w:rsidRPr="00897CFB" w:rsidRDefault="0043710D" w:rsidP="00726CA1">
            <w:pPr>
              <w:rPr>
                <w:rFonts w:asciiTheme="minorHAnsi" w:hAnsiTheme="minorHAnsi"/>
              </w:rPr>
            </w:pPr>
          </w:p>
        </w:tc>
      </w:tr>
      <w:tr w:rsidR="0043710D" w:rsidRPr="00897CFB" w14:paraId="65F2FB75" w14:textId="77777777" w:rsidTr="000705D2">
        <w:tc>
          <w:tcPr>
            <w:tcW w:w="9198" w:type="dxa"/>
            <w:gridSpan w:val="2"/>
          </w:tcPr>
          <w:p w14:paraId="776368AC" w14:textId="77777777" w:rsidR="0043710D" w:rsidRPr="00661B01" w:rsidRDefault="0043710D" w:rsidP="005208E0">
            <w:pPr>
              <w:rPr>
                <w:rFonts w:asciiTheme="minorHAnsi" w:hAnsiTheme="minorHAnsi" w:cstheme="majorHAnsi"/>
                <w:sz w:val="24"/>
                <w:szCs w:val="24"/>
              </w:rPr>
            </w:pPr>
            <w:r w:rsidRPr="00661B01">
              <w:rPr>
                <w:rFonts w:asciiTheme="minorHAnsi" w:hAnsiTheme="minorHAnsi" w:cstheme="majorHAnsi"/>
                <w:sz w:val="24"/>
                <w:szCs w:val="24"/>
              </w:rPr>
              <w:t xml:space="preserve">Special care </w:t>
            </w:r>
          </w:p>
          <w:p w14:paraId="2101F73F" w14:textId="77777777" w:rsidR="0043710D" w:rsidRPr="00661B01" w:rsidRDefault="0043710D" w:rsidP="00726CA1">
            <w:pPr>
              <w:rPr>
                <w:rFonts w:asciiTheme="minorHAnsi" w:hAnsiTheme="minorHAnsi"/>
              </w:rPr>
            </w:pPr>
          </w:p>
        </w:tc>
        <w:tc>
          <w:tcPr>
            <w:tcW w:w="1570" w:type="dxa"/>
          </w:tcPr>
          <w:p w14:paraId="6376F71D" w14:textId="77777777" w:rsidR="0043710D" w:rsidRPr="00897CFB" w:rsidRDefault="0043710D" w:rsidP="00726CA1">
            <w:pPr>
              <w:rPr>
                <w:rFonts w:asciiTheme="minorHAnsi" w:hAnsiTheme="minorHAnsi"/>
              </w:rPr>
            </w:pPr>
          </w:p>
        </w:tc>
      </w:tr>
      <w:tr w:rsidR="0043710D" w:rsidRPr="00897CFB" w14:paraId="3150C90D" w14:textId="77777777" w:rsidTr="000705D2">
        <w:tc>
          <w:tcPr>
            <w:tcW w:w="9198" w:type="dxa"/>
            <w:gridSpan w:val="2"/>
          </w:tcPr>
          <w:p w14:paraId="3981AB19" w14:textId="77777777" w:rsidR="0043710D" w:rsidRDefault="0043710D" w:rsidP="00726CA1">
            <w:pPr>
              <w:rPr>
                <w:rFonts w:asciiTheme="minorHAnsi" w:hAnsiTheme="minorHAnsi" w:cstheme="majorHAnsi"/>
                <w:sz w:val="24"/>
                <w:szCs w:val="24"/>
              </w:rPr>
            </w:pPr>
            <w:r>
              <w:rPr>
                <w:rFonts w:asciiTheme="minorHAnsi" w:hAnsiTheme="minorHAnsi" w:cstheme="majorHAnsi"/>
                <w:sz w:val="24"/>
                <w:szCs w:val="24"/>
              </w:rPr>
              <w:t>Transitional care</w:t>
            </w:r>
          </w:p>
          <w:p w14:paraId="3FD19368" w14:textId="7A00DCB6" w:rsidR="00826547" w:rsidRPr="00897CFB" w:rsidRDefault="00826547" w:rsidP="00726CA1">
            <w:pPr>
              <w:rPr>
                <w:rFonts w:asciiTheme="minorHAnsi" w:hAnsiTheme="minorHAnsi"/>
              </w:rPr>
            </w:pPr>
          </w:p>
        </w:tc>
        <w:tc>
          <w:tcPr>
            <w:tcW w:w="1570" w:type="dxa"/>
          </w:tcPr>
          <w:p w14:paraId="6610E5E7" w14:textId="77777777" w:rsidR="0043710D" w:rsidRPr="00897CFB" w:rsidRDefault="0043710D" w:rsidP="00726CA1">
            <w:pPr>
              <w:rPr>
                <w:rFonts w:asciiTheme="minorHAnsi" w:hAnsiTheme="minorHAnsi"/>
              </w:rPr>
            </w:pPr>
          </w:p>
        </w:tc>
      </w:tr>
      <w:tr w:rsidR="0043710D" w:rsidRPr="00897CFB" w14:paraId="03C72B7A" w14:textId="77777777" w:rsidTr="000705D2">
        <w:tc>
          <w:tcPr>
            <w:tcW w:w="9198" w:type="dxa"/>
            <w:gridSpan w:val="2"/>
          </w:tcPr>
          <w:p w14:paraId="22076957" w14:textId="2DF97EF0" w:rsidR="0043710D" w:rsidRDefault="00D342CC" w:rsidP="00726CA1">
            <w:pPr>
              <w:rPr>
                <w:rFonts w:asciiTheme="minorHAnsi" w:hAnsiTheme="minorHAnsi" w:cstheme="majorHAnsi"/>
                <w:sz w:val="24"/>
                <w:szCs w:val="24"/>
              </w:rPr>
            </w:pPr>
            <w:r>
              <w:rPr>
                <w:rFonts w:asciiTheme="minorHAnsi" w:hAnsiTheme="minorHAnsi" w:cstheme="majorHAnsi"/>
                <w:sz w:val="24"/>
                <w:szCs w:val="24"/>
              </w:rPr>
              <w:t>General paediatric ward</w:t>
            </w:r>
          </w:p>
          <w:p w14:paraId="7A87BC15" w14:textId="77777777" w:rsidR="0043710D" w:rsidRPr="00897CFB" w:rsidRDefault="0043710D" w:rsidP="00726CA1">
            <w:pPr>
              <w:rPr>
                <w:rFonts w:asciiTheme="minorHAnsi" w:hAnsiTheme="minorHAnsi"/>
              </w:rPr>
            </w:pPr>
          </w:p>
        </w:tc>
        <w:tc>
          <w:tcPr>
            <w:tcW w:w="1570" w:type="dxa"/>
          </w:tcPr>
          <w:p w14:paraId="44477102" w14:textId="77777777" w:rsidR="0043710D" w:rsidRPr="00897CFB" w:rsidRDefault="0043710D" w:rsidP="00726CA1">
            <w:pPr>
              <w:rPr>
                <w:rFonts w:asciiTheme="minorHAnsi" w:hAnsiTheme="minorHAnsi"/>
              </w:rPr>
            </w:pPr>
          </w:p>
        </w:tc>
      </w:tr>
      <w:tr w:rsidR="0043710D" w:rsidRPr="00897CFB" w14:paraId="378753A9" w14:textId="77777777" w:rsidTr="000705D2">
        <w:tc>
          <w:tcPr>
            <w:tcW w:w="9198" w:type="dxa"/>
            <w:gridSpan w:val="2"/>
          </w:tcPr>
          <w:p w14:paraId="1A19247C" w14:textId="77777777" w:rsidR="0043710D" w:rsidRPr="00897CFB" w:rsidRDefault="0043710D" w:rsidP="00726CA1">
            <w:pPr>
              <w:rPr>
                <w:rFonts w:asciiTheme="minorHAnsi" w:hAnsiTheme="minorHAnsi" w:cstheme="majorHAnsi"/>
                <w:i/>
              </w:rPr>
            </w:pPr>
            <w:r w:rsidRPr="00897CFB">
              <w:rPr>
                <w:rFonts w:asciiTheme="minorHAnsi" w:hAnsiTheme="minorHAnsi" w:cstheme="majorHAnsi"/>
                <w:sz w:val="24"/>
                <w:szCs w:val="24"/>
              </w:rPr>
              <w:t xml:space="preserve">Other </w:t>
            </w:r>
            <w:r w:rsidRPr="00897CFB">
              <w:rPr>
                <w:rFonts w:asciiTheme="minorHAnsi" w:hAnsiTheme="minorHAnsi" w:cstheme="majorHAnsi"/>
                <w:i/>
              </w:rPr>
              <w:t>(Please specify below):</w:t>
            </w:r>
          </w:p>
          <w:p w14:paraId="5347E371" w14:textId="4C6C92DE" w:rsidR="0043710D" w:rsidRPr="00897CFB" w:rsidRDefault="0043710D" w:rsidP="00726CA1">
            <w:pPr>
              <w:rPr>
                <w:rFonts w:asciiTheme="minorHAnsi" w:hAnsiTheme="minorHAnsi"/>
              </w:rPr>
            </w:pPr>
          </w:p>
        </w:tc>
        <w:tc>
          <w:tcPr>
            <w:tcW w:w="1570" w:type="dxa"/>
          </w:tcPr>
          <w:p w14:paraId="07ED594B" w14:textId="77777777" w:rsidR="0043710D" w:rsidRPr="00897CFB" w:rsidRDefault="0043710D" w:rsidP="00726CA1">
            <w:pPr>
              <w:rPr>
                <w:rFonts w:asciiTheme="minorHAnsi" w:hAnsiTheme="minorHAnsi"/>
              </w:rPr>
            </w:pPr>
          </w:p>
        </w:tc>
      </w:tr>
      <w:tr w:rsidR="00726CA1" w:rsidRPr="00897CFB" w14:paraId="7A0D9F79" w14:textId="77777777" w:rsidTr="00897CFB">
        <w:tc>
          <w:tcPr>
            <w:tcW w:w="5123" w:type="dxa"/>
          </w:tcPr>
          <w:p w14:paraId="65870AC3" w14:textId="084DA35A" w:rsidR="00726CA1" w:rsidRPr="00897CFB" w:rsidRDefault="0043710D" w:rsidP="00FD2FEE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Date discharged/</w:t>
            </w:r>
            <w:r w:rsidR="00726CA1" w:rsidRPr="00897CFB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transferred </w:t>
            </w:r>
          </w:p>
        </w:tc>
        <w:tc>
          <w:tcPr>
            <w:tcW w:w="5645" w:type="dxa"/>
            <w:gridSpan w:val="2"/>
          </w:tcPr>
          <w:p w14:paraId="012AE4B4" w14:textId="4F8E75BF" w:rsidR="00726CA1" w:rsidRPr="00897CFB" w:rsidRDefault="0043710D" w:rsidP="00DE10C8">
            <w:pPr>
              <w:spacing w:before="40" w:after="40"/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897CFB">
              <w:rPr>
                <w:rFonts w:asciiTheme="minorHAnsi" w:hAnsiTheme="minorHAnsi"/>
                <w:noProof/>
                <w:sz w:val="24"/>
                <w:szCs w:val="24"/>
                <w:highlight w:val="yellow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4953472" behindDoc="0" locked="0" layoutInCell="1" allowOverlap="1" wp14:anchorId="475E0226" wp14:editId="27B9B4A7">
                      <wp:simplePos x="0" y="0"/>
                      <wp:positionH relativeFrom="column">
                        <wp:posOffset>6350</wp:posOffset>
                      </wp:positionH>
                      <wp:positionV relativeFrom="page">
                        <wp:posOffset>27425</wp:posOffset>
                      </wp:positionV>
                      <wp:extent cx="2078355" cy="234315"/>
                      <wp:effectExtent l="0" t="0" r="17145" b="32385"/>
                      <wp:wrapNone/>
                      <wp:docPr id="2499" name="Group 24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500" name="Rectangle 25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01" name="Straight Arrow Connector 250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02" name="Straight Arrow Connector 250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03" name="Rectangle 25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04" name="Rectangle 25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05" name="Rectangle 250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06" name="Rectangle 25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07" name="Rectangle 25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08" name="Rectangle 25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09" name="Rectangle 25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group w14:anchorId="4C8BF6B6" id="Group 2499" o:spid="_x0000_s1026" style="position:absolute;margin-left:.5pt;margin-top:2.15pt;width:163.65pt;height:18.45pt;z-index:254953472;mso-position-vertical-relative:page;mso-width-relative:margin;mso-height-relative:margin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">
                      <v:rect id="Rectangle 2500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fIiMIA&#10;AADdAAAADwAAAGRycy9kb3ducmV2LnhtbERPPW/CMBDdkfofrKvUDWyCqCBgUFVEVUYIC9sRH0kg&#10;PkexgZRfj4dKjE/ve77sbC1u1PrKsYbhQIEgzp2puNCwz9b9CQgfkA3WjknDH3lYLt56c0yNu/OW&#10;brtQiBjCPkUNZQhNKqXPS7LoB64hjtzJtRZDhG0hTYv3GG5rmSj1KS1WHBtKbOi7pPyyu1oNxyrZ&#10;42Ob/Sg7XY/CpsvO18NK64/37msGIlAXXuJ/96/RkIxV3B/fxCcgF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B8iIwgAAAN0AAAAPAAAAAAAAAAAAAAAAAJgCAABkcnMvZG93&#10;bnJldi54bWxQSwUGAAAAAAQABAD1AAAAhwMAAAAA&#10;"/>
                      <v:shape id="Straight Arrow Connector 2501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tTV8UAAADdAAAADwAAAGRycy9kb3ducmV2LnhtbESPQYvCMBSE7wv+h/AEL8uaVliRrlFk&#10;YWHxIKg9eHwkz7bYvNQkW+u/N8KCx2FmvmGW68G2oicfGscK8mkGglg703CloDz+fCxAhIhssHVM&#10;Cu4UYL0avS2xMO7Ge+oPsRIJwqFABXWMXSFl0DVZDFPXESfv7LzFmKSvpPF4S3DbylmWzaXFhtNC&#10;jR1916Qvhz+roNmWu7J/v0avF9v85PNwPLVaqcl42HyBiDTEV/i//WsUzD6zHJ5v0hOQq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xtTV8UAAADdAAAADwAAAAAAAAAA&#10;AAAAAAChAgAAZHJzL2Rvd25yZXYueG1sUEsFBgAAAAAEAAQA+QAAAJMDAAAAAA==&#10;"/>
                      <v:shape id="Straight Arrow Connector 2502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8nNIMUAAADdAAAADwAAAGRycy9kb3ducmV2LnhtbESPQWvCQBSE70L/w/IKvUjdJKBI6iql&#10;UBAPgpqDx8fuaxKafZvurjH9964geBxm5htmtRltJwbyoXWsIJ9lIIi1My3XCqrT9/sSRIjIBjvH&#10;pOCfAmzWL5MVlsZd+UDDMdYiQTiUqKCJsS+lDLohi2HmeuLk/ThvMSbpa2k8XhPcdrLIsoW02HJa&#10;aLCnr4b07/FiFbS7al8N07/o9XKXn30eTudOK/X2On5+gIg0xmf40d4aBcU8K+D+Jj0Bub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8nNIMUAAADdAAAADwAAAAAAAAAA&#10;AAAAAAChAgAAZHJzL2Rvd25yZXYueG1sUEsFBgAAAAAEAAQA+QAAAJMDAAAAAA==&#10;"/>
                      <v:rect id="Rectangle 2503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VW/8YA&#10;AADdAAAADwAAAGRycy9kb3ducmV2LnhtbESPQWvCQBSE70L/w/IK3nS3CRVNXUOpWNqjxou31+xr&#10;kjb7NmRXTf31bkHwOMzMN8wyH2wrTtT7xrGGp6kCQVw603ClYV9sJnMQPiAbbB2Thj/ykK8eRkvM&#10;jDvzlk67UIkIYZ+hhjqELpPSlzVZ9FPXEUfv2/UWQ5R9JU2P5wi3rUyUmkmLDceFGjt6q6n83R2t&#10;hq8m2eNlW7wru9ik4XMofo6Htdbjx+H1BUSgIdzDt/aH0ZA8qxT+38QnIF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dVW/8YAAADdAAAADwAAAAAAAAAAAAAAAACYAgAAZHJz&#10;L2Rvd25yZXYueG1sUEsFBgAAAAAEAAQA9QAAAIsDAAAAAA==&#10;"/>
                      <v:rect id="Rectangle 2504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zOi8YA&#10;AADdAAAADwAAAGRycy9kb3ducmV2LnhtbESPwW7CMBBE70j8g7VIvYHdAFWbYlBVRAVHSC69beNt&#10;kjZeR7GBwNdjpEo9jmbmjWax6m0jTtT52rGGx4kCQVw4U3OpIc8242cQPiAbbByThgt5WC2HgwWm&#10;xp15T6dDKEWEsE9RQxVCm0rpi4os+olriaP37TqLIcqulKbDc4TbRiZKPUmLNceFClt6r6j4PRyt&#10;hq86yfG6zz6UfdlMw67Pfo6fa60fRv3bK4hAffgP/7W3RkMyVzO4v4lPQC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jzOi8YAAADdAAAADwAAAAAAAAAAAAAAAACYAgAAZHJz&#10;L2Rvd25yZXYueG1sUEsFBgAAAAAEAAQA9QAAAIsDAAAAAA==&#10;"/>
                      <v:rect id="Rectangle 2505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BrEMYA&#10;AADdAAAADwAAAGRycy9kb3ducmV2LnhtbESPQWvCQBSE7wX/w/IEb3W3EYtN3YRSUfSo8dLba/Y1&#10;SZt9G7Krxv76rlDwOMzMN8wyH2wrztT7xrGGp6kCQVw603Cl4VisHxcgfEA22DomDVfykGejhyWm&#10;xl14T+dDqESEsE9RQx1Cl0rpy5os+qnriKP35XqLIcq+kqbHS4TbViZKPUuLDceFGjt6r6n8OZys&#10;hs8mOeLvvtgo+7Kehd1QfJ8+VlpPxsPbK4hAQ7iH/9tboyGZqznc3sQnIL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XBrEMYAAADdAAAADwAAAAAAAAAAAAAAAACYAgAAZHJz&#10;L2Rvd25yZXYueG1sUEsFBgAAAAAEAAQA9QAAAIsDAAAAAA==&#10;"/>
                      <v:rect id="Rectangle 2506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L1Z8YA&#10;AADdAAAADwAAAGRycy9kb3ducmV2LnhtbESPQWvCQBSE7wX/w/IEb3W3KZU2ugaxKO1R46W3Z/aZ&#10;xGbfhuxG0/76riD0OMzMN8wiG2wjLtT52rGGp6kCQVw4U3Op4ZBvHl9B+IBssHFMGn7IQ7YcPSww&#10;Ne7KO7rsQykihH2KGqoQ2lRKX1Rk0U9dSxy9k+sshii7UpoOrxFuG5koNZMWa44LFba0rqj43vdW&#10;w7FODvi7y7fKvm2ew+eQn/uvd60n42E1BxFoCP/he/vDaEhe1Axub+ITk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aL1Z8YAAADdAAAADwAAAAAAAAAAAAAAAACYAgAAZHJz&#10;L2Rvd25yZXYueG1sUEsFBgAAAAAEAAQA9QAAAIsDAAAAAA==&#10;"/>
                      <v:rect id="Rectangle 2507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5Q/MYA&#10;AADdAAAADwAAAGRycy9kb3ducmV2LnhtbESPwW7CMBBE70j8g7VIvYHdIGibYlBVRAVHSC69beNt&#10;kjZeR7GBwNdjpEo9jmbmjWax6m0jTtT52rGGx4kCQVw4U3OpIc8242cQPiAbbByThgt5WC2HgwWm&#10;xp15T6dDKEWEsE9RQxVCm0rpi4os+olriaP37TqLIcqulKbDc4TbRiZKzaXFmuNChS29V1T8Ho5W&#10;w1ed5HjdZx/KvmymYddnP8fPtdYPo/7tFUSgPvyH/9pboyGZqSe4v4lPQC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u5Q/MYAAADdAAAADwAAAAAAAAAAAAAAAACYAgAAZHJz&#10;L2Rvd25yZXYueG1sUEsFBgAAAAAEAAQA9QAAAIsDAAAAAA==&#10;"/>
                      <v:rect id="Rectangle 2508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HEjsIA&#10;AADdAAAADwAAAGRycy9kb3ducmV2LnhtbERPPW/CMBDdkfofrKvUDWyCqCBgUFVEVUYIC9sRH0kg&#10;PkexgZRfj4dKjE/ve77sbC1u1PrKsYbhQIEgzp2puNCwz9b9CQgfkA3WjknDH3lYLt56c0yNu/OW&#10;brtQiBjCPkUNZQhNKqXPS7LoB64hjtzJtRZDhG0hTYv3GG5rmSj1KS1WHBtKbOi7pPyyu1oNxyrZ&#10;42Ob/Sg7XY/CpsvO18NK64/37msGIlAXXuJ/96/RkIxVnBvfxCcgF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ccSOwgAAAN0AAAAPAAAAAAAAAAAAAAAAAJgCAABkcnMvZG93&#10;bnJldi54bWxQSwUGAAAAAAQABAD1AAAAhwMAAAAA&#10;"/>
                      <v:rect id="Rectangle 2509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1hFcUA&#10;AADdAAAADwAAAGRycy9kb3ducmV2LnhtbESPQWvCQBSE74L/YXlCb7prSkuNriItSnvUePH2zD6T&#10;aPZtyK4a/fVuodDjMDPfMLNFZ2txpdZXjjWMRwoEce5MxYWGXbYafoDwAdlg7Zg03MnDYt7vzTA1&#10;7sYbum5DISKEfYoayhCaVEqfl2TRj1xDHL2jay2GKNtCmhZvEW5rmSj1Li1WHBdKbOizpPy8vVgN&#10;hyrZ4WOTrZWdrF7DT5edLvsvrV8G3XIKIlAX/sN/7W+jIXlTE/h9E5+An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PWEVxQAAAN0AAAAPAAAAAAAAAAAAAAAAAJgCAABkcnMv&#10;ZG93bnJldi54bWxQSwUGAAAAAAQABAD1AAAAigMAAAAA&#10;"/>
                      <w10:wrap anchory="page"/>
                    </v:group>
                  </w:pict>
                </mc:Fallback>
              </mc:AlternateContent>
            </w:r>
          </w:p>
          <w:p w14:paraId="182261C6" w14:textId="2CEBEB4F" w:rsidR="00DE10C8" w:rsidRPr="00897CFB" w:rsidRDefault="00DE10C8" w:rsidP="00DE10C8">
            <w:pPr>
              <w:spacing w:before="40" w:after="4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897CFB">
              <w:rPr>
                <w:rFonts w:asciiTheme="minorHAnsi" w:hAnsiTheme="minorHAnsi" w:cstheme="minorHAnsi"/>
                <w:bCs/>
                <w:sz w:val="24"/>
                <w:szCs w:val="24"/>
              </w:rPr>
              <w:t>dd</w:t>
            </w:r>
            <w:proofErr w:type="spellEnd"/>
            <w:r w:rsidRPr="00897CFB">
              <w:rPr>
                <w:rFonts w:asciiTheme="minorHAnsi" w:hAnsiTheme="minorHAnsi" w:cstheme="minorHAnsi"/>
                <w:bCs/>
                <w:sz w:val="24"/>
                <w:szCs w:val="24"/>
              </w:rPr>
              <w:t>/mm/</w:t>
            </w:r>
            <w:proofErr w:type="spellStart"/>
            <w:r w:rsidRPr="00897CFB">
              <w:rPr>
                <w:rFonts w:asciiTheme="minorHAnsi" w:hAnsiTheme="minorHAnsi" w:cstheme="minorHAnsi"/>
                <w:bCs/>
                <w:sz w:val="24"/>
                <w:szCs w:val="24"/>
              </w:rPr>
              <w:t>yyyy</w:t>
            </w:r>
            <w:proofErr w:type="spellEnd"/>
          </w:p>
        </w:tc>
      </w:tr>
    </w:tbl>
    <w:p w14:paraId="18CE9EAD" w14:textId="77777777" w:rsidR="00726CA1" w:rsidRDefault="00726CA1" w:rsidP="00097E02">
      <w:pPr>
        <w:rPr>
          <w:bCs/>
        </w:rPr>
      </w:pPr>
    </w:p>
    <w:p w14:paraId="1492D72F" w14:textId="5BAD09A8" w:rsidR="00ED3187" w:rsidRDefault="00ED3187">
      <w:pPr>
        <w:rPr>
          <w:bCs/>
        </w:rPr>
      </w:pPr>
      <w:r>
        <w:rPr>
          <w:bCs/>
        </w:rPr>
        <w:br w:type="page"/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3"/>
        <w:gridCol w:w="8138"/>
      </w:tblGrid>
      <w:tr w:rsidR="00ED3187" w14:paraId="104F494E" w14:textId="77777777" w:rsidTr="00BD6D08">
        <w:tc>
          <w:tcPr>
            <w:tcW w:w="2333" w:type="dxa"/>
          </w:tcPr>
          <w:p w14:paraId="3A763A73" w14:textId="77777777" w:rsidR="00ED3187" w:rsidRDefault="00ED3187" w:rsidP="007C48AA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  <w:tc>
          <w:tcPr>
            <w:tcW w:w="8138" w:type="dxa"/>
          </w:tcPr>
          <w:p w14:paraId="60AAB785" w14:textId="1F213012" w:rsidR="00ED3187" w:rsidRDefault="00371CD6" w:rsidP="00371CD6">
            <w:pPr>
              <w:ind w:left="-2294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447211">
              <w:rPr>
                <w:rFonts w:asciiTheme="minorHAnsi" w:hAnsiTheme="minorHAnsi" w:cs="Arial"/>
                <w:b/>
                <w:sz w:val="28"/>
                <w:szCs w:val="28"/>
              </w:rPr>
              <w:t>Baby</w:t>
            </w:r>
            <w:r>
              <w:rPr>
                <w:rFonts w:asciiTheme="minorHAnsi" w:hAnsiTheme="minorHAnsi" w:cs="Arial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b/>
                <w:sz w:val="28"/>
                <w:szCs w:val="28"/>
              </w:rPr>
              <w:t>Post P</w:t>
            </w:r>
            <w:r w:rsidRPr="00447211">
              <w:rPr>
                <w:rFonts w:asciiTheme="minorHAnsi" w:hAnsiTheme="minorHAnsi" w:cs="Arial"/>
                <w:b/>
                <w:sz w:val="28"/>
                <w:szCs w:val="28"/>
              </w:rPr>
              <w:t>artum</w:t>
            </w:r>
            <w:proofErr w:type="spellEnd"/>
          </w:p>
        </w:tc>
      </w:tr>
    </w:tbl>
    <w:p w14:paraId="4CBBDC99" w14:textId="7B5E98EB" w:rsidR="00ED3187" w:rsidRDefault="00897CFB" w:rsidP="00ED3187">
      <w:pPr>
        <w:pStyle w:val="Header"/>
        <w:rPr>
          <w:sz w:val="36"/>
          <w:szCs w:val="36"/>
        </w:rPr>
      </w:pPr>
      <w:r>
        <w:rPr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5497216" behindDoc="0" locked="0" layoutInCell="1" allowOverlap="1" wp14:anchorId="771D6C46" wp14:editId="1A542DE2">
                <wp:simplePos x="0" y="0"/>
                <wp:positionH relativeFrom="page">
                  <wp:posOffset>457200</wp:posOffset>
                </wp:positionH>
                <wp:positionV relativeFrom="paragraph">
                  <wp:posOffset>-635</wp:posOffset>
                </wp:positionV>
                <wp:extent cx="6819900" cy="371475"/>
                <wp:effectExtent l="0" t="0" r="19050" b="28575"/>
                <wp:wrapNone/>
                <wp:docPr id="348" name="Text Box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9900" cy="3714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E8B7F9" w14:textId="77777777" w:rsidR="00EE4A32" w:rsidRPr="00634521" w:rsidRDefault="00EE4A32" w:rsidP="00897CFB">
                            <w:pP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  <w:t xml:space="preserve">Participant Eligibility Number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08E6A7C6" wp14:editId="13BF0204">
                                  <wp:extent cx="885825" cy="219075"/>
                                  <wp:effectExtent l="0" t="0" r="9525" b="9525"/>
                                  <wp:docPr id="359" name="Picture 3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21BD17F1" wp14:editId="6E4C2CC6">
                                  <wp:extent cx="885825" cy="219075"/>
                                  <wp:effectExtent l="0" t="0" r="9525" b="9525"/>
                                  <wp:docPr id="362" name="Picture 3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D6C46" id="Text Box 348" o:spid="_x0000_s1177" type="#_x0000_t202" style="position:absolute;margin-left:36pt;margin-top:-.05pt;width:537pt;height:29.25pt;z-index:25549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" fillcolor="#e7e6e6 [3214]" strokeweight=".5pt">
                <v:textbox>
                  <w:txbxContent>
                    <w:p w14:paraId="66E8B7F9" w14:textId="77777777" w:rsidR="00EE4A32" w:rsidRPr="00634521" w:rsidRDefault="00EE4A32" w:rsidP="00897CFB">
                      <w:pPr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  <w:t xml:space="preserve">Participant Eligibility Number </w:t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08E6A7C6" wp14:editId="13BF0204">
                            <wp:extent cx="885825" cy="219075"/>
                            <wp:effectExtent l="0" t="0" r="9525" b="9525"/>
                            <wp:docPr id="359" name="Picture 3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21BD17F1" wp14:editId="6E4C2CC6">
                            <wp:extent cx="885825" cy="219075"/>
                            <wp:effectExtent l="0" t="0" r="9525" b="9525"/>
                            <wp:docPr id="362" name="Picture 3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85856BD" w14:textId="77777777" w:rsidR="00ED3187" w:rsidRDefault="00ED3187" w:rsidP="00097E02">
      <w:pPr>
        <w:rPr>
          <w:bCs/>
        </w:rPr>
      </w:pPr>
    </w:p>
    <w:p w14:paraId="0C29617E" w14:textId="77777777" w:rsidR="00ED3187" w:rsidRDefault="00ED3187" w:rsidP="00097E02">
      <w:pPr>
        <w:rPr>
          <w:bCs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4201"/>
        <w:gridCol w:w="586"/>
        <w:gridCol w:w="401"/>
        <w:gridCol w:w="2887"/>
        <w:gridCol w:w="470"/>
        <w:gridCol w:w="660"/>
        <w:gridCol w:w="996"/>
        <w:gridCol w:w="567"/>
      </w:tblGrid>
      <w:tr w:rsidR="00097E02" w14:paraId="1B21CDA9" w14:textId="77777777" w:rsidTr="00897CFB">
        <w:tc>
          <w:tcPr>
            <w:tcW w:w="10768" w:type="dxa"/>
            <w:gridSpan w:val="8"/>
            <w:shd w:val="pct10" w:color="auto" w:fill="auto"/>
          </w:tcPr>
          <w:p w14:paraId="1C05873C" w14:textId="3E305297" w:rsidR="00097E02" w:rsidRPr="001D7671" w:rsidRDefault="001D7671" w:rsidP="008D3FCF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D767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3</w:t>
            </w:r>
            <w:r w:rsidR="00897CF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b</w:t>
            </w:r>
            <w:r w:rsidR="00801999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.</w:t>
            </w:r>
            <w:r w:rsidR="00897CF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r w:rsidR="008D3FC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Transfer of baby </w:t>
            </w:r>
            <w:r w:rsidR="00097E02" w:rsidRPr="001D767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to a </w:t>
            </w:r>
            <w:r w:rsidR="00097E02" w:rsidRPr="00B441EC">
              <w:rPr>
                <w:rFonts w:asciiTheme="minorHAnsi" w:hAnsiTheme="minorHAnsi" w:cstheme="minorHAnsi"/>
                <w:b/>
                <w:bCs/>
                <w:sz w:val="28"/>
                <w:szCs w:val="28"/>
                <w:u w:val="single"/>
              </w:rPr>
              <w:t>different</w:t>
            </w:r>
            <w:r w:rsidR="00097E02" w:rsidRPr="001D767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hospital</w:t>
            </w:r>
          </w:p>
        </w:tc>
      </w:tr>
      <w:tr w:rsidR="00097E02" w14:paraId="618FBF1E" w14:textId="77777777" w:rsidTr="00897CFB">
        <w:tc>
          <w:tcPr>
            <w:tcW w:w="5188" w:type="dxa"/>
            <w:gridSpan w:val="3"/>
          </w:tcPr>
          <w:p w14:paraId="7ADB7D18" w14:textId="5C0F7ED7" w:rsidR="00097E02" w:rsidRPr="00ED3187" w:rsidRDefault="00ED3187" w:rsidP="00ED3187">
            <w:pPr>
              <w:rPr>
                <w:rFonts w:asciiTheme="minorHAnsi" w:hAnsiTheme="minorHAnsi" w:cstheme="minorHAnsi"/>
                <w:bCs/>
                <w:i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Was the baby transf</w:t>
            </w:r>
            <w:r w:rsidR="00826547">
              <w:rPr>
                <w:rFonts w:asciiTheme="minorHAnsi" w:hAnsiTheme="minorHAnsi" w:cstheme="minorHAnsi"/>
                <w:bCs/>
                <w:sz w:val="24"/>
                <w:szCs w:val="24"/>
              </w:rPr>
              <w:t>erred from the hospital where he/she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was delivered?</w:t>
            </w:r>
            <w:r>
              <w:rPr>
                <w:rFonts w:asciiTheme="minorHAnsi" w:hAnsiTheme="minorHAnsi" w:cstheme="minorHAnsi"/>
                <w:bCs/>
                <w:i/>
              </w:rPr>
              <w:t xml:space="preserve"> If ‘No’ do not com</w:t>
            </w:r>
            <w:r w:rsidR="001D7671">
              <w:rPr>
                <w:rFonts w:asciiTheme="minorHAnsi" w:hAnsiTheme="minorHAnsi" w:cstheme="minorHAnsi"/>
                <w:bCs/>
                <w:i/>
              </w:rPr>
              <w:t>plete the rest of this section 3</w:t>
            </w:r>
            <w:r>
              <w:rPr>
                <w:rFonts w:asciiTheme="minorHAnsi" w:hAnsiTheme="minorHAnsi" w:cstheme="minorHAnsi"/>
                <w:bCs/>
                <w:i/>
              </w:rPr>
              <w:t>b</w:t>
            </w:r>
          </w:p>
        </w:tc>
        <w:tc>
          <w:tcPr>
            <w:tcW w:w="2887" w:type="dxa"/>
          </w:tcPr>
          <w:p w14:paraId="515B0478" w14:textId="77777777" w:rsidR="00097E02" w:rsidRPr="000B3123" w:rsidRDefault="00097E02" w:rsidP="007C48AA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Yes</w:t>
            </w:r>
          </w:p>
        </w:tc>
        <w:tc>
          <w:tcPr>
            <w:tcW w:w="470" w:type="dxa"/>
          </w:tcPr>
          <w:p w14:paraId="2BC74816" w14:textId="77777777" w:rsidR="00097E02" w:rsidRPr="000B3123" w:rsidRDefault="00097E02" w:rsidP="007C48AA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656" w:type="dxa"/>
            <w:gridSpan w:val="2"/>
          </w:tcPr>
          <w:p w14:paraId="17253B54" w14:textId="77777777" w:rsidR="00097E02" w:rsidRPr="000B3123" w:rsidRDefault="00097E02" w:rsidP="007C48AA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  <w:tc>
          <w:tcPr>
            <w:tcW w:w="567" w:type="dxa"/>
          </w:tcPr>
          <w:p w14:paraId="0A61B5FF" w14:textId="77777777" w:rsidR="00097E02" w:rsidRPr="000B3123" w:rsidRDefault="00097E02" w:rsidP="007C48A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ED3187" w14:paraId="28584BE6" w14:textId="77777777" w:rsidTr="00897CFB">
        <w:tc>
          <w:tcPr>
            <w:tcW w:w="5188" w:type="dxa"/>
            <w:gridSpan w:val="3"/>
          </w:tcPr>
          <w:p w14:paraId="0F556D5F" w14:textId="3DC8F61A" w:rsidR="00ED3187" w:rsidRPr="00ED3187" w:rsidRDefault="00ED3187" w:rsidP="00ED3187">
            <w:pPr>
              <w:rPr>
                <w:rFonts w:asciiTheme="minorHAnsi" w:hAnsiTheme="minorHAnsi" w:cstheme="minorHAnsi"/>
                <w:bCs/>
                <w:i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If ‘Yes’ which hospital was the baby transferred to? </w:t>
            </w:r>
            <w:r>
              <w:rPr>
                <w:rFonts w:asciiTheme="minorHAnsi" w:hAnsiTheme="minorHAnsi" w:cstheme="minorHAnsi"/>
                <w:bCs/>
                <w:i/>
              </w:rPr>
              <w:t>Please provide the hospital name</w:t>
            </w:r>
          </w:p>
          <w:p w14:paraId="62A3C6AD" w14:textId="2145D6FD" w:rsidR="00ED3187" w:rsidRPr="000B3123" w:rsidRDefault="00ED3187" w:rsidP="00ED3187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580" w:type="dxa"/>
            <w:gridSpan w:val="5"/>
          </w:tcPr>
          <w:p w14:paraId="6EC45703" w14:textId="77777777" w:rsidR="00ED3187" w:rsidRDefault="00ED3187" w:rsidP="007C48A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5128E14E" w14:textId="045629A4" w:rsidR="00ED3187" w:rsidRPr="000B3123" w:rsidRDefault="00ED3187" w:rsidP="007C48A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8D3FCF" w14:paraId="48868851" w14:textId="77777777" w:rsidTr="00897CFB">
        <w:tc>
          <w:tcPr>
            <w:tcW w:w="4787" w:type="dxa"/>
            <w:gridSpan w:val="2"/>
          </w:tcPr>
          <w:p w14:paraId="14401DF8" w14:textId="77777777" w:rsidR="008D3FCF" w:rsidRDefault="008D3FCF" w:rsidP="00FD5A60">
            <w:r w:rsidRPr="002114BC">
              <w:rPr>
                <w:rFonts w:asciiTheme="majorHAnsi" w:hAnsiTheme="majorHAnsi" w:cstheme="majorHAnsi"/>
                <w:b/>
                <w:sz w:val="24"/>
                <w:szCs w:val="24"/>
              </w:rPr>
              <w:t>Type of ward (please tick)</w:t>
            </w:r>
          </w:p>
        </w:tc>
        <w:tc>
          <w:tcPr>
            <w:tcW w:w="4418" w:type="dxa"/>
            <w:gridSpan w:val="4"/>
          </w:tcPr>
          <w:p w14:paraId="7ACA64B1" w14:textId="436140FC" w:rsidR="008D3FCF" w:rsidRDefault="008D3FCF" w:rsidP="008D3FCF">
            <w:r w:rsidRPr="002114BC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Reason for </w:t>
            </w: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Transfer</w:t>
            </w:r>
          </w:p>
        </w:tc>
        <w:tc>
          <w:tcPr>
            <w:tcW w:w="1563" w:type="dxa"/>
            <w:gridSpan w:val="2"/>
          </w:tcPr>
          <w:p w14:paraId="4185E3F2" w14:textId="77777777" w:rsidR="008D3FCF" w:rsidRDefault="008D3FCF" w:rsidP="00FD5A60">
            <w:r w:rsidRPr="00490F51">
              <w:rPr>
                <w:rFonts w:asciiTheme="majorHAnsi" w:hAnsiTheme="majorHAnsi" w:cstheme="majorHAnsi"/>
                <w:b/>
                <w:sz w:val="24"/>
                <w:szCs w:val="24"/>
              </w:rPr>
              <w:t>Number of nights</w:t>
            </w:r>
          </w:p>
        </w:tc>
      </w:tr>
      <w:tr w:rsidR="0043710D" w14:paraId="6F566F19" w14:textId="77777777" w:rsidTr="00897CFB">
        <w:tc>
          <w:tcPr>
            <w:tcW w:w="4201" w:type="dxa"/>
          </w:tcPr>
          <w:p w14:paraId="344E0172" w14:textId="77777777" w:rsidR="0043710D" w:rsidRDefault="0043710D" w:rsidP="0043710D">
            <w:pPr>
              <w:rPr>
                <w:rFonts w:asciiTheme="minorHAnsi" w:hAnsiTheme="minorHAnsi" w:cstheme="majorHAnsi"/>
                <w:sz w:val="24"/>
                <w:szCs w:val="24"/>
              </w:rPr>
            </w:pPr>
            <w:r>
              <w:rPr>
                <w:rFonts w:asciiTheme="minorHAnsi" w:hAnsiTheme="minorHAnsi" w:cstheme="majorHAnsi"/>
                <w:sz w:val="24"/>
                <w:szCs w:val="24"/>
              </w:rPr>
              <w:t>I</w:t>
            </w:r>
            <w:r w:rsidRPr="00897CFB">
              <w:rPr>
                <w:rFonts w:asciiTheme="minorHAnsi" w:hAnsiTheme="minorHAnsi" w:cstheme="majorHAnsi"/>
                <w:sz w:val="24"/>
                <w:szCs w:val="24"/>
              </w:rPr>
              <w:t>ntensive care</w:t>
            </w:r>
          </w:p>
          <w:p w14:paraId="6C285740" w14:textId="77777777" w:rsidR="0043710D" w:rsidRPr="00897CFB" w:rsidRDefault="0043710D" w:rsidP="0043710D">
            <w:pPr>
              <w:rPr>
                <w:rFonts w:asciiTheme="minorHAnsi" w:hAnsiTheme="minorHAnsi"/>
              </w:rPr>
            </w:pPr>
          </w:p>
        </w:tc>
        <w:tc>
          <w:tcPr>
            <w:tcW w:w="586" w:type="dxa"/>
          </w:tcPr>
          <w:p w14:paraId="62A82B8F" w14:textId="77777777" w:rsidR="0043710D" w:rsidRDefault="0043710D" w:rsidP="0043710D"/>
        </w:tc>
        <w:tc>
          <w:tcPr>
            <w:tcW w:w="4418" w:type="dxa"/>
            <w:gridSpan w:val="4"/>
          </w:tcPr>
          <w:p w14:paraId="689BE9C9" w14:textId="77777777" w:rsidR="0043710D" w:rsidRDefault="0043710D" w:rsidP="0043710D"/>
        </w:tc>
        <w:tc>
          <w:tcPr>
            <w:tcW w:w="1563" w:type="dxa"/>
            <w:gridSpan w:val="2"/>
          </w:tcPr>
          <w:p w14:paraId="40649FE2" w14:textId="77777777" w:rsidR="0043710D" w:rsidRDefault="0043710D" w:rsidP="0043710D"/>
        </w:tc>
      </w:tr>
      <w:tr w:rsidR="0043710D" w14:paraId="046B36A5" w14:textId="77777777" w:rsidTr="00897CFB">
        <w:tc>
          <w:tcPr>
            <w:tcW w:w="4201" w:type="dxa"/>
          </w:tcPr>
          <w:p w14:paraId="2F9A394C" w14:textId="77777777" w:rsidR="0043710D" w:rsidRDefault="0043710D" w:rsidP="0043710D">
            <w:pPr>
              <w:rPr>
                <w:rFonts w:asciiTheme="minorHAnsi" w:hAnsiTheme="minorHAnsi" w:cstheme="majorHAnsi"/>
                <w:sz w:val="24"/>
                <w:szCs w:val="24"/>
              </w:rPr>
            </w:pPr>
            <w:r w:rsidRPr="00897CFB">
              <w:rPr>
                <w:rFonts w:asciiTheme="minorHAnsi" w:hAnsiTheme="minorHAnsi" w:cstheme="majorHAnsi"/>
                <w:sz w:val="24"/>
                <w:szCs w:val="24"/>
              </w:rPr>
              <w:t xml:space="preserve">High dependency </w:t>
            </w:r>
            <w:r>
              <w:rPr>
                <w:rFonts w:asciiTheme="minorHAnsi" w:hAnsiTheme="minorHAnsi" w:cstheme="majorHAnsi"/>
                <w:sz w:val="24"/>
                <w:szCs w:val="24"/>
              </w:rPr>
              <w:t>care</w:t>
            </w:r>
          </w:p>
          <w:p w14:paraId="61F115A8" w14:textId="77777777" w:rsidR="0043710D" w:rsidRPr="00897CFB" w:rsidRDefault="0043710D" w:rsidP="0043710D">
            <w:pPr>
              <w:rPr>
                <w:rFonts w:asciiTheme="minorHAnsi" w:hAnsiTheme="minorHAnsi"/>
              </w:rPr>
            </w:pPr>
          </w:p>
        </w:tc>
        <w:tc>
          <w:tcPr>
            <w:tcW w:w="586" w:type="dxa"/>
          </w:tcPr>
          <w:p w14:paraId="78D8A65E" w14:textId="77777777" w:rsidR="0043710D" w:rsidRDefault="0043710D" w:rsidP="0043710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418" w:type="dxa"/>
            <w:gridSpan w:val="4"/>
          </w:tcPr>
          <w:p w14:paraId="2A736A46" w14:textId="77777777" w:rsidR="0043710D" w:rsidRDefault="0043710D" w:rsidP="0043710D"/>
        </w:tc>
        <w:tc>
          <w:tcPr>
            <w:tcW w:w="1563" w:type="dxa"/>
            <w:gridSpan w:val="2"/>
          </w:tcPr>
          <w:p w14:paraId="28C0B84D" w14:textId="77777777" w:rsidR="0043710D" w:rsidRDefault="0043710D" w:rsidP="0043710D"/>
        </w:tc>
      </w:tr>
      <w:tr w:rsidR="0043710D" w14:paraId="2861EBE5" w14:textId="77777777" w:rsidTr="00897CFB">
        <w:tc>
          <w:tcPr>
            <w:tcW w:w="4201" w:type="dxa"/>
          </w:tcPr>
          <w:p w14:paraId="4A94EC01" w14:textId="77777777" w:rsidR="0043710D" w:rsidRDefault="0043710D" w:rsidP="0043710D">
            <w:pPr>
              <w:rPr>
                <w:rFonts w:asciiTheme="minorHAnsi" w:hAnsiTheme="minorHAnsi" w:cstheme="majorHAnsi"/>
                <w:sz w:val="24"/>
                <w:szCs w:val="24"/>
              </w:rPr>
            </w:pPr>
            <w:r w:rsidRPr="00897CFB">
              <w:rPr>
                <w:rFonts w:asciiTheme="minorHAnsi" w:hAnsiTheme="minorHAnsi" w:cstheme="majorHAnsi"/>
                <w:sz w:val="24"/>
                <w:szCs w:val="24"/>
              </w:rPr>
              <w:t xml:space="preserve">Special care </w:t>
            </w:r>
          </w:p>
          <w:p w14:paraId="201C1529" w14:textId="77777777" w:rsidR="0043710D" w:rsidRPr="00897CFB" w:rsidRDefault="0043710D" w:rsidP="0043710D">
            <w:pPr>
              <w:rPr>
                <w:rFonts w:asciiTheme="minorHAnsi" w:hAnsiTheme="minorHAnsi"/>
              </w:rPr>
            </w:pPr>
          </w:p>
        </w:tc>
        <w:tc>
          <w:tcPr>
            <w:tcW w:w="586" w:type="dxa"/>
          </w:tcPr>
          <w:p w14:paraId="706488BA" w14:textId="77777777" w:rsidR="0043710D" w:rsidRDefault="0043710D" w:rsidP="0043710D"/>
        </w:tc>
        <w:tc>
          <w:tcPr>
            <w:tcW w:w="4418" w:type="dxa"/>
            <w:gridSpan w:val="4"/>
          </w:tcPr>
          <w:p w14:paraId="5BDE48AC" w14:textId="77777777" w:rsidR="0043710D" w:rsidRDefault="0043710D" w:rsidP="0043710D"/>
        </w:tc>
        <w:tc>
          <w:tcPr>
            <w:tcW w:w="1563" w:type="dxa"/>
            <w:gridSpan w:val="2"/>
          </w:tcPr>
          <w:p w14:paraId="7996C71F" w14:textId="77777777" w:rsidR="0043710D" w:rsidRDefault="0043710D" w:rsidP="0043710D"/>
        </w:tc>
      </w:tr>
      <w:tr w:rsidR="0043710D" w14:paraId="2164B49F" w14:textId="77777777" w:rsidTr="00897CFB">
        <w:tc>
          <w:tcPr>
            <w:tcW w:w="4201" w:type="dxa"/>
          </w:tcPr>
          <w:p w14:paraId="146D206D" w14:textId="77777777" w:rsidR="0043710D" w:rsidRDefault="0043710D" w:rsidP="0043710D">
            <w:pPr>
              <w:rPr>
                <w:rFonts w:asciiTheme="minorHAnsi" w:hAnsiTheme="minorHAnsi" w:cstheme="majorHAnsi"/>
                <w:sz w:val="24"/>
                <w:szCs w:val="24"/>
              </w:rPr>
            </w:pPr>
            <w:r>
              <w:rPr>
                <w:rFonts w:asciiTheme="minorHAnsi" w:hAnsiTheme="minorHAnsi" w:cstheme="majorHAnsi"/>
                <w:sz w:val="24"/>
                <w:szCs w:val="24"/>
              </w:rPr>
              <w:t>Transitional care</w:t>
            </w:r>
          </w:p>
          <w:p w14:paraId="4FA37EF1" w14:textId="4E2EC292" w:rsidR="00826547" w:rsidRPr="00897CFB" w:rsidRDefault="00826547" w:rsidP="0043710D">
            <w:pPr>
              <w:rPr>
                <w:rFonts w:asciiTheme="minorHAnsi" w:hAnsiTheme="minorHAnsi" w:cstheme="majorHAnsi"/>
                <w:sz w:val="24"/>
                <w:szCs w:val="24"/>
              </w:rPr>
            </w:pPr>
          </w:p>
        </w:tc>
        <w:tc>
          <w:tcPr>
            <w:tcW w:w="586" w:type="dxa"/>
          </w:tcPr>
          <w:p w14:paraId="4E49B9B8" w14:textId="77777777" w:rsidR="0043710D" w:rsidRDefault="0043710D" w:rsidP="0043710D"/>
        </w:tc>
        <w:tc>
          <w:tcPr>
            <w:tcW w:w="4418" w:type="dxa"/>
            <w:gridSpan w:val="4"/>
          </w:tcPr>
          <w:p w14:paraId="7D669D55" w14:textId="77777777" w:rsidR="0043710D" w:rsidRDefault="0043710D" w:rsidP="0043710D"/>
        </w:tc>
        <w:tc>
          <w:tcPr>
            <w:tcW w:w="1563" w:type="dxa"/>
            <w:gridSpan w:val="2"/>
          </w:tcPr>
          <w:p w14:paraId="64AECFBF" w14:textId="77777777" w:rsidR="0043710D" w:rsidRDefault="0043710D" w:rsidP="0043710D"/>
        </w:tc>
      </w:tr>
      <w:tr w:rsidR="0043710D" w14:paraId="45CD0B35" w14:textId="77777777" w:rsidTr="00897CFB">
        <w:tc>
          <w:tcPr>
            <w:tcW w:w="4201" w:type="dxa"/>
          </w:tcPr>
          <w:p w14:paraId="45A5DE69" w14:textId="77777777" w:rsidR="0043710D" w:rsidRDefault="0043710D" w:rsidP="0043710D">
            <w:pPr>
              <w:rPr>
                <w:rFonts w:asciiTheme="minorHAnsi" w:hAnsiTheme="minorHAnsi" w:cstheme="majorHAnsi"/>
                <w:sz w:val="24"/>
                <w:szCs w:val="24"/>
              </w:rPr>
            </w:pPr>
            <w:r>
              <w:rPr>
                <w:rFonts w:asciiTheme="minorHAnsi" w:hAnsiTheme="minorHAnsi" w:cstheme="majorHAnsi"/>
                <w:sz w:val="24"/>
                <w:szCs w:val="24"/>
              </w:rPr>
              <w:t>Normal care</w:t>
            </w:r>
          </w:p>
          <w:p w14:paraId="411AEC2B" w14:textId="72EB3D91" w:rsidR="0043710D" w:rsidRPr="00897CFB" w:rsidRDefault="0043710D" w:rsidP="0043710D">
            <w:pPr>
              <w:rPr>
                <w:rFonts w:asciiTheme="minorHAnsi" w:hAnsiTheme="minorHAnsi"/>
              </w:rPr>
            </w:pPr>
          </w:p>
        </w:tc>
        <w:tc>
          <w:tcPr>
            <w:tcW w:w="586" w:type="dxa"/>
          </w:tcPr>
          <w:p w14:paraId="40E2FF71" w14:textId="77777777" w:rsidR="0043710D" w:rsidRDefault="0043710D" w:rsidP="0043710D"/>
        </w:tc>
        <w:tc>
          <w:tcPr>
            <w:tcW w:w="4418" w:type="dxa"/>
            <w:gridSpan w:val="4"/>
          </w:tcPr>
          <w:p w14:paraId="5F6E7960" w14:textId="77777777" w:rsidR="0043710D" w:rsidRDefault="0043710D" w:rsidP="0043710D"/>
        </w:tc>
        <w:tc>
          <w:tcPr>
            <w:tcW w:w="1563" w:type="dxa"/>
            <w:gridSpan w:val="2"/>
          </w:tcPr>
          <w:p w14:paraId="2C334439" w14:textId="77777777" w:rsidR="0043710D" w:rsidRDefault="0043710D" w:rsidP="0043710D"/>
        </w:tc>
      </w:tr>
      <w:tr w:rsidR="0043710D" w14:paraId="02A43095" w14:textId="77777777" w:rsidTr="00897CFB">
        <w:tc>
          <w:tcPr>
            <w:tcW w:w="4201" w:type="dxa"/>
          </w:tcPr>
          <w:p w14:paraId="4C4F2C8E" w14:textId="77777777" w:rsidR="00826547" w:rsidRPr="00897CFB" w:rsidRDefault="00826547" w:rsidP="00826547">
            <w:pPr>
              <w:rPr>
                <w:rFonts w:asciiTheme="minorHAnsi" w:hAnsiTheme="minorHAnsi" w:cstheme="majorHAnsi"/>
                <w:i/>
              </w:rPr>
            </w:pPr>
            <w:r w:rsidRPr="00897CFB">
              <w:rPr>
                <w:rFonts w:asciiTheme="minorHAnsi" w:hAnsiTheme="minorHAnsi" w:cstheme="majorHAnsi"/>
                <w:sz w:val="24"/>
                <w:szCs w:val="24"/>
              </w:rPr>
              <w:t xml:space="preserve">Other </w:t>
            </w:r>
            <w:r w:rsidRPr="00897CFB">
              <w:rPr>
                <w:rFonts w:asciiTheme="minorHAnsi" w:hAnsiTheme="minorHAnsi" w:cstheme="majorHAnsi"/>
                <w:i/>
              </w:rPr>
              <w:t>(Please specify below):</w:t>
            </w:r>
          </w:p>
          <w:p w14:paraId="21D4B656" w14:textId="65215F3A" w:rsidR="0043710D" w:rsidRDefault="0043710D" w:rsidP="0043710D">
            <w:pPr>
              <w:rPr>
                <w:rFonts w:asciiTheme="minorHAnsi" w:hAnsiTheme="minorHAnsi" w:cstheme="majorHAnsi"/>
                <w:sz w:val="24"/>
                <w:szCs w:val="24"/>
              </w:rPr>
            </w:pPr>
          </w:p>
        </w:tc>
        <w:tc>
          <w:tcPr>
            <w:tcW w:w="586" w:type="dxa"/>
          </w:tcPr>
          <w:p w14:paraId="7863B9A9" w14:textId="77777777" w:rsidR="0043710D" w:rsidRDefault="0043710D" w:rsidP="0043710D"/>
        </w:tc>
        <w:tc>
          <w:tcPr>
            <w:tcW w:w="4418" w:type="dxa"/>
            <w:gridSpan w:val="4"/>
          </w:tcPr>
          <w:p w14:paraId="24D67FFB" w14:textId="77777777" w:rsidR="0043710D" w:rsidRDefault="0043710D" w:rsidP="0043710D"/>
        </w:tc>
        <w:tc>
          <w:tcPr>
            <w:tcW w:w="1563" w:type="dxa"/>
            <w:gridSpan w:val="2"/>
          </w:tcPr>
          <w:p w14:paraId="53F89620" w14:textId="77777777" w:rsidR="0043710D" w:rsidRDefault="0043710D" w:rsidP="0043710D"/>
        </w:tc>
      </w:tr>
      <w:tr w:rsidR="008D3FCF" w:rsidRPr="000B3123" w14:paraId="011482DE" w14:textId="77777777" w:rsidTr="00897CFB">
        <w:tc>
          <w:tcPr>
            <w:tcW w:w="5188" w:type="dxa"/>
            <w:gridSpan w:val="3"/>
            <w:vMerge w:val="restart"/>
          </w:tcPr>
          <w:p w14:paraId="6C5CB83E" w14:textId="77777777" w:rsidR="008D3FCF" w:rsidRDefault="008D3FCF" w:rsidP="00FD5A6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If the baby was transferred to a different hospital how was the baby transferred?</w:t>
            </w:r>
          </w:p>
        </w:tc>
        <w:tc>
          <w:tcPr>
            <w:tcW w:w="5013" w:type="dxa"/>
            <w:gridSpan w:val="4"/>
          </w:tcPr>
          <w:p w14:paraId="3C150A00" w14:textId="77777777" w:rsidR="008D3FCF" w:rsidRPr="000B3123" w:rsidRDefault="008D3FCF" w:rsidP="00FD5A60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Air ambulance</w:t>
            </w:r>
          </w:p>
        </w:tc>
        <w:tc>
          <w:tcPr>
            <w:tcW w:w="567" w:type="dxa"/>
          </w:tcPr>
          <w:p w14:paraId="0E2D75FF" w14:textId="77777777" w:rsidR="008D3FCF" w:rsidRPr="000B3123" w:rsidRDefault="008D3FCF" w:rsidP="00FD5A6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8D3FCF" w:rsidRPr="000B3123" w14:paraId="1A1C5889" w14:textId="77777777" w:rsidTr="00897CFB">
        <w:tc>
          <w:tcPr>
            <w:tcW w:w="5188" w:type="dxa"/>
            <w:gridSpan w:val="3"/>
            <w:vMerge/>
          </w:tcPr>
          <w:p w14:paraId="0AED4037" w14:textId="77777777" w:rsidR="008D3FCF" w:rsidRDefault="008D3FCF" w:rsidP="00FD5A6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013" w:type="dxa"/>
            <w:gridSpan w:val="4"/>
          </w:tcPr>
          <w:p w14:paraId="4AC52EFC" w14:textId="77777777" w:rsidR="008D3FCF" w:rsidRDefault="008D3FCF" w:rsidP="00FD5A60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Land ambulance</w:t>
            </w:r>
          </w:p>
        </w:tc>
        <w:tc>
          <w:tcPr>
            <w:tcW w:w="567" w:type="dxa"/>
          </w:tcPr>
          <w:p w14:paraId="09A856F3" w14:textId="77777777" w:rsidR="008D3FCF" w:rsidRPr="000B3123" w:rsidRDefault="008D3FCF" w:rsidP="00FD5A6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8D3FCF" w:rsidRPr="000B3123" w14:paraId="2E01B179" w14:textId="77777777" w:rsidTr="00897CFB">
        <w:tc>
          <w:tcPr>
            <w:tcW w:w="5188" w:type="dxa"/>
            <w:gridSpan w:val="3"/>
            <w:vMerge/>
          </w:tcPr>
          <w:p w14:paraId="4C7D3258" w14:textId="77777777" w:rsidR="008D3FCF" w:rsidRDefault="008D3FCF" w:rsidP="00FD5A6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013" w:type="dxa"/>
            <w:gridSpan w:val="4"/>
          </w:tcPr>
          <w:p w14:paraId="7A014B1B" w14:textId="64E4F8BB" w:rsidR="008D3FCF" w:rsidRDefault="008D3FCF" w:rsidP="00FD5A60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Critical care ambulance</w:t>
            </w:r>
          </w:p>
        </w:tc>
        <w:tc>
          <w:tcPr>
            <w:tcW w:w="567" w:type="dxa"/>
          </w:tcPr>
          <w:p w14:paraId="1EAB55A7" w14:textId="77777777" w:rsidR="008D3FCF" w:rsidRPr="000B3123" w:rsidRDefault="008D3FCF" w:rsidP="00FD5A6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8D3FCF" w:rsidRPr="000B3123" w14:paraId="41FD6432" w14:textId="77777777" w:rsidTr="00897CFB">
        <w:tc>
          <w:tcPr>
            <w:tcW w:w="5188" w:type="dxa"/>
            <w:gridSpan w:val="3"/>
            <w:vMerge/>
          </w:tcPr>
          <w:p w14:paraId="12024594" w14:textId="77777777" w:rsidR="008D3FCF" w:rsidRDefault="008D3FCF" w:rsidP="00FD5A6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013" w:type="dxa"/>
            <w:gridSpan w:val="4"/>
          </w:tcPr>
          <w:p w14:paraId="7C33F157" w14:textId="550B7DB7" w:rsidR="008D3FCF" w:rsidRDefault="008D3FCF" w:rsidP="00FD5A60">
            <w:pPr>
              <w:jc w:val="right"/>
              <w:rPr>
                <w:rFonts w:asciiTheme="minorHAnsi" w:hAnsiTheme="minorHAnsi" w:cstheme="minorHAnsi"/>
                <w:bCs/>
                <w:i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Other </w:t>
            </w:r>
            <w:r>
              <w:rPr>
                <w:rFonts w:asciiTheme="minorHAnsi" w:hAnsiTheme="minorHAnsi" w:cstheme="minorHAnsi"/>
                <w:bCs/>
                <w:i/>
              </w:rPr>
              <w:t>please specify</w:t>
            </w:r>
          </w:p>
          <w:p w14:paraId="6FBE87BF" w14:textId="3F7570F8" w:rsidR="008D3FCF" w:rsidRDefault="008D3FCF" w:rsidP="00FD5A60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_____________________________________</w:t>
            </w:r>
          </w:p>
        </w:tc>
        <w:tc>
          <w:tcPr>
            <w:tcW w:w="567" w:type="dxa"/>
          </w:tcPr>
          <w:p w14:paraId="7B6A8F03" w14:textId="77777777" w:rsidR="008D3FCF" w:rsidRPr="000B3123" w:rsidRDefault="008D3FCF" w:rsidP="00FD5A6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8D3FCF" w:rsidRPr="000B3123" w14:paraId="6F8BDEBD" w14:textId="77777777" w:rsidTr="00897CFB">
        <w:tc>
          <w:tcPr>
            <w:tcW w:w="5188" w:type="dxa"/>
            <w:gridSpan w:val="3"/>
          </w:tcPr>
          <w:p w14:paraId="757E8084" w14:textId="038E2BD0" w:rsidR="008D3FCF" w:rsidRDefault="008D3FCF" w:rsidP="00FD5A6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Date </w:t>
            </w:r>
            <w:r w:rsidR="00897CFB">
              <w:rPr>
                <w:rFonts w:asciiTheme="minorHAnsi" w:hAnsiTheme="minorHAnsi" w:cstheme="minorHAnsi"/>
                <w:bCs/>
                <w:sz w:val="24"/>
                <w:szCs w:val="24"/>
              </w:rPr>
              <w:t>admitted to t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ransferred hospital</w:t>
            </w:r>
          </w:p>
          <w:p w14:paraId="11154726" w14:textId="77777777" w:rsidR="008D3FCF" w:rsidRDefault="008D3FCF" w:rsidP="00FD5A6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580" w:type="dxa"/>
            <w:gridSpan w:val="5"/>
          </w:tcPr>
          <w:p w14:paraId="6685CF12" w14:textId="409DC322" w:rsidR="008D3FCF" w:rsidRDefault="005208E0" w:rsidP="00FD5A6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DE10C8">
              <w:rPr>
                <w:rFonts w:asciiTheme="minorHAnsi" w:hAnsiTheme="minorHAnsi"/>
                <w:noProof/>
                <w:sz w:val="24"/>
                <w:szCs w:val="24"/>
                <w:highlight w:val="yellow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4957568" behindDoc="0" locked="0" layoutInCell="1" allowOverlap="1" wp14:anchorId="14270673" wp14:editId="2A70E7F5">
                      <wp:simplePos x="0" y="0"/>
                      <wp:positionH relativeFrom="column">
                        <wp:posOffset>-12700</wp:posOffset>
                      </wp:positionH>
                      <wp:positionV relativeFrom="page">
                        <wp:posOffset>89535</wp:posOffset>
                      </wp:positionV>
                      <wp:extent cx="2078355" cy="234315"/>
                      <wp:effectExtent l="0" t="0" r="17145" b="32385"/>
                      <wp:wrapNone/>
                      <wp:docPr id="2521" name="Group 25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522" name="Rectangle 25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23" name="Straight Arrow Connector 2523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24" name="Straight Arrow Connector 252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25" name="Rectangle 25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26" name="Rectangle 25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27" name="Rectangle 25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28" name="Rectangle 25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29" name="Rectangle 25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30" name="Rectangle 25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31" name="Rectangle 25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group w14:anchorId="083AD7E3" id="Group 2521" o:spid="_x0000_s1026" style="position:absolute;margin-left:-1pt;margin-top:7.05pt;width:163.65pt;height:18.45pt;z-index:254957568;mso-position-vertical-relative:page;mso-width-relative:margin;mso-height-relative:margin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">
                      <v:rect id="Rectangle 2522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yvBMUA&#10;AADdAAAADwAAAGRycy9kb3ducmV2LnhtbESPQWvCQBSE70L/w/IK3nTTFcWmrlIURY8aL95es69J&#10;2uzbkF019td3BcHjMDPfMLNFZ2txodZXjjW8DRMQxLkzFRcajtl6MAXhA7LB2jFpuJGHxfylN8PU&#10;uCvv6XIIhYgQ9ilqKENoUil9XpJFP3QNcfS+XWsxRNkW0rR4jXBbS5UkE2mx4rhQYkPLkvLfw9lq&#10;+KrUEf/22Sax7+tR2HXZz/m00rr/2n1+gAjUhWf40d4aDWqsFNzfxCcg5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LK8ExQAAAN0AAAAPAAAAAAAAAAAAAAAAAJgCAABkcnMv&#10;ZG93bnJldi54bWxQSwUGAAAAAAQABAD1AAAAigMAAAAA&#10;"/>
                      <v:shape id="Straight Arrow Connector 2523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zA028YAAADdAAAADwAAAGRycy9kb3ducmV2LnhtbESPQWvCQBSE70L/w/IKvUjdJFKR6CpF&#10;KBQPBTUHj4/d1ySYfZvurjH9911B6HGYmW+Y9Xa0nRjIh9axgnyWgSDWzrRcK6hOH69LECEiG+wc&#10;k4JfCrDdPE3WWBp34wMNx1iLBOFQooImxr6UMuiGLIaZ64mT9+28xZikr6XxeEtw28kiyxbSYstp&#10;ocGedg3py/FqFbT76qsapj/R6+U+P/s8nM6dVurleXxfgYg0xv/wo/1pFBRvxRzub9ITkJ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MwNNvGAAAA3QAAAA8AAAAAAAAA&#10;AAAAAAAAoQIAAGRycy9kb3ducmV2LnhtbFBLBQYAAAAABAAEAPkAAACUAwAAAAA=&#10;"/>
                      <v:shape id="Straight Arrow Connector 2524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Nmsr8YAAADdAAAADwAAAGRycy9kb3ducmV2LnhtbESPQWvCQBSE70L/w/IKvUjdJFiR6CpF&#10;KBQPBTUHj4/d1ySYfZvurjH9911B6HGYmW+Y9Xa0nRjIh9axgnyWgSDWzrRcK6hOH69LECEiG+wc&#10;k4JfCrDdPE3WWBp34wMNx1iLBOFQooImxr6UMuiGLIaZ64mT9+28xZikr6XxeEtw28kiyxbSYstp&#10;ocGedg3py/FqFbT76qsapj/R6+U+P/s8nM6dVurleXxfgYg0xv/wo/1pFBRvxRzub9ITkJ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zZrK/GAAAA3QAAAA8AAAAAAAAA&#10;AAAAAAAAoQIAAGRycy9kb3ducmV2LnhtbFBLBQYAAAAABAAEAPkAAACUAwAAAAA=&#10;"/>
                      <v:rect id="Rectangle 2525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U3cMYA&#10;AADdAAAADwAAAGRycy9kb3ducmV2LnhtbESPQWvCQBSE74X+h+UVeqsbUyJtzCpisbRHjZfentln&#10;Es2+Ddk1Sf31bkHocZiZb5hsOZpG9NS52rKC6SQCQVxYXXOpYJ9vXt5AOI+ssbFMCn7JwXLx+JBh&#10;qu3AW+p3vhQBwi5FBZX3bSqlKyoy6Ca2JQ7e0XYGfZBdKXWHQ4CbRsZRNJMGaw4LFba0rqg47y5G&#10;waGO93jd5p+Red+8+u8xP11+PpR6fhpXcxCeRv8fvre/tII4iRP4exOegF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sU3cMYAAADdAAAADwAAAAAAAAAAAAAAAACYAgAAZHJz&#10;L2Rvd25yZXYueG1sUEsFBgAAAAAEAAQA9QAAAIsDAAAAAA==&#10;"/>
                      <v:rect id="Rectangle 2526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epB8YA&#10;AADdAAAADwAAAGRycy9kb3ducmV2LnhtbESPQWvCQBSE74X+h+UVems2RgxtdJVSsdhjTC69PbPP&#10;JJp9G7KrRn99t1DocZiZb5jFajSduNDgWssKJlEMgriyuuVaQVlsXl5BOI+ssbNMCm7kYLV8fFhg&#10;pu2Vc7rsfC0ChF2GChrv+0xKVzVk0EW2Jw7ewQ4GfZBDLfWA1wA3nUziOJUGWw4LDfb00VB12p2N&#10;gn2blHjPi8/YvG2m/mssjufvtVLPT+P7HISn0f+H/9pbrSCZJSn8vglPQC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hepB8YAAADdAAAADwAAAAAAAAAAAAAAAACYAgAAZHJz&#10;L2Rvd25yZXYueG1sUEsFBgAAAAAEAAQA9QAAAIsDAAAAAA==&#10;"/>
                      <v:rect id="Rectangle 2527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sMnMUA&#10;AADdAAAADwAAAGRycy9kb3ducmV2LnhtbESPQWvCQBSE74L/YXlCb7oxpWpTVxGLRY+aXHp7zT6T&#10;aPZtyK6a+utdodDjMDPfMPNlZ2pxpdZVlhWMRxEI4tzqigsFWboZzkA4j6yxtkwKfsnBctHvzTHR&#10;9sZ7uh58IQKEXYIKSu+bREqXl2TQjWxDHLyjbQ36INtC6hZvAW5qGUfRRBqsOCyU2NC6pPx8uBgF&#10;P1Wc4X2ffkXmffPqd116unx/KvUy6FYfIDx1/j/8195qBfFbPIXnm/A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WwycxQAAAN0AAAAPAAAAAAAAAAAAAAAAAJgCAABkcnMv&#10;ZG93bnJldi54bWxQSwUGAAAAAAQABAD1AAAAigMAAAAA&#10;"/>
                      <v:rect id="Rectangle 2528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SY7sMA&#10;AADdAAAADwAAAGRycy9kb3ducmV2LnhtbERPPW/CMBDdK/EfrEPqVhyCqGjAiRAoVTtCWLod8TVJ&#10;ic9R7EDKr6+HSoxP73uTjaYVV+pdY1nBfBaBIC6tbrhScCrylxUI55E1tpZJwS85yNLJ0wYTbW98&#10;oOvRVyKEsEtQQe19l0jpypoMupntiAP3bXuDPsC+krrHWwg3rYyj6FUabDg01NjRrqbychyMgnMT&#10;n/B+KN4j85Yv/OdY/Axfe6Wep+N2DcLT6B/if/eHVhAv4zA3vAlPQK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MSY7sMAAADdAAAADwAAAAAAAAAAAAAAAACYAgAAZHJzL2Rv&#10;d25yZXYueG1sUEsFBgAAAAAEAAQA9QAAAIgDAAAAAA==&#10;"/>
                      <v:rect id="Rectangle 2529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g9dcYA&#10;AADdAAAADwAAAGRycy9kb3ducmV2LnhtbESPT2vCQBTE7wW/w/IEb3VjpNKkriItlvaYP5feXrOv&#10;STT7NmRXTf30bkHocZiZ3zDr7Wg6cabBtZYVLOYRCOLK6pZrBWWxf3wG4Tyyxs4yKfglB9vN5GGN&#10;qbYXzuic+1oECLsUFTTe96mUrmrIoJvbnjh4P3Yw6IMcaqkHvAS46WQcRStpsOWw0GBPrw1Vx/xk&#10;FHy3cYnXrHiPTLJf+s+xOJy+3pSaTcfdCwhPo/8P39sfWkH8FCfw9yY8Abm5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4g9dcYAAADdAAAADwAAAAAAAAAAAAAAAACYAgAAZHJz&#10;L2Rvd25yZXYueG1sUEsFBgAAAAAEAAQA9QAAAIsDAAAAAA==&#10;"/>
                      <v:rect id="Rectangle 2530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sCNcEA&#10;AADdAAAADwAAAGRycy9kb3ducmV2LnhtbERPTYvCMBC9C/6HMII3Ta0oWo0iuyi7R60Xb2MzttVm&#10;UpqoXX/95iB4fLzv5bo1lXhQ40rLCkbDCARxZnXJuYJjuh3MQDiPrLGyTAr+yMF61e0sMdH2yXt6&#10;HHwuQgi7BBUU3teJlC4ryKAb2po4cBfbGPQBNrnUDT5DuKlkHEVTabDk0FBgTV8FZbfD3Sg4l/ER&#10;X/t0F5n5dux/2/R6P30r1e+1mwUIT63/iN/uH60gnozD/vAmPAG5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NrAjXBAAAA3QAAAA8AAAAAAAAAAAAAAAAAmAIAAGRycy9kb3du&#10;cmV2LnhtbFBLBQYAAAAABAAEAPUAAACGAwAAAAA=&#10;"/>
                      <v:rect id="Rectangle 2531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enrsYA&#10;AADdAAAADwAAAGRycy9kb3ducmV2LnhtbESPQWvCQBSE7wX/w/KE3urGhBYbXUUslvZo4sXba/aZ&#10;RLNvQ3Zj0v76bqHgcZiZb5jVZjSNuFHnassK5rMIBHFhdc2lgmO+f1qAcB5ZY2OZFHyTg8168rDC&#10;VNuBD3TLfCkChF2KCirv21RKV1Rk0M1sSxy8s+0M+iC7UuoOhwA3jYyj6EUarDksVNjSrqLimvVG&#10;wVcdH/HnkL9H5nWf+M8xv/SnN6Uep+N2CcLT6O/h//aHVhA/J3P4exOegF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CenrsYAAADdAAAADwAAAAAAAAAAAAAAAACYAgAAZHJz&#10;L2Rvd25yZXYueG1sUEsFBgAAAAAEAAQA9QAAAIsDAAAAAA==&#10;"/>
                      <w10:wrap anchory="page"/>
                    </v:group>
                  </w:pict>
                </mc:Fallback>
              </mc:AlternateContent>
            </w:r>
          </w:p>
          <w:p w14:paraId="2959EAD7" w14:textId="77777777" w:rsidR="009403DE" w:rsidRDefault="009403DE" w:rsidP="00FD5A6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42F296B1" w14:textId="3DD5F004" w:rsidR="009403DE" w:rsidRPr="000B3123" w:rsidRDefault="009403DE" w:rsidP="00FD5A6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DE10C8">
              <w:rPr>
                <w:rFonts w:asciiTheme="minorHAnsi" w:hAnsiTheme="minorHAnsi"/>
                <w:noProof/>
                <w:sz w:val="24"/>
                <w:szCs w:val="24"/>
                <w:highlight w:val="yellow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4959616" behindDoc="0" locked="0" layoutInCell="1" allowOverlap="1" wp14:anchorId="63028550" wp14:editId="487F65F7">
                      <wp:simplePos x="0" y="0"/>
                      <wp:positionH relativeFrom="column">
                        <wp:posOffset>-14605</wp:posOffset>
                      </wp:positionH>
                      <wp:positionV relativeFrom="page">
                        <wp:posOffset>604759</wp:posOffset>
                      </wp:positionV>
                      <wp:extent cx="2078355" cy="234315"/>
                      <wp:effectExtent l="0" t="0" r="17145" b="32385"/>
                      <wp:wrapNone/>
                      <wp:docPr id="2532" name="Group 25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533" name="Rectangle 25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34" name="Straight Arrow Connector 253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35" name="Straight Arrow Connector 253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36" name="Rectangle 25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37" name="Rectangle 25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38" name="Rectangle 25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39" name="Rectangle 25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40" name="Rectangle 25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41" name="Rectangle 25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42" name="Rectangle 25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group w14:anchorId="331A6700" id="Group 2532" o:spid="_x0000_s1026" style="position:absolute;margin-left:-1.15pt;margin-top:47.6pt;width:163.65pt;height:18.45pt;z-index:254959616;mso-position-vertical-relative:page;mso-width-relative:margin;mso-height-relative:margin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">
                      <v:rect id="Rectangle 2533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mcQsYA&#10;AADdAAAADwAAAGRycy9kb3ducmV2LnhtbESPQWvCQBSE70L/w/IKvenGBKWNrlJaUuxRk0tvz+xr&#10;kpp9G7IbTf31bkHocZiZb5j1djStOFPvGssK5rMIBHFpdcOVgiLPps8gnEfW2FomBb/kYLt5mKwx&#10;1fbCezoffCUChF2KCmrvu1RKV9Zk0M1sRxy8b9sb9EH2ldQ9XgLctDKOoqU02HBYqLGjt5rK02Ew&#10;Co5NXOB1n39E5iVL/OeY/wxf70o9PY6vKxCeRv8fvrd3WkG8SBL4exOegN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7mcQsYAAADdAAAADwAAAAAAAAAAAAAAAACYAgAAZHJz&#10;L2Rvd25yZXYueG1sUEsFBgAAAAAEAAQA9QAAAIsDAAAAAA==&#10;"/>
                      <v:shape id="Straight Arrow Connector 2534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QA6csYAAADdAAAADwAAAGRycy9kb3ducmV2LnhtbESPQWsCMRSE74L/ITyhF9HsWltkNYoU&#10;CsVDQd2Dx0fy3F3cvKxJum7/fVMo9DjMzDfMZjfYVvTkQ+NYQT7PQBBrZxquFJTn99kKRIjIBlvH&#10;pOCbAuy249EGC+MefKT+FCuRIBwKVFDH2BVSBl2TxTB3HXHyrs5bjEn6ShqPjwS3rVxk2au02HBa&#10;qLGjt5r07fRlFTSH8rPsp/fo9eqQX3wezpdWK/U0GfZrEJGG+B/+a38YBYuX5yX8vklPQG5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kAOnLGAAAA3QAAAA8AAAAAAAAA&#10;AAAAAAAAoQIAAGRycy9kb3ducmV2LnhtbFBLBQYAAAAABAAEAPkAAACUAwAAAAA=&#10;"/>
                      <v:shape id="Straight Arrow Connector 2535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kyf6cUAAADdAAAADwAAAGRycy9kb3ducmV2LnhtbESPQWsCMRSE74L/IbyCF9HsWhRZjVIK&#10;gngoVPfg8ZE8d5duXtYkrtt/3xQKPQ4z8w2z3Q+2FT350DhWkM8zEMTamYYrBeXlMFuDCBHZYOuY&#10;FHxTgP1uPNpiYdyTP6k/x0okCIcCFdQxdoWUQddkMcxdR5y8m/MWY5K+ksbjM8FtKxdZtpIWG04L&#10;NXb0XpP+Oj+sguZUfpT99B69Xp/yq8/D5dpqpSYvw9sGRKQh/of/2kejYLF8XcLvm/QE5O4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kyf6cUAAADdAAAADwAAAAAAAAAA&#10;AAAAAAChAgAAZHJzL2Rvd25yZXYueG1sUEsFBgAAAAAEAAQA+QAAAJMDAAAAAA==&#10;"/>
                      <v:rect id="Rectangle 2536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4/2sQA&#10;AADdAAAADwAAAGRycy9kb3ducmV2LnhtbESPQYvCMBSE78L+h/AWvGm6lRWtRlkURY9aL96ezbPt&#10;bvNSmqh1f70RBI/DzHzDTOetqcSVGldaVvDVj0AQZ1aXnCs4pKveCITzyBory6TgTg7ms4/OFBNt&#10;b7yj697nIkDYJaig8L5OpHRZQQZd39bEwTvbxqAPssmlbvAW4KaScRQNpcGSw0KBNS0Kyv72F6Pg&#10;VMYH/N+l68iMVwO/bdPfy3GpVPez/ZmA8NT6d/jV3mgF8fdgCM834QnI2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OP9rEAAAA3QAAAA8AAAAAAAAAAAAAAAAAmAIAAGRycy9k&#10;b3ducmV2LnhtbFBLBQYAAAAABAAEAPUAAACJAwAAAAA=&#10;"/>
                      <v:rect id="Rectangle 2537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KaQcUA&#10;AADdAAAADwAAAGRycy9kb3ducmV2LnhtbESPQWvCQBSE7wX/w/IK3uqmEa1GV5EWRY8aL96e2WcS&#10;zb4N2VWjv75bEHocZuYbZjpvTSVu1LjSsoLPXgSCOLO65FzBPl1+jEA4j6yxskwKHuRgPuu8TTHR&#10;9s5buu18LgKEXYIKCu/rREqXFWTQ9WxNHLyTbQz6IJtc6gbvAW4qGUfRUBosOSwUWNN3QdlldzUK&#10;jmW8x+c2XUVmvOz7TZuer4cfpbrv7WICwlPr/8Ov9loriAf9L/h7E56An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gppBxQAAAN0AAAAPAAAAAAAAAAAAAAAAAJgCAABkcnMv&#10;ZG93bnJldi54bWxQSwUGAAAAAAQABAD1AAAAigMAAAAA&#10;"/>
                      <v:rect id="Rectangle 2538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0OM8EA&#10;AADdAAAADwAAAGRycy9kb3ducmV2LnhtbERPTYvCMBC9C/6HMII3Ta0oWo0iuyi7R60Xb2MzttVm&#10;UpqoXX/95iB4fLzv5bo1lXhQ40rLCkbDCARxZnXJuYJjuh3MQDiPrLGyTAr+yMF61e0sMdH2yXt6&#10;HHwuQgi7BBUU3teJlC4ryKAb2po4cBfbGPQBNrnUDT5DuKlkHEVTabDk0FBgTV8FZbfD3Sg4l/ER&#10;X/t0F5n5dux/2/R6P30r1e+1mwUIT63/iN/uH60gnozD3PAmPAG5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0dDjPBAAAA3QAAAA8AAAAAAAAAAAAAAAAAmAIAAGRycy9kb3du&#10;cmV2LnhtbFBLBQYAAAAABAAEAPUAAACGAwAAAAA=&#10;"/>
                      <v:rect id="Rectangle 2539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GrqMQA&#10;AADdAAAADwAAAGRycy9kb3ducmV2LnhtbESPQYvCMBSE78L+h/AWvGm6FRetRllWFD1qvXh7Ns+2&#10;bvNSmqjVX2+EBY/DzHzDTOetqcSVGldaVvDVj0AQZ1aXnCvYp8veCITzyBory6TgTg7ms4/OFBNt&#10;b7yl687nIkDYJaig8L5OpHRZQQZd39bEwTvZxqAPssmlbvAW4KaScRR9S4Mlh4UCa/otKPvbXYyC&#10;Yxnv8bFNV5EZLwd+06bny2GhVPez/ZmA8NT6d/i/vdYK4uFgDK834QnI2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Rq6jEAAAA3QAAAA8AAAAAAAAAAAAAAAAAmAIAAGRycy9k&#10;b3ducmV2LnhtbFBLBQYAAAAABAAEAPUAAACJAwAAAAA=&#10;"/>
                      <v:rect id="Rectangle 2540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1xSMIA&#10;AADdAAAADwAAAGRycy9kb3ducmV2LnhtbERPPW/CMBDdkfofrKvEBg5piyBgEKICwQhhYTviIwnE&#10;5yg2kPLr8VCJ8el9T+etqcSdGldaVjDoRyCIM6tLzhUc0lVvBMJ5ZI2VZVLwRw7ms4/OFBNtH7yj&#10;+97nIoSwS1BB4X2dSOmyggy6vq2JA3e2jUEfYJNL3eAjhJtKxlE0lAZLDg0F1rQsKLvub0bBqYwP&#10;+Nyl68iMV19+26aX2/FXqe5nu5iA8NT6t/jfvdEK4p/vsD+8CU9Az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bXFIwgAAAN0AAAAPAAAAAAAAAAAAAAAAAJgCAABkcnMvZG93&#10;bnJldi54bWxQSwUGAAAAAAQABAD1AAAAhwMAAAAA&#10;"/>
                      <v:rect id="Rectangle 2541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HU08UA&#10;AADdAAAADwAAAGRycy9kb3ducmV2LnhtbESPQWvCQBSE70L/w/IK3nRj1KLRVUpF0aPGi7dn9pmk&#10;zb4N2VWjv75bEHocZuYbZr5sTSVu1LjSsoJBPwJBnFldcq7gmK57ExDOI2usLJOCBzlYLt46c0y0&#10;vfOebgefiwBhl6CCwvs6kdJlBRl0fVsTB+9iG4M+yCaXusF7gJtKxlH0IQ2WHBYKrOmroOzncDUK&#10;zmV8xOc+3URmuh76XZt+X08rpbrv7ecMhKfW/4df7a1WEI9HA/h7E56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IdTTxQAAAN0AAAAPAAAAAAAAAAAAAAAAAJgCAABkcnMv&#10;ZG93bnJldi54bWxQSwUGAAAAAAQABAD1AAAAigMAAAAA&#10;"/>
                      <v:rect id="Rectangle 2542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NKpMUA&#10;AADdAAAADwAAAGRycy9kb3ducmV2LnhtbESPQWvCQBSE74L/YXlCb7oxrWJTVxGLRY+aXHp7zT6T&#10;aPZtyK6a+utdodDjMDPfMPNlZ2pxpdZVlhWMRxEI4tzqigsFWboZzkA4j6yxtkwKfsnBctHvzTHR&#10;9sZ7uh58IQKEXYIKSu+bREqXl2TQjWxDHLyjbQ36INtC6hZvAW5qGUfRVBqsOCyU2NC6pPx8uBgF&#10;P1Wc4X2ffkXmffPqd116unx/KvUy6FYfIDx1/j/8195qBfHkLYbnm/A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80qkxQAAAN0AAAAPAAAAAAAAAAAAAAAAAJgCAABkcnMv&#10;ZG93bnJldi54bWxQSwUGAAAAAAQABAD1AAAAigMAAAAA&#10;"/>
                      <w10:wrap anchory="page"/>
                    </v:group>
                  </w:pict>
                </mc:Fallback>
              </mc:AlternateConten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dd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/mm/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yyyy</w:t>
            </w:r>
            <w:proofErr w:type="spellEnd"/>
          </w:p>
        </w:tc>
      </w:tr>
      <w:tr w:rsidR="008D3FCF" w:rsidRPr="000B3123" w14:paraId="433DC3FD" w14:textId="77777777" w:rsidTr="00897CFB">
        <w:tc>
          <w:tcPr>
            <w:tcW w:w="5188" w:type="dxa"/>
            <w:gridSpan w:val="3"/>
          </w:tcPr>
          <w:p w14:paraId="63ECDBB7" w14:textId="77777777" w:rsidR="008D3FCF" w:rsidRDefault="008D3FCF" w:rsidP="00FD5A6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Date discharged from transferred hospital</w:t>
            </w:r>
          </w:p>
          <w:p w14:paraId="10B5DA6B" w14:textId="77777777" w:rsidR="008D3FCF" w:rsidRDefault="008D3FCF" w:rsidP="00FD5A6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580" w:type="dxa"/>
            <w:gridSpan w:val="5"/>
          </w:tcPr>
          <w:p w14:paraId="2B88F3AB" w14:textId="1B7A4C83" w:rsidR="008D3FCF" w:rsidRDefault="008D3FCF" w:rsidP="00FD5A60">
            <w:pPr>
              <w:spacing w:before="40" w:after="40"/>
              <w:jc w:val="right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</w:p>
          <w:p w14:paraId="3FF8B4D2" w14:textId="6F96FB42" w:rsidR="008D3FCF" w:rsidRPr="000B3123" w:rsidRDefault="009403DE" w:rsidP="00FD5A6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dd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/mm/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yyyy</w:t>
            </w:r>
            <w:proofErr w:type="spellEnd"/>
          </w:p>
        </w:tc>
      </w:tr>
    </w:tbl>
    <w:p w14:paraId="55423D77" w14:textId="199DD0B4" w:rsidR="0056433A" w:rsidRDefault="0056433A" w:rsidP="001F3B99">
      <w:pPr>
        <w:rPr>
          <w:bCs/>
        </w:rPr>
      </w:pPr>
    </w:p>
    <w:p w14:paraId="565C3F90" w14:textId="77777777" w:rsidR="0032493A" w:rsidRDefault="0032493A" w:rsidP="001F3B99">
      <w:pPr>
        <w:rPr>
          <w:bCs/>
        </w:rPr>
      </w:pPr>
    </w:p>
    <w:p w14:paraId="17AED5E8" w14:textId="3A625104" w:rsidR="0056433A" w:rsidRDefault="0056433A">
      <w:pPr>
        <w:rPr>
          <w:bCs/>
        </w:rPr>
      </w:pPr>
      <w:r>
        <w:rPr>
          <w:bCs/>
        </w:rPr>
        <w:br w:type="page"/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3"/>
        <w:gridCol w:w="8138"/>
      </w:tblGrid>
      <w:tr w:rsidR="0056433A" w14:paraId="79C2370F" w14:textId="77777777" w:rsidTr="00BD6D08">
        <w:tc>
          <w:tcPr>
            <w:tcW w:w="2333" w:type="dxa"/>
          </w:tcPr>
          <w:p w14:paraId="63129FDE" w14:textId="4B101E85" w:rsidR="0056433A" w:rsidRDefault="0056433A" w:rsidP="000B3123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  <w:tc>
          <w:tcPr>
            <w:tcW w:w="8138" w:type="dxa"/>
          </w:tcPr>
          <w:p w14:paraId="0069E6A7" w14:textId="23B94FB1" w:rsidR="0056433A" w:rsidRDefault="00371CD6" w:rsidP="00371CD6">
            <w:pPr>
              <w:ind w:left="-2436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447211">
              <w:rPr>
                <w:rFonts w:asciiTheme="minorHAnsi" w:hAnsiTheme="minorHAnsi" w:cs="Arial"/>
                <w:b/>
                <w:sz w:val="28"/>
                <w:szCs w:val="28"/>
              </w:rPr>
              <w:t>Baby</w:t>
            </w:r>
            <w:r>
              <w:rPr>
                <w:rFonts w:asciiTheme="minorHAnsi" w:hAnsiTheme="minorHAnsi" w:cs="Arial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b/>
                <w:sz w:val="28"/>
                <w:szCs w:val="28"/>
              </w:rPr>
              <w:t>Post P</w:t>
            </w:r>
            <w:r w:rsidRPr="00447211">
              <w:rPr>
                <w:rFonts w:asciiTheme="minorHAnsi" w:hAnsiTheme="minorHAnsi" w:cs="Arial"/>
                <w:b/>
                <w:sz w:val="28"/>
                <w:szCs w:val="28"/>
              </w:rPr>
              <w:t>artum</w:t>
            </w:r>
            <w:proofErr w:type="spellEnd"/>
          </w:p>
        </w:tc>
      </w:tr>
    </w:tbl>
    <w:p w14:paraId="2AC7229A" w14:textId="446FBCC4" w:rsidR="0056433A" w:rsidRDefault="008C1901" w:rsidP="0056433A">
      <w:pPr>
        <w:pStyle w:val="Header"/>
        <w:rPr>
          <w:sz w:val="36"/>
          <w:szCs w:val="36"/>
        </w:rPr>
      </w:pPr>
      <w:r>
        <w:rPr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5499264" behindDoc="0" locked="0" layoutInCell="1" allowOverlap="1" wp14:anchorId="36E7879D" wp14:editId="5A7784E7">
                <wp:simplePos x="0" y="0"/>
                <wp:positionH relativeFrom="page">
                  <wp:posOffset>414020</wp:posOffset>
                </wp:positionH>
                <wp:positionV relativeFrom="paragraph">
                  <wp:posOffset>57150</wp:posOffset>
                </wp:positionV>
                <wp:extent cx="6819900" cy="371475"/>
                <wp:effectExtent l="0" t="0" r="19050" b="2857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9900" cy="3714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B4FB06" w14:textId="77777777" w:rsidR="00EE4A32" w:rsidRPr="00634521" w:rsidRDefault="00EE4A32" w:rsidP="008C1901">
                            <w:pP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  <w:t xml:space="preserve">Participant Eligibility Number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180F0BDE" wp14:editId="144712B3">
                                  <wp:extent cx="885825" cy="219075"/>
                                  <wp:effectExtent l="0" t="0" r="9525" b="9525"/>
                                  <wp:docPr id="401" name="Picture 40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05A528B5" wp14:editId="2C176CC4">
                                  <wp:extent cx="885825" cy="219075"/>
                                  <wp:effectExtent l="0" t="0" r="9525" b="9525"/>
                                  <wp:docPr id="402" name="Picture 40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7879D" id="Text Box 21" o:spid="_x0000_s1178" type="#_x0000_t202" style="position:absolute;margin-left:32.6pt;margin-top:4.5pt;width:537pt;height:29.25pt;z-index:25549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" fillcolor="#e7e6e6 [3214]" strokeweight=".5pt">
                <v:textbox>
                  <w:txbxContent>
                    <w:p w14:paraId="76B4FB06" w14:textId="77777777" w:rsidR="00EE4A32" w:rsidRPr="00634521" w:rsidRDefault="00EE4A32" w:rsidP="008C1901">
                      <w:pPr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  <w:t xml:space="preserve">Participant Eligibility Number </w:t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180F0BDE" wp14:editId="144712B3">
                            <wp:extent cx="885825" cy="219075"/>
                            <wp:effectExtent l="0" t="0" r="9525" b="9525"/>
                            <wp:docPr id="401" name="Picture 40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05A528B5" wp14:editId="2C176CC4">
                            <wp:extent cx="885825" cy="219075"/>
                            <wp:effectExtent l="0" t="0" r="9525" b="9525"/>
                            <wp:docPr id="402" name="Picture 40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E22FFC5" w14:textId="787F623F" w:rsidR="0056433A" w:rsidRDefault="0056433A" w:rsidP="001F3B99">
      <w:pPr>
        <w:rPr>
          <w:bCs/>
        </w:rPr>
      </w:pPr>
    </w:p>
    <w:p w14:paraId="49E8F117" w14:textId="77777777" w:rsidR="0056433A" w:rsidRDefault="0056433A" w:rsidP="001F3B99">
      <w:pPr>
        <w:rPr>
          <w:bCs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5545"/>
        <w:gridCol w:w="1217"/>
        <w:gridCol w:w="338"/>
        <w:gridCol w:w="16"/>
        <w:gridCol w:w="109"/>
        <w:gridCol w:w="122"/>
        <w:gridCol w:w="79"/>
        <w:gridCol w:w="201"/>
        <w:gridCol w:w="732"/>
        <w:gridCol w:w="141"/>
        <w:gridCol w:w="1567"/>
        <w:gridCol w:w="560"/>
      </w:tblGrid>
      <w:tr w:rsidR="001F3B99" w14:paraId="3342E0E4" w14:textId="77777777" w:rsidTr="008C1901">
        <w:tc>
          <w:tcPr>
            <w:tcW w:w="10627" w:type="dxa"/>
            <w:gridSpan w:val="12"/>
            <w:shd w:val="pct10" w:color="auto" w:fill="auto"/>
          </w:tcPr>
          <w:p w14:paraId="559AEB54" w14:textId="5EDD406C" w:rsidR="001F3B99" w:rsidRPr="001D7671" w:rsidRDefault="0056433A" w:rsidP="001F3B99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1D7671">
              <w:rPr>
                <w:rFonts w:asciiTheme="minorHAnsi" w:hAnsiTheme="minorHAnsi" w:cstheme="minorHAnsi"/>
                <w:b/>
                <w:sz w:val="28"/>
                <w:szCs w:val="28"/>
              </w:rPr>
              <w:t>4</w:t>
            </w:r>
            <w:r w:rsidR="00EE71DA" w:rsidRPr="001D7671">
              <w:rPr>
                <w:rFonts w:asciiTheme="minorHAnsi" w:hAnsiTheme="minorHAnsi" w:cstheme="minorHAnsi"/>
                <w:b/>
                <w:sz w:val="28"/>
                <w:szCs w:val="28"/>
              </w:rPr>
              <w:t>a</w:t>
            </w:r>
            <w:r w:rsidR="001F3B99" w:rsidRPr="001D7671">
              <w:rPr>
                <w:rFonts w:asciiTheme="minorHAnsi" w:hAnsiTheme="minorHAnsi" w:cstheme="minorHAnsi"/>
                <w:b/>
                <w:sz w:val="28"/>
                <w:szCs w:val="28"/>
              </w:rPr>
              <w:t>.</w:t>
            </w:r>
            <w:r w:rsidR="0080199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="001F3B99" w:rsidRPr="001D7671">
              <w:rPr>
                <w:rFonts w:asciiTheme="minorHAnsi" w:hAnsiTheme="minorHAnsi" w:cstheme="minorHAnsi"/>
                <w:b/>
                <w:sz w:val="28"/>
                <w:szCs w:val="28"/>
              </w:rPr>
              <w:t>Neonatal procedures and conditions</w:t>
            </w:r>
          </w:p>
        </w:tc>
      </w:tr>
      <w:tr w:rsidR="00F05970" w14:paraId="3511DC47" w14:textId="77777777" w:rsidTr="00E43A4D">
        <w:tc>
          <w:tcPr>
            <w:tcW w:w="5545" w:type="dxa"/>
            <w:shd w:val="clear" w:color="auto" w:fill="auto"/>
          </w:tcPr>
          <w:p w14:paraId="27BA4978" w14:textId="420FA699" w:rsidR="00F05970" w:rsidRPr="00F743F8" w:rsidRDefault="008C1901" w:rsidP="00F0597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743F8">
              <w:rPr>
                <w:rFonts w:asciiTheme="minorHAnsi" w:hAnsiTheme="minorHAnsi" w:cstheme="minorHAnsi"/>
                <w:sz w:val="24"/>
                <w:szCs w:val="24"/>
              </w:rPr>
              <w:t>Has the baby had</w:t>
            </w:r>
            <w:r w:rsidR="00F05970" w:rsidRPr="00F743F8">
              <w:rPr>
                <w:rFonts w:asciiTheme="minorHAnsi" w:hAnsiTheme="minorHAnsi" w:cstheme="minorHAnsi"/>
                <w:sz w:val="24"/>
                <w:szCs w:val="24"/>
              </w:rPr>
              <w:t xml:space="preserve"> an ultra</w:t>
            </w:r>
            <w:r w:rsidR="00E84394" w:rsidRPr="00F743F8">
              <w:rPr>
                <w:rFonts w:asciiTheme="minorHAnsi" w:hAnsiTheme="minorHAnsi" w:cstheme="minorHAnsi"/>
                <w:sz w:val="24"/>
                <w:szCs w:val="24"/>
              </w:rPr>
              <w:t>sound</w:t>
            </w:r>
            <w:r w:rsidR="000E2B08">
              <w:rPr>
                <w:rFonts w:asciiTheme="minorHAnsi" w:hAnsiTheme="minorHAnsi" w:cstheme="minorHAnsi"/>
                <w:sz w:val="24"/>
                <w:szCs w:val="24"/>
              </w:rPr>
              <w:t xml:space="preserve"> scan</w:t>
            </w:r>
            <w:r w:rsidR="00F05970" w:rsidRPr="00F743F8">
              <w:rPr>
                <w:rFonts w:asciiTheme="minorHAnsi" w:hAnsiTheme="minorHAnsi" w:cstheme="minorHAnsi"/>
                <w:sz w:val="24"/>
                <w:szCs w:val="24"/>
              </w:rPr>
              <w:t>?</w:t>
            </w:r>
          </w:p>
        </w:tc>
        <w:tc>
          <w:tcPr>
            <w:tcW w:w="1217" w:type="dxa"/>
          </w:tcPr>
          <w:p w14:paraId="30A154BD" w14:textId="7C1B1027" w:rsidR="00F05970" w:rsidRPr="001F3B99" w:rsidRDefault="00F05970" w:rsidP="00DB3591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Yes</w:t>
            </w:r>
          </w:p>
        </w:tc>
        <w:tc>
          <w:tcPr>
            <w:tcW w:w="585" w:type="dxa"/>
            <w:gridSpan w:val="4"/>
          </w:tcPr>
          <w:p w14:paraId="383CAFD3" w14:textId="601190F0" w:rsidR="00F05970" w:rsidRPr="001F3B99" w:rsidRDefault="00F05970" w:rsidP="00DB3591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20" w:type="dxa"/>
            <w:gridSpan w:val="5"/>
          </w:tcPr>
          <w:p w14:paraId="0B321157" w14:textId="35479185" w:rsidR="00F05970" w:rsidRPr="001F3B99" w:rsidRDefault="00F05970" w:rsidP="00DB3591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  <w:tc>
          <w:tcPr>
            <w:tcW w:w="560" w:type="dxa"/>
          </w:tcPr>
          <w:p w14:paraId="1ACFE85C" w14:textId="0F80ED05" w:rsidR="00F05970" w:rsidRPr="001F3B99" w:rsidRDefault="00F05970" w:rsidP="00F0597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743F8" w14:paraId="2FD942D4" w14:textId="77777777" w:rsidTr="00050B5D">
        <w:tc>
          <w:tcPr>
            <w:tcW w:w="10627" w:type="dxa"/>
            <w:gridSpan w:val="12"/>
            <w:shd w:val="clear" w:color="auto" w:fill="auto"/>
          </w:tcPr>
          <w:p w14:paraId="3E12C925" w14:textId="71BB76CA" w:rsidR="00F743F8" w:rsidRDefault="00F743F8" w:rsidP="00F0597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If ‘Yes’, please specify reason:</w:t>
            </w:r>
          </w:p>
          <w:p w14:paraId="127F11C4" w14:textId="11D93F7D" w:rsidR="00F743F8" w:rsidRPr="001F3B99" w:rsidRDefault="00F743F8" w:rsidP="00F0597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B3591" w14:paraId="5F5252E5" w14:textId="77777777" w:rsidTr="00E43A4D">
        <w:trPr>
          <w:trHeight w:val="300"/>
        </w:trPr>
        <w:tc>
          <w:tcPr>
            <w:tcW w:w="5545" w:type="dxa"/>
            <w:shd w:val="clear" w:color="auto" w:fill="auto"/>
          </w:tcPr>
          <w:p w14:paraId="093C54E1" w14:textId="0D650776" w:rsidR="00DB3591" w:rsidRPr="00F743F8" w:rsidRDefault="00DB3591" w:rsidP="00DB359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743F8">
              <w:rPr>
                <w:rFonts w:asciiTheme="minorHAnsi" w:hAnsiTheme="minorHAnsi" w:cstheme="minorHAnsi"/>
                <w:sz w:val="24"/>
                <w:szCs w:val="24"/>
              </w:rPr>
              <w:t xml:space="preserve">Has </w:t>
            </w:r>
            <w:r w:rsidR="000E2B08">
              <w:rPr>
                <w:rFonts w:asciiTheme="minorHAnsi" w:hAnsiTheme="minorHAnsi" w:cstheme="minorHAnsi"/>
                <w:sz w:val="24"/>
                <w:szCs w:val="24"/>
              </w:rPr>
              <w:t>the baby had an MRI</w:t>
            </w:r>
            <w:r w:rsidRPr="00F743F8">
              <w:rPr>
                <w:rFonts w:asciiTheme="minorHAnsi" w:hAnsiTheme="minorHAnsi" w:cstheme="minorHAnsi"/>
                <w:sz w:val="24"/>
                <w:szCs w:val="24"/>
              </w:rPr>
              <w:t>?</w:t>
            </w:r>
          </w:p>
        </w:tc>
        <w:tc>
          <w:tcPr>
            <w:tcW w:w="1217" w:type="dxa"/>
          </w:tcPr>
          <w:p w14:paraId="6A910158" w14:textId="1D137F89" w:rsidR="00DB3591" w:rsidRPr="001F3B99" w:rsidRDefault="00DB3591" w:rsidP="00DB3591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Yes</w:t>
            </w:r>
          </w:p>
        </w:tc>
        <w:tc>
          <w:tcPr>
            <w:tcW w:w="585" w:type="dxa"/>
            <w:gridSpan w:val="4"/>
          </w:tcPr>
          <w:p w14:paraId="57ED835B" w14:textId="77777777" w:rsidR="00DB3591" w:rsidRPr="001F3B99" w:rsidRDefault="00DB3591" w:rsidP="00DB3591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20" w:type="dxa"/>
            <w:gridSpan w:val="5"/>
          </w:tcPr>
          <w:p w14:paraId="4DD51399" w14:textId="10107241" w:rsidR="00DB3591" w:rsidRPr="001F3B99" w:rsidRDefault="00DB3591" w:rsidP="00DB3591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  <w:tc>
          <w:tcPr>
            <w:tcW w:w="560" w:type="dxa"/>
          </w:tcPr>
          <w:p w14:paraId="025DB0BF" w14:textId="77777777" w:rsidR="00DB3591" w:rsidRPr="001F3B99" w:rsidRDefault="00DB3591" w:rsidP="00DB3591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743F8" w14:paraId="3D13B7F3" w14:textId="77777777" w:rsidTr="00050B5D">
        <w:trPr>
          <w:trHeight w:val="300"/>
        </w:trPr>
        <w:tc>
          <w:tcPr>
            <w:tcW w:w="10627" w:type="dxa"/>
            <w:gridSpan w:val="12"/>
            <w:shd w:val="clear" w:color="auto" w:fill="auto"/>
          </w:tcPr>
          <w:p w14:paraId="3FC9283B" w14:textId="23193B39" w:rsidR="00F743F8" w:rsidRDefault="00F743F8" w:rsidP="00F743F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If ‘Yes’, please specify reason:</w:t>
            </w:r>
          </w:p>
          <w:p w14:paraId="22F57199" w14:textId="2B0A1D4C" w:rsidR="00F743F8" w:rsidRPr="001F3B99" w:rsidRDefault="00F743F8" w:rsidP="00F743F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B3591" w14:paraId="06D3A793" w14:textId="77777777" w:rsidTr="00E43A4D">
        <w:tc>
          <w:tcPr>
            <w:tcW w:w="5545" w:type="dxa"/>
          </w:tcPr>
          <w:p w14:paraId="74430E48" w14:textId="788C9EF8" w:rsidR="00DB3591" w:rsidRPr="001F3B99" w:rsidRDefault="00826547" w:rsidP="0082654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Has the baby been diagnosed with encephalopathy?</w:t>
            </w:r>
          </w:p>
        </w:tc>
        <w:tc>
          <w:tcPr>
            <w:tcW w:w="1217" w:type="dxa"/>
          </w:tcPr>
          <w:p w14:paraId="4B87D0FF" w14:textId="4B8BEF08" w:rsidR="00DB3591" w:rsidRPr="001F3B99" w:rsidRDefault="00DB3591" w:rsidP="00DB3591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Yes</w:t>
            </w:r>
          </w:p>
        </w:tc>
        <w:tc>
          <w:tcPr>
            <w:tcW w:w="585" w:type="dxa"/>
            <w:gridSpan w:val="4"/>
          </w:tcPr>
          <w:p w14:paraId="3469B5C2" w14:textId="77777777" w:rsidR="00DB3591" w:rsidRPr="001F3B99" w:rsidRDefault="00DB3591" w:rsidP="00DB3591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20" w:type="dxa"/>
            <w:gridSpan w:val="5"/>
          </w:tcPr>
          <w:p w14:paraId="566E9543" w14:textId="525DF4CD" w:rsidR="00DB3591" w:rsidRPr="001F3B99" w:rsidRDefault="00DB3591" w:rsidP="00DB3591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  <w:tc>
          <w:tcPr>
            <w:tcW w:w="560" w:type="dxa"/>
          </w:tcPr>
          <w:p w14:paraId="6B61179C" w14:textId="77777777" w:rsidR="00DB3591" w:rsidRPr="001F3B99" w:rsidRDefault="00DB3591" w:rsidP="00DB3591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B3591" w14:paraId="17A44089" w14:textId="77777777" w:rsidTr="00E43A4D">
        <w:tc>
          <w:tcPr>
            <w:tcW w:w="5545" w:type="dxa"/>
            <w:vMerge w:val="restart"/>
          </w:tcPr>
          <w:p w14:paraId="00D05519" w14:textId="73294FAE" w:rsidR="00DB3591" w:rsidRPr="001F3B99" w:rsidRDefault="00DB3591" w:rsidP="00DB359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If encephalopathy has been diagnosed please provide severity</w:t>
            </w:r>
          </w:p>
        </w:tc>
        <w:tc>
          <w:tcPr>
            <w:tcW w:w="4522" w:type="dxa"/>
            <w:gridSpan w:val="10"/>
          </w:tcPr>
          <w:p w14:paraId="4B83DF0A" w14:textId="0C42783D" w:rsidR="00DB3591" w:rsidRPr="001F3B99" w:rsidRDefault="00DB3591" w:rsidP="00DB3591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Mild</w:t>
            </w:r>
          </w:p>
        </w:tc>
        <w:tc>
          <w:tcPr>
            <w:tcW w:w="560" w:type="dxa"/>
          </w:tcPr>
          <w:p w14:paraId="1D105BF3" w14:textId="77777777" w:rsidR="00DB3591" w:rsidRPr="001F3B99" w:rsidRDefault="00DB3591" w:rsidP="00DB3591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B3591" w14:paraId="58E35FDE" w14:textId="77777777" w:rsidTr="00E43A4D">
        <w:tc>
          <w:tcPr>
            <w:tcW w:w="5545" w:type="dxa"/>
            <w:vMerge/>
          </w:tcPr>
          <w:p w14:paraId="134C97A5" w14:textId="77777777" w:rsidR="00DB3591" w:rsidRPr="001F3B99" w:rsidRDefault="00DB3591" w:rsidP="00DB359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522" w:type="dxa"/>
            <w:gridSpan w:val="10"/>
          </w:tcPr>
          <w:p w14:paraId="61DC98AD" w14:textId="772D63E5" w:rsidR="00DB3591" w:rsidRPr="001F3B99" w:rsidRDefault="00DB3591" w:rsidP="00DB3591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Moderate</w:t>
            </w:r>
          </w:p>
        </w:tc>
        <w:tc>
          <w:tcPr>
            <w:tcW w:w="560" w:type="dxa"/>
          </w:tcPr>
          <w:p w14:paraId="66DA1EFB" w14:textId="77777777" w:rsidR="00DB3591" w:rsidRPr="001F3B99" w:rsidRDefault="00DB3591" w:rsidP="00DB3591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B3591" w14:paraId="76CE83B3" w14:textId="77777777" w:rsidTr="00E43A4D">
        <w:tc>
          <w:tcPr>
            <w:tcW w:w="5545" w:type="dxa"/>
            <w:vMerge/>
          </w:tcPr>
          <w:p w14:paraId="25E1BBF0" w14:textId="77777777" w:rsidR="00DB3591" w:rsidRPr="001F3B99" w:rsidRDefault="00DB3591" w:rsidP="00DB359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522" w:type="dxa"/>
            <w:gridSpan w:val="10"/>
          </w:tcPr>
          <w:p w14:paraId="5C00A29E" w14:textId="6FEF957D" w:rsidR="00DB3591" w:rsidRPr="001F3B99" w:rsidRDefault="00DB3591" w:rsidP="00DB3591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Severe</w:t>
            </w:r>
          </w:p>
        </w:tc>
        <w:tc>
          <w:tcPr>
            <w:tcW w:w="560" w:type="dxa"/>
          </w:tcPr>
          <w:p w14:paraId="1F6B6A02" w14:textId="77777777" w:rsidR="00DB3591" w:rsidRPr="001F3B99" w:rsidRDefault="00DB3591" w:rsidP="00DB3591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B3591" w14:paraId="52F90CD1" w14:textId="77777777" w:rsidTr="00E43A4D">
        <w:tc>
          <w:tcPr>
            <w:tcW w:w="5545" w:type="dxa"/>
          </w:tcPr>
          <w:p w14:paraId="6B9F53F9" w14:textId="10E79E32" w:rsidR="00DB3591" w:rsidRPr="001F3B99" w:rsidRDefault="00DB3591" w:rsidP="00DB359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Has the baby received therapeutic cooling?</w:t>
            </w:r>
          </w:p>
        </w:tc>
        <w:tc>
          <w:tcPr>
            <w:tcW w:w="1217" w:type="dxa"/>
          </w:tcPr>
          <w:p w14:paraId="5A6571AA" w14:textId="7EE427F2" w:rsidR="00DB3591" w:rsidRPr="001F3B99" w:rsidRDefault="00C02BC2" w:rsidP="00DB3591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2526592" behindDoc="0" locked="0" layoutInCell="1" allowOverlap="1" wp14:anchorId="11DD5D10" wp14:editId="36327965">
                      <wp:simplePos x="0" y="0"/>
                      <wp:positionH relativeFrom="column">
                        <wp:posOffset>301625</wp:posOffset>
                      </wp:positionH>
                      <wp:positionV relativeFrom="paragraph">
                        <wp:posOffset>163195</wp:posOffset>
                      </wp:positionV>
                      <wp:extent cx="809625" cy="503555"/>
                      <wp:effectExtent l="0" t="0" r="28575" b="0"/>
                      <wp:wrapNone/>
                      <wp:docPr id="2770" name="Group 27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09625" cy="503555"/>
                                <a:chOff x="0" y="0"/>
                                <a:chExt cx="809625" cy="503555"/>
                              </a:xfrm>
                            </wpg:grpSpPr>
                            <wps:wsp>
                              <wps:cNvPr id="610" name="Rectangle 6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0550" y="11430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9" name="Rectangle 6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9075" y="11430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8" name="Rectangle 6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1430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7" name="Text Box 607"/>
                              <wps:cNvSpPr txBox="1"/>
                              <wps:spPr>
                                <a:xfrm>
                                  <a:off x="400050" y="0"/>
                                  <a:ext cx="208280" cy="5035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A60F7DA" w14:textId="77777777" w:rsidR="00EE4A32" w:rsidRPr="00A404A6" w:rsidRDefault="00EE4A32" w:rsidP="00DB3591">
                                    <w:pPr>
                                      <w:rPr>
                                        <w:rFonts w:asciiTheme="minorHAnsi" w:hAnsiTheme="minorHAnsi" w:cstheme="minorHAnsi"/>
                                        <w:b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 w:cstheme="minorHAnsi"/>
                                        <w:b/>
                                        <w:sz w:val="36"/>
                                        <w:szCs w:val="36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DD5D10" id="Group 2770" o:spid="_x0000_s1179" style="position:absolute;left:0;text-align:left;margin-left:23.75pt;margin-top:12.85pt;width:63.75pt;height:39.65pt;z-index:252526592" coordsize="8096,5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">
                      <v:rect id="Rectangle 610" o:spid="_x0000_s1180" style="position:absolute;left:5905;top:1143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wkKsEA&#10;AADcAAAADwAAAGRycy9kb3ducmV2LnhtbERPPW/CMBDdkfgP1lViAweQUAkYVFGlghHC0u0aH0na&#10;+BzFDhh+PR6QOj697/U2mEZcqXO1ZQXTSQKCuLC65lLBOc/G7yCcR9bYWCYFd3Kw3QwHa0y1vfGR&#10;ridfihjCLkUFlfdtKqUrKjLoJrYljtzFdgZ9hF0pdYe3GG4aOUuShTRYc2yosKVdRcXfqTcKfurZ&#10;GR/H/Csxy2zuDyH/7b8/lRq9hY8VCE/B/4tf7r1WsJjG+fFMPAJy8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PcJCrBAAAA3AAAAA8AAAAAAAAAAAAAAAAAmAIAAGRycy9kb3du&#10;cmV2LnhtbFBLBQYAAAAABAAEAPUAAACGAwAAAAA=&#10;"/>
                      <v:rect id="Rectangle 609" o:spid="_x0000_s1181" style="position:absolute;left:2190;top:1143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8basUA&#10;AADcAAAADwAAAGRycy9kb3ducmV2LnhtbESPT2vCQBTE7wW/w/IKvdXdWgg1ukqxWOxR46W3Z/aZ&#10;xGbfhuzmj/30rlDocZiZ3zDL9Whr0VPrK8caXqYKBHHuTMWFhmO2fX4D4QOywdoxabiSh/Vq8rDE&#10;1LiB99QfQiEihH2KGsoQmlRKn5dk0U9dQxy9s2sthijbQpoWhwi3tZwplUiLFceFEhvalJT/HDqr&#10;4VTNjvi7zz6VnW9fw9eYXbrvD62fHsf3BYhAY/gP/7V3RkOi5nA/E4+AX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PxtqxQAAANwAAAAPAAAAAAAAAAAAAAAAAJgCAABkcnMv&#10;ZG93bnJldi54bWxQSwUGAAAAAAQABAD1AAAAigMAAAAA&#10;"/>
                      <v:rect id="Rectangle 608" o:spid="_x0000_s1182" style="position:absolute;top:1143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O+8cIA&#10;AADcAAAADwAAAGRycy9kb3ducmV2LnhtbERPu27CMBTdkfgH6yJ1AxsqRSXFoIqKCkYIC9ttfJuk&#10;ja+j2HnA19dDpY5H573ZjbYWPbW+cqxhuVAgiHNnKi40XLPD/AWED8gGa8ek4U4edtvpZIOpcQOf&#10;qb+EQsQQ9ilqKENoUil9XpJFv3ANceS+XGsxRNgW0rQ4xHBby5VSibRYcWwosaF9SfnPpbMaPqvV&#10;FR/n7EPZ9eE5nMbsu7u9a/00G99eQQQaw7/4z300GhIV18Yz8QjI7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c77xwgAAANwAAAAPAAAAAAAAAAAAAAAAAJgCAABkcnMvZG93&#10;bnJldi54bWxQSwUGAAAAAAQABAD1AAAAhwMAAAAA&#10;"/>
                      <v:shape id="Text Box 607" o:spid="_x0000_s1183" type="#_x0000_t202" style="position:absolute;left:4000;width:2083;height:50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NK8cMA&#10;AADcAAAADwAAAGRycy9kb3ducmV2LnhtbESPQWvCQBSE74L/YXlCb7prsVZTV5FKoSfFVAVvj+wz&#10;Cc2+DdmtSf+9Kwgeh5n5hlmsOluJKzW+dKxhPFIgiDNnSs41HH6+hjMQPiAbrByThn/ysFr2ewtM&#10;jGt5T9c05CJC2CeooQihTqT0WUEW/cjVxNG7uMZiiLLJpWmwjXBbyVelptJiyXGhwJo+C8p+0z+r&#10;4bi9nE8Ttcs39q1uXack27nU+mXQrT9ABOrCM/xofxsNU/UO9zPxCM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xNK8cMAAADcAAAADwAAAAAAAAAAAAAAAACYAgAAZHJzL2Rv&#10;d25yZXYueG1sUEsFBgAAAAAEAAQA9QAAAIgDAAAAAA==&#10;" filled="f" stroked="f">
                        <v:textbox>
                          <w:txbxContent>
                            <w:p w14:paraId="4A60F7DA" w14:textId="77777777" w:rsidR="00EE4A32" w:rsidRPr="00A404A6" w:rsidRDefault="00EE4A32" w:rsidP="00DB3591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/>
                                  <w:sz w:val="36"/>
                                  <w:szCs w:val="36"/>
                                </w:rPr>
                                <w:t>.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DB3591" w:rsidRPr="00DB3591">
              <w:rPr>
                <w:rFonts w:asciiTheme="minorHAnsi" w:hAnsiTheme="minorHAnsi" w:cstheme="minorHAnsi"/>
                <w:noProof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585" w:type="dxa"/>
            <w:gridSpan w:val="4"/>
          </w:tcPr>
          <w:p w14:paraId="00C66A7E" w14:textId="77777777" w:rsidR="00DB3591" w:rsidRPr="001F3B99" w:rsidRDefault="00DB3591" w:rsidP="00DB3591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20" w:type="dxa"/>
            <w:gridSpan w:val="5"/>
          </w:tcPr>
          <w:p w14:paraId="56F00E2F" w14:textId="46B8AF29" w:rsidR="00DB3591" w:rsidRPr="001F3B99" w:rsidRDefault="00DB3591" w:rsidP="00DB3591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DB3591">
              <w:rPr>
                <w:rFonts w:asciiTheme="minorHAnsi" w:hAnsiTheme="minorHAnsi" w:cstheme="minorHAnsi"/>
                <w:noProof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560" w:type="dxa"/>
          </w:tcPr>
          <w:p w14:paraId="525CF392" w14:textId="77777777" w:rsidR="00DB3591" w:rsidRPr="001F3B99" w:rsidRDefault="00DB3591" w:rsidP="00DB3591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43A4D" w14:paraId="5F0E1453" w14:textId="77777777" w:rsidTr="00E43A4D">
        <w:tc>
          <w:tcPr>
            <w:tcW w:w="5545" w:type="dxa"/>
          </w:tcPr>
          <w:p w14:paraId="0B38132A" w14:textId="0CA327F7" w:rsidR="00E43A4D" w:rsidRDefault="00E43A4D" w:rsidP="00DB359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Neonatal blood gas in the first hour (pH)</w:t>
            </w:r>
          </w:p>
          <w:p w14:paraId="58CB26E3" w14:textId="0784C2F6" w:rsidR="00E43A4D" w:rsidRPr="001F3B99" w:rsidRDefault="00E43A4D" w:rsidP="00DB359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522" w:type="dxa"/>
            <w:gridSpan w:val="10"/>
            <w:tcBorders>
              <w:bottom w:val="single" w:sz="4" w:space="0" w:color="auto"/>
            </w:tcBorders>
          </w:tcPr>
          <w:p w14:paraId="02C02116" w14:textId="14BE90D3" w:rsidR="00E43A4D" w:rsidRDefault="00E43A4D" w:rsidP="00DB3591">
            <w:pPr>
              <w:spacing w:before="40" w:after="40"/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Not available</w:t>
            </w:r>
          </w:p>
        </w:tc>
        <w:tc>
          <w:tcPr>
            <w:tcW w:w="560" w:type="dxa"/>
            <w:tcBorders>
              <w:bottom w:val="single" w:sz="4" w:space="0" w:color="auto"/>
            </w:tcBorders>
          </w:tcPr>
          <w:p w14:paraId="705DF1B1" w14:textId="6229C3AF" w:rsidR="00E43A4D" w:rsidRPr="001F3B99" w:rsidRDefault="00E43A4D" w:rsidP="00DB3591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43A4D" w14:paraId="77A6D056" w14:textId="77777777" w:rsidTr="00E43A4D">
        <w:tc>
          <w:tcPr>
            <w:tcW w:w="5545" w:type="dxa"/>
          </w:tcPr>
          <w:p w14:paraId="1A460E66" w14:textId="6A40D817" w:rsidR="00E43A4D" w:rsidRDefault="00E43A4D" w:rsidP="00C02BC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Neonatal blood gas in the first hour (base excess)</w:t>
            </w:r>
          </w:p>
          <w:p w14:paraId="7F3B4CAE" w14:textId="77777777" w:rsidR="00E43A4D" w:rsidRDefault="00E43A4D" w:rsidP="00A23BA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E1B7CC5" w14:textId="77777777" w:rsidR="00E43A4D" w:rsidRDefault="00E43A4D" w:rsidP="00A23BA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71" w:type="dxa"/>
            <w:gridSpan w:val="3"/>
            <w:tcBorders>
              <w:right w:val="nil"/>
            </w:tcBorders>
          </w:tcPr>
          <w:p w14:paraId="1BFDCB77" w14:textId="77777777" w:rsidR="00E43A4D" w:rsidRDefault="00E43A4D" w:rsidP="00A23BAD">
            <w:pPr>
              <w:spacing w:before="40" w:after="40"/>
              <w:rPr>
                <w:noProof/>
                <w:lang w:eastAsia="en-GB"/>
              </w:rPr>
            </w:pPr>
          </w:p>
          <w:p w14:paraId="72734B60" w14:textId="77777777" w:rsidR="00E43A4D" w:rsidRDefault="00E43A4D" w:rsidP="00A23BAD">
            <w:pPr>
              <w:spacing w:before="40" w:after="40"/>
              <w:rPr>
                <w:noProof/>
                <w:lang w:eastAsia="en-GB"/>
              </w:rPr>
            </w:pPr>
          </w:p>
          <w:p w14:paraId="4C8D8B44" w14:textId="7BDC7C01" w:rsidR="00E43A4D" w:rsidRPr="00EC0550" w:rsidRDefault="00E43A4D" w:rsidP="00A23BAD">
            <w:pPr>
              <w:spacing w:before="40" w:after="40"/>
              <w:rPr>
                <w:rFonts w:asciiTheme="minorHAnsi" w:hAnsiTheme="minorHAnsi"/>
                <w:noProof/>
                <w:lang w:eastAsia="en-GB"/>
              </w:rPr>
            </w:pPr>
            <w:r w:rsidRPr="00EC0550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6276480" behindDoc="0" locked="0" layoutInCell="1" allowOverlap="1" wp14:anchorId="2099DC43" wp14:editId="4967EB9C">
                      <wp:simplePos x="0" y="0"/>
                      <wp:positionH relativeFrom="column">
                        <wp:posOffset>454025</wp:posOffset>
                      </wp:positionH>
                      <wp:positionV relativeFrom="page">
                        <wp:posOffset>160655</wp:posOffset>
                      </wp:positionV>
                      <wp:extent cx="219075" cy="219075"/>
                      <wp:effectExtent l="0" t="0" r="28575" b="28575"/>
                      <wp:wrapNone/>
                      <wp:docPr id="414" name="Rectangle 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629B3DB9" id="Rectangle 414" o:spid="_x0000_s1026" style="position:absolute;margin-left:35.75pt;margin-top:12.65pt;width:17.25pt;height:17.25pt;z-index:25627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">
                      <w10:wrap anchory="page"/>
                    </v:rect>
                  </w:pict>
                </mc:Fallback>
              </mc:AlternateContent>
            </w:r>
            <w:r>
              <w:rPr>
                <w:rFonts w:asciiTheme="minorHAnsi" w:hAnsiTheme="minorHAnsi"/>
                <w:noProof/>
                <w:lang w:eastAsia="en-GB"/>
              </w:rPr>
              <w:t xml:space="preserve">               + or -</w:t>
            </w:r>
          </w:p>
        </w:tc>
        <w:tc>
          <w:tcPr>
            <w:tcW w:w="1384" w:type="dxa"/>
            <w:gridSpan w:val="6"/>
            <w:tcBorders>
              <w:left w:val="nil"/>
              <w:right w:val="nil"/>
            </w:tcBorders>
          </w:tcPr>
          <w:p w14:paraId="32D73804" w14:textId="2FE025C8" w:rsidR="00E43A4D" w:rsidRDefault="00E43A4D" w:rsidP="00A23BAD">
            <w:pPr>
              <w:spacing w:before="40" w:after="40"/>
              <w:rPr>
                <w:noProof/>
                <w:lang w:eastAsia="en-GB"/>
              </w:rPr>
            </w:pPr>
            <w:r w:rsidRPr="00EC0550">
              <w:rPr>
                <w:rFonts w:asciiTheme="minorHAnsi" w:hAnsiTheme="minorHAnsi" w:cstheme="minorHAns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6275456" behindDoc="0" locked="0" layoutInCell="1" allowOverlap="1" wp14:anchorId="5452CD54" wp14:editId="32C6AA4C">
                      <wp:simplePos x="0" y="0"/>
                      <wp:positionH relativeFrom="column">
                        <wp:posOffset>-98425</wp:posOffset>
                      </wp:positionH>
                      <wp:positionV relativeFrom="page">
                        <wp:posOffset>46355</wp:posOffset>
                      </wp:positionV>
                      <wp:extent cx="809625" cy="503555"/>
                      <wp:effectExtent l="0" t="0" r="28575" b="0"/>
                      <wp:wrapNone/>
                      <wp:docPr id="2771" name="Group 27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09625" cy="503555"/>
                                <a:chOff x="0" y="0"/>
                                <a:chExt cx="809625" cy="503555"/>
                              </a:xfrm>
                            </wpg:grpSpPr>
                            <wps:wsp>
                              <wps:cNvPr id="510" name="Rectangle 5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0550" y="11430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94" name="Rectangle 27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9075" y="11430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95" name="Rectangle 27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1430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96" name="Text Box 2796"/>
                              <wps:cNvSpPr txBox="1"/>
                              <wps:spPr>
                                <a:xfrm>
                                  <a:off x="400050" y="0"/>
                                  <a:ext cx="208280" cy="5035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808E21C" w14:textId="77777777" w:rsidR="00EE4A32" w:rsidRPr="00A404A6" w:rsidRDefault="00EE4A32" w:rsidP="00C02BC2">
                                    <w:pPr>
                                      <w:rPr>
                                        <w:rFonts w:asciiTheme="minorHAnsi" w:hAnsiTheme="minorHAnsi" w:cstheme="minorHAnsi"/>
                                        <w:b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Theme="minorHAnsi" w:hAnsiTheme="minorHAnsi" w:cstheme="minorHAnsi"/>
                                        <w:b/>
                                        <w:sz w:val="36"/>
                                        <w:szCs w:val="36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52CD54" id="Group 2771" o:spid="_x0000_s1184" style="position:absolute;margin-left:-7.75pt;margin-top:3.65pt;width:63.75pt;height:39.65pt;z-index:256275456;mso-position-vertical-relative:page" coordsize="8096,5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">
                      <v:rect id="Rectangle 510" o:spid="_x0000_s1185" style="position:absolute;left:5905;top:1143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lFVsIA&#10;AADcAAAADwAAAGRycy9kb3ducmV2LnhtbERPTW+CQBC9m/gfNmPSmy7S1LTIYowNTXtUvPQ2ZUeg&#10;ZWcJuyDtr+8eTDy+vO90N5lWjNS7xrKC9SoCQVxa3XCl4Fzky2cQziNrbC2Tgl9ysMvmsxQTba98&#10;pPHkKxFC2CWooPa+S6R0ZU0G3cp2xIG72N6gD7CvpO7xGsJNK+Mo2kiDDYeGGjs61FT+nAaj4KuJ&#10;z/h3LN4i85I/+o+p+B4+X5V6WEz7LQhPk7+Lb+53reBpHeaHM+EIy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+UVWwgAAANwAAAAPAAAAAAAAAAAAAAAAAJgCAABkcnMvZG93&#10;bnJldi54bWxQSwUGAAAAAAQABAD1AAAAhwMAAAAA&#10;"/>
                      <v:rect id="Rectangle 2794" o:spid="_x0000_s1186" style="position:absolute;left:2190;top:1143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I17cUA&#10;AADdAAAADwAAAGRycy9kb3ducmV2LnhtbESPQWvCQBSE74L/YXmCN92YSq3RVcSi2KPGS2/P7GuS&#10;mn0bsqtGf323IHgcZuYbZr5sTSWu1LjSsoLRMAJBnFldcq7gmG4GHyCcR9ZYWSYFd3KwXHQ7c0y0&#10;vfGergefiwBhl6CCwvs6kdJlBRl0Q1sTB+/HNgZ9kE0udYO3ADeVjKPoXRosOSwUWNO6oOx8uBgF&#10;pzI+4mOfbiMz3bz5rzb9vXx/KtXvtasZCE+tf4Wf7Z1WEE+mY/h/E56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8jXtxQAAAN0AAAAPAAAAAAAAAAAAAAAAAJgCAABkcnMv&#10;ZG93bnJldi54bWxQSwUGAAAAAAQABAD1AAAAigMAAAAA&#10;"/>
                      <v:rect id="Rectangle 2795" o:spid="_x0000_s1187" style="position:absolute;top:1143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6QdsUA&#10;AADdAAAADwAAAGRycy9kb3ducmV2LnhtbESPQWvCQBSE74L/YXmCN92YYq3RVcSi2KPGS2/P7GuS&#10;mn0bsqtGf323IHgcZuYbZr5sTSWu1LjSsoLRMAJBnFldcq7gmG4GHyCcR9ZYWSYFd3KwXHQ7c0y0&#10;vfGergefiwBhl6CCwvs6kdJlBRl0Q1sTB+/HNgZ9kE0udYO3ADeVjKPoXRosOSwUWNO6oOx8uBgF&#10;pzI+4mOfbiMz3bz5rzb9vXx/KtXvtasZCE+tf4Wf7Z1WEE+mY/h/E56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vpB2xQAAAN0AAAAPAAAAAAAAAAAAAAAAAJgCAABkcnMv&#10;ZG93bnJldi54bWxQSwUGAAAAAAQABAD1AAAAigMAAAAA&#10;"/>
                      <v:shape id="Text Box 2796" o:spid="_x0000_s1188" type="#_x0000_t202" style="position:absolute;left:4000;width:2083;height:50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Z/N8QA&#10;AADdAAAADwAAAGRycy9kb3ducmV2LnhtbESPW4vCMBSE3xf8D+EI+7YmitdqFFEW9snFK/h2aI5t&#10;sTkpTdbWf28WFvZxmJlvmMWqtaV4UO0Lxxr6PQWCOHWm4EzD6fj5MQXhA7LB0jFpeJKH1bLztsDE&#10;uIb39DiETEQI+wQ15CFUiZQ+zcmi77mKOHo3V1sMUdaZNDU2EW5LOVBqLC0WHBdyrGiTU3o//FgN&#10;593tehmq72xrR1XjWiXZzqTW7912PQcRqA3/4b/2l9EwmMzG8PsmPgG5f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GfzfEAAAA3QAAAA8AAAAAAAAAAAAAAAAAmAIAAGRycy9k&#10;b3ducmV2LnhtbFBLBQYAAAAABAAEAPUAAACJAwAAAAA=&#10;" filled="f" stroked="f">
                        <v:textbox>
                          <w:txbxContent>
                            <w:p w14:paraId="6808E21C" w14:textId="77777777" w:rsidR="00EE4A32" w:rsidRPr="00A404A6" w:rsidRDefault="00EE4A32" w:rsidP="00C02BC2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/>
                                  <w:sz w:val="36"/>
                                  <w:szCs w:val="36"/>
                                </w:rPr>
                                <w:t>.</w:t>
                              </w:r>
                            </w:p>
                          </w:txbxContent>
                        </v:textbox>
                      </v:shape>
                      <w10:wrap anchory="page"/>
                    </v:group>
                  </w:pict>
                </mc:Fallback>
              </mc:AlternateContent>
            </w:r>
          </w:p>
        </w:tc>
        <w:tc>
          <w:tcPr>
            <w:tcW w:w="1567" w:type="dxa"/>
            <w:tcBorders>
              <w:left w:val="nil"/>
            </w:tcBorders>
          </w:tcPr>
          <w:p w14:paraId="4E953F86" w14:textId="0A7B1EF2" w:rsidR="00E43A4D" w:rsidRDefault="00E43A4D" w:rsidP="00A23BAD">
            <w:pPr>
              <w:spacing w:before="40" w:after="40"/>
              <w:rPr>
                <w:noProof/>
                <w:lang w:eastAsia="en-GB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Not available</w:t>
            </w:r>
          </w:p>
        </w:tc>
        <w:tc>
          <w:tcPr>
            <w:tcW w:w="560" w:type="dxa"/>
            <w:tcBorders>
              <w:left w:val="nil"/>
            </w:tcBorders>
          </w:tcPr>
          <w:p w14:paraId="5F8E7837" w14:textId="66CC819D" w:rsidR="00E43A4D" w:rsidRDefault="00E43A4D" w:rsidP="00A23BAD">
            <w:pPr>
              <w:spacing w:before="40" w:after="40"/>
              <w:rPr>
                <w:noProof/>
                <w:lang w:eastAsia="en-GB"/>
              </w:rPr>
            </w:pPr>
          </w:p>
        </w:tc>
      </w:tr>
      <w:tr w:rsidR="00DB3591" w14:paraId="04C262D1" w14:textId="77777777" w:rsidTr="00E43A4D">
        <w:tc>
          <w:tcPr>
            <w:tcW w:w="5545" w:type="dxa"/>
          </w:tcPr>
          <w:p w14:paraId="3AD863EF" w14:textId="5AE83D50" w:rsidR="00DB3591" w:rsidRDefault="00DB3591" w:rsidP="00DB359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Has the baby experienced seizures in the first 24 hours?</w:t>
            </w:r>
          </w:p>
        </w:tc>
        <w:tc>
          <w:tcPr>
            <w:tcW w:w="1217" w:type="dxa"/>
          </w:tcPr>
          <w:p w14:paraId="558EDF08" w14:textId="2E546FAF" w:rsidR="00DB3591" w:rsidRPr="00DB3591" w:rsidRDefault="00DB3591" w:rsidP="00DB3591">
            <w:pPr>
              <w:spacing w:before="40" w:after="40"/>
              <w:jc w:val="right"/>
              <w:rPr>
                <w:rFonts w:asciiTheme="minorHAnsi" w:hAnsiTheme="minorHAnsi" w:cstheme="minorHAnsi"/>
                <w:noProof/>
                <w:sz w:val="24"/>
                <w:szCs w:val="24"/>
                <w:lang w:eastAsia="en-GB"/>
              </w:rPr>
            </w:pPr>
            <w:r w:rsidRPr="00DB3591">
              <w:rPr>
                <w:rFonts w:asciiTheme="minorHAnsi" w:hAnsiTheme="minorHAnsi" w:cstheme="minorHAnsi"/>
                <w:noProof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585" w:type="dxa"/>
            <w:gridSpan w:val="4"/>
          </w:tcPr>
          <w:p w14:paraId="650F21CD" w14:textId="77777777" w:rsidR="00DB3591" w:rsidRPr="00DB3591" w:rsidRDefault="00DB3591" w:rsidP="00DB3591">
            <w:pPr>
              <w:spacing w:before="40" w:after="40"/>
              <w:jc w:val="right"/>
              <w:rPr>
                <w:rFonts w:asciiTheme="minorHAnsi" w:hAnsiTheme="minorHAnsi" w:cstheme="minorHAns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2720" w:type="dxa"/>
            <w:gridSpan w:val="5"/>
          </w:tcPr>
          <w:p w14:paraId="1090A4E5" w14:textId="250735F2" w:rsidR="00DB3591" w:rsidRPr="00DB3591" w:rsidRDefault="00DB3591" w:rsidP="00DB3591">
            <w:pPr>
              <w:spacing w:before="40" w:after="40"/>
              <w:jc w:val="right"/>
              <w:rPr>
                <w:rFonts w:asciiTheme="minorHAnsi" w:hAnsiTheme="minorHAnsi" w:cstheme="minorHAnsi"/>
                <w:noProof/>
                <w:sz w:val="24"/>
                <w:szCs w:val="24"/>
                <w:lang w:eastAsia="en-GB"/>
              </w:rPr>
            </w:pPr>
            <w:r w:rsidRPr="00DB3591">
              <w:rPr>
                <w:rFonts w:asciiTheme="minorHAnsi" w:hAnsiTheme="minorHAnsi" w:cstheme="minorHAnsi"/>
                <w:noProof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560" w:type="dxa"/>
          </w:tcPr>
          <w:p w14:paraId="1A7E9261" w14:textId="4352ABA0" w:rsidR="00DB3591" w:rsidRDefault="00DB3591" w:rsidP="00DB3591">
            <w:pPr>
              <w:spacing w:before="40" w:after="40"/>
              <w:jc w:val="right"/>
              <w:rPr>
                <w:noProof/>
                <w:lang w:eastAsia="en-GB"/>
              </w:rPr>
            </w:pPr>
          </w:p>
        </w:tc>
      </w:tr>
      <w:tr w:rsidR="00DB3591" w14:paraId="1D17AAEF" w14:textId="77777777" w:rsidTr="00E43A4D">
        <w:tc>
          <w:tcPr>
            <w:tcW w:w="5545" w:type="dxa"/>
          </w:tcPr>
          <w:p w14:paraId="24CD342A" w14:textId="16E85267" w:rsidR="00DB3591" w:rsidRDefault="0041524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Did </w:t>
            </w:r>
            <w:r w:rsidR="00DB3591">
              <w:rPr>
                <w:rFonts w:asciiTheme="minorHAnsi" w:hAnsiTheme="minorHAnsi" w:cstheme="minorHAnsi"/>
                <w:sz w:val="24"/>
                <w:szCs w:val="24"/>
              </w:rPr>
              <w:t>the baby have neonatal jaundice?</w:t>
            </w:r>
          </w:p>
        </w:tc>
        <w:tc>
          <w:tcPr>
            <w:tcW w:w="1217" w:type="dxa"/>
            <w:tcBorders>
              <w:bottom w:val="single" w:sz="4" w:space="0" w:color="auto"/>
            </w:tcBorders>
          </w:tcPr>
          <w:p w14:paraId="6F5703A0" w14:textId="38B70133" w:rsidR="00DB3591" w:rsidRPr="00DB3591" w:rsidRDefault="00DB3591" w:rsidP="00DB3591">
            <w:pPr>
              <w:spacing w:before="40" w:after="40"/>
              <w:jc w:val="right"/>
              <w:rPr>
                <w:rFonts w:asciiTheme="minorHAnsi" w:hAnsiTheme="minorHAnsi" w:cstheme="minorHAnsi"/>
                <w:noProof/>
                <w:sz w:val="24"/>
                <w:szCs w:val="24"/>
                <w:lang w:eastAsia="en-GB"/>
              </w:rPr>
            </w:pPr>
            <w:r w:rsidRPr="00DB3591">
              <w:rPr>
                <w:rFonts w:asciiTheme="minorHAnsi" w:hAnsiTheme="minorHAnsi" w:cstheme="minorHAnsi"/>
                <w:noProof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585" w:type="dxa"/>
            <w:gridSpan w:val="4"/>
            <w:tcBorders>
              <w:bottom w:val="single" w:sz="4" w:space="0" w:color="auto"/>
            </w:tcBorders>
          </w:tcPr>
          <w:p w14:paraId="7832FF31" w14:textId="31CB6CE5" w:rsidR="00DB3591" w:rsidRPr="00DB3591" w:rsidRDefault="00DB3591" w:rsidP="00DB3591">
            <w:pPr>
              <w:spacing w:before="40" w:after="40"/>
              <w:jc w:val="right"/>
              <w:rPr>
                <w:rFonts w:asciiTheme="minorHAnsi" w:hAnsiTheme="minorHAnsi" w:cstheme="minorHAns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2720" w:type="dxa"/>
            <w:gridSpan w:val="5"/>
            <w:tcBorders>
              <w:bottom w:val="single" w:sz="4" w:space="0" w:color="auto"/>
            </w:tcBorders>
          </w:tcPr>
          <w:p w14:paraId="5774F48F" w14:textId="5FB5DDC3" w:rsidR="00DB3591" w:rsidRPr="00DB3591" w:rsidRDefault="00DB3591" w:rsidP="00DB3591">
            <w:pPr>
              <w:spacing w:before="40" w:after="40"/>
              <w:jc w:val="right"/>
              <w:rPr>
                <w:rFonts w:asciiTheme="minorHAnsi" w:hAnsiTheme="minorHAnsi" w:cstheme="minorHAnsi"/>
                <w:noProof/>
                <w:sz w:val="24"/>
                <w:szCs w:val="24"/>
                <w:lang w:eastAsia="en-GB"/>
              </w:rPr>
            </w:pPr>
            <w:r w:rsidRPr="00DB3591">
              <w:rPr>
                <w:rFonts w:asciiTheme="minorHAnsi" w:hAnsiTheme="minorHAnsi" w:cstheme="minorHAnsi"/>
                <w:noProof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560" w:type="dxa"/>
            <w:tcBorders>
              <w:bottom w:val="single" w:sz="4" w:space="0" w:color="auto"/>
            </w:tcBorders>
          </w:tcPr>
          <w:p w14:paraId="3CD6F23C" w14:textId="77777777" w:rsidR="00DB3591" w:rsidRDefault="00DB3591" w:rsidP="00DB3591">
            <w:pPr>
              <w:spacing w:before="40" w:after="40"/>
              <w:jc w:val="right"/>
              <w:rPr>
                <w:noProof/>
                <w:lang w:eastAsia="en-GB"/>
              </w:rPr>
            </w:pPr>
          </w:p>
        </w:tc>
      </w:tr>
      <w:tr w:rsidR="00E43A4D" w14:paraId="3F6DA930" w14:textId="77777777" w:rsidTr="00E43A4D">
        <w:tc>
          <w:tcPr>
            <w:tcW w:w="5545" w:type="dxa"/>
          </w:tcPr>
          <w:p w14:paraId="74792343" w14:textId="650CB32C" w:rsidR="00E43A4D" w:rsidRDefault="00E43A4D" w:rsidP="00DB359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Maximum bilirubin level</w:t>
            </w:r>
          </w:p>
          <w:p w14:paraId="38AD41D5" w14:textId="256D7DA0" w:rsidR="00E43A4D" w:rsidRDefault="00E43A4D" w:rsidP="00DB359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81" w:type="dxa"/>
            <w:gridSpan w:val="6"/>
            <w:tcBorders>
              <w:right w:val="nil"/>
            </w:tcBorders>
          </w:tcPr>
          <w:p w14:paraId="34B5D8D5" w14:textId="48331E77" w:rsidR="00E43A4D" w:rsidRDefault="00E43A4D" w:rsidP="00826547">
            <w:pPr>
              <w:spacing w:before="40" w:after="4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E26FA6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6282624" behindDoc="0" locked="0" layoutInCell="1" allowOverlap="1" wp14:anchorId="34379ECD" wp14:editId="0A7FEB4C">
                      <wp:simplePos x="0" y="0"/>
                      <wp:positionH relativeFrom="column">
                        <wp:posOffset>751840</wp:posOffset>
                      </wp:positionH>
                      <wp:positionV relativeFrom="paragraph">
                        <wp:posOffset>81280</wp:posOffset>
                      </wp:positionV>
                      <wp:extent cx="219075" cy="219075"/>
                      <wp:effectExtent l="0" t="0" r="28575" b="28575"/>
                      <wp:wrapNone/>
                      <wp:docPr id="614" name="Rectangle 6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26EA1AA0" id="Rectangle 614" o:spid="_x0000_s1026" style="position:absolute;margin-left:59.2pt;margin-top:6.4pt;width:17.25pt;height:17.25pt;z-index:25628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"/>
                  </w:pict>
                </mc:Fallback>
              </mc:AlternateContent>
            </w:r>
            <w:r w:rsidRPr="00E26FA6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6284672" behindDoc="0" locked="0" layoutInCell="1" allowOverlap="1" wp14:anchorId="38949552" wp14:editId="6872733C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81280</wp:posOffset>
                      </wp:positionV>
                      <wp:extent cx="219075" cy="219075"/>
                      <wp:effectExtent l="0" t="0" r="28575" b="28575"/>
                      <wp:wrapNone/>
                      <wp:docPr id="612" name="Rectangle 6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5A4023C4" id="Rectangle 612" o:spid="_x0000_s1026" style="position:absolute;margin-left:23.95pt;margin-top:6.4pt;width:17.25pt;height:17.25pt;z-index:25628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"/>
                  </w:pict>
                </mc:Fallback>
              </mc:AlternateContent>
            </w:r>
            <w:r w:rsidRPr="00E26FA6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6283648" behindDoc="0" locked="0" layoutInCell="1" allowOverlap="1" wp14:anchorId="74CFCC70" wp14:editId="09BBC095">
                      <wp:simplePos x="0" y="0"/>
                      <wp:positionH relativeFrom="column">
                        <wp:posOffset>523240</wp:posOffset>
                      </wp:positionH>
                      <wp:positionV relativeFrom="paragraph">
                        <wp:posOffset>81280</wp:posOffset>
                      </wp:positionV>
                      <wp:extent cx="219075" cy="219075"/>
                      <wp:effectExtent l="0" t="0" r="28575" b="28575"/>
                      <wp:wrapNone/>
                      <wp:docPr id="613" name="Rectangle 6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6D39721D" id="Rectangle 613" o:spid="_x0000_s1026" style="position:absolute;margin-left:41.2pt;margin-top:6.4pt;width:17.25pt;height:17.25pt;z-index:25628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"/>
                  </w:pict>
                </mc:Fallback>
              </mc:AlternateContent>
            </w:r>
          </w:p>
          <w:p w14:paraId="69C26A64" w14:textId="77777777" w:rsidR="00E43A4D" w:rsidRPr="00DB3591" w:rsidRDefault="00E43A4D" w:rsidP="00DB3591">
            <w:pPr>
              <w:spacing w:before="40" w:after="40"/>
              <w:jc w:val="right"/>
              <w:rPr>
                <w:rFonts w:asciiTheme="minorHAnsi" w:hAnsiTheme="minorHAnsi" w:cstheme="minorHAns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933" w:type="dxa"/>
            <w:gridSpan w:val="2"/>
            <w:tcBorders>
              <w:left w:val="nil"/>
              <w:right w:val="nil"/>
            </w:tcBorders>
          </w:tcPr>
          <w:p w14:paraId="52787EFD" w14:textId="6C429E8A" w:rsidR="00E43A4D" w:rsidRDefault="00E43A4D" w:rsidP="00DB3591">
            <w:pPr>
              <w:spacing w:before="40" w:after="40"/>
              <w:jc w:val="right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µ</w:t>
            </w:r>
            <w:r w:rsidRPr="00DB3591">
              <w:rPr>
                <w:rFonts w:asciiTheme="minorHAnsi" w:hAnsiTheme="minorHAnsi" w:cstheme="minorHAnsi"/>
                <w:noProof/>
                <w:sz w:val="24"/>
                <w:szCs w:val="24"/>
                <w:lang w:eastAsia="en-GB"/>
              </w:rPr>
              <w:t>mol/L</w:t>
            </w:r>
          </w:p>
        </w:tc>
        <w:tc>
          <w:tcPr>
            <w:tcW w:w="1708" w:type="dxa"/>
            <w:gridSpan w:val="2"/>
            <w:tcBorders>
              <w:left w:val="nil"/>
            </w:tcBorders>
          </w:tcPr>
          <w:p w14:paraId="5DBF18D1" w14:textId="6960F538" w:rsidR="00E43A4D" w:rsidRDefault="00E43A4D" w:rsidP="00E43A4D">
            <w:pPr>
              <w:spacing w:before="40" w:after="40"/>
              <w:jc w:val="right"/>
              <w:rPr>
                <w:noProof/>
                <w:lang w:eastAsia="en-GB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Not available</w:t>
            </w:r>
          </w:p>
        </w:tc>
        <w:tc>
          <w:tcPr>
            <w:tcW w:w="560" w:type="dxa"/>
            <w:tcBorders>
              <w:left w:val="nil"/>
            </w:tcBorders>
          </w:tcPr>
          <w:p w14:paraId="627862A8" w14:textId="55E56E23" w:rsidR="00E43A4D" w:rsidRDefault="00E43A4D" w:rsidP="009403DE">
            <w:pPr>
              <w:spacing w:before="40" w:after="40"/>
              <w:rPr>
                <w:noProof/>
                <w:lang w:eastAsia="en-GB"/>
              </w:rPr>
            </w:pPr>
          </w:p>
        </w:tc>
      </w:tr>
      <w:tr w:rsidR="0081518E" w14:paraId="500DA2C4" w14:textId="77777777" w:rsidTr="00E43A4D">
        <w:tc>
          <w:tcPr>
            <w:tcW w:w="5545" w:type="dxa"/>
          </w:tcPr>
          <w:p w14:paraId="6EE3C1B0" w14:textId="25047AD1" w:rsidR="0081518E" w:rsidRDefault="0081518E" w:rsidP="0081518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Did the baby receive phototherapy?</w:t>
            </w:r>
          </w:p>
        </w:tc>
        <w:tc>
          <w:tcPr>
            <w:tcW w:w="1217" w:type="dxa"/>
          </w:tcPr>
          <w:p w14:paraId="328A7D71" w14:textId="2F18874E" w:rsidR="0081518E" w:rsidRPr="00DB3591" w:rsidRDefault="0081518E" w:rsidP="0081518E">
            <w:pPr>
              <w:spacing w:before="40" w:after="40"/>
              <w:jc w:val="right"/>
              <w:rPr>
                <w:rFonts w:asciiTheme="minorHAnsi" w:hAnsiTheme="minorHAnsi" w:cstheme="minorHAnsi"/>
                <w:noProof/>
                <w:sz w:val="24"/>
                <w:szCs w:val="24"/>
                <w:lang w:eastAsia="en-GB"/>
              </w:rPr>
            </w:pPr>
            <w:r w:rsidRPr="00DB3591">
              <w:rPr>
                <w:rFonts w:asciiTheme="minorHAnsi" w:hAnsiTheme="minorHAnsi" w:cstheme="minorHAnsi"/>
                <w:noProof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585" w:type="dxa"/>
            <w:gridSpan w:val="4"/>
          </w:tcPr>
          <w:p w14:paraId="05FB1F50" w14:textId="77777777" w:rsidR="0081518E" w:rsidRPr="00DB3591" w:rsidRDefault="0081518E" w:rsidP="0081518E">
            <w:pPr>
              <w:spacing w:before="40" w:after="40"/>
              <w:jc w:val="right"/>
              <w:rPr>
                <w:rFonts w:asciiTheme="minorHAnsi" w:hAnsiTheme="minorHAnsi" w:cstheme="minorHAns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2720" w:type="dxa"/>
            <w:gridSpan w:val="5"/>
          </w:tcPr>
          <w:p w14:paraId="0DECE993" w14:textId="5B0B89EF" w:rsidR="0081518E" w:rsidRPr="00DB3591" w:rsidRDefault="0081518E" w:rsidP="0081518E">
            <w:pPr>
              <w:spacing w:before="40" w:after="40"/>
              <w:jc w:val="right"/>
              <w:rPr>
                <w:rFonts w:asciiTheme="minorHAnsi" w:hAnsiTheme="minorHAnsi" w:cstheme="minorHAnsi"/>
                <w:noProof/>
                <w:sz w:val="24"/>
                <w:szCs w:val="24"/>
                <w:lang w:eastAsia="en-GB"/>
              </w:rPr>
            </w:pPr>
            <w:r w:rsidRPr="00DB3591">
              <w:rPr>
                <w:rFonts w:asciiTheme="minorHAnsi" w:hAnsiTheme="minorHAnsi" w:cstheme="minorHAnsi"/>
                <w:noProof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560" w:type="dxa"/>
          </w:tcPr>
          <w:p w14:paraId="54C97801" w14:textId="77777777" w:rsidR="0081518E" w:rsidRDefault="0081518E" w:rsidP="0081518E">
            <w:pPr>
              <w:spacing w:before="40" w:after="40"/>
              <w:jc w:val="right"/>
              <w:rPr>
                <w:noProof/>
                <w:lang w:eastAsia="en-GB"/>
              </w:rPr>
            </w:pPr>
          </w:p>
        </w:tc>
      </w:tr>
      <w:tr w:rsidR="00E43A4D" w14:paraId="3B9FCD9A" w14:textId="77777777" w:rsidTr="00E43A4D">
        <w:tc>
          <w:tcPr>
            <w:tcW w:w="5545" w:type="dxa"/>
          </w:tcPr>
          <w:p w14:paraId="4DF1751A" w14:textId="696B658B" w:rsidR="00E43A4D" w:rsidRDefault="00E43A4D" w:rsidP="0081518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If ‘Yes’, number of days on phototherapy?</w:t>
            </w:r>
          </w:p>
          <w:p w14:paraId="5EE883A7" w14:textId="027E9A48" w:rsidR="00E43A4D" w:rsidRDefault="00E43A4D" w:rsidP="0081518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522" w:type="dxa"/>
            <w:gridSpan w:val="10"/>
          </w:tcPr>
          <w:p w14:paraId="64E5A0BC" w14:textId="39A6F5B7" w:rsidR="00E43A4D" w:rsidRDefault="00E43A4D" w:rsidP="0081518E">
            <w:pPr>
              <w:spacing w:before="40" w:after="40"/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Not available</w:t>
            </w:r>
            <w:r>
              <w:rPr>
                <w:noProof/>
                <w:lang w:eastAsia="en-GB"/>
              </w:rPr>
              <w:t xml:space="preserve"> </w: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6288768" behindDoc="0" locked="0" layoutInCell="1" allowOverlap="1" wp14:anchorId="4F2AF278" wp14:editId="02D7CA4E">
                      <wp:simplePos x="0" y="0"/>
                      <wp:positionH relativeFrom="column">
                        <wp:posOffset>704215</wp:posOffset>
                      </wp:positionH>
                      <wp:positionV relativeFrom="paragraph">
                        <wp:posOffset>-24765</wp:posOffset>
                      </wp:positionV>
                      <wp:extent cx="208280" cy="503555"/>
                      <wp:effectExtent l="0" t="0" r="0" b="0"/>
                      <wp:wrapNone/>
                      <wp:docPr id="616" name="Text Box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8280" cy="5035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2436344" w14:textId="039E60E0" w:rsidR="00EE4A32" w:rsidRPr="00A404A6" w:rsidRDefault="00EE4A32" w:rsidP="0081518E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2AF278" id="Text Box 616" o:spid="_x0000_s1189" type="#_x0000_t202" style="position:absolute;left:0;text-align:left;margin-left:55.45pt;margin-top:-1.95pt;width:16.4pt;height:39.65pt;z-index:25628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" filled="f" stroked="f">
                      <v:textbox>
                        <w:txbxContent>
                          <w:p w14:paraId="52436344" w14:textId="039E60E0" w:rsidR="00EE4A32" w:rsidRPr="00A404A6" w:rsidRDefault="00EE4A32" w:rsidP="0081518E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26FA6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6287744" behindDoc="0" locked="0" layoutInCell="1" allowOverlap="1" wp14:anchorId="762561EA" wp14:editId="2B78D254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81280</wp:posOffset>
                      </wp:positionV>
                      <wp:extent cx="219075" cy="219075"/>
                      <wp:effectExtent l="0" t="0" r="28575" b="28575"/>
                      <wp:wrapNone/>
                      <wp:docPr id="617" name="Rectangle 6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7061E1E6" id="Rectangle 617" o:spid="_x0000_s1026" style="position:absolute;margin-left:23.95pt;margin-top:6.4pt;width:17.25pt;height:17.25pt;z-index:25628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"/>
                  </w:pict>
                </mc:Fallback>
              </mc:AlternateContent>
            </w:r>
            <w:r w:rsidRPr="00E26FA6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6286720" behindDoc="0" locked="0" layoutInCell="1" allowOverlap="1" wp14:anchorId="5607C1D1" wp14:editId="552998A3">
                      <wp:simplePos x="0" y="0"/>
                      <wp:positionH relativeFrom="column">
                        <wp:posOffset>523240</wp:posOffset>
                      </wp:positionH>
                      <wp:positionV relativeFrom="paragraph">
                        <wp:posOffset>81280</wp:posOffset>
                      </wp:positionV>
                      <wp:extent cx="219075" cy="219075"/>
                      <wp:effectExtent l="0" t="0" r="28575" b="28575"/>
                      <wp:wrapNone/>
                      <wp:docPr id="618" name="Rectangle 6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7025B2E0" id="Rectangle 618" o:spid="_x0000_s1026" style="position:absolute;margin-left:41.2pt;margin-top:6.4pt;width:17.25pt;height:17.25pt;z-index:25628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"/>
                  </w:pict>
                </mc:Fallback>
              </mc:AlternateContent>
            </w:r>
          </w:p>
        </w:tc>
        <w:tc>
          <w:tcPr>
            <w:tcW w:w="560" w:type="dxa"/>
          </w:tcPr>
          <w:p w14:paraId="415D840D" w14:textId="513B241F" w:rsidR="00E43A4D" w:rsidRDefault="00E43A4D" w:rsidP="0081518E">
            <w:pPr>
              <w:spacing w:before="40" w:after="40"/>
              <w:jc w:val="right"/>
              <w:rPr>
                <w:noProof/>
                <w:lang w:eastAsia="en-GB"/>
              </w:rPr>
            </w:pPr>
          </w:p>
        </w:tc>
      </w:tr>
      <w:tr w:rsidR="00EE71DA" w14:paraId="5BD378BF" w14:textId="77777777" w:rsidTr="00E43A4D">
        <w:tc>
          <w:tcPr>
            <w:tcW w:w="5545" w:type="dxa"/>
          </w:tcPr>
          <w:p w14:paraId="40221925" w14:textId="6971187D" w:rsidR="00EE71DA" w:rsidRDefault="00EE71DA" w:rsidP="00EE71D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Has the baby experienced hypoglycaemia?</w:t>
            </w:r>
          </w:p>
        </w:tc>
        <w:tc>
          <w:tcPr>
            <w:tcW w:w="1555" w:type="dxa"/>
            <w:gridSpan w:val="2"/>
            <w:tcBorders>
              <w:bottom w:val="single" w:sz="4" w:space="0" w:color="auto"/>
            </w:tcBorders>
          </w:tcPr>
          <w:p w14:paraId="47FAA365" w14:textId="468441F7" w:rsidR="00EE71DA" w:rsidRDefault="00EE71DA" w:rsidP="00EE71DA">
            <w:pPr>
              <w:spacing w:before="40" w:after="40"/>
              <w:jc w:val="right"/>
              <w:rPr>
                <w:noProof/>
                <w:lang w:eastAsia="en-GB"/>
              </w:rPr>
            </w:pPr>
            <w:r w:rsidRPr="00DB3591">
              <w:rPr>
                <w:rFonts w:asciiTheme="minorHAnsi" w:hAnsiTheme="minorHAnsi" w:cstheme="minorHAnsi"/>
                <w:noProof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527" w:type="dxa"/>
            <w:gridSpan w:val="5"/>
            <w:tcBorders>
              <w:bottom w:val="single" w:sz="4" w:space="0" w:color="auto"/>
            </w:tcBorders>
          </w:tcPr>
          <w:p w14:paraId="755B449C" w14:textId="77777777" w:rsidR="00EE71DA" w:rsidRDefault="00EE71DA" w:rsidP="00EE71DA">
            <w:pPr>
              <w:spacing w:before="40" w:after="40"/>
              <w:jc w:val="right"/>
              <w:rPr>
                <w:noProof/>
                <w:lang w:eastAsia="en-GB"/>
              </w:rPr>
            </w:pPr>
          </w:p>
        </w:tc>
        <w:tc>
          <w:tcPr>
            <w:tcW w:w="2440" w:type="dxa"/>
            <w:gridSpan w:val="3"/>
            <w:tcBorders>
              <w:bottom w:val="single" w:sz="4" w:space="0" w:color="auto"/>
            </w:tcBorders>
          </w:tcPr>
          <w:p w14:paraId="49641C97" w14:textId="5AE372ED" w:rsidR="00EE71DA" w:rsidRDefault="00EE71DA" w:rsidP="00EE71DA">
            <w:pPr>
              <w:spacing w:before="40" w:after="40"/>
              <w:jc w:val="right"/>
              <w:rPr>
                <w:noProof/>
                <w:lang w:eastAsia="en-GB"/>
              </w:rPr>
            </w:pPr>
            <w:r w:rsidRPr="00DB3591">
              <w:rPr>
                <w:rFonts w:asciiTheme="minorHAnsi" w:hAnsiTheme="minorHAnsi" w:cstheme="minorHAnsi"/>
                <w:noProof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560" w:type="dxa"/>
            <w:tcBorders>
              <w:bottom w:val="single" w:sz="4" w:space="0" w:color="auto"/>
            </w:tcBorders>
          </w:tcPr>
          <w:p w14:paraId="772B867E" w14:textId="7A41C39F" w:rsidR="00EE71DA" w:rsidRDefault="00EE71DA" w:rsidP="00EE71DA">
            <w:pPr>
              <w:spacing w:before="40" w:after="40"/>
              <w:jc w:val="right"/>
              <w:rPr>
                <w:noProof/>
                <w:lang w:eastAsia="en-GB"/>
              </w:rPr>
            </w:pPr>
          </w:p>
        </w:tc>
      </w:tr>
      <w:tr w:rsidR="00E43A4D" w14:paraId="0931BCD8" w14:textId="77777777" w:rsidTr="00E43A4D">
        <w:tc>
          <w:tcPr>
            <w:tcW w:w="5545" w:type="dxa"/>
          </w:tcPr>
          <w:p w14:paraId="5B4C8572" w14:textId="18EB3F46" w:rsidR="00E43A4D" w:rsidRDefault="00E43A4D" w:rsidP="00475E3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If ‘Yes’ what was the lowest blood glucose concentration in the first 24 hours?</w:t>
            </w:r>
          </w:p>
          <w:p w14:paraId="2E205F4C" w14:textId="191F27F4" w:rsidR="00E43A4D" w:rsidRDefault="00E43A4D" w:rsidP="00475E3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80" w:type="dxa"/>
            <w:gridSpan w:val="4"/>
            <w:tcBorders>
              <w:right w:val="nil"/>
            </w:tcBorders>
          </w:tcPr>
          <w:p w14:paraId="54864C3B" w14:textId="2FDB6FF0" w:rsidR="00E43A4D" w:rsidRDefault="00E43A4D" w:rsidP="00475E3F">
            <w:pPr>
              <w:spacing w:before="40" w:after="40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E26FA6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6296960" behindDoc="0" locked="0" layoutInCell="1" allowOverlap="1" wp14:anchorId="3F2745EE" wp14:editId="37D197EE">
                      <wp:simplePos x="0" y="0"/>
                      <wp:positionH relativeFrom="column">
                        <wp:posOffset>671830</wp:posOffset>
                      </wp:positionH>
                      <wp:positionV relativeFrom="paragraph">
                        <wp:posOffset>79375</wp:posOffset>
                      </wp:positionV>
                      <wp:extent cx="219075" cy="219075"/>
                      <wp:effectExtent l="0" t="0" r="28575" b="28575"/>
                      <wp:wrapNone/>
                      <wp:docPr id="705" name="Rectangle 7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41428D80" id="Rectangle 705" o:spid="_x0000_s1026" style="position:absolute;margin-left:52.9pt;margin-top:6.25pt;width:17.25pt;height:17.25pt;z-index:25629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"/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6295936" behindDoc="0" locked="0" layoutInCell="1" allowOverlap="1" wp14:anchorId="3E025D8D" wp14:editId="7EBE62D1">
                      <wp:simplePos x="0" y="0"/>
                      <wp:positionH relativeFrom="column">
                        <wp:posOffset>488950</wp:posOffset>
                      </wp:positionH>
                      <wp:positionV relativeFrom="paragraph">
                        <wp:posOffset>-34290</wp:posOffset>
                      </wp:positionV>
                      <wp:extent cx="208280" cy="503555"/>
                      <wp:effectExtent l="0" t="0" r="0" b="0"/>
                      <wp:wrapNone/>
                      <wp:docPr id="706" name="Text Box 7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8280" cy="5035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8D3D556" w14:textId="77777777" w:rsidR="00EE4A32" w:rsidRPr="00A404A6" w:rsidRDefault="00EE4A32" w:rsidP="00DB3591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sz w:val="36"/>
                                      <w:szCs w:val="3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025D8D" id="Text Box 706" o:spid="_x0000_s1190" type="#_x0000_t202" style="position:absolute;left:0;text-align:left;margin-left:38.5pt;margin-top:-2.7pt;width:16.4pt;height:39.65pt;z-index:25629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" filled="f" stroked="f">
                      <v:textbox>
                        <w:txbxContent>
                          <w:p w14:paraId="58D3D556" w14:textId="77777777" w:rsidR="00EE4A32" w:rsidRPr="00A404A6" w:rsidRDefault="00EE4A32" w:rsidP="00DB3591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26FA6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6294912" behindDoc="0" locked="0" layoutInCell="1" allowOverlap="1" wp14:anchorId="14E1C4D1" wp14:editId="68E1F890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81280</wp:posOffset>
                      </wp:positionV>
                      <wp:extent cx="219075" cy="219075"/>
                      <wp:effectExtent l="0" t="0" r="28575" b="28575"/>
                      <wp:wrapNone/>
                      <wp:docPr id="708" name="Rectangle 7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46F342A4" id="Rectangle 708" o:spid="_x0000_s1026" style="position:absolute;margin-left:23.95pt;margin-top:6.4pt;width:17.25pt;height:17.25pt;z-index:25629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"/>
                  </w:pict>
                </mc:Fallback>
              </mc:AlternateContent>
            </w:r>
          </w:p>
          <w:p w14:paraId="15408CB3" w14:textId="77777777" w:rsidR="00E43A4D" w:rsidRDefault="00E43A4D" w:rsidP="00475E3F">
            <w:pPr>
              <w:spacing w:before="40" w:after="40"/>
              <w:jc w:val="right"/>
              <w:rPr>
                <w:noProof/>
                <w:lang w:eastAsia="en-GB"/>
              </w:rPr>
            </w:pPr>
          </w:p>
        </w:tc>
        <w:tc>
          <w:tcPr>
            <w:tcW w:w="1275" w:type="dxa"/>
            <w:gridSpan w:val="5"/>
            <w:tcBorders>
              <w:left w:val="nil"/>
              <w:right w:val="nil"/>
            </w:tcBorders>
          </w:tcPr>
          <w:p w14:paraId="342E6E94" w14:textId="79321B59" w:rsidR="00E43A4D" w:rsidRDefault="00E43A4D" w:rsidP="009403DE">
            <w:pPr>
              <w:spacing w:before="40" w:after="40"/>
              <w:rPr>
                <w:noProof/>
                <w:lang w:eastAsia="en-GB"/>
              </w:rPr>
            </w:pPr>
            <w:r w:rsidRPr="00475E3F">
              <w:rPr>
                <w:rFonts w:asciiTheme="minorHAnsi" w:hAnsiTheme="minorHAnsi" w:cstheme="minorHAnsi"/>
                <w:noProof/>
                <w:sz w:val="24"/>
                <w:szCs w:val="24"/>
                <w:lang w:eastAsia="en-GB"/>
              </w:rPr>
              <w:t>m</w:t>
            </w:r>
            <w:r w:rsidRPr="00DB3591">
              <w:rPr>
                <w:rFonts w:asciiTheme="minorHAnsi" w:hAnsiTheme="minorHAnsi" w:cstheme="minorHAnsi"/>
                <w:noProof/>
                <w:sz w:val="24"/>
                <w:szCs w:val="24"/>
                <w:lang w:eastAsia="en-GB"/>
              </w:rPr>
              <w:t>mol/L</w:t>
            </w:r>
          </w:p>
        </w:tc>
        <w:tc>
          <w:tcPr>
            <w:tcW w:w="1567" w:type="dxa"/>
            <w:tcBorders>
              <w:left w:val="nil"/>
            </w:tcBorders>
          </w:tcPr>
          <w:p w14:paraId="0A1BC050" w14:textId="552D4A3E" w:rsidR="00E43A4D" w:rsidRDefault="00E43A4D" w:rsidP="009403DE">
            <w:pPr>
              <w:spacing w:before="40" w:after="40"/>
              <w:rPr>
                <w:noProof/>
                <w:lang w:eastAsia="en-GB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Not available</w:t>
            </w:r>
          </w:p>
        </w:tc>
        <w:tc>
          <w:tcPr>
            <w:tcW w:w="560" w:type="dxa"/>
            <w:tcBorders>
              <w:left w:val="nil"/>
            </w:tcBorders>
          </w:tcPr>
          <w:p w14:paraId="2AF4B789" w14:textId="3B3F653E" w:rsidR="00E43A4D" w:rsidRDefault="00E43A4D" w:rsidP="009403DE">
            <w:pPr>
              <w:spacing w:before="40" w:after="40"/>
              <w:rPr>
                <w:noProof/>
                <w:lang w:eastAsia="en-GB"/>
              </w:rPr>
            </w:pPr>
          </w:p>
        </w:tc>
      </w:tr>
      <w:tr w:rsidR="00475E3F" w14:paraId="3A13916E" w14:textId="77777777" w:rsidTr="00E43A4D">
        <w:tc>
          <w:tcPr>
            <w:tcW w:w="5545" w:type="dxa"/>
          </w:tcPr>
          <w:p w14:paraId="46E9BDBC" w14:textId="3CEDCD62" w:rsidR="00475E3F" w:rsidRDefault="00A23BAD" w:rsidP="00475E3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Did the baby receive intravenous glucose infusion hypoglycaemia?</w:t>
            </w:r>
          </w:p>
        </w:tc>
        <w:tc>
          <w:tcPr>
            <w:tcW w:w="1555" w:type="dxa"/>
            <w:gridSpan w:val="2"/>
          </w:tcPr>
          <w:p w14:paraId="5FA0B4E0" w14:textId="16C39423" w:rsidR="00475E3F" w:rsidRPr="00E26FA6" w:rsidRDefault="00475E3F" w:rsidP="00475E3F">
            <w:pPr>
              <w:spacing w:before="40" w:after="40"/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 w:rsidRPr="00DB3591">
              <w:rPr>
                <w:rFonts w:asciiTheme="minorHAnsi" w:hAnsiTheme="minorHAnsi" w:cstheme="minorHAnsi"/>
                <w:noProof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527" w:type="dxa"/>
            <w:gridSpan w:val="5"/>
          </w:tcPr>
          <w:p w14:paraId="2BBF5E2D" w14:textId="3A7618C3" w:rsidR="00475E3F" w:rsidRPr="00E26FA6" w:rsidRDefault="00475E3F" w:rsidP="00475E3F">
            <w:pPr>
              <w:spacing w:before="40" w:after="40"/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2440" w:type="dxa"/>
            <w:gridSpan w:val="3"/>
          </w:tcPr>
          <w:p w14:paraId="1020A8EC" w14:textId="6816C3C0" w:rsidR="00475E3F" w:rsidRPr="00E26FA6" w:rsidRDefault="00475E3F" w:rsidP="00475E3F">
            <w:pPr>
              <w:spacing w:before="40" w:after="40"/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 w:rsidRPr="00DB3591">
              <w:rPr>
                <w:rFonts w:asciiTheme="minorHAnsi" w:hAnsiTheme="minorHAnsi" w:cstheme="minorHAnsi"/>
                <w:noProof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560" w:type="dxa"/>
          </w:tcPr>
          <w:p w14:paraId="4FFD0E1F" w14:textId="77777777" w:rsidR="00475E3F" w:rsidRDefault="00475E3F" w:rsidP="00475E3F">
            <w:pPr>
              <w:spacing w:before="40" w:after="40"/>
              <w:jc w:val="right"/>
              <w:rPr>
                <w:noProof/>
                <w:lang w:eastAsia="en-GB"/>
              </w:rPr>
            </w:pPr>
          </w:p>
        </w:tc>
      </w:tr>
      <w:tr w:rsidR="00A23BAD" w14:paraId="5B776E43" w14:textId="77777777" w:rsidTr="00E43A4D">
        <w:tc>
          <w:tcPr>
            <w:tcW w:w="5545" w:type="dxa"/>
          </w:tcPr>
          <w:p w14:paraId="4775B57A" w14:textId="38AD5639" w:rsidR="00A23BAD" w:rsidRDefault="00A23BAD" w:rsidP="00A2792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Has a congenital </w:t>
            </w:r>
            <w:r w:rsidR="005A3F81">
              <w:rPr>
                <w:rFonts w:asciiTheme="minorHAnsi" w:hAnsiTheme="minorHAnsi" w:cstheme="minorHAnsi"/>
                <w:sz w:val="24"/>
                <w:szCs w:val="24"/>
              </w:rPr>
              <w:t>abnormali</w:t>
            </w:r>
            <w:r w:rsidR="00A27920">
              <w:rPr>
                <w:rFonts w:asciiTheme="minorHAnsi" w:hAnsiTheme="minorHAnsi" w:cstheme="minorHAnsi"/>
                <w:sz w:val="24"/>
                <w:szCs w:val="24"/>
              </w:rPr>
              <w:t>t</w:t>
            </w:r>
            <w:r w:rsidR="005A3F81">
              <w:rPr>
                <w:rFonts w:asciiTheme="minorHAnsi" w:hAnsiTheme="minorHAnsi" w:cstheme="minorHAnsi"/>
                <w:sz w:val="24"/>
                <w:szCs w:val="24"/>
              </w:rPr>
              <w:t>y or birth defect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been diagnosed at birth e.g. heart disease/chromosome abnormality?</w:t>
            </w:r>
          </w:p>
        </w:tc>
        <w:tc>
          <w:tcPr>
            <w:tcW w:w="1555" w:type="dxa"/>
            <w:gridSpan w:val="2"/>
          </w:tcPr>
          <w:p w14:paraId="09BFE569" w14:textId="474FCABF" w:rsidR="00A23BAD" w:rsidRPr="00DB3591" w:rsidRDefault="00A23BAD" w:rsidP="00A23BAD">
            <w:pPr>
              <w:spacing w:before="40" w:after="40"/>
              <w:jc w:val="right"/>
              <w:rPr>
                <w:rFonts w:asciiTheme="minorHAnsi" w:hAnsiTheme="minorHAnsi" w:cstheme="minorHAnsi"/>
                <w:noProof/>
                <w:sz w:val="24"/>
                <w:szCs w:val="24"/>
                <w:lang w:eastAsia="en-GB"/>
              </w:rPr>
            </w:pPr>
            <w:r w:rsidRPr="00DB3591">
              <w:rPr>
                <w:rFonts w:asciiTheme="minorHAnsi" w:hAnsiTheme="minorHAnsi" w:cstheme="minorHAnsi"/>
                <w:noProof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527" w:type="dxa"/>
            <w:gridSpan w:val="5"/>
          </w:tcPr>
          <w:p w14:paraId="21D0B527" w14:textId="77777777" w:rsidR="00A23BAD" w:rsidRPr="00E26FA6" w:rsidRDefault="00A23BAD" w:rsidP="00A23BAD">
            <w:pPr>
              <w:spacing w:before="40" w:after="40"/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2440" w:type="dxa"/>
            <w:gridSpan w:val="3"/>
          </w:tcPr>
          <w:p w14:paraId="5EC261FF" w14:textId="5B21D9E0" w:rsidR="00A23BAD" w:rsidRPr="00DB3591" w:rsidRDefault="00A23BAD" w:rsidP="00A23BAD">
            <w:pPr>
              <w:spacing w:before="40" w:after="40"/>
              <w:jc w:val="right"/>
              <w:rPr>
                <w:rFonts w:asciiTheme="minorHAnsi" w:hAnsiTheme="minorHAnsi" w:cstheme="minorHAnsi"/>
                <w:noProof/>
                <w:sz w:val="24"/>
                <w:szCs w:val="24"/>
                <w:lang w:eastAsia="en-GB"/>
              </w:rPr>
            </w:pPr>
            <w:r w:rsidRPr="00DB3591">
              <w:rPr>
                <w:rFonts w:asciiTheme="minorHAnsi" w:hAnsiTheme="minorHAnsi" w:cstheme="minorHAnsi"/>
                <w:noProof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560" w:type="dxa"/>
          </w:tcPr>
          <w:p w14:paraId="623662C1" w14:textId="77777777" w:rsidR="00A23BAD" w:rsidRDefault="00A23BAD" w:rsidP="00A23BAD">
            <w:pPr>
              <w:spacing w:before="40" w:after="40"/>
              <w:jc w:val="right"/>
              <w:rPr>
                <w:noProof/>
                <w:lang w:eastAsia="en-GB"/>
              </w:rPr>
            </w:pPr>
          </w:p>
        </w:tc>
      </w:tr>
      <w:tr w:rsidR="00A23BAD" w14:paraId="27784E9A" w14:textId="77777777" w:rsidTr="008C1901">
        <w:tc>
          <w:tcPr>
            <w:tcW w:w="10627" w:type="dxa"/>
            <w:gridSpan w:val="12"/>
          </w:tcPr>
          <w:p w14:paraId="22D4E557" w14:textId="77777777" w:rsidR="00A23BAD" w:rsidRDefault="00A23BAD" w:rsidP="00A23BA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If ‘Yes’ please specify:</w:t>
            </w:r>
          </w:p>
          <w:p w14:paraId="5A812514" w14:textId="17C45479" w:rsidR="00A23BAD" w:rsidRDefault="00A23BAD" w:rsidP="00A23BAD">
            <w:pPr>
              <w:spacing w:before="40" w:after="40"/>
              <w:jc w:val="right"/>
              <w:rPr>
                <w:noProof/>
                <w:lang w:eastAsia="en-GB"/>
              </w:rPr>
            </w:pPr>
          </w:p>
        </w:tc>
      </w:tr>
    </w:tbl>
    <w:p w14:paraId="0F208A69" w14:textId="04C2C9A5" w:rsidR="001F3B99" w:rsidRDefault="001F3B99"/>
    <w:p w14:paraId="3FBE6BD3" w14:textId="2E8C4654" w:rsidR="00EE71DA" w:rsidRDefault="00EE71DA"/>
    <w:p w14:paraId="5672D091" w14:textId="44D530CA" w:rsidR="00EE71DA" w:rsidRDefault="00EE71DA">
      <w:r>
        <w:br w:type="page"/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3"/>
        <w:gridCol w:w="8138"/>
      </w:tblGrid>
      <w:tr w:rsidR="00EE71DA" w14:paraId="5AE5F9C2" w14:textId="77777777" w:rsidTr="00BD6D08">
        <w:tc>
          <w:tcPr>
            <w:tcW w:w="2333" w:type="dxa"/>
          </w:tcPr>
          <w:p w14:paraId="7748BFCB" w14:textId="77777777" w:rsidR="00EE71DA" w:rsidRDefault="00EE71DA" w:rsidP="000B3123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  <w:tc>
          <w:tcPr>
            <w:tcW w:w="8138" w:type="dxa"/>
          </w:tcPr>
          <w:p w14:paraId="47FD48FD" w14:textId="74310CC1" w:rsidR="00EE71DA" w:rsidRDefault="00371CD6" w:rsidP="00371CD6">
            <w:pPr>
              <w:ind w:left="-2294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447211">
              <w:rPr>
                <w:rFonts w:asciiTheme="minorHAnsi" w:hAnsiTheme="minorHAnsi" w:cs="Arial"/>
                <w:b/>
                <w:sz w:val="28"/>
                <w:szCs w:val="28"/>
              </w:rPr>
              <w:t>Baby</w:t>
            </w:r>
            <w:r>
              <w:rPr>
                <w:rFonts w:asciiTheme="minorHAnsi" w:hAnsiTheme="minorHAnsi" w:cs="Arial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b/>
                <w:sz w:val="28"/>
                <w:szCs w:val="28"/>
              </w:rPr>
              <w:t>Post P</w:t>
            </w:r>
            <w:r w:rsidRPr="00447211">
              <w:rPr>
                <w:rFonts w:asciiTheme="minorHAnsi" w:hAnsiTheme="minorHAnsi" w:cs="Arial"/>
                <w:b/>
                <w:sz w:val="28"/>
                <w:szCs w:val="28"/>
              </w:rPr>
              <w:t>artum</w:t>
            </w:r>
            <w:proofErr w:type="spellEnd"/>
          </w:p>
        </w:tc>
      </w:tr>
    </w:tbl>
    <w:p w14:paraId="36382D5B" w14:textId="3F7B7CC0" w:rsidR="00EE71DA" w:rsidRPr="00EE71DA" w:rsidRDefault="008C1901" w:rsidP="00EE71DA">
      <w:pPr>
        <w:pStyle w:val="Header"/>
        <w:rPr>
          <w:sz w:val="36"/>
          <w:szCs w:val="36"/>
        </w:rPr>
      </w:pPr>
      <w:r>
        <w:rPr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5501312" behindDoc="0" locked="0" layoutInCell="1" allowOverlap="1" wp14:anchorId="7F6DB986" wp14:editId="4009AA44">
                <wp:simplePos x="0" y="0"/>
                <wp:positionH relativeFrom="page">
                  <wp:posOffset>457200</wp:posOffset>
                </wp:positionH>
                <wp:positionV relativeFrom="paragraph">
                  <wp:posOffset>-635</wp:posOffset>
                </wp:positionV>
                <wp:extent cx="6819900" cy="371475"/>
                <wp:effectExtent l="0" t="0" r="19050" b="28575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9900" cy="3714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1CC314" w14:textId="77777777" w:rsidR="00EE4A32" w:rsidRPr="00634521" w:rsidRDefault="00EE4A32" w:rsidP="008C1901">
                            <w:pP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  <w:t xml:space="preserve">Participant Eligibility Number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3174D4D2" wp14:editId="6A154E2F">
                                  <wp:extent cx="885825" cy="219075"/>
                                  <wp:effectExtent l="0" t="0" r="9525" b="9525"/>
                                  <wp:docPr id="63" name="Picture 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4E654F5E" wp14:editId="1FA2B160">
                                  <wp:extent cx="885825" cy="219075"/>
                                  <wp:effectExtent l="0" t="0" r="9525" b="9525"/>
                                  <wp:docPr id="72" name="Picture 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6DB986" id="Text Box 62" o:spid="_x0000_s1191" type="#_x0000_t202" style="position:absolute;margin-left:36pt;margin-top:-.05pt;width:537pt;height:29.25pt;z-index:25550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" fillcolor="#e7e6e6 [3214]" strokeweight=".5pt">
                <v:textbox>
                  <w:txbxContent>
                    <w:p w14:paraId="731CC314" w14:textId="77777777" w:rsidR="00EE4A32" w:rsidRPr="00634521" w:rsidRDefault="00EE4A32" w:rsidP="008C1901">
                      <w:pPr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  <w:t xml:space="preserve">Participant Eligibility Number </w:t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3174D4D2" wp14:editId="6A154E2F">
                            <wp:extent cx="885825" cy="219075"/>
                            <wp:effectExtent l="0" t="0" r="9525" b="9525"/>
                            <wp:docPr id="63" name="Picture 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4E654F5E" wp14:editId="1FA2B160">
                            <wp:extent cx="885825" cy="219075"/>
                            <wp:effectExtent l="0" t="0" r="9525" b="9525"/>
                            <wp:docPr id="72" name="Picture 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0AFCF38" w14:textId="77777777" w:rsidR="00EE71DA" w:rsidRDefault="00EE71DA"/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228"/>
        <w:gridCol w:w="2564"/>
        <w:gridCol w:w="992"/>
        <w:gridCol w:w="425"/>
        <w:gridCol w:w="1134"/>
        <w:gridCol w:w="425"/>
      </w:tblGrid>
      <w:tr w:rsidR="00EE71DA" w14:paraId="1EC05B7B" w14:textId="77777777" w:rsidTr="00C02BC2">
        <w:tc>
          <w:tcPr>
            <w:tcW w:w="10768" w:type="dxa"/>
            <w:gridSpan w:val="6"/>
            <w:shd w:val="pct10" w:color="auto" w:fill="auto"/>
          </w:tcPr>
          <w:p w14:paraId="5B6A7967" w14:textId="68FD59B5" w:rsidR="00EE71DA" w:rsidRPr="00E00AE7" w:rsidRDefault="0056433A" w:rsidP="00EE71DA">
            <w:pPr>
              <w:spacing w:before="40" w:after="40"/>
              <w:rPr>
                <w:noProof/>
                <w:sz w:val="28"/>
                <w:szCs w:val="28"/>
                <w:lang w:eastAsia="en-GB"/>
              </w:rPr>
            </w:pPr>
            <w:r w:rsidRPr="00E00AE7">
              <w:rPr>
                <w:rFonts w:asciiTheme="minorHAnsi" w:hAnsiTheme="minorHAnsi" w:cstheme="minorHAnsi"/>
                <w:b/>
                <w:sz w:val="28"/>
                <w:szCs w:val="28"/>
              </w:rPr>
              <w:t>4</w:t>
            </w:r>
            <w:r w:rsidR="00EE71DA" w:rsidRPr="00E00AE7">
              <w:rPr>
                <w:rFonts w:asciiTheme="minorHAnsi" w:hAnsiTheme="minorHAnsi" w:cstheme="minorHAnsi"/>
                <w:b/>
                <w:sz w:val="28"/>
                <w:szCs w:val="28"/>
              </w:rPr>
              <w:t>b.</w:t>
            </w:r>
            <w:r w:rsidR="0080199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="00EE71DA" w:rsidRPr="00E00AE7">
              <w:rPr>
                <w:rFonts w:asciiTheme="minorHAnsi" w:hAnsiTheme="minorHAnsi" w:cstheme="minorHAnsi"/>
                <w:b/>
                <w:sz w:val="28"/>
                <w:szCs w:val="28"/>
              </w:rPr>
              <w:t>Neonatal procedures and conditions – cont. (respiratory)</w:t>
            </w:r>
          </w:p>
        </w:tc>
      </w:tr>
      <w:tr w:rsidR="00EE71DA" w14:paraId="3FCDD649" w14:textId="77777777" w:rsidTr="00C02BC2">
        <w:tc>
          <w:tcPr>
            <w:tcW w:w="7792" w:type="dxa"/>
            <w:gridSpan w:val="2"/>
            <w:tcBorders>
              <w:bottom w:val="single" w:sz="4" w:space="0" w:color="auto"/>
            </w:tcBorders>
          </w:tcPr>
          <w:p w14:paraId="4D7FD485" w14:textId="6A2526CB" w:rsidR="00EE71DA" w:rsidRDefault="00C02BC2" w:rsidP="00EE71D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Did the baby receive any respiratory support including supplemental O</w:t>
            </w:r>
            <w:r>
              <w:rPr>
                <w:rFonts w:asciiTheme="minorHAnsi" w:hAnsiTheme="minorHAnsi" w:cstheme="minorHAnsi"/>
                <w:sz w:val="24"/>
                <w:szCs w:val="24"/>
                <w:vertAlign w:val="subscript"/>
              </w:rPr>
              <w:t>2</w:t>
            </w:r>
            <w:r w:rsidR="00EE71DA">
              <w:rPr>
                <w:rFonts w:asciiTheme="minorHAnsi" w:hAnsiTheme="minorHAnsi" w:cstheme="minorHAnsi"/>
                <w:sz w:val="24"/>
                <w:szCs w:val="24"/>
              </w:rPr>
              <w:t>?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C08C9E8" w14:textId="2AE2F302" w:rsidR="00EE71DA" w:rsidRPr="00DB3591" w:rsidRDefault="00EE71DA" w:rsidP="00EE71DA">
            <w:pPr>
              <w:spacing w:before="40" w:after="40"/>
              <w:jc w:val="right"/>
              <w:rPr>
                <w:rFonts w:asciiTheme="minorHAnsi" w:hAnsiTheme="minorHAnsi" w:cstheme="minorHAnsi"/>
                <w:noProof/>
                <w:sz w:val="24"/>
                <w:szCs w:val="24"/>
                <w:lang w:eastAsia="en-GB"/>
              </w:rPr>
            </w:pPr>
            <w:r w:rsidRPr="00DB3591">
              <w:rPr>
                <w:rFonts w:asciiTheme="minorHAnsi" w:hAnsiTheme="minorHAnsi" w:cstheme="minorHAnsi"/>
                <w:noProof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836B015" w14:textId="77777777" w:rsidR="00EE71DA" w:rsidRPr="00DB3591" w:rsidRDefault="00EE71DA" w:rsidP="00EE71DA">
            <w:pPr>
              <w:spacing w:before="40" w:after="40"/>
              <w:jc w:val="right"/>
              <w:rPr>
                <w:rFonts w:asciiTheme="minorHAnsi" w:hAnsiTheme="minorHAnsi" w:cstheme="minorHAns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50DF790" w14:textId="5F915E47" w:rsidR="00EE71DA" w:rsidRPr="00DB3591" w:rsidRDefault="00EE71DA" w:rsidP="00EE71DA">
            <w:pPr>
              <w:spacing w:before="40" w:after="40"/>
              <w:jc w:val="right"/>
              <w:rPr>
                <w:rFonts w:asciiTheme="minorHAnsi" w:hAnsiTheme="minorHAnsi" w:cstheme="minorHAnsi"/>
                <w:noProof/>
                <w:sz w:val="24"/>
                <w:szCs w:val="24"/>
                <w:lang w:eastAsia="en-GB"/>
              </w:rPr>
            </w:pPr>
            <w:r w:rsidRPr="00DB3591">
              <w:rPr>
                <w:rFonts w:asciiTheme="minorHAnsi" w:hAnsiTheme="minorHAnsi" w:cstheme="minorHAnsi"/>
                <w:noProof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3DF124D" w14:textId="77777777" w:rsidR="00EE71DA" w:rsidRDefault="00EE71DA" w:rsidP="00EE71DA">
            <w:pPr>
              <w:spacing w:before="40" w:after="40"/>
              <w:jc w:val="right"/>
              <w:rPr>
                <w:noProof/>
                <w:lang w:eastAsia="en-GB"/>
              </w:rPr>
            </w:pPr>
          </w:p>
        </w:tc>
      </w:tr>
      <w:tr w:rsidR="00C02BC2" w14:paraId="05D2A349" w14:textId="77777777" w:rsidTr="00C02BC2">
        <w:tc>
          <w:tcPr>
            <w:tcW w:w="10768" w:type="dxa"/>
            <w:gridSpan w:val="6"/>
            <w:shd w:val="pct5" w:color="auto" w:fill="auto"/>
          </w:tcPr>
          <w:p w14:paraId="37FD271F" w14:textId="3D013CBD" w:rsidR="00C02BC2" w:rsidRPr="00C02BC2" w:rsidRDefault="00C02BC2" w:rsidP="00C02BC2">
            <w:pPr>
              <w:spacing w:before="40" w:after="40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 w:rsidRPr="00C02BC2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If the baby did receive respiratory support please complete the following table</w:t>
            </w:r>
          </w:p>
        </w:tc>
      </w:tr>
      <w:tr w:rsidR="00C02BC2" w14:paraId="477C5BCE" w14:textId="77777777" w:rsidTr="00C02BC2">
        <w:tc>
          <w:tcPr>
            <w:tcW w:w="5228" w:type="dxa"/>
          </w:tcPr>
          <w:p w14:paraId="7CCEE4E2" w14:textId="77777777" w:rsidR="00C02BC2" w:rsidRPr="00C02BC2" w:rsidRDefault="00C02BC2" w:rsidP="00AF6032">
            <w:pPr>
              <w:pStyle w:val="CommentText"/>
              <w:rPr>
                <w:b/>
                <w:sz w:val="24"/>
                <w:szCs w:val="24"/>
              </w:rPr>
            </w:pPr>
            <w:r w:rsidRPr="00C02BC2">
              <w:rPr>
                <w:b/>
                <w:noProof/>
                <w:sz w:val="24"/>
                <w:szCs w:val="24"/>
              </w:rPr>
              <w:t>Respiratory Support</w:t>
            </w:r>
          </w:p>
        </w:tc>
        <w:tc>
          <w:tcPr>
            <w:tcW w:w="5540" w:type="dxa"/>
            <w:gridSpan w:val="5"/>
          </w:tcPr>
          <w:p w14:paraId="282FA93D" w14:textId="77777777" w:rsidR="00C02BC2" w:rsidRPr="00C02BC2" w:rsidRDefault="00C02BC2" w:rsidP="00AF6032">
            <w:pPr>
              <w:pStyle w:val="CommentText"/>
              <w:rPr>
                <w:b/>
                <w:sz w:val="24"/>
                <w:szCs w:val="24"/>
              </w:rPr>
            </w:pPr>
            <w:r w:rsidRPr="00C02BC2">
              <w:rPr>
                <w:b/>
                <w:noProof/>
                <w:sz w:val="24"/>
                <w:szCs w:val="24"/>
              </w:rPr>
              <w:t>No of days received</w:t>
            </w:r>
          </w:p>
        </w:tc>
      </w:tr>
      <w:tr w:rsidR="00C02BC2" w14:paraId="45551722" w14:textId="77777777" w:rsidTr="00C02BC2">
        <w:tc>
          <w:tcPr>
            <w:tcW w:w="5228" w:type="dxa"/>
          </w:tcPr>
          <w:p w14:paraId="278A45DA" w14:textId="77777777" w:rsidR="00C02BC2" w:rsidRDefault="00C02BC2" w:rsidP="00AF6032">
            <w:pPr>
              <w:pStyle w:val="CommentText"/>
              <w:rPr>
                <w:noProof/>
                <w:sz w:val="24"/>
                <w:szCs w:val="24"/>
              </w:rPr>
            </w:pPr>
            <w:r w:rsidRPr="00C02BC2">
              <w:rPr>
                <w:noProof/>
                <w:sz w:val="24"/>
                <w:szCs w:val="24"/>
              </w:rPr>
              <w:t>Endotracheal ventilation</w:t>
            </w:r>
          </w:p>
          <w:p w14:paraId="08DAD517" w14:textId="77777777" w:rsidR="00C02BC2" w:rsidRPr="00C02BC2" w:rsidRDefault="00C02BC2" w:rsidP="00AF6032">
            <w:pPr>
              <w:pStyle w:val="CommentText"/>
              <w:rPr>
                <w:sz w:val="24"/>
                <w:szCs w:val="24"/>
              </w:rPr>
            </w:pPr>
          </w:p>
        </w:tc>
        <w:tc>
          <w:tcPr>
            <w:tcW w:w="5540" w:type="dxa"/>
            <w:gridSpan w:val="5"/>
          </w:tcPr>
          <w:p w14:paraId="4E2D925F" w14:textId="77777777" w:rsidR="00C02BC2" w:rsidRPr="00C02BC2" w:rsidRDefault="00C02BC2" w:rsidP="00AF6032">
            <w:pPr>
              <w:pStyle w:val="CommentText"/>
              <w:rPr>
                <w:sz w:val="24"/>
                <w:szCs w:val="24"/>
              </w:rPr>
            </w:pPr>
          </w:p>
        </w:tc>
      </w:tr>
      <w:tr w:rsidR="00C02BC2" w14:paraId="7EA0A490" w14:textId="77777777" w:rsidTr="00C02BC2">
        <w:tc>
          <w:tcPr>
            <w:tcW w:w="5228" w:type="dxa"/>
          </w:tcPr>
          <w:p w14:paraId="7EA68C5D" w14:textId="6AF7FBDF" w:rsidR="00C02BC2" w:rsidRDefault="00EC0550" w:rsidP="00AF6032">
            <w:pPr>
              <w:pStyle w:val="CommentTex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N</w:t>
            </w:r>
            <w:r w:rsidR="00C02BC2" w:rsidRPr="00C02BC2">
              <w:rPr>
                <w:noProof/>
                <w:sz w:val="24"/>
                <w:szCs w:val="24"/>
              </w:rPr>
              <w:t>asal CPAP (including Bi-PaP)</w:t>
            </w:r>
          </w:p>
          <w:p w14:paraId="6C655E46" w14:textId="77777777" w:rsidR="00C02BC2" w:rsidRPr="00C02BC2" w:rsidRDefault="00C02BC2" w:rsidP="00AF6032">
            <w:pPr>
              <w:pStyle w:val="CommentText"/>
              <w:rPr>
                <w:sz w:val="24"/>
                <w:szCs w:val="24"/>
              </w:rPr>
            </w:pPr>
          </w:p>
        </w:tc>
        <w:tc>
          <w:tcPr>
            <w:tcW w:w="5540" w:type="dxa"/>
            <w:gridSpan w:val="5"/>
          </w:tcPr>
          <w:p w14:paraId="07DE84FD" w14:textId="77777777" w:rsidR="00C02BC2" w:rsidRPr="00C02BC2" w:rsidRDefault="00C02BC2" w:rsidP="00AF6032">
            <w:pPr>
              <w:pStyle w:val="CommentText"/>
              <w:rPr>
                <w:sz w:val="24"/>
                <w:szCs w:val="24"/>
              </w:rPr>
            </w:pPr>
          </w:p>
        </w:tc>
      </w:tr>
      <w:tr w:rsidR="00C02BC2" w14:paraId="05D45E43" w14:textId="77777777" w:rsidTr="00C02BC2">
        <w:tc>
          <w:tcPr>
            <w:tcW w:w="5228" w:type="dxa"/>
          </w:tcPr>
          <w:p w14:paraId="5663D9A0" w14:textId="315EC9C4" w:rsidR="00C02BC2" w:rsidRDefault="00EC0550" w:rsidP="00AF6032">
            <w:pPr>
              <w:pStyle w:val="CommentTex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High Flow Humidified N</w:t>
            </w:r>
            <w:r w:rsidR="00C02BC2" w:rsidRPr="00C02BC2">
              <w:rPr>
                <w:noProof/>
                <w:sz w:val="24"/>
                <w:szCs w:val="24"/>
              </w:rPr>
              <w:t>asal Cannual Oxygen</w:t>
            </w:r>
          </w:p>
          <w:p w14:paraId="73D63387" w14:textId="77777777" w:rsidR="00C02BC2" w:rsidRPr="00C02BC2" w:rsidRDefault="00C02BC2" w:rsidP="00AF6032">
            <w:pPr>
              <w:pStyle w:val="CommentText"/>
              <w:rPr>
                <w:noProof/>
                <w:sz w:val="24"/>
                <w:szCs w:val="24"/>
              </w:rPr>
            </w:pPr>
          </w:p>
        </w:tc>
        <w:tc>
          <w:tcPr>
            <w:tcW w:w="5540" w:type="dxa"/>
            <w:gridSpan w:val="5"/>
          </w:tcPr>
          <w:p w14:paraId="7B83AEC3" w14:textId="77777777" w:rsidR="00C02BC2" w:rsidRPr="00C02BC2" w:rsidRDefault="00C02BC2" w:rsidP="00AF6032">
            <w:pPr>
              <w:pStyle w:val="CommentText"/>
              <w:rPr>
                <w:sz w:val="24"/>
                <w:szCs w:val="24"/>
              </w:rPr>
            </w:pPr>
          </w:p>
        </w:tc>
      </w:tr>
      <w:tr w:rsidR="00C02BC2" w14:paraId="7FA53B48" w14:textId="77777777" w:rsidTr="00C02BC2">
        <w:tc>
          <w:tcPr>
            <w:tcW w:w="5228" w:type="dxa"/>
          </w:tcPr>
          <w:p w14:paraId="4FA0A31E" w14:textId="7081FE81" w:rsidR="00C02BC2" w:rsidRDefault="00C02BC2" w:rsidP="00AF6032">
            <w:pPr>
              <w:pStyle w:val="CommentText"/>
              <w:rPr>
                <w:noProof/>
                <w:sz w:val="24"/>
                <w:szCs w:val="24"/>
              </w:rPr>
            </w:pPr>
            <w:r w:rsidRPr="00C02BC2">
              <w:rPr>
                <w:noProof/>
                <w:sz w:val="24"/>
                <w:szCs w:val="24"/>
              </w:rPr>
              <w:t>Supp</w:t>
            </w:r>
            <w:r w:rsidR="00000B77">
              <w:rPr>
                <w:noProof/>
                <w:sz w:val="24"/>
                <w:szCs w:val="24"/>
              </w:rPr>
              <w:t>l</w:t>
            </w:r>
            <w:r w:rsidRPr="00C02BC2">
              <w:rPr>
                <w:noProof/>
                <w:sz w:val="24"/>
                <w:szCs w:val="24"/>
              </w:rPr>
              <w:t>emental oxygen alone</w:t>
            </w:r>
          </w:p>
          <w:p w14:paraId="3F30E7B6" w14:textId="77777777" w:rsidR="00C02BC2" w:rsidRPr="00C02BC2" w:rsidRDefault="00C02BC2" w:rsidP="00AF6032">
            <w:pPr>
              <w:pStyle w:val="CommentText"/>
              <w:rPr>
                <w:noProof/>
                <w:sz w:val="24"/>
                <w:szCs w:val="24"/>
              </w:rPr>
            </w:pPr>
          </w:p>
        </w:tc>
        <w:tc>
          <w:tcPr>
            <w:tcW w:w="5540" w:type="dxa"/>
            <w:gridSpan w:val="5"/>
          </w:tcPr>
          <w:p w14:paraId="523613DF" w14:textId="77777777" w:rsidR="00C02BC2" w:rsidRPr="00C02BC2" w:rsidRDefault="00C02BC2" w:rsidP="00AF6032">
            <w:pPr>
              <w:pStyle w:val="CommentText"/>
              <w:rPr>
                <w:sz w:val="24"/>
                <w:szCs w:val="24"/>
              </w:rPr>
            </w:pPr>
          </w:p>
        </w:tc>
      </w:tr>
      <w:tr w:rsidR="00C02BC2" w14:paraId="62BFF0A1" w14:textId="77777777" w:rsidTr="00C02BC2">
        <w:tc>
          <w:tcPr>
            <w:tcW w:w="5228" w:type="dxa"/>
          </w:tcPr>
          <w:p w14:paraId="609EA77D" w14:textId="1F4DD912" w:rsidR="00C02BC2" w:rsidRDefault="00000B77" w:rsidP="00AF6032">
            <w:pPr>
              <w:pStyle w:val="CommentTex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I</w:t>
            </w:r>
            <w:r w:rsidR="00C02BC2" w:rsidRPr="00C02BC2">
              <w:rPr>
                <w:noProof/>
                <w:sz w:val="24"/>
                <w:szCs w:val="24"/>
              </w:rPr>
              <w:t>nhaled Nitric Oxide (iNO) therapy</w:t>
            </w:r>
          </w:p>
          <w:p w14:paraId="00E0413B" w14:textId="77777777" w:rsidR="00C02BC2" w:rsidRPr="00C02BC2" w:rsidRDefault="00C02BC2" w:rsidP="00AF6032">
            <w:pPr>
              <w:pStyle w:val="CommentText"/>
              <w:rPr>
                <w:noProof/>
                <w:sz w:val="24"/>
                <w:szCs w:val="24"/>
              </w:rPr>
            </w:pPr>
          </w:p>
        </w:tc>
        <w:tc>
          <w:tcPr>
            <w:tcW w:w="5540" w:type="dxa"/>
            <w:gridSpan w:val="5"/>
          </w:tcPr>
          <w:p w14:paraId="36332284" w14:textId="77777777" w:rsidR="00C02BC2" w:rsidRPr="00C02BC2" w:rsidRDefault="00C02BC2" w:rsidP="00AF6032">
            <w:pPr>
              <w:pStyle w:val="CommentText"/>
              <w:rPr>
                <w:sz w:val="24"/>
                <w:szCs w:val="24"/>
              </w:rPr>
            </w:pPr>
          </w:p>
        </w:tc>
      </w:tr>
      <w:tr w:rsidR="00C02BC2" w14:paraId="499F59B3" w14:textId="77777777" w:rsidTr="00C02BC2">
        <w:tc>
          <w:tcPr>
            <w:tcW w:w="5228" w:type="dxa"/>
          </w:tcPr>
          <w:p w14:paraId="418C4E56" w14:textId="77777777" w:rsidR="00C02BC2" w:rsidRDefault="00C02BC2" w:rsidP="00AF6032">
            <w:pPr>
              <w:pStyle w:val="CommentText"/>
              <w:rPr>
                <w:noProof/>
                <w:sz w:val="24"/>
                <w:szCs w:val="24"/>
              </w:rPr>
            </w:pPr>
            <w:r w:rsidRPr="00C02BC2">
              <w:rPr>
                <w:noProof/>
                <w:sz w:val="24"/>
                <w:szCs w:val="24"/>
              </w:rPr>
              <w:t>Extracorporeal Membrane Oxygenation (ECMO)</w:t>
            </w:r>
          </w:p>
          <w:p w14:paraId="787F2B26" w14:textId="77777777" w:rsidR="00C02BC2" w:rsidRPr="00C02BC2" w:rsidRDefault="00C02BC2" w:rsidP="00AF6032">
            <w:pPr>
              <w:pStyle w:val="CommentText"/>
              <w:rPr>
                <w:noProof/>
                <w:sz w:val="24"/>
                <w:szCs w:val="24"/>
              </w:rPr>
            </w:pPr>
          </w:p>
        </w:tc>
        <w:tc>
          <w:tcPr>
            <w:tcW w:w="5540" w:type="dxa"/>
            <w:gridSpan w:val="5"/>
          </w:tcPr>
          <w:p w14:paraId="41A748C4" w14:textId="77777777" w:rsidR="00C02BC2" w:rsidRPr="00C02BC2" w:rsidRDefault="00C02BC2" w:rsidP="00AF6032">
            <w:pPr>
              <w:pStyle w:val="CommentText"/>
              <w:rPr>
                <w:sz w:val="24"/>
                <w:szCs w:val="24"/>
              </w:rPr>
            </w:pPr>
          </w:p>
        </w:tc>
      </w:tr>
    </w:tbl>
    <w:p w14:paraId="68023E60" w14:textId="3F5E49EF" w:rsidR="00EE71DA" w:rsidRDefault="00EE71DA" w:rsidP="00EE71DA"/>
    <w:p w14:paraId="1F4729AC" w14:textId="0CCBB1DD" w:rsidR="00365597" w:rsidRDefault="00365597">
      <w:r>
        <w:br w:type="page"/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3"/>
        <w:gridCol w:w="8138"/>
      </w:tblGrid>
      <w:tr w:rsidR="00365597" w14:paraId="0B188686" w14:textId="77777777" w:rsidTr="00BD6D08">
        <w:tc>
          <w:tcPr>
            <w:tcW w:w="2333" w:type="dxa"/>
          </w:tcPr>
          <w:p w14:paraId="12F052F2" w14:textId="77777777" w:rsidR="00365597" w:rsidRDefault="00365597" w:rsidP="000B3123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  <w:tc>
          <w:tcPr>
            <w:tcW w:w="8138" w:type="dxa"/>
          </w:tcPr>
          <w:p w14:paraId="389D7183" w14:textId="786F07EF" w:rsidR="00365597" w:rsidRDefault="00371CD6" w:rsidP="00371CD6">
            <w:pPr>
              <w:ind w:left="-2436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447211">
              <w:rPr>
                <w:rFonts w:asciiTheme="minorHAnsi" w:hAnsiTheme="minorHAnsi" w:cs="Arial"/>
                <w:b/>
                <w:sz w:val="28"/>
                <w:szCs w:val="28"/>
              </w:rPr>
              <w:t>Baby</w:t>
            </w:r>
            <w:r>
              <w:rPr>
                <w:rFonts w:asciiTheme="minorHAnsi" w:hAnsiTheme="minorHAnsi" w:cs="Arial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b/>
                <w:sz w:val="28"/>
                <w:szCs w:val="28"/>
              </w:rPr>
              <w:t>Post P</w:t>
            </w:r>
            <w:r w:rsidRPr="00447211">
              <w:rPr>
                <w:rFonts w:asciiTheme="minorHAnsi" w:hAnsiTheme="minorHAnsi" w:cs="Arial"/>
                <w:b/>
                <w:sz w:val="28"/>
                <w:szCs w:val="28"/>
              </w:rPr>
              <w:t>artum</w:t>
            </w:r>
            <w:proofErr w:type="spellEnd"/>
          </w:p>
        </w:tc>
      </w:tr>
    </w:tbl>
    <w:p w14:paraId="46ED68E5" w14:textId="14C2A95B" w:rsidR="00365597" w:rsidRPr="00EE71DA" w:rsidRDefault="008C1901" w:rsidP="00365597">
      <w:pPr>
        <w:pStyle w:val="Header"/>
        <w:rPr>
          <w:sz w:val="36"/>
          <w:szCs w:val="36"/>
        </w:rPr>
      </w:pPr>
      <w:r>
        <w:rPr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5503360" behindDoc="0" locked="0" layoutInCell="1" allowOverlap="1" wp14:anchorId="0AE7C5E1" wp14:editId="4DD5D981">
                <wp:simplePos x="0" y="0"/>
                <wp:positionH relativeFrom="page">
                  <wp:posOffset>457200</wp:posOffset>
                </wp:positionH>
                <wp:positionV relativeFrom="paragraph">
                  <wp:posOffset>-635</wp:posOffset>
                </wp:positionV>
                <wp:extent cx="6819900" cy="371475"/>
                <wp:effectExtent l="0" t="0" r="19050" b="28575"/>
                <wp:wrapNone/>
                <wp:docPr id="73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9900" cy="3714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01B0C1" w14:textId="77777777" w:rsidR="00EE4A32" w:rsidRPr="00634521" w:rsidRDefault="00EE4A32" w:rsidP="008C1901">
                            <w:pP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  <w:t xml:space="preserve">Participant Eligibility Number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50E6C8AF" wp14:editId="40ADC30E">
                                  <wp:extent cx="885825" cy="219075"/>
                                  <wp:effectExtent l="0" t="0" r="9525" b="9525"/>
                                  <wp:docPr id="74" name="Picture 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6520D5FD" wp14:editId="37BE25F3">
                                  <wp:extent cx="885825" cy="219075"/>
                                  <wp:effectExtent l="0" t="0" r="9525" b="9525"/>
                                  <wp:docPr id="75" name="Picture 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E7C5E1" id="Text Box 73" o:spid="_x0000_s1192" type="#_x0000_t202" style="position:absolute;margin-left:36pt;margin-top:-.05pt;width:537pt;height:29.25pt;z-index:25550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" fillcolor="#e7e6e6 [3214]" strokeweight=".5pt">
                <v:textbox>
                  <w:txbxContent>
                    <w:p w14:paraId="7901B0C1" w14:textId="77777777" w:rsidR="00EE4A32" w:rsidRPr="00634521" w:rsidRDefault="00EE4A32" w:rsidP="008C1901">
                      <w:pPr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  <w:t xml:space="preserve">Participant Eligibility Number </w:t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50E6C8AF" wp14:editId="40ADC30E">
                            <wp:extent cx="885825" cy="219075"/>
                            <wp:effectExtent l="0" t="0" r="9525" b="9525"/>
                            <wp:docPr id="74" name="Picture 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6520D5FD" wp14:editId="37BE25F3">
                            <wp:extent cx="885825" cy="219075"/>
                            <wp:effectExtent l="0" t="0" r="9525" b="9525"/>
                            <wp:docPr id="75" name="Picture 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BFE7B64" w14:textId="77777777" w:rsidR="00365597" w:rsidRDefault="00365597" w:rsidP="00EE71DA"/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6941"/>
        <w:gridCol w:w="1564"/>
        <w:gridCol w:w="403"/>
        <w:gridCol w:w="1435"/>
        <w:gridCol w:w="425"/>
      </w:tblGrid>
      <w:tr w:rsidR="00365597" w14:paraId="7AF0EF97" w14:textId="77777777" w:rsidTr="008C1901">
        <w:tc>
          <w:tcPr>
            <w:tcW w:w="10768" w:type="dxa"/>
            <w:gridSpan w:val="5"/>
            <w:shd w:val="pct10" w:color="auto" w:fill="auto"/>
          </w:tcPr>
          <w:p w14:paraId="594303AD" w14:textId="3D1A0D2F" w:rsidR="00365597" w:rsidRPr="00E00AE7" w:rsidRDefault="0056433A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E00AE7">
              <w:rPr>
                <w:rFonts w:asciiTheme="minorHAnsi" w:hAnsiTheme="minorHAnsi"/>
                <w:b/>
                <w:sz w:val="28"/>
                <w:szCs w:val="28"/>
              </w:rPr>
              <w:t>5</w:t>
            </w:r>
            <w:r w:rsidR="00365597" w:rsidRPr="00E00AE7">
              <w:rPr>
                <w:rFonts w:asciiTheme="minorHAnsi" w:hAnsiTheme="minorHAnsi"/>
                <w:b/>
                <w:sz w:val="28"/>
                <w:szCs w:val="28"/>
              </w:rPr>
              <w:t>. Other procedures</w:t>
            </w:r>
          </w:p>
        </w:tc>
      </w:tr>
      <w:tr w:rsidR="00365597" w14:paraId="3CEACA97" w14:textId="77777777" w:rsidTr="008C1901">
        <w:trPr>
          <w:trHeight w:val="571"/>
        </w:trPr>
        <w:tc>
          <w:tcPr>
            <w:tcW w:w="6941" w:type="dxa"/>
          </w:tcPr>
          <w:p w14:paraId="1839A237" w14:textId="1F241C23" w:rsidR="00365597" w:rsidRDefault="00365597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Did the baby undergo any surgical procedure?</w:t>
            </w:r>
            <w:r w:rsidR="00E84394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E84394">
              <w:rPr>
                <w:rFonts w:asciiTheme="minorHAnsi" w:hAnsiTheme="minorHAnsi"/>
                <w:i/>
              </w:rPr>
              <w:t>If ‘Yes’ please specif</w:t>
            </w:r>
            <w:r w:rsidR="009603AC">
              <w:rPr>
                <w:rFonts w:asciiTheme="minorHAnsi" w:hAnsiTheme="minorHAnsi"/>
                <w:i/>
              </w:rPr>
              <w:t>y</w:t>
            </w:r>
            <w:r w:rsidR="008D3FCF">
              <w:rPr>
                <w:rFonts w:asciiTheme="minorHAnsi" w:hAnsiTheme="minorHAnsi"/>
                <w:i/>
              </w:rPr>
              <w:t xml:space="preserve"> the type of procedure</w:t>
            </w:r>
            <w:r w:rsidR="00E84394">
              <w:rPr>
                <w:rFonts w:asciiTheme="minorHAnsi" w:hAnsiTheme="minorHAnsi"/>
                <w:i/>
              </w:rPr>
              <w:t>:</w:t>
            </w:r>
          </w:p>
          <w:p w14:paraId="08247BB4" w14:textId="24745C17" w:rsidR="00E84394" w:rsidRPr="00E84394" w:rsidRDefault="00E84394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_______________________________________________________</w:t>
            </w:r>
          </w:p>
        </w:tc>
        <w:tc>
          <w:tcPr>
            <w:tcW w:w="1564" w:type="dxa"/>
          </w:tcPr>
          <w:p w14:paraId="7AAA6800" w14:textId="138B8FD0" w:rsidR="00365597" w:rsidRPr="00365597" w:rsidRDefault="00365597" w:rsidP="00365597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403" w:type="dxa"/>
          </w:tcPr>
          <w:p w14:paraId="7664D05E" w14:textId="77777777" w:rsidR="00365597" w:rsidRPr="00365597" w:rsidRDefault="00365597" w:rsidP="00365597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35" w:type="dxa"/>
          </w:tcPr>
          <w:p w14:paraId="149A9678" w14:textId="32A5B732" w:rsidR="00365597" w:rsidRPr="00365597" w:rsidRDefault="00365597" w:rsidP="00365597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425" w:type="dxa"/>
          </w:tcPr>
          <w:p w14:paraId="098B37DD" w14:textId="77777777" w:rsidR="00365597" w:rsidRPr="00365597" w:rsidRDefault="0036559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4394" w14:paraId="451A701F" w14:textId="77777777" w:rsidTr="008C1901">
        <w:tc>
          <w:tcPr>
            <w:tcW w:w="6941" w:type="dxa"/>
          </w:tcPr>
          <w:p w14:paraId="04630FCC" w14:textId="77777777" w:rsidR="00E84394" w:rsidRDefault="00E84394" w:rsidP="00E84394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Did the b</w:t>
            </w:r>
            <w:r w:rsidR="000E2B08">
              <w:rPr>
                <w:rFonts w:asciiTheme="minorHAnsi" w:hAnsiTheme="minorHAnsi"/>
                <w:sz w:val="24"/>
                <w:szCs w:val="24"/>
              </w:rPr>
              <w:t>aby have an echocardiogram (echo</w:t>
            </w:r>
            <w:r>
              <w:rPr>
                <w:rFonts w:asciiTheme="minorHAnsi" w:hAnsiTheme="minorHAnsi"/>
                <w:sz w:val="24"/>
                <w:szCs w:val="24"/>
              </w:rPr>
              <w:t>)?</w:t>
            </w:r>
          </w:p>
          <w:p w14:paraId="0763D9BF" w14:textId="799C7038" w:rsidR="000065DF" w:rsidRPr="00365597" w:rsidRDefault="000065DF" w:rsidP="00E84394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1CA52E29" w14:textId="6C18D901" w:rsidR="00E84394" w:rsidRPr="00365597" w:rsidRDefault="00E84394" w:rsidP="00E84394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403" w:type="dxa"/>
          </w:tcPr>
          <w:p w14:paraId="07E89019" w14:textId="77777777" w:rsidR="00E84394" w:rsidRPr="00365597" w:rsidRDefault="00E84394" w:rsidP="00E84394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35" w:type="dxa"/>
          </w:tcPr>
          <w:p w14:paraId="7FECC135" w14:textId="07AE08C1" w:rsidR="00E84394" w:rsidRPr="00365597" w:rsidRDefault="00E84394" w:rsidP="00E84394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425" w:type="dxa"/>
          </w:tcPr>
          <w:p w14:paraId="38BCFBF3" w14:textId="77777777" w:rsidR="00E84394" w:rsidRPr="00365597" w:rsidRDefault="00E84394" w:rsidP="00E84394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E84394" w14:paraId="6CBB53AE" w14:textId="77777777" w:rsidTr="008C1901">
        <w:tc>
          <w:tcPr>
            <w:tcW w:w="6941" w:type="dxa"/>
          </w:tcPr>
          <w:p w14:paraId="6761A95F" w14:textId="77777777" w:rsidR="00E84394" w:rsidRDefault="00E84394" w:rsidP="00E84394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Did the baby have an x-ray?</w:t>
            </w:r>
          </w:p>
          <w:p w14:paraId="64DC7423" w14:textId="15997D07" w:rsidR="000065DF" w:rsidRPr="00365597" w:rsidRDefault="000065DF" w:rsidP="00E84394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78604BD6" w14:textId="73FFD7B9" w:rsidR="00E84394" w:rsidRPr="00365597" w:rsidRDefault="00E84394" w:rsidP="00E84394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403" w:type="dxa"/>
          </w:tcPr>
          <w:p w14:paraId="214A4AE1" w14:textId="77777777" w:rsidR="00E84394" w:rsidRPr="00365597" w:rsidRDefault="00E84394" w:rsidP="00E84394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35" w:type="dxa"/>
          </w:tcPr>
          <w:p w14:paraId="3A275036" w14:textId="0A0D80C2" w:rsidR="00E84394" w:rsidRPr="00365597" w:rsidRDefault="00E84394" w:rsidP="00E84394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425" w:type="dxa"/>
          </w:tcPr>
          <w:p w14:paraId="113D037C" w14:textId="77777777" w:rsidR="00E84394" w:rsidRPr="00365597" w:rsidRDefault="00E84394" w:rsidP="00E84394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5534B4" w14:paraId="2D3A92B2" w14:textId="77777777" w:rsidTr="000065DF">
        <w:tc>
          <w:tcPr>
            <w:tcW w:w="6941" w:type="dxa"/>
          </w:tcPr>
          <w:p w14:paraId="28AB9E6B" w14:textId="77777777" w:rsidR="005534B4" w:rsidRDefault="005534B4" w:rsidP="005534B4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Did the baby have a second x-ray?</w:t>
            </w:r>
          </w:p>
          <w:p w14:paraId="24CE3EAF" w14:textId="3F933F32" w:rsidR="000065DF" w:rsidRDefault="000065DF" w:rsidP="005534B4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00603872" w14:textId="536781BB" w:rsidR="005534B4" w:rsidRDefault="005534B4" w:rsidP="005534B4">
            <w:pPr>
              <w:spacing w:before="40" w:after="40"/>
              <w:jc w:val="right"/>
              <w:rPr>
                <w:noProof/>
                <w:spacing w:val="-2"/>
                <w:lang w:eastAsia="en-GB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403" w:type="dxa"/>
          </w:tcPr>
          <w:p w14:paraId="06622098" w14:textId="77777777" w:rsidR="005534B4" w:rsidRDefault="005534B4" w:rsidP="005534B4">
            <w:pPr>
              <w:spacing w:before="40" w:after="40"/>
              <w:jc w:val="right"/>
              <w:rPr>
                <w:noProof/>
                <w:spacing w:val="-2"/>
                <w:lang w:eastAsia="en-GB"/>
              </w:rPr>
            </w:pPr>
          </w:p>
        </w:tc>
        <w:tc>
          <w:tcPr>
            <w:tcW w:w="1435" w:type="dxa"/>
          </w:tcPr>
          <w:p w14:paraId="7D891D04" w14:textId="1E2DEFE0" w:rsidR="005534B4" w:rsidRDefault="005534B4" w:rsidP="005534B4">
            <w:pPr>
              <w:spacing w:before="40" w:after="40"/>
              <w:jc w:val="right"/>
              <w:rPr>
                <w:noProof/>
                <w:spacing w:val="-2"/>
                <w:lang w:eastAsia="en-GB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425" w:type="dxa"/>
          </w:tcPr>
          <w:p w14:paraId="1747815D" w14:textId="71024D66" w:rsidR="005534B4" w:rsidRDefault="005534B4" w:rsidP="005534B4">
            <w:pPr>
              <w:spacing w:before="40" w:after="40"/>
              <w:jc w:val="right"/>
              <w:rPr>
                <w:noProof/>
                <w:spacing w:val="-2"/>
                <w:lang w:eastAsia="en-GB"/>
              </w:rPr>
            </w:pPr>
          </w:p>
        </w:tc>
      </w:tr>
      <w:tr w:rsidR="005534B4" w14:paraId="49DD50E8" w14:textId="77777777" w:rsidTr="008C1901">
        <w:tc>
          <w:tcPr>
            <w:tcW w:w="6941" w:type="dxa"/>
          </w:tcPr>
          <w:p w14:paraId="5AE940D7" w14:textId="77777777" w:rsidR="005534B4" w:rsidRDefault="005534B4" w:rsidP="005534B4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Did the baby have computerised tomography (CT)?</w:t>
            </w:r>
          </w:p>
          <w:p w14:paraId="7EFDE184" w14:textId="4F564F45" w:rsidR="000065DF" w:rsidRPr="00365597" w:rsidRDefault="000065DF" w:rsidP="005534B4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6CC17B56" w14:textId="1FBB2887" w:rsidR="005534B4" w:rsidRPr="00365597" w:rsidRDefault="005534B4" w:rsidP="005534B4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403" w:type="dxa"/>
          </w:tcPr>
          <w:p w14:paraId="55A59225" w14:textId="77777777" w:rsidR="005534B4" w:rsidRPr="00365597" w:rsidRDefault="005534B4" w:rsidP="005534B4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35" w:type="dxa"/>
          </w:tcPr>
          <w:p w14:paraId="4BE471AD" w14:textId="2D7B03B7" w:rsidR="005534B4" w:rsidRPr="00365597" w:rsidRDefault="005534B4" w:rsidP="005534B4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425" w:type="dxa"/>
          </w:tcPr>
          <w:p w14:paraId="15E9EAB1" w14:textId="77777777" w:rsidR="005534B4" w:rsidRPr="00365597" w:rsidRDefault="005534B4" w:rsidP="005534B4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5534B4" w14:paraId="1C08499D" w14:textId="77777777" w:rsidTr="008C1901">
        <w:tc>
          <w:tcPr>
            <w:tcW w:w="6941" w:type="dxa"/>
          </w:tcPr>
          <w:p w14:paraId="41696D5E" w14:textId="77777777" w:rsidR="005534B4" w:rsidRDefault="005534B4" w:rsidP="005534B4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Did the baby have an electrocardiogram (ECG)?</w:t>
            </w:r>
          </w:p>
          <w:p w14:paraId="09F43250" w14:textId="05F51BB8" w:rsidR="000065DF" w:rsidRPr="00365597" w:rsidRDefault="000065DF" w:rsidP="005534B4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783ACB2D" w14:textId="66F9FD5D" w:rsidR="005534B4" w:rsidRPr="00365597" w:rsidRDefault="005534B4" w:rsidP="005534B4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403" w:type="dxa"/>
          </w:tcPr>
          <w:p w14:paraId="02916C52" w14:textId="77777777" w:rsidR="005534B4" w:rsidRPr="00365597" w:rsidRDefault="005534B4" w:rsidP="005534B4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35" w:type="dxa"/>
          </w:tcPr>
          <w:p w14:paraId="1FF539B7" w14:textId="6F0F9B83" w:rsidR="005534B4" w:rsidRPr="00365597" w:rsidRDefault="005534B4" w:rsidP="005534B4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425" w:type="dxa"/>
          </w:tcPr>
          <w:p w14:paraId="1DB3F69B" w14:textId="77777777" w:rsidR="005534B4" w:rsidRPr="00365597" w:rsidRDefault="005534B4" w:rsidP="005534B4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5534B4" w14:paraId="6BFCAFF0" w14:textId="77777777" w:rsidTr="008C1901">
        <w:tc>
          <w:tcPr>
            <w:tcW w:w="6941" w:type="dxa"/>
          </w:tcPr>
          <w:p w14:paraId="04959342" w14:textId="77777777" w:rsidR="005534B4" w:rsidRDefault="005534B4" w:rsidP="005534B4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Did the baby have an electroencephalogram (EEG)?</w:t>
            </w:r>
          </w:p>
          <w:p w14:paraId="38F47403" w14:textId="33D26224" w:rsidR="000065DF" w:rsidRPr="00365597" w:rsidRDefault="000065DF" w:rsidP="005534B4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64" w:type="dxa"/>
          </w:tcPr>
          <w:p w14:paraId="15136219" w14:textId="78018C6F" w:rsidR="005534B4" w:rsidRPr="00365597" w:rsidRDefault="005534B4" w:rsidP="005534B4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403" w:type="dxa"/>
          </w:tcPr>
          <w:p w14:paraId="23A705BE" w14:textId="77777777" w:rsidR="005534B4" w:rsidRPr="00365597" w:rsidRDefault="005534B4" w:rsidP="005534B4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35" w:type="dxa"/>
          </w:tcPr>
          <w:p w14:paraId="59940763" w14:textId="04D861F1" w:rsidR="005534B4" w:rsidRPr="00365597" w:rsidRDefault="005534B4" w:rsidP="005534B4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425" w:type="dxa"/>
          </w:tcPr>
          <w:p w14:paraId="1EEC581A" w14:textId="77777777" w:rsidR="005534B4" w:rsidRPr="00365597" w:rsidRDefault="005534B4" w:rsidP="005534B4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5534B4" w14:paraId="29B1B576" w14:textId="77777777" w:rsidTr="008C1901">
        <w:tc>
          <w:tcPr>
            <w:tcW w:w="6941" w:type="dxa"/>
          </w:tcPr>
          <w:p w14:paraId="54E0164A" w14:textId="4758295B" w:rsidR="005534B4" w:rsidRDefault="005534B4" w:rsidP="005534B4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Did the baby undergo any other diagnostic tests/procedures/reviews? </w:t>
            </w:r>
            <w:r>
              <w:rPr>
                <w:rFonts w:asciiTheme="minorHAnsi" w:hAnsiTheme="minorHAnsi"/>
                <w:i/>
              </w:rPr>
              <w:t>If ‘Yes’ please specify</w:t>
            </w:r>
            <w:r w:rsidR="009603AC">
              <w:rPr>
                <w:rFonts w:asciiTheme="minorHAnsi" w:hAnsiTheme="minorHAnsi"/>
                <w:i/>
              </w:rPr>
              <w:t xml:space="preserve"> the type of test/procedure/review)</w:t>
            </w:r>
            <w:r>
              <w:rPr>
                <w:rFonts w:asciiTheme="minorHAnsi" w:hAnsiTheme="minorHAnsi"/>
                <w:i/>
              </w:rPr>
              <w:t>:</w:t>
            </w:r>
          </w:p>
          <w:p w14:paraId="017A4B03" w14:textId="71A49A0B" w:rsidR="005534B4" w:rsidRPr="00E84394" w:rsidRDefault="005534B4" w:rsidP="005534B4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______________________________________________________</w:t>
            </w:r>
          </w:p>
        </w:tc>
        <w:tc>
          <w:tcPr>
            <w:tcW w:w="1564" w:type="dxa"/>
          </w:tcPr>
          <w:p w14:paraId="4B9C5F7F" w14:textId="6E7580D9" w:rsidR="005534B4" w:rsidRPr="00365597" w:rsidRDefault="005534B4" w:rsidP="005534B4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403" w:type="dxa"/>
          </w:tcPr>
          <w:p w14:paraId="490867D3" w14:textId="77777777" w:rsidR="005534B4" w:rsidRPr="00365597" w:rsidRDefault="005534B4" w:rsidP="005534B4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35" w:type="dxa"/>
          </w:tcPr>
          <w:p w14:paraId="6283E30A" w14:textId="76EC113F" w:rsidR="005534B4" w:rsidRPr="00365597" w:rsidRDefault="005534B4" w:rsidP="005534B4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425" w:type="dxa"/>
          </w:tcPr>
          <w:p w14:paraId="78A9EB38" w14:textId="77777777" w:rsidR="005534B4" w:rsidRPr="00365597" w:rsidRDefault="005534B4" w:rsidP="005534B4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5534B4" w14:paraId="0E01E312" w14:textId="763CB78A" w:rsidTr="008C1901">
        <w:tc>
          <w:tcPr>
            <w:tcW w:w="6941" w:type="dxa"/>
          </w:tcPr>
          <w:p w14:paraId="25A805AF" w14:textId="77777777" w:rsidR="009603AC" w:rsidRDefault="005534B4" w:rsidP="009603AC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Did the baby undergo any other diagnostic tests/procedures/reviews? </w:t>
            </w:r>
            <w:r w:rsidR="009603AC">
              <w:rPr>
                <w:rFonts w:asciiTheme="minorHAnsi" w:hAnsiTheme="minorHAnsi"/>
                <w:i/>
              </w:rPr>
              <w:t>If ‘Yes’ please specify the type of test/procedure/review):</w:t>
            </w:r>
          </w:p>
          <w:p w14:paraId="09CD564F" w14:textId="2C49C8C5" w:rsidR="005534B4" w:rsidRDefault="005534B4" w:rsidP="005534B4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i/>
              </w:rPr>
              <w:t>______________________________________________________</w:t>
            </w:r>
          </w:p>
        </w:tc>
        <w:tc>
          <w:tcPr>
            <w:tcW w:w="1564" w:type="dxa"/>
          </w:tcPr>
          <w:p w14:paraId="324EFE33" w14:textId="77777777" w:rsidR="005534B4" w:rsidRDefault="005534B4" w:rsidP="005534B4">
            <w:pPr>
              <w:spacing w:before="40" w:after="40"/>
              <w:jc w:val="right"/>
              <w:rPr>
                <w:noProof/>
                <w:spacing w:val="-2"/>
                <w:lang w:eastAsia="en-GB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403" w:type="dxa"/>
          </w:tcPr>
          <w:p w14:paraId="1B7AC6EB" w14:textId="77777777" w:rsidR="005534B4" w:rsidRDefault="005534B4" w:rsidP="005534B4">
            <w:pPr>
              <w:spacing w:before="40" w:after="40"/>
              <w:jc w:val="right"/>
              <w:rPr>
                <w:noProof/>
                <w:spacing w:val="-2"/>
                <w:lang w:eastAsia="en-GB"/>
              </w:rPr>
            </w:pPr>
          </w:p>
        </w:tc>
        <w:tc>
          <w:tcPr>
            <w:tcW w:w="1435" w:type="dxa"/>
          </w:tcPr>
          <w:p w14:paraId="502DD76C" w14:textId="575B8F62" w:rsidR="005534B4" w:rsidRDefault="005534B4" w:rsidP="005534B4">
            <w:pPr>
              <w:spacing w:before="40" w:after="40"/>
              <w:jc w:val="right"/>
              <w:rPr>
                <w:noProof/>
                <w:spacing w:val="-2"/>
                <w:lang w:eastAsia="en-GB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425" w:type="dxa"/>
          </w:tcPr>
          <w:p w14:paraId="2574D451" w14:textId="48F9CD8A" w:rsidR="005534B4" w:rsidRDefault="005534B4" w:rsidP="005534B4">
            <w:pPr>
              <w:spacing w:before="40" w:after="40"/>
              <w:jc w:val="right"/>
              <w:rPr>
                <w:noProof/>
                <w:spacing w:val="-2"/>
                <w:lang w:eastAsia="en-GB"/>
              </w:rPr>
            </w:pPr>
          </w:p>
        </w:tc>
      </w:tr>
    </w:tbl>
    <w:p w14:paraId="09EDE15F" w14:textId="77777777" w:rsidR="00DF1D01" w:rsidRDefault="00DF1D01">
      <w:r>
        <w:br w:type="page"/>
      </w:r>
    </w:p>
    <w:tbl>
      <w:tblPr>
        <w:tblStyle w:val="TableGrid"/>
        <w:tblW w:w="1047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3"/>
        <w:gridCol w:w="8138"/>
      </w:tblGrid>
      <w:tr w:rsidR="0032493A" w14:paraId="4476BA3B" w14:textId="77777777" w:rsidTr="00DF1D01">
        <w:tc>
          <w:tcPr>
            <w:tcW w:w="2333" w:type="dxa"/>
          </w:tcPr>
          <w:p w14:paraId="60CC22CD" w14:textId="29ED2695" w:rsidR="0032493A" w:rsidRDefault="0032493A" w:rsidP="007C48AA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  <w:tc>
          <w:tcPr>
            <w:tcW w:w="8138" w:type="dxa"/>
          </w:tcPr>
          <w:p w14:paraId="0869232A" w14:textId="4F5358BE" w:rsidR="0032493A" w:rsidRDefault="00371CD6" w:rsidP="00371CD6">
            <w:pPr>
              <w:ind w:left="-2436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447211">
              <w:rPr>
                <w:rFonts w:asciiTheme="minorHAnsi" w:hAnsiTheme="minorHAnsi" w:cs="Arial"/>
                <w:b/>
                <w:sz w:val="28"/>
                <w:szCs w:val="28"/>
              </w:rPr>
              <w:t>Baby</w:t>
            </w:r>
            <w:r>
              <w:rPr>
                <w:rFonts w:asciiTheme="minorHAnsi" w:hAnsiTheme="minorHAnsi" w:cs="Arial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b/>
                <w:sz w:val="28"/>
                <w:szCs w:val="28"/>
              </w:rPr>
              <w:t>Post P</w:t>
            </w:r>
            <w:r w:rsidRPr="00447211">
              <w:rPr>
                <w:rFonts w:asciiTheme="minorHAnsi" w:hAnsiTheme="minorHAnsi" w:cs="Arial"/>
                <w:b/>
                <w:sz w:val="28"/>
                <w:szCs w:val="28"/>
              </w:rPr>
              <w:t>artum</w:t>
            </w:r>
            <w:proofErr w:type="spellEnd"/>
          </w:p>
        </w:tc>
      </w:tr>
    </w:tbl>
    <w:p w14:paraId="19D33736" w14:textId="1CCD688A" w:rsidR="0032493A" w:rsidRPr="00EE71DA" w:rsidRDefault="008C1901" w:rsidP="0032493A">
      <w:pPr>
        <w:pStyle w:val="Header"/>
        <w:rPr>
          <w:sz w:val="36"/>
          <w:szCs w:val="36"/>
        </w:rPr>
      </w:pPr>
      <w:r>
        <w:rPr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5505408" behindDoc="0" locked="0" layoutInCell="1" allowOverlap="1" wp14:anchorId="759FFB1F" wp14:editId="20060BCC">
                <wp:simplePos x="0" y="0"/>
                <wp:positionH relativeFrom="page">
                  <wp:posOffset>457200</wp:posOffset>
                </wp:positionH>
                <wp:positionV relativeFrom="paragraph">
                  <wp:posOffset>-635</wp:posOffset>
                </wp:positionV>
                <wp:extent cx="6819900" cy="371475"/>
                <wp:effectExtent l="0" t="0" r="19050" b="28575"/>
                <wp:wrapNone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9900" cy="3714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5F4A5D" w14:textId="77777777" w:rsidR="00EE4A32" w:rsidRPr="00634521" w:rsidRDefault="00EE4A32" w:rsidP="008C1901">
                            <w:pP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  <w:t xml:space="preserve">Participant Eligibility Number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0DB4A93B" wp14:editId="66CCEEEF">
                                  <wp:extent cx="885825" cy="219075"/>
                                  <wp:effectExtent l="0" t="0" r="9525" b="9525"/>
                                  <wp:docPr id="77" name="Picture 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5EF730FF" wp14:editId="4C1F8F3C">
                                  <wp:extent cx="885825" cy="219075"/>
                                  <wp:effectExtent l="0" t="0" r="9525" b="9525"/>
                                  <wp:docPr id="78" name="Picture 7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9FFB1F" id="Text Box 76" o:spid="_x0000_s1193" type="#_x0000_t202" style="position:absolute;margin-left:36pt;margin-top:-.05pt;width:537pt;height:29.25pt;z-index:25550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" fillcolor="#e7e6e6 [3214]" strokeweight=".5pt">
                <v:textbox>
                  <w:txbxContent>
                    <w:p w14:paraId="275F4A5D" w14:textId="77777777" w:rsidR="00EE4A32" w:rsidRPr="00634521" w:rsidRDefault="00EE4A32" w:rsidP="008C1901">
                      <w:pPr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  <w:t xml:space="preserve">Participant Eligibility Number </w:t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0DB4A93B" wp14:editId="66CCEEEF">
                            <wp:extent cx="885825" cy="219075"/>
                            <wp:effectExtent l="0" t="0" r="9525" b="9525"/>
                            <wp:docPr id="77" name="Picture 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5EF730FF" wp14:editId="4C1F8F3C">
                            <wp:extent cx="885825" cy="219075"/>
                            <wp:effectExtent l="0" t="0" r="9525" b="9525"/>
                            <wp:docPr id="78" name="Picture 7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99A2404" w14:textId="56F99531" w:rsidR="00CA4E09" w:rsidRDefault="00CA4E09"/>
    <w:tbl>
      <w:tblPr>
        <w:tblStyle w:val="TableGrid"/>
        <w:tblW w:w="10768" w:type="dxa"/>
        <w:tblLayout w:type="fixed"/>
        <w:tblLook w:val="04A0" w:firstRow="1" w:lastRow="0" w:firstColumn="1" w:lastColumn="0" w:noHBand="0" w:noVBand="1"/>
      </w:tblPr>
      <w:tblGrid>
        <w:gridCol w:w="3865"/>
        <w:gridCol w:w="4635"/>
        <w:gridCol w:w="567"/>
        <w:gridCol w:w="1134"/>
        <w:gridCol w:w="567"/>
      </w:tblGrid>
      <w:tr w:rsidR="009440F3" w14:paraId="263BAD55" w14:textId="65FA3EC4" w:rsidTr="005A3F81">
        <w:tc>
          <w:tcPr>
            <w:tcW w:w="10768" w:type="dxa"/>
            <w:gridSpan w:val="5"/>
            <w:shd w:val="pct10" w:color="auto" w:fill="auto"/>
          </w:tcPr>
          <w:p w14:paraId="4C46DEA9" w14:textId="29BCE740" w:rsidR="009440F3" w:rsidRPr="00E00AE7" w:rsidRDefault="00E026E1" w:rsidP="009440F3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6</w:t>
            </w:r>
            <w:r w:rsidR="009440F3" w:rsidRPr="00E00AE7">
              <w:rPr>
                <w:rFonts w:asciiTheme="minorHAnsi" w:hAnsiTheme="minorHAnsi" w:cstheme="minorHAnsi"/>
                <w:b/>
                <w:sz w:val="28"/>
                <w:szCs w:val="28"/>
              </w:rPr>
              <w:t>.</w:t>
            </w:r>
            <w:r w:rsidR="0080199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="009440F3" w:rsidRPr="00E00AE7">
              <w:rPr>
                <w:rFonts w:asciiTheme="minorHAnsi" w:hAnsiTheme="minorHAnsi" w:cstheme="minorHAnsi"/>
                <w:b/>
                <w:sz w:val="28"/>
                <w:szCs w:val="28"/>
              </w:rPr>
              <w:t>Discharge</w:t>
            </w:r>
          </w:p>
        </w:tc>
      </w:tr>
      <w:tr w:rsidR="007B1BD4" w14:paraId="6B1888AE" w14:textId="55D8E417" w:rsidTr="009C65B1">
        <w:tc>
          <w:tcPr>
            <w:tcW w:w="3865" w:type="dxa"/>
          </w:tcPr>
          <w:p w14:paraId="65F7C6AE" w14:textId="77777777" w:rsidR="007B1BD4" w:rsidRDefault="007B1BD4" w:rsidP="009440F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Date the baby discharged home</w:t>
            </w:r>
          </w:p>
          <w:p w14:paraId="60B717CA" w14:textId="0A5E7D40" w:rsidR="007B1BD4" w:rsidRPr="009440F3" w:rsidRDefault="007B1BD4" w:rsidP="009440F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35" w:type="dxa"/>
            <w:tcBorders>
              <w:bottom w:val="single" w:sz="4" w:space="0" w:color="auto"/>
              <w:right w:val="nil"/>
            </w:tcBorders>
          </w:tcPr>
          <w:p w14:paraId="2656D13F" w14:textId="3FDD5EC7" w:rsidR="007B1BD4" w:rsidRDefault="007B1BD4" w:rsidP="009440F3">
            <w:pPr>
              <w:spacing w:before="40" w:after="40"/>
              <w:jc w:val="right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  <w:r w:rsidRPr="00DE10C8">
              <w:rPr>
                <w:rFonts w:asciiTheme="minorHAnsi" w:hAnsiTheme="minorHAnsi"/>
                <w:noProof/>
                <w:sz w:val="24"/>
                <w:szCs w:val="24"/>
                <w:highlight w:val="yellow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4986240" behindDoc="0" locked="0" layoutInCell="1" allowOverlap="1" wp14:anchorId="1A50985E" wp14:editId="22FF5419">
                      <wp:simplePos x="0" y="0"/>
                      <wp:positionH relativeFrom="column">
                        <wp:posOffset>-2540</wp:posOffset>
                      </wp:positionH>
                      <wp:positionV relativeFrom="page">
                        <wp:posOffset>124520</wp:posOffset>
                      </wp:positionV>
                      <wp:extent cx="2078355" cy="234315"/>
                      <wp:effectExtent l="0" t="0" r="17145" b="32385"/>
                      <wp:wrapNone/>
                      <wp:docPr id="2675" name="Group 26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676" name="Rectangle 26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77" name="Straight Arrow Connector 2677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78" name="Straight Arrow Connector 2678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79" name="Rectangle 26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80" name="Rectangle 26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81" name="Rectangle 26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82" name="Rectangle 26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83" name="Rectangle 26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84" name="Rectangle 268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85" name="Rectangle 26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group w14:anchorId="492FC4B7" id="Group 2675" o:spid="_x0000_s1026" style="position:absolute;margin-left:-.2pt;margin-top:9.8pt;width:163.65pt;height:18.45pt;z-index:254986240;mso-position-vertical-relative:page;mso-width-relative:margin;mso-height-relative:margin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">
                      <v:rect id="Rectangle 2676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HnZsYA&#10;AADdAAAADwAAAGRycy9kb3ducmV2LnhtbESPQWvCQBSE7wX/w/IEb3XTCGmNrlIqEXvUePH2zD6T&#10;2OzbkN1o7K/vFgo9DjPzDbNcD6YRN+pcbVnByzQCQVxYXXOp4Jhnz28gnEfW2FgmBQ9ysF6NnpaY&#10;anvnPd0OvhQBwi5FBZX3bSqlKyoy6Ka2JQ7exXYGfZBdKXWH9wA3jYyjKJEGaw4LFbb0UVHxdeiN&#10;gnMdH/F7n28jM89m/nPIr/1po9RkPLwvQHga/H/4r73TCuLkNYHfN+EJ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oHnZsYAAADdAAAADwAAAAAAAAAAAAAAAACYAgAAZHJz&#10;L2Rvd25yZXYueG1sUEsFBgAAAAAEAAQA9QAAAIsDAAAAAA==&#10;"/>
                      <v:shape id="Straight Arrow Connector 2677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J18ucUAAADdAAAADwAAAGRycy9kb3ducmV2LnhtbESPQYvCMBSE7wv+h/AW9rJoWg8q1SjL&#10;woJ4WFB78PhInm2xealJrN1/vxEEj8PMfMOsNoNtRU8+NI4V5JMMBLF2puFKQXn8GS9AhIhssHVM&#10;Cv4owGY9elthYdyd99QfYiUShEOBCuoYu0LKoGuyGCauI07e2XmLMUlfSePxnuC2ldMsm0mLDaeF&#10;Gjv6rklfDjeroNmVv2X/eY1eL3b5yefheGq1Uh/vw9cSRKQhvsLP9tYomM7mc3i8SU9Arv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J18ucUAAADdAAAADwAAAAAAAAAA&#10;AAAAAAChAgAAZHJzL2Rvd25yZXYueG1sUEsFBgAAAAAEAAQA+QAAAJMDAAAAAA==&#10;"/>
                      <v:shape id="Straight Arrow Connector 2678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QLoy8IAAADdAAAADwAAAGRycy9kb3ducmV2LnhtbERPTYvCMBC9C/6HMIIXWdN6cKVrFFlY&#10;WDwIag8eh2Rsi82kJtla/705CHt8vO/1drCt6MmHxrGCfJ6BINbONFwpKM8/HysQISIbbB2TgicF&#10;2G7GozUWxj34SP0pViKFcChQQR1jV0gZdE0Ww9x1xIm7Om8xJugraTw+Urht5SLLltJiw6mhxo6+&#10;a9K3059V0OzLQ9nP7tHr1T6/+DycL61WajoZdl8gIg3xX/x2/xoFi+VnmpvepCcgN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QLoy8IAAADdAAAADwAAAAAAAAAAAAAA&#10;AAChAgAAZHJzL2Rvd25yZXYueG1sUEsFBgAAAAAEAAQA+QAAAJADAAAAAA==&#10;"/>
                      <v:rect id="Rectangle 2679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5zFMYA&#10;AADdAAAADwAAAGRycy9kb3ducmV2LnhtbESPQWvCQBSE70L/w/IKvenGFNIaXYNYLO3RxEtvz+wz&#10;iWbfhuxG0/76bqHgcZiZb5hVNppWXKl3jWUF81kEgri0uuFKwaHYTV9BOI+ssbVMCr7JQbZ+mKww&#10;1fbGe7rmvhIBwi5FBbX3XSqlK2sy6Ga2Iw7eyfYGfZB9JXWPtwA3rYyjKJEGGw4LNXa0ram85INR&#10;cGziA/7si/fILHbP/nMszsPXm1JPj+NmCcLT6O/h//aHVhAnLwv4exOegF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x5zFMYAAADdAAAADwAAAAAAAAAAAAAAAACYAgAAZHJz&#10;L2Rvd25yZXYueG1sUEsFBgAAAAAEAAQA9QAAAIsDAAAAAA==&#10;"/>
                      <v:rect id="Rectangle 2680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GqrsAA&#10;AADdAAAADwAAAGRycy9kb3ducmV2LnhtbERPTa/BQBTdS/yHyZXYMVWJ0GeIEMKS2thdnfvavte5&#10;03QG5debhcTy5HzPl62pxJ0aV1pWMBpGIIgzq0vOFZzT7WAKwnlkjZVlUvAkB8tFtzPHRNsHH+l+&#10;8rkIIewSVFB4XydSuqwgg25oa+LA/drGoA+wyaVu8BHCTSXjKJpIgyWHhgJrWheU/Z9uRsG1jM/4&#10;Oqa7yMy2Y39o07/bZaNUv9eufkB4av1X/HHvtYJ4Mg37w5vwBOTi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/GqrsAAAADdAAAADwAAAAAAAAAAAAAAAACYAgAAZHJzL2Rvd25y&#10;ZXYueG1sUEsFBgAAAAAEAAQA9QAAAIUDAAAAAA==&#10;"/>
                      <v:rect id="Rectangle 2681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0PNcYA&#10;AADdAAAADwAAAGRycy9kb3ducmV2LnhtbESPQWvCQBSE70L/w/IKvZmNKQQbs0pRLO1R46W3Z/aZ&#10;xGbfhuxqor++Wyh4HGbmGyZfjaYVV+pdY1nBLIpBEJdWN1wpOBTb6RyE88gaW8uk4EYOVsunSY6Z&#10;tgPv6Lr3lQgQdhkqqL3vMildWZNBF9mOOHgn2xv0QfaV1D0OAW5amcRxKg02HBZq7GhdU/mzvxgF&#10;xyY54H1XfMTmbfvqv8bifPneKPXyPL4vQHga/SP83/7UCpJ0PoO/N+EJ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L0PNcYAAADdAAAADwAAAAAAAAAAAAAAAACYAgAAZHJz&#10;L2Rvd25yZXYueG1sUEsFBgAAAAAEAAQA9QAAAIsDAAAAAA==&#10;"/>
                      <v:rect id="Rectangle 2682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+RQsUA&#10;AADdAAAADwAAAGRycy9kb3ducmV2LnhtbESPQWvCQBSE74L/YXlCb7pphGCjq5QWpR5jvPT2mn0m&#10;0ezbkF2TtL/eLRR6HGbmG2azG00jeupcbVnB8yICQVxYXXOp4Jzv5ysQziNrbCyTgm9ysNtOJxtM&#10;tR04o/7kSxEg7FJUUHnfplK6oiKDbmFb4uBdbGfQB9mVUnc4BLhpZBxFiTRYc1iosKW3iorb6W4U&#10;fNXxGX+y/BCZl/3SH8f8ev98V+ppNr6uQXga/X/4r/2hFcTJKobfN+EJyO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b5FCxQAAAN0AAAAPAAAAAAAAAAAAAAAAAJgCAABkcnMv&#10;ZG93bnJldi54bWxQSwUGAAAAAAQABAD1AAAAigMAAAAA&#10;"/>
                      <v:rect id="Rectangle 2683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M02cYA&#10;AADdAAAADwAAAGRycy9kb3ducmV2LnhtbESPQWvCQBSE70L/w/IKvemmCQQbXaW0WNqjxktvz+wz&#10;ic2+Ddk1if76riB4HGbmG2a5Hk0jeupcbVnB6ywCQVxYXXOpYJ9vpnMQziNrbCyTggs5WK+eJkvM&#10;tB14S/3OlyJA2GWooPK+zaR0RUUG3cy2xME72s6gD7Irpe5wCHDTyDiKUmmw5rBQYUsfFRV/u7NR&#10;cKjjPV63+Vdk3jaJ/xnz0/n3U6mX5/F9AcLT6B/he/tbK4jTeQK3N+EJyN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yM02cYAAADdAAAADwAAAAAAAAAAAAAAAACYAgAAZHJz&#10;L2Rvd25yZXYueG1sUEsFBgAAAAAEAAQA9QAAAIsDAAAAAA==&#10;"/>
                      <v:rect id="Rectangle 2684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qsrcYA&#10;AADdAAAADwAAAGRycy9kb3ducmV2LnhtbESPQWvCQBSE7wX/w/KE3urGtIhG1yAtlvYY46W3Z/aZ&#10;RLNvQ3ZN0v76bkHocZiZb5hNOppG9NS52rKC+SwCQVxYXXOp4Jjvn5YgnEfW2FgmBd/kIN1OHjaY&#10;aDtwRv3BlyJA2CWooPK+TaR0RUUG3cy2xME7286gD7Irpe5wCHDTyDiKFtJgzWGhwpZeKyquh5tR&#10;cKrjI/5k+XtkVvtn/znml9vXm1KP03G3BuFp9P/he/tDK4gXyxf4exOegN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MqsrcYAAADdAAAADwAAAAAAAAAAAAAAAACYAgAAZHJz&#10;L2Rvd25yZXYueG1sUEsFBgAAAAAEAAQA9QAAAIsDAAAAAA==&#10;"/>
                      <v:rect id="Rectangle 2685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YJNsYA&#10;AADdAAAADwAAAGRycy9kb3ducmV2LnhtbESPQWvCQBSE7wX/w/KE3urGlIpG1yAtlvYY46W3Z/aZ&#10;RLNvQ3ZN0v76bkHocZiZb5hNOppG9NS52rKC+SwCQVxYXXOp4Jjvn5YgnEfW2FgmBd/kIN1OHjaY&#10;aDtwRv3BlyJA2CWooPK+TaR0RUUG3cy2xME7286gD7Irpe5wCHDTyDiKFtJgzWGhwpZeKyquh5tR&#10;cKrjI/5k+XtkVvtn/znml9vXm1KP03G3BuFp9P/he/tDK4gXyxf4exOegN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4YJNsYAAADdAAAADwAAAAAAAAAAAAAAAACYAgAAZHJz&#10;L2Rvd25yZXYueG1sUEsFBgAAAAAEAAQA9QAAAIsDAAAAAA==&#10;"/>
                      <w10:wrap anchory="page"/>
                    </v:group>
                  </w:pict>
                </mc:Fallback>
              </mc:AlternateContent>
            </w:r>
          </w:p>
          <w:p w14:paraId="623911CD" w14:textId="77777777" w:rsidR="007B1BD4" w:rsidRDefault="007B1BD4" w:rsidP="009440F3">
            <w:pPr>
              <w:spacing w:before="40" w:after="40"/>
              <w:jc w:val="right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</w:p>
          <w:p w14:paraId="702AA4BE" w14:textId="269035FA" w:rsidR="007B1BD4" w:rsidRDefault="007B1BD4" w:rsidP="009440F3">
            <w:pPr>
              <w:spacing w:before="40" w:after="40"/>
              <w:jc w:val="right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  <w:proofErr w:type="spellStart"/>
            <w:r w:rsidRPr="00361CEF">
              <w:rPr>
                <w:rFonts w:asciiTheme="minorHAnsi" w:hAnsiTheme="minorHAnsi"/>
                <w:spacing w:val="20"/>
                <w:sz w:val="24"/>
                <w:szCs w:val="24"/>
              </w:rPr>
              <w:t>dd</w:t>
            </w:r>
            <w:proofErr w:type="spellEnd"/>
            <w:r w:rsidRPr="00361CEF">
              <w:rPr>
                <w:rFonts w:asciiTheme="minorHAnsi" w:hAnsiTheme="minorHAnsi"/>
                <w:spacing w:val="20"/>
                <w:sz w:val="24"/>
                <w:szCs w:val="24"/>
              </w:rPr>
              <w:t>/mm/</w:t>
            </w:r>
            <w:proofErr w:type="spellStart"/>
            <w:r w:rsidRPr="00361CEF">
              <w:rPr>
                <w:rFonts w:asciiTheme="minorHAnsi" w:hAnsiTheme="minorHAnsi"/>
                <w:spacing w:val="20"/>
                <w:sz w:val="24"/>
                <w:szCs w:val="24"/>
              </w:rPr>
              <w:t>yyyy</w:t>
            </w:r>
            <w:proofErr w:type="spellEnd"/>
            <w:r>
              <w:rPr>
                <w:rFonts w:asciiTheme="minorHAnsi" w:hAnsiTheme="minorHAnsi"/>
                <w:spacing w:val="20"/>
                <w:sz w:val="24"/>
                <w:szCs w:val="24"/>
              </w:rPr>
              <w:t xml:space="preserve">                                        </w:t>
            </w:r>
          </w:p>
        </w:tc>
        <w:tc>
          <w:tcPr>
            <w:tcW w:w="2268" w:type="dxa"/>
            <w:gridSpan w:val="3"/>
            <w:tcBorders>
              <w:left w:val="nil"/>
              <w:bottom w:val="single" w:sz="4" w:space="0" w:color="auto"/>
            </w:tcBorders>
          </w:tcPr>
          <w:p w14:paraId="7CB3395E" w14:textId="4A0836DD" w:rsidR="007B1BD4" w:rsidRPr="009440F3" w:rsidRDefault="007B1BD4" w:rsidP="007B1BD4">
            <w:pPr>
              <w:tabs>
                <w:tab w:val="left" w:pos="3645"/>
              </w:tabs>
              <w:spacing w:before="40" w:after="40"/>
              <w:rPr>
                <w:rFonts w:asciiTheme="minorHAnsi" w:hAnsiTheme="minorHAnsi" w:cstheme="minorHAnsi"/>
                <w:sz w:val="24"/>
                <w:szCs w:val="24"/>
              </w:rPr>
            </w:pPr>
            <w:r w:rsidRPr="00E26FA6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6243712" behindDoc="0" locked="0" layoutInCell="1" allowOverlap="1" wp14:anchorId="26C3EE65" wp14:editId="384A0565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104091</wp:posOffset>
                      </wp:positionV>
                      <wp:extent cx="219075" cy="219075"/>
                      <wp:effectExtent l="0" t="0" r="28575" b="2857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51BFEAEF" id="Rectangle 2" o:spid="_x0000_s1026" style="position:absolute;margin-left:78pt;margin-top:8.2pt;width:17.25pt;height:17.25pt;z-index:25624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"/>
                  </w:pict>
                </mc:Fallback>
              </mc:AlternateContent>
            </w:r>
            <w:r>
              <w:rPr>
                <w:rFonts w:asciiTheme="minorHAnsi" w:hAnsiTheme="minorHAnsi"/>
                <w:spacing w:val="20"/>
                <w:sz w:val="24"/>
                <w:szCs w:val="24"/>
              </w:rPr>
              <w:t>Not applicable</w:t>
            </w:r>
            <w:r>
              <w:rPr>
                <w:rFonts w:asciiTheme="minorHAnsi" w:hAnsiTheme="minorHAnsi"/>
                <w:spacing w:val="20"/>
                <w:sz w:val="24"/>
                <w:szCs w:val="24"/>
              </w:rPr>
              <w:tab/>
            </w:r>
          </w:p>
        </w:tc>
      </w:tr>
      <w:tr w:rsidR="005A3F81" w14:paraId="04B32E32" w14:textId="77777777" w:rsidTr="009C65B1">
        <w:tc>
          <w:tcPr>
            <w:tcW w:w="3865" w:type="dxa"/>
          </w:tcPr>
          <w:p w14:paraId="426E7E5C" w14:textId="102D5BE2" w:rsidR="005A3F81" w:rsidRDefault="005A3F81" w:rsidP="005A3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05AF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Has the baby died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since</w:t>
            </w:r>
            <w:r w:rsidRPr="00305AF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delivery?</w:t>
            </w:r>
          </w:p>
        </w:tc>
        <w:tc>
          <w:tcPr>
            <w:tcW w:w="4635" w:type="dxa"/>
            <w:tcBorders>
              <w:right w:val="single" w:sz="4" w:space="0" w:color="auto"/>
            </w:tcBorders>
          </w:tcPr>
          <w:p w14:paraId="0FA71C79" w14:textId="06297AD6" w:rsidR="005A3F81" w:rsidRPr="00DE10C8" w:rsidRDefault="005A3F81" w:rsidP="005A3F81">
            <w:pPr>
              <w:spacing w:before="40" w:after="40"/>
              <w:jc w:val="right"/>
              <w:rPr>
                <w:rFonts w:asciiTheme="minorHAnsi" w:hAnsiTheme="minorHAnsi"/>
                <w:noProof/>
                <w:sz w:val="24"/>
                <w:szCs w:val="24"/>
                <w:highlight w:val="yellow"/>
                <w:lang w:eastAsia="en-GB"/>
              </w:rPr>
            </w:pPr>
            <w:r w:rsidRPr="00305AF2"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2"/>
                <w:szCs w:val="22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6247808" behindDoc="0" locked="0" layoutInCell="1" allowOverlap="1" wp14:anchorId="4AB54525" wp14:editId="0ABDC405">
                      <wp:simplePos x="0" y="0"/>
                      <wp:positionH relativeFrom="column">
                        <wp:posOffset>2578100</wp:posOffset>
                      </wp:positionH>
                      <wp:positionV relativeFrom="paragraph">
                        <wp:posOffset>452755</wp:posOffset>
                      </wp:positionV>
                      <wp:extent cx="1047750" cy="323850"/>
                      <wp:effectExtent l="0" t="0" r="19050" b="0"/>
                      <wp:wrapNone/>
                      <wp:docPr id="38" name="Group 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47750" cy="323850"/>
                                <a:chOff x="0" y="0"/>
                                <a:chExt cx="1047750" cy="323850"/>
                              </a:xfrm>
                            </wpg:grpSpPr>
                            <wps:wsp>
                              <wps:cNvPr id="53" name="Rectangle 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2857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" name="Rectangle 5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600" y="2857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28" name="Rectangle 23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9600" y="3810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0" name="Rectangle 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8675" y="3810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52" name="Text Box 2352"/>
                              <wps:cNvSpPr txBox="1"/>
                              <wps:spPr>
                                <a:xfrm>
                                  <a:off x="438150" y="0"/>
                                  <a:ext cx="142875" cy="323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6EA191E" w14:textId="77777777" w:rsidR="00EE4A32" w:rsidRPr="00EE56FD" w:rsidRDefault="00EE4A32" w:rsidP="005A3F81">
                                    <w:pPr>
                                      <w:spacing w:before="40" w:after="40" w:line="240" w:lineRule="auto"/>
                                      <w:jc w:val="center"/>
                                      <w:rPr>
                                        <w:noProof/>
                                        <w:color w:val="000000" w:themeColor="text1"/>
                                        <w:sz w:val="72"/>
                                        <w:szCs w:val="72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EE56FD">
                                      <w:rPr>
                                        <w:rFonts w:asciiTheme="minorHAnsi" w:hAnsiTheme="minorHAnsi" w:cstheme="minorHAnsi"/>
                                        <w:b/>
                                        <w:noProof/>
                                        <w:color w:val="000000" w:themeColor="text1"/>
                                        <w:sz w:val="24"/>
                                        <w:szCs w:val="24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:</w:t>
                                    </w:r>
                                    <w:r>
                                      <w:rPr>
                                        <w:noProof/>
                                        <w:color w:val="000000" w:themeColor="text1"/>
                                        <w:sz w:val="72"/>
                                        <w:szCs w:val="72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Your text here: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B54525" id="Group 38" o:spid="_x0000_s1194" style="position:absolute;left:0;text-align:left;margin-left:203pt;margin-top:35.65pt;width:82.5pt;height:25.5pt;z-index:256247808" coordsize="10477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">
                      <v:rect id="Rectangle 53" o:spid="_x0000_s1195" style="position:absolute;top:285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dqKcIA&#10;AADbAAAADwAAAGRycy9kb3ducmV2LnhtbESPQYvCMBSE74L/ITzBm6YqK2s1iijK7lHrxduzebbV&#10;5qU0Uau/3iwIexxm5htmtmhMKe5Uu8KygkE/AkGcWl1wpuCQbHrfIJxH1lhaJgVPcrCYt1szjLV9&#10;8I7ue5+JAGEXo4Lc+yqW0qU5GXR9WxEH72xrgz7IOpO6xkeAm1IOo2gsDRYcFnKsaJVTet3fjIJT&#10;MTzga5dsIzPZjPxvk1xux7VS3U6znILw1Pj/8Kf9oxV8jeD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F2opwgAAANsAAAAPAAAAAAAAAAAAAAAAAJgCAABkcnMvZG93&#10;bnJldi54bWxQSwUGAAAAAAQABAD1AAAAhwMAAAAA&#10;"/>
                      <v:rect id="Rectangle 54" o:spid="_x0000_s1196" style="position:absolute;left:2286;top:285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7yXcUA&#10;AADbAAAADwAAAGRycy9kb3ducmV2LnhtbESPQWvCQBSE7wX/w/KE3upGraWNbkSUlHrUeOntmX0m&#10;0ezbkN2YtL++Wyj0OMzMN8xqPZha3Kl1lWUF00kEgji3uuJCwSlLn15BOI+ssbZMCr7IwToZPaww&#10;1rbnA92PvhABwi5GBaX3TSyly0sy6Ca2IQ7exbYGfZBtIXWLfYCbWs6i6EUarDgslNjQtqT8duyM&#10;gnM1O+H3IXuPzFs69/shu3afO6Uex8NmCcLT4P/Df+0PrWDxDL9fwg+Qy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/vJdxQAAANsAAAAPAAAAAAAAAAAAAAAAAJgCAABkcnMv&#10;ZG93bnJldi54bWxQSwUGAAAAAAQABAD1AAAAigMAAAAA&#10;"/>
                      <v:rect id="Rectangle 2328" o:spid="_x0000_s1197" style="position:absolute;left:6096;top:381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9aFsMA&#10;AADdAAAADwAAAGRycy9kb3ducmV2LnhtbERPPW/CMBDdkfofrKvUDZwGqYIUE6FWqdoRwsJ2jY8k&#10;EJ8j2wlpf309VGJ8et+bfDKdGMn51rKC50UCgriyuuVawbEs5isQPiBr7CyTgh/ykG8fZhvMtL3x&#10;nsZDqEUMYZ+hgiaEPpPSVw0Z9AvbE0fubJ3BEKGrpXZ4i+Gmk2mSvEiDLceGBnt6a6i6Hgaj4LtN&#10;j/i7Lz8Ssy6W4WsqL8PpXamnx2n3CiLQFO7if/enVpAu0zg3volP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o9aFsMAAADdAAAADwAAAAAAAAAAAAAAAACYAgAAZHJzL2Rv&#10;d25yZXYueG1sUEsFBgAAAAAEAAQA9QAAAIgDAAAAAA==&#10;"/>
                      <v:rect id="Rectangle 90" o:spid="_x0000_s1198" style="position:absolute;left:8286;top:381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xOxL8A&#10;AADbAAAADwAAAGRycy9kb3ducmV2LnhtbERPTa/BQBTdS/yHyZXYMUUiTxkihLCk3bzdfZ2rLZ07&#10;TWdQfr1ZSN7y5HwvVq2pxIMaV1pWMBpGIIgzq0vOFaTJbvADwnlkjZVlUvAiB6tlt7PAWNsnn+hx&#10;9rkIIexiVFB4X8dSuqwgg25oa+LAXWxj0AfY5FI3+AzhppLjKJpKgyWHhgJr2hSU3c53o+CvHKf4&#10;PiX7yMx2E39sk+v9d6tUv9eu5yA8tf5f/HUftIJZWB++hB8gl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3fE7EvwAAANsAAAAPAAAAAAAAAAAAAAAAAJgCAABkcnMvZG93bnJl&#10;di54bWxQSwUGAAAAAAQABAD1AAAAhAMAAAAA&#10;"/>
                      <v:shape id="Text Box 2352" o:spid="_x0000_s1199" type="#_x0000_t202" style="position:absolute;left:4381;width:1429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tvt8UA&#10;AADdAAAADwAAAGRycy9kb3ducmV2LnhtbESPT2vCQBTE7wW/w/KE3uquUYtGVxGl0JOl/gNvj+wz&#10;CWbfhuzWxG/vFgo9DjPzG2ax6mwl7tT40rGG4UCBIM6cKTnXcDx8vE1B+IBssHJMGh7kYbXsvSww&#10;Na7lb7rvQy4ihH2KGooQ6lRKnxVk0Q9cTRy9q2sshiibXJoG2wi3lUyUepcWS44LBda0KSi77X+s&#10;htPuejmP1Ve+tZO6dZ2SbGdS69d+t56DCNSF//Bf+9NoSEaTBH7fxCcgl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S2+3xQAAAN0AAAAPAAAAAAAAAAAAAAAAAJgCAABkcnMv&#10;ZG93bnJldi54bWxQSwUGAAAAAAQABAD1AAAAigMAAAAA&#10;" filled="f" stroked="f">
                        <v:textbox>
                          <w:txbxContent>
                            <w:p w14:paraId="56EA191E" w14:textId="77777777" w:rsidR="00EE4A32" w:rsidRPr="00EE56FD" w:rsidRDefault="00EE4A32" w:rsidP="005A3F81">
                              <w:pPr>
                                <w:spacing w:before="40" w:after="40" w:line="240" w:lineRule="auto"/>
                                <w:jc w:val="center"/>
                                <w:rPr>
                                  <w:noProof/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E56FD">
                                <w:rPr>
                                  <w:rFonts w:asciiTheme="minorHAnsi" w:hAnsiTheme="minorHAnsi" w:cstheme="minorHAnsi"/>
                                  <w:b/>
                                  <w:noProof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:</w:t>
                              </w:r>
                              <w:r>
                                <w:rPr>
                                  <w:noProof/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text here: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801999"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8FC0ACD" w14:textId="77777777" w:rsidR="005A3F81" w:rsidRPr="00DE10C8" w:rsidRDefault="005A3F81" w:rsidP="005A3F81">
            <w:pPr>
              <w:spacing w:before="40" w:after="40"/>
              <w:jc w:val="right"/>
              <w:rPr>
                <w:rFonts w:asciiTheme="minorHAnsi" w:hAnsiTheme="minorHAnsi"/>
                <w:noProof/>
                <w:sz w:val="24"/>
                <w:szCs w:val="24"/>
                <w:highlight w:val="yellow"/>
                <w:lang w:eastAsia="en-GB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3F25854" w14:textId="55BECFD2" w:rsidR="005A3F81" w:rsidRPr="00DE10C8" w:rsidRDefault="005A3F81" w:rsidP="005A3F81">
            <w:pPr>
              <w:spacing w:before="40" w:after="40"/>
              <w:jc w:val="right"/>
              <w:rPr>
                <w:rFonts w:asciiTheme="minorHAnsi" w:hAnsiTheme="minorHAnsi"/>
                <w:noProof/>
                <w:sz w:val="24"/>
                <w:szCs w:val="24"/>
                <w:highlight w:val="yellow"/>
                <w:lang w:eastAsia="en-GB"/>
              </w:rPr>
            </w:pPr>
            <w:r w:rsidRPr="00801999"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3335E3E" w14:textId="77777777" w:rsidR="005A3F81" w:rsidRPr="00E26FA6" w:rsidRDefault="005A3F81" w:rsidP="005A3F81">
            <w:pPr>
              <w:tabs>
                <w:tab w:val="left" w:pos="3645"/>
              </w:tabs>
              <w:spacing w:before="40" w:after="40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5A3F81" w14:paraId="770C0EBD" w14:textId="77777777" w:rsidTr="007E7921">
        <w:tc>
          <w:tcPr>
            <w:tcW w:w="3865" w:type="dxa"/>
          </w:tcPr>
          <w:p w14:paraId="186FC4DB" w14:textId="4CF5D203" w:rsidR="005A3F81" w:rsidRPr="00305AF2" w:rsidRDefault="005A3F81" w:rsidP="005A3F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05AF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If the baby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has died since</w:t>
            </w:r>
            <w:r w:rsidRPr="00305AF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delivery, please provide date and time of death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and complete an SAE and a ‘Notification of Death’ form</w:t>
            </w:r>
          </w:p>
        </w:tc>
        <w:tc>
          <w:tcPr>
            <w:tcW w:w="6903" w:type="dxa"/>
            <w:gridSpan w:val="4"/>
          </w:tcPr>
          <w:p w14:paraId="1328576E" w14:textId="4C62D245" w:rsidR="005A3F81" w:rsidRDefault="005A3F81" w:rsidP="005A3F81">
            <w:pPr>
              <w:tabs>
                <w:tab w:val="left" w:pos="3645"/>
              </w:tabs>
              <w:spacing w:before="40" w:after="40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  <w:p w14:paraId="0DAED588" w14:textId="4179AA97" w:rsidR="005A3F81" w:rsidRDefault="005A3F81" w:rsidP="005A3F81">
            <w:pPr>
              <w:tabs>
                <w:tab w:val="left" w:pos="3645"/>
              </w:tabs>
              <w:spacing w:before="40" w:after="40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  <w:p w14:paraId="603547B0" w14:textId="5AAAD602" w:rsidR="005A3F81" w:rsidRPr="00E26FA6" w:rsidRDefault="005A3F81" w:rsidP="005A3F81">
            <w:pPr>
              <w:tabs>
                <w:tab w:val="left" w:pos="3645"/>
              </w:tabs>
              <w:spacing w:before="40" w:after="40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 w:rsidRPr="00305AF2">
              <w:rPr>
                <w:rFonts w:asciiTheme="minorHAnsi" w:hAnsiTheme="minorHAnsi"/>
                <w:noProof/>
                <w:sz w:val="22"/>
                <w:szCs w:val="22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6245760" behindDoc="0" locked="0" layoutInCell="1" allowOverlap="1" wp14:anchorId="6588E1B2" wp14:editId="2D159C81">
                      <wp:simplePos x="0" y="0"/>
                      <wp:positionH relativeFrom="column">
                        <wp:posOffset>-3175</wp:posOffset>
                      </wp:positionH>
                      <wp:positionV relativeFrom="page">
                        <wp:posOffset>104775</wp:posOffset>
                      </wp:positionV>
                      <wp:extent cx="2078355" cy="234315"/>
                      <wp:effectExtent l="0" t="0" r="17145" b="32385"/>
                      <wp:wrapNone/>
                      <wp:docPr id="3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4" name="Rectangl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" name="Straight Arrow Connector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Straight Arrow Connector 7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Rectangle 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Rectangle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Rectangle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Rectangle 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Rectangle 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Rectangl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Rectangle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="">
                  <w:pict>
                    <v:group w14:anchorId="526E94AC" id="Group 3" o:spid="_x0000_s1026" style="position:absolute;margin-left:-.25pt;margin-top:8.25pt;width:163.65pt;height:18.45pt;z-index:256245760;mso-position-vertical-relative:page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">
                      <v:rect id="Rectangle 4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/>
                      <v:shape id="Straight Arrow Connector 5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JGjucIAAADaAAAADwAAAGRycy9kb3ducmV2LnhtbESPQYvCMBSE7wv+h/CEvSyaVnCRahQR&#10;BPGwsNqDx0fybIvNS01i7f77zYKwx2FmvmFWm8G2oicfGscK8mkGglg703CloDzvJwsQISIbbB2T&#10;gh8KsFmP3lZYGPfkb+pPsRIJwqFABXWMXSFl0DVZDFPXESfv6rzFmKSvpPH4THDbylmWfUqLDaeF&#10;Gjva1aRvp4dV0BzLr7L/uEevF8f84vNwvrRaqffxsF2CiDTE//CrfTAK5vB3Jd0Auf4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JGjucIAAADaAAAADwAAAAAAAAAAAAAA&#10;AAChAgAAZHJzL2Rvd25yZXYueG1sUEsFBgAAAAAEAAQA+QAAAJADAAAAAA==&#10;"/>
                      <v:shape id="Straight Arrow Connector 7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w+YVcIAAADaAAAADwAAAGRycy9kb3ducmV2LnhtbESPQYvCMBSE7wv+h/CEvSya1oMr1Sgi&#10;COJhYbUHj4/k2Rabl5rE2v33mwVhj8PMfMOsNoNtRU8+NI4V5NMMBLF2puFKQXneTxYgQkQ22Dom&#10;BT8UYLMeva2wMO7J39SfYiUShEOBCuoYu0LKoGuyGKauI07e1XmLMUlfSePxmeC2lbMsm0uLDaeF&#10;Gjva1aRvp4dV0BzLr7L/uEevF8f84vNwvrRaqffxsF2CiDTE//CrfTAKPuHvSroBcv0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w+YVcIAAADaAAAADwAAAAAAAAAAAAAA&#10;AAChAgAAZHJzL2Rvd25yZXYueG1sUEsFBgAAAAAEAAQA+QAAAJADAAAAAA==&#10;"/>
                      <v:rect id="Rectangle 8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/>
                      <v:rect id="Rectangle 19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XkA8IA&#10;AADbAAAADwAAAGRycy9kb3ducmV2LnhtbERPS2vCQBC+F/oflin0VjdVkBrdhNKi1GOMF29jdkzS&#10;ZmdDdvPQX98tFLzNx/ecTTqZRgzUudqygtdZBIK4sLrmUsEx3768gXAeWWNjmRRcyUGaPD5sMNZ2&#10;5IyGgy9FCGEXo4LK+zaW0hUVGXQz2xIH7mI7gz7ArpS6wzGEm0bOo2gpDdYcGips6aOi4ufQGwXn&#10;en7EW5bvIrPaLvx+yr/706dSz0/T+xqEp8nfxf/uLx3mr+Dvl3CAT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leQDwgAAANsAAAAPAAAAAAAAAAAAAAAAAJgCAABkcnMvZG93&#10;bnJldi54bWxQSwUGAAAAAAQABAD1AAAAhwMAAAAA&#10;"/>
                      <v:rect id="Rectangle 20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OHI78A&#10;AADbAAAADwAAAGRycy9kb3ducmV2LnhtbERPTa/BQBTdv8R/mFyJ3TNViTxliBDCktrYXZ2rLZ07&#10;TWdQfr1ZSN7y5HxP562pxIMaV1pWMOhHIIgzq0vOFRzT9e8fCOeRNVaWScGLHMxnnZ8pJto+eU+P&#10;g89FCGGXoILC+zqR0mUFGXR9WxMH7mIbgz7AJpe6wWcIN5WMo2gkDZYcGgqsaVlQdjvcjYJzGR/x&#10;vU83kRmvh37Xptf7aaVUr9suJiA8tf5f/HVvtYI4rA9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Uw4cjvwAAANsAAAAPAAAAAAAAAAAAAAAAAJgCAABkcnMvZG93bnJl&#10;di54bWxQSwUGAAAAAAQABAD1AAAAhAMAAAAA&#10;"/>
                      <v:rect id="Rectangle 22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28z8IA&#10;AADbAAAADwAAAGRycy9kb3ducmV2LnhtbESPQYvCMBSE7wv+h/AEb2tqFxatRhHFxT1qvXh7Ns+2&#10;2ryUJmr11xtB8DjMzDfMZNaaSlypcaVlBYN+BII4s7rkXMEuXX0PQTiPrLGyTAru5GA27XxNMNH2&#10;xhu6bn0uAoRdggoK7+tESpcVZND1bU0cvKNtDPogm1zqBm8BbioZR9GvNFhyWCiwpkVB2Xl7MQoO&#10;ZbzDxyb9i8xo9eP/2/R02S+V6nXb+RiEp9Z/wu/2WiuIY3h9CT9AT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XbzPwgAAANsAAAAPAAAAAAAAAAAAAAAAAJgCAABkcnMvZG93&#10;bnJldi54bWxQSwUGAAAAAAQABAD1AAAAhwMAAAAA&#10;"/>
                      <v:rect id="Rectangle 23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EZVMQA&#10;AADbAAAADwAAAGRycy9kb3ducmV2LnhtbESPQWvCQBSE70L/w/IKvemmEUqNrlJaUtqjxou3Z/aZ&#10;xGbfhuxGV3+9KxQ8DjPzDbNYBdOKE/WusazgdZKAIC6tbrhSsC3y8TsI55E1tpZJwYUcrJZPowVm&#10;2p55TaeNr0SEsMtQQe19l0npypoMuontiKN3sL1BH2VfSd3jOcJNK9MkeZMGG44LNXb0WVP5txmM&#10;gn2TbvG6Lr4TM8un/jcUx2H3pdTLc/iYg/AU/CP83/7RCtIp3L/EH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RGVTEAAAA2wAAAA8AAAAAAAAAAAAAAAAAmAIAAGRycy9k&#10;b3ducmV2LnhtbFBLBQYAAAAABAAEAPUAAACJAwAAAAA=&#10;"/>
                      <v:rect id="Rectangle 24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iBIMQA&#10;AADbAAAADwAAAGRycy9kb3ducmV2LnhtbESPQWvCQBSE7wX/w/IKvTWbplJqdBVRLPZokktvz+wz&#10;SZt9G7KrSf31bqHgcZiZb5jFajStuFDvGssKXqIYBHFpdcOVgiLfPb+DcB5ZY2uZFPySg9Vy8rDA&#10;VNuBD3TJfCUChF2KCmrvu1RKV9Zk0EW2Iw7eyfYGfZB9JXWPQ4CbViZx/CYNNhwWauxoU1P5k52N&#10;gmOTFHg95B+xme1e/eeYf5+/tko9PY7rOQhPo7+H/9t7rSCZwt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4gSDEAAAA2wAAAA8AAAAAAAAAAAAAAAAAmAIAAGRycy9k&#10;b3ducmV2LnhtbFBLBQYAAAAABAAEAPUAAACJAwAAAAA=&#10;"/>
                      <v:rect id="Rectangle 25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Qku8QA&#10;AADbAAAADwAAAGRycy9kb3ducmV2LnhtbESPQWvCQBSE7wX/w/IKvTWbplhqdBVRLPZokktvz+wz&#10;SZt9G7KrSf31bqHgcZiZb5jFajStuFDvGssKXqIYBHFpdcOVgiLfPb+DcB5ZY2uZFPySg9Vy8rDA&#10;VNuBD3TJfCUChF2KCmrvu1RKV9Zk0EW2Iw7eyfYGfZB9JXWPQ4CbViZx/CYNNhwWauxoU1P5k52N&#10;gmOTFHg95B+xme1e/eeYf5+/tko9PY7rOQhPo7+H/9t7rSCZwt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0JLvEAAAA2wAAAA8AAAAAAAAAAAAAAAAAmAIAAGRycy9k&#10;b3ducmV2LnhtbFBLBQYAAAAABAAEAPUAAACJAwAAAAA=&#10;"/>
                      <w10:wrap anchory="page"/>
                    </v:group>
                  </w:pict>
                </mc:Fallback>
              </mc:AlternateContent>
            </w: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dd/mm/yyyy                                                    24 hour clock</w:t>
            </w:r>
          </w:p>
        </w:tc>
      </w:tr>
    </w:tbl>
    <w:p w14:paraId="61B144FE" w14:textId="77777777" w:rsidR="00ED0CF2" w:rsidRDefault="00ED0CF2"/>
    <w:p w14:paraId="4CC0707D" w14:textId="77777777" w:rsidR="003A627F" w:rsidRDefault="003A627F" w:rsidP="003A627F"/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7650"/>
        <w:gridCol w:w="850"/>
        <w:gridCol w:w="567"/>
        <w:gridCol w:w="1134"/>
        <w:gridCol w:w="567"/>
      </w:tblGrid>
      <w:tr w:rsidR="003A627F" w14:paraId="0BFC93D9" w14:textId="77777777" w:rsidTr="008C1901">
        <w:tc>
          <w:tcPr>
            <w:tcW w:w="10768" w:type="dxa"/>
            <w:gridSpan w:val="5"/>
            <w:shd w:val="pct10" w:color="auto" w:fill="auto"/>
          </w:tcPr>
          <w:p w14:paraId="0DA848C6" w14:textId="1FCD3FF6" w:rsidR="003A627F" w:rsidRPr="00801999" w:rsidRDefault="00E026E1" w:rsidP="00DB2DC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ajorHAnsi"/>
                <w:b/>
                <w:sz w:val="28"/>
                <w:szCs w:val="28"/>
              </w:rPr>
              <w:t>7</w:t>
            </w:r>
            <w:r w:rsidR="003A627F" w:rsidRPr="00801999">
              <w:rPr>
                <w:rFonts w:asciiTheme="minorHAnsi" w:hAnsiTheme="minorHAnsi" w:cstheme="majorHAnsi"/>
                <w:b/>
                <w:sz w:val="28"/>
                <w:szCs w:val="28"/>
              </w:rPr>
              <w:t>.</w:t>
            </w:r>
            <w:r w:rsidR="00801999" w:rsidRPr="00801999">
              <w:rPr>
                <w:rFonts w:asciiTheme="minorHAnsi" w:hAnsiTheme="minorHAnsi" w:cstheme="majorHAnsi"/>
                <w:b/>
                <w:sz w:val="28"/>
                <w:szCs w:val="28"/>
              </w:rPr>
              <w:t xml:space="preserve"> </w:t>
            </w:r>
            <w:r w:rsidR="003A627F" w:rsidRPr="00801999">
              <w:rPr>
                <w:rFonts w:asciiTheme="minorHAnsi" w:hAnsiTheme="minorHAnsi" w:cstheme="majorHAnsi"/>
                <w:b/>
                <w:sz w:val="28"/>
                <w:szCs w:val="28"/>
              </w:rPr>
              <w:t xml:space="preserve">Adverse Events </w:t>
            </w:r>
          </w:p>
        </w:tc>
      </w:tr>
      <w:tr w:rsidR="003A627F" w14:paraId="114F6AFD" w14:textId="77777777" w:rsidTr="008C1901">
        <w:tc>
          <w:tcPr>
            <w:tcW w:w="7650" w:type="dxa"/>
          </w:tcPr>
          <w:p w14:paraId="73C09CFB" w14:textId="48DD5F37" w:rsidR="003A627F" w:rsidRPr="00801999" w:rsidRDefault="003A627F" w:rsidP="003A627F">
            <w:pPr>
              <w:rPr>
                <w:rFonts w:asciiTheme="minorHAnsi" w:hAnsiTheme="minorHAnsi"/>
                <w:i/>
              </w:rPr>
            </w:pPr>
            <w:r w:rsidRPr="00801999">
              <w:rPr>
                <w:rFonts w:asciiTheme="minorHAnsi" w:hAnsiTheme="minorHAnsi"/>
                <w:sz w:val="24"/>
                <w:szCs w:val="24"/>
              </w:rPr>
              <w:t xml:space="preserve">Has the baby experienced any adverse events since birth? </w:t>
            </w:r>
            <w:r w:rsidRPr="00801999">
              <w:rPr>
                <w:rFonts w:asciiTheme="minorHAnsi" w:hAnsiTheme="minorHAnsi"/>
                <w:i/>
              </w:rPr>
              <w:t>(if ‘Yes’ please complete the Adverse Event form)</w:t>
            </w:r>
          </w:p>
        </w:tc>
        <w:tc>
          <w:tcPr>
            <w:tcW w:w="850" w:type="dxa"/>
          </w:tcPr>
          <w:p w14:paraId="3F534F61" w14:textId="77777777" w:rsidR="003A627F" w:rsidRPr="00801999" w:rsidRDefault="003A627F" w:rsidP="00361CEF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801999"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567" w:type="dxa"/>
          </w:tcPr>
          <w:p w14:paraId="7A19225D" w14:textId="77777777" w:rsidR="003A627F" w:rsidRPr="00801999" w:rsidRDefault="003A627F" w:rsidP="00361CEF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14839BB" w14:textId="77777777" w:rsidR="003A627F" w:rsidRPr="00801999" w:rsidRDefault="003A627F" w:rsidP="00361CEF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801999"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567" w:type="dxa"/>
          </w:tcPr>
          <w:p w14:paraId="3ADB7CCC" w14:textId="77777777" w:rsidR="003A627F" w:rsidRPr="00801999" w:rsidRDefault="003A627F" w:rsidP="00361CEF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76613124" w14:textId="77777777" w:rsidR="003A627F" w:rsidRDefault="003A627F" w:rsidP="003A627F">
      <w:pPr>
        <w:rPr>
          <w:rFonts w:asciiTheme="minorHAnsi" w:hAnsiTheme="minorHAnsi"/>
          <w:b/>
          <w:sz w:val="24"/>
          <w:szCs w:val="24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4815"/>
        <w:gridCol w:w="5953"/>
      </w:tblGrid>
      <w:tr w:rsidR="00361CEF" w14:paraId="7D3DEDC1" w14:textId="77777777" w:rsidTr="00DF7245">
        <w:tc>
          <w:tcPr>
            <w:tcW w:w="4815" w:type="dxa"/>
          </w:tcPr>
          <w:p w14:paraId="09A72D6A" w14:textId="77777777" w:rsidR="003A627F" w:rsidRDefault="003A627F" w:rsidP="003A627F">
            <w:pPr>
              <w:rPr>
                <w:rFonts w:asciiTheme="majorHAnsi" w:hAnsiTheme="majorHAnsi"/>
              </w:rPr>
            </w:pPr>
            <w:r w:rsidRPr="00361CEF">
              <w:rPr>
                <w:rFonts w:asciiTheme="minorHAnsi" w:hAnsiTheme="minorHAnsi"/>
                <w:sz w:val="24"/>
                <w:szCs w:val="24"/>
              </w:rPr>
              <w:t>Name of person completing the form (print name</w:t>
            </w:r>
            <w:r>
              <w:rPr>
                <w:rFonts w:asciiTheme="minorHAnsi" w:hAnsiTheme="minorHAnsi"/>
                <w:sz w:val="22"/>
                <w:szCs w:val="22"/>
              </w:rPr>
              <w:t>):</w:t>
            </w:r>
            <w:r w:rsidRPr="00E97038">
              <w:rPr>
                <w:rFonts w:asciiTheme="minorHAnsi" w:hAnsiTheme="minorHAnsi"/>
                <w:sz w:val="16"/>
                <w:szCs w:val="16"/>
              </w:rPr>
              <w:t>please note, your name must be on the trial delegation log</w:t>
            </w:r>
          </w:p>
        </w:tc>
        <w:tc>
          <w:tcPr>
            <w:tcW w:w="5953" w:type="dxa"/>
          </w:tcPr>
          <w:p w14:paraId="6D85EE62" w14:textId="77777777" w:rsidR="003A627F" w:rsidRDefault="003A627F" w:rsidP="003A627F">
            <w:pPr>
              <w:rPr>
                <w:rFonts w:asciiTheme="majorHAnsi" w:hAnsiTheme="majorHAnsi"/>
              </w:rPr>
            </w:pPr>
          </w:p>
          <w:p w14:paraId="46170C41" w14:textId="774B7C76" w:rsidR="003A627F" w:rsidRDefault="003A627F" w:rsidP="003A627F">
            <w:pPr>
              <w:rPr>
                <w:rFonts w:asciiTheme="majorHAnsi" w:hAnsiTheme="majorHAnsi"/>
              </w:rPr>
            </w:pPr>
          </w:p>
        </w:tc>
      </w:tr>
      <w:tr w:rsidR="00361CEF" w14:paraId="4C8F8D32" w14:textId="77777777" w:rsidTr="00DF7245">
        <w:tc>
          <w:tcPr>
            <w:tcW w:w="4815" w:type="dxa"/>
          </w:tcPr>
          <w:p w14:paraId="1C2A4FAD" w14:textId="77777777" w:rsidR="003A627F" w:rsidRPr="00361CEF" w:rsidRDefault="003A627F" w:rsidP="003A627F">
            <w:pPr>
              <w:rPr>
                <w:rFonts w:asciiTheme="minorHAnsi" w:hAnsiTheme="minorHAnsi"/>
                <w:sz w:val="24"/>
                <w:szCs w:val="24"/>
              </w:rPr>
            </w:pPr>
            <w:r w:rsidRPr="00361CEF">
              <w:rPr>
                <w:rFonts w:asciiTheme="minorHAnsi" w:hAnsiTheme="minorHAnsi"/>
                <w:sz w:val="24"/>
                <w:szCs w:val="24"/>
              </w:rPr>
              <w:t>Signature of person completing the form:</w:t>
            </w:r>
          </w:p>
          <w:p w14:paraId="4BD704A4" w14:textId="77777777" w:rsidR="00361CEF" w:rsidRDefault="00361CEF" w:rsidP="003A627F">
            <w:pPr>
              <w:rPr>
                <w:rFonts w:asciiTheme="majorHAnsi" w:hAnsiTheme="majorHAnsi"/>
              </w:rPr>
            </w:pPr>
          </w:p>
        </w:tc>
        <w:tc>
          <w:tcPr>
            <w:tcW w:w="5953" w:type="dxa"/>
          </w:tcPr>
          <w:p w14:paraId="25EABFE0" w14:textId="77777777" w:rsidR="00361CEF" w:rsidRDefault="00361CEF" w:rsidP="003A627F">
            <w:pPr>
              <w:rPr>
                <w:rFonts w:asciiTheme="minorHAnsi" w:hAnsiTheme="minorHAnsi"/>
                <w:noProof/>
                <w:sz w:val="24"/>
                <w:szCs w:val="24"/>
                <w:highlight w:val="yellow"/>
                <w:lang w:eastAsia="en-GB"/>
              </w:rPr>
            </w:pPr>
          </w:p>
          <w:p w14:paraId="12D9E76A" w14:textId="70AF119F" w:rsidR="003A627F" w:rsidRDefault="00361CEF" w:rsidP="003A627F">
            <w:pPr>
              <w:rPr>
                <w:rFonts w:asciiTheme="majorHAnsi" w:hAnsiTheme="majorHAnsi"/>
              </w:rPr>
            </w:pPr>
            <w:r w:rsidRPr="00DE10C8">
              <w:rPr>
                <w:rFonts w:asciiTheme="minorHAnsi" w:hAnsiTheme="minorHAnsi"/>
                <w:noProof/>
                <w:sz w:val="24"/>
                <w:szCs w:val="24"/>
                <w:highlight w:val="yellow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4988288" behindDoc="0" locked="0" layoutInCell="1" allowOverlap="1" wp14:anchorId="77F5655D" wp14:editId="3121CC8B">
                      <wp:simplePos x="0" y="0"/>
                      <wp:positionH relativeFrom="column">
                        <wp:posOffset>3175</wp:posOffset>
                      </wp:positionH>
                      <wp:positionV relativeFrom="page">
                        <wp:posOffset>369809</wp:posOffset>
                      </wp:positionV>
                      <wp:extent cx="2078355" cy="234315"/>
                      <wp:effectExtent l="0" t="0" r="17145" b="32385"/>
                      <wp:wrapNone/>
                      <wp:docPr id="2686" name="Group 26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687" name="Rectangle 268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88" name="Straight Arrow Connector 2688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89" name="Straight Arrow Connector 2689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90" name="Rectangle 26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91" name="Rectangle 26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92" name="Rectangle 269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93" name="Rectangle 26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94" name="Rectangle 26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95" name="Rectangle 26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96" name="Rectangle 26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group w14:anchorId="3E6AACFC" id="Group 2686" o:spid="_x0000_s1026" style="position:absolute;margin-left:.25pt;margin-top:29.1pt;width:163.65pt;height:18.45pt;z-index:254988288;mso-position-vertical-relative:page;mso-width-relative:margin;mso-height-relative:margin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">
                      <v:rect id="Rectangle 2687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gy2sYA&#10;AADdAAAADwAAAGRycy9kb3ducmV2LnhtbESPQWvCQBSE7wX/w/KE3urGFFKNrkFaLO1R46W3Z/aZ&#10;RLNvQ3ZN0v76bkHocZiZb5h1NppG9NS52rKC+SwCQVxYXXOp4JjvnhYgnEfW2FgmBd/kINtMHtaY&#10;ajvwnvqDL0WAsEtRQeV9m0rpiooMupltiYN3tp1BH2RXSt3hEOCmkXEUJdJgzWGhwpZeKyquh5tR&#10;cKrjI/7s8/fILHfP/nPML7evN6Uep+N2BcLT6P/D9/aHVhAnixf4exOegN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Bgy2sYAAADdAAAADwAAAAAAAAAAAAAAAACYAgAAZHJz&#10;L2Rvd25yZXYueG1sUEsFBgAAAAAEAAQA9QAAAIsDAAAAAA==&#10;"/>
                      <v:shape id="Straight Arrow Connector 2688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NeY7MEAAADdAAAADwAAAGRycy9kb3ducmV2LnhtbERPTYvCMBC9L/gfwgheFk3rQUo1yrIg&#10;iAdB7cHjkIxt2WbSTWKt/94cFvb4eN+b3Wg7MZAPrWMF+SIDQaydablWUF338wJEiMgGO8ek4EUB&#10;dtvJxwZL4558puESa5FCOJSooImxL6UMuiGLYeF64sTdnbcYE/S1NB6fKdx2cpllK2mx5dTQYE/f&#10;Demfy8MqaI/VqRo+f6PXxTG/+Txcb51WajYdv9YgIo3xX/znPhgFy1WR5qY36QnI7R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w15jswQAAAN0AAAAPAAAAAAAAAAAAAAAA&#10;AKECAABkcnMvZG93bnJldi54bWxQSwUGAAAAAAQABAD5AAAAjwMAAAAA&#10;"/>
                      <v:shape id="Straight Arrow Connector 2689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5s9d8YAAADdAAAADwAAAGRycy9kb3ducmV2LnhtbESPwWrDMBBE74H+g9hCLqGWnUNw3Mih&#10;FAolh0ATH3JcpK1taq1cSXWcv48KhR6HmXnD7PazHcREPvSOFRRZDoJYO9Nzq6A5vz2VIEJENjg4&#10;JgU3CrCvHxY7rIy78gdNp9iKBOFQoYIuxrGSMuiOLIbMjcTJ+3TeYkzSt9J4vCa4HeQ6zzfSYs9p&#10;ocORXjvSX6cfq6A/NMdmWn1Hr8tDcfFFOF8GrdTycX55BhFpjv/hv/a7UbDelFv4fZOegKz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+bPXfGAAAA3QAAAA8AAAAAAAAA&#10;AAAAAAAAoQIAAGRycy9kb3ducmV2LnhtbFBLBQYAAAAABAAEAPkAAACUAwAAAAA=&#10;"/>
                      <v:rect id="Rectangle 2690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g8c8AA&#10;AADdAAAADwAAAGRycy9kb3ducmV2LnhtbERPTa/BQBTdS/yHyZXYMVWJ0GeIEMKS2tjd17mv7dO5&#10;03QG5debhcTy5HzPl62pxJ0aV1pWMBpGIIgzq0vOFZzT7WAKwnlkjZVlUvAkB8tFtzPHRNsHH+l+&#10;8rkIIewSVFB4XydSuqwgg25oa+LA/dnGoA+wyaVu8BHCTSXjKJpIgyWHhgJrWheUXU83o+C3jM/4&#10;Oqa7yMy2Y39o0//bZaNUv9eufkB4av1X/HHvtYJ4Mgv7w5vwBOTi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ig8c8AAAADdAAAADwAAAAAAAAAAAAAAAACYAgAAZHJzL2Rvd25y&#10;ZXYueG1sUEsFBgAAAAAEAAQA9QAAAIUDAAAAAA==&#10;"/>
                      <v:rect id="Rectangle 2691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SZ6MYA&#10;AADdAAAADwAAAGRycy9kb3ducmV2LnhtbESPQWvCQBSE7wX/w/KE3pqNKYQaXUUsFnuMyaW31+wz&#10;iWbfhuyqsb++Wyh4HGbmG2a5Hk0nrjS41rKCWRSDIK6sbrlWUBa7lzcQziNr7CyTgjs5WK8mT0vM&#10;tL1xTteDr0WAsMtQQeN9n0npqoYMusj2xME72sGgD3KopR7wFuCmk0kcp9Jgy2GhwZ62DVXnw8Uo&#10;+G6TEn/y4iM2892r/xyL0+XrXann6bhZgPA0+kf4v73XCpJ0PoO/N+EJy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WSZ6MYAAADdAAAADwAAAAAAAAAAAAAAAACYAgAAZHJz&#10;L2Rvd25yZXYueG1sUEsFBgAAAAAEAAQA9QAAAIsDAAAAAA==&#10;"/>
                      <v:rect id="Rectangle 2692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YHn8QA&#10;AADdAAAADwAAAGRycy9kb3ducmV2LnhtbESPQYvCMBSE7wv+h/AEb2tqBdFqFHFx0aPWy96ezbOt&#10;Ni+liVr99UYQ9jjMzDfMbNGaStyocaVlBYN+BII4s7rkXMEhXX+PQTiPrLGyTAoe5GAx73zNMNH2&#10;zju67X0uAoRdggoK7+tESpcVZND1bU0cvJNtDPogm1zqBu8BbioZR9FIGiw5LBRY06qg7LK/GgXH&#10;Mj7gc5f+RmayHvptm56vfz9K9brtcgrCU+v/w5/2RiuIR5MY3m/CE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2B5/EAAAA3QAAAA8AAAAAAAAAAAAAAAAAmAIAAGRycy9k&#10;b3ducmV2LnhtbFBLBQYAAAAABAAEAPUAAACJAwAAAAA=&#10;"/>
                      <v:rect id="Rectangle 2693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qiBMQA&#10;AADdAAAADwAAAGRycy9kb3ducmV2LnhtbESPQYvCMBSE7wv+h/AEb2u6FcRWoyy7KHrUetnb2+bZ&#10;VpuX0kSt/nojCB6HmfmGmS06U4sLta6yrOBrGIEgzq2uuFCwz5afExDOI2usLZOCGzlYzHsfM0y1&#10;vfKWLjtfiABhl6KC0vsmldLlJRl0Q9sQB+9gW4M+yLaQusVrgJtaxlE0lgYrDgslNvRTUn7anY2C&#10;/yre432brSKTLEd+02XH89+vUoN+9z0F4anz7/CrvdYK4nEygueb8ATk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76ogTEAAAA3QAAAA8AAAAAAAAAAAAAAAAAmAIAAGRycy9k&#10;b3ducmV2LnhtbFBLBQYAAAAABAAEAPUAAACJAwAAAAA=&#10;"/>
                      <v:rect id="Rectangle 2694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M6cMYA&#10;AADdAAAADwAAAGRycy9kb3ducmV2LnhtbESPT2vCQBTE7wW/w/KE3urGVKSmriKWlPao8dLba/aZ&#10;RLNvQ3bzp376bqHgcZiZ3zDr7Whq0VPrKssK5rMIBHFudcWFglOWPr2AcB5ZY22ZFPyQg+1m8rDG&#10;RNuBD9QffSEChF2CCkrvm0RKl5dk0M1sQxy8s20N+iDbQuoWhwA3tYyjaCkNVhwWSmxoX1J+PXZG&#10;wXcVn/B2yN4js0qf/eeYXbqvN6Uep+PuFYSn0d/D/+0PrSBerhbw9yY8Abn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RM6cMYAAADdAAAADwAAAAAAAAAAAAAAAACYAgAAZHJz&#10;L2Rvd25yZXYueG1sUEsFBgAAAAAEAAQA9QAAAIsDAAAAAA==&#10;"/>
                      <v:rect id="Rectangle 2695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+f68YA&#10;AADdAAAADwAAAGRycy9kb3ducmV2LnhtbESPT2vCQBTE7wW/w/KE3urGFKWmriKWlPao8dLba/aZ&#10;RLNvQ3bzp376bqHgcZiZ3zDr7Whq0VPrKssK5rMIBHFudcWFglOWPr2AcB5ZY22ZFPyQg+1m8rDG&#10;RNuBD9QffSEChF2CCkrvm0RKl5dk0M1sQxy8s20N+iDbQuoWhwA3tYyjaCkNVhwWSmxoX1J+PXZG&#10;wXcVn/B2yN4js0qf/eeYXbqvN6Uep+PuFYSn0d/D/+0PrSBerhbw9yY8Abn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l+f68YAAADdAAAADwAAAAAAAAAAAAAAAACYAgAAZHJz&#10;L2Rvd25yZXYueG1sUEsFBgAAAAAEAAQA9QAAAIsDAAAAAA==&#10;"/>
                      <v:rect id="Rectangle 2696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0BnMQA&#10;AADdAAAADwAAAGRycy9kb3ducmV2LnhtbESPQYvCMBSE7wv+h/AEb2tqhaLVKOLi4h61Xrw9m2db&#10;bV5KE7Xur98sCB6HmfmGmS87U4s7ta6yrGA0jEAQ51ZXXCg4ZJvPCQjnkTXWlknBkxwsF72POaba&#10;PnhH970vRICwS1FB6X2TSunykgy6oW2Ig3e2rUEfZFtI3eIjwE0t4yhKpMGKw0KJDa1Lyq/7m1Fw&#10;quID/u6y78hMN2P/02WX2/FLqUG/W81AeOr8O/xqb7WCOJkm8P8mPAG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6NAZzEAAAA3QAAAA8AAAAAAAAAAAAAAAAAmAIAAGRycy9k&#10;b3ducmV2LnhtbFBLBQYAAAAABAAEAPUAAACJAwAAAAA=&#10;"/>
                      <w10:wrap anchory="page"/>
                    </v:group>
                  </w:pict>
                </mc:Fallback>
              </mc:AlternateContent>
            </w:r>
          </w:p>
        </w:tc>
      </w:tr>
      <w:tr w:rsidR="00361CEF" w14:paraId="544B2194" w14:textId="77777777" w:rsidTr="00DF7245">
        <w:trPr>
          <w:trHeight w:val="646"/>
        </w:trPr>
        <w:tc>
          <w:tcPr>
            <w:tcW w:w="4815" w:type="dxa"/>
          </w:tcPr>
          <w:p w14:paraId="3A28A024" w14:textId="77777777" w:rsidR="003A627F" w:rsidRPr="00361CEF" w:rsidRDefault="003A627F" w:rsidP="003A627F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43944AE9" w14:textId="77777777" w:rsidR="003A627F" w:rsidRDefault="003A627F" w:rsidP="003A627F">
            <w:pPr>
              <w:rPr>
                <w:rFonts w:asciiTheme="majorHAnsi" w:hAnsiTheme="majorHAnsi"/>
              </w:rPr>
            </w:pPr>
            <w:r w:rsidRPr="00361CEF">
              <w:rPr>
                <w:rFonts w:asciiTheme="minorHAnsi" w:hAnsiTheme="minorHAnsi"/>
                <w:sz w:val="24"/>
                <w:szCs w:val="24"/>
              </w:rPr>
              <w:t>Date Signed:</w:t>
            </w:r>
          </w:p>
        </w:tc>
        <w:tc>
          <w:tcPr>
            <w:tcW w:w="5953" w:type="dxa"/>
          </w:tcPr>
          <w:p w14:paraId="39CFB88F" w14:textId="77777777" w:rsidR="003A627F" w:rsidRDefault="003A627F" w:rsidP="003A627F">
            <w:pPr>
              <w:rPr>
                <w:rFonts w:asciiTheme="majorHAnsi" w:hAnsiTheme="majorHAnsi"/>
              </w:rPr>
            </w:pPr>
          </w:p>
          <w:p w14:paraId="7DC0A8F5" w14:textId="77777777" w:rsidR="00361CEF" w:rsidRDefault="00361CEF" w:rsidP="003A627F">
            <w:pPr>
              <w:rPr>
                <w:rFonts w:asciiTheme="majorHAnsi" w:hAnsiTheme="majorHAnsi"/>
              </w:rPr>
            </w:pPr>
          </w:p>
          <w:p w14:paraId="2B0AB193" w14:textId="5AEE70FD" w:rsidR="00361CEF" w:rsidRPr="00361CEF" w:rsidRDefault="00361CEF" w:rsidP="003A627F">
            <w:pPr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361CEF">
              <w:rPr>
                <w:rFonts w:asciiTheme="minorHAnsi" w:hAnsiTheme="minorHAnsi"/>
                <w:sz w:val="24"/>
                <w:szCs w:val="24"/>
              </w:rPr>
              <w:t>dd</w:t>
            </w:r>
            <w:proofErr w:type="spellEnd"/>
            <w:r w:rsidRPr="00361CEF">
              <w:rPr>
                <w:rFonts w:asciiTheme="minorHAnsi" w:hAnsiTheme="minorHAnsi"/>
                <w:sz w:val="24"/>
                <w:szCs w:val="24"/>
              </w:rPr>
              <w:t>/mm/</w:t>
            </w:r>
            <w:proofErr w:type="spellStart"/>
            <w:r w:rsidRPr="00361CEF">
              <w:rPr>
                <w:rFonts w:asciiTheme="minorHAnsi" w:hAnsiTheme="minorHAnsi"/>
                <w:sz w:val="24"/>
                <w:szCs w:val="24"/>
              </w:rPr>
              <w:t>yyyy</w:t>
            </w:r>
            <w:proofErr w:type="spellEnd"/>
          </w:p>
        </w:tc>
      </w:tr>
    </w:tbl>
    <w:p w14:paraId="3187DAC5" w14:textId="1D709EE3" w:rsidR="0043710D" w:rsidRDefault="0043710D"/>
    <w:p w14:paraId="360CD93E" w14:textId="77777777" w:rsidR="00AC6800" w:rsidRDefault="0043710D">
      <w:pPr>
        <w:sectPr w:rsidR="00AC6800" w:rsidSect="008E3398">
          <w:pgSz w:w="11906" w:h="16838"/>
          <w:pgMar w:top="1134" w:right="720" w:bottom="720" w:left="720" w:header="709" w:footer="709" w:gutter="0"/>
          <w:cols w:space="708"/>
          <w:docGrid w:linePitch="360"/>
        </w:sectPr>
      </w:pP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5"/>
        <w:gridCol w:w="8347"/>
      </w:tblGrid>
      <w:tr w:rsidR="00AC6800" w:rsidRPr="002B4A68" w14:paraId="02C49D1D" w14:textId="77777777" w:rsidTr="00F618DB">
        <w:tc>
          <w:tcPr>
            <w:tcW w:w="2395" w:type="dxa"/>
          </w:tcPr>
          <w:p w14:paraId="742858FA" w14:textId="77777777" w:rsidR="00AC6800" w:rsidRPr="002B4A68" w:rsidRDefault="00AC6800" w:rsidP="00F618DB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  <w:tc>
          <w:tcPr>
            <w:tcW w:w="8347" w:type="dxa"/>
          </w:tcPr>
          <w:p w14:paraId="4AEA5313" w14:textId="77777777" w:rsidR="00AC6800" w:rsidRPr="002B4A68" w:rsidRDefault="00AC6800" w:rsidP="00F618DB">
            <w:pPr>
              <w:jc w:val="center"/>
              <w:rPr>
                <w:rFonts w:asciiTheme="minorHAnsi" w:hAnsiTheme="minorHAnsi" w:cs="Arial"/>
                <w:b/>
                <w:sz w:val="28"/>
                <w:szCs w:val="28"/>
              </w:rPr>
            </w:pPr>
            <w:r w:rsidRPr="002B4A68">
              <w:rPr>
                <w:rFonts w:asciiTheme="minorHAnsi" w:hAnsiTheme="minorHAnsi"/>
                <w:noProof/>
                <w:sz w:val="36"/>
                <w:szCs w:val="3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6101376" behindDoc="0" locked="0" layoutInCell="1" allowOverlap="1" wp14:anchorId="7466C3FD" wp14:editId="78B0B580">
                      <wp:simplePos x="0" y="0"/>
                      <wp:positionH relativeFrom="page">
                        <wp:posOffset>-1520824</wp:posOffset>
                      </wp:positionH>
                      <wp:positionV relativeFrom="paragraph">
                        <wp:posOffset>296545</wp:posOffset>
                      </wp:positionV>
                      <wp:extent cx="9963150" cy="381000"/>
                      <wp:effectExtent l="0" t="0" r="19050" b="19050"/>
                      <wp:wrapNone/>
                      <wp:docPr id="1086" name="Text Box 10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9631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3F0EEB4" w14:textId="77777777" w:rsidR="00EE4A32" w:rsidRPr="00CB0F7D" w:rsidRDefault="00EE4A32" w:rsidP="00AC6800">
                                  <w:pPr>
                                    <w:rPr>
                                      <w:rFonts w:asciiTheme="minorHAnsi" w:hAnsiTheme="minorHAnsi"/>
                                    </w:rPr>
                                  </w:pPr>
                                  <w:r w:rsidRPr="00BB2FB7"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 xml:space="preserve">Ongoing log page # </w:t>
                                  </w:r>
                                  <w:r w:rsidRPr="00BB2FB7"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 w:rsidRPr="00233CC4"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drawing>
                                      <wp:inline distT="0" distB="0" distL="0" distR="0" wp14:anchorId="7D025EF5" wp14:editId="5F01C8AD">
                                        <wp:extent cx="161925" cy="152400"/>
                                        <wp:effectExtent l="0" t="0" r="9525" b="0"/>
                                        <wp:docPr id="2890" name="Picture 289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61925" cy="15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 w:rsidRPr="00BB2FB7"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 w:rsidRPr="00BB2FB7"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  <w:t xml:space="preserve">Participant Eligibility Number </w:t>
                                  </w:r>
                                  <w:r w:rsidRPr="00367F30"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drawing>
                                      <wp:inline distT="0" distB="0" distL="0" distR="0" wp14:anchorId="627C6F6F" wp14:editId="5ACBE651">
                                        <wp:extent cx="885825" cy="219075"/>
                                        <wp:effectExtent l="0" t="0" r="9525" b="9525"/>
                                        <wp:docPr id="2909" name="Picture 290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85825" cy="2190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67F30"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drawing>
                                      <wp:inline distT="0" distB="0" distL="0" distR="0" wp14:anchorId="5B4F87F7" wp14:editId="15200711">
                                        <wp:extent cx="885825" cy="219075"/>
                                        <wp:effectExtent l="0" t="0" r="9525" b="9525"/>
                                        <wp:docPr id="2910" name="Picture 291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85825" cy="2190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66C3FD" id="Text Box 1086" o:spid="_x0000_s1200" type="#_x0000_t202" style="position:absolute;left:0;text-align:left;margin-left:-119.75pt;margin-top:23.35pt;width:784.5pt;height:30pt;z-index:25610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" fillcolor="#e7e6e6 [3214]" strokeweight=".5pt">
                      <v:textbox>
                        <w:txbxContent>
                          <w:p w14:paraId="73F0EEB4" w14:textId="77777777" w:rsidR="00EE4A32" w:rsidRPr="00CB0F7D" w:rsidRDefault="00EE4A32" w:rsidP="00AC6800">
                            <w:pPr>
                              <w:rPr>
                                <w:rFonts w:asciiTheme="minorHAnsi" w:hAnsiTheme="minorHAnsi"/>
                              </w:rPr>
                            </w:pPr>
                            <w:r w:rsidRPr="00BB2FB7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Ongoing log page # </w:t>
                            </w:r>
                            <w:r w:rsidRPr="00BB2FB7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 w:rsidRPr="00233CC4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7D025EF5" wp14:editId="5F01C8AD">
                                  <wp:extent cx="161925" cy="152400"/>
                                  <wp:effectExtent l="0" t="0" r="9525" b="0"/>
                                  <wp:docPr id="2890" name="Picture 289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1925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 w:rsidRPr="00BB2FB7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 w:rsidRPr="00BB2FB7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  <w:t xml:space="preserve">Participant Eligibility Number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627C6F6F" wp14:editId="5ACBE651">
                                  <wp:extent cx="885825" cy="219075"/>
                                  <wp:effectExtent l="0" t="0" r="9525" b="9525"/>
                                  <wp:docPr id="2909" name="Picture 290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5B4F87F7" wp14:editId="15200711">
                                  <wp:extent cx="885825" cy="219075"/>
                                  <wp:effectExtent l="0" t="0" r="9525" b="9525"/>
                                  <wp:docPr id="2910" name="Picture 29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2B4A68">
              <w:rPr>
                <w:rFonts w:asciiTheme="minorHAnsi" w:hAnsiTheme="minorHAnsi" w:cs="Arial"/>
                <w:b/>
                <w:sz w:val="28"/>
                <w:szCs w:val="28"/>
              </w:rPr>
              <w:t>Adverse Event Form</w:t>
            </w:r>
          </w:p>
          <w:p w14:paraId="1A81DB3E" w14:textId="77777777" w:rsidR="00AC6800" w:rsidRPr="002B4A68" w:rsidRDefault="00AC6800" w:rsidP="00F618DB">
            <w:pPr>
              <w:jc w:val="right"/>
              <w:rPr>
                <w:rFonts w:asciiTheme="minorHAnsi" w:hAnsiTheme="minorHAnsi" w:cs="Arial"/>
                <w:b/>
                <w:sz w:val="28"/>
                <w:szCs w:val="28"/>
              </w:rPr>
            </w:pPr>
          </w:p>
        </w:tc>
      </w:tr>
    </w:tbl>
    <w:p w14:paraId="4BCC0EDE" w14:textId="77777777" w:rsidR="00AC6800" w:rsidRPr="002B4A68" w:rsidRDefault="00AC6800" w:rsidP="00AC6800">
      <w:pPr>
        <w:pStyle w:val="Header"/>
        <w:rPr>
          <w:rFonts w:asciiTheme="minorHAnsi" w:hAnsiTheme="minorHAnsi"/>
          <w:sz w:val="36"/>
          <w:szCs w:val="36"/>
        </w:rPr>
      </w:pPr>
    </w:p>
    <w:p w14:paraId="6E63305E" w14:textId="0F292F02" w:rsidR="00AC6800" w:rsidRDefault="00207038" w:rsidP="00AC6800">
      <w:pPr>
        <w:jc w:val="both"/>
        <w:rPr>
          <w:rFonts w:asciiTheme="minorHAnsi" w:hAnsiTheme="minorHAnsi"/>
          <w:sz w:val="24"/>
          <w:szCs w:val="24"/>
        </w:rPr>
      </w:pPr>
      <w:r w:rsidRPr="00E26FA6">
        <w:rPr>
          <w:rFonts w:asciiTheme="minorHAnsi" w:hAnsi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6103424" behindDoc="0" locked="0" layoutInCell="1" allowOverlap="1" wp14:anchorId="1310A1A9" wp14:editId="2E2FFADE">
                <wp:simplePos x="0" y="0"/>
                <wp:positionH relativeFrom="column">
                  <wp:posOffset>2638425</wp:posOffset>
                </wp:positionH>
                <wp:positionV relativeFrom="paragraph">
                  <wp:posOffset>189865</wp:posOffset>
                </wp:positionV>
                <wp:extent cx="161925" cy="152400"/>
                <wp:effectExtent l="0" t="0" r="28575" b="19050"/>
                <wp:wrapNone/>
                <wp:docPr id="2874" name="Rectangle 28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127D4971" id="Rectangle 2874" o:spid="_x0000_s1026" style="position:absolute;margin-left:207.75pt;margin-top:14.95pt;width:12.75pt;height:12pt;z-index:25610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"/>
            </w:pict>
          </mc:Fallback>
        </mc:AlternateContent>
      </w:r>
      <w:r w:rsidRPr="00E26FA6">
        <w:rPr>
          <w:rFonts w:asciiTheme="minorHAnsi" w:hAnsi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6104448" behindDoc="0" locked="0" layoutInCell="1" allowOverlap="1" wp14:anchorId="4BC13DF8" wp14:editId="01B7EACC">
                <wp:simplePos x="0" y="0"/>
                <wp:positionH relativeFrom="column">
                  <wp:posOffset>3257550</wp:posOffset>
                </wp:positionH>
                <wp:positionV relativeFrom="paragraph">
                  <wp:posOffset>189865</wp:posOffset>
                </wp:positionV>
                <wp:extent cx="161925" cy="152400"/>
                <wp:effectExtent l="0" t="0" r="28575" b="19050"/>
                <wp:wrapNone/>
                <wp:docPr id="2875" name="Rectangle 28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4DAAA9D0" id="Rectangle 2875" o:spid="_x0000_s1026" style="position:absolute;margin-left:256.5pt;margin-top:14.95pt;width:12.75pt;height:12pt;z-index:25610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"/>
            </w:pict>
          </mc:Fallback>
        </mc:AlternateContent>
      </w:r>
      <w:r w:rsidR="00AC6800" w:rsidRPr="00BB2FB7">
        <w:rPr>
          <w:rFonts w:asciiTheme="minorHAnsi" w:hAnsiTheme="minorHAnsi"/>
          <w:sz w:val="24"/>
          <w:szCs w:val="24"/>
        </w:rPr>
        <w:t xml:space="preserve">Did the </w:t>
      </w:r>
      <w:r w:rsidR="00AC6800">
        <w:rPr>
          <w:rFonts w:asciiTheme="minorHAnsi" w:hAnsiTheme="minorHAnsi"/>
          <w:sz w:val="24"/>
          <w:szCs w:val="24"/>
        </w:rPr>
        <w:t>woman</w:t>
      </w:r>
      <w:r w:rsidR="00AC6800" w:rsidRPr="00BB2FB7">
        <w:rPr>
          <w:rFonts w:asciiTheme="minorHAnsi" w:hAnsiTheme="minorHAnsi"/>
          <w:sz w:val="24"/>
          <w:szCs w:val="24"/>
        </w:rPr>
        <w:t xml:space="preserve"> </w:t>
      </w:r>
      <w:r w:rsidR="00AC6800">
        <w:rPr>
          <w:rFonts w:asciiTheme="minorHAnsi" w:hAnsiTheme="minorHAnsi"/>
          <w:sz w:val="24"/>
          <w:szCs w:val="24"/>
        </w:rPr>
        <w:t xml:space="preserve">or her baby experience any Adverse Events unrelated to childbirth up to the point of discharge from hospital following </w:t>
      </w:r>
      <w:r w:rsidR="00125EFC">
        <w:rPr>
          <w:rFonts w:asciiTheme="minorHAnsi" w:hAnsiTheme="minorHAnsi"/>
          <w:sz w:val="24"/>
          <w:szCs w:val="24"/>
        </w:rPr>
        <w:t>randomisation (woman) or delivery (baby)</w:t>
      </w:r>
      <w:r w:rsidR="00AC6800" w:rsidRPr="00BB2FB7">
        <w:rPr>
          <w:rFonts w:asciiTheme="minorHAnsi" w:hAnsiTheme="minorHAnsi"/>
          <w:sz w:val="24"/>
          <w:szCs w:val="24"/>
        </w:rPr>
        <w:t xml:space="preserve">? </w:t>
      </w:r>
      <w:r>
        <w:rPr>
          <w:rFonts w:asciiTheme="minorHAnsi" w:hAnsiTheme="minorHAnsi"/>
          <w:sz w:val="24"/>
          <w:szCs w:val="24"/>
        </w:rPr>
        <w:t xml:space="preserve">                 </w:t>
      </w:r>
      <w:r w:rsidRPr="00BB2FB7">
        <w:rPr>
          <w:rFonts w:asciiTheme="minorHAnsi" w:hAnsiTheme="minorHAnsi"/>
          <w:sz w:val="24"/>
          <w:szCs w:val="24"/>
        </w:rPr>
        <w:t>No</w:t>
      </w:r>
      <w:r>
        <w:rPr>
          <w:rFonts w:asciiTheme="minorHAnsi" w:hAnsiTheme="minorHAnsi"/>
          <w:sz w:val="24"/>
          <w:szCs w:val="24"/>
        </w:rPr>
        <w:t xml:space="preserve">              </w:t>
      </w:r>
      <w:r w:rsidRPr="00BB2FB7">
        <w:rPr>
          <w:rFonts w:asciiTheme="minorHAnsi" w:hAnsiTheme="minorHAnsi"/>
          <w:sz w:val="24"/>
          <w:szCs w:val="24"/>
        </w:rPr>
        <w:t>Yes</w:t>
      </w:r>
      <w:r>
        <w:rPr>
          <w:rFonts w:asciiTheme="minorHAnsi" w:hAnsiTheme="minorHAnsi"/>
          <w:noProof/>
          <w:lang w:eastAsia="en-GB"/>
        </w:rPr>
        <w:t xml:space="preserve"> </w:t>
      </w:r>
      <w:r>
        <w:rPr>
          <w:rFonts w:asciiTheme="minorHAnsi" w:hAnsiTheme="minorHAnsi"/>
          <w:noProof/>
          <w:lang w:eastAsia="en-GB"/>
        </w:rPr>
        <w:tab/>
        <w:t xml:space="preserve"> </w:t>
      </w:r>
      <w:r w:rsidRPr="00887790">
        <w:rPr>
          <w:rFonts w:asciiTheme="minorHAnsi" w:hAnsiTheme="minorHAnsi"/>
          <w:i/>
          <w:noProof/>
          <w:lang w:eastAsia="en-GB"/>
        </w:rPr>
        <w:t>(if yes please complete below)</w:t>
      </w:r>
    </w:p>
    <w:tbl>
      <w:tblPr>
        <w:tblStyle w:val="TableGrid"/>
        <w:tblW w:w="15588" w:type="dxa"/>
        <w:tblLayout w:type="fixed"/>
        <w:tblLook w:val="04A0" w:firstRow="1" w:lastRow="0" w:firstColumn="1" w:lastColumn="0" w:noHBand="0" w:noVBand="1"/>
      </w:tblPr>
      <w:tblGrid>
        <w:gridCol w:w="568"/>
        <w:gridCol w:w="3680"/>
        <w:gridCol w:w="1134"/>
        <w:gridCol w:w="425"/>
        <w:gridCol w:w="2835"/>
        <w:gridCol w:w="2835"/>
        <w:gridCol w:w="1985"/>
        <w:gridCol w:w="2126"/>
      </w:tblGrid>
      <w:tr w:rsidR="00E43A4D" w14:paraId="0E2205CF" w14:textId="77777777" w:rsidTr="00E43A4D">
        <w:tc>
          <w:tcPr>
            <w:tcW w:w="568" w:type="dxa"/>
          </w:tcPr>
          <w:p w14:paraId="2C0DC47B" w14:textId="77777777" w:rsidR="00E43A4D" w:rsidRPr="00C46E6F" w:rsidRDefault="00E43A4D" w:rsidP="00F618DB">
            <w:pPr>
              <w:widowControl w:val="0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C46E6F">
              <w:rPr>
                <w:rFonts w:ascii="Calibri" w:hAnsi="Calibri"/>
                <w:b/>
                <w:bCs/>
                <w:sz w:val="24"/>
                <w:szCs w:val="24"/>
              </w:rPr>
              <w:t>AE No.</w:t>
            </w:r>
          </w:p>
        </w:tc>
        <w:tc>
          <w:tcPr>
            <w:tcW w:w="3680" w:type="dxa"/>
          </w:tcPr>
          <w:p w14:paraId="27376B24" w14:textId="77777777" w:rsidR="00E43A4D" w:rsidRPr="00C46E6F" w:rsidRDefault="00E43A4D" w:rsidP="00F618DB">
            <w:pPr>
              <w:widowControl w:val="0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C46E6F">
              <w:rPr>
                <w:rFonts w:ascii="Calibri" w:hAnsi="Calibri"/>
                <w:b/>
                <w:bCs/>
                <w:sz w:val="24"/>
                <w:szCs w:val="24"/>
              </w:rPr>
              <w:t>Adverse Event</w:t>
            </w:r>
          </w:p>
        </w:tc>
        <w:tc>
          <w:tcPr>
            <w:tcW w:w="1559" w:type="dxa"/>
            <w:gridSpan w:val="2"/>
          </w:tcPr>
          <w:p w14:paraId="1416105C" w14:textId="77777777" w:rsidR="00E43A4D" w:rsidRPr="00C46E6F" w:rsidRDefault="00E43A4D" w:rsidP="00F618DB">
            <w:pPr>
              <w:widowControl w:val="0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C46E6F">
              <w:rPr>
                <w:rFonts w:ascii="Calibri" w:hAnsi="Calibri"/>
                <w:b/>
                <w:bCs/>
                <w:sz w:val="24"/>
                <w:szCs w:val="24"/>
              </w:rPr>
              <w:t>Who</w:t>
            </w:r>
          </w:p>
        </w:tc>
        <w:tc>
          <w:tcPr>
            <w:tcW w:w="2835" w:type="dxa"/>
          </w:tcPr>
          <w:p w14:paraId="2D7E4974" w14:textId="77777777" w:rsidR="00E43A4D" w:rsidRPr="00C46E6F" w:rsidRDefault="00E43A4D" w:rsidP="00F618DB">
            <w:pPr>
              <w:widowControl w:val="0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C46E6F">
              <w:rPr>
                <w:rFonts w:ascii="Calibri" w:hAnsi="Calibri"/>
                <w:b/>
                <w:bCs/>
                <w:sz w:val="24"/>
                <w:szCs w:val="24"/>
              </w:rPr>
              <w:t>Start Date</w:t>
            </w:r>
          </w:p>
          <w:p w14:paraId="60D4AB2D" w14:textId="77777777" w:rsidR="00E43A4D" w:rsidRPr="00C46E6F" w:rsidRDefault="00E43A4D" w:rsidP="00F618DB">
            <w:pPr>
              <w:widowControl w:val="0"/>
              <w:rPr>
                <w:rFonts w:ascii="Calibri" w:hAnsi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/>
                <w:b/>
                <w:bCs/>
                <w:sz w:val="24"/>
                <w:szCs w:val="24"/>
              </w:rPr>
              <w:t>dd</w:t>
            </w:r>
            <w:proofErr w:type="spellEnd"/>
            <w:r>
              <w:rPr>
                <w:rFonts w:ascii="Calibri" w:hAnsi="Calibri"/>
                <w:b/>
                <w:bCs/>
                <w:sz w:val="24"/>
                <w:szCs w:val="24"/>
              </w:rPr>
              <w:t>/mm</w:t>
            </w:r>
            <w:r w:rsidRPr="00C46E6F">
              <w:rPr>
                <w:rFonts w:ascii="Calibri" w:hAnsi="Calibri"/>
                <w:b/>
                <w:bCs/>
                <w:sz w:val="24"/>
                <w:szCs w:val="24"/>
              </w:rPr>
              <w:t>/</w:t>
            </w:r>
            <w:proofErr w:type="spellStart"/>
            <w:r w:rsidRPr="00C46E6F">
              <w:rPr>
                <w:rFonts w:ascii="Calibri" w:hAnsi="Calibri"/>
                <w:b/>
                <w:bCs/>
                <w:sz w:val="24"/>
                <w:szCs w:val="24"/>
              </w:rPr>
              <w:t>yyyy</w:t>
            </w:r>
            <w:proofErr w:type="spellEnd"/>
          </w:p>
          <w:p w14:paraId="59B7B47D" w14:textId="77777777" w:rsidR="00E43A4D" w:rsidRPr="00C46E6F" w:rsidRDefault="00E43A4D" w:rsidP="00F618DB">
            <w:pPr>
              <w:widowControl w:val="0"/>
              <w:rPr>
                <w:sz w:val="24"/>
                <w:szCs w:val="24"/>
              </w:rPr>
            </w:pPr>
            <w:r w:rsidRPr="00C46E6F">
              <w:rPr>
                <w:sz w:val="24"/>
                <w:szCs w:val="24"/>
              </w:rPr>
              <w:t> </w:t>
            </w:r>
          </w:p>
          <w:p w14:paraId="779402C3" w14:textId="77777777" w:rsidR="00E43A4D" w:rsidRPr="00C46E6F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43AED80" w14:textId="77777777" w:rsidR="00E43A4D" w:rsidRPr="00C46E6F" w:rsidRDefault="00E43A4D" w:rsidP="00F618DB">
            <w:pPr>
              <w:widowControl w:val="0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C46E6F">
              <w:rPr>
                <w:rFonts w:ascii="Calibri" w:hAnsi="Calibri"/>
                <w:b/>
                <w:bCs/>
                <w:sz w:val="24"/>
                <w:szCs w:val="24"/>
              </w:rPr>
              <w:t>Stop Date</w:t>
            </w:r>
          </w:p>
          <w:p w14:paraId="63B60850" w14:textId="77777777" w:rsidR="00E43A4D" w:rsidRPr="00C46E6F" w:rsidRDefault="00E43A4D" w:rsidP="00F618DB">
            <w:pPr>
              <w:widowControl w:val="0"/>
              <w:rPr>
                <w:rFonts w:ascii="Calibri" w:hAnsi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/>
                <w:b/>
                <w:bCs/>
                <w:sz w:val="24"/>
                <w:szCs w:val="24"/>
              </w:rPr>
              <w:t>dd</w:t>
            </w:r>
            <w:proofErr w:type="spellEnd"/>
            <w:r>
              <w:rPr>
                <w:rFonts w:ascii="Calibri" w:hAnsi="Calibri"/>
                <w:b/>
                <w:bCs/>
                <w:sz w:val="24"/>
                <w:szCs w:val="24"/>
              </w:rPr>
              <w:t>/mm</w:t>
            </w:r>
            <w:r w:rsidRPr="00C46E6F">
              <w:rPr>
                <w:rFonts w:ascii="Calibri" w:hAnsi="Calibri"/>
                <w:b/>
                <w:bCs/>
                <w:sz w:val="24"/>
                <w:szCs w:val="24"/>
              </w:rPr>
              <w:t>/</w:t>
            </w:r>
            <w:proofErr w:type="spellStart"/>
            <w:r w:rsidRPr="00C46E6F">
              <w:rPr>
                <w:rFonts w:ascii="Calibri" w:hAnsi="Calibri"/>
                <w:b/>
                <w:bCs/>
                <w:sz w:val="24"/>
                <w:szCs w:val="24"/>
              </w:rPr>
              <w:t>yyyy</w:t>
            </w:r>
            <w:proofErr w:type="spellEnd"/>
          </w:p>
          <w:p w14:paraId="5969C379" w14:textId="77777777" w:rsidR="00E43A4D" w:rsidRPr="00C46E6F" w:rsidRDefault="00E43A4D" w:rsidP="00F618DB">
            <w:pPr>
              <w:widowControl w:val="0"/>
              <w:rPr>
                <w:sz w:val="24"/>
                <w:szCs w:val="24"/>
              </w:rPr>
            </w:pPr>
            <w:r w:rsidRPr="00C46E6F">
              <w:rPr>
                <w:sz w:val="24"/>
                <w:szCs w:val="24"/>
              </w:rPr>
              <w:t> </w:t>
            </w:r>
          </w:p>
          <w:p w14:paraId="497CCDB3" w14:textId="77777777" w:rsidR="00E43A4D" w:rsidRPr="00C46E6F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4D34626" w14:textId="77777777" w:rsidR="00E43A4D" w:rsidRPr="00C46E6F" w:rsidRDefault="00E43A4D" w:rsidP="00F618DB">
            <w:pPr>
              <w:widowControl w:val="0"/>
              <w:rPr>
                <w:rFonts w:ascii="Calibri" w:hAnsi="Calibri"/>
                <w:b/>
                <w:bCs/>
                <w:sz w:val="24"/>
                <w:szCs w:val="24"/>
                <w:lang w:val="en-US"/>
              </w:rPr>
            </w:pPr>
            <w:r w:rsidRPr="00C46E6F">
              <w:rPr>
                <w:rFonts w:ascii="Calibri" w:hAnsi="Calibri"/>
                <w:b/>
                <w:bCs/>
                <w:sz w:val="24"/>
                <w:szCs w:val="24"/>
                <w:lang w:val="en-US"/>
              </w:rPr>
              <w:t>Severity</w:t>
            </w:r>
          </w:p>
          <w:p w14:paraId="68372639" w14:textId="77777777" w:rsidR="00E43A4D" w:rsidRDefault="00E43A4D" w:rsidP="00F618DB">
            <w:pPr>
              <w:widowControl w:val="0"/>
              <w:ind w:right="-108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0 - Mild</w:t>
            </w:r>
          </w:p>
          <w:p w14:paraId="26C253D1" w14:textId="77777777" w:rsidR="00E43A4D" w:rsidRDefault="00E43A4D" w:rsidP="00F618DB">
            <w:pPr>
              <w:widowControl w:val="0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1- Moderate</w:t>
            </w:r>
          </w:p>
          <w:p w14:paraId="08163D1D" w14:textId="77777777" w:rsidR="00E43A4D" w:rsidRDefault="00E43A4D" w:rsidP="00F618DB">
            <w:pPr>
              <w:widowControl w:val="0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2 - Severe</w:t>
            </w:r>
            <w:r>
              <w:rPr>
                <w:sz w:val="24"/>
                <w:szCs w:val="24"/>
                <w:lang w:val="en-US"/>
              </w:rPr>
              <w:t xml:space="preserve"> </w:t>
            </w:r>
          </w:p>
          <w:p w14:paraId="58334040" w14:textId="77777777" w:rsidR="00E43A4D" w:rsidRDefault="00E43A4D" w:rsidP="00F618DB">
            <w:pPr>
              <w:widowControl w:val="0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14:paraId="5B2EC61E" w14:textId="77777777" w:rsidR="00E43A4D" w:rsidRPr="00C46E6F" w:rsidRDefault="00E43A4D" w:rsidP="00F618DB">
            <w:pPr>
              <w:widowControl w:val="0"/>
              <w:rPr>
                <w:rFonts w:ascii="Calibri" w:hAnsi="Calibri"/>
                <w:b/>
                <w:bCs/>
                <w:sz w:val="24"/>
                <w:szCs w:val="24"/>
                <w:lang w:val="en-US"/>
              </w:rPr>
            </w:pPr>
            <w:r w:rsidRPr="00C46E6F">
              <w:rPr>
                <w:rFonts w:ascii="Calibri" w:hAnsi="Calibri"/>
                <w:b/>
                <w:bCs/>
                <w:sz w:val="24"/>
                <w:szCs w:val="24"/>
                <w:lang w:val="en-US"/>
              </w:rPr>
              <w:t>Outcome</w:t>
            </w:r>
          </w:p>
          <w:p w14:paraId="2C734923" w14:textId="77777777" w:rsidR="00E43A4D" w:rsidRDefault="00E43A4D" w:rsidP="00F618DB">
            <w:pPr>
              <w:widowControl w:val="0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0 - Resolved</w:t>
            </w:r>
          </w:p>
          <w:p w14:paraId="5DC98E31" w14:textId="77777777" w:rsidR="00E43A4D" w:rsidRDefault="00E43A4D" w:rsidP="00F618DB">
            <w:pPr>
              <w:widowControl w:val="0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1- Resolved with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sequelea</w:t>
            </w:r>
            <w:proofErr w:type="spellEnd"/>
          </w:p>
          <w:p w14:paraId="1860DCC6" w14:textId="77777777" w:rsidR="00E43A4D" w:rsidRDefault="00E43A4D" w:rsidP="00F618DB">
            <w:pPr>
              <w:widowControl w:val="0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2 - Not resolved</w:t>
            </w:r>
            <w:r>
              <w:rPr>
                <w:sz w:val="24"/>
                <w:szCs w:val="24"/>
                <w:lang w:val="en-US"/>
              </w:rPr>
              <w:t xml:space="preserve"> </w:t>
            </w:r>
          </w:p>
          <w:p w14:paraId="57024BC7" w14:textId="77777777" w:rsidR="00E43A4D" w:rsidRPr="00BB2FB7" w:rsidRDefault="00E43A4D" w:rsidP="00F618DB">
            <w:pPr>
              <w:widowControl w:val="0"/>
            </w:pPr>
            <w:r>
              <w:t> </w:t>
            </w:r>
          </w:p>
        </w:tc>
      </w:tr>
      <w:tr w:rsidR="00E43A4D" w14:paraId="1BB59451" w14:textId="77777777" w:rsidTr="00E43A4D">
        <w:trPr>
          <w:trHeight w:val="458"/>
        </w:trPr>
        <w:tc>
          <w:tcPr>
            <w:tcW w:w="568" w:type="dxa"/>
            <w:vMerge w:val="restart"/>
          </w:tcPr>
          <w:p w14:paraId="4A459AFC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80" w:type="dxa"/>
            <w:vMerge w:val="restart"/>
          </w:tcPr>
          <w:p w14:paraId="6B5785A5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7AEEB74" w14:textId="77777777" w:rsidR="00E43A4D" w:rsidRPr="000E460E" w:rsidRDefault="00E43A4D" w:rsidP="00F618DB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Woman</w:t>
            </w:r>
          </w:p>
        </w:tc>
        <w:tc>
          <w:tcPr>
            <w:tcW w:w="425" w:type="dxa"/>
          </w:tcPr>
          <w:p w14:paraId="2C8B72D2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14:paraId="7CC0A62C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14:paraId="05B3D58E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  <w:p w14:paraId="5F146DE5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  <w:p w14:paraId="2DC8C4B5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  <w:r w:rsidRPr="00E26FA6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6299008" behindDoc="0" locked="0" layoutInCell="1" allowOverlap="1" wp14:anchorId="7AFEB17B" wp14:editId="07B746EA">
                      <wp:simplePos x="0" y="0"/>
                      <wp:positionH relativeFrom="column">
                        <wp:posOffset>843915</wp:posOffset>
                      </wp:positionH>
                      <wp:positionV relativeFrom="paragraph">
                        <wp:posOffset>26035</wp:posOffset>
                      </wp:positionV>
                      <wp:extent cx="161925" cy="152400"/>
                      <wp:effectExtent l="0" t="0" r="28575" b="19050"/>
                      <wp:wrapNone/>
                      <wp:docPr id="2873" name="Rectangle 28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25005E95" id="Rectangle 2873" o:spid="_x0000_s1026" style="position:absolute;margin-left:66.45pt;margin-top:2.05pt;width:12.75pt;height:12pt;z-index:25629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"/>
                  </w:pict>
                </mc:Fallback>
              </mc:AlternateContent>
            </w:r>
            <w:r>
              <w:rPr>
                <w:rFonts w:asciiTheme="minorHAnsi" w:hAnsiTheme="minorHAnsi"/>
                <w:sz w:val="24"/>
                <w:szCs w:val="24"/>
              </w:rPr>
              <w:t>o</w:t>
            </w:r>
            <w:r w:rsidRPr="00A23A68">
              <w:rPr>
                <w:rFonts w:asciiTheme="minorHAnsi" w:hAnsiTheme="minorHAnsi"/>
                <w:sz w:val="24"/>
                <w:szCs w:val="24"/>
              </w:rPr>
              <w:t>r ongoing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vMerge w:val="restart"/>
          </w:tcPr>
          <w:p w14:paraId="0137AA93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14:paraId="7F73CE5E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  <w:p w14:paraId="18C0ED1A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  <w:p w14:paraId="3C54C926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</w:tr>
      <w:tr w:rsidR="00E43A4D" w14:paraId="79E7A517" w14:textId="77777777" w:rsidTr="00E43A4D">
        <w:trPr>
          <w:trHeight w:val="457"/>
        </w:trPr>
        <w:tc>
          <w:tcPr>
            <w:tcW w:w="568" w:type="dxa"/>
            <w:vMerge/>
          </w:tcPr>
          <w:p w14:paraId="2007B547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80" w:type="dxa"/>
            <w:vMerge/>
          </w:tcPr>
          <w:p w14:paraId="62C23411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F5450C2" w14:textId="77777777" w:rsidR="00E43A4D" w:rsidRPr="000E460E" w:rsidRDefault="00E43A4D" w:rsidP="00F618DB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0E460E">
              <w:rPr>
                <w:rFonts w:asciiTheme="minorHAnsi" w:hAnsiTheme="minorHAnsi"/>
                <w:sz w:val="22"/>
                <w:szCs w:val="22"/>
              </w:rPr>
              <w:t>Baby</w:t>
            </w:r>
          </w:p>
        </w:tc>
        <w:tc>
          <w:tcPr>
            <w:tcW w:w="425" w:type="dxa"/>
          </w:tcPr>
          <w:p w14:paraId="70AB017C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6B64D82C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16C60001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07949506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450C09FA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</w:tr>
      <w:tr w:rsidR="00E43A4D" w14:paraId="30081FC8" w14:textId="77777777" w:rsidTr="00E43A4D">
        <w:trPr>
          <w:trHeight w:val="413"/>
        </w:trPr>
        <w:tc>
          <w:tcPr>
            <w:tcW w:w="568" w:type="dxa"/>
            <w:vMerge w:val="restart"/>
          </w:tcPr>
          <w:p w14:paraId="46B56B6D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80" w:type="dxa"/>
            <w:vMerge w:val="restart"/>
          </w:tcPr>
          <w:p w14:paraId="38E7090B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252B9AD" w14:textId="77777777" w:rsidR="00E43A4D" w:rsidRPr="000E460E" w:rsidRDefault="00E43A4D" w:rsidP="00F618DB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Woman</w:t>
            </w:r>
          </w:p>
        </w:tc>
        <w:tc>
          <w:tcPr>
            <w:tcW w:w="425" w:type="dxa"/>
          </w:tcPr>
          <w:p w14:paraId="0AA9CAB0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14:paraId="2ED17531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14:paraId="34899592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  <w:p w14:paraId="1D3BC16E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  <w:p w14:paraId="18786611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  <w:r w:rsidRPr="00E26FA6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6300032" behindDoc="0" locked="0" layoutInCell="1" allowOverlap="1" wp14:anchorId="4A826830" wp14:editId="1D283855">
                      <wp:simplePos x="0" y="0"/>
                      <wp:positionH relativeFrom="column">
                        <wp:posOffset>842645</wp:posOffset>
                      </wp:positionH>
                      <wp:positionV relativeFrom="paragraph">
                        <wp:posOffset>8255</wp:posOffset>
                      </wp:positionV>
                      <wp:extent cx="161925" cy="152400"/>
                      <wp:effectExtent l="0" t="0" r="28575" b="19050"/>
                      <wp:wrapNone/>
                      <wp:docPr id="130" name="Rectangle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437DEF6E" id="Rectangle 130" o:spid="_x0000_s1026" style="position:absolute;margin-left:66.35pt;margin-top:.65pt;width:12.75pt;height:12pt;z-index:25630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"/>
                  </w:pict>
                </mc:Fallback>
              </mc:AlternateContent>
            </w:r>
            <w:r>
              <w:rPr>
                <w:rFonts w:asciiTheme="minorHAnsi" w:hAnsiTheme="minorHAnsi"/>
                <w:sz w:val="24"/>
                <w:szCs w:val="24"/>
              </w:rPr>
              <w:t>o</w:t>
            </w:r>
            <w:r w:rsidRPr="00A23A68">
              <w:rPr>
                <w:rFonts w:asciiTheme="minorHAnsi" w:hAnsiTheme="minorHAnsi"/>
                <w:sz w:val="24"/>
                <w:szCs w:val="24"/>
              </w:rPr>
              <w:t>r ongoing</w:t>
            </w:r>
          </w:p>
        </w:tc>
        <w:tc>
          <w:tcPr>
            <w:tcW w:w="1985" w:type="dxa"/>
            <w:vMerge w:val="restart"/>
          </w:tcPr>
          <w:p w14:paraId="799A5AC4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14:paraId="589C702F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  <w:p w14:paraId="0488A5ED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  <w:p w14:paraId="09522954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</w:tr>
      <w:tr w:rsidR="00E43A4D" w14:paraId="39852C9B" w14:textId="77777777" w:rsidTr="00E43A4D">
        <w:trPr>
          <w:trHeight w:val="412"/>
        </w:trPr>
        <w:tc>
          <w:tcPr>
            <w:tcW w:w="568" w:type="dxa"/>
            <w:vMerge/>
          </w:tcPr>
          <w:p w14:paraId="42B81233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80" w:type="dxa"/>
            <w:vMerge/>
          </w:tcPr>
          <w:p w14:paraId="2A9F0080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0E2FD67" w14:textId="77777777" w:rsidR="00E43A4D" w:rsidRPr="000E460E" w:rsidRDefault="00E43A4D" w:rsidP="00F618DB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0E460E">
              <w:rPr>
                <w:rFonts w:asciiTheme="minorHAnsi" w:hAnsiTheme="minorHAnsi"/>
                <w:sz w:val="22"/>
                <w:szCs w:val="22"/>
              </w:rPr>
              <w:t>Baby</w:t>
            </w:r>
          </w:p>
        </w:tc>
        <w:tc>
          <w:tcPr>
            <w:tcW w:w="425" w:type="dxa"/>
          </w:tcPr>
          <w:p w14:paraId="0F20162A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5CFEF025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3B4F9FB2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46205CA8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340B88A0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</w:tr>
      <w:tr w:rsidR="00E43A4D" w14:paraId="0851C846" w14:textId="77777777" w:rsidTr="00E43A4D">
        <w:trPr>
          <w:trHeight w:val="413"/>
        </w:trPr>
        <w:tc>
          <w:tcPr>
            <w:tcW w:w="568" w:type="dxa"/>
            <w:vMerge w:val="restart"/>
          </w:tcPr>
          <w:p w14:paraId="450CFEEA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80" w:type="dxa"/>
            <w:vMerge w:val="restart"/>
          </w:tcPr>
          <w:p w14:paraId="1E9C3139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91925DB" w14:textId="77777777" w:rsidR="00E43A4D" w:rsidRPr="000E460E" w:rsidRDefault="00E43A4D" w:rsidP="00F618DB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Woman</w:t>
            </w:r>
          </w:p>
        </w:tc>
        <w:tc>
          <w:tcPr>
            <w:tcW w:w="425" w:type="dxa"/>
          </w:tcPr>
          <w:p w14:paraId="04CE2DB6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14:paraId="74BC48D9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14:paraId="7643B3B3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  <w:p w14:paraId="1E51D86F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  <w:p w14:paraId="44E8DE49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  <w:r w:rsidRPr="00E26FA6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6301056" behindDoc="0" locked="0" layoutInCell="1" allowOverlap="1" wp14:anchorId="4D045BBF" wp14:editId="2B05DDA0">
                      <wp:simplePos x="0" y="0"/>
                      <wp:positionH relativeFrom="column">
                        <wp:posOffset>842645</wp:posOffset>
                      </wp:positionH>
                      <wp:positionV relativeFrom="paragraph">
                        <wp:posOffset>8255</wp:posOffset>
                      </wp:positionV>
                      <wp:extent cx="161925" cy="152400"/>
                      <wp:effectExtent l="0" t="0" r="28575" b="19050"/>
                      <wp:wrapNone/>
                      <wp:docPr id="132" name="Rectangle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7417D97C" id="Rectangle 132" o:spid="_x0000_s1026" style="position:absolute;margin-left:66.35pt;margin-top:.65pt;width:12.75pt;height:12pt;z-index:25630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"/>
                  </w:pict>
                </mc:Fallback>
              </mc:AlternateContent>
            </w:r>
            <w:r>
              <w:rPr>
                <w:rFonts w:asciiTheme="minorHAnsi" w:hAnsiTheme="minorHAnsi"/>
                <w:sz w:val="24"/>
                <w:szCs w:val="24"/>
              </w:rPr>
              <w:t>o</w:t>
            </w:r>
            <w:r w:rsidRPr="00A23A68">
              <w:rPr>
                <w:rFonts w:asciiTheme="minorHAnsi" w:hAnsiTheme="minorHAnsi"/>
                <w:sz w:val="24"/>
                <w:szCs w:val="24"/>
              </w:rPr>
              <w:t>r ongoing</w:t>
            </w:r>
          </w:p>
        </w:tc>
        <w:tc>
          <w:tcPr>
            <w:tcW w:w="1985" w:type="dxa"/>
            <w:vMerge w:val="restart"/>
          </w:tcPr>
          <w:p w14:paraId="463C8735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14:paraId="1583ED4F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  <w:p w14:paraId="0133A5E0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  <w:p w14:paraId="356F425D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</w:tr>
      <w:tr w:rsidR="00E43A4D" w14:paraId="26AEBE29" w14:textId="77777777" w:rsidTr="00E43A4D">
        <w:trPr>
          <w:trHeight w:val="412"/>
        </w:trPr>
        <w:tc>
          <w:tcPr>
            <w:tcW w:w="568" w:type="dxa"/>
            <w:vMerge/>
          </w:tcPr>
          <w:p w14:paraId="447CE63E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80" w:type="dxa"/>
            <w:vMerge/>
          </w:tcPr>
          <w:p w14:paraId="0699B6F0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20BC391" w14:textId="77777777" w:rsidR="00E43A4D" w:rsidRPr="000E460E" w:rsidRDefault="00E43A4D" w:rsidP="00F618DB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0E460E">
              <w:rPr>
                <w:rFonts w:asciiTheme="minorHAnsi" w:hAnsiTheme="minorHAnsi"/>
                <w:sz w:val="22"/>
                <w:szCs w:val="22"/>
              </w:rPr>
              <w:t>Baby</w:t>
            </w:r>
          </w:p>
        </w:tc>
        <w:tc>
          <w:tcPr>
            <w:tcW w:w="425" w:type="dxa"/>
          </w:tcPr>
          <w:p w14:paraId="285A7C3A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325C7BC9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2105A922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5BD30DE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018000E3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</w:tr>
      <w:tr w:rsidR="00E43A4D" w14:paraId="5FC59873" w14:textId="77777777" w:rsidTr="00E43A4D">
        <w:trPr>
          <w:trHeight w:val="413"/>
        </w:trPr>
        <w:tc>
          <w:tcPr>
            <w:tcW w:w="568" w:type="dxa"/>
            <w:vMerge w:val="restart"/>
          </w:tcPr>
          <w:p w14:paraId="18C1FF7E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80" w:type="dxa"/>
            <w:vMerge w:val="restart"/>
          </w:tcPr>
          <w:p w14:paraId="65734685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265584A" w14:textId="77777777" w:rsidR="00E43A4D" w:rsidRPr="000E460E" w:rsidRDefault="00E43A4D" w:rsidP="00F618DB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Woman</w:t>
            </w:r>
          </w:p>
        </w:tc>
        <w:tc>
          <w:tcPr>
            <w:tcW w:w="425" w:type="dxa"/>
          </w:tcPr>
          <w:p w14:paraId="54F8C355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14:paraId="666A7369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14:paraId="1CDA73B0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  <w:p w14:paraId="0394FA09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  <w:p w14:paraId="0548EF9C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  <w:r w:rsidRPr="00E26FA6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6302080" behindDoc="0" locked="0" layoutInCell="1" allowOverlap="1" wp14:anchorId="34A0174A" wp14:editId="1B141C08">
                      <wp:simplePos x="0" y="0"/>
                      <wp:positionH relativeFrom="column">
                        <wp:posOffset>861695</wp:posOffset>
                      </wp:positionH>
                      <wp:positionV relativeFrom="paragraph">
                        <wp:posOffset>8255</wp:posOffset>
                      </wp:positionV>
                      <wp:extent cx="161925" cy="152400"/>
                      <wp:effectExtent l="0" t="0" r="28575" b="19050"/>
                      <wp:wrapNone/>
                      <wp:docPr id="133" name="Rectangle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0A9E62FD" id="Rectangle 133" o:spid="_x0000_s1026" style="position:absolute;margin-left:67.85pt;margin-top:.65pt;width:12.75pt;height:12pt;z-index:25630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"/>
                  </w:pict>
                </mc:Fallback>
              </mc:AlternateContent>
            </w:r>
            <w:r>
              <w:rPr>
                <w:rFonts w:asciiTheme="minorHAnsi" w:hAnsiTheme="minorHAnsi"/>
                <w:sz w:val="24"/>
                <w:szCs w:val="24"/>
              </w:rPr>
              <w:t>o</w:t>
            </w:r>
            <w:r w:rsidRPr="00A23A68">
              <w:rPr>
                <w:rFonts w:asciiTheme="minorHAnsi" w:hAnsiTheme="minorHAnsi"/>
                <w:sz w:val="24"/>
                <w:szCs w:val="24"/>
              </w:rPr>
              <w:t>r ongoing</w:t>
            </w:r>
          </w:p>
        </w:tc>
        <w:tc>
          <w:tcPr>
            <w:tcW w:w="1985" w:type="dxa"/>
            <w:vMerge w:val="restart"/>
          </w:tcPr>
          <w:p w14:paraId="4C193DC7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14:paraId="34EE5FC6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  <w:p w14:paraId="37DCFB22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  <w:p w14:paraId="339B16C7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</w:tr>
      <w:tr w:rsidR="00E43A4D" w14:paraId="36888221" w14:textId="77777777" w:rsidTr="00E43A4D">
        <w:trPr>
          <w:trHeight w:val="412"/>
        </w:trPr>
        <w:tc>
          <w:tcPr>
            <w:tcW w:w="568" w:type="dxa"/>
            <w:vMerge/>
          </w:tcPr>
          <w:p w14:paraId="3A764A8C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80" w:type="dxa"/>
            <w:vMerge/>
          </w:tcPr>
          <w:p w14:paraId="67169D5F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9A02E69" w14:textId="77777777" w:rsidR="00E43A4D" w:rsidRPr="000E460E" w:rsidRDefault="00E43A4D" w:rsidP="00F618DB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0E460E">
              <w:rPr>
                <w:rFonts w:asciiTheme="minorHAnsi" w:hAnsiTheme="minorHAnsi"/>
                <w:sz w:val="22"/>
                <w:szCs w:val="22"/>
              </w:rPr>
              <w:t>Baby</w:t>
            </w:r>
          </w:p>
        </w:tc>
        <w:tc>
          <w:tcPr>
            <w:tcW w:w="425" w:type="dxa"/>
          </w:tcPr>
          <w:p w14:paraId="4121575F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3721C090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24E5211E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636CD963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67D376FC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</w:tr>
      <w:tr w:rsidR="00E43A4D" w14:paraId="7B703ACD" w14:textId="77777777" w:rsidTr="00E43A4D">
        <w:trPr>
          <w:trHeight w:val="413"/>
        </w:trPr>
        <w:tc>
          <w:tcPr>
            <w:tcW w:w="568" w:type="dxa"/>
            <w:vMerge w:val="restart"/>
          </w:tcPr>
          <w:p w14:paraId="2DF50B00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80" w:type="dxa"/>
            <w:vMerge w:val="restart"/>
          </w:tcPr>
          <w:p w14:paraId="2CB3BEC4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6AA2EC9" w14:textId="77777777" w:rsidR="00E43A4D" w:rsidRPr="000E460E" w:rsidRDefault="00E43A4D" w:rsidP="00F618DB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Woman</w:t>
            </w:r>
          </w:p>
        </w:tc>
        <w:tc>
          <w:tcPr>
            <w:tcW w:w="425" w:type="dxa"/>
          </w:tcPr>
          <w:p w14:paraId="49D196BB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14:paraId="0890693E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14:paraId="272212D1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  <w:p w14:paraId="6138A49B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  <w:p w14:paraId="550FAF7D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  <w:r w:rsidRPr="00E26FA6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6303104" behindDoc="0" locked="0" layoutInCell="1" allowOverlap="1" wp14:anchorId="28C0D111" wp14:editId="6D841304">
                      <wp:simplePos x="0" y="0"/>
                      <wp:positionH relativeFrom="column">
                        <wp:posOffset>861695</wp:posOffset>
                      </wp:positionH>
                      <wp:positionV relativeFrom="paragraph">
                        <wp:posOffset>8255</wp:posOffset>
                      </wp:positionV>
                      <wp:extent cx="161925" cy="152400"/>
                      <wp:effectExtent l="0" t="0" r="28575" b="19050"/>
                      <wp:wrapNone/>
                      <wp:docPr id="134" name="Rectangle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5721C6D9" id="Rectangle 134" o:spid="_x0000_s1026" style="position:absolute;margin-left:67.85pt;margin-top:.65pt;width:12.75pt;height:12pt;z-index:25630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"/>
                  </w:pict>
                </mc:Fallback>
              </mc:AlternateContent>
            </w:r>
            <w:r>
              <w:rPr>
                <w:rFonts w:asciiTheme="minorHAnsi" w:hAnsiTheme="minorHAnsi"/>
                <w:sz w:val="24"/>
                <w:szCs w:val="24"/>
              </w:rPr>
              <w:t>o</w:t>
            </w:r>
            <w:r w:rsidRPr="00A23A68">
              <w:rPr>
                <w:rFonts w:asciiTheme="minorHAnsi" w:hAnsiTheme="minorHAnsi"/>
                <w:sz w:val="24"/>
                <w:szCs w:val="24"/>
              </w:rPr>
              <w:t>r ongoing</w:t>
            </w:r>
          </w:p>
        </w:tc>
        <w:tc>
          <w:tcPr>
            <w:tcW w:w="1985" w:type="dxa"/>
            <w:vMerge w:val="restart"/>
          </w:tcPr>
          <w:p w14:paraId="43502504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14:paraId="0E1CE4FE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  <w:p w14:paraId="05898CAA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  <w:p w14:paraId="08E60591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</w:tr>
      <w:tr w:rsidR="00E43A4D" w14:paraId="7ECC8146" w14:textId="77777777" w:rsidTr="00E43A4D">
        <w:trPr>
          <w:trHeight w:val="412"/>
        </w:trPr>
        <w:tc>
          <w:tcPr>
            <w:tcW w:w="568" w:type="dxa"/>
            <w:vMerge/>
          </w:tcPr>
          <w:p w14:paraId="1B8CD458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80" w:type="dxa"/>
            <w:vMerge/>
          </w:tcPr>
          <w:p w14:paraId="04BAEFD7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28FC39B" w14:textId="77777777" w:rsidR="00E43A4D" w:rsidRPr="000E460E" w:rsidRDefault="00E43A4D" w:rsidP="00F618DB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0E460E">
              <w:rPr>
                <w:rFonts w:asciiTheme="minorHAnsi" w:hAnsiTheme="minorHAnsi"/>
                <w:sz w:val="22"/>
                <w:szCs w:val="22"/>
              </w:rPr>
              <w:t>Baby</w:t>
            </w:r>
          </w:p>
        </w:tc>
        <w:tc>
          <w:tcPr>
            <w:tcW w:w="425" w:type="dxa"/>
          </w:tcPr>
          <w:p w14:paraId="304FC323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7EFDE788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6DA85A18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0892EDEC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26D61ABD" w14:textId="77777777" w:rsidR="00E43A4D" w:rsidRDefault="00E43A4D" w:rsidP="00F618DB">
            <w:pPr>
              <w:jc w:val="both"/>
              <w:rPr>
                <w:sz w:val="24"/>
                <w:szCs w:val="24"/>
              </w:rPr>
            </w:pPr>
          </w:p>
        </w:tc>
      </w:tr>
    </w:tbl>
    <w:p w14:paraId="0688589D" w14:textId="77777777" w:rsidR="00AC6800" w:rsidRDefault="00AC6800" w:rsidP="00AC6800">
      <w:pPr>
        <w:widowControl w:val="0"/>
      </w:pPr>
      <w:r w:rsidRPr="00E26FA6">
        <w:rPr>
          <w:rFonts w:asciiTheme="minorHAnsi" w:hAnsi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6105472" behindDoc="0" locked="0" layoutInCell="1" allowOverlap="1" wp14:anchorId="7DE57BAD" wp14:editId="42F1211E">
                <wp:simplePos x="0" y="0"/>
                <wp:positionH relativeFrom="column">
                  <wp:posOffset>3095625</wp:posOffset>
                </wp:positionH>
                <wp:positionV relativeFrom="paragraph">
                  <wp:posOffset>46990</wp:posOffset>
                </wp:positionV>
                <wp:extent cx="161925" cy="152400"/>
                <wp:effectExtent l="0" t="0" r="28575" b="19050"/>
                <wp:wrapNone/>
                <wp:docPr id="2876" name="Rectangle 28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06373E44" id="Rectangle 2876" o:spid="_x0000_s1026" style="position:absolute;margin-left:243.75pt;margin-top:3.7pt;width:12.75pt;height:12pt;z-index:25610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"/>
            </w:pict>
          </mc:Fallback>
        </mc:AlternateContent>
      </w:r>
      <w:r>
        <w:rPr>
          <w:rFonts w:ascii="Calibri" w:hAnsi="Calibri"/>
          <w:sz w:val="24"/>
          <w:szCs w:val="24"/>
        </w:rPr>
        <w:t xml:space="preserve">Please check this box if this is the last page used: </w:t>
      </w:r>
    </w:p>
    <w:p w14:paraId="37BC2E04" w14:textId="77777777" w:rsidR="00AC6800" w:rsidRDefault="00AC6800" w:rsidP="00AC6800">
      <w:pPr>
        <w:spacing w:after="0"/>
        <w:jc w:val="both"/>
        <w:rPr>
          <w:rFonts w:asciiTheme="minorHAnsi" w:hAnsiTheme="minorHAnsi"/>
          <w:sz w:val="24"/>
          <w:szCs w:val="24"/>
        </w:rPr>
      </w:pPr>
      <w:r w:rsidRPr="00233CC4">
        <w:rPr>
          <w:rFonts w:asciiTheme="minorHAnsi" w:hAnsiTheme="minorHAnsi"/>
          <w:sz w:val="24"/>
          <w:szCs w:val="24"/>
        </w:rPr>
        <w:t xml:space="preserve">Form Completed by (please print):______________________________________________________ </w:t>
      </w:r>
    </w:p>
    <w:p w14:paraId="493E2505" w14:textId="77777777" w:rsidR="00AC6800" w:rsidRPr="00233CC4" w:rsidRDefault="00AC6800" w:rsidP="00AC6800">
      <w:pPr>
        <w:spacing w:after="0"/>
        <w:jc w:val="both"/>
        <w:rPr>
          <w:rFonts w:asciiTheme="minorHAnsi" w:hAnsiTheme="minorHAnsi"/>
          <w:i/>
          <w:sz w:val="18"/>
          <w:szCs w:val="18"/>
        </w:rPr>
      </w:pPr>
      <w:r w:rsidRPr="00DE10C8">
        <w:rPr>
          <w:rFonts w:asciiTheme="minorHAnsi" w:hAnsiTheme="minorHAnsi"/>
          <w:noProof/>
          <w:sz w:val="24"/>
          <w:szCs w:val="24"/>
          <w:highlight w:val="yellow"/>
          <w:lang w:eastAsia="en-GB"/>
        </w:rPr>
        <mc:AlternateContent>
          <mc:Choice Requires="wpg">
            <w:drawing>
              <wp:anchor distT="0" distB="0" distL="114300" distR="114300" simplePos="0" relativeHeight="256106496" behindDoc="0" locked="0" layoutInCell="1" allowOverlap="1" wp14:anchorId="4777A666" wp14:editId="3790640D">
                <wp:simplePos x="0" y="0"/>
                <wp:positionH relativeFrom="column">
                  <wp:posOffset>7258050</wp:posOffset>
                </wp:positionH>
                <wp:positionV relativeFrom="page">
                  <wp:posOffset>6153150</wp:posOffset>
                </wp:positionV>
                <wp:extent cx="2078355" cy="234315"/>
                <wp:effectExtent l="0" t="0" r="17145" b="32385"/>
                <wp:wrapSquare wrapText="bothSides"/>
                <wp:docPr id="2877" name="Group 28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8355" cy="234315"/>
                          <a:chOff x="0" y="0"/>
                          <a:chExt cx="2078611" cy="234443"/>
                        </a:xfrm>
                      </wpg:grpSpPr>
                      <wps:wsp>
                        <wps:cNvPr id="2878" name="Rectangle 287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9" name="Straight Arrow Connector 2879"/>
                        <wps:cNvCnPr>
                          <a:cxnSpLocks noChangeShapeType="1"/>
                        </wps:cNvCnPr>
                        <wps:spPr bwMode="auto">
                          <a:xfrm flipV="1">
                            <a:off x="468726" y="7684"/>
                            <a:ext cx="57150" cy="2000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0" name="Straight Arrow Connector 2880"/>
                        <wps:cNvCnPr>
                          <a:cxnSpLocks noChangeShapeType="1"/>
                        </wps:cNvCnPr>
                        <wps:spPr bwMode="auto">
                          <a:xfrm flipV="1">
                            <a:off x="1083448" y="30736"/>
                            <a:ext cx="57150" cy="2000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1" name="Rectangle 2881"/>
                        <wps:cNvSpPr>
                          <a:spLocks noChangeArrowheads="1"/>
                        </wps:cNvSpPr>
                        <wps:spPr bwMode="auto">
                          <a:xfrm>
                            <a:off x="222837" y="0"/>
                            <a:ext cx="219075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2" name="Rectangle 2882"/>
                        <wps:cNvSpPr>
                          <a:spLocks noChangeArrowheads="1"/>
                        </wps:cNvSpPr>
                        <wps:spPr bwMode="auto">
                          <a:xfrm>
                            <a:off x="599354" y="7684"/>
                            <a:ext cx="219075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3" name="Rectangle 2883"/>
                        <wps:cNvSpPr>
                          <a:spLocks noChangeArrowheads="1"/>
                        </wps:cNvSpPr>
                        <wps:spPr bwMode="auto">
                          <a:xfrm>
                            <a:off x="829875" y="7684"/>
                            <a:ext cx="219075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4" name="Rectangle 2884"/>
                        <wps:cNvSpPr>
                          <a:spLocks noChangeArrowheads="1"/>
                        </wps:cNvSpPr>
                        <wps:spPr bwMode="auto">
                          <a:xfrm>
                            <a:off x="1191025" y="15368"/>
                            <a:ext cx="219075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5" name="Rectangle 2885"/>
                        <wps:cNvSpPr>
                          <a:spLocks noChangeArrowheads="1"/>
                        </wps:cNvSpPr>
                        <wps:spPr bwMode="auto">
                          <a:xfrm>
                            <a:off x="1406178" y="15368"/>
                            <a:ext cx="219075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6" name="Rectangle 2886"/>
                        <wps:cNvSpPr>
                          <a:spLocks noChangeArrowheads="1"/>
                        </wps:cNvSpPr>
                        <wps:spPr bwMode="auto">
                          <a:xfrm>
                            <a:off x="1629015" y="15368"/>
                            <a:ext cx="219075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7" name="Rectangle 2887"/>
                        <wps:cNvSpPr>
                          <a:spLocks noChangeArrowheads="1"/>
                        </wps:cNvSpPr>
                        <wps:spPr bwMode="auto">
                          <a:xfrm>
                            <a:off x="1859536" y="15368"/>
                            <a:ext cx="219075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group w14:anchorId="77B07FC1" id="Group 2877" o:spid="_x0000_s1026" style="position:absolute;margin-left:571.5pt;margin-top:484.5pt;width:163.65pt;height:18.45pt;z-index:256106496;mso-position-vertical-relative:page;mso-width-relative:margin;mso-height-relative:margin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">
                <v:rect id="Rectangle 2878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dNRMEA&#10;AADdAAAADwAAAGRycy9kb3ducmV2LnhtbERPTYvCMBC9L/gfwgje1tQKu1qNIoqiR60Xb2MzttVm&#10;UpqodX+9OSx4fLzv6bw1lXhQ40rLCgb9CARxZnXJuYJjuv4egXAeWWNlmRS8yMF81vmaYqLtk/f0&#10;OPhchBB2CSoovK8TKV1WkEHXtzVx4C62MegDbHKpG3yGcFPJOIp+pMGSQ0OBNS0Lym6Hu1FwLuMj&#10;/u3TTWTG66Hften1flop1eu2iwkIT63/iP/dW60gHv2GueFNeAJy9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AHTUTBAAAA3QAAAA8AAAAAAAAAAAAAAAAAmAIAAGRycy9kb3du&#10;cmV2LnhtbFBLBQYAAAAABAAEAPUAAACGAwAAAAA=&#10;"/>
                <v:shape id="Straight Arrow Connector 2879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hvWm8YAAADdAAAADwAAAGRycy9kb3ducmV2LnhtbESPwWrDMBBE74X+g9hCLqWRnUPjOFFC&#10;KRRKDoHGPuS4SFvbxFq5kuo4fx8VCjkOM/OG2ewm24uRfOgcK8jnGQhi7UzHjYK6+ngpQISIbLB3&#10;TAquFGC3fXzYYGnchb9oPMZGJAiHEhW0MQ6llEG3ZDHM3UCcvG/nLcYkfSONx0uC214usuxVWuw4&#10;LbQ40HtL+nz8tQq6fX2ox+ef6HWxz08+D9Wp10rNnqa3NYhIU7yH/9ufRsGiWK7g7016AnJ7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ob1pvGAAAA3QAAAA8AAAAAAAAA&#10;AAAAAAAAoQIAAGRycy9kb3ducmV2LnhtbFBLBQYAAAAABAAEAPkAAACUAwAAAAA=&#10;"/>
                <v:shape id="Straight Arrow Connector 2880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vQPIcEAAADdAAAADwAAAGRycy9kb3ducmV2LnhtbERPTYvCMBC9L/gfwix4WTSth6VUo8iC&#10;IB4EtQePQzLblm0mNYm1/ntzEPb4eN+rzWg7MZAPrWMF+TwDQaydablWUF12swJEiMgGO8ek4EkB&#10;NuvJxwpL4x58ouEca5FCOJSooImxL6UMuiGLYe564sT9Om8xJuhraTw+Urjt5CLLvqXFllNDgz39&#10;NKT/zneroD1Ux2r4ukWvi0N+9Xm4XDut1PRz3C5BRBrjv/jt3hsFi6JI+9Ob9ATk+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O9A8hwQAAAN0AAAAPAAAAAAAAAAAAAAAA&#10;AKECAABkcnMvZG93bnJldi54bWxQSwUGAAAAAAQABAD5AAAAjwMAAAAA&#10;"/>
                <v:rect id="Rectangle 2881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iU/sQA&#10;AADdAAAADwAAAGRycy9kb3ducmV2LnhtbESPQYvCMBSE78L+h/AW9qapXZBajbKsKOtR68Xbs3m2&#10;1ealNFG7/nojCB6HmfmGmc47U4srta6yrGA4iEAQ51ZXXCjYZct+AsJ5ZI21ZVLwTw7ms4/eFFNt&#10;b7yh69YXIkDYpaig9L5JpXR5SQbdwDbEwTva1qAPsi2kbvEW4KaWcRSNpMGKw0KJDf2WlJ+3F6Pg&#10;UMU7vG+yVWTGy2+/7rLTZb9Q6uuz+5mA8NT5d/jV/tMK4iQZwvNNeAJ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TolP7EAAAA3QAAAA8AAAAAAAAAAAAAAAAAmAIAAGRycy9k&#10;b3ducmV2LnhtbFBLBQYAAAAABAAEAPUAAACJAwAAAAA=&#10;"/>
                <v:rect id="Rectangle 2882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oKicYA&#10;AADdAAAADwAAAGRycy9kb3ducmV2LnhtbESPT2vCQBTE7wW/w/KE3urGFEqMrlIslvYY48XbM/tM&#10;YrNvQ3bzp/303ULB4zAzv2E2u8k0YqDO1ZYVLBcRCOLC6ppLBaf88JSAcB5ZY2OZFHyTg9129rDB&#10;VNuRMxqOvhQBwi5FBZX3bSqlKyoy6Ba2JQ7e1XYGfZBdKXWHY4CbRsZR9CIN1hwWKmxpX1HxdeyN&#10;gksdn/Any98jszo8+88pv/XnN6Ue59PrGoSnyd/D/+0PrSBOkhj+3oQnIL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DoKicYAAADdAAAADwAAAAAAAAAAAAAAAACYAgAAZHJz&#10;L2Rvd25yZXYueG1sUEsFBgAAAAAEAAQA9QAAAIsDAAAAAA==&#10;"/>
                <v:rect id="Rectangle 2883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avEsQA&#10;AADdAAAADwAAAGRycy9kb3ducmV2LnhtbESPQYvCMBSE74L/ITzBm6ZbYanVKIuirEetl729bZ5t&#10;tXkpTdSuv34jCB6HmfmGmS87U4sbta6yrOBjHIEgzq2uuFBwzDajBITzyBpry6TgjxwsF/3eHFNt&#10;77yn28EXIkDYpaig9L5JpXR5SQbd2DbEwTvZ1qAPsi2kbvEe4KaWcRR9SoMVh4USG1qVlF8OV6Pg&#10;t4qP+Nhn28hMNxO/67Lz9Wet1HDQfc1AeOr8O/xqf2sFcZJM4PkmPAG5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2rxLEAAAA3QAAAA8AAAAAAAAAAAAAAAAAmAIAAGRycy9k&#10;b3ducmV2LnhtbFBLBQYAAAAABAAEAPUAAACJAwAAAAA=&#10;"/>
                <v:rect id="Rectangle 2884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83ZsYA&#10;AADdAAAADwAAAGRycy9kb3ducmV2LnhtbESPQWvCQBSE74X+h+UVeqsbU5EYXaW0pLRHTS7entln&#10;Es2+DdmNpv76rlDocZiZb5jVZjStuFDvGssKppMIBHFpdcOVgiLPXhIQziNrbC2Tgh9ysFk/Pqww&#10;1fbKW7rsfCUChF2KCmrvu1RKV9Zk0E1sRxy8o+0N+iD7SuoerwFuWhlH0VwabDgs1NjRe03leTcY&#10;BYcmLvC2zT8js8he/feYn4b9h1LPT+PbEoSn0f+H/9pfWkGcJDO4vwlPQK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J83ZsYAAADdAAAADwAAAAAAAAAAAAAAAACYAgAAZHJz&#10;L2Rvd25yZXYueG1sUEsFBgAAAAAEAAQA9QAAAIsDAAAAAA==&#10;"/>
                <v:rect id="Rectangle 2885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OS/cYA&#10;AADdAAAADwAAAGRycy9kb3ducmV2LnhtbESPQWvCQBSE74X+h+UVeqsbU5QYXaW0pLRHTS7entln&#10;Es2+DdmNpv76rlDocZiZb5jVZjStuFDvGssKppMIBHFpdcOVgiLPXhIQziNrbC2Tgh9ysFk/Pqww&#10;1fbKW7rsfCUChF2KCmrvu1RKV9Zk0E1sRxy8o+0N+iD7SuoerwFuWhlH0VwabDgs1NjRe03leTcY&#10;BYcmLvC2zT8js8he/feYn4b9h1LPT+PbEoSn0f+H/9pfWkGcJDO4vwlPQK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9OS/cYAAADdAAAADwAAAAAAAAAAAAAAAACYAgAAZHJz&#10;L2Rvd25yZXYueG1sUEsFBgAAAAAEAAQA9QAAAIsDAAAAAA==&#10;"/>
                <v:rect id="Rectangle 2886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EMisQA&#10;AADdAAAADwAAAGRycy9kb3ducmV2LnhtbESPQYvCMBSE7wv+h/AEb2tqF6RbjSKKi3vUevH2bJ5t&#10;tXkpTdTqr98Iwh6HmfmGmc47U4sbta6yrGA0jEAQ51ZXXCjYZ+vPBITzyBpry6TgQQ7ms97HFFNt&#10;77yl284XIkDYpaig9L5JpXR5SQbd0DbEwTvZ1qAPsi2kbvEe4KaWcRSNpcGKw0KJDS1Lyi+7q1Fw&#10;rOI9PrfZT2S+11/+t8vO18NKqUG/W0xAeOr8f/jd3mgFcZKM4fUmPAE5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BDIrEAAAA3QAAAA8AAAAAAAAAAAAAAAAAmAIAAGRycy9k&#10;b3ducmV2LnhtbFBLBQYAAAAABAAEAPUAAACJAwAAAAA=&#10;"/>
                <v:rect id="Rectangle 2887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2pEcYA&#10;AADdAAAADwAAAGRycy9kb3ducmV2LnhtbESPQWvCQBSE74X+h+UVeqsbU9AYXaW0pLRHTS7entln&#10;Es2+DdmNpv76rlDocZiZb5jVZjStuFDvGssKppMIBHFpdcOVgiLPXhIQziNrbC2Tgh9ysFk/Pqww&#10;1fbKW7rsfCUChF2KCmrvu1RKV9Zk0E1sRxy8o+0N+iD7SuoerwFuWhlH0UwabDgs1NjRe03leTcY&#10;BYcmLvC2zT8js8he/feYn4b9h1LPT+PbEoSn0f+H/9pfWkGcJHO4vwlPQK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E2pEcYAAADdAAAADwAAAAAAAAAAAAAAAACYAgAAZHJz&#10;L2Rvd25yZXYueG1sUEsFBgAAAAAEAAQA9QAAAIsDAAAAAA==&#10;"/>
                <w10:wrap type="square" anchory="page"/>
              </v:group>
            </w:pict>
          </mc:Fallback>
        </mc:AlternateContent>
      </w:r>
      <w:r w:rsidRPr="00233CC4">
        <w:rPr>
          <w:rFonts w:asciiTheme="minorHAnsi" w:hAnsiTheme="minorHAnsi"/>
          <w:i/>
          <w:sz w:val="18"/>
          <w:szCs w:val="18"/>
        </w:rPr>
        <w:t>(Please note your name must be on the trial delegation log)</w:t>
      </w:r>
    </w:p>
    <w:p w14:paraId="048C34F3" w14:textId="701F1B49" w:rsidR="0043710D" w:rsidRDefault="00AC6800" w:rsidP="00AC6800">
      <w:r w:rsidRPr="00233CC4">
        <w:rPr>
          <w:rFonts w:asciiTheme="minorHAnsi" w:hAnsiTheme="minorHAnsi"/>
          <w:sz w:val="24"/>
          <w:szCs w:val="24"/>
        </w:rPr>
        <w:t>Signature of person completing the form: _________________</w:t>
      </w:r>
      <w:r>
        <w:rPr>
          <w:rFonts w:asciiTheme="minorHAnsi" w:hAnsiTheme="minorHAnsi"/>
          <w:sz w:val="24"/>
          <w:szCs w:val="24"/>
        </w:rPr>
        <w:t xml:space="preserve">_______________________________   </w:t>
      </w:r>
      <w:r w:rsidRPr="00233CC4">
        <w:rPr>
          <w:rFonts w:asciiTheme="minorHAnsi" w:hAnsiTheme="minorHAnsi"/>
          <w:sz w:val="24"/>
          <w:szCs w:val="24"/>
        </w:rPr>
        <w:t xml:space="preserve">Date Signed: </w:t>
      </w:r>
      <w:r w:rsidRPr="00233CC4">
        <w:rPr>
          <w:rFonts w:asciiTheme="minorHAnsi" w:hAnsiTheme="minorHAnsi"/>
        </w:rPr>
        <w:t xml:space="preserve">-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233CC4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5"/>
        <w:gridCol w:w="8347"/>
      </w:tblGrid>
      <w:tr w:rsidR="00AC6800" w:rsidRPr="002B4A68" w14:paraId="597AF297" w14:textId="77777777" w:rsidTr="00F618DB">
        <w:tc>
          <w:tcPr>
            <w:tcW w:w="2395" w:type="dxa"/>
          </w:tcPr>
          <w:p w14:paraId="24520F27" w14:textId="77777777" w:rsidR="00AC6800" w:rsidRPr="002B4A68" w:rsidRDefault="00AC6800" w:rsidP="00F618DB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  <w:tc>
          <w:tcPr>
            <w:tcW w:w="8347" w:type="dxa"/>
          </w:tcPr>
          <w:p w14:paraId="7B1C13C5" w14:textId="39FD0AA9" w:rsidR="00AC6800" w:rsidRPr="002B4A68" w:rsidRDefault="00AC6800" w:rsidP="00F618DB">
            <w:pPr>
              <w:jc w:val="center"/>
              <w:rPr>
                <w:rFonts w:asciiTheme="minorHAnsi" w:hAnsiTheme="minorHAnsi" w:cs="Arial"/>
                <w:b/>
                <w:sz w:val="28"/>
                <w:szCs w:val="28"/>
              </w:rPr>
            </w:pPr>
            <w:r w:rsidRPr="002B4A68">
              <w:rPr>
                <w:rFonts w:asciiTheme="minorHAnsi" w:hAnsiTheme="minorHAnsi"/>
                <w:noProof/>
                <w:sz w:val="36"/>
                <w:szCs w:val="3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6114688" behindDoc="0" locked="0" layoutInCell="1" allowOverlap="1" wp14:anchorId="0FAF7577" wp14:editId="395B0CA2">
                      <wp:simplePos x="0" y="0"/>
                      <wp:positionH relativeFrom="page">
                        <wp:posOffset>-1511300</wp:posOffset>
                      </wp:positionH>
                      <wp:positionV relativeFrom="paragraph">
                        <wp:posOffset>232410</wp:posOffset>
                      </wp:positionV>
                      <wp:extent cx="9515475" cy="400050"/>
                      <wp:effectExtent l="0" t="0" r="28575" b="19050"/>
                      <wp:wrapNone/>
                      <wp:docPr id="1528" name="Text Box 15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515475" cy="400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6AF4BF" w14:textId="77777777" w:rsidR="00EE4A32" w:rsidRPr="00CB0F7D" w:rsidRDefault="00EE4A32" w:rsidP="00AC6800">
                                  <w:pPr>
                                    <w:rPr>
                                      <w:rFonts w:asciiTheme="minorHAnsi" w:hAnsiTheme="minorHAnsi"/>
                                    </w:rPr>
                                  </w:pPr>
                                  <w:r w:rsidRPr="00BB2FB7"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 xml:space="preserve">Ongoing log page # </w:t>
                                  </w:r>
                                  <w:r w:rsidRPr="00BB2FB7"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 w:rsidRPr="00233CC4"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drawing>
                                      <wp:inline distT="0" distB="0" distL="0" distR="0" wp14:anchorId="373BFC8F" wp14:editId="1354C422">
                                        <wp:extent cx="161925" cy="152400"/>
                                        <wp:effectExtent l="0" t="0" r="9525" b="0"/>
                                        <wp:docPr id="339" name="Picture 33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61925" cy="15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BB2FB7"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 w:rsidRPr="00BB2FB7"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 w:rsidRPr="00BB2FB7"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 w:rsidRPr="00BB2FB7"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 w:rsidRPr="00BB2FB7"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 w:rsidRPr="00BB2FB7"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 w:rsidRPr="00BB2FB7"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 w:rsidRPr="00BB2FB7"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  <w:t xml:space="preserve">Participant Eligibility Number </w:t>
                                  </w:r>
                                  <w:r w:rsidRPr="00367F30"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drawing>
                                      <wp:inline distT="0" distB="0" distL="0" distR="0" wp14:anchorId="35F4F916" wp14:editId="12048554">
                                        <wp:extent cx="885825" cy="219075"/>
                                        <wp:effectExtent l="0" t="0" r="9525" b="9525"/>
                                        <wp:docPr id="354" name="Picture 35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85825" cy="2190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67F30"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drawing>
                                      <wp:inline distT="0" distB="0" distL="0" distR="0" wp14:anchorId="527BB42B" wp14:editId="6EBBA87D">
                                        <wp:extent cx="885825" cy="219075"/>
                                        <wp:effectExtent l="0" t="0" r="9525" b="9525"/>
                                        <wp:docPr id="356" name="Picture 35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85825" cy="2190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AF7577" id="Text Box 1528" o:spid="_x0000_s1201" type="#_x0000_t202" style="position:absolute;left:0;text-align:left;margin-left:-119pt;margin-top:18.3pt;width:749.25pt;height:31.5pt;z-index:25611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" fillcolor="#e7e6e6 [3214]" strokeweight=".5pt">
                      <v:textbox>
                        <w:txbxContent>
                          <w:p w14:paraId="196AF4BF" w14:textId="77777777" w:rsidR="00EE4A32" w:rsidRPr="00CB0F7D" w:rsidRDefault="00EE4A32" w:rsidP="00AC6800">
                            <w:pPr>
                              <w:rPr>
                                <w:rFonts w:asciiTheme="minorHAnsi" w:hAnsiTheme="minorHAnsi"/>
                              </w:rPr>
                            </w:pPr>
                            <w:r w:rsidRPr="00BB2FB7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Ongoing log page # </w:t>
                            </w:r>
                            <w:r w:rsidRPr="00BB2FB7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 w:rsidRPr="00233CC4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373BFC8F" wp14:editId="1354C422">
                                  <wp:extent cx="161925" cy="152400"/>
                                  <wp:effectExtent l="0" t="0" r="9525" b="0"/>
                                  <wp:docPr id="339" name="Picture 3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1925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B2FB7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 w:rsidRPr="00BB2FB7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 w:rsidRPr="00BB2FB7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 w:rsidRPr="00BB2FB7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 w:rsidRPr="00BB2FB7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 w:rsidRPr="00BB2FB7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 w:rsidRPr="00BB2FB7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 w:rsidRPr="00BB2FB7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  <w:t xml:space="preserve">Participant Eligibility Number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35F4F916" wp14:editId="12048554">
                                  <wp:extent cx="885825" cy="219075"/>
                                  <wp:effectExtent l="0" t="0" r="9525" b="9525"/>
                                  <wp:docPr id="354" name="Picture 3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527BB42B" wp14:editId="6EBBA87D">
                                  <wp:extent cx="885825" cy="219075"/>
                                  <wp:effectExtent l="0" t="0" r="9525" b="9525"/>
                                  <wp:docPr id="356" name="Picture 3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F93DF3">
              <w:rPr>
                <w:rFonts w:asciiTheme="minorHAnsi" w:hAnsiTheme="minorHAnsi" w:cs="Arial"/>
                <w:b/>
                <w:sz w:val="28"/>
                <w:szCs w:val="28"/>
              </w:rPr>
              <w:t>Regular</w:t>
            </w:r>
            <w:r>
              <w:rPr>
                <w:rFonts w:asciiTheme="minorHAnsi" w:hAnsiTheme="minorHAnsi" w:cs="Arial"/>
                <w:b/>
                <w:sz w:val="28"/>
                <w:szCs w:val="28"/>
              </w:rPr>
              <w:t xml:space="preserve"> Medication</w:t>
            </w:r>
            <w:r w:rsidRPr="002B4A68">
              <w:rPr>
                <w:rFonts w:asciiTheme="minorHAnsi" w:hAnsiTheme="minorHAnsi" w:cs="Arial"/>
                <w:b/>
                <w:sz w:val="28"/>
                <w:szCs w:val="28"/>
              </w:rPr>
              <w:t xml:space="preserve"> Form</w:t>
            </w:r>
          </w:p>
          <w:p w14:paraId="7F2F6D24" w14:textId="77777777" w:rsidR="00AC6800" w:rsidRPr="002B4A68" w:rsidRDefault="00AC6800" w:rsidP="00F618DB">
            <w:pPr>
              <w:jc w:val="right"/>
              <w:rPr>
                <w:rFonts w:asciiTheme="minorHAnsi" w:hAnsiTheme="minorHAnsi" w:cs="Arial"/>
                <w:b/>
                <w:sz w:val="28"/>
                <w:szCs w:val="28"/>
              </w:rPr>
            </w:pPr>
          </w:p>
        </w:tc>
      </w:tr>
    </w:tbl>
    <w:p w14:paraId="5CB97614" w14:textId="77777777" w:rsidR="00AC6800" w:rsidRPr="002B4A68" w:rsidRDefault="00AC6800" w:rsidP="00AC6800">
      <w:pPr>
        <w:pStyle w:val="Header"/>
        <w:rPr>
          <w:rFonts w:asciiTheme="minorHAnsi" w:hAnsiTheme="minorHAnsi"/>
          <w:sz w:val="36"/>
          <w:szCs w:val="36"/>
        </w:rPr>
      </w:pPr>
    </w:p>
    <w:p w14:paraId="51F3B455" w14:textId="77777777" w:rsidR="00AC6800" w:rsidRPr="00A23A68" w:rsidRDefault="00AC6800" w:rsidP="00AC6800">
      <w:pPr>
        <w:jc w:val="both"/>
        <w:rPr>
          <w:sz w:val="24"/>
          <w:szCs w:val="24"/>
        </w:rPr>
      </w:pPr>
      <w:r w:rsidRPr="00E26FA6">
        <w:rPr>
          <w:rFonts w:asciiTheme="minorHAnsi" w:hAnsi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6116736" behindDoc="0" locked="0" layoutInCell="1" allowOverlap="1" wp14:anchorId="233CCECC" wp14:editId="75006862">
                <wp:simplePos x="0" y="0"/>
                <wp:positionH relativeFrom="column">
                  <wp:posOffset>2724785</wp:posOffset>
                </wp:positionH>
                <wp:positionV relativeFrom="paragraph">
                  <wp:posOffset>218440</wp:posOffset>
                </wp:positionV>
                <wp:extent cx="161925" cy="152400"/>
                <wp:effectExtent l="0" t="0" r="28575" b="19050"/>
                <wp:wrapNone/>
                <wp:docPr id="2889" name="Rectangle 28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2C8F8DE6" id="Rectangle 2889" o:spid="_x0000_s1026" style="position:absolute;margin-left:214.55pt;margin-top:17.2pt;width:12.75pt;height:12pt;z-index:25611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"/>
            </w:pict>
          </mc:Fallback>
        </mc:AlternateContent>
      </w:r>
      <w:r w:rsidRPr="00E26FA6">
        <w:rPr>
          <w:rFonts w:asciiTheme="minorHAnsi" w:hAnsi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6115712" behindDoc="0" locked="0" layoutInCell="1" allowOverlap="1" wp14:anchorId="2AAA501A" wp14:editId="2BB16706">
                <wp:simplePos x="0" y="0"/>
                <wp:positionH relativeFrom="column">
                  <wp:posOffset>1806575</wp:posOffset>
                </wp:positionH>
                <wp:positionV relativeFrom="paragraph">
                  <wp:posOffset>217805</wp:posOffset>
                </wp:positionV>
                <wp:extent cx="161925" cy="152400"/>
                <wp:effectExtent l="0" t="0" r="28575" b="19050"/>
                <wp:wrapNone/>
                <wp:docPr id="2888" name="Rectangle 28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2503FE42" id="Rectangle 2888" o:spid="_x0000_s1026" style="position:absolute;margin-left:142.25pt;margin-top:17.15pt;width:12.75pt;height:12pt;z-index:25611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"/>
            </w:pict>
          </mc:Fallback>
        </mc:AlternateContent>
      </w:r>
      <w:r w:rsidRPr="00BB2FB7">
        <w:rPr>
          <w:rFonts w:asciiTheme="minorHAnsi" w:hAnsiTheme="minorHAnsi"/>
          <w:sz w:val="24"/>
          <w:szCs w:val="24"/>
        </w:rPr>
        <w:t xml:space="preserve">Did the </w:t>
      </w:r>
      <w:r>
        <w:rPr>
          <w:rFonts w:asciiTheme="minorHAnsi" w:hAnsiTheme="minorHAnsi"/>
          <w:sz w:val="24"/>
          <w:szCs w:val="24"/>
        </w:rPr>
        <w:t>woman</w:t>
      </w:r>
      <w:r w:rsidRPr="00BB2FB7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>or her baby receive any medication, (other than antibiotic or pain medication during labour)</w:t>
      </w:r>
      <w:r w:rsidRPr="00AC6800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>up to the point of discharge from hospital following delivery</w:t>
      </w:r>
      <w:r w:rsidRPr="00BB2FB7">
        <w:rPr>
          <w:rFonts w:asciiTheme="minorHAnsi" w:hAnsiTheme="minorHAnsi"/>
          <w:sz w:val="24"/>
          <w:szCs w:val="24"/>
        </w:rPr>
        <w:t xml:space="preserve">? </w:t>
      </w:r>
      <w:r w:rsidRPr="00BB2FB7">
        <w:rPr>
          <w:rFonts w:asciiTheme="minorHAnsi" w:hAnsiTheme="minorHAnsi"/>
          <w:sz w:val="24"/>
          <w:szCs w:val="24"/>
        </w:rPr>
        <w:tab/>
        <w:t xml:space="preserve">No </w:t>
      </w:r>
      <w:r w:rsidRPr="00BB2FB7">
        <w:rPr>
          <w:rFonts w:asciiTheme="minorHAnsi" w:hAnsiTheme="minorHAnsi"/>
          <w:sz w:val="24"/>
          <w:szCs w:val="24"/>
        </w:rPr>
        <w:tab/>
      </w:r>
      <w:r w:rsidRPr="00BB2FB7">
        <w:rPr>
          <w:rFonts w:asciiTheme="minorHAnsi" w:hAnsiTheme="minorHAnsi"/>
          <w:sz w:val="24"/>
          <w:szCs w:val="24"/>
        </w:rPr>
        <w:tab/>
        <w:t>Yes</w:t>
      </w:r>
      <w:r>
        <w:rPr>
          <w:rFonts w:asciiTheme="minorHAnsi" w:hAnsiTheme="minorHAnsi"/>
          <w:noProof/>
          <w:lang w:eastAsia="en-GB"/>
        </w:rPr>
        <w:t xml:space="preserve"> </w:t>
      </w:r>
      <w:r>
        <w:rPr>
          <w:rFonts w:asciiTheme="minorHAnsi" w:hAnsiTheme="minorHAnsi"/>
          <w:noProof/>
          <w:lang w:eastAsia="en-GB"/>
        </w:rPr>
        <w:tab/>
      </w:r>
      <w:r>
        <w:rPr>
          <w:rFonts w:asciiTheme="minorHAnsi" w:hAnsiTheme="minorHAnsi"/>
          <w:noProof/>
          <w:lang w:eastAsia="en-GB"/>
        </w:rPr>
        <w:tab/>
      </w:r>
      <w:r w:rsidRPr="00887790">
        <w:rPr>
          <w:rFonts w:asciiTheme="minorHAnsi" w:hAnsiTheme="minorHAnsi"/>
          <w:i/>
          <w:noProof/>
          <w:lang w:eastAsia="en-GB"/>
        </w:rPr>
        <w:t>(if yes please complete below)</w:t>
      </w:r>
    </w:p>
    <w:tbl>
      <w:tblPr>
        <w:tblStyle w:val="TableGrid"/>
        <w:tblW w:w="15026" w:type="dxa"/>
        <w:tblLook w:val="04A0" w:firstRow="1" w:lastRow="0" w:firstColumn="1" w:lastColumn="0" w:noHBand="0" w:noVBand="1"/>
      </w:tblPr>
      <w:tblGrid>
        <w:gridCol w:w="4248"/>
        <w:gridCol w:w="992"/>
        <w:gridCol w:w="284"/>
        <w:gridCol w:w="1842"/>
        <w:gridCol w:w="1843"/>
        <w:gridCol w:w="992"/>
        <w:gridCol w:w="993"/>
        <w:gridCol w:w="1207"/>
        <w:gridCol w:w="2625"/>
      </w:tblGrid>
      <w:tr w:rsidR="00AC6800" w14:paraId="7832D0C3" w14:textId="77777777" w:rsidTr="00F618DB">
        <w:tc>
          <w:tcPr>
            <w:tcW w:w="4248" w:type="dxa"/>
          </w:tcPr>
          <w:p w14:paraId="0D59FD45" w14:textId="77777777" w:rsidR="00AC6800" w:rsidRPr="00BB2FB7" w:rsidRDefault="00AC6800" w:rsidP="00F618DB">
            <w:pPr>
              <w:widowControl w:val="0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Medication</w:t>
            </w:r>
          </w:p>
        </w:tc>
        <w:tc>
          <w:tcPr>
            <w:tcW w:w="1276" w:type="dxa"/>
            <w:gridSpan w:val="2"/>
          </w:tcPr>
          <w:p w14:paraId="5055F21E" w14:textId="77777777" w:rsidR="00AC6800" w:rsidRPr="00BB2FB7" w:rsidRDefault="00AC6800" w:rsidP="00F618DB">
            <w:pPr>
              <w:widowControl w:val="0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Who</w:t>
            </w:r>
          </w:p>
        </w:tc>
        <w:tc>
          <w:tcPr>
            <w:tcW w:w="1842" w:type="dxa"/>
          </w:tcPr>
          <w:p w14:paraId="0C364FA1" w14:textId="77777777" w:rsidR="00AC6800" w:rsidRDefault="00AC6800" w:rsidP="00F618DB">
            <w:pPr>
              <w:widowControl w:val="0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Start Date</w:t>
            </w:r>
          </w:p>
          <w:p w14:paraId="1A998817" w14:textId="77777777" w:rsidR="00AC6800" w:rsidRPr="007A71AE" w:rsidRDefault="00AC6800" w:rsidP="00F618DB">
            <w:pPr>
              <w:widowControl w:val="0"/>
              <w:rPr>
                <w:rFonts w:ascii="Calibri" w:hAnsi="Calibri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Calibri" w:hAnsi="Calibri"/>
                <w:b/>
                <w:bCs/>
                <w:sz w:val="28"/>
                <w:szCs w:val="28"/>
              </w:rPr>
              <w:t>dd</w:t>
            </w:r>
            <w:proofErr w:type="spellEnd"/>
            <w:r>
              <w:rPr>
                <w:rFonts w:ascii="Calibri" w:hAnsi="Calibri"/>
                <w:b/>
                <w:bCs/>
                <w:sz w:val="28"/>
                <w:szCs w:val="28"/>
              </w:rPr>
              <w:t>/mm/</w:t>
            </w:r>
            <w:proofErr w:type="spellStart"/>
            <w:r>
              <w:rPr>
                <w:rFonts w:ascii="Calibri" w:hAnsi="Calibri"/>
                <w:b/>
                <w:bCs/>
                <w:sz w:val="28"/>
                <w:szCs w:val="28"/>
              </w:rPr>
              <w:t>yyyy</w:t>
            </w:r>
            <w:proofErr w:type="spellEnd"/>
          </w:p>
        </w:tc>
        <w:tc>
          <w:tcPr>
            <w:tcW w:w="1843" w:type="dxa"/>
          </w:tcPr>
          <w:p w14:paraId="0F06A177" w14:textId="77777777" w:rsidR="00AC6800" w:rsidRDefault="00AC6800" w:rsidP="00F618DB">
            <w:pPr>
              <w:widowControl w:val="0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Stop Date</w:t>
            </w:r>
          </w:p>
          <w:p w14:paraId="0C6D142C" w14:textId="77777777" w:rsidR="00AC6800" w:rsidRDefault="00AC6800" w:rsidP="00F618DB">
            <w:pPr>
              <w:widowControl w:val="0"/>
              <w:rPr>
                <w:rFonts w:ascii="Calibri" w:hAnsi="Calibri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Calibri" w:hAnsi="Calibri"/>
                <w:b/>
                <w:bCs/>
                <w:sz w:val="28"/>
                <w:szCs w:val="28"/>
              </w:rPr>
              <w:t>dd</w:t>
            </w:r>
            <w:proofErr w:type="spellEnd"/>
            <w:r>
              <w:rPr>
                <w:rFonts w:ascii="Calibri" w:hAnsi="Calibri"/>
                <w:b/>
                <w:bCs/>
                <w:sz w:val="28"/>
                <w:szCs w:val="28"/>
              </w:rPr>
              <w:t>/mm/</w:t>
            </w:r>
            <w:proofErr w:type="spellStart"/>
            <w:r>
              <w:rPr>
                <w:rFonts w:ascii="Calibri" w:hAnsi="Calibri"/>
                <w:b/>
                <w:bCs/>
                <w:sz w:val="28"/>
                <w:szCs w:val="28"/>
              </w:rPr>
              <w:t>yyyy</w:t>
            </w:r>
            <w:proofErr w:type="spellEnd"/>
          </w:p>
          <w:p w14:paraId="4FAB8977" w14:textId="77777777" w:rsidR="00AC6800" w:rsidRPr="007A71AE" w:rsidRDefault="00AC6800" w:rsidP="00F618DB">
            <w:pPr>
              <w:widowControl w:val="0"/>
            </w:pPr>
            <w:r>
              <w:t> </w:t>
            </w:r>
          </w:p>
        </w:tc>
        <w:tc>
          <w:tcPr>
            <w:tcW w:w="992" w:type="dxa"/>
          </w:tcPr>
          <w:p w14:paraId="02C57DE4" w14:textId="77777777" w:rsidR="00AC6800" w:rsidRPr="00BB2FB7" w:rsidRDefault="00AC6800" w:rsidP="00F618DB">
            <w:pPr>
              <w:widowControl w:val="0"/>
            </w:pPr>
            <w:r>
              <w:rPr>
                <w:rFonts w:ascii="Calibri" w:hAnsi="Calibri"/>
                <w:b/>
                <w:bCs/>
                <w:sz w:val="28"/>
                <w:szCs w:val="28"/>
                <w:lang w:val="en-US"/>
              </w:rPr>
              <w:t>Dose</w:t>
            </w:r>
            <w:r>
              <w:t> </w:t>
            </w:r>
          </w:p>
        </w:tc>
        <w:tc>
          <w:tcPr>
            <w:tcW w:w="993" w:type="dxa"/>
          </w:tcPr>
          <w:p w14:paraId="6D7B3744" w14:textId="77777777" w:rsidR="00AC6800" w:rsidRDefault="00AC6800" w:rsidP="00F618DB">
            <w:pPr>
              <w:widowControl w:val="0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  <w:lang w:val="en-US"/>
              </w:rPr>
              <w:t>Unit</w:t>
            </w:r>
          </w:p>
          <w:p w14:paraId="2B0428B0" w14:textId="77777777" w:rsidR="00AC6800" w:rsidRPr="00BB2FB7" w:rsidRDefault="00AC6800" w:rsidP="00F618DB">
            <w:pPr>
              <w:widowControl w:val="0"/>
            </w:pPr>
            <w:r>
              <w:t> </w:t>
            </w:r>
          </w:p>
        </w:tc>
        <w:tc>
          <w:tcPr>
            <w:tcW w:w="1207" w:type="dxa"/>
          </w:tcPr>
          <w:p w14:paraId="5999B197" w14:textId="77777777" w:rsidR="00AC6800" w:rsidRPr="007A71AE" w:rsidRDefault="00AC6800" w:rsidP="00F618DB">
            <w:pPr>
              <w:widowControl w:val="0"/>
              <w:rPr>
                <w:rFonts w:ascii="Calibri" w:hAnsi="Calibri"/>
                <w:b/>
                <w:bCs/>
                <w:sz w:val="32"/>
                <w:szCs w:val="28"/>
              </w:rPr>
            </w:pPr>
            <w:r>
              <w:rPr>
                <w:rFonts w:ascii="Calibri" w:hAnsi="Calibri"/>
                <w:b/>
                <w:bCs/>
                <w:sz w:val="32"/>
                <w:szCs w:val="28"/>
              </w:rPr>
              <w:t>Route</w:t>
            </w:r>
          </w:p>
        </w:tc>
        <w:tc>
          <w:tcPr>
            <w:tcW w:w="2625" w:type="dxa"/>
          </w:tcPr>
          <w:p w14:paraId="783EDCE5" w14:textId="77777777" w:rsidR="00AC6800" w:rsidRPr="007A71AE" w:rsidRDefault="00AC6800" w:rsidP="00F618DB">
            <w:pPr>
              <w:widowControl w:val="0"/>
              <w:rPr>
                <w:rFonts w:ascii="Calibri" w:hAnsi="Calibri"/>
                <w:b/>
                <w:bCs/>
                <w:sz w:val="32"/>
                <w:szCs w:val="28"/>
              </w:rPr>
            </w:pPr>
            <w:r w:rsidRPr="007A71AE">
              <w:rPr>
                <w:rFonts w:ascii="Calibri" w:hAnsi="Calibri"/>
                <w:b/>
                <w:bCs/>
                <w:sz w:val="32"/>
                <w:szCs w:val="28"/>
              </w:rPr>
              <w:t>Indication</w:t>
            </w:r>
          </w:p>
          <w:p w14:paraId="1EAD44BD" w14:textId="77777777" w:rsidR="00AC6800" w:rsidRPr="007A71AE" w:rsidRDefault="00AC6800" w:rsidP="00F618DB">
            <w:pPr>
              <w:widowControl w:val="0"/>
              <w:rPr>
                <w:rFonts w:ascii="Calibri" w:hAnsi="Calibri"/>
                <w:b/>
                <w:bCs/>
                <w:sz w:val="32"/>
                <w:szCs w:val="28"/>
              </w:rPr>
            </w:pPr>
            <w:r w:rsidRPr="007A71AE">
              <w:rPr>
                <w:rFonts w:ascii="Calibri" w:hAnsi="Calibri"/>
                <w:b/>
                <w:bCs/>
                <w:sz w:val="32"/>
                <w:szCs w:val="28"/>
              </w:rPr>
              <w:t> </w:t>
            </w:r>
          </w:p>
        </w:tc>
      </w:tr>
      <w:tr w:rsidR="00AC6800" w14:paraId="16183F8A" w14:textId="77777777" w:rsidTr="00F618DB">
        <w:trPr>
          <w:trHeight w:val="458"/>
        </w:trPr>
        <w:tc>
          <w:tcPr>
            <w:tcW w:w="4248" w:type="dxa"/>
            <w:vMerge w:val="restart"/>
          </w:tcPr>
          <w:p w14:paraId="507FBB54" w14:textId="77777777" w:rsidR="00AC6800" w:rsidRPr="0072284E" w:rsidRDefault="00AC6800" w:rsidP="00F618D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72284E">
              <w:rPr>
                <w:rFonts w:asciiTheme="minorHAnsi" w:hAnsiTheme="minorHAnsi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4F427455" w14:textId="77777777" w:rsidR="00AC6800" w:rsidRPr="00233CC4" w:rsidRDefault="00AC6800" w:rsidP="00F618DB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Woman</w:t>
            </w:r>
          </w:p>
        </w:tc>
        <w:tc>
          <w:tcPr>
            <w:tcW w:w="284" w:type="dxa"/>
          </w:tcPr>
          <w:p w14:paraId="4375D385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14:paraId="1A406BB6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14:paraId="3470E927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  <w:p w14:paraId="6AAD544F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  <w:p w14:paraId="16883E0F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o</w:t>
            </w:r>
            <w:r w:rsidRPr="00A23A68">
              <w:rPr>
                <w:rFonts w:asciiTheme="minorHAnsi" w:hAnsiTheme="minorHAnsi"/>
                <w:sz w:val="24"/>
                <w:szCs w:val="24"/>
              </w:rPr>
              <w:t>r ongoing</w:t>
            </w:r>
            <w:r>
              <w:rPr>
                <w:sz w:val="24"/>
                <w:szCs w:val="24"/>
              </w:rPr>
              <w:t xml:space="preserve"> </w:t>
            </w:r>
            <w:r w:rsidRPr="00233CC4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54D228EC" wp14:editId="4FCA088D">
                  <wp:extent cx="161925" cy="152400"/>
                  <wp:effectExtent l="0" t="0" r="9525" b="0"/>
                  <wp:docPr id="2892" name="Picture 28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Merge w:val="restart"/>
          </w:tcPr>
          <w:p w14:paraId="03C17362" w14:textId="77777777" w:rsidR="00AC6800" w:rsidRPr="00BB2FB7" w:rsidRDefault="00AC6800" w:rsidP="00F618D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14:paraId="2F743757" w14:textId="77777777" w:rsidR="00AC6800" w:rsidRPr="00BB2FB7" w:rsidRDefault="00AC6800" w:rsidP="00F618D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</w:tcPr>
          <w:p w14:paraId="187BDC0D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7" w:type="dxa"/>
            <w:vMerge w:val="restart"/>
          </w:tcPr>
          <w:p w14:paraId="62B59139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  <w:p w14:paraId="6A9121E1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  <w:p w14:paraId="5CCD9D56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25" w:type="dxa"/>
            <w:vMerge w:val="restart"/>
          </w:tcPr>
          <w:p w14:paraId="5719DBF6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</w:tr>
      <w:tr w:rsidR="00AC6800" w14:paraId="5CD4BBFE" w14:textId="77777777" w:rsidTr="00F618DB">
        <w:trPr>
          <w:trHeight w:val="457"/>
        </w:trPr>
        <w:tc>
          <w:tcPr>
            <w:tcW w:w="4248" w:type="dxa"/>
            <w:vMerge/>
          </w:tcPr>
          <w:p w14:paraId="3B4A5C70" w14:textId="77777777" w:rsidR="00AC6800" w:rsidRPr="0072284E" w:rsidRDefault="00AC6800" w:rsidP="00F618D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992" w:type="dxa"/>
          </w:tcPr>
          <w:p w14:paraId="2EC8FD38" w14:textId="77777777" w:rsidR="00AC6800" w:rsidRPr="00233CC4" w:rsidRDefault="00AC6800" w:rsidP="00F618DB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33CC4">
              <w:rPr>
                <w:rFonts w:asciiTheme="minorHAnsi" w:hAnsiTheme="minorHAnsi"/>
                <w:sz w:val="22"/>
                <w:szCs w:val="22"/>
              </w:rPr>
              <w:t>Baby</w:t>
            </w:r>
          </w:p>
        </w:tc>
        <w:tc>
          <w:tcPr>
            <w:tcW w:w="284" w:type="dxa"/>
          </w:tcPr>
          <w:p w14:paraId="6FA72096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799A1320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26DC9D8D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7894E57D" w14:textId="77777777" w:rsidR="00AC6800" w:rsidRPr="00BB2FB7" w:rsidRDefault="00AC6800" w:rsidP="00F618D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334E041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7" w:type="dxa"/>
            <w:vMerge/>
          </w:tcPr>
          <w:p w14:paraId="1E8BCA33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25" w:type="dxa"/>
            <w:vMerge/>
          </w:tcPr>
          <w:p w14:paraId="73D8BCED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</w:tr>
      <w:tr w:rsidR="00AC6800" w14:paraId="3FB2BE3D" w14:textId="77777777" w:rsidTr="00F618DB">
        <w:trPr>
          <w:trHeight w:val="458"/>
        </w:trPr>
        <w:tc>
          <w:tcPr>
            <w:tcW w:w="4248" w:type="dxa"/>
            <w:vMerge w:val="restart"/>
          </w:tcPr>
          <w:p w14:paraId="683CEEB1" w14:textId="77777777" w:rsidR="00AC6800" w:rsidRPr="0072284E" w:rsidRDefault="00AC6800" w:rsidP="00F618D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72284E">
              <w:rPr>
                <w:rFonts w:asciiTheme="minorHAnsi" w:hAnsiTheme="minorHAnsi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049DD9F7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Woman</w:t>
            </w:r>
          </w:p>
        </w:tc>
        <w:tc>
          <w:tcPr>
            <w:tcW w:w="284" w:type="dxa"/>
          </w:tcPr>
          <w:p w14:paraId="36BF8E28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14:paraId="6DBD5B90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14:paraId="146E84A6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  <w:p w14:paraId="6EE385FB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  <w:p w14:paraId="2997D86F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o</w:t>
            </w:r>
            <w:r w:rsidRPr="00A23A68">
              <w:rPr>
                <w:rFonts w:asciiTheme="minorHAnsi" w:hAnsiTheme="minorHAnsi"/>
                <w:sz w:val="24"/>
                <w:szCs w:val="24"/>
              </w:rPr>
              <w:t>r ongoing</w:t>
            </w:r>
            <w:r>
              <w:rPr>
                <w:sz w:val="24"/>
                <w:szCs w:val="24"/>
              </w:rPr>
              <w:t xml:space="preserve"> </w:t>
            </w:r>
            <w:r w:rsidRPr="00233CC4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3C1AFEEB" wp14:editId="14B6EBFB">
                  <wp:extent cx="161925" cy="152400"/>
                  <wp:effectExtent l="0" t="0" r="9525" b="0"/>
                  <wp:docPr id="2893" name="Picture 28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Merge w:val="restart"/>
          </w:tcPr>
          <w:p w14:paraId="4156E3AE" w14:textId="77777777" w:rsidR="00AC6800" w:rsidRPr="00BB2FB7" w:rsidRDefault="00AC6800" w:rsidP="00F618D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</w:tcPr>
          <w:p w14:paraId="3D695D62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7" w:type="dxa"/>
            <w:vMerge w:val="restart"/>
          </w:tcPr>
          <w:p w14:paraId="0E3043E8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  <w:p w14:paraId="6CA9E3CF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  <w:p w14:paraId="4C9575CF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25" w:type="dxa"/>
            <w:vMerge w:val="restart"/>
          </w:tcPr>
          <w:p w14:paraId="1CD5588C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</w:tr>
      <w:tr w:rsidR="00AC6800" w14:paraId="21EDCF3A" w14:textId="77777777" w:rsidTr="00F618DB">
        <w:trPr>
          <w:trHeight w:val="457"/>
        </w:trPr>
        <w:tc>
          <w:tcPr>
            <w:tcW w:w="4248" w:type="dxa"/>
            <w:vMerge/>
          </w:tcPr>
          <w:p w14:paraId="4738F9A9" w14:textId="77777777" w:rsidR="00AC6800" w:rsidRPr="0072284E" w:rsidRDefault="00AC6800" w:rsidP="00F618D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992" w:type="dxa"/>
          </w:tcPr>
          <w:p w14:paraId="6FCE9784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  <w:r w:rsidRPr="00233CC4">
              <w:rPr>
                <w:rFonts w:asciiTheme="minorHAnsi" w:hAnsiTheme="minorHAnsi"/>
                <w:sz w:val="22"/>
                <w:szCs w:val="22"/>
              </w:rPr>
              <w:t>Baby</w:t>
            </w:r>
          </w:p>
        </w:tc>
        <w:tc>
          <w:tcPr>
            <w:tcW w:w="284" w:type="dxa"/>
          </w:tcPr>
          <w:p w14:paraId="63979BF6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4A4713B1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23CB59A6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B3B01CE" w14:textId="77777777" w:rsidR="00AC6800" w:rsidRPr="00BB2FB7" w:rsidRDefault="00AC6800" w:rsidP="00F618D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1C12722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7" w:type="dxa"/>
            <w:vMerge/>
          </w:tcPr>
          <w:p w14:paraId="5A072163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25" w:type="dxa"/>
            <w:vMerge/>
          </w:tcPr>
          <w:p w14:paraId="5E98AB3B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</w:tr>
      <w:tr w:rsidR="00AC6800" w14:paraId="26BFCB5D" w14:textId="77777777" w:rsidTr="00F618DB">
        <w:trPr>
          <w:trHeight w:val="458"/>
        </w:trPr>
        <w:tc>
          <w:tcPr>
            <w:tcW w:w="4248" w:type="dxa"/>
            <w:vMerge w:val="restart"/>
          </w:tcPr>
          <w:p w14:paraId="3B33A0EA" w14:textId="77777777" w:rsidR="00AC6800" w:rsidRPr="0072284E" w:rsidRDefault="00AC6800" w:rsidP="00F618D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72284E">
              <w:rPr>
                <w:rFonts w:asciiTheme="minorHAnsi" w:hAnsiTheme="minorHAnsi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46B0F75E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Woman</w:t>
            </w:r>
          </w:p>
        </w:tc>
        <w:tc>
          <w:tcPr>
            <w:tcW w:w="284" w:type="dxa"/>
          </w:tcPr>
          <w:p w14:paraId="0E0E9A22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14:paraId="613BBAAE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14:paraId="4B75851E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  <w:p w14:paraId="7680BCEB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  <w:p w14:paraId="43DC683A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o</w:t>
            </w:r>
            <w:r w:rsidRPr="00A23A68">
              <w:rPr>
                <w:rFonts w:asciiTheme="minorHAnsi" w:hAnsiTheme="minorHAnsi"/>
                <w:sz w:val="24"/>
                <w:szCs w:val="24"/>
              </w:rPr>
              <w:t>r ongoing</w:t>
            </w:r>
            <w:r>
              <w:rPr>
                <w:sz w:val="24"/>
                <w:szCs w:val="24"/>
              </w:rPr>
              <w:t xml:space="preserve"> </w:t>
            </w:r>
            <w:r w:rsidRPr="00233CC4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40CDED03" wp14:editId="4887BF18">
                  <wp:extent cx="161925" cy="152400"/>
                  <wp:effectExtent l="0" t="0" r="9525" b="0"/>
                  <wp:docPr id="2894" name="Picture 28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Merge w:val="restart"/>
          </w:tcPr>
          <w:p w14:paraId="79973F6D" w14:textId="77777777" w:rsidR="00AC6800" w:rsidRPr="00BB2FB7" w:rsidRDefault="00AC6800" w:rsidP="00F618D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</w:tcPr>
          <w:p w14:paraId="3A6927F1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7" w:type="dxa"/>
            <w:vMerge w:val="restart"/>
          </w:tcPr>
          <w:p w14:paraId="6F2E1F64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  <w:p w14:paraId="57772D2C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  <w:p w14:paraId="120CD5EA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25" w:type="dxa"/>
            <w:vMerge w:val="restart"/>
          </w:tcPr>
          <w:p w14:paraId="11773F30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</w:tr>
      <w:tr w:rsidR="00AC6800" w14:paraId="50396618" w14:textId="77777777" w:rsidTr="00F618DB">
        <w:trPr>
          <w:trHeight w:val="457"/>
        </w:trPr>
        <w:tc>
          <w:tcPr>
            <w:tcW w:w="4248" w:type="dxa"/>
            <w:vMerge/>
          </w:tcPr>
          <w:p w14:paraId="26E967BC" w14:textId="77777777" w:rsidR="00AC6800" w:rsidRPr="0072284E" w:rsidRDefault="00AC6800" w:rsidP="00F618D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992" w:type="dxa"/>
          </w:tcPr>
          <w:p w14:paraId="633D4C92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  <w:r w:rsidRPr="00233CC4">
              <w:rPr>
                <w:rFonts w:asciiTheme="minorHAnsi" w:hAnsiTheme="minorHAnsi"/>
                <w:sz w:val="22"/>
                <w:szCs w:val="22"/>
              </w:rPr>
              <w:t>Baby</w:t>
            </w:r>
          </w:p>
        </w:tc>
        <w:tc>
          <w:tcPr>
            <w:tcW w:w="284" w:type="dxa"/>
          </w:tcPr>
          <w:p w14:paraId="41AF5C7F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7F7C5DB5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6123E655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9483534" w14:textId="77777777" w:rsidR="00AC6800" w:rsidRPr="00BB2FB7" w:rsidRDefault="00AC6800" w:rsidP="00F618D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22DDC11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7" w:type="dxa"/>
            <w:vMerge/>
          </w:tcPr>
          <w:p w14:paraId="5460394A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25" w:type="dxa"/>
            <w:vMerge/>
          </w:tcPr>
          <w:p w14:paraId="0A829FCE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</w:tr>
      <w:tr w:rsidR="00AC6800" w14:paraId="2783FF84" w14:textId="77777777" w:rsidTr="00F618DB">
        <w:trPr>
          <w:trHeight w:val="458"/>
        </w:trPr>
        <w:tc>
          <w:tcPr>
            <w:tcW w:w="4248" w:type="dxa"/>
            <w:vMerge w:val="restart"/>
          </w:tcPr>
          <w:p w14:paraId="450E92C4" w14:textId="77777777" w:rsidR="00AC6800" w:rsidRPr="0072284E" w:rsidRDefault="00AC6800" w:rsidP="00F618D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72284E">
              <w:rPr>
                <w:rFonts w:asciiTheme="minorHAnsi" w:hAnsiTheme="minorHAnsi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5B214032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Woman</w:t>
            </w:r>
          </w:p>
        </w:tc>
        <w:tc>
          <w:tcPr>
            <w:tcW w:w="284" w:type="dxa"/>
          </w:tcPr>
          <w:p w14:paraId="25A89396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14:paraId="4F3297AA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14:paraId="62F13B1C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  <w:p w14:paraId="5B757FA8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  <w:p w14:paraId="45AF2BBE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o</w:t>
            </w:r>
            <w:r w:rsidRPr="00A23A68">
              <w:rPr>
                <w:rFonts w:asciiTheme="minorHAnsi" w:hAnsiTheme="minorHAnsi"/>
                <w:sz w:val="24"/>
                <w:szCs w:val="24"/>
              </w:rPr>
              <w:t>r ongoing</w:t>
            </w:r>
            <w:r>
              <w:rPr>
                <w:sz w:val="24"/>
                <w:szCs w:val="24"/>
              </w:rPr>
              <w:t xml:space="preserve"> </w:t>
            </w:r>
            <w:r w:rsidRPr="00233CC4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22FB43E5" wp14:editId="1ABADD6E">
                  <wp:extent cx="161925" cy="152400"/>
                  <wp:effectExtent l="0" t="0" r="9525" b="0"/>
                  <wp:docPr id="2895" name="Picture 28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Merge w:val="restart"/>
          </w:tcPr>
          <w:p w14:paraId="6C2DFE73" w14:textId="77777777" w:rsidR="00AC6800" w:rsidRPr="00BB2FB7" w:rsidRDefault="00AC6800" w:rsidP="00F618D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BB2FB7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6118784" behindDoc="0" locked="0" layoutInCell="1" allowOverlap="1" wp14:anchorId="6FB6058F" wp14:editId="0DCD730C">
                      <wp:simplePos x="0" y="0"/>
                      <wp:positionH relativeFrom="column">
                        <wp:posOffset>6717030</wp:posOffset>
                      </wp:positionH>
                      <wp:positionV relativeFrom="paragraph">
                        <wp:posOffset>2924175</wp:posOffset>
                      </wp:positionV>
                      <wp:extent cx="695325" cy="513080"/>
                      <wp:effectExtent l="1905" t="0" r="0" b="10795"/>
                      <wp:wrapNone/>
                      <wp:docPr id="1529" name="Group 15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95325" cy="513080"/>
                                <a:chOff x="1068724" y="1079883"/>
                                <a:chExt cx="6953" cy="5132"/>
                              </a:xfrm>
                            </wpg:grpSpPr>
                            <wpg:grpSp>
                              <wpg:cNvPr id="1530" name="Group 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68873" y="1082825"/>
                                  <a:ext cx="6071" cy="2191"/>
                                  <a:chOff x="1068873" y="1082825"/>
                                  <a:chExt cx="6071" cy="2190"/>
                                </a:xfrm>
                              </wpg:grpSpPr>
                              <wps:wsp>
                                <wps:cNvPr id="1531" name="Rectangle 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72563" y="1082825"/>
                                    <a:ext cx="2381" cy="219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 algn="in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36576" tIns="36576" rIns="36576" bIns="36576" anchor="t" anchorCtr="0" upright="1">
                                  <a:noAutofit/>
                                </wps:bodyPr>
                              </wps:wsp>
                              <wps:wsp>
                                <wps:cNvPr id="1532" name="Rectangle 1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8873" y="1082825"/>
                                    <a:ext cx="2381" cy="219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 algn="in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36576" tIns="36576" rIns="36576" bIns="36576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533" name="Text Box 1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68724" y="1079883"/>
                                  <a:ext cx="6953" cy="266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303BBF91" w14:textId="77777777" w:rsidR="00EE4A32" w:rsidRDefault="00EE4A32" w:rsidP="00AC6800">
                                    <w:pPr>
                                      <w:widowControl w:val="0"/>
                                      <w:rPr>
                                        <w:rFonts w:ascii="Calibri" w:hAnsi="Calibri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FB6058F" id="Group 1529" o:spid="_x0000_s1202" style="position:absolute;left:0;text-align:left;margin-left:528.9pt;margin-top:230.25pt;width:54.75pt;height:40.4pt;z-index:256118784" coordorigin="10687,10798" coordsize="69,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">
                      <v:group id="Group 8" o:spid="_x0000_s1203" style="position:absolute;left:10688;top:10828;width:61;height:22" coordorigin="10688,10828" coordsize="60,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zJgAWscAAADd&#10;AAAADwAAAAAAAAAAAAAAAACqAgAAZHJzL2Rvd25yZXYueG1sUEsFBgAAAAAEAAQA+gAAAJ4DAAAA&#10;AA==&#10;">
                        <v:rect id="Rectangle 9" o:spid="_x0000_s1204" style="position:absolute;left:10725;top:10828;width:24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IjlcUA&#10;AADdAAAADwAAAGRycy9kb3ducmV2LnhtbESPQYvCMBCF78L+hzALe9O0qxapRimLCx48aPXgcWhm&#10;27LNpDTR1n9vBMHbDO/N+96sNoNpxI06V1tWEE8iEMSF1TWXCs6n3/EChPPIGhvLpOBODjbrj9EK&#10;U217PtIt96UIIexSVFB536ZSuqIig25iW+Kg/dnOoA9rV0rdYR/CTSO/oyiRBmsOhApb+qmo+M+v&#10;JkCyPjlxX8zu++1OH+PLYZr4TKmvzyFbgvA0+Lf5db3Tof58GsPzmzCCX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wiOVxQAAAN0AAAAPAAAAAAAAAAAAAAAAAJgCAABkcnMv&#10;ZG93bnJldi54bWxQSwUGAAAAAAQABAD1AAAAigMAAAAA&#10;" strokecolor="black [0]" insetpen="t">
                          <v:shadow color="#ccc"/>
                          <v:textbox inset="2.88pt,2.88pt,2.88pt,2.88pt"/>
                        </v:rect>
                        <v:rect id="Rectangle 10" o:spid="_x0000_s1205" style="position:absolute;left:10688;top:10828;width:24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C94sYA&#10;AADdAAAADwAAAGRycy9kb3ducmV2LnhtbESPS2vDMBCE74X+B7GB3hrZcWKKGzmY0oIPPTSPQ4+L&#10;tbVNrJWxVD/+fRUo5LbLzM43uz/MphMjDa61rCBeRyCIK6tbrhVczh/PLyCcR9bYWSYFCzk45I8P&#10;e8y0nfhI48nXIoSwy1BB432fSemqhgy6te2Jg/ZjB4M+rEMt9YBTCDed3ERRKg22HAgN9vTWUHU9&#10;/ZoAKab0zFO1XT7fS32Mv7+S1BdKPa3m4hWEp9nfzf/XpQ71d8kGbt+EEWT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hC94sYAAADdAAAADwAAAAAAAAAAAAAAAACYAgAAZHJz&#10;L2Rvd25yZXYueG1sUEsFBgAAAAAEAAQA9QAAAIsDAAAAAA==&#10;" strokecolor="black [0]" insetpen="t">
                          <v:shadow color="#ccc"/>
                          <v:textbox inset="2.88pt,2.88pt,2.88pt,2.88pt"/>
                        </v:rect>
                      </v:group>
                      <v:shape id="Text Box 11" o:spid="_x0000_s1206" type="#_x0000_t202" style="position:absolute;left:10687;top:10798;width:69;height: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P6LcMA&#10;AADdAAAADwAAAGRycy9kb3ducmV2LnhtbERPS4vCMBC+L/gfwgje1tQt6tI1iggLHoT1hefZZrYt&#10;NpOSRFv31xtB8DYf33Nmi87U4krOV5YVjIYJCOLc6ooLBcfD9/snCB+QNdaWScGNPCzmvbcZZtq2&#10;vKPrPhQihrDPUEEZQpNJ6fOSDPqhbYgj92edwRChK6R22MZwU8uPJJlIgxXHhhIbWpWUn/cXo+D0&#10;O71sW5dud+f/ZlLbpf/ZBK/UoN8tv0AE6sJL/HSvdZw/TlN4fBNPkPM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KP6LcMAAADdAAAADwAAAAAAAAAAAAAAAACYAgAAZHJzL2Rv&#10;d25yZXYueG1sUEsFBgAAAAAEAAQA9QAAAIgDAAAAAA==&#10;" filled="f" stroked="f" strokecolor="black [0]" insetpen="t">
                        <v:textbox inset="2.88pt,2.88pt,2.88pt,2.88pt">
                          <w:txbxContent>
                            <w:p w14:paraId="303BBF91" w14:textId="77777777" w:rsidR="00EE4A32" w:rsidRDefault="00EE4A32" w:rsidP="00AC6800">
                              <w:pPr>
                                <w:widowControl w:val="0"/>
                                <w:rPr>
                                  <w:rFonts w:ascii="Calibri" w:hAnsi="Calibri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BB2FB7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6117760" behindDoc="0" locked="0" layoutInCell="1" allowOverlap="1" wp14:anchorId="644D1AE1" wp14:editId="1DC33BAC">
                      <wp:simplePos x="0" y="0"/>
                      <wp:positionH relativeFrom="column">
                        <wp:posOffset>6717030</wp:posOffset>
                      </wp:positionH>
                      <wp:positionV relativeFrom="paragraph">
                        <wp:posOffset>2924175</wp:posOffset>
                      </wp:positionV>
                      <wp:extent cx="695325" cy="513080"/>
                      <wp:effectExtent l="1905" t="0" r="0" b="10795"/>
                      <wp:wrapNone/>
                      <wp:docPr id="1534" name="Group 15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95325" cy="513080"/>
                                <a:chOff x="1068724" y="1079883"/>
                                <a:chExt cx="6953" cy="5132"/>
                              </a:xfrm>
                            </wpg:grpSpPr>
                            <wpg:grpSp>
                              <wpg:cNvPr id="1535" name="Group 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68873" y="1082825"/>
                                  <a:ext cx="6071" cy="2191"/>
                                  <a:chOff x="1068873" y="1082825"/>
                                  <a:chExt cx="6071" cy="2190"/>
                                </a:xfrm>
                              </wpg:grpSpPr>
                              <wps:wsp>
                                <wps:cNvPr id="1536" name="Rectangle 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72563" y="1082825"/>
                                    <a:ext cx="2381" cy="219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 algn="in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36576" tIns="36576" rIns="36576" bIns="36576" anchor="t" anchorCtr="0" upright="1">
                                  <a:noAutofit/>
                                </wps:bodyPr>
                              </wps:wsp>
                              <wps:wsp>
                                <wps:cNvPr id="1537" name="Rectangle 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8873" y="1082825"/>
                                    <a:ext cx="2381" cy="219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 algn="in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36576" tIns="36576" rIns="36576" bIns="36576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538" name="Text Box 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68724" y="1079883"/>
                                  <a:ext cx="6953" cy="266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7F30F6C3" w14:textId="77777777" w:rsidR="00EE4A32" w:rsidRDefault="00EE4A32" w:rsidP="00AC6800">
                                    <w:pPr>
                                      <w:widowControl w:val="0"/>
                                      <w:rPr>
                                        <w:rFonts w:ascii="Calibri" w:hAnsi="Calibri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Calibri" w:hAnsi="Calibri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No</w:t>
                                    </w:r>
                                    <w:r>
                                      <w:rPr>
                                        <w:rFonts w:ascii="Calibri" w:hAnsi="Calibri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ab/>
                                      <w:t>Yes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4D1AE1" id="Group 1534" o:spid="_x0000_s1207" style="position:absolute;left:0;text-align:left;margin-left:528.9pt;margin-top:230.25pt;width:54.75pt;height:40.4pt;z-index:256117760" coordorigin="10687,10798" coordsize="69,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">
                      <v:group id="Group 3" o:spid="_x0000_s1208" style="position:absolute;left:10688;top:10828;width:61;height:22" coordorigin="10688,10828" coordsize="60,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c76PCwwAAAN0AAAAP&#10;AAAAAAAAAAAAAAAAAKoCAABkcnMvZG93bnJldi54bWxQSwUGAAAAAAQABAD6AAAAmgMAAAAA&#10;">
                        <v:rect id="Rectangle 4" o:spid="_x0000_s1209" style="position:absolute;left:10725;top:10828;width:24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u74cYA&#10;AADdAAAADwAAAGRycy9kb3ducmV2LnhtbESPQWvCQBCF74L/YRmhN91o2lBSVwliIYcejHrwOGSn&#10;SWh2NmRXk/z7bkHobYb35n1vtvvRtOJBvWssK1ivIhDEpdUNVwqul8/lOwjnkTW2lknBRA72u/ls&#10;i6m2Axf0OPtKhBB2KSqove9SKV1Zk0G3sh1x0L5tb9CHta+k7nEI4aaVmyhKpMGGA6HGjg41lT/n&#10;uwmQbEguPJSv09cx18X6dooTnyn1shizDxCeRv9vfl7nOtR/ixP4+yaMIH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Su74cYAAADdAAAADwAAAAAAAAAAAAAAAACYAgAAZHJz&#10;L2Rvd25yZXYueG1sUEsFBgAAAAAEAAQA9QAAAIsDAAAAAA==&#10;" strokecolor="black [0]" insetpen="t">
                          <v:shadow color="#ccc"/>
                          <v:textbox inset="2.88pt,2.88pt,2.88pt,2.88pt"/>
                        </v:rect>
                        <v:rect id="Rectangle 5" o:spid="_x0000_s1210" style="position:absolute;left:10688;top:10828;width:24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ceesUA&#10;AADdAAAADwAAAGRycy9kb3ducmV2LnhtbESPQYvCMBCF78L+hzALe9PUVbtSjVIWFzx4sOphj0Mz&#10;tsVmUppo6783guBthvfmfW+W697U4katqywrGI8iEMS51RUXCk7Hv+EchPPIGmvLpOBODtarj8ES&#10;E207zuh28IUIIewSVFB63yRSurwkg25kG+KgnW1r0Ie1LaRusQvhppbfURRLgxUHQokN/ZaUXw5X&#10;EyBpFx+5y6f33Wars/H/fhL7VKmvzz5dgPDU+7f5db3Vof5s8gPPb8IIcvU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Zx56xQAAAN0AAAAPAAAAAAAAAAAAAAAAAJgCAABkcnMv&#10;ZG93bnJldi54bWxQSwUGAAAAAAQABAD1AAAAigMAAAAA&#10;" strokecolor="black [0]" insetpen="t">
                          <v:shadow color="#ccc"/>
                          <v:textbox inset="2.88pt,2.88pt,2.88pt,2.88pt"/>
                        </v:rect>
                      </v:group>
                      <v:shape id="Text Box 6" o:spid="_x0000_s1211" type="#_x0000_t202" style="position:absolute;left:10687;top:10798;width:69;height: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doXMYA&#10;AADdAAAADwAAAGRycy9kb3ducmV2LnhtbESPQWvCQBCF7wX/wzJCb3VjpVaiq4hQ6EGoWvE8Zsck&#10;mJ0Nu6uJ/fWdQ6G3Gd6b975ZrHrXqDuFWHs2MB5loIgLb2suDRy/P15moGJCtth4JgMPirBaDp4W&#10;mFvf8Z7uh1QqCeGYo4EqpTbXOhYVOYwj3xKLdvHBYZI1lNoG7CTcNfo1y6baYc3SUGFLm4qK6+Hm&#10;DJzO77ddFya7/fWnnTZ+Hb+2KRrzPOzXc1CJ+vRv/rv+tIL/NhFc+UZG0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gdoXMYAAADdAAAADwAAAAAAAAAAAAAAAACYAgAAZHJz&#10;L2Rvd25yZXYueG1sUEsFBgAAAAAEAAQA9QAAAIsDAAAAAA==&#10;" filled="f" stroked="f" strokecolor="black [0]" insetpen="t">
                        <v:textbox inset="2.88pt,2.88pt,2.88pt,2.88pt">
                          <w:txbxContent>
                            <w:p w14:paraId="7F30F6C3" w14:textId="77777777" w:rsidR="00EE4A32" w:rsidRDefault="00EE4A32" w:rsidP="00AC6800">
                              <w:pPr>
                                <w:widowControl w:val="0"/>
                                <w:rPr>
                                  <w:rFonts w:ascii="Calibri" w:hAnsi="Calibri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bCs/>
                                  <w:sz w:val="24"/>
                                  <w:szCs w:val="24"/>
                                </w:rPr>
                                <w:t>No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bCs/>
                                  <w:sz w:val="24"/>
                                  <w:szCs w:val="24"/>
                                </w:rPr>
                                <w:tab/>
                                <w:t>Yes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993" w:type="dxa"/>
            <w:vMerge w:val="restart"/>
          </w:tcPr>
          <w:p w14:paraId="3B87673B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7" w:type="dxa"/>
            <w:vMerge w:val="restart"/>
          </w:tcPr>
          <w:p w14:paraId="54901A2C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  <w:p w14:paraId="3748FEB9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  <w:p w14:paraId="0660D8E6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25" w:type="dxa"/>
            <w:vMerge w:val="restart"/>
          </w:tcPr>
          <w:p w14:paraId="4C6DB34A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</w:tr>
      <w:tr w:rsidR="00AC6800" w14:paraId="179CA95B" w14:textId="77777777" w:rsidTr="00F618DB">
        <w:trPr>
          <w:trHeight w:val="457"/>
        </w:trPr>
        <w:tc>
          <w:tcPr>
            <w:tcW w:w="4248" w:type="dxa"/>
            <w:vMerge/>
          </w:tcPr>
          <w:p w14:paraId="0DEE386F" w14:textId="77777777" w:rsidR="00AC6800" w:rsidRPr="0072284E" w:rsidRDefault="00AC6800" w:rsidP="00F618D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992" w:type="dxa"/>
          </w:tcPr>
          <w:p w14:paraId="06F7A6C3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  <w:r w:rsidRPr="00233CC4">
              <w:rPr>
                <w:rFonts w:asciiTheme="minorHAnsi" w:hAnsiTheme="minorHAnsi"/>
                <w:sz w:val="22"/>
                <w:szCs w:val="22"/>
              </w:rPr>
              <w:t>Baby</w:t>
            </w:r>
          </w:p>
        </w:tc>
        <w:tc>
          <w:tcPr>
            <w:tcW w:w="284" w:type="dxa"/>
          </w:tcPr>
          <w:p w14:paraId="65C52F4D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58B47A1B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1EBD558C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0879960" w14:textId="77777777" w:rsidR="00AC6800" w:rsidRPr="00BB2FB7" w:rsidRDefault="00AC6800" w:rsidP="00F618DB">
            <w:pPr>
              <w:jc w:val="both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993" w:type="dxa"/>
            <w:vMerge/>
          </w:tcPr>
          <w:p w14:paraId="4D13D695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7" w:type="dxa"/>
            <w:vMerge/>
          </w:tcPr>
          <w:p w14:paraId="0D1C02C0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25" w:type="dxa"/>
            <w:vMerge/>
          </w:tcPr>
          <w:p w14:paraId="06A23374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</w:tr>
      <w:tr w:rsidR="00AC6800" w14:paraId="1D86F153" w14:textId="77777777" w:rsidTr="00F618DB">
        <w:trPr>
          <w:trHeight w:val="458"/>
        </w:trPr>
        <w:tc>
          <w:tcPr>
            <w:tcW w:w="4248" w:type="dxa"/>
            <w:vMerge w:val="restart"/>
          </w:tcPr>
          <w:p w14:paraId="7019D515" w14:textId="77777777" w:rsidR="00AC6800" w:rsidRPr="0072284E" w:rsidRDefault="00AC6800" w:rsidP="00F618D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72284E">
              <w:rPr>
                <w:rFonts w:asciiTheme="minorHAnsi" w:hAnsiTheme="minorHAnsi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2A107C58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Woman</w:t>
            </w:r>
          </w:p>
        </w:tc>
        <w:tc>
          <w:tcPr>
            <w:tcW w:w="284" w:type="dxa"/>
          </w:tcPr>
          <w:p w14:paraId="557EFD3B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14:paraId="03C5A24B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14:paraId="4FEFD343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  <w:p w14:paraId="3E889E23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  <w:p w14:paraId="1A2774AA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o</w:t>
            </w:r>
            <w:r w:rsidRPr="00A23A68">
              <w:rPr>
                <w:rFonts w:asciiTheme="minorHAnsi" w:hAnsiTheme="minorHAnsi"/>
                <w:sz w:val="24"/>
                <w:szCs w:val="24"/>
              </w:rPr>
              <w:t>r ongoing</w:t>
            </w:r>
            <w:r>
              <w:rPr>
                <w:sz w:val="24"/>
                <w:szCs w:val="24"/>
              </w:rPr>
              <w:t xml:space="preserve"> </w:t>
            </w:r>
            <w:r w:rsidRPr="00233CC4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7BBE835A" wp14:editId="65D504AE">
                  <wp:extent cx="161925" cy="152400"/>
                  <wp:effectExtent l="0" t="0" r="9525" b="0"/>
                  <wp:docPr id="2896" name="Picture 28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Merge w:val="restart"/>
          </w:tcPr>
          <w:p w14:paraId="76B37053" w14:textId="77777777" w:rsidR="00AC6800" w:rsidRPr="00BB2FB7" w:rsidRDefault="00AC6800" w:rsidP="00F618D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14:paraId="5CE926CC" w14:textId="77777777" w:rsidR="00AC6800" w:rsidRPr="00BB2FB7" w:rsidRDefault="00AC6800" w:rsidP="00F618D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BB2FB7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6120832" behindDoc="0" locked="0" layoutInCell="1" allowOverlap="1" wp14:anchorId="6BF88D87" wp14:editId="38218730">
                      <wp:simplePos x="0" y="0"/>
                      <wp:positionH relativeFrom="column">
                        <wp:posOffset>6717030</wp:posOffset>
                      </wp:positionH>
                      <wp:positionV relativeFrom="paragraph">
                        <wp:posOffset>2924175</wp:posOffset>
                      </wp:positionV>
                      <wp:extent cx="695325" cy="513080"/>
                      <wp:effectExtent l="1905" t="0" r="0" b="10795"/>
                      <wp:wrapNone/>
                      <wp:docPr id="1539" name="Group 15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95325" cy="513080"/>
                                <a:chOff x="1068724" y="1079883"/>
                                <a:chExt cx="6953" cy="5132"/>
                              </a:xfrm>
                            </wpg:grpSpPr>
                            <wpg:grpSp>
                              <wpg:cNvPr id="1540" name="Group 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68873" y="1082825"/>
                                  <a:ext cx="6071" cy="2191"/>
                                  <a:chOff x="1068873" y="1082825"/>
                                  <a:chExt cx="6071" cy="2190"/>
                                </a:xfrm>
                              </wpg:grpSpPr>
                              <wps:wsp>
                                <wps:cNvPr id="1541" name="Rectangle 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72563" y="1082825"/>
                                    <a:ext cx="2381" cy="219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 algn="in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36576" tIns="36576" rIns="36576" bIns="36576" anchor="t" anchorCtr="0" upright="1">
                                  <a:noAutofit/>
                                </wps:bodyPr>
                              </wps:wsp>
                              <wps:wsp>
                                <wps:cNvPr id="1542" name="Rectangle 1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8873" y="1082825"/>
                                    <a:ext cx="2381" cy="219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 algn="in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36576" tIns="36576" rIns="36576" bIns="36576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543" name="Text Box 1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68724" y="1079883"/>
                                  <a:ext cx="6953" cy="266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147795EC" w14:textId="77777777" w:rsidR="00EE4A32" w:rsidRDefault="00EE4A32" w:rsidP="00AC6800">
                                    <w:pPr>
                                      <w:widowControl w:val="0"/>
                                      <w:rPr>
                                        <w:rFonts w:ascii="Calibri" w:hAnsi="Calibri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Calibri" w:hAnsi="Calibri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No</w:t>
                                    </w:r>
                                    <w:r>
                                      <w:rPr>
                                        <w:rFonts w:ascii="Calibri" w:hAnsi="Calibri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ab/>
                                      <w:t>Yes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F88D87" id="Group 1539" o:spid="_x0000_s1212" style="position:absolute;left:0;text-align:left;margin-left:528.9pt;margin-top:230.25pt;width:54.75pt;height:40.4pt;z-index:256120832" coordorigin="10687,10798" coordsize="69,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">
                      <v:group id="Group 8" o:spid="_x0000_s1213" style="position:absolute;left:10688;top:10828;width:61;height:22" coordorigin="10688,10828" coordsize="60,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lJ5zJ8cAAADd&#10;AAAADwAAAAAAAAAAAAAAAACqAgAAZHJzL2Rvd25yZXYueG1sUEsFBgAAAAAEAAQA+gAAAJ4DAAAA&#10;AA==&#10;">
                        <v:rect id="Rectangle 9" o:spid="_x0000_s1214" style="position:absolute;left:10725;top:10828;width:24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RQ6MYA&#10;AADdAAAADwAAAGRycy9kb3ducmV2LnhtbESPQWuDQBCF74X+h2UKvTWrrZFgXIOUFHLoIZoeehzc&#10;qUrdWXE30fz7biGQ2wzvzfve5LvFDOJCk+stK4hXEQjixuqeWwVfp4+XDQjnkTUOlknBlRzsiseH&#10;HDNtZ67oUvtWhBB2GSrovB8zKV3TkUG3siNx0H7sZNCHdWqlnnAO4WaQr1GUSoM9B0KHI7131PzW&#10;ZxMg5ZyeeG6S6+f+oKv4+/iW+lKp56el3ILwtPi7+XZ90KH+Oonh/5swgi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sRQ6MYAAADdAAAADwAAAAAAAAAAAAAAAACYAgAAZHJz&#10;L2Rvd25yZXYueG1sUEsFBgAAAAAEAAQA9QAAAIsDAAAAAA==&#10;" strokecolor="black [0]" insetpen="t">
                          <v:shadow color="#ccc"/>
                          <v:textbox inset="2.88pt,2.88pt,2.88pt,2.88pt"/>
                        </v:rect>
                        <v:rect id="Rectangle 10" o:spid="_x0000_s1215" style="position:absolute;left:10688;top:10828;width:24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bOn8YA&#10;AADdAAAADwAAAGRycy9kb3ducmV2LnhtbESPQWuDQBCF74H+h2UCvSWrqZFiswYpLXjoodEcehzc&#10;qUrcWXG30fz7bqGQ2wzvzfveHI6LGcSVJtdbVhBvIxDEjdU9twrO9fvmGYTzyBoHy6TgRg6O+cPq&#10;gJm2M5/oWvlWhBB2GSrovB8zKV3TkUG3tSNx0L7tZNCHdWqlnnAO4WaQuyhKpcGeA6HDkV47ai7V&#10;jwmQYk5rnpvk9vFW6lP89fmU+kKpx/VSvIDwtPi7+f+61KH+PtnB3zdhBJn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hbOn8YAAADdAAAADwAAAAAAAAAAAAAAAACYAgAAZHJz&#10;L2Rvd25yZXYueG1sUEsFBgAAAAAEAAQA9QAAAIsDAAAAAA==&#10;" strokecolor="black [0]" insetpen="t">
                          <v:shadow color="#ccc"/>
                          <v:textbox inset="2.88pt,2.88pt,2.88pt,2.88pt"/>
                        </v:rect>
                      </v:group>
                      <v:shape id="Text Box 11" o:spid="_x0000_s1216" type="#_x0000_t202" style="position:absolute;left:10687;top:10798;width:69;height: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WJUMQA&#10;AADdAAAADwAAAGRycy9kb3ducmV2LnhtbERPTWvCQBC9F/wPywje6katWqIbEUHwUKja4nmaHZOQ&#10;7GzYXU3aX98VCr3N433OetObRtzJ+cqygsk4AUGcW11xoeDzY//8CsIHZI2NZVLwTR422eBpjam2&#10;HZ/ofg6FiCHsU1RQhtCmUvq8JIN+bFviyF2tMxgidIXUDrsYbho5TZKFNFhxbCixpV1JeX2+GQWX&#10;r+Xt2LnZ8VT/tIvGbv37W/BKjYb9dgUiUB/+xX/ug47z5y8zeHwTT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liVDEAAAA3QAAAA8AAAAAAAAAAAAAAAAAmAIAAGRycy9k&#10;b3ducmV2LnhtbFBLBQYAAAAABAAEAPUAAACJAwAAAAA=&#10;" filled="f" stroked="f" strokecolor="black [0]" insetpen="t">
                        <v:textbox inset="2.88pt,2.88pt,2.88pt,2.88pt">
                          <w:txbxContent>
                            <w:p w14:paraId="147795EC" w14:textId="77777777" w:rsidR="00EE4A32" w:rsidRDefault="00EE4A32" w:rsidP="00AC6800">
                              <w:pPr>
                                <w:widowControl w:val="0"/>
                                <w:rPr>
                                  <w:rFonts w:ascii="Calibri" w:hAnsi="Calibri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bCs/>
                                  <w:sz w:val="24"/>
                                  <w:szCs w:val="24"/>
                                </w:rPr>
                                <w:t>No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bCs/>
                                  <w:sz w:val="24"/>
                                  <w:szCs w:val="24"/>
                                </w:rPr>
                                <w:tab/>
                                <w:t>Yes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BB2FB7"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6119808" behindDoc="0" locked="0" layoutInCell="1" allowOverlap="1" wp14:anchorId="5AFCEB28" wp14:editId="794C1F91">
                      <wp:simplePos x="0" y="0"/>
                      <wp:positionH relativeFrom="column">
                        <wp:posOffset>6717030</wp:posOffset>
                      </wp:positionH>
                      <wp:positionV relativeFrom="paragraph">
                        <wp:posOffset>2924175</wp:posOffset>
                      </wp:positionV>
                      <wp:extent cx="695325" cy="513080"/>
                      <wp:effectExtent l="1905" t="0" r="0" b="10795"/>
                      <wp:wrapNone/>
                      <wp:docPr id="1544" name="Group 15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95325" cy="513080"/>
                                <a:chOff x="1068724" y="1079883"/>
                                <a:chExt cx="6953" cy="5132"/>
                              </a:xfrm>
                            </wpg:grpSpPr>
                            <wpg:grpSp>
                              <wpg:cNvPr id="1545" name="Group 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68873" y="1082825"/>
                                  <a:ext cx="6071" cy="2191"/>
                                  <a:chOff x="1068873" y="1082825"/>
                                  <a:chExt cx="6071" cy="2190"/>
                                </a:xfrm>
                              </wpg:grpSpPr>
                              <wps:wsp>
                                <wps:cNvPr id="1546" name="Rectangle 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72563" y="1082825"/>
                                    <a:ext cx="2381" cy="219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 algn="in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36576" tIns="36576" rIns="36576" bIns="36576" anchor="t" anchorCtr="0" upright="1">
                                  <a:noAutofit/>
                                </wps:bodyPr>
                              </wps:wsp>
                              <wps:wsp>
                                <wps:cNvPr id="1547" name="Rectangle 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68873" y="1082825"/>
                                    <a:ext cx="2381" cy="219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 algn="in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CCCCCC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36576" tIns="36576" rIns="36576" bIns="36576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548" name="Text Box 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68724" y="1079883"/>
                                  <a:ext cx="6953" cy="266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algn="in">
                                      <a:solidFill>
                                        <a:schemeClr val="dk1">
                                          <a:lumMod val="0"/>
                                          <a:lumOff val="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4ABF349C" w14:textId="77777777" w:rsidR="00EE4A32" w:rsidRDefault="00EE4A32" w:rsidP="00AC6800">
                                    <w:pPr>
                                      <w:widowControl w:val="0"/>
                                      <w:rPr>
                                        <w:rFonts w:ascii="Calibri" w:hAnsi="Calibri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Calibri" w:hAnsi="Calibri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>No</w:t>
                                    </w:r>
                                    <w:r>
                                      <w:rPr>
                                        <w:rFonts w:ascii="Calibri" w:hAnsi="Calibri"/>
                                        <w:b/>
                                        <w:bCs/>
                                        <w:sz w:val="24"/>
                                        <w:szCs w:val="24"/>
                                      </w:rPr>
                                      <w:tab/>
                                      <w:t>Yes</w:t>
                                    </w:r>
                                  </w:p>
                                </w:txbxContent>
                              </wps:txbx>
                              <wps:bodyPr rot="0" vert="horz" wrap="square" lIns="36576" tIns="36576" rIns="36576" bIns="36576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AFCEB28" id="Group 1544" o:spid="_x0000_s1217" style="position:absolute;left:0;text-align:left;margin-left:528.9pt;margin-top:230.25pt;width:54.75pt;height:40.4pt;z-index:256119808" coordorigin="10687,10798" coordsize="69,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">
                      <v:group id="Group 3" o:spid="_x0000_s1218" style="position:absolute;left:10688;top:10828;width:61;height:22" coordorigin="10688,10828" coordsize="60,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OnQv8QAAADdAAAADwAAAGRycy9kb3ducmV2LnhtbERPS2vCQBC+F/wPywi9&#10;1U1sIxJdRUTFgxR8gHgbsmMSzM6G7JrEf98tFHqbj+8582VvKtFS40rLCuJRBII4s7rkXMHlvP2Y&#10;gnAeWWNlmRS8yMFyMXibY6ptx0dqTz4XIYRdigoK7+tUSpcVZNCNbE0cuLttDPoAm1zqBrsQbio5&#10;jqKJNFhyaCiwpnVB2eP0NAp2HXarz3jTHh739et2Tr6vh5iUeh/2qxkIT73/F/+59zrMT74S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OnQv8QAAADdAAAA&#10;DwAAAAAAAAAAAAAAAACqAgAAZHJzL2Rvd25yZXYueG1sUEsFBgAAAAAEAAQA+gAAAJsDAAAAAA==&#10;">
                        <v:rect id="Rectangle 4" o:spid="_x0000_s1219" style="position:absolute;left:10725;top:10828;width:24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3InMUA&#10;AADdAAAADwAAAGRycy9kb3ducmV2LnhtbESPT4vCMBDF74LfIYzgTdP6pyxdUymi4MHDqnvY49DM&#10;tmWbSWmird/eCAveZnhv3u/NZjuYRtypc7VlBfE8AkFcWF1zqeD7eph9gHAeWWNjmRQ8yME2G482&#10;mGrb85nuF1+KEMIuRQWV920qpSsqMujmtiUO2q/tDPqwdqXUHfYh3DRyEUWJNFhzIFTY0q6i4u9y&#10;MwGS98mV+2L1OO2P+hz/fC0Tnys1nQz5JwhPg3+b/6+POtRfrxJ4fRNGkNk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LcicxQAAAN0AAAAPAAAAAAAAAAAAAAAAAJgCAABkcnMv&#10;ZG93bnJldi54bWxQSwUGAAAAAAQABAD1AAAAigMAAAAA&#10;" strokecolor="black [0]" insetpen="t">
                          <v:shadow color="#ccc"/>
                          <v:textbox inset="2.88pt,2.88pt,2.88pt,2.88pt"/>
                        </v:rect>
                        <v:rect id="Rectangle 5" o:spid="_x0000_s1220" style="position:absolute;left:10688;top:10828;width:24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FtB8UA&#10;AADdAAAADwAAAGRycy9kb3ducmV2LnhtbESPS4vCQBCE7wv+h6EFb+vEx0aJjhJEwYOH9XHw2GTa&#10;JJjpCZnRxH/vCAt766aq66terjtTiSc1rrSsYDSMQBBnVpecK7icd99zEM4ja6wsk4IXOVivel9L&#10;TLRt+UjPk89FCGGXoILC+zqR0mUFGXRDWxMH7WYbgz6sTS51g20IN5UcR1EsDZYcCAXWtCkou58e&#10;JkDSNj5zm01fh+1eH0fX30nsU6UG/S5dgPDU+X/z3/Veh/o/0xl8vgkjyNU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YW0HxQAAAN0AAAAPAAAAAAAAAAAAAAAAAJgCAABkcnMv&#10;ZG93bnJldi54bWxQSwUGAAAAAAQABAD1AAAAigMAAAAA&#10;" strokecolor="black [0]" insetpen="t">
                          <v:shadow color="#ccc"/>
                          <v:textbox inset="2.88pt,2.88pt,2.88pt,2.88pt"/>
                        </v:rect>
                      </v:group>
                      <v:shape id="Text Box 6" o:spid="_x0000_s1221" type="#_x0000_t202" style="position:absolute;left:10687;top:10798;width:69;height: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EbIcYA&#10;AADdAAAADwAAAGRycy9kb3ducmV2LnhtbESPT2vCQBDF7wW/wzJCb3VT26qkriJCoYeCf/E8zU6T&#10;YHY27K4m7ad3DgVvM7w37/1mvuxdo64UYu3ZwPMoA0VceFtzaeB4+HiagYoJ2WLjmQz8UoTlYvAw&#10;x9z6jnd03adSSQjHHA1UKbW51rGoyGEc+ZZYtB8fHCZZQ6ltwE7CXaPHWTbRDmuWhgpbWldUnPcX&#10;Z+D0Pb1su/Cy3Z3/2knjV3HzlaIxj8N+9Q4qUZ/u5v/rTyv4b6+CK9/ICHpx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gEbIcYAAADdAAAADwAAAAAAAAAAAAAAAACYAgAAZHJz&#10;L2Rvd25yZXYueG1sUEsFBgAAAAAEAAQA9QAAAIsDAAAAAA==&#10;" filled="f" stroked="f" strokecolor="black [0]" insetpen="t">
                        <v:textbox inset="2.88pt,2.88pt,2.88pt,2.88pt">
                          <w:txbxContent>
                            <w:p w14:paraId="4ABF349C" w14:textId="77777777" w:rsidR="00EE4A32" w:rsidRDefault="00EE4A32" w:rsidP="00AC6800">
                              <w:pPr>
                                <w:widowControl w:val="0"/>
                                <w:rPr>
                                  <w:rFonts w:ascii="Calibri" w:hAnsi="Calibri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bCs/>
                                  <w:sz w:val="24"/>
                                  <w:szCs w:val="24"/>
                                </w:rPr>
                                <w:t>No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bCs/>
                                  <w:sz w:val="24"/>
                                  <w:szCs w:val="24"/>
                                </w:rPr>
                                <w:tab/>
                                <w:t>Yes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993" w:type="dxa"/>
            <w:vMerge w:val="restart"/>
          </w:tcPr>
          <w:p w14:paraId="778249AE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7" w:type="dxa"/>
            <w:vMerge w:val="restart"/>
          </w:tcPr>
          <w:p w14:paraId="5C5195CA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  <w:p w14:paraId="40EC50B5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  <w:p w14:paraId="44E0FFED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25" w:type="dxa"/>
            <w:vMerge w:val="restart"/>
          </w:tcPr>
          <w:p w14:paraId="06C70E94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</w:tr>
      <w:tr w:rsidR="00AC6800" w14:paraId="1BA615C9" w14:textId="77777777" w:rsidTr="00F618DB">
        <w:trPr>
          <w:trHeight w:val="457"/>
        </w:trPr>
        <w:tc>
          <w:tcPr>
            <w:tcW w:w="4248" w:type="dxa"/>
            <w:vMerge/>
          </w:tcPr>
          <w:p w14:paraId="5CE4C169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EDCC531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  <w:r w:rsidRPr="00233CC4">
              <w:rPr>
                <w:rFonts w:asciiTheme="minorHAnsi" w:hAnsiTheme="minorHAnsi"/>
                <w:sz w:val="22"/>
                <w:szCs w:val="22"/>
              </w:rPr>
              <w:t>Baby</w:t>
            </w:r>
          </w:p>
        </w:tc>
        <w:tc>
          <w:tcPr>
            <w:tcW w:w="284" w:type="dxa"/>
          </w:tcPr>
          <w:p w14:paraId="0685BFCC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541BA42A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4375BBCB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6B2411A" w14:textId="77777777" w:rsidR="00AC6800" w:rsidRPr="00BB2FB7" w:rsidRDefault="00AC6800" w:rsidP="00F618DB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F783A91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7" w:type="dxa"/>
            <w:vMerge/>
          </w:tcPr>
          <w:p w14:paraId="526BA863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25" w:type="dxa"/>
            <w:vMerge/>
          </w:tcPr>
          <w:p w14:paraId="0727C465" w14:textId="77777777" w:rsidR="00AC6800" w:rsidRDefault="00AC6800" w:rsidP="00F618DB">
            <w:pPr>
              <w:jc w:val="both"/>
              <w:rPr>
                <w:sz w:val="24"/>
                <w:szCs w:val="24"/>
              </w:rPr>
            </w:pPr>
          </w:p>
        </w:tc>
      </w:tr>
    </w:tbl>
    <w:p w14:paraId="4D9E713F" w14:textId="77777777" w:rsidR="00AC6800" w:rsidRDefault="00AC6800" w:rsidP="00AC6800">
      <w:pPr>
        <w:widowControl w:val="0"/>
      </w:pPr>
      <w:r w:rsidRPr="00E26FA6">
        <w:rPr>
          <w:rFonts w:asciiTheme="minorHAnsi" w:hAnsi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6121856" behindDoc="0" locked="0" layoutInCell="1" allowOverlap="1" wp14:anchorId="3E530F73" wp14:editId="7863E36D">
                <wp:simplePos x="0" y="0"/>
                <wp:positionH relativeFrom="column">
                  <wp:posOffset>3095625</wp:posOffset>
                </wp:positionH>
                <wp:positionV relativeFrom="paragraph">
                  <wp:posOffset>46990</wp:posOffset>
                </wp:positionV>
                <wp:extent cx="161925" cy="152400"/>
                <wp:effectExtent l="0" t="0" r="28575" b="19050"/>
                <wp:wrapNone/>
                <wp:docPr id="2897" name="Rectangle 2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3C5AE4BA" id="Rectangle 2897" o:spid="_x0000_s1026" style="position:absolute;margin-left:243.75pt;margin-top:3.7pt;width:12.75pt;height:12pt;z-index:25612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"/>
            </w:pict>
          </mc:Fallback>
        </mc:AlternateContent>
      </w:r>
      <w:r>
        <w:rPr>
          <w:rFonts w:ascii="Calibri" w:hAnsi="Calibri"/>
          <w:sz w:val="24"/>
          <w:szCs w:val="24"/>
        </w:rPr>
        <w:t xml:space="preserve">Please check this box if this is the last page used: </w:t>
      </w:r>
    </w:p>
    <w:p w14:paraId="526B64B0" w14:textId="77777777" w:rsidR="00AC6800" w:rsidRDefault="00AC6800" w:rsidP="00AC6800">
      <w:pPr>
        <w:spacing w:after="0"/>
        <w:jc w:val="both"/>
        <w:rPr>
          <w:rFonts w:asciiTheme="minorHAnsi" w:hAnsiTheme="minorHAnsi"/>
          <w:sz w:val="24"/>
          <w:szCs w:val="24"/>
        </w:rPr>
      </w:pPr>
      <w:r w:rsidRPr="00233CC4">
        <w:rPr>
          <w:rFonts w:asciiTheme="minorHAnsi" w:hAnsiTheme="minorHAnsi"/>
          <w:sz w:val="24"/>
          <w:szCs w:val="24"/>
        </w:rPr>
        <w:t xml:space="preserve">Form Completed by (please print):______________________________________________________ </w:t>
      </w:r>
    </w:p>
    <w:p w14:paraId="7D0295DE" w14:textId="77777777" w:rsidR="00AC6800" w:rsidRPr="00233CC4" w:rsidRDefault="00AC6800" w:rsidP="00AC6800">
      <w:pPr>
        <w:spacing w:after="0"/>
        <w:jc w:val="both"/>
        <w:rPr>
          <w:rFonts w:asciiTheme="minorHAnsi" w:hAnsiTheme="minorHAnsi"/>
          <w:i/>
          <w:sz w:val="18"/>
          <w:szCs w:val="18"/>
        </w:rPr>
      </w:pPr>
      <w:r w:rsidRPr="00DE10C8">
        <w:rPr>
          <w:rFonts w:asciiTheme="minorHAnsi" w:hAnsiTheme="minorHAnsi"/>
          <w:noProof/>
          <w:sz w:val="24"/>
          <w:szCs w:val="24"/>
          <w:highlight w:val="yellow"/>
          <w:lang w:eastAsia="en-GB"/>
        </w:rPr>
        <mc:AlternateContent>
          <mc:Choice Requires="wpg">
            <w:drawing>
              <wp:anchor distT="0" distB="0" distL="114300" distR="114300" simplePos="0" relativeHeight="256122880" behindDoc="0" locked="0" layoutInCell="1" allowOverlap="1" wp14:anchorId="5C3DE0CE" wp14:editId="2B18C037">
                <wp:simplePos x="0" y="0"/>
                <wp:positionH relativeFrom="column">
                  <wp:posOffset>7294245</wp:posOffset>
                </wp:positionH>
                <wp:positionV relativeFrom="page">
                  <wp:posOffset>6430645</wp:posOffset>
                </wp:positionV>
                <wp:extent cx="2078355" cy="234315"/>
                <wp:effectExtent l="0" t="0" r="17145" b="32385"/>
                <wp:wrapNone/>
                <wp:docPr id="2898" name="Group 28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8355" cy="234315"/>
                          <a:chOff x="0" y="0"/>
                          <a:chExt cx="2078611" cy="234443"/>
                        </a:xfrm>
                      </wpg:grpSpPr>
                      <wps:wsp>
                        <wps:cNvPr id="2899" name="Rectangle 289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0" name="Straight Arrow Connector 2900"/>
                        <wps:cNvCnPr>
                          <a:cxnSpLocks noChangeShapeType="1"/>
                        </wps:cNvCnPr>
                        <wps:spPr bwMode="auto">
                          <a:xfrm flipV="1">
                            <a:off x="468726" y="7684"/>
                            <a:ext cx="57150" cy="2000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1" name="Straight Arrow Connector 2901"/>
                        <wps:cNvCnPr>
                          <a:cxnSpLocks noChangeShapeType="1"/>
                        </wps:cNvCnPr>
                        <wps:spPr bwMode="auto">
                          <a:xfrm flipV="1">
                            <a:off x="1083448" y="30736"/>
                            <a:ext cx="57150" cy="2000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2" name="Rectangle 2902"/>
                        <wps:cNvSpPr>
                          <a:spLocks noChangeArrowheads="1"/>
                        </wps:cNvSpPr>
                        <wps:spPr bwMode="auto">
                          <a:xfrm>
                            <a:off x="222837" y="0"/>
                            <a:ext cx="219075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3" name="Rectangle 2903"/>
                        <wps:cNvSpPr>
                          <a:spLocks noChangeArrowheads="1"/>
                        </wps:cNvSpPr>
                        <wps:spPr bwMode="auto">
                          <a:xfrm>
                            <a:off x="599354" y="7684"/>
                            <a:ext cx="219075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4" name="Rectangle 2904"/>
                        <wps:cNvSpPr>
                          <a:spLocks noChangeArrowheads="1"/>
                        </wps:cNvSpPr>
                        <wps:spPr bwMode="auto">
                          <a:xfrm>
                            <a:off x="829875" y="7684"/>
                            <a:ext cx="219075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5" name="Rectangle 2905"/>
                        <wps:cNvSpPr>
                          <a:spLocks noChangeArrowheads="1"/>
                        </wps:cNvSpPr>
                        <wps:spPr bwMode="auto">
                          <a:xfrm>
                            <a:off x="1191025" y="15368"/>
                            <a:ext cx="219075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6" name="Rectangle 2906"/>
                        <wps:cNvSpPr>
                          <a:spLocks noChangeArrowheads="1"/>
                        </wps:cNvSpPr>
                        <wps:spPr bwMode="auto">
                          <a:xfrm>
                            <a:off x="1406178" y="15368"/>
                            <a:ext cx="219075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7" name="Rectangle 2907"/>
                        <wps:cNvSpPr>
                          <a:spLocks noChangeArrowheads="1"/>
                        </wps:cNvSpPr>
                        <wps:spPr bwMode="auto">
                          <a:xfrm>
                            <a:off x="1629015" y="15368"/>
                            <a:ext cx="219075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8" name="Rectangle 2908"/>
                        <wps:cNvSpPr>
                          <a:spLocks noChangeArrowheads="1"/>
                        </wps:cNvSpPr>
                        <wps:spPr bwMode="auto">
                          <a:xfrm>
                            <a:off x="1859536" y="15368"/>
                            <a:ext cx="219075" cy="219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group w14:anchorId="2E792F82" id="Group 2898" o:spid="_x0000_s1026" style="position:absolute;margin-left:574.35pt;margin-top:506.35pt;width:163.65pt;height:18.45pt;z-index:256122880;mso-position-vertical-relative:page;mso-width-relative:margin;mso-height-relative:margin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">
                <v:rect id="Rectangle 2899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cOJcYA&#10;AADdAAAADwAAAGRycy9kb3ducmV2LnhtbESPT2vCQBTE7wW/w/KE3urGFIqJrlIsFnuM8dLbM/tM&#10;YrNvQ3bzx376bqHQ4zAzv2E2u8k0YqDO1ZYVLBcRCOLC6ppLBef88LQC4TyyxsYyKbiTg9129rDB&#10;VNuRMxpOvhQBwi5FBZX3bSqlKyoy6Ba2JQ7e1XYGfZBdKXWHY4CbRsZR9CIN1hwWKmxpX1HxdeqN&#10;gksdn/E7y98jkxye/ceU3/rPN6Ue59PrGoSnyf+H/9pHrSBeJQn8vglPQG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0cOJcYAAADdAAAADwAAAAAAAAAAAAAAAACYAgAAZHJz&#10;L2Rvd25yZXYueG1sUEsFBgAAAAAEAAQA9QAAAIsDAAAAAA==&#10;"/>
                <v:shape id="Straight Arrow Connector 2900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cYD5sIAAADdAAAADwAAAGRycy9kb3ducmV2LnhtbERPTYvCMBC9L/gfwgheFk3rYdFqFFlY&#10;EA/Cag8eh2Rsi82kJrHWf28OC3t8vO/1drCt6MmHxrGCfJaBINbONFwpKM8/0wWIEJENto5JwYsC&#10;bDejjzUWxj35l/pTrEQK4VCggjrGrpAy6JoshpnriBN3dd5iTNBX0nh8pnDbynmWfUmLDaeGGjv6&#10;rknfTg+roDmUx7L/vEevF4f84vNwvrRaqcl42K1ARBriv/jPvTcK5sss7U9v0hOQmz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cYD5sIAAADdAAAADwAAAAAAAAAAAAAA&#10;AAChAgAAZHJzL2Rvd25yZXYueG1sUEsFBgAAAAAEAAQA+QAAAJADAAAAAA==&#10;"/>
                <v:shape id="Straight Arrow Connector 2901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qmfcUAAADdAAAADwAAAGRycy9kb3ducmV2LnhtbESPQYvCMBSE74L/ITzBi6xpPSxuNYoI&#10;C+JhYbUHj4/k2Rabl5pka/ffbxYEj8PMfMOst4NtRU8+NI4V5PMMBLF2puFKQXn+fFuCCBHZYOuY&#10;FPxSgO1mPFpjYdyDv6k/xUokCIcCFdQxdoWUQddkMcxdR5y8q/MWY5K+ksbjI8FtKxdZ9i4tNpwW&#10;auxoX5O+nX6sguZYfpX97B69Xh7zi8/D+dJqpaaTYbcCEWmIr/CzfTAKFh9ZDv9v0hOQm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oqmfcUAAADdAAAADwAAAAAAAAAA&#10;AAAAAAChAgAAZHJzL2Rvd25yZXYueG1sUEsFBgAAAAAEAAQA+QAAAJMDAAAAAA==&#10;"/>
                <v:rect id="Rectangle 2902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gGTsUA&#10;AADdAAAADwAAAGRycy9kb3ducmV2LnhtbESPQWvCQBSE70L/w/IKvemuKRSTugZRUtqjxou3Z/Y1&#10;SZt9G7Krpv313YLgcZiZb5hlPtpOXGjwrWMN85kCQVw503Kt4VAW0wUIH5ANdo5Jww95yFcPkyVm&#10;xl15R5d9qEWEsM9QQxNCn0npq4Ys+pnriaP36QaLIcqhlmbAa4TbTiZKvUiLLceFBnvaNFR9789W&#10;w6lNDvi7K9+UTYvn8DGWX+fjVuunx3H9CiLQGO7hW/vdaEhSlcD/m/gE5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CAZOxQAAAN0AAAAPAAAAAAAAAAAAAAAAAJgCAABkcnMv&#10;ZG93bnJldi54bWxQSwUGAAAAAAQABAD1AAAAigMAAAAA&#10;"/>
                <v:rect id="Rectangle 2903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Sj1cUA&#10;AADdAAAADwAAAGRycy9kb3ducmV2LnhtbESPQWvCQBSE70L/w/IK3nS3EYpG11BaUuxR48XbM/tM&#10;YrNvQ3bVtL++WxA8DjPzDbPKBtuKK/W+cazhZapAEJfONFxp2Bf5ZA7CB2SDrWPS8EMesvXTaIWp&#10;cTfe0nUXKhEh7FPUUIfQpVL6siaLfuo64uidXG8xRNlX0vR4i3DbykSpV2mx4bhQY0fvNZXfu4vV&#10;cGySPf5ui09lF/ksfA3F+XL40Hr8PLwtQQQawiN8b2+MhmShZvD/Jj4B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RKPVxQAAAN0AAAAPAAAAAAAAAAAAAAAAAJgCAABkcnMv&#10;ZG93bnJldi54bWxQSwUGAAAAAAQABAD1AAAAigMAAAAA&#10;"/>
                <v:rect id="Rectangle 2904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607ocUA&#10;AADdAAAADwAAAGRycy9kb3ducmV2LnhtbESPQWvCQBSE74L/YXlCb7prWkqNriItSnvUePH2zD6T&#10;aPZtyK4a/fVuodDjMDPfMLNFZ2txpdZXjjWMRwoEce5MxYWGXbYafoDwAdlg7Zg03MnDYt7vzTA1&#10;7sYbum5DISKEfYoayhCaVEqfl2TRj1xDHL2jay2GKNtCmhZvEW5rmSj1Li1WHBdKbOizpPy8vVgN&#10;hyrZ4WOTrZWdrF7DT5edLvsvrV8G3XIKIlAX/sN/7W+jIZmoN/h9E5+An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rTuhxQAAAN0AAAAPAAAAAAAAAAAAAAAAAJgCAABkcnMv&#10;ZG93bnJldi54bWxQSwUGAAAAAAQABAD1AAAAigMAAAAA&#10;"/>
                <v:rect id="Rectangle 2905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GeOsUA&#10;AADdAAAADwAAAGRycy9kb3ducmV2LnhtbESPQWvCQBSE74L/YXlCb7prSkuNriItSnvUePH2zD6T&#10;aPZtyK4a/fVuodDjMDPfMLNFZ2txpdZXjjWMRwoEce5MxYWGXbYafoDwAdlg7Zg03MnDYt7vzTA1&#10;7sYbum5DISKEfYoayhCaVEqfl2TRj1xDHL2jay2GKNtCmhZvEW5rmSj1Li1WHBdKbOizpPy8vVgN&#10;hyrZ4WOTrZWdrF7DT5edLvsvrV8G3XIKIlAX/sN/7W+jIZmoN/h9E5+An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4Z46xQAAAN0AAAAPAAAAAAAAAAAAAAAAAJgCAABkcnMv&#10;ZG93bnJldi54bWxQSwUGAAAAAAQABAD1AAAAigMAAAAA&#10;"/>
                <v:rect id="Rectangle 2906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MATcUA&#10;AADdAAAADwAAAGRycy9kb3ducmV2LnhtbESPQWvCQBSE70L/w/IK3nS3EURT1yAtKfWo8eLtNfua&#10;pGbfhuyqqb++WxA8DjPzDbPKBtuKC/W+cazhZapAEJfONFxpOBT5ZAHCB2SDrWPS8EsesvXTaIWp&#10;cVfe0WUfKhEh7FPUUIfQpVL6siaLfuo64uh9u95iiLKvpOnxGuG2lYlSc2mx4bhQY0dvNZWn/dlq&#10;+GqSA952xYeyy3wWtkPxcz6+az1+HjavIAIN4RG+tz+NhmSp5vD/Jj4B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MwBNxQAAAN0AAAAPAAAAAAAAAAAAAAAAAJgCAABkcnMv&#10;ZG93bnJldi54bWxQSwUGAAAAAAQABAD1AAAAigMAAAAA&#10;"/>
                <v:rect id="Rectangle 2907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+l1sUA&#10;AADdAAAADwAAAGRycy9kb3ducmV2LnhtbESPQWvCQBSE74L/YXlCb7prCm2NriItSnvUePH2zD6T&#10;aPZtyK4a/fVuodDjMDPfMLNFZ2txpdZXjjWMRwoEce5MxYWGXbYafoDwAdlg7Zg03MnDYt7vzTA1&#10;7sYbum5DISKEfYoayhCaVEqfl2TRj1xDHL2jay2GKNtCmhZvEW5rmSj1Ji1WHBdKbOizpPy8vVgN&#10;hyrZ4WOTrZWdrF7DT5edLvsvrV8G3XIKIlAX/sN/7W+jIZmod/h9E5+An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f6XWxQAAAN0AAAAPAAAAAAAAAAAAAAAAAJgCAABkcnMv&#10;ZG93bnJldi54bWxQSwUGAAAAAAQABAD1AAAAigMAAAAA&#10;"/>
                <v:rect id="Rectangle 2908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AxpMEA&#10;AADdAAAADwAAAGRycy9kb3ducmV2LnhtbERPTYvCMBC9C/sfwizsTRMriFajyC7KetR68TY2Y1tt&#10;JqWJ2t1fbw6Cx8f7ni87W4s7tb5yrGE4UCCIc2cqLjQcsnV/AsIHZIO1Y9LwRx6Wi4/eHFPjHryj&#10;+z4UIoawT1FDGUKTSunzkiz6gWuII3d2rcUQYVtI0+IjhttaJkqNpcWKY0OJDX2XlF/3N6vhVCUH&#10;/N9lG2Wn61HYdtnldvzR+uuzW81ABOrCW/xy/xoNyVTFufFNfAJy8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7gMaTBAAAA3QAAAA8AAAAAAAAAAAAAAAAAmAIAAGRycy9kb3du&#10;cmV2LnhtbFBLBQYAAAAABAAEAPUAAACGAwAAAAA=&#10;"/>
                <w10:wrap anchory="page"/>
              </v:group>
            </w:pict>
          </mc:Fallback>
        </mc:AlternateContent>
      </w:r>
      <w:r w:rsidRPr="00233CC4">
        <w:rPr>
          <w:rFonts w:asciiTheme="minorHAnsi" w:hAnsiTheme="minorHAnsi"/>
          <w:i/>
          <w:sz w:val="18"/>
          <w:szCs w:val="18"/>
        </w:rPr>
        <w:t>(Please note your name must be on the trial delegation log)</w:t>
      </w:r>
    </w:p>
    <w:p w14:paraId="673C4EFF" w14:textId="77777777" w:rsidR="00AC6800" w:rsidRDefault="00AC6800" w:rsidP="00AC6800">
      <w:pPr>
        <w:jc w:val="both"/>
        <w:rPr>
          <w:rFonts w:asciiTheme="minorHAnsi" w:hAnsiTheme="minorHAnsi"/>
        </w:rPr>
      </w:pPr>
      <w:r w:rsidRPr="00233CC4">
        <w:rPr>
          <w:rFonts w:asciiTheme="minorHAnsi" w:hAnsiTheme="minorHAnsi"/>
          <w:sz w:val="24"/>
          <w:szCs w:val="24"/>
        </w:rPr>
        <w:t>Signature of person completing the form: _________________</w:t>
      </w:r>
      <w:r>
        <w:rPr>
          <w:rFonts w:asciiTheme="minorHAnsi" w:hAnsiTheme="minorHAnsi"/>
          <w:sz w:val="24"/>
          <w:szCs w:val="24"/>
        </w:rPr>
        <w:t xml:space="preserve">_______________________________   </w:t>
      </w:r>
      <w:r w:rsidRPr="00233CC4">
        <w:rPr>
          <w:rFonts w:asciiTheme="minorHAnsi" w:hAnsiTheme="minorHAnsi"/>
          <w:sz w:val="24"/>
          <w:szCs w:val="24"/>
        </w:rPr>
        <w:t xml:space="preserve">Date Signed: </w:t>
      </w:r>
      <w:r w:rsidRPr="00233CC4">
        <w:rPr>
          <w:rFonts w:asciiTheme="minorHAnsi" w:hAnsiTheme="minorHAnsi"/>
        </w:rPr>
        <w:t xml:space="preserve">- </w:t>
      </w:r>
    </w:p>
    <w:p w14:paraId="062E93BC" w14:textId="77777777" w:rsidR="00AC6800" w:rsidRDefault="00AC6800"/>
    <w:p w14:paraId="43E644F9" w14:textId="77777777" w:rsidR="00AC6800" w:rsidRDefault="00AC6800">
      <w:pPr>
        <w:sectPr w:rsidR="00AC6800" w:rsidSect="00AC6800">
          <w:pgSz w:w="16838" w:h="11906" w:orient="landscape"/>
          <w:pgMar w:top="720" w:right="1134" w:bottom="720" w:left="720" w:header="709" w:footer="709" w:gutter="0"/>
          <w:cols w:space="708"/>
          <w:docGrid w:linePitch="360"/>
        </w:sectPr>
      </w:pPr>
    </w:p>
    <w:tbl>
      <w:tblPr>
        <w:tblStyle w:val="TableGrid"/>
        <w:tblW w:w="1083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9"/>
        <w:gridCol w:w="8139"/>
      </w:tblGrid>
      <w:tr w:rsidR="009440F3" w:rsidRPr="00371CD6" w14:paraId="15F34D4C" w14:textId="77777777" w:rsidTr="00305AF2">
        <w:trPr>
          <w:trHeight w:val="80"/>
        </w:trPr>
        <w:tc>
          <w:tcPr>
            <w:tcW w:w="2699" w:type="dxa"/>
          </w:tcPr>
          <w:p w14:paraId="042F664B" w14:textId="4682D0AC" w:rsidR="009440F3" w:rsidRDefault="00801999" w:rsidP="007C48AA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noProof/>
                <w:sz w:val="36"/>
                <w:szCs w:val="36"/>
                <w:lang w:eastAsia="en-GB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5511552" behindDoc="0" locked="0" layoutInCell="1" allowOverlap="1" wp14:anchorId="238C38A4" wp14:editId="6F92BBF2">
                      <wp:simplePos x="0" y="0"/>
                      <wp:positionH relativeFrom="page">
                        <wp:posOffset>-1394239020</wp:posOffset>
                      </wp:positionH>
                      <wp:positionV relativeFrom="paragraph">
                        <wp:posOffset>1403561471</wp:posOffset>
                      </wp:positionV>
                      <wp:extent cx="6724650" cy="371475"/>
                      <wp:effectExtent l="0" t="0" r="19050" b="28575"/>
                      <wp:wrapNone/>
                      <wp:docPr id="2383" name="Text Box 2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24650" cy="371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51DD618" w14:textId="77777777" w:rsidR="00EE4A32" w:rsidRPr="00634521" w:rsidRDefault="00EE4A32" w:rsidP="00801999">
                                  <w:pP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</w:pPr>
                                  <w:r w:rsidRPr="00634521"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 xml:space="preserve">Visit Date </w:t>
                                  </w:r>
                                  <w:r w:rsidRPr="00367F30"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drawing>
                                      <wp:inline distT="0" distB="0" distL="0" distR="0" wp14:anchorId="34AB1E47" wp14:editId="23B54F2E">
                                        <wp:extent cx="2085975" cy="228600"/>
                                        <wp:effectExtent l="0" t="0" r="9525" b="0"/>
                                        <wp:docPr id="664" name="Picture 66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085975" cy="2286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  <w:t xml:space="preserve">    Participant Eligibility Number </w:t>
                                  </w:r>
                                  <w:r w:rsidRPr="00367F30"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drawing>
                                      <wp:inline distT="0" distB="0" distL="0" distR="0" wp14:anchorId="7DAB52D3" wp14:editId="309574EB">
                                        <wp:extent cx="885825" cy="219075"/>
                                        <wp:effectExtent l="0" t="0" r="9525" b="9525"/>
                                        <wp:docPr id="666" name="Picture 66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85825" cy="2190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67F30"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drawing>
                                      <wp:inline distT="0" distB="0" distL="0" distR="0" wp14:anchorId="70B33668" wp14:editId="263B2839">
                                        <wp:extent cx="885825" cy="219075"/>
                                        <wp:effectExtent l="0" t="0" r="9525" b="9525"/>
                                        <wp:docPr id="669" name="Picture 66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85825" cy="2190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8C38A4" id="Text Box 2383" o:spid="_x0000_s1222" type="#_x0000_t202" style="position:absolute;left:0;text-align:left;margin-left:-109782.6pt;margin-top:110516.65pt;width:529.5pt;height:29.25pt;z-index:25551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" fillcolor="#e7e6e6 [3214]" strokeweight=".5pt">
                      <v:textbox>
                        <w:txbxContent>
                          <w:p w14:paraId="151DD618" w14:textId="77777777" w:rsidR="00EE4A32" w:rsidRPr="00634521" w:rsidRDefault="00EE4A32" w:rsidP="00801999">
                            <w:pP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634521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Visit Date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34AB1E47" wp14:editId="23B54F2E">
                                  <wp:extent cx="2085975" cy="228600"/>
                                  <wp:effectExtent l="0" t="0" r="9525" b="0"/>
                                  <wp:docPr id="664" name="Picture 6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5975" cy="228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  <w:t xml:space="preserve">    Participant Eligibility Number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7DAB52D3" wp14:editId="309574EB">
                                  <wp:extent cx="885825" cy="219075"/>
                                  <wp:effectExtent l="0" t="0" r="9525" b="9525"/>
                                  <wp:docPr id="666" name="Picture 6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70B33668" wp14:editId="263B2839">
                                  <wp:extent cx="885825" cy="219075"/>
                                  <wp:effectExtent l="0" t="0" r="9525" b="9525"/>
                                  <wp:docPr id="669" name="Picture 6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8139" w:type="dxa"/>
          </w:tcPr>
          <w:p w14:paraId="647274AF" w14:textId="75B1F03B" w:rsidR="009440F3" w:rsidRPr="00371CD6" w:rsidRDefault="00520C76" w:rsidP="00305AF2">
            <w:pPr>
              <w:ind w:left="-2660" w:firstLine="1559"/>
              <w:jc w:val="center"/>
              <w:rPr>
                <w:rFonts w:asciiTheme="minorHAnsi" w:hAnsiTheme="minorHAnsi" w:cs="Arial"/>
                <w:b/>
                <w:sz w:val="28"/>
                <w:szCs w:val="28"/>
              </w:rPr>
            </w:pPr>
            <w:r>
              <w:rPr>
                <w:rFonts w:asciiTheme="minorHAnsi" w:hAnsiTheme="minorHAnsi" w:cs="Arial"/>
                <w:b/>
                <w:sz w:val="28"/>
                <w:szCs w:val="28"/>
              </w:rPr>
              <w:t xml:space="preserve">Unscheduled </w:t>
            </w:r>
            <w:r w:rsidR="000E460E" w:rsidRPr="00371CD6">
              <w:rPr>
                <w:rFonts w:asciiTheme="minorHAnsi" w:hAnsiTheme="minorHAnsi" w:cs="Arial"/>
                <w:b/>
                <w:sz w:val="28"/>
                <w:szCs w:val="28"/>
              </w:rPr>
              <w:t>≤</w:t>
            </w:r>
            <w:r w:rsidR="00F502FD" w:rsidRPr="00371CD6">
              <w:rPr>
                <w:rFonts w:asciiTheme="minorHAnsi" w:hAnsiTheme="minorHAnsi" w:cs="Arial"/>
                <w:b/>
                <w:sz w:val="28"/>
                <w:szCs w:val="28"/>
              </w:rPr>
              <w:t>30 d</w:t>
            </w:r>
            <w:r w:rsidR="009440F3" w:rsidRPr="00371CD6">
              <w:rPr>
                <w:rFonts w:asciiTheme="minorHAnsi" w:hAnsiTheme="minorHAnsi" w:cs="Arial"/>
                <w:b/>
                <w:sz w:val="28"/>
                <w:szCs w:val="28"/>
              </w:rPr>
              <w:t xml:space="preserve">ay </w:t>
            </w:r>
            <w:r w:rsidR="00F502FD" w:rsidRPr="00371CD6">
              <w:rPr>
                <w:rFonts w:asciiTheme="minorHAnsi" w:hAnsiTheme="minorHAnsi" w:cs="Arial"/>
                <w:b/>
                <w:sz w:val="28"/>
                <w:szCs w:val="28"/>
              </w:rPr>
              <w:t xml:space="preserve">neonatal </w:t>
            </w:r>
            <w:r w:rsidR="009440F3" w:rsidRPr="00371CD6">
              <w:rPr>
                <w:rFonts w:asciiTheme="minorHAnsi" w:hAnsiTheme="minorHAnsi" w:cs="Arial"/>
                <w:b/>
                <w:sz w:val="28"/>
                <w:szCs w:val="28"/>
              </w:rPr>
              <w:t>re-admission</w:t>
            </w:r>
            <w:r w:rsidR="00305AF2">
              <w:rPr>
                <w:rFonts w:asciiTheme="minorHAnsi" w:hAnsiTheme="minorHAnsi" w:cs="Arial"/>
                <w:b/>
                <w:sz w:val="28"/>
                <w:szCs w:val="28"/>
              </w:rPr>
              <w:t>/neonatal death</w:t>
            </w:r>
          </w:p>
        </w:tc>
      </w:tr>
    </w:tbl>
    <w:p w14:paraId="7F178344" w14:textId="058BEB28" w:rsidR="00AF0650" w:rsidRDefault="00801999" w:rsidP="00AF0650">
      <w:pPr>
        <w:pStyle w:val="Header"/>
        <w:rPr>
          <w:rFonts w:asciiTheme="minorHAnsi" w:hAnsiTheme="minorHAnsi"/>
          <w:b/>
          <w:sz w:val="24"/>
          <w:szCs w:val="24"/>
        </w:rPr>
      </w:pPr>
      <w:r>
        <w:rPr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5513600" behindDoc="0" locked="0" layoutInCell="1" allowOverlap="1" wp14:anchorId="3719AA6F" wp14:editId="6B411511">
                <wp:simplePos x="0" y="0"/>
                <wp:positionH relativeFrom="page">
                  <wp:posOffset>457200</wp:posOffset>
                </wp:positionH>
                <wp:positionV relativeFrom="paragraph">
                  <wp:posOffset>-635</wp:posOffset>
                </wp:positionV>
                <wp:extent cx="6724650" cy="371475"/>
                <wp:effectExtent l="0" t="0" r="19050" b="28575"/>
                <wp:wrapNone/>
                <wp:docPr id="2391" name="Text Box 2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4650" cy="3714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08AEE8" w14:textId="77777777" w:rsidR="00EE4A32" w:rsidRPr="00634521" w:rsidRDefault="00EE4A32" w:rsidP="00801999">
                            <w:pP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634521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Visit Date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68D6896A" wp14:editId="0962A877">
                                  <wp:extent cx="2085975" cy="228600"/>
                                  <wp:effectExtent l="0" t="0" r="9525" b="0"/>
                                  <wp:docPr id="2395" name="Picture 239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5975" cy="228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  <w:t xml:space="preserve">    Participant Eligibility Number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28E5817F" wp14:editId="07A5BBAF">
                                  <wp:extent cx="885825" cy="219075"/>
                                  <wp:effectExtent l="0" t="0" r="9525" b="9525"/>
                                  <wp:docPr id="2396" name="Picture 239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7C1DD42E" wp14:editId="1F61DDFA">
                                  <wp:extent cx="885825" cy="219075"/>
                                  <wp:effectExtent l="0" t="0" r="9525" b="9525"/>
                                  <wp:docPr id="2397" name="Picture 239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9AA6F" id="Text Box 2391" o:spid="_x0000_s1223" type="#_x0000_t202" style="position:absolute;margin-left:36pt;margin-top:-.05pt;width:529.5pt;height:29.25pt;z-index:25551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" fillcolor="#e7e6e6 [3214]" strokeweight=".5pt">
                <v:textbox>
                  <w:txbxContent>
                    <w:p w14:paraId="3C08AEE8" w14:textId="77777777" w:rsidR="00EE4A32" w:rsidRPr="00634521" w:rsidRDefault="00EE4A32" w:rsidP="00801999">
                      <w:pPr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 w:rsidRPr="00634521"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Visit Date </w:t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68D6896A" wp14:editId="0962A877">
                            <wp:extent cx="2085975" cy="228600"/>
                            <wp:effectExtent l="0" t="0" r="9525" b="0"/>
                            <wp:docPr id="2395" name="Picture 239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85975" cy="228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  <w:t xml:space="preserve">    Participant Eligibility Number </w:t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28E5817F" wp14:editId="07A5BBAF">
                            <wp:extent cx="885825" cy="219075"/>
                            <wp:effectExtent l="0" t="0" r="9525" b="9525"/>
                            <wp:docPr id="2396" name="Picture 239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7C1DD42E" wp14:editId="1F61DDFA">
                            <wp:extent cx="885825" cy="219075"/>
                            <wp:effectExtent l="0" t="0" r="9525" b="9525"/>
                            <wp:docPr id="2397" name="Picture 239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AFCD0AE" w14:textId="6E24D71C" w:rsidR="001A4159" w:rsidRPr="00801999" w:rsidRDefault="001A4159" w:rsidP="00AF0650">
      <w:pPr>
        <w:pStyle w:val="Header"/>
        <w:rPr>
          <w:rFonts w:asciiTheme="minorHAnsi" w:hAnsiTheme="minorHAnsi"/>
          <w:sz w:val="24"/>
          <w:szCs w:val="24"/>
        </w:rPr>
      </w:pPr>
    </w:p>
    <w:p w14:paraId="541B192C" w14:textId="09FC8151" w:rsidR="009440F3" w:rsidRDefault="003B7F6F" w:rsidP="009440F3">
      <w:pPr>
        <w:rPr>
          <w:rFonts w:asciiTheme="minorHAnsi" w:hAnsiTheme="minorHAnsi"/>
          <w:b/>
        </w:rPr>
      </w:pPr>
      <w:r w:rsidRPr="00305AF2">
        <w:rPr>
          <w:rFonts w:asciiTheme="minorHAnsi" w:hAnsiTheme="minorHAnsi"/>
          <w:b/>
        </w:rPr>
        <w:t xml:space="preserve">Please complete one of these forms for each time the </w:t>
      </w:r>
      <w:r w:rsidRPr="00305AF2">
        <w:rPr>
          <w:rFonts w:asciiTheme="minorHAnsi" w:hAnsiTheme="minorHAnsi"/>
          <w:b/>
          <w:u w:val="single"/>
        </w:rPr>
        <w:t>baby</w:t>
      </w:r>
      <w:r w:rsidRPr="00305AF2">
        <w:rPr>
          <w:rFonts w:asciiTheme="minorHAnsi" w:hAnsiTheme="minorHAnsi"/>
          <w:b/>
        </w:rPr>
        <w:t xml:space="preserve"> is re-admitted or transferred to another ward or hospital within 30 days of </w:t>
      </w:r>
      <w:r w:rsidR="00CC0DEF">
        <w:rPr>
          <w:rFonts w:asciiTheme="minorHAnsi" w:hAnsiTheme="minorHAnsi"/>
          <w:b/>
        </w:rPr>
        <w:t>postnatal discharge</w:t>
      </w:r>
      <w:r w:rsidRPr="00305AF2">
        <w:rPr>
          <w:rFonts w:asciiTheme="minorHAnsi" w:hAnsiTheme="minorHAnsi"/>
          <w:b/>
        </w:rPr>
        <w:t>. As many 30 day re-admission forms can be used as needed to complete each admission into hospital (even as in-patients).  For each separate admission complete a new form</w:t>
      </w: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4673"/>
        <w:gridCol w:w="709"/>
        <w:gridCol w:w="2410"/>
        <w:gridCol w:w="283"/>
        <w:gridCol w:w="567"/>
        <w:gridCol w:w="284"/>
        <w:gridCol w:w="279"/>
        <w:gridCol w:w="996"/>
        <w:gridCol w:w="426"/>
      </w:tblGrid>
      <w:tr w:rsidR="00B944AB" w:rsidRPr="00E26FA6" w14:paraId="57107D98" w14:textId="77777777" w:rsidTr="00B11AFE">
        <w:tc>
          <w:tcPr>
            <w:tcW w:w="10627" w:type="dxa"/>
            <w:gridSpan w:val="9"/>
            <w:shd w:val="pct5" w:color="auto" w:fill="auto"/>
          </w:tcPr>
          <w:p w14:paraId="09713525" w14:textId="73BCAC70" w:rsidR="00B944AB" w:rsidRPr="00E26FA6" w:rsidRDefault="00B944AB" w:rsidP="00B944AB">
            <w:pPr>
              <w:tabs>
                <w:tab w:val="left" w:pos="3645"/>
              </w:tabs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1</w:t>
            </w:r>
            <w:r w:rsidRPr="00B944A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 Neonatal Death</w:t>
            </w:r>
          </w:p>
        </w:tc>
      </w:tr>
      <w:tr w:rsidR="00B11AFE" w:rsidRPr="00E26FA6" w14:paraId="529AB17B" w14:textId="77777777" w:rsidTr="00B11AFE">
        <w:tc>
          <w:tcPr>
            <w:tcW w:w="5382" w:type="dxa"/>
            <w:gridSpan w:val="2"/>
          </w:tcPr>
          <w:p w14:paraId="65B05000" w14:textId="6DF7E891" w:rsidR="00B11AFE" w:rsidRDefault="00B11AFE" w:rsidP="00B944A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05AF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Has the baby died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since discharge post-delivery</w:t>
            </w:r>
            <w:r w:rsidRPr="00305AF2">
              <w:rPr>
                <w:rFonts w:asciiTheme="minorHAnsi" w:hAnsiTheme="minorHAnsi" w:cstheme="minorHAnsi"/>
                <w:bCs/>
                <w:sz w:val="22"/>
                <w:szCs w:val="22"/>
              </w:rPr>
              <w:t>?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37FA044A" w14:textId="3FAA9D76" w:rsidR="00B11AFE" w:rsidRPr="00DE10C8" w:rsidRDefault="00B11AFE" w:rsidP="00B944AB">
            <w:pPr>
              <w:jc w:val="right"/>
              <w:rPr>
                <w:rFonts w:asciiTheme="minorHAnsi" w:hAnsiTheme="minorHAnsi"/>
                <w:noProof/>
                <w:sz w:val="24"/>
                <w:szCs w:val="24"/>
                <w:highlight w:val="yellow"/>
                <w:lang w:eastAsia="en-GB"/>
              </w:rPr>
            </w:pPr>
            <w:r w:rsidRPr="00801999"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0D836121" w14:textId="77777777" w:rsidR="00B11AFE" w:rsidRPr="00DE10C8" w:rsidRDefault="00B11AFE" w:rsidP="00B944AB">
            <w:pPr>
              <w:jc w:val="right"/>
              <w:rPr>
                <w:rFonts w:asciiTheme="minorHAnsi" w:hAnsiTheme="minorHAnsi"/>
                <w:noProof/>
                <w:sz w:val="24"/>
                <w:szCs w:val="24"/>
                <w:highlight w:val="yellow"/>
                <w:lang w:eastAsia="en-GB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431E517" w14:textId="19BE8EFE" w:rsidR="00B11AFE" w:rsidRPr="00DE10C8" w:rsidRDefault="00B11AFE" w:rsidP="00B944AB">
            <w:pPr>
              <w:jc w:val="right"/>
              <w:rPr>
                <w:rFonts w:asciiTheme="minorHAnsi" w:hAnsiTheme="minorHAnsi"/>
                <w:noProof/>
                <w:sz w:val="24"/>
                <w:szCs w:val="24"/>
                <w:highlight w:val="yellow"/>
                <w:lang w:eastAsia="en-GB"/>
              </w:rPr>
            </w:pPr>
            <w:r w:rsidRPr="00801999"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210E81F" w14:textId="77777777" w:rsidR="00B11AFE" w:rsidRPr="00E26FA6" w:rsidRDefault="00B11AFE" w:rsidP="00B944AB">
            <w:pPr>
              <w:tabs>
                <w:tab w:val="left" w:pos="3645"/>
              </w:tabs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1275" w:type="dxa"/>
            <w:gridSpan w:val="2"/>
            <w:tcBorders>
              <w:left w:val="single" w:sz="4" w:space="0" w:color="auto"/>
            </w:tcBorders>
          </w:tcPr>
          <w:p w14:paraId="3DA5D27E" w14:textId="7E97C7BA" w:rsidR="00B11AFE" w:rsidRPr="00E26FA6" w:rsidRDefault="00B11AFE" w:rsidP="00B11AFE">
            <w:pPr>
              <w:tabs>
                <w:tab w:val="left" w:pos="3645"/>
              </w:tabs>
              <w:jc w:val="right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Unknown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092E5C61" w14:textId="3640768E" w:rsidR="00B11AFE" w:rsidRPr="00E26FA6" w:rsidRDefault="00B11AFE" w:rsidP="00B944AB">
            <w:pPr>
              <w:tabs>
                <w:tab w:val="left" w:pos="3645"/>
              </w:tabs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</w:tc>
      </w:tr>
      <w:tr w:rsidR="002A46F3" w:rsidRPr="00E26FA6" w14:paraId="248F1E7A" w14:textId="77777777" w:rsidTr="00B11AFE">
        <w:tc>
          <w:tcPr>
            <w:tcW w:w="5382" w:type="dxa"/>
            <w:gridSpan w:val="2"/>
          </w:tcPr>
          <w:p w14:paraId="13979706" w14:textId="146962A8" w:rsidR="002A46F3" w:rsidRPr="00305AF2" w:rsidRDefault="002A46F3" w:rsidP="00B944AB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05AF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If the baby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has died since discharge</w:t>
            </w:r>
            <w:r w:rsidR="00B17B2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post-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delivery</w:t>
            </w:r>
            <w:r w:rsidRPr="00305AF2">
              <w:rPr>
                <w:rFonts w:asciiTheme="minorHAnsi" w:hAnsiTheme="minorHAnsi" w:cstheme="minorHAnsi"/>
                <w:bCs/>
                <w:sz w:val="22"/>
                <w:szCs w:val="22"/>
              </w:rPr>
              <w:t>, please provide date and time of death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and complete an SAE and a ‘Notification of Death’ form</w:t>
            </w:r>
          </w:p>
        </w:tc>
        <w:tc>
          <w:tcPr>
            <w:tcW w:w="5245" w:type="dxa"/>
            <w:gridSpan w:val="7"/>
          </w:tcPr>
          <w:p w14:paraId="6C85CC8E" w14:textId="3E806E81" w:rsidR="002A46F3" w:rsidRDefault="00B11AFE" w:rsidP="00B944AB">
            <w:pPr>
              <w:tabs>
                <w:tab w:val="left" w:pos="3645"/>
              </w:tabs>
              <w:jc w:val="center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 w:rsidRPr="00305AF2">
              <w:rPr>
                <w:rFonts w:asciiTheme="minorHAnsi" w:hAnsiTheme="minorHAnsi"/>
                <w:b/>
                <w:noProof/>
                <w:color w:val="D9D9D9" w:themeColor="background1" w:themeShade="D9"/>
                <w:spacing w:val="20"/>
                <w:sz w:val="22"/>
                <w:szCs w:val="22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6305152" behindDoc="0" locked="0" layoutInCell="1" allowOverlap="1" wp14:anchorId="21910444" wp14:editId="7D5353A3">
                      <wp:simplePos x="0" y="0"/>
                      <wp:positionH relativeFrom="column">
                        <wp:posOffset>2138680</wp:posOffset>
                      </wp:positionH>
                      <wp:positionV relativeFrom="paragraph">
                        <wp:posOffset>57785</wp:posOffset>
                      </wp:positionV>
                      <wp:extent cx="1047750" cy="323850"/>
                      <wp:effectExtent l="0" t="0" r="19050" b="0"/>
                      <wp:wrapNone/>
                      <wp:docPr id="117" name="Group 1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47750" cy="323850"/>
                                <a:chOff x="0" y="0"/>
                                <a:chExt cx="1047750" cy="323850"/>
                              </a:xfrm>
                            </wpg:grpSpPr>
                            <wps:wsp>
                              <wps:cNvPr id="118" name="Rectangle 1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2857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9" name="Rectangle 1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600" y="28575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0" name="Rectangle 1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9600" y="3810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1" name="Rectangle 1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8675" y="3810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2" name="Text Box 122"/>
                              <wps:cNvSpPr txBox="1"/>
                              <wps:spPr>
                                <a:xfrm>
                                  <a:off x="438150" y="0"/>
                                  <a:ext cx="142875" cy="323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D8D70C0" w14:textId="77777777" w:rsidR="00EE4A32" w:rsidRPr="00EE56FD" w:rsidRDefault="00EE4A32" w:rsidP="002A46F3">
                                    <w:pPr>
                                      <w:spacing w:before="40" w:after="40" w:line="240" w:lineRule="auto"/>
                                      <w:jc w:val="center"/>
                                      <w:rPr>
                                        <w:noProof/>
                                        <w:color w:val="000000" w:themeColor="text1"/>
                                        <w:sz w:val="72"/>
                                        <w:szCs w:val="72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EE56FD">
                                      <w:rPr>
                                        <w:rFonts w:asciiTheme="minorHAnsi" w:hAnsiTheme="minorHAnsi" w:cstheme="minorHAnsi"/>
                                        <w:b/>
                                        <w:noProof/>
                                        <w:color w:val="000000" w:themeColor="text1"/>
                                        <w:sz w:val="24"/>
                                        <w:szCs w:val="24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:</w:t>
                                    </w:r>
                                    <w:r>
                                      <w:rPr>
                                        <w:noProof/>
                                        <w:color w:val="000000" w:themeColor="text1"/>
                                        <w:sz w:val="72"/>
                                        <w:szCs w:val="72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Your text here: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910444" id="Group 117" o:spid="_x0000_s1224" style="position:absolute;left:0;text-align:left;margin-left:168.4pt;margin-top:4.55pt;width:82.5pt;height:25.5pt;z-index:256305152" coordsize="10477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">
                      <v:rect id="Rectangle 118" o:spid="_x0000_s1225" style="position:absolute;top:285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DlScUA&#10;AADcAAAADwAAAGRycy9kb3ducmV2LnhtbESPQW/CMAyF75P2HyJP4jZSQJq2QlpNIBA7QrnsZhrT&#10;ljVO1QQo/Pr5MGk3W+/5vc+LfHCtulIfGs8GJuMEFHHpbcOVgUOxfn0HFSKyxdYzGbhTgDx7flpg&#10;av2Nd3Tdx0pJCIcUDdQxdqnWoazJYRj7jli0k+8dRln7StsebxLuWj1NkjftsGFpqLGjZU3lz/7i&#10;DByb6QEfu2KTuI/1LH4NxfnyvTJm9DJ8zkFFGuK/+e96awV/IrTyjEygs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AOVJxQAAANwAAAAPAAAAAAAAAAAAAAAAAJgCAABkcnMv&#10;ZG93bnJldi54bWxQSwUGAAAAAAQABAD1AAAAigMAAAAA&#10;"/>
                      <v:rect id="Rectangle 119" o:spid="_x0000_s1226" style="position:absolute;left:2286;top:285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xA0sAA&#10;AADcAAAADwAAAGRycy9kb3ducmV2LnhtbERPTYvCMBC9L/gfwgje1lQF0WoUURQ9ar3sbWzGttpM&#10;ShO1+uuNIOxtHu9zpvPGlOJOtSssK+h1IxDEqdUFZwqOyfp3BMJ5ZI2lZVLwJAfzWetnirG2D97T&#10;/eAzEULYxagg976KpXRpTgZd11bEgTvb2qAPsM6krvERwk0p+1E0lAYLDg05VrTMKb0ebkbBqegf&#10;8bVPNpEZrwd+1ySX299KqU67WUxAeGr8v/jr3uowvzeGzzPhAjl7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kxA0sAAAADcAAAADwAAAAAAAAAAAAAAAACYAgAAZHJzL2Rvd25y&#10;ZXYueG1sUEsFBgAAAAAEAAQA9QAAAIUDAAAAAA==&#10;"/>
                      <v:rect id="Rectangle 120" o:spid="_x0000_s1227" style="position:absolute;left:6096;top:381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oj8sQA&#10;AADcAAAADwAAAGRycy9kb3ducmV2LnhtbESPQW/CMAyF75P4D5GRdhspnTSNQkAIxLQdoVy4mca0&#10;hcapmgCFXz8fJu1m6z2/93m26F2jbtSF2rOB8SgBRVx4W3NpYJ9v3j5BhYhssfFMBh4UYDEfvMww&#10;s/7OW7rtYqkkhEOGBqoY20zrUFTkMIx8SyzayXcOo6xdqW2Hdwl3jU6T5EM7rFkaKmxpVVFx2V2d&#10;gWOd7vG5zb8SN9m8x58+P18Pa2Neh/1yCipSH//Nf9ffVvBTwZdnZAI9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0aI/LEAAAA3AAAAA8AAAAAAAAAAAAAAAAAmAIAAGRycy9k&#10;b3ducmV2LnhtbFBLBQYAAAAABAAEAPUAAACJAwAAAAA=&#10;"/>
                      <v:rect id="Rectangle 121" o:spid="_x0000_s1228" style="position:absolute;left:8286;top:381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aGacMA&#10;AADcAAAADwAAAGRycy9kb3ducmV2LnhtbERPTWvCQBC9C/0PyxR6011TkDZ1FVEs9ajJpbdpdpqk&#10;ZmdDdhPT/npXKHibx/uc5Xq0jRio87VjDfOZAkFcOFNzqSHP9tMXED4gG2wck4Zf8rBePUyWmBp3&#10;4SMNp1CKGMI+RQ1VCG0qpS8qsuhnriWO3LfrLIYIu1KaDi8x3DYyUWohLdYcGypsaVtRcT71VsNX&#10;neT4d8zelX3dP4fDmP30nzutnx7HzRuIQGO4i//dHybOT+ZweyZeIF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laGacMAAADcAAAADwAAAAAAAAAAAAAAAACYAgAAZHJzL2Rv&#10;d25yZXYueG1sUEsFBgAAAAAEAAQA9QAAAIgDAAAAAA==&#10;"/>
                      <v:shape id="Text Box 122" o:spid="_x0000_s1229" type="#_x0000_t202" style="position:absolute;left:4381;width:1429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t4bMEA&#10;AADcAAAADwAAAGRycy9kb3ducmV2LnhtbERPTYvCMBC9L/gfwgje1sTiLlqNIrsInlbWVcHb0Ixt&#10;sZmUJtr6740g7G0e73Pmy85W4kaNLx1rGA0VCOLMmZJzDfu/9fsEhA/IBivHpOFOHpaL3tscU+Na&#10;/qXbLuQihrBPUUMRQp1K6bOCLPqhq4kjd3aNxRBhk0vTYBvDbSUTpT6lxZJjQ4E1fRWUXXZXq+Hw&#10;cz4dx2qbf9uPunWdkmynUutBv1vNQATqwr/45d6YOD9J4PlMvE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h7eGzBAAAA3AAAAA8AAAAAAAAAAAAAAAAAmAIAAGRycy9kb3du&#10;cmV2LnhtbFBLBQYAAAAABAAEAPUAAACGAwAAAAA=&#10;" filled="f" stroked="f">
                        <v:textbox>
                          <w:txbxContent>
                            <w:p w14:paraId="2D8D70C0" w14:textId="77777777" w:rsidR="00EE4A32" w:rsidRPr="00EE56FD" w:rsidRDefault="00EE4A32" w:rsidP="002A46F3">
                              <w:pPr>
                                <w:spacing w:before="40" w:after="40" w:line="240" w:lineRule="auto"/>
                                <w:jc w:val="center"/>
                                <w:rPr>
                                  <w:noProof/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E56FD">
                                <w:rPr>
                                  <w:rFonts w:asciiTheme="minorHAnsi" w:hAnsiTheme="minorHAnsi" w:cstheme="minorHAnsi"/>
                                  <w:b/>
                                  <w:noProof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:</w:t>
                              </w:r>
                              <w:r>
                                <w:rPr>
                                  <w:noProof/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text here: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2A46F3" w:rsidRPr="00305AF2">
              <w:rPr>
                <w:rFonts w:asciiTheme="minorHAnsi" w:hAnsiTheme="minorHAnsi"/>
                <w:noProof/>
                <w:sz w:val="22"/>
                <w:szCs w:val="22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6252928" behindDoc="0" locked="0" layoutInCell="1" allowOverlap="1" wp14:anchorId="4103B7C0" wp14:editId="2BDEB717">
                      <wp:simplePos x="0" y="0"/>
                      <wp:positionH relativeFrom="column">
                        <wp:posOffset>-24130</wp:posOffset>
                      </wp:positionH>
                      <wp:positionV relativeFrom="page">
                        <wp:posOffset>73025</wp:posOffset>
                      </wp:positionV>
                      <wp:extent cx="2078355" cy="234315"/>
                      <wp:effectExtent l="0" t="0" r="17145" b="32385"/>
                      <wp:wrapNone/>
                      <wp:docPr id="124" name="Group 1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125" name="Rectangle 1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6" name="Straight Arrow Connector 12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7" name="Straight Arrow Connector 127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68" name="Rectangle 23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69" name="Rectangle 23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70" name="Rectangle 23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71" name="Rectangle 237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72" name="Rectangle 237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73" name="Rectangle 23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74" name="Rectangle 23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="">
                  <w:pict>
                    <v:group w14:anchorId="6AB4CF10" id="Group 124" o:spid="_x0000_s1026" style="position:absolute;margin-left:-1.9pt;margin-top:5.75pt;width:163.65pt;height:18.45pt;z-index:256252928;mso-position-vertical-relative:page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">
                      <v:rect id="Rectangle 125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2AasMA&#10;AADcAAAADwAAAGRycy9kb3ducmV2LnhtbERPTWvCQBC9F/wPyxR6azZNsdToKqJY7NEkl97G7Jik&#10;zc6G7GpSf71bKHibx/ucxWo0rbhQ7xrLCl6iGARxaXXDlYIi3z2/g3AeWWNrmRT8koPVcvKwwFTb&#10;gQ90yXwlQgi7FBXU3neplK6syaCLbEccuJPtDfoA+0rqHocQblqZxPGbNNhwaKixo01N5U92NgqO&#10;TVLg9ZB/xGa2e/WfY/59/toq9fQ4rucgPI3+Lv5373WYn0zh75lwgV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W2AasMAAADcAAAADwAAAAAAAAAAAAAAAACYAgAAZHJzL2Rv&#10;d25yZXYueG1sUEsFBgAAAAAEAAQA9QAAAIgDAAAAAA==&#10;"/>
                      <v:shape id="Straight Arrow Connector 126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ZljJ8EAAADcAAAADwAAAGRycy9kb3ducmV2LnhtbERPTYvCMBC9L/gfwix4Wda0HkS6RpEF&#10;QTwIag8eh2S2LdtMahJr/fdGELzN433OYjXYVvTkQ+NYQT7JQBBrZxquFJSnzfccRIjIBlvHpOBO&#10;AVbL0ccCC+NufKD+GCuRQjgUqKCOsSukDLomi2HiOuLE/TlvMSboK2k83lK4beU0y2bSYsOpocaO&#10;fmvS/8erVdDsyn3Zf12i1/NdfvZ5OJ1brdT4c1j/gIg0xLf45d6aNH86g+cz6QK5f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BmWMnwQAAANwAAAAPAAAAAAAAAAAAAAAA&#10;AKECAABkcnMvZG93bnJldi54bWxQSwUGAAAAAAQABAD5AAAAjwMAAAAA&#10;"/>
                      <v:shape id="Straight Arrow Connector 127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tXGvMIAAADcAAAADwAAAGRycy9kb3ducmV2LnhtbERPTYvCMBC9L/gfwgheljWth1W6RpGF&#10;hcWDoPbgcUjGtthMapKt9d8bYcHbPN7nLNeDbUVPPjSOFeTTDASxdqbhSkF5/PlYgAgR2WDrmBTc&#10;KcB6NXpbYmHcjffUH2IlUgiHAhXUMXaFlEHXZDFMXUecuLPzFmOCvpLG4y2F21bOsuxTWmw4NdTY&#10;0XdN+nL4swqabbkr+/dr9HqxzU8+D8dTq5WajIfNF4hIQ3yJ/92/Js2fzeH5TLpArh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tXGvMIAAADcAAAADwAAAAAAAAAAAAAA&#10;AAChAgAAZHJzL2Rvd25yZXYueG1sUEsFBgAAAAAEAAQA+QAAAJADAAAAAA==&#10;"/>
                      <v:rect id="Rectangle 2368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Xj1sAA&#10;AADdAAAADwAAAGRycy9kb3ducmV2LnhtbERPTa/BQBTdS/yHyZXYMVWJ0GeIEMKS2thdnfvavte5&#10;03QG5debhcTy5HzPl62pxJ0aV1pWMBpGIIgzq0vOFZzT7WAKwnlkjZVlUvAkB8tFtzPHRNsHH+l+&#10;8rkIIewSVFB4XydSuqwgg25oa+LA/drGoA+wyaVu8BHCTSXjKJpIgyWHhgJrWheU/Z9uRsG1jM/4&#10;Oqa7yMy2Y39o07/bZaNUv9eufkB4av1X/HHvtYJ4PAlzw5vwBOTi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OXj1sAAAADdAAAADwAAAAAAAAAAAAAAAACYAgAAZHJzL2Rvd25y&#10;ZXYueG1sUEsFBgAAAAAEAAQA9QAAAIUDAAAAAA==&#10;"/>
                      <v:rect id="Rectangle 2369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lGTcQA&#10;AADdAAAADwAAAGRycy9kb3ducmV2LnhtbESPQYvCMBSE7wv+h/AEb2u6FcRWoyy7KHrUetnb2+bZ&#10;VpuX0kSt/nojCB6HmfmGmS06U4sLta6yrOBrGIEgzq2uuFCwz5afExDOI2usLZOCGzlYzHsfM0y1&#10;vfKWLjtfiABhl6KC0vsmldLlJRl0Q9sQB+9gW4M+yLaQusVrgJtaxlE0lgYrDgslNvRTUn7anY2C&#10;/yre432brSKTLEd+02XH89+vUoN+9z0F4anz7/CrvdYK4tE4geeb8ATk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epRk3EAAAA3QAAAA8AAAAAAAAAAAAAAAAAmAIAAGRycy9k&#10;b3ducmV2LnhtbFBLBQYAAAAABAAEAPUAAACJAwAAAAA=&#10;"/>
                      <v:rect id="Rectangle 2370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p5DcEA&#10;AADdAAAADwAAAGRycy9kb3ducmV2LnhtbERPy4rCMBTdC/5DuII7Ta3goxpFZlBmllo37q7Nta02&#10;N6WJ2vHrJwvB5eG8l+vWVOJBjSstKxgNIxDEmdUl5wqO6XYwA+E8ssbKMin4IwfrVbezxETbJ+/p&#10;cfC5CCHsElRQeF8nUrqsIINuaGviwF1sY9AH2ORSN/gM4aaScRRNpMGSQ0OBNX0VlN0Od6PgXMZH&#10;fO3TXWTm27H/bdPr/fStVL/XbhYgPLX+I367f7SCeDwN+8Ob8ATk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NKeQ3BAAAA3QAAAA8AAAAAAAAAAAAAAAAAmAIAAGRycy9kb3du&#10;cmV2LnhtbFBLBQYAAAAABAAEAPUAAACGAwAAAAA=&#10;"/>
                      <v:rect id="Rectangle 2371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bclsYA&#10;AADdAAAADwAAAGRycy9kb3ducmV2LnhtbESPQWvCQBSE7wX/w/KE3urGBFobXUUslvZo4sXba/aZ&#10;RLNvQ3Zj0v76bqHgcZiZb5jVZjSNuFHnassK5rMIBHFhdc2lgmO+f1qAcB5ZY2OZFHyTg8168rDC&#10;VNuBD3TLfCkChF2KCirv21RKV1Rk0M1sSxy8s+0M+iC7UuoOhwA3jYyj6FkarDksVNjSrqLimvVG&#10;wVcdH/HnkL9H5nWf+M8xv/SnN6Uep+N2CcLT6O/h//aHVhAnL3P4exOegF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AbclsYAAADdAAAADwAAAAAAAAAAAAAAAACYAgAAZHJz&#10;L2Rvd25yZXYueG1sUEsFBgAAAAAEAAQA9QAAAIsDAAAAAA==&#10;"/>
                      <v:rect id="Rectangle 2372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RC4cYA&#10;AADdAAAADwAAAGRycy9kb3ducmV2LnhtbESPQWvCQBSE74X+h+UVvNVNE6g2ZhNKxdIeNV56e2af&#10;SWz2bciumvrr3YLgcZiZb5isGE0nTjS41rKCl2kEgriyuuVawbZcPc9BOI+ssbNMCv7IQZE/PmSY&#10;anvmNZ02vhYBwi5FBY33fSqlqxoy6Ka2Jw7e3g4GfZBDLfWA5wA3nYyj6FUabDksNNjTR0PV7+Zo&#10;FOzaeIuXdfkZmbdV4r/H8nD8WSo1eRrfFyA8jf4evrW/tII4mcXw/yY8AZl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NRC4cYAAADdAAAADwAAAAAAAAAAAAAAAACYAgAAZHJz&#10;L2Rvd25yZXYueG1sUEsFBgAAAAAEAAQA9QAAAIsDAAAAAA==&#10;"/>
                      <v:rect id="Rectangle 2373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jnesYA&#10;AADdAAAADwAAAGRycy9kb3ducmV2LnhtbESPQWvCQBSE70L/w/IKvenGBLSNrlJaUuxRk0tvz+xr&#10;kpp9G7IbTf31bkHocZiZb5j1djStOFPvGssK5rMIBHFpdcOVgiLPps8gnEfW2FomBb/kYLt5mKwx&#10;1fbCezoffCUChF2KCmrvu1RKV9Zk0M1sRxy8b9sb9EH2ldQ9XgLctDKOooU02HBYqLGjt5rK02Ew&#10;Co5NXOB1n39E5iVL/OeY/wxf70o9PY6vKxCeRv8fvrd3WkGcLBP4exOegN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5jnesYAAADdAAAADwAAAAAAAAAAAAAAAACYAgAAZHJz&#10;L2Rvd25yZXYueG1sUEsFBgAAAAAEAAQA9QAAAIsDAAAAAA==&#10;"/>
                      <v:rect id="Rectangle 2374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F/DsUA&#10;AADdAAAADwAAAGRycy9kb3ducmV2LnhtbESPQWvCQBSE7wX/w/IK3uqmUaxGV5EWRY8aL96e2WcS&#10;zb4N2VWjv75bEHocZuYbZjpvTSVu1LjSsoLPXgSCOLO65FzBPl1+jEA4j6yxskwKHuRgPuu8TTHR&#10;9s5buu18LgKEXYIKCu/rREqXFWTQ9WxNHLyTbQz6IJtc6gbvAW4qGUfRUBosOSwUWNN3QdlldzUK&#10;jmW8x+c2XUVmvOz7TZuer4cfpbrv7WICwlPr/8Ov9loriPtfA/h7E56An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cX8OxQAAAN0AAAAPAAAAAAAAAAAAAAAAAJgCAABkcnMv&#10;ZG93bnJldi54bWxQSwUGAAAAAAQABAD1AAAAigMAAAAA&#10;"/>
                      <w10:wrap anchory="page"/>
                    </v:group>
                  </w:pict>
                </mc:Fallback>
              </mc:AlternateContent>
            </w:r>
          </w:p>
          <w:p w14:paraId="398984C4" w14:textId="0AAFED7F" w:rsidR="002A46F3" w:rsidRDefault="002A46F3" w:rsidP="00B944AB">
            <w:pPr>
              <w:tabs>
                <w:tab w:val="left" w:pos="3645"/>
              </w:tabs>
              <w:jc w:val="center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</w:p>
          <w:p w14:paraId="6C5C1B45" w14:textId="4DAA5DE2" w:rsidR="002A46F3" w:rsidRPr="00E26FA6" w:rsidRDefault="002A46F3" w:rsidP="00B944AB">
            <w:pPr>
              <w:tabs>
                <w:tab w:val="left" w:pos="3645"/>
              </w:tabs>
              <w:jc w:val="center"/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  <w:lang w:eastAsia="en-GB"/>
              </w:rPr>
              <w:t>dd/mm/yyyy                                      24 hour clock</w:t>
            </w:r>
          </w:p>
        </w:tc>
      </w:tr>
      <w:tr w:rsidR="007C48AA" w:rsidRPr="00305AF2" w14:paraId="028CB1E2" w14:textId="77777777" w:rsidTr="00B11AFE">
        <w:tc>
          <w:tcPr>
            <w:tcW w:w="10627" w:type="dxa"/>
            <w:gridSpan w:val="9"/>
            <w:shd w:val="pct10" w:color="auto" w:fill="auto"/>
          </w:tcPr>
          <w:p w14:paraId="3662ACD1" w14:textId="2B285BA8" w:rsidR="007C48AA" w:rsidRPr="00305AF2" w:rsidRDefault="00B944AB" w:rsidP="003B7F6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="007C48AA" w:rsidRPr="00305AF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 w:rsidR="00DB2DC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7C48AA" w:rsidRPr="00305AF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30 day </w:t>
            </w:r>
            <w:r w:rsidR="00167B2F" w:rsidRPr="00305AF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post </w:t>
            </w:r>
            <w:r w:rsidR="00717AB0" w:rsidRPr="00305AF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initial </w:t>
            </w:r>
            <w:r w:rsidR="00167B2F" w:rsidRPr="00305AF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discharge </w:t>
            </w:r>
            <w:r w:rsidR="007C48AA" w:rsidRPr="00305AF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readmission to hospital </w:t>
            </w:r>
          </w:p>
        </w:tc>
      </w:tr>
      <w:tr w:rsidR="00B11AFE" w:rsidRPr="00305AF2" w14:paraId="692B0D5B" w14:textId="77777777" w:rsidTr="00B11AFE">
        <w:tc>
          <w:tcPr>
            <w:tcW w:w="5382" w:type="dxa"/>
            <w:gridSpan w:val="2"/>
          </w:tcPr>
          <w:p w14:paraId="6A90EA6A" w14:textId="64220C77" w:rsidR="00B11AFE" w:rsidRPr="00305AF2" w:rsidRDefault="00B11AFE" w:rsidP="00CC0DEF">
            <w:pPr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  <w:r w:rsidRPr="00305AF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Was the baby re-admitted to hospital within 30 days of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initial discharge</w:t>
            </w:r>
            <w:r w:rsidRPr="00305AF2">
              <w:rPr>
                <w:rFonts w:asciiTheme="minorHAnsi" w:hAnsiTheme="minorHAnsi" w:cstheme="minorHAnsi"/>
                <w:bCs/>
                <w:sz w:val="22"/>
                <w:szCs w:val="22"/>
              </w:rPr>
              <w:t>?</w:t>
            </w:r>
            <w:r w:rsidRPr="00305AF2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 xml:space="preserve"> If ‘No’ do not complete the rest of this section</w:t>
            </w:r>
          </w:p>
        </w:tc>
        <w:tc>
          <w:tcPr>
            <w:tcW w:w="2410" w:type="dxa"/>
          </w:tcPr>
          <w:p w14:paraId="547DD101" w14:textId="77777777" w:rsidR="00B11AFE" w:rsidRPr="00305AF2" w:rsidRDefault="00B11AFE" w:rsidP="007C48AA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05AF2">
              <w:rPr>
                <w:rFonts w:asciiTheme="minorHAnsi" w:hAnsiTheme="minorHAnsi" w:cstheme="minorHAnsi"/>
                <w:sz w:val="22"/>
                <w:szCs w:val="22"/>
              </w:rPr>
              <w:t>Yes</w:t>
            </w:r>
          </w:p>
        </w:tc>
        <w:tc>
          <w:tcPr>
            <w:tcW w:w="283" w:type="dxa"/>
          </w:tcPr>
          <w:p w14:paraId="79C804CD" w14:textId="77777777" w:rsidR="00B11AFE" w:rsidRPr="00305AF2" w:rsidRDefault="00B11AFE" w:rsidP="007C48AA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96D2CD4" w14:textId="77777777" w:rsidR="00B11AFE" w:rsidRPr="00305AF2" w:rsidRDefault="00B11AFE" w:rsidP="007C48AA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05AF2">
              <w:rPr>
                <w:rFonts w:asciiTheme="minorHAnsi" w:hAnsiTheme="minorHAnsi" w:cstheme="minorHAnsi"/>
                <w:sz w:val="22"/>
                <w:szCs w:val="22"/>
              </w:rPr>
              <w:t>No</w:t>
            </w:r>
          </w:p>
        </w:tc>
        <w:tc>
          <w:tcPr>
            <w:tcW w:w="284" w:type="dxa"/>
          </w:tcPr>
          <w:p w14:paraId="5D9B8B81" w14:textId="77777777" w:rsidR="00B11AFE" w:rsidRPr="00305AF2" w:rsidRDefault="00B11AFE" w:rsidP="007C48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14:paraId="3343CA2D" w14:textId="22CF592E" w:rsidR="00B11AFE" w:rsidRPr="00305AF2" w:rsidRDefault="00B11AFE" w:rsidP="00B11AFE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Unknown</w:t>
            </w:r>
          </w:p>
        </w:tc>
        <w:tc>
          <w:tcPr>
            <w:tcW w:w="426" w:type="dxa"/>
          </w:tcPr>
          <w:p w14:paraId="3C5D7A56" w14:textId="5177022E" w:rsidR="00B11AFE" w:rsidRPr="00305AF2" w:rsidRDefault="00B11AFE" w:rsidP="007C48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C94065" w:rsidRPr="00305AF2" w14:paraId="05268307" w14:textId="77777777" w:rsidTr="00B11AFE">
        <w:tc>
          <w:tcPr>
            <w:tcW w:w="5382" w:type="dxa"/>
            <w:gridSpan w:val="2"/>
          </w:tcPr>
          <w:p w14:paraId="735A2764" w14:textId="317D57EB" w:rsidR="00C94065" w:rsidRPr="00305AF2" w:rsidRDefault="00C94065" w:rsidP="00C94065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05AF2">
              <w:rPr>
                <w:rFonts w:asciiTheme="minorHAnsi" w:hAnsiTheme="minorHAnsi"/>
                <w:sz w:val="22"/>
                <w:szCs w:val="22"/>
              </w:rPr>
              <w:t>Admission number</w:t>
            </w:r>
          </w:p>
        </w:tc>
        <w:tc>
          <w:tcPr>
            <w:tcW w:w="4819" w:type="dxa"/>
            <w:gridSpan w:val="6"/>
          </w:tcPr>
          <w:p w14:paraId="2EAE8D2B" w14:textId="77777777" w:rsidR="00C94065" w:rsidRPr="00305AF2" w:rsidRDefault="00C94065" w:rsidP="007C48AA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" w:type="dxa"/>
          </w:tcPr>
          <w:p w14:paraId="796A7C11" w14:textId="77777777" w:rsidR="00C94065" w:rsidRPr="00305AF2" w:rsidRDefault="00C94065" w:rsidP="007C48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371CD6" w:rsidRPr="00305AF2" w14:paraId="4B03379A" w14:textId="77777777" w:rsidTr="00B11AFE">
        <w:tc>
          <w:tcPr>
            <w:tcW w:w="5382" w:type="dxa"/>
            <w:gridSpan w:val="2"/>
          </w:tcPr>
          <w:p w14:paraId="2866927F" w14:textId="5578DEBE" w:rsidR="00371CD6" w:rsidRPr="00305AF2" w:rsidRDefault="00371CD6" w:rsidP="00371CD6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05AF2">
              <w:rPr>
                <w:rFonts w:asciiTheme="minorHAnsi" w:hAnsiTheme="minorHAnsi" w:cstheme="minorHAnsi"/>
                <w:bCs/>
                <w:sz w:val="22"/>
                <w:szCs w:val="22"/>
              </w:rPr>
              <w:t>Was the re-admission related to shoulder dystocia?</w:t>
            </w:r>
          </w:p>
        </w:tc>
        <w:tc>
          <w:tcPr>
            <w:tcW w:w="2410" w:type="dxa"/>
          </w:tcPr>
          <w:p w14:paraId="020EEB75" w14:textId="6E38AD1B" w:rsidR="00371CD6" w:rsidRPr="00305AF2" w:rsidRDefault="00371CD6" w:rsidP="00371CD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05AF2">
              <w:rPr>
                <w:rFonts w:asciiTheme="minorHAnsi" w:hAnsiTheme="minorHAnsi" w:cstheme="minorHAnsi"/>
                <w:sz w:val="22"/>
                <w:szCs w:val="22"/>
              </w:rPr>
              <w:t>Yes</w:t>
            </w:r>
          </w:p>
        </w:tc>
        <w:tc>
          <w:tcPr>
            <w:tcW w:w="283" w:type="dxa"/>
          </w:tcPr>
          <w:p w14:paraId="116B93E7" w14:textId="77777777" w:rsidR="00371CD6" w:rsidRPr="00305AF2" w:rsidRDefault="00371CD6" w:rsidP="00371CD6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126" w:type="dxa"/>
            <w:gridSpan w:val="4"/>
          </w:tcPr>
          <w:p w14:paraId="6715BD14" w14:textId="0F55CD30" w:rsidR="00371CD6" w:rsidRPr="00305AF2" w:rsidRDefault="00371CD6" w:rsidP="00371CD6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305AF2">
              <w:rPr>
                <w:rFonts w:asciiTheme="minorHAnsi" w:hAnsiTheme="minorHAnsi" w:cstheme="minorHAnsi"/>
                <w:sz w:val="22"/>
                <w:szCs w:val="22"/>
              </w:rPr>
              <w:t>No</w:t>
            </w:r>
          </w:p>
        </w:tc>
        <w:tc>
          <w:tcPr>
            <w:tcW w:w="426" w:type="dxa"/>
          </w:tcPr>
          <w:p w14:paraId="48038B48" w14:textId="77777777" w:rsidR="00371CD6" w:rsidRPr="00305AF2" w:rsidRDefault="00371CD6" w:rsidP="00371CD6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7C48AA" w:rsidRPr="00305AF2" w14:paraId="5BFCFAA7" w14:textId="77777777" w:rsidTr="00B11AFE">
        <w:tc>
          <w:tcPr>
            <w:tcW w:w="5382" w:type="dxa"/>
            <w:gridSpan w:val="2"/>
          </w:tcPr>
          <w:p w14:paraId="77431EF8" w14:textId="071D8BFF" w:rsidR="007C48AA" w:rsidRPr="00305AF2" w:rsidRDefault="007C48AA" w:rsidP="003B7F6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05AF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Name of the hospital to which the baby was </w:t>
            </w:r>
            <w:r w:rsidR="003B7F6F" w:rsidRPr="00305AF2">
              <w:rPr>
                <w:rFonts w:asciiTheme="minorHAnsi" w:hAnsiTheme="minorHAnsi" w:cstheme="minorHAnsi"/>
                <w:bCs/>
                <w:sz w:val="22"/>
                <w:szCs w:val="22"/>
              </w:rPr>
              <w:t>admitted</w:t>
            </w:r>
            <w:r w:rsidRPr="00305AF2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5245" w:type="dxa"/>
            <w:gridSpan w:val="7"/>
          </w:tcPr>
          <w:p w14:paraId="0CD63FAF" w14:textId="77777777" w:rsidR="007C48AA" w:rsidRPr="00305AF2" w:rsidRDefault="007C48AA" w:rsidP="007C48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43EE5A6" w14:textId="163679F7" w:rsidR="007C48AA" w:rsidRPr="00305AF2" w:rsidRDefault="007C48AA" w:rsidP="007C48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05AF2">
              <w:rPr>
                <w:rFonts w:asciiTheme="minorHAnsi" w:hAnsiTheme="minorHAnsi" w:cstheme="minorHAnsi"/>
                <w:bCs/>
                <w:sz w:val="22"/>
                <w:szCs w:val="22"/>
              </w:rPr>
              <w:t>__________</w:t>
            </w:r>
            <w:r w:rsidR="00AF0650" w:rsidRPr="00305AF2">
              <w:rPr>
                <w:rFonts w:asciiTheme="minorHAnsi" w:hAnsiTheme="minorHAnsi" w:cstheme="minorHAnsi"/>
                <w:bCs/>
                <w:sz w:val="22"/>
                <w:szCs w:val="22"/>
              </w:rPr>
              <w:t>______________________________</w:t>
            </w:r>
          </w:p>
        </w:tc>
      </w:tr>
      <w:tr w:rsidR="00B13DB3" w:rsidRPr="00305AF2" w14:paraId="0FC0074D" w14:textId="77777777" w:rsidTr="00B11AFE">
        <w:tc>
          <w:tcPr>
            <w:tcW w:w="5382" w:type="dxa"/>
            <w:gridSpan w:val="2"/>
          </w:tcPr>
          <w:p w14:paraId="19ACA537" w14:textId="77777777" w:rsidR="00B13DB3" w:rsidRPr="00305AF2" w:rsidRDefault="00B13DB3" w:rsidP="00050E0C">
            <w:pPr>
              <w:rPr>
                <w:sz w:val="22"/>
                <w:szCs w:val="22"/>
              </w:rPr>
            </w:pPr>
            <w:r w:rsidRPr="00305AF2">
              <w:rPr>
                <w:rFonts w:asciiTheme="majorHAnsi" w:hAnsiTheme="majorHAnsi" w:cstheme="majorHAnsi"/>
                <w:b/>
                <w:sz w:val="22"/>
                <w:szCs w:val="22"/>
              </w:rPr>
              <w:t>Type of ward (please tick)</w:t>
            </w:r>
          </w:p>
        </w:tc>
        <w:tc>
          <w:tcPr>
            <w:tcW w:w="3823" w:type="dxa"/>
            <w:gridSpan w:val="5"/>
          </w:tcPr>
          <w:p w14:paraId="0F4AFA10" w14:textId="470EAD1C" w:rsidR="00B13DB3" w:rsidRPr="00305AF2" w:rsidRDefault="00B13DB3" w:rsidP="00050E0C">
            <w:pPr>
              <w:rPr>
                <w:sz w:val="22"/>
                <w:szCs w:val="22"/>
              </w:rPr>
            </w:pPr>
            <w:r w:rsidRPr="00305AF2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Reason for </w:t>
            </w:r>
            <w:r w:rsidR="003B7F6F" w:rsidRPr="00305AF2">
              <w:rPr>
                <w:rFonts w:asciiTheme="majorHAnsi" w:hAnsiTheme="majorHAnsi" w:cstheme="majorHAnsi"/>
                <w:b/>
                <w:sz w:val="22"/>
                <w:szCs w:val="22"/>
              </w:rPr>
              <w:t>admission</w:t>
            </w:r>
          </w:p>
        </w:tc>
        <w:tc>
          <w:tcPr>
            <w:tcW w:w="1422" w:type="dxa"/>
            <w:gridSpan w:val="2"/>
          </w:tcPr>
          <w:p w14:paraId="4A67EB70" w14:textId="4A1C13F0" w:rsidR="00B13DB3" w:rsidRPr="00305AF2" w:rsidRDefault="00B13DB3" w:rsidP="00AF0650">
            <w:pPr>
              <w:rPr>
                <w:sz w:val="22"/>
                <w:szCs w:val="22"/>
              </w:rPr>
            </w:pPr>
            <w:r w:rsidRPr="00305AF2">
              <w:rPr>
                <w:rFonts w:asciiTheme="majorHAnsi" w:hAnsiTheme="majorHAnsi" w:cstheme="majorHAnsi"/>
                <w:b/>
                <w:sz w:val="22"/>
                <w:szCs w:val="22"/>
              </w:rPr>
              <w:t>N</w:t>
            </w:r>
            <w:r w:rsidR="00AF0650" w:rsidRPr="00305AF2">
              <w:rPr>
                <w:rFonts w:asciiTheme="majorHAnsi" w:hAnsiTheme="majorHAnsi" w:cstheme="majorHAnsi"/>
                <w:b/>
                <w:sz w:val="22"/>
                <w:szCs w:val="22"/>
              </w:rPr>
              <w:t>o.</w:t>
            </w:r>
            <w:r w:rsidRPr="00305AF2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of nights</w:t>
            </w:r>
          </w:p>
        </w:tc>
      </w:tr>
      <w:tr w:rsidR="00B13DB3" w:rsidRPr="00305AF2" w14:paraId="4770D5AE" w14:textId="77777777" w:rsidTr="00B11AFE">
        <w:tc>
          <w:tcPr>
            <w:tcW w:w="4673" w:type="dxa"/>
          </w:tcPr>
          <w:p w14:paraId="1B31AA53" w14:textId="4BC4C946" w:rsidR="00B13DB3" w:rsidRPr="00305AF2" w:rsidRDefault="00BA659F" w:rsidP="00050E0C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 w:cstheme="majorHAnsi"/>
                <w:sz w:val="22"/>
                <w:szCs w:val="22"/>
              </w:rPr>
              <w:t>General paediatric ward</w:t>
            </w:r>
          </w:p>
        </w:tc>
        <w:tc>
          <w:tcPr>
            <w:tcW w:w="709" w:type="dxa"/>
          </w:tcPr>
          <w:p w14:paraId="5B5FF98F" w14:textId="77777777" w:rsidR="00B13DB3" w:rsidRPr="00305AF2" w:rsidRDefault="00B13DB3" w:rsidP="00050E0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823" w:type="dxa"/>
            <w:gridSpan w:val="5"/>
          </w:tcPr>
          <w:p w14:paraId="0BF5C0C3" w14:textId="77777777" w:rsidR="00B13DB3" w:rsidRPr="00305AF2" w:rsidRDefault="00B13DB3" w:rsidP="00050E0C">
            <w:pPr>
              <w:rPr>
                <w:sz w:val="22"/>
                <w:szCs w:val="22"/>
              </w:rPr>
            </w:pPr>
          </w:p>
        </w:tc>
        <w:tc>
          <w:tcPr>
            <w:tcW w:w="1422" w:type="dxa"/>
            <w:gridSpan w:val="2"/>
          </w:tcPr>
          <w:p w14:paraId="6DF0BC33" w14:textId="77777777" w:rsidR="00B13DB3" w:rsidRPr="00305AF2" w:rsidRDefault="00B13DB3" w:rsidP="00050E0C">
            <w:pPr>
              <w:rPr>
                <w:sz w:val="22"/>
                <w:szCs w:val="22"/>
              </w:rPr>
            </w:pPr>
          </w:p>
        </w:tc>
      </w:tr>
      <w:tr w:rsidR="00B13DB3" w:rsidRPr="00305AF2" w14:paraId="00DB7BA5" w14:textId="77777777" w:rsidTr="00B11AFE">
        <w:tc>
          <w:tcPr>
            <w:tcW w:w="4673" w:type="dxa"/>
          </w:tcPr>
          <w:p w14:paraId="4EC25671" w14:textId="2BC9C98B" w:rsidR="00B13DB3" w:rsidRPr="00305AF2" w:rsidRDefault="00BA659F" w:rsidP="00050E0C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 w:cstheme="majorHAnsi"/>
                <w:sz w:val="22"/>
                <w:szCs w:val="22"/>
              </w:rPr>
              <w:t>High dependency unit</w:t>
            </w:r>
          </w:p>
        </w:tc>
        <w:tc>
          <w:tcPr>
            <w:tcW w:w="709" w:type="dxa"/>
          </w:tcPr>
          <w:p w14:paraId="107B0BEA" w14:textId="77777777" w:rsidR="00B13DB3" w:rsidRPr="00305AF2" w:rsidRDefault="00B13DB3" w:rsidP="00050E0C">
            <w:pPr>
              <w:rPr>
                <w:sz w:val="22"/>
                <w:szCs w:val="22"/>
              </w:rPr>
            </w:pPr>
          </w:p>
        </w:tc>
        <w:tc>
          <w:tcPr>
            <w:tcW w:w="3823" w:type="dxa"/>
            <w:gridSpan w:val="5"/>
          </w:tcPr>
          <w:p w14:paraId="5B84C1D5" w14:textId="77777777" w:rsidR="00B13DB3" w:rsidRPr="00305AF2" w:rsidRDefault="00B13DB3" w:rsidP="00050E0C">
            <w:pPr>
              <w:rPr>
                <w:sz w:val="22"/>
                <w:szCs w:val="22"/>
              </w:rPr>
            </w:pPr>
          </w:p>
        </w:tc>
        <w:tc>
          <w:tcPr>
            <w:tcW w:w="1422" w:type="dxa"/>
            <w:gridSpan w:val="2"/>
          </w:tcPr>
          <w:p w14:paraId="0F0D0091" w14:textId="77777777" w:rsidR="00B13DB3" w:rsidRPr="00305AF2" w:rsidRDefault="00B13DB3" w:rsidP="00050E0C">
            <w:pPr>
              <w:rPr>
                <w:sz w:val="22"/>
                <w:szCs w:val="22"/>
              </w:rPr>
            </w:pPr>
          </w:p>
        </w:tc>
      </w:tr>
      <w:tr w:rsidR="00BA659F" w:rsidRPr="00305AF2" w14:paraId="1AC251D3" w14:textId="77777777" w:rsidTr="00B11AFE">
        <w:tc>
          <w:tcPr>
            <w:tcW w:w="4673" w:type="dxa"/>
          </w:tcPr>
          <w:p w14:paraId="02CCBB88" w14:textId="7745B4AE" w:rsidR="00BA659F" w:rsidRDefault="00BA659F" w:rsidP="00050E0C">
            <w:pPr>
              <w:rPr>
                <w:rFonts w:asciiTheme="minorHAnsi" w:hAnsiTheme="minorHAnsi" w:cstheme="majorHAnsi"/>
                <w:sz w:val="22"/>
                <w:szCs w:val="22"/>
              </w:rPr>
            </w:pPr>
            <w:r>
              <w:rPr>
                <w:rFonts w:asciiTheme="minorHAnsi" w:hAnsiTheme="minorHAnsi" w:cstheme="majorHAnsi"/>
                <w:sz w:val="22"/>
                <w:szCs w:val="22"/>
              </w:rPr>
              <w:t>Neonatal unit</w:t>
            </w:r>
          </w:p>
        </w:tc>
        <w:tc>
          <w:tcPr>
            <w:tcW w:w="709" w:type="dxa"/>
          </w:tcPr>
          <w:p w14:paraId="03430708" w14:textId="77777777" w:rsidR="00BA659F" w:rsidRPr="00305AF2" w:rsidRDefault="00BA659F" w:rsidP="00050E0C">
            <w:pPr>
              <w:rPr>
                <w:sz w:val="22"/>
                <w:szCs w:val="22"/>
              </w:rPr>
            </w:pPr>
          </w:p>
        </w:tc>
        <w:tc>
          <w:tcPr>
            <w:tcW w:w="3823" w:type="dxa"/>
            <w:gridSpan w:val="5"/>
          </w:tcPr>
          <w:p w14:paraId="3D718158" w14:textId="77777777" w:rsidR="00BA659F" w:rsidRPr="00305AF2" w:rsidRDefault="00BA659F" w:rsidP="00050E0C">
            <w:pPr>
              <w:rPr>
                <w:sz w:val="22"/>
                <w:szCs w:val="22"/>
              </w:rPr>
            </w:pPr>
          </w:p>
        </w:tc>
        <w:tc>
          <w:tcPr>
            <w:tcW w:w="1422" w:type="dxa"/>
            <w:gridSpan w:val="2"/>
          </w:tcPr>
          <w:p w14:paraId="467BE9BA" w14:textId="77777777" w:rsidR="00BA659F" w:rsidRPr="00305AF2" w:rsidRDefault="00BA659F" w:rsidP="00050E0C">
            <w:pPr>
              <w:rPr>
                <w:sz w:val="22"/>
                <w:szCs w:val="22"/>
              </w:rPr>
            </w:pPr>
          </w:p>
        </w:tc>
      </w:tr>
      <w:tr w:rsidR="00B13DB3" w:rsidRPr="00305AF2" w14:paraId="3F739B31" w14:textId="77777777" w:rsidTr="00B11AFE">
        <w:tc>
          <w:tcPr>
            <w:tcW w:w="4673" w:type="dxa"/>
          </w:tcPr>
          <w:p w14:paraId="7F23088F" w14:textId="31E48FEE" w:rsidR="00B13DB3" w:rsidRPr="00305AF2" w:rsidRDefault="00BA659F" w:rsidP="00050E0C">
            <w:pPr>
              <w:rPr>
                <w:rFonts w:asciiTheme="minorHAnsi" w:hAnsiTheme="minorHAnsi" w:cstheme="maj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ajorHAnsi"/>
                <w:sz w:val="22"/>
                <w:szCs w:val="22"/>
              </w:rPr>
              <w:t>Post natal</w:t>
            </w:r>
            <w:proofErr w:type="spellEnd"/>
            <w:r>
              <w:rPr>
                <w:rFonts w:asciiTheme="minorHAnsi" w:hAnsiTheme="minorHAnsi" w:cstheme="majorHAnsi"/>
                <w:sz w:val="22"/>
                <w:szCs w:val="22"/>
              </w:rPr>
              <w:t xml:space="preserve"> </w:t>
            </w:r>
            <w:r w:rsidR="00B13DB3" w:rsidRPr="00305AF2">
              <w:rPr>
                <w:rFonts w:asciiTheme="minorHAnsi" w:hAnsiTheme="minorHAnsi" w:cstheme="majorHAnsi"/>
                <w:sz w:val="22"/>
                <w:szCs w:val="22"/>
              </w:rPr>
              <w:t xml:space="preserve"> ward</w:t>
            </w:r>
          </w:p>
        </w:tc>
        <w:tc>
          <w:tcPr>
            <w:tcW w:w="709" w:type="dxa"/>
          </w:tcPr>
          <w:p w14:paraId="7E0C48D0" w14:textId="77777777" w:rsidR="00B13DB3" w:rsidRPr="00305AF2" w:rsidRDefault="00B13DB3" w:rsidP="00050E0C">
            <w:pPr>
              <w:rPr>
                <w:sz w:val="22"/>
                <w:szCs w:val="22"/>
              </w:rPr>
            </w:pPr>
          </w:p>
        </w:tc>
        <w:tc>
          <w:tcPr>
            <w:tcW w:w="3823" w:type="dxa"/>
            <w:gridSpan w:val="5"/>
          </w:tcPr>
          <w:p w14:paraId="38524A79" w14:textId="77777777" w:rsidR="00B13DB3" w:rsidRPr="00305AF2" w:rsidRDefault="00B13DB3" w:rsidP="00050E0C">
            <w:pPr>
              <w:rPr>
                <w:sz w:val="22"/>
                <w:szCs w:val="22"/>
              </w:rPr>
            </w:pPr>
          </w:p>
        </w:tc>
        <w:tc>
          <w:tcPr>
            <w:tcW w:w="1422" w:type="dxa"/>
            <w:gridSpan w:val="2"/>
          </w:tcPr>
          <w:p w14:paraId="47FFE7FC" w14:textId="77777777" w:rsidR="00B13DB3" w:rsidRPr="00305AF2" w:rsidRDefault="00B13DB3" w:rsidP="00050E0C">
            <w:pPr>
              <w:rPr>
                <w:sz w:val="22"/>
                <w:szCs w:val="22"/>
              </w:rPr>
            </w:pPr>
          </w:p>
        </w:tc>
      </w:tr>
      <w:tr w:rsidR="00B13DB3" w:rsidRPr="00305AF2" w14:paraId="29B330C2" w14:textId="77777777" w:rsidTr="00B11AFE">
        <w:tc>
          <w:tcPr>
            <w:tcW w:w="4673" w:type="dxa"/>
          </w:tcPr>
          <w:p w14:paraId="51158F2D" w14:textId="77777777" w:rsidR="00B13DB3" w:rsidRPr="00305AF2" w:rsidRDefault="00B13DB3" w:rsidP="00050E0C">
            <w:pPr>
              <w:rPr>
                <w:rFonts w:asciiTheme="minorHAnsi" w:hAnsiTheme="minorHAnsi" w:cstheme="majorHAnsi"/>
                <w:i/>
                <w:sz w:val="22"/>
                <w:szCs w:val="22"/>
              </w:rPr>
            </w:pPr>
            <w:r w:rsidRPr="00305AF2">
              <w:rPr>
                <w:rFonts w:asciiTheme="minorHAnsi" w:hAnsiTheme="minorHAnsi" w:cstheme="majorHAnsi"/>
                <w:sz w:val="22"/>
                <w:szCs w:val="22"/>
              </w:rPr>
              <w:t xml:space="preserve">Other </w:t>
            </w:r>
            <w:r w:rsidRPr="00305AF2">
              <w:rPr>
                <w:rFonts w:asciiTheme="minorHAnsi" w:hAnsiTheme="minorHAnsi" w:cstheme="majorHAnsi"/>
                <w:i/>
                <w:sz w:val="22"/>
                <w:szCs w:val="22"/>
              </w:rPr>
              <w:t>(Please specify below)</w:t>
            </w:r>
          </w:p>
          <w:p w14:paraId="43228C29" w14:textId="77777777" w:rsidR="00B13DB3" w:rsidRPr="00305AF2" w:rsidRDefault="00B13DB3" w:rsidP="00050E0C">
            <w:pPr>
              <w:rPr>
                <w:rFonts w:asciiTheme="minorHAnsi" w:hAnsiTheme="minorHAnsi"/>
                <w:sz w:val="22"/>
                <w:szCs w:val="22"/>
              </w:rPr>
            </w:pPr>
            <w:r w:rsidRPr="00305AF2">
              <w:rPr>
                <w:rFonts w:asciiTheme="minorHAnsi" w:hAnsiTheme="minorHAnsi" w:cstheme="majorHAnsi"/>
                <w:i/>
                <w:sz w:val="22"/>
                <w:szCs w:val="22"/>
              </w:rPr>
              <w:t>________________________________________</w:t>
            </w:r>
          </w:p>
        </w:tc>
        <w:tc>
          <w:tcPr>
            <w:tcW w:w="709" w:type="dxa"/>
          </w:tcPr>
          <w:p w14:paraId="1F67E06E" w14:textId="77777777" w:rsidR="00B13DB3" w:rsidRPr="00305AF2" w:rsidRDefault="00B13DB3" w:rsidP="00050E0C">
            <w:pPr>
              <w:rPr>
                <w:sz w:val="22"/>
                <w:szCs w:val="22"/>
              </w:rPr>
            </w:pPr>
          </w:p>
        </w:tc>
        <w:tc>
          <w:tcPr>
            <w:tcW w:w="3823" w:type="dxa"/>
            <w:gridSpan w:val="5"/>
          </w:tcPr>
          <w:p w14:paraId="6F19A623" w14:textId="77777777" w:rsidR="00B13DB3" w:rsidRPr="00305AF2" w:rsidRDefault="00B13DB3" w:rsidP="00050E0C">
            <w:pPr>
              <w:rPr>
                <w:sz w:val="22"/>
                <w:szCs w:val="22"/>
              </w:rPr>
            </w:pPr>
          </w:p>
        </w:tc>
        <w:tc>
          <w:tcPr>
            <w:tcW w:w="1422" w:type="dxa"/>
            <w:gridSpan w:val="2"/>
          </w:tcPr>
          <w:p w14:paraId="4607862C" w14:textId="77777777" w:rsidR="00B13DB3" w:rsidRPr="00305AF2" w:rsidRDefault="00B13DB3" w:rsidP="00050E0C">
            <w:pPr>
              <w:rPr>
                <w:sz w:val="22"/>
                <w:szCs w:val="22"/>
              </w:rPr>
            </w:pPr>
          </w:p>
        </w:tc>
      </w:tr>
      <w:tr w:rsidR="00B13DB3" w:rsidRPr="00305AF2" w14:paraId="1318BBDC" w14:textId="77777777" w:rsidTr="00B11AFE">
        <w:trPr>
          <w:trHeight w:val="331"/>
        </w:trPr>
        <w:tc>
          <w:tcPr>
            <w:tcW w:w="5382" w:type="dxa"/>
            <w:gridSpan w:val="2"/>
            <w:vMerge w:val="restart"/>
            <w:vAlign w:val="center"/>
          </w:tcPr>
          <w:p w14:paraId="1D4E5927" w14:textId="71C45E95" w:rsidR="00B13DB3" w:rsidRPr="00305AF2" w:rsidRDefault="00B13DB3" w:rsidP="009E2E02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05AF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How was the baby </w:t>
            </w:r>
            <w:r w:rsidR="009E2E02" w:rsidRPr="00305AF2">
              <w:rPr>
                <w:rFonts w:asciiTheme="minorHAnsi" w:hAnsiTheme="minorHAnsi" w:cstheme="minorHAnsi"/>
                <w:bCs/>
                <w:sz w:val="22"/>
                <w:szCs w:val="22"/>
              </w:rPr>
              <w:t>transported to hospital</w:t>
            </w:r>
            <w:r w:rsidRPr="00305AF2">
              <w:rPr>
                <w:rFonts w:asciiTheme="minorHAnsi" w:hAnsiTheme="minorHAnsi" w:cstheme="minorHAnsi"/>
                <w:bCs/>
                <w:sz w:val="22"/>
                <w:szCs w:val="22"/>
              </w:rPr>
              <w:t>?</w:t>
            </w:r>
          </w:p>
        </w:tc>
        <w:tc>
          <w:tcPr>
            <w:tcW w:w="4819" w:type="dxa"/>
            <w:gridSpan w:val="6"/>
          </w:tcPr>
          <w:p w14:paraId="61BEF7A5" w14:textId="77777777" w:rsidR="00B13DB3" w:rsidRPr="00305AF2" w:rsidRDefault="00B13DB3" w:rsidP="00050E0C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05AF2">
              <w:rPr>
                <w:rFonts w:asciiTheme="minorHAnsi" w:hAnsiTheme="minorHAnsi" w:cstheme="minorHAnsi"/>
                <w:bCs/>
                <w:sz w:val="22"/>
                <w:szCs w:val="22"/>
              </w:rPr>
              <w:t>Air ambulance</w:t>
            </w:r>
          </w:p>
        </w:tc>
        <w:tc>
          <w:tcPr>
            <w:tcW w:w="426" w:type="dxa"/>
          </w:tcPr>
          <w:p w14:paraId="762F63E8" w14:textId="77777777" w:rsidR="00B13DB3" w:rsidRPr="00305AF2" w:rsidRDefault="00B13DB3" w:rsidP="00050E0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B13DB3" w:rsidRPr="00305AF2" w14:paraId="199877C8" w14:textId="77777777" w:rsidTr="00B11AFE">
        <w:trPr>
          <w:trHeight w:val="331"/>
        </w:trPr>
        <w:tc>
          <w:tcPr>
            <w:tcW w:w="5382" w:type="dxa"/>
            <w:gridSpan w:val="2"/>
            <w:vMerge/>
          </w:tcPr>
          <w:p w14:paraId="36EBB513" w14:textId="77777777" w:rsidR="00B13DB3" w:rsidRPr="00305AF2" w:rsidRDefault="00B13DB3" w:rsidP="00050E0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819" w:type="dxa"/>
            <w:gridSpan w:val="6"/>
          </w:tcPr>
          <w:p w14:paraId="0B8E5EB1" w14:textId="77777777" w:rsidR="00B13DB3" w:rsidRPr="00305AF2" w:rsidRDefault="00B13DB3" w:rsidP="00050E0C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05AF2">
              <w:rPr>
                <w:rFonts w:asciiTheme="minorHAnsi" w:hAnsiTheme="minorHAnsi" w:cstheme="minorHAnsi"/>
                <w:bCs/>
                <w:sz w:val="22"/>
                <w:szCs w:val="22"/>
              </w:rPr>
              <w:t>Land ambulance</w:t>
            </w:r>
          </w:p>
        </w:tc>
        <w:tc>
          <w:tcPr>
            <w:tcW w:w="426" w:type="dxa"/>
          </w:tcPr>
          <w:p w14:paraId="6FD35609" w14:textId="77777777" w:rsidR="00B13DB3" w:rsidRPr="00305AF2" w:rsidRDefault="00B13DB3" w:rsidP="00050E0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227842" w:rsidRPr="00305AF2" w14:paraId="38265206" w14:textId="77777777" w:rsidTr="00B11AFE">
        <w:tc>
          <w:tcPr>
            <w:tcW w:w="5382" w:type="dxa"/>
            <w:gridSpan w:val="2"/>
            <w:vMerge/>
          </w:tcPr>
          <w:p w14:paraId="011D8BB8" w14:textId="77777777" w:rsidR="00227842" w:rsidRPr="00305AF2" w:rsidRDefault="00227842" w:rsidP="00050E0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819" w:type="dxa"/>
            <w:gridSpan w:val="6"/>
          </w:tcPr>
          <w:p w14:paraId="6585CD56" w14:textId="3125781D" w:rsidR="00227842" w:rsidRPr="00305AF2" w:rsidRDefault="00227842" w:rsidP="00050E0C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Car</w:t>
            </w:r>
          </w:p>
        </w:tc>
        <w:tc>
          <w:tcPr>
            <w:tcW w:w="426" w:type="dxa"/>
          </w:tcPr>
          <w:p w14:paraId="59233E9F" w14:textId="77777777" w:rsidR="00227842" w:rsidRPr="00305AF2" w:rsidRDefault="00227842" w:rsidP="00050E0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B13DB3" w:rsidRPr="00305AF2" w14:paraId="18A095DD" w14:textId="77777777" w:rsidTr="00B11AFE">
        <w:tc>
          <w:tcPr>
            <w:tcW w:w="5382" w:type="dxa"/>
            <w:gridSpan w:val="2"/>
            <w:vMerge/>
          </w:tcPr>
          <w:p w14:paraId="2B227E9A" w14:textId="77777777" w:rsidR="00B13DB3" w:rsidRPr="00305AF2" w:rsidRDefault="00B13DB3" w:rsidP="00050E0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819" w:type="dxa"/>
            <w:gridSpan w:val="6"/>
          </w:tcPr>
          <w:p w14:paraId="655FA1CD" w14:textId="77777777" w:rsidR="00B13DB3" w:rsidRPr="00305AF2" w:rsidRDefault="00B13DB3" w:rsidP="00050E0C">
            <w:pPr>
              <w:jc w:val="right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  <w:r w:rsidRPr="00305AF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Other </w:t>
            </w:r>
            <w:r w:rsidRPr="00305AF2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please specify</w:t>
            </w:r>
          </w:p>
          <w:p w14:paraId="20CF16BB" w14:textId="0EEA9DFD" w:rsidR="00B13DB3" w:rsidRPr="00305AF2" w:rsidRDefault="00B13DB3" w:rsidP="00050E0C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05AF2">
              <w:rPr>
                <w:rFonts w:asciiTheme="minorHAnsi" w:hAnsiTheme="minorHAnsi" w:cstheme="minorHAnsi"/>
                <w:bCs/>
                <w:sz w:val="22"/>
                <w:szCs w:val="22"/>
              </w:rPr>
              <w:t>_____________________________________</w:t>
            </w:r>
          </w:p>
        </w:tc>
        <w:tc>
          <w:tcPr>
            <w:tcW w:w="426" w:type="dxa"/>
          </w:tcPr>
          <w:p w14:paraId="43A7D4EE" w14:textId="77777777" w:rsidR="00B13DB3" w:rsidRPr="00305AF2" w:rsidRDefault="00B13DB3" w:rsidP="00050E0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B13DB3" w:rsidRPr="00305AF2" w14:paraId="6FB5FE5A" w14:textId="77777777" w:rsidTr="00B11AFE">
        <w:tc>
          <w:tcPr>
            <w:tcW w:w="5382" w:type="dxa"/>
            <w:gridSpan w:val="2"/>
          </w:tcPr>
          <w:p w14:paraId="63A20C3C" w14:textId="5D199613" w:rsidR="00B13DB3" w:rsidRPr="00305AF2" w:rsidRDefault="003B7F6F" w:rsidP="00050E0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05AF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Date </w:t>
            </w:r>
            <w:r w:rsidR="00BA659F">
              <w:rPr>
                <w:rFonts w:asciiTheme="minorHAnsi" w:hAnsiTheme="minorHAnsi" w:cstheme="minorHAnsi"/>
                <w:bCs/>
                <w:sz w:val="22"/>
                <w:szCs w:val="22"/>
              </w:rPr>
              <w:t>of readmission</w:t>
            </w:r>
            <w:r w:rsidR="00B13DB3" w:rsidRPr="00305AF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  <w:p w14:paraId="5ABC488A" w14:textId="77777777" w:rsidR="00B13DB3" w:rsidRPr="00305AF2" w:rsidRDefault="00B13DB3" w:rsidP="00050E0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5245" w:type="dxa"/>
            <w:gridSpan w:val="7"/>
          </w:tcPr>
          <w:p w14:paraId="0437C1CF" w14:textId="59BBAFD4" w:rsidR="00B13DB3" w:rsidRPr="00305AF2" w:rsidRDefault="00227842" w:rsidP="00050E0C">
            <w:pPr>
              <w:spacing w:before="40" w:after="40"/>
              <w:jc w:val="right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2"/>
                <w:szCs w:val="22"/>
              </w:rPr>
            </w:pPr>
            <w:r w:rsidRPr="00305AF2">
              <w:rPr>
                <w:rFonts w:asciiTheme="minorHAnsi" w:hAnsiTheme="minorHAnsi"/>
                <w:noProof/>
                <w:sz w:val="22"/>
                <w:szCs w:val="22"/>
                <w:highlight w:val="yellow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5014912" behindDoc="0" locked="0" layoutInCell="1" allowOverlap="1" wp14:anchorId="26B3262F" wp14:editId="1A22BD88">
                      <wp:simplePos x="0" y="0"/>
                      <wp:positionH relativeFrom="column">
                        <wp:posOffset>-23495</wp:posOffset>
                      </wp:positionH>
                      <wp:positionV relativeFrom="page">
                        <wp:posOffset>134620</wp:posOffset>
                      </wp:positionV>
                      <wp:extent cx="2078355" cy="234315"/>
                      <wp:effectExtent l="0" t="0" r="17145" b="32385"/>
                      <wp:wrapNone/>
                      <wp:docPr id="2800" name="Group 28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801" name="Rectangle 28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02" name="Straight Arrow Connector 280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03" name="Straight Arrow Connector 2803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04" name="Rectangle 28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05" name="Rectangle 280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06" name="Rectangle 28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07" name="Rectangle 28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08" name="Rectangle 28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09" name="Rectangle 28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10" name="Rectangle 28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group w14:anchorId="3613A4B4" id="Group 2800" o:spid="_x0000_s1026" style="position:absolute;margin-left:-1.85pt;margin-top:10.6pt;width:163.65pt;height:18.45pt;z-index:255014912;mso-position-vertical-relative:page;mso-width-relative:margin;mso-height-relative:margin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">
                      <v:rect id="Rectangle 2801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uXpMUA&#10;AADdAAAADwAAAGRycy9kb3ducmV2LnhtbESPQWvCQBSE7wX/w/KE3uquKRSbugmiKPWo8eLtmX1N&#10;otm3Ibtq6q/vFgo9DjPzDTPPB9uKG/W+caxhOlEgiEtnGq40HIr1ywyED8gGW8ek4Zs85NnoaY6p&#10;cXfe0W0fKhEh7FPUUIfQpVL6siaLfuI64uh9ud5iiLKvpOnxHuG2lYlSb9Jiw3Ghxo6WNZWX/dVq&#10;ODXJAR+7YqPs+/o1bIfifD2utH4eD4sPEIGG8B/+a38aDclMTeH3TXwCMv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O5ekxQAAAN0AAAAPAAAAAAAAAAAAAAAAAJgCAABkcnMv&#10;ZG93bnJldi54bWxQSwUGAAAAAAQABAD1AAAAigMAAAAA&#10;"/>
                      <v:shape id="Straight Arrow Connector 2802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Lk3l8UAAADdAAAADwAAAGRycy9kb3ducmV2LnhtbESPQWvCQBSE7wX/w/IEL6VukoOE6CpS&#10;KBQPQjUHj4/d1ySYfZvubmP677uC4HGYmW+YzW6yvRjJh86xgnyZgSDWznTcKKjPH28liBCRDfaO&#10;ScEfBdhtZy8brIy78ReNp9iIBOFQoYI2xqGSMuiWLIalG4iT9+28xZikb6TxeEtw28siy1bSYsdp&#10;ocWB3lvS19OvVdAd6mM9vv5Er8tDfvF5OF96rdRiPu3XICJN8Rl+tD+NgqLMCri/SU9Abv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Lk3l8UAAADdAAAADwAAAAAAAAAA&#10;AAAAAAChAgAAZHJzL2Rvd25yZXYueG1sUEsFBgAAAAAEAAQA+QAAAJMDAAAAAA==&#10;"/>
                      <v:shape id="Straight Arrow Connector 2803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/WSDMUAAADdAAAADwAAAGRycy9kb3ducmV2LnhtbESPQWvCQBSE7wX/w/IKXkrdREFC6iql&#10;UBAPQjUHj4/d1yQ0+zburjH+e7cgeBxm5htmtRltJwbyoXWsIJ9lIIi1My3XCqrj93sBIkRkg51j&#10;UnCjAJv15GWFpXFX/qHhEGuRIBxKVNDE2JdSBt2QxTBzPXHyfp23GJP0tTQerwluOznPsqW02HJa&#10;aLCnr4b03+FiFbS7al8Nb+fodbHLTz4Px1OnlZq+jp8fICKN8Rl+tLdGwbzIFvD/Jj0Bub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/WSDMUAAADdAAAADwAAAAAAAAAA&#10;AAAAAAChAgAAZHJzL2Rvd25yZXYueG1sUEsFBgAAAAAEAAQA+QAAAJMDAAAAAA==&#10;"/>
                      <v:rect id="Rectangle 2804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w0PMUA&#10;AADdAAAADwAAAGRycy9kb3ducmV2LnhtbESPQWvCQBSE7wX/w/IEb3W3sRQbXUUURY8aL709s88k&#10;Nvs2ZFeN/fVuodDjMDPfMNN5Z2txo9ZXjjW8DRUI4tyZigsNx2z9OgbhA7LB2jFpeJCH+az3MsXU&#10;uDvv6XYIhYgQ9ilqKENoUil9XpJFP3QNcfTOrrUYomwLaVq8R7itZaLUh7RYcVwosaFlSfn34Wo1&#10;nKrkiD/7bKPs53oUdl12uX6ttB70u8UERKAu/If/2lujIRmrd/h9E5+An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TDQ8xQAAAN0AAAAPAAAAAAAAAAAAAAAAAJgCAABkcnMv&#10;ZG93bnJldi54bWxQSwUGAAAAAAQABAD1AAAAigMAAAAA&#10;"/>
                      <v:rect id="Rectangle 2805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CRp8UA&#10;AADdAAAADwAAAGRycy9kb3ducmV2LnhtbESPQWvCQBSE7wX/w/IEb3W3kRYbXUUURY8aL709s88k&#10;Nvs2ZFeN/fVuodDjMDPfMNN5Z2txo9ZXjjW8DRUI4tyZigsNx2z9OgbhA7LB2jFpeJCH+az3MsXU&#10;uDvv6XYIhYgQ9ilqKENoUil9XpJFP3QNcfTOrrUYomwLaVq8R7itZaLUh7RYcVwosaFlSfn34Wo1&#10;nKrkiD/7bKPs53oUdl12uX6ttB70u8UERKAu/If/2lujIRmrd/h9E5+An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AJGnxQAAAN0AAAAPAAAAAAAAAAAAAAAAAJgCAABkcnMv&#10;ZG93bnJldi54bWxQSwUGAAAAAAQABAD1AAAAigMAAAAA&#10;"/>
                      <v:rect id="Rectangle 2806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IP0MUA&#10;AADdAAAADwAAAGRycy9kb3ducmV2LnhtbESPQWvCQBSE74L/YXlCb7prCmKjmyAtlvao8eLtmX0m&#10;0ezbkF017a/vFgo9DjPzDbPOB9uKO/W+caxhPlMgiEtnGq40HIrtdAnCB2SDrWPS8EUe8mw8WmNq&#10;3IN3dN+HSkQI+xQ11CF0qZS+rMmin7mOOHpn11sMUfaVND0+Ity2MlFqIS02HBdq7Oi1pvK6v1kN&#10;pyY54PeueFf2ZfscPoficju+af00GTYrEIGG8B/+a38YDclSLeD3TXwCMv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0g/QxQAAAN0AAAAPAAAAAAAAAAAAAAAAAJgCAABkcnMv&#10;ZG93bnJldi54bWxQSwUGAAAAAAQABAD1AAAAigMAAAAA&#10;"/>
                      <v:rect id="Rectangle 2807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6qS8UA&#10;AADdAAAADwAAAGRycy9kb3ducmV2LnhtbESPQWvCQBSE7wX/w/IEb3W3EVobXUUURY8aL709s88k&#10;Nvs2ZFeN/fVuodDjMDPfMNN5Z2txo9ZXjjW8DRUI4tyZigsNx2z9OgbhA7LB2jFpeJCH+az3MsXU&#10;uDvv6XYIhYgQ9ilqKENoUil9XpJFP3QNcfTOrrUYomwLaVq8R7itZaLUu7RYcVwosaFlSfn34Wo1&#10;nKrkiD/7bKPs53oUdl12uX6ttB70u8UERKAu/If/2lujIRmrD/h9E5+An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nqpLxQAAAN0AAAAPAAAAAAAAAAAAAAAAAJgCAABkcnMv&#10;ZG93bnJldi54bWxQSwUGAAAAAAQABAD1AAAAigMAAAAA&#10;"/>
                      <v:rect id="Rectangle 2808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E+OcEA&#10;AADdAAAADwAAAGRycy9kb3ducmV2LnhtbERPTYvCMBC9C/6HMII3TaywuNUooii7R62XvY3N2Fab&#10;SWmidvfXbw6Cx8f7Xqw6W4sHtb5yrGEyViCIc2cqLjScst1oBsIHZIO1Y9LwSx5Wy35vgalxTz7Q&#10;4xgKEUPYp6ihDKFJpfR5SRb92DXEkbu41mKIsC2kafEZw20tE6U+pMWKY0OJDW1Kym/Hu9VwrpIT&#10;/h2yvbKfu2n47rLr/Wer9XDQrecgAnXhLX65v4yGZKbi3PgmPgG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gBPjnBAAAA3QAAAA8AAAAAAAAAAAAAAAAAmAIAAGRycy9kb3du&#10;cmV2LnhtbFBLBQYAAAAABAAEAPUAAACGAwAAAAA=&#10;"/>
                      <v:rect id="Rectangle 2809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2bosUA&#10;AADdAAAADwAAAGRycy9kb3ducmV2LnhtbESPQWvCQBSE74X+h+UVvNXdRiiauoZSiehR46W31+wz&#10;ic2+DdlVo7++Kwg9DjPzDTPPBtuKM/W+cazhbaxAEJfONFxp2Bf56xSED8gGW8ek4UoessXz0xxT&#10;4y68pfMuVCJC2KeooQ6hS6X0ZU0W/dh1xNE7uN5iiLKvpOnxEuG2lYlS79Jiw3Ghxo6+aip/dyer&#10;4adJ9njbFitlZ/kkbIbiePpeaj16GT4/QAQawn/40V4bDclUzeD+Jj4Bu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TZuixQAAAN0AAAAPAAAAAAAAAAAAAAAAAJgCAABkcnMv&#10;ZG93bnJldi54bWxQSwUGAAAAAAQABAD1AAAAigMAAAAA&#10;"/>
                      <v:rect id="Rectangle 2810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6k4sIA&#10;AADdAAAADwAAAGRycy9kb3ducmV2LnhtbERPTYvCMBC9L/gfwgh7W9N2YdFqLKIo61HrxdvYjG21&#10;mZQmatdfvzkIHh/ve5b1phF36lxtWUE8ikAQF1bXXCo45OuvMQjnkTU2lknBHznI5oOPGabaPnhH&#10;970vRQhhl6KCyvs2ldIVFRl0I9sSB+5sO4M+wK6UusNHCDeNTKLoRxqsOTRU2NKyouK6vxkFpzo5&#10;4HOXbyIzWX/7bZ9fbseVUp/DfjEF4an3b/HL/asVJOM47A9vwhOQ8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rqTiwgAAAN0AAAAPAAAAAAAAAAAAAAAAAJgCAABkcnMvZG93&#10;bnJldi54bWxQSwUGAAAAAAQABAD1AAAAhwMAAAAA&#10;"/>
                      <w10:wrap anchory="page"/>
                    </v:group>
                  </w:pict>
                </mc:Fallback>
              </mc:AlternateContent>
            </w:r>
          </w:p>
          <w:p w14:paraId="6A12D659" w14:textId="248E9874" w:rsidR="00B13DB3" w:rsidRPr="00305AF2" w:rsidRDefault="00B13DB3" w:rsidP="00AF0650">
            <w:pPr>
              <w:spacing w:before="40" w:after="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B13DB3" w:rsidRPr="00305AF2" w14:paraId="0E8097AE" w14:textId="77777777" w:rsidTr="00B11AFE">
        <w:tc>
          <w:tcPr>
            <w:tcW w:w="5382" w:type="dxa"/>
            <w:gridSpan w:val="2"/>
          </w:tcPr>
          <w:p w14:paraId="33EBC3B9" w14:textId="2820BD39" w:rsidR="00B13DB3" w:rsidRPr="00305AF2" w:rsidRDefault="00B13DB3" w:rsidP="00050E0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05AF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Date </w:t>
            </w:r>
            <w:r w:rsidR="00BA659F">
              <w:rPr>
                <w:rFonts w:asciiTheme="minorHAnsi" w:hAnsiTheme="minorHAnsi" w:cstheme="minorHAnsi"/>
                <w:bCs/>
                <w:sz w:val="22"/>
                <w:szCs w:val="22"/>
              </w:rPr>
              <w:t>of discharge</w:t>
            </w:r>
          </w:p>
          <w:p w14:paraId="76C061F3" w14:textId="77777777" w:rsidR="00B13DB3" w:rsidRPr="00305AF2" w:rsidRDefault="00B13DB3" w:rsidP="00050E0C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5245" w:type="dxa"/>
            <w:gridSpan w:val="7"/>
          </w:tcPr>
          <w:p w14:paraId="4D7AADFF" w14:textId="0D7B4EBE" w:rsidR="00B13DB3" w:rsidRPr="00305AF2" w:rsidRDefault="00227842" w:rsidP="00050E0C">
            <w:pPr>
              <w:spacing w:before="40" w:after="40"/>
              <w:jc w:val="right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2"/>
                <w:szCs w:val="22"/>
              </w:rPr>
            </w:pPr>
            <w:r w:rsidRPr="00305AF2">
              <w:rPr>
                <w:rFonts w:asciiTheme="minorHAnsi" w:hAnsiTheme="minorHAnsi"/>
                <w:noProof/>
                <w:sz w:val="22"/>
                <w:szCs w:val="22"/>
                <w:highlight w:val="yellow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5016960" behindDoc="0" locked="0" layoutInCell="1" allowOverlap="1" wp14:anchorId="3819943E" wp14:editId="41CDCB85">
                      <wp:simplePos x="0" y="0"/>
                      <wp:positionH relativeFrom="column">
                        <wp:posOffset>-22225</wp:posOffset>
                      </wp:positionH>
                      <wp:positionV relativeFrom="page">
                        <wp:posOffset>106045</wp:posOffset>
                      </wp:positionV>
                      <wp:extent cx="2078355" cy="234315"/>
                      <wp:effectExtent l="0" t="0" r="17145" b="32385"/>
                      <wp:wrapNone/>
                      <wp:docPr id="2811" name="Group 28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812" name="Rectangle 28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13" name="Straight Arrow Connector 2813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14" name="Straight Arrow Connector 281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15" name="Rectangle 28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16" name="Rectangle 28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17" name="Rectangle 28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18" name="Rectangle 28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19" name="Rectangle 28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20" name="Rectangle 28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21" name="Rectangle 28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group w14:anchorId="21E76250" id="Group 2811" o:spid="_x0000_s1026" style="position:absolute;margin-left:-1.75pt;margin-top:8.35pt;width:163.65pt;height:18.45pt;z-index:255016960;mso-position-vertical-relative:page;mso-width-relative:margin;mso-height-relative:margin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">
                      <v:rect id="Rectangle 2812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CfDsUA&#10;AADdAAAADwAAAGRycy9kb3ducmV2LnhtbESPQWvCQBSE7wX/w/KE3uomKRQbXUWUiB5jvPT2mn0m&#10;abNvQ3Y10V/fLRR6HGbmG2a5Hk0rbtS7xrKCeBaBIC6tbrhScC6ylzkI55E1tpZJwZ0crFeTpyWm&#10;2g6c0+3kKxEg7FJUUHvfpVK6siaDbmY74uBdbG/QB9lXUvc4BLhpZRJFb9Jgw2Ghxo62NZXfp6tR&#10;8NkkZ3zkxT4y79mrP47F1/Vjp9TzdNwsQHga/X/4r33QCpJ5nMDvm/AE5O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MJ8OxQAAAN0AAAAPAAAAAAAAAAAAAAAAAJgCAABkcnMv&#10;ZG93bnJldi54bWxQSwUGAAAAAAQABAD1AAAAigMAAAAA&#10;"/>
                      <v:shape id="Straight Arrow Connector 2813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iwE0cUAAADdAAAADwAAAGRycy9kb3ducmV2LnhtbESPQWvCQBSE7wX/w/IKXkrdREFC6iql&#10;UBAPQjUHj4/d1yQ0+zburjH+e7cgeBxm5htmtRltJwbyoXWsIJ9lIIi1My3XCqrj93sBIkRkg51j&#10;UnCjAJv15GWFpXFX/qHhEGuRIBxKVNDE2JdSBt2QxTBzPXHyfp23GJP0tTQerwluOznPsqW02HJa&#10;aLCnr4b03+FiFbS7al8Nb+fodbHLTz4Px1OnlZq+jp8fICKN8Rl+tLdGwbzIF/D/Jj0Bub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iwE0cUAAADdAAAADwAAAAAAAAAA&#10;AAAAAAChAgAAZHJzL2Rvd25yZXYueG1sUEsFBgAAAAAEAAQA+QAAAJMDAAAAAA==&#10;"/>
                      <v:shape id="Straight Arrow Connector 2814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cWcpcUAAADdAAAADwAAAGRycy9kb3ducmV2LnhtbESPQWvCQBSE7wX/w/IKXkrdRERC6iql&#10;UBAPQjUHj4/d1yQ0+zburjH+e7cgeBxm5htmtRltJwbyoXWsIJ9lIIi1My3XCqrj93sBIkRkg51j&#10;UnCjAJv15GWFpXFX/qHhEGuRIBxKVNDE2JdSBt2QxTBzPXHyfp23GJP0tTQerwluOznPsqW02HJa&#10;aLCnr4b03+FiFbS7al8Nb+fodbHLTz4Px1OnlZq+jp8fICKN8Rl+tLdGwbzIF/D/Jj0Bub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cWcpcUAAADdAAAADwAAAAAAAAAA&#10;AAAAAAChAgAAZHJzL2Rvd25yZXYueG1sUEsFBgAAAAAEAAQA+QAAAJMDAAAAAA==&#10;"/>
                      <v:rect id="Rectangle 2815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kHesYA&#10;AADdAAAADwAAAGRycy9kb3ducmV2LnhtbESPQWvCQBSE7wX/w/KE3uomKS02ugaxWNqjxou31+wz&#10;iWbfhuyapP313YLgcZiZb5hlNppG9NS52rKCeBaBIC6srrlUcMi3T3MQziNrbCyTgh9ykK0mD0tM&#10;tR14R/3elyJA2KWooPK+TaV0RUUG3cy2xME72c6gD7Irpe5wCHDTyCSKXqXBmsNChS1tKiou+6tR&#10;8F0nB/zd5R+Reds++68xP1+P70o9Tsf1AoSn0d/Dt/anVpDM4xf4fxOegFz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9kHesYAAADdAAAADwAAAAAAAAAAAAAAAACYAgAAZHJz&#10;L2Rvd25yZXYueG1sUEsFBgAAAAAEAAQA9QAAAIsDAAAAAA==&#10;"/>
                      <v:rect id="Rectangle 2816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uZDcYA&#10;AADdAAAADwAAAGRycy9kb3ducmV2LnhtbESPQWvCQBSE70L/w/IKvZmNKQQbs0pRLO1R46W3Z/aZ&#10;xGbfhuxqor++Wyh4HGbmGyZfjaYVV+pdY1nBLIpBEJdWN1wpOBTb6RyE88gaW8uk4EYOVsunSY6Z&#10;tgPv6Lr3lQgQdhkqqL3vMildWZNBF9mOOHgn2xv0QfaV1D0OAW5amcRxKg02HBZq7GhdU/mzvxgF&#10;xyY54H1XfMTmbfvqv8bifPneKPXyPL4vQHga/SP83/7UCpL5LIW/N+EJ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wuZDcYAAADdAAAADwAAAAAAAAAAAAAAAACYAgAAZHJz&#10;L2Rvd25yZXYueG1sUEsFBgAAAAAEAAQA9QAAAIsDAAAAAA==&#10;"/>
                      <v:rect id="Rectangle 2817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c8lsYA&#10;AADdAAAADwAAAGRycy9kb3ducmV2LnhtbESPQWvCQBSE7wX/w/KE3uomKbQ2ugaxWNqjxou31+wz&#10;iWbfhuyapP313YLgcZiZb5hlNppG9NS52rKCeBaBIC6srrlUcMi3T3MQziNrbCyTgh9ykK0mD0tM&#10;tR14R/3elyJA2KWooPK+TaV0RUUG3cy2xME72c6gD7Irpe5wCHDTyCSKXqTBmsNChS1tKiou+6tR&#10;8F0nB/zd5R+Reds++68xP1+P70o9Tsf1AoSn0d/Dt/anVpDM41f4fxOegFz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Ec8lsYAAADdAAAADwAAAAAAAAAAAAAAAACYAgAAZHJz&#10;L2Rvd25yZXYueG1sUEsFBgAAAAAEAAQA9QAAAIsDAAAAAA==&#10;"/>
                      <v:rect id="Rectangle 2818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io5MIA&#10;AADdAAAADwAAAGRycy9kb3ducmV2LnhtbERPTYvCMBC9L/gfwgh7W9N2YdFqLKIo61HrxdvYjG21&#10;mZQmatdfvzkIHh/ve5b1phF36lxtWUE8ikAQF1bXXCo45OuvMQjnkTU2lknBHznI5oOPGabaPnhH&#10;970vRQhhl6KCyvs2ldIVFRl0I9sSB+5sO4M+wK6UusNHCDeNTKLoRxqsOTRU2NKyouK6vxkFpzo5&#10;4HOXbyIzWX/7bZ9fbseVUp/DfjEF4an3b/HL/asVJOM4zA1vwhOQ8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2KjkwgAAAN0AAAAPAAAAAAAAAAAAAAAAAJgCAABkcnMvZG93&#10;bnJldi54bWxQSwUGAAAAAAQABAD1AAAAhwMAAAAA&#10;"/>
                      <v:rect id="Rectangle 2819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QNf8YA&#10;AADdAAAADwAAAGRycy9kb3ducmV2LnhtbESPQWvCQBSE7wX/w/IEb83GCCWmriIWiz3G5OLtmX1N&#10;0mbfhuyqsb++Wyh4HGbmG2a1GU0nrjS41rKCeRSDIK6sbrlWUBb75xSE88gaO8uk4E4ONuvJ0woz&#10;bW+c0/XoaxEg7DJU0HjfZ1K6qiGDLrI9cfA+7WDQBznUUg94C3DTySSOX6TBlsNCgz3tGqq+jxej&#10;4NwmJf7kxXtslvuF/xiLr8vpTanZdNy+gvA0+kf4v33QCpJ0voS/N+EJ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pQNf8YAAADdAAAADwAAAAAAAAAAAAAAAACYAgAAZHJz&#10;L2Rvd25yZXYueG1sUEsFBgAAAAAEAAQA9QAAAIsDAAAAAA==&#10;"/>
                      <v:rect id="Rectangle 2820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JuX8IA&#10;AADdAAAADwAAAGRycy9kb3ducmV2LnhtbERPTYvCMBC9L/gfwgje1tQKi1ZjEZcu61HrxdvYjG21&#10;mZQmatdfvzkIHh/ve5n2phF36lxtWcFkHIEgLqyuuVRwyLPPGQjnkTU2lknBHzlIV4OPJSbaPnhH&#10;970vRQhhl6CCyvs2kdIVFRl0Y9sSB+5sO4M+wK6UusNHCDeNjKPoSxqsOTRU2NKmouK6vxkFpzo+&#10;4HOX/0Rmnk39ts8vt+O3UqNhv16A8NT7t/jl/tUK4lkc9oc34Qn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wm5fwgAAAN0AAAAPAAAAAAAAAAAAAAAAAJgCAABkcnMvZG93&#10;bnJldi54bWxQSwUGAAAAAAQABAD1AAAAhwMAAAAA&#10;"/>
                      <v:rect id="Rectangle 2821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7LxMUA&#10;AADdAAAADwAAAGRycy9kb3ducmV2LnhtbESPQWvCQBSE7wX/w/KE3uomKRQbXUWUiB5jvPT2mn0m&#10;abNvQ3Y10V/fLRR6HGbmG2a5Hk0rbtS7xrKCeBaBIC6tbrhScC6ylzkI55E1tpZJwZ0crFeTpyWm&#10;2g6c0+3kKxEg7FJUUHvfpVK6siaDbmY74uBdbG/QB9lXUvc4BLhpZRJFb9Jgw2Ghxo62NZXfp6tR&#10;8NkkZ3zkxT4y79mrP47F1/Vjp9TzdNwsQHga/X/4r33QCpJ5EsPvm/AE5O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jsvExQAAAN0AAAAPAAAAAAAAAAAAAAAAAJgCAABkcnMv&#10;ZG93bnJldi54bWxQSwUGAAAAAAQABAD1AAAAigMAAAAA&#10;"/>
                      <w10:wrap anchory="page"/>
                    </v:group>
                  </w:pict>
                </mc:Fallback>
              </mc:AlternateContent>
            </w:r>
          </w:p>
          <w:p w14:paraId="76720040" w14:textId="1AAC2DD4" w:rsidR="00AF0650" w:rsidRPr="00305AF2" w:rsidRDefault="00AF0650" w:rsidP="00AF0650">
            <w:pPr>
              <w:spacing w:before="40" w:after="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3DA76077" w14:textId="77777777" w:rsidR="00B13DB3" w:rsidRPr="00305AF2" w:rsidRDefault="00B13DB3" w:rsidP="00305AF2">
      <w:pPr>
        <w:spacing w:after="0"/>
        <w:rPr>
          <w:sz w:val="16"/>
          <w:szCs w:val="16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7135"/>
        <w:gridCol w:w="976"/>
        <w:gridCol w:w="825"/>
        <w:gridCol w:w="837"/>
        <w:gridCol w:w="854"/>
      </w:tblGrid>
      <w:tr w:rsidR="003A627F" w:rsidRPr="00305AF2" w14:paraId="599DF607" w14:textId="77777777" w:rsidTr="00FA4B65">
        <w:tc>
          <w:tcPr>
            <w:tcW w:w="10627" w:type="dxa"/>
            <w:gridSpan w:val="5"/>
            <w:shd w:val="pct10" w:color="auto" w:fill="auto"/>
          </w:tcPr>
          <w:p w14:paraId="3FBD3B6F" w14:textId="2D98F684" w:rsidR="003A627F" w:rsidRPr="00305AF2" w:rsidRDefault="00B944AB" w:rsidP="003A627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 w:cstheme="majorHAnsi"/>
                <w:b/>
                <w:sz w:val="22"/>
                <w:szCs w:val="22"/>
              </w:rPr>
              <w:t>3</w:t>
            </w:r>
            <w:r w:rsidR="00DB2DC3">
              <w:rPr>
                <w:rFonts w:asciiTheme="minorHAnsi" w:hAnsiTheme="minorHAnsi" w:cstheme="majorHAnsi"/>
                <w:b/>
                <w:sz w:val="22"/>
                <w:szCs w:val="22"/>
              </w:rPr>
              <w:t xml:space="preserve">. </w:t>
            </w:r>
            <w:r w:rsidR="003A627F" w:rsidRPr="00305AF2">
              <w:rPr>
                <w:rFonts w:asciiTheme="minorHAnsi" w:hAnsiTheme="minorHAnsi" w:cstheme="majorHAnsi"/>
                <w:b/>
                <w:sz w:val="22"/>
                <w:szCs w:val="22"/>
              </w:rPr>
              <w:t xml:space="preserve">Adverse Events and </w:t>
            </w:r>
            <w:r w:rsidR="00F93DF3">
              <w:rPr>
                <w:rFonts w:asciiTheme="minorHAnsi" w:hAnsiTheme="minorHAnsi" w:cstheme="majorHAnsi"/>
                <w:b/>
                <w:sz w:val="22"/>
                <w:szCs w:val="22"/>
              </w:rPr>
              <w:t>Regular</w:t>
            </w:r>
            <w:r w:rsidR="003A627F" w:rsidRPr="00305AF2">
              <w:rPr>
                <w:rFonts w:asciiTheme="minorHAnsi" w:hAnsiTheme="minorHAnsi" w:cstheme="majorHAnsi"/>
                <w:b/>
                <w:sz w:val="22"/>
                <w:szCs w:val="22"/>
              </w:rPr>
              <w:t xml:space="preserve"> Medications</w:t>
            </w:r>
          </w:p>
        </w:tc>
      </w:tr>
      <w:tr w:rsidR="003A627F" w:rsidRPr="00305AF2" w14:paraId="16E3F5D2" w14:textId="77777777" w:rsidTr="00801999">
        <w:tc>
          <w:tcPr>
            <w:tcW w:w="7135" w:type="dxa"/>
          </w:tcPr>
          <w:p w14:paraId="1BF4492E" w14:textId="6CC0C302" w:rsidR="003A627F" w:rsidRPr="00305AF2" w:rsidRDefault="0046376E" w:rsidP="003A627F">
            <w:pPr>
              <w:rPr>
                <w:rFonts w:asciiTheme="minorHAnsi" w:hAnsiTheme="minorHAnsi"/>
                <w:i/>
                <w:sz w:val="22"/>
                <w:szCs w:val="22"/>
              </w:rPr>
            </w:pPr>
            <w:r w:rsidRPr="00305AF2">
              <w:rPr>
                <w:rFonts w:asciiTheme="minorHAnsi" w:hAnsiTheme="minorHAnsi"/>
                <w:sz w:val="22"/>
                <w:szCs w:val="22"/>
              </w:rPr>
              <w:t>Has the baby</w:t>
            </w:r>
            <w:r w:rsidR="003A627F" w:rsidRPr="00305AF2">
              <w:rPr>
                <w:rFonts w:asciiTheme="minorHAnsi" w:hAnsiTheme="minorHAnsi"/>
                <w:sz w:val="22"/>
                <w:szCs w:val="22"/>
              </w:rPr>
              <w:t xml:space="preserve"> experienced any adverse events since the last visit? </w:t>
            </w:r>
            <w:r w:rsidR="003A627F" w:rsidRPr="00305AF2">
              <w:rPr>
                <w:rFonts w:asciiTheme="minorHAnsi" w:hAnsiTheme="minorHAnsi"/>
                <w:i/>
                <w:sz w:val="22"/>
                <w:szCs w:val="22"/>
              </w:rPr>
              <w:t>(if ‘Yes’ please complete the Adverse Event form)</w:t>
            </w:r>
          </w:p>
        </w:tc>
        <w:tc>
          <w:tcPr>
            <w:tcW w:w="976" w:type="dxa"/>
          </w:tcPr>
          <w:p w14:paraId="05A82D00" w14:textId="77777777" w:rsidR="003A627F" w:rsidRPr="00305AF2" w:rsidRDefault="003A627F" w:rsidP="00AF0650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305AF2">
              <w:rPr>
                <w:rFonts w:asciiTheme="minorHAnsi" w:hAnsiTheme="minorHAnsi"/>
                <w:sz w:val="22"/>
                <w:szCs w:val="22"/>
              </w:rPr>
              <w:t>Yes</w:t>
            </w:r>
          </w:p>
        </w:tc>
        <w:tc>
          <w:tcPr>
            <w:tcW w:w="825" w:type="dxa"/>
          </w:tcPr>
          <w:p w14:paraId="1FD310D3" w14:textId="77777777" w:rsidR="003A627F" w:rsidRPr="00305AF2" w:rsidRDefault="003A627F" w:rsidP="00AF0650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37" w:type="dxa"/>
          </w:tcPr>
          <w:p w14:paraId="7F392E7D" w14:textId="77777777" w:rsidR="003A627F" w:rsidRPr="00305AF2" w:rsidRDefault="003A627F" w:rsidP="00AF0650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305AF2">
              <w:rPr>
                <w:rFonts w:asciiTheme="minorHAnsi" w:hAnsiTheme="minorHAnsi"/>
                <w:sz w:val="22"/>
                <w:szCs w:val="22"/>
              </w:rPr>
              <w:t>No</w:t>
            </w:r>
          </w:p>
        </w:tc>
        <w:tc>
          <w:tcPr>
            <w:tcW w:w="854" w:type="dxa"/>
          </w:tcPr>
          <w:p w14:paraId="4FB96852" w14:textId="77777777" w:rsidR="003A627F" w:rsidRPr="00305AF2" w:rsidRDefault="003A627F" w:rsidP="003A627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F0650" w:rsidRPr="00305AF2" w14:paraId="3132EFFA" w14:textId="77777777" w:rsidTr="00801999">
        <w:tc>
          <w:tcPr>
            <w:tcW w:w="7135" w:type="dxa"/>
          </w:tcPr>
          <w:p w14:paraId="425A3F92" w14:textId="6A94E0A0" w:rsidR="00AF0650" w:rsidRPr="00305AF2" w:rsidRDefault="00AF0650" w:rsidP="00AF0650">
            <w:pPr>
              <w:rPr>
                <w:rFonts w:asciiTheme="minorHAnsi" w:hAnsiTheme="minorHAnsi"/>
                <w:sz w:val="22"/>
                <w:szCs w:val="22"/>
              </w:rPr>
            </w:pPr>
            <w:r w:rsidRPr="00305AF2">
              <w:rPr>
                <w:rFonts w:asciiTheme="minorHAnsi" w:hAnsiTheme="minorHAnsi"/>
                <w:sz w:val="22"/>
                <w:szCs w:val="22"/>
              </w:rPr>
              <w:t xml:space="preserve">Has the baby had any changes to </w:t>
            </w:r>
            <w:r w:rsidR="00F93DF3">
              <w:rPr>
                <w:rFonts w:asciiTheme="minorHAnsi" w:hAnsiTheme="minorHAnsi"/>
                <w:sz w:val="22"/>
                <w:szCs w:val="22"/>
              </w:rPr>
              <w:t>regular</w:t>
            </w:r>
            <w:r w:rsidRPr="00305AF2">
              <w:rPr>
                <w:rFonts w:asciiTheme="minorHAnsi" w:hAnsiTheme="minorHAnsi"/>
                <w:sz w:val="22"/>
                <w:szCs w:val="22"/>
              </w:rPr>
              <w:t xml:space="preserve"> medications since the last visit? </w:t>
            </w:r>
            <w:r w:rsidRPr="00305AF2">
              <w:rPr>
                <w:rFonts w:asciiTheme="minorHAnsi" w:hAnsiTheme="minorHAnsi"/>
                <w:i/>
                <w:sz w:val="22"/>
                <w:szCs w:val="22"/>
              </w:rPr>
              <w:t xml:space="preserve">(if ‘Yes’ please complete the </w:t>
            </w:r>
            <w:r w:rsidR="00F93DF3">
              <w:rPr>
                <w:rFonts w:asciiTheme="minorHAnsi" w:hAnsiTheme="minorHAnsi"/>
                <w:i/>
                <w:sz w:val="22"/>
                <w:szCs w:val="22"/>
              </w:rPr>
              <w:t>Regular</w:t>
            </w:r>
            <w:r w:rsidRPr="00305AF2">
              <w:rPr>
                <w:rFonts w:asciiTheme="minorHAnsi" w:hAnsiTheme="minorHAnsi"/>
                <w:i/>
                <w:sz w:val="22"/>
                <w:szCs w:val="22"/>
              </w:rPr>
              <w:t xml:space="preserve"> Medication form)</w:t>
            </w:r>
          </w:p>
        </w:tc>
        <w:tc>
          <w:tcPr>
            <w:tcW w:w="976" w:type="dxa"/>
          </w:tcPr>
          <w:p w14:paraId="1B45AC6B" w14:textId="55A6715A" w:rsidR="00AF0650" w:rsidRPr="00305AF2" w:rsidRDefault="00AF0650" w:rsidP="00AF0650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305AF2">
              <w:rPr>
                <w:rFonts w:asciiTheme="minorHAnsi" w:hAnsiTheme="minorHAnsi"/>
                <w:sz w:val="22"/>
                <w:szCs w:val="22"/>
              </w:rPr>
              <w:t>Yes</w:t>
            </w:r>
          </w:p>
        </w:tc>
        <w:tc>
          <w:tcPr>
            <w:tcW w:w="825" w:type="dxa"/>
          </w:tcPr>
          <w:p w14:paraId="5AF43952" w14:textId="77777777" w:rsidR="00AF0650" w:rsidRPr="00305AF2" w:rsidRDefault="00AF0650" w:rsidP="00AF0650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37" w:type="dxa"/>
          </w:tcPr>
          <w:p w14:paraId="6647DE52" w14:textId="6D577D9B" w:rsidR="00AF0650" w:rsidRPr="00305AF2" w:rsidRDefault="00AF0650" w:rsidP="00AF0650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305AF2">
              <w:rPr>
                <w:rFonts w:asciiTheme="minorHAnsi" w:hAnsiTheme="minorHAnsi"/>
                <w:sz w:val="22"/>
                <w:szCs w:val="22"/>
              </w:rPr>
              <w:t>No</w:t>
            </w:r>
          </w:p>
        </w:tc>
        <w:tc>
          <w:tcPr>
            <w:tcW w:w="854" w:type="dxa"/>
          </w:tcPr>
          <w:p w14:paraId="6E28E054" w14:textId="77777777" w:rsidR="00AF0650" w:rsidRPr="00305AF2" w:rsidRDefault="00AF0650" w:rsidP="00AF065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0A2D0E3C" w14:textId="77777777" w:rsidR="003A627F" w:rsidRPr="00305AF2" w:rsidRDefault="003A627F" w:rsidP="00305AF2">
      <w:pPr>
        <w:spacing w:after="0"/>
        <w:rPr>
          <w:rFonts w:asciiTheme="minorHAnsi" w:hAnsiTheme="minorHAnsi"/>
          <w:b/>
          <w:sz w:val="16"/>
          <w:szCs w:val="16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5498"/>
        <w:gridCol w:w="5129"/>
      </w:tblGrid>
      <w:tr w:rsidR="001A4159" w:rsidRPr="00305AF2" w14:paraId="452E1CAB" w14:textId="77777777" w:rsidTr="00801999">
        <w:tc>
          <w:tcPr>
            <w:tcW w:w="5498" w:type="dxa"/>
          </w:tcPr>
          <w:p w14:paraId="1B318C71" w14:textId="77777777" w:rsidR="001A4159" w:rsidRPr="00305AF2" w:rsidRDefault="001A4159" w:rsidP="000E460E">
            <w:pPr>
              <w:rPr>
                <w:rFonts w:asciiTheme="majorHAnsi" w:hAnsiTheme="majorHAnsi"/>
                <w:sz w:val="22"/>
                <w:szCs w:val="22"/>
              </w:rPr>
            </w:pPr>
            <w:r w:rsidRPr="00305AF2">
              <w:rPr>
                <w:rFonts w:asciiTheme="minorHAnsi" w:hAnsiTheme="minorHAnsi"/>
                <w:sz w:val="22"/>
                <w:szCs w:val="22"/>
              </w:rPr>
              <w:t>Name of person completing the form (print name):please note, your name must be on the trial delegation log</w:t>
            </w:r>
          </w:p>
        </w:tc>
        <w:tc>
          <w:tcPr>
            <w:tcW w:w="5129" w:type="dxa"/>
          </w:tcPr>
          <w:p w14:paraId="56E57F5A" w14:textId="77777777" w:rsidR="001A4159" w:rsidRPr="00305AF2" w:rsidRDefault="001A4159" w:rsidP="000E460E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3D53714B" w14:textId="77777777" w:rsidR="001A4159" w:rsidRPr="00305AF2" w:rsidRDefault="001A4159" w:rsidP="000E460E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1A4159" w:rsidRPr="00305AF2" w14:paraId="68FE8581" w14:textId="77777777" w:rsidTr="00801999">
        <w:tc>
          <w:tcPr>
            <w:tcW w:w="5498" w:type="dxa"/>
          </w:tcPr>
          <w:p w14:paraId="150E9E78" w14:textId="77777777" w:rsidR="001A4159" w:rsidRPr="00305AF2" w:rsidRDefault="001A4159" w:rsidP="000E460E">
            <w:pPr>
              <w:rPr>
                <w:rFonts w:asciiTheme="minorHAnsi" w:hAnsiTheme="minorHAnsi"/>
                <w:sz w:val="22"/>
                <w:szCs w:val="22"/>
              </w:rPr>
            </w:pPr>
            <w:r w:rsidRPr="00305AF2">
              <w:rPr>
                <w:rFonts w:asciiTheme="minorHAnsi" w:hAnsiTheme="minorHAnsi"/>
                <w:sz w:val="22"/>
                <w:szCs w:val="22"/>
              </w:rPr>
              <w:t>Signature of person completing the form:</w:t>
            </w:r>
          </w:p>
          <w:p w14:paraId="6CE22CF8" w14:textId="77777777" w:rsidR="001A4159" w:rsidRPr="00305AF2" w:rsidRDefault="001A4159" w:rsidP="000E460E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5129" w:type="dxa"/>
          </w:tcPr>
          <w:p w14:paraId="3BE41BF5" w14:textId="77777777" w:rsidR="001A4159" w:rsidRPr="00305AF2" w:rsidRDefault="001A4159" w:rsidP="000E460E">
            <w:pPr>
              <w:rPr>
                <w:rFonts w:asciiTheme="minorHAnsi" w:hAnsiTheme="minorHAnsi"/>
                <w:noProof/>
                <w:sz w:val="22"/>
                <w:szCs w:val="22"/>
                <w:highlight w:val="yellow"/>
                <w:lang w:eastAsia="en-GB"/>
              </w:rPr>
            </w:pPr>
          </w:p>
          <w:p w14:paraId="39115534" w14:textId="77777777" w:rsidR="001A4159" w:rsidRPr="00305AF2" w:rsidRDefault="001A4159" w:rsidP="000E460E">
            <w:pPr>
              <w:rPr>
                <w:rFonts w:asciiTheme="majorHAnsi" w:hAnsiTheme="majorHAnsi"/>
                <w:sz w:val="22"/>
                <w:szCs w:val="22"/>
              </w:rPr>
            </w:pPr>
            <w:r w:rsidRPr="00305AF2">
              <w:rPr>
                <w:rFonts w:asciiTheme="minorHAnsi" w:hAnsiTheme="minorHAnsi"/>
                <w:noProof/>
                <w:sz w:val="22"/>
                <w:szCs w:val="22"/>
                <w:highlight w:val="yellow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5010816" behindDoc="0" locked="0" layoutInCell="1" allowOverlap="1" wp14:anchorId="7166D3FA" wp14:editId="0F05813D">
                      <wp:simplePos x="0" y="0"/>
                      <wp:positionH relativeFrom="column">
                        <wp:posOffset>3175</wp:posOffset>
                      </wp:positionH>
                      <wp:positionV relativeFrom="page">
                        <wp:posOffset>369809</wp:posOffset>
                      </wp:positionV>
                      <wp:extent cx="2078355" cy="234315"/>
                      <wp:effectExtent l="0" t="0" r="17145" b="32385"/>
                      <wp:wrapNone/>
                      <wp:docPr id="2772" name="Group 27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773" name="Rectangle 27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74" name="Straight Arrow Connector 277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75" name="Straight Arrow Connector 277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76" name="Rectangle 27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77" name="Rectangle 277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78" name="Rectangle 27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79" name="Rectangle 27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80" name="Rectangle 27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81" name="Rectangle 27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82" name="Rectangle 27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group w14:anchorId="29BC1DB0" id="Group 2772" o:spid="_x0000_s1026" style="position:absolute;margin-left:.25pt;margin-top:29.1pt;width:163.65pt;height:18.45pt;z-index:255010816;mso-position-vertical-relative:page;mso-width-relative:margin;mso-height-relative:margin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">
                      <v:rect id="Rectangle 2773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dLY8QA&#10;AADdAAAADwAAAGRycy9kb3ducmV2LnhtbESPQYvCMBSE78L+h/AWvGm6FVatRlkURY9aL96ezbPt&#10;bvNSmqh1f70RBI/DzHzDTOetqcSVGldaVvDVj0AQZ1aXnCs4pKveCITzyBory6TgTg7ms4/OFBNt&#10;b7yj697nIkDYJaig8L5OpHRZQQZd39bEwTvbxqAPssmlbvAW4KaScRR9S4Mlh4UCa1oUlP3tL0bB&#10;qYwP+L9L15EZrwZ+26a/l+NSqe5n+zMB4an17/CrvdEK4uFwAM834QnI2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XS2PEAAAA3QAAAA8AAAAAAAAAAAAAAAAAmAIAAGRycy9k&#10;b3ducmV2LnhtbFBLBQYAAAAABAAEAPUAAACJAwAAAAA=&#10;"/>
                      <v:shape id="Straight Arrow Connector 2774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q7tU8UAAADdAAAADwAAAGRycy9kb3ducmV2LnhtbESPQWsCMRSE70L/Q3iFXqRmV6TK1igi&#10;COKhoO7B4yN53V26eVmTuG7/fSMIPQ4z8w2zXA+2FT350DhWkE8yEMTamYYrBeV5974AESKywdYx&#10;KfilAOvVy2iJhXF3PlJ/ipVIEA4FKqhj7Aopg67JYpi4jjh5385bjEn6ShqP9wS3rZxm2Ye02HBa&#10;qLGjbU3653SzCppD+VX242v0enHILz4P50urlXp7HTafICIN8T/8bO+Ngul8PoPHm/QE5Oo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q7tU8UAAADdAAAADwAAAAAAAAAA&#10;AAAAAAChAgAAZHJzL2Rvd25yZXYueG1sUEsFBgAAAAAEAAQA+QAAAJMDAAAAAA==&#10;"/>
                      <v:shape id="Straight Arrow Connector 2775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eJIyMUAAADdAAAADwAAAGRycy9kb3ducmV2LnhtbESPQWsCMRSE70L/Q3iFXqRmV7DK1igi&#10;COKhoO7B4yN53V26eVmTuG7/fSMIPQ4z8w2zXA+2FT350DhWkE8yEMTamYYrBeV5974AESKywdYx&#10;KfilAOvVy2iJhXF3PlJ/ipVIEA4FKqhj7Aopg67JYpi4jjh5385bjEn6ShqP9wS3rZxm2Ye02HBa&#10;qLGjbU3653SzCppD+VX242v0enHILz4P50urlXp7HTafICIN8T/8bO+Ngul8PoPHm/QE5Oo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eJIyMUAAADdAAAADwAAAAAAAAAA&#10;AAAAAAChAgAAZHJzL2Rvd25yZXYueG1sUEsFBgAAAAAEAAQA+QAAAJMDAAAAAA==&#10;"/>
                      <v:rect id="Rectangle 2776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Do+8YA&#10;AADdAAAADwAAAGRycy9kb3ducmV2LnhtbESPQWvCQBSE7wX/w/KE3urGFGKNrkFaLO1R46W3Z/aZ&#10;RLNvQ3ZN0v76bqHgcZiZb5h1NppG9NS52rKC+SwCQVxYXXOp4Jjvnl5AOI+ssbFMCr7JQbaZPKwx&#10;1XbgPfUHX4oAYZeigsr7NpXSFRUZdDPbEgfvbDuDPsiulLrDIcBNI+MoSqTBmsNChS29VlRcDzej&#10;4FTHR/zZ5++RWe6e/eeYX25fb0o9TsftCoSn0d/D/+0PrSBeLBL4exOegN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GDo+8YAAADdAAAADwAAAAAAAAAAAAAAAACYAgAAZHJz&#10;L2Rvd25yZXYueG1sUEsFBgAAAAAEAAQA9QAAAIsDAAAAAA==&#10;"/>
                      <v:rect id="Rectangle 2777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xNYMUA&#10;AADdAAAADwAAAGRycy9kb3ducmV2LnhtbESPQWvCQBSE74L/YXmCN900QmOjq4ii6FHjpbdn9jVJ&#10;m30bsqvG/nq3UPA4zMw3zHzZmVrcqHWVZQVv4wgEcW51xYWCc7YdTUE4j6yxtkwKHuRguej35phq&#10;e+cj3U6+EAHCLkUFpfdNKqXLSzLoxrYhDt6XbQ36INtC6hbvAW5qGUfRuzRYcVgosaF1SfnP6WoU&#10;XKr4jL/HbBeZj+3EH7rs+/q5UWo46FYzEJ46/wr/t/daQZwkCfy9CU9AL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LE1gxQAAAN0AAAAPAAAAAAAAAAAAAAAAAJgCAABkcnMv&#10;ZG93bnJldi54bWxQSwUGAAAAAAQABAD1AAAAigMAAAAA&#10;"/>
                      <v:rect id="Rectangle 2778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PZEsIA&#10;AADdAAAADwAAAGRycy9kb3ducmV2LnhtbERPPW/CMBDdkfgP1lXqBk5TCUrAIAQCwQjJ0u2IjyRt&#10;fI5iA4Ffjwckxqf3PVt0phZXal1lWcHXMAJBnFtdcaEgSzeDHxDOI2usLZOCOzlYzPu9GSba3vhA&#10;16MvRAhhl6CC0vsmkdLlJRl0Q9sQB+5sW4M+wLaQusVbCDe1jKNoJA1WHBpKbGhVUv5/vBgFpyrO&#10;8HFIt5GZbL79vkv/Lr9rpT4/uuUUhKfOv8Uv904riMfjMDe8CU9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s9kSwgAAAN0AAAAPAAAAAAAAAAAAAAAAAJgCAABkcnMvZG93&#10;bnJldi54bWxQSwUGAAAAAAQABAD1AAAAhwMAAAAA&#10;"/>
                      <v:rect id="Rectangle 2779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98icYA&#10;AADdAAAADwAAAGRycy9kb3ducmV2LnhtbESPT2vCQBTE7wW/w/KE3urGFLSmriKWlPao8dLba/aZ&#10;RLNvQ3bzp376bqHgcZiZ3zDr7Whq0VPrKssK5rMIBHFudcWFglOWPr2AcB5ZY22ZFPyQg+1m8rDG&#10;RNuBD9QffSEChF2CCkrvm0RKl5dk0M1sQxy8s20N+iDbQuoWhwA3tYyjaCENVhwWSmxoX1J+PXZG&#10;wXcVn/B2yN4js0qf/eeYXbqvN6Uep+PuFYSn0d/D/+0PrSBeLlfw9yY8Abn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f98icYAAADdAAAADwAAAAAAAAAAAAAAAACYAgAAZHJz&#10;L2Rvd25yZXYueG1sUEsFBgAAAAAEAAQA9QAAAIsDAAAAAA==&#10;"/>
                      <v:rect id="Rectangle 2780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ClM8EA&#10;AADdAAAADwAAAGRycy9kb3ducmV2LnhtbERPTYvCMBC9L/gfwgje1tQKu1qNIoqiR60Xb2MzttVm&#10;UpqodX+9OSx4fLzv6bw1lXhQ40rLCgb9CARxZnXJuYJjuv4egXAeWWNlmRS8yMF81vmaYqLtk/f0&#10;OPhchBB2CSoovK8TKV1WkEHXtzVx4C62MegDbHKpG3yGcFPJOIp+pMGSQ0OBNS0Lym6Hu1FwLuMj&#10;/u3TTWTG66Hften1flop1eu2iwkIT63/iP/dW60g/h2F/eFNeAJy9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0QpTPBAAAA3QAAAA8AAAAAAAAAAAAAAAAAmAIAAGRycy9kb3du&#10;cmV2LnhtbFBLBQYAAAAABAAEAPUAAACGAwAAAAA=&#10;"/>
                      <v:rect id="Rectangle 2781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wAqMYA&#10;AADdAAAADwAAAGRycy9kb3ducmV2LnhtbESPQWvCQBSE7wX/w/KE3uomKbQ2ugaxWNqjxou31+wz&#10;iWbfhuyapP313YLgcZiZb5hlNppG9NS52rKCeBaBIC6srrlUcMi3T3MQziNrbCyTgh9ykK0mD0tM&#10;tR14R/3elyJA2KWooPK+TaV0RUUG3cy2xME72c6gD7Irpe5wCHDTyCSKXqTBmsNChS1tKiou+6tR&#10;8F0nB/zd5R+Reds++68xP1+P70o9Tsf1AoSn0d/Dt/anVpC8zmP4fxOegFz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lwAqMYAAADdAAAADwAAAAAAAAAAAAAAAACYAgAAZHJz&#10;L2Rvd25yZXYueG1sUEsFBgAAAAAEAAQA9QAAAIsDAAAAAA==&#10;"/>
                      <v:rect id="Rectangle 2782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6e38YA&#10;AADdAAAADwAAAGRycy9kb3ducmV2LnhtbESPQWvCQBSE74X+h+UVeqsbU1AbXaW0pLTHJF56e2af&#10;STT7NmTXmPrru4LgcZiZb5jVZjStGKh3jWUF00kEgri0uuFKwbZIXxYgnEfW2FomBX/kYLN+fFhh&#10;ou2ZMxpyX4kAYZeggtr7LpHSlTUZdBPbEQdvb3uDPsi+krrHc4CbVsZRNJMGGw4LNXb0UVN5zE9G&#10;wa6Jt3jJiq/IvKWv/mcsDqffT6Wen8b3JQhPo7+Hb+1vrSCeL2K4vglPQK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o6e38YAAADdAAAADwAAAAAAAAAAAAAAAACYAgAAZHJz&#10;L2Rvd25yZXYueG1sUEsFBgAAAAAEAAQA9QAAAIsDAAAAAA==&#10;"/>
                      <w10:wrap anchory="page"/>
                    </v:group>
                  </w:pict>
                </mc:Fallback>
              </mc:AlternateContent>
            </w:r>
          </w:p>
        </w:tc>
      </w:tr>
      <w:tr w:rsidR="001A4159" w:rsidRPr="00305AF2" w14:paraId="463EC70B" w14:textId="77777777" w:rsidTr="00801999">
        <w:trPr>
          <w:trHeight w:val="646"/>
        </w:trPr>
        <w:tc>
          <w:tcPr>
            <w:tcW w:w="5498" w:type="dxa"/>
          </w:tcPr>
          <w:p w14:paraId="075488FF" w14:textId="77777777" w:rsidR="001A4159" w:rsidRPr="00305AF2" w:rsidRDefault="001A4159" w:rsidP="000E460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51185E06" w14:textId="77777777" w:rsidR="001A4159" w:rsidRPr="00305AF2" w:rsidRDefault="001A4159" w:rsidP="000E460E">
            <w:pPr>
              <w:rPr>
                <w:rFonts w:asciiTheme="majorHAnsi" w:hAnsiTheme="majorHAnsi"/>
                <w:sz w:val="22"/>
                <w:szCs w:val="22"/>
              </w:rPr>
            </w:pPr>
            <w:r w:rsidRPr="00305AF2">
              <w:rPr>
                <w:rFonts w:asciiTheme="minorHAnsi" w:hAnsiTheme="minorHAnsi"/>
                <w:sz w:val="22"/>
                <w:szCs w:val="22"/>
              </w:rPr>
              <w:t>Date Signed:</w:t>
            </w:r>
          </w:p>
        </w:tc>
        <w:tc>
          <w:tcPr>
            <w:tcW w:w="5129" w:type="dxa"/>
          </w:tcPr>
          <w:p w14:paraId="2EDBFFA5" w14:textId="77777777" w:rsidR="001A4159" w:rsidRPr="00305AF2" w:rsidRDefault="001A4159" w:rsidP="000E460E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48EB3342" w14:textId="77777777" w:rsidR="001A4159" w:rsidRPr="00305AF2" w:rsidRDefault="001A4159" w:rsidP="000E460E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021A4E69" w14:textId="77777777" w:rsidR="001A4159" w:rsidRPr="00305AF2" w:rsidRDefault="001A4159" w:rsidP="000E460E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305AF2">
              <w:rPr>
                <w:rFonts w:asciiTheme="minorHAnsi" w:hAnsiTheme="minorHAnsi"/>
                <w:sz w:val="22"/>
                <w:szCs w:val="22"/>
              </w:rPr>
              <w:t>dd</w:t>
            </w:r>
            <w:proofErr w:type="spellEnd"/>
            <w:r w:rsidRPr="00305AF2">
              <w:rPr>
                <w:rFonts w:asciiTheme="minorHAnsi" w:hAnsiTheme="minorHAnsi"/>
                <w:sz w:val="22"/>
                <w:szCs w:val="22"/>
              </w:rPr>
              <w:t>/mm/</w:t>
            </w:r>
            <w:proofErr w:type="spellStart"/>
            <w:r w:rsidRPr="00305AF2">
              <w:rPr>
                <w:rFonts w:asciiTheme="minorHAnsi" w:hAnsiTheme="minorHAnsi"/>
                <w:sz w:val="22"/>
                <w:szCs w:val="22"/>
              </w:rPr>
              <w:t>yyyy</w:t>
            </w:r>
            <w:proofErr w:type="spellEnd"/>
          </w:p>
        </w:tc>
      </w:tr>
    </w:tbl>
    <w:p w14:paraId="1D3C1C63" w14:textId="1927F78E" w:rsidR="009440F3" w:rsidRDefault="002464D3">
      <w:r>
        <w:br w:type="page"/>
      </w:r>
    </w:p>
    <w:tbl>
      <w:tblPr>
        <w:tblStyle w:val="TableGrid"/>
        <w:tblW w:w="1140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8423"/>
      </w:tblGrid>
      <w:tr w:rsidR="00F502FD" w:rsidRPr="00371CD6" w14:paraId="1A2C30E4" w14:textId="77777777" w:rsidTr="008E7A19">
        <w:tc>
          <w:tcPr>
            <w:tcW w:w="2982" w:type="dxa"/>
          </w:tcPr>
          <w:p w14:paraId="5F6D850F" w14:textId="77777777" w:rsidR="00F502FD" w:rsidRDefault="00F502FD" w:rsidP="00520C76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  <w:tc>
          <w:tcPr>
            <w:tcW w:w="8423" w:type="dxa"/>
          </w:tcPr>
          <w:p w14:paraId="32BD106F" w14:textId="4145AD14" w:rsidR="00F502FD" w:rsidRPr="00371CD6" w:rsidRDefault="00520C76" w:rsidP="008E7A19">
            <w:pPr>
              <w:ind w:left="-1726" w:hanging="1429"/>
              <w:jc w:val="center"/>
              <w:rPr>
                <w:rFonts w:asciiTheme="minorHAnsi" w:hAnsiTheme="minorHAnsi" w:cs="Arial"/>
                <w:b/>
                <w:sz w:val="28"/>
                <w:szCs w:val="28"/>
              </w:rPr>
            </w:pPr>
            <w:r>
              <w:rPr>
                <w:rFonts w:asciiTheme="minorHAnsi" w:hAnsiTheme="minorHAnsi" w:cs="Arial"/>
                <w:b/>
                <w:sz w:val="28"/>
                <w:szCs w:val="28"/>
              </w:rPr>
              <w:t>Unsc</w:t>
            </w:r>
            <w:r w:rsidR="008E7A19">
              <w:rPr>
                <w:rFonts w:asciiTheme="minorHAnsi" w:hAnsiTheme="minorHAnsi" w:cs="Arial"/>
                <w:b/>
                <w:sz w:val="28"/>
                <w:szCs w:val="28"/>
              </w:rPr>
              <w:t>h</w:t>
            </w:r>
            <w:r>
              <w:rPr>
                <w:rFonts w:asciiTheme="minorHAnsi" w:hAnsiTheme="minorHAnsi" w:cs="Arial"/>
                <w:b/>
                <w:sz w:val="28"/>
                <w:szCs w:val="28"/>
              </w:rPr>
              <w:t>eduled</w:t>
            </w:r>
            <w:r w:rsidR="000E460E" w:rsidRPr="00371CD6">
              <w:rPr>
                <w:rFonts w:asciiTheme="minorHAnsi" w:hAnsiTheme="minorHAnsi" w:cs="Arial"/>
                <w:b/>
                <w:sz w:val="28"/>
                <w:szCs w:val="28"/>
              </w:rPr>
              <w:t>≤</w:t>
            </w:r>
            <w:r w:rsidR="00F502FD" w:rsidRPr="00371CD6">
              <w:rPr>
                <w:rFonts w:asciiTheme="minorHAnsi" w:hAnsiTheme="minorHAnsi" w:cs="Arial"/>
                <w:b/>
                <w:sz w:val="28"/>
                <w:szCs w:val="28"/>
              </w:rPr>
              <w:t>30 day maternal re-admission</w:t>
            </w:r>
          </w:p>
        </w:tc>
      </w:tr>
    </w:tbl>
    <w:p w14:paraId="2C5C6801" w14:textId="34A7952E" w:rsidR="00F502FD" w:rsidRPr="00EE71DA" w:rsidRDefault="00801999" w:rsidP="00371CD6">
      <w:pPr>
        <w:pStyle w:val="Header"/>
        <w:rPr>
          <w:sz w:val="36"/>
          <w:szCs w:val="36"/>
        </w:rPr>
      </w:pPr>
      <w:r>
        <w:rPr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5515648" behindDoc="0" locked="0" layoutInCell="1" allowOverlap="1" wp14:anchorId="7B3EA49B" wp14:editId="613BC56B">
                <wp:simplePos x="0" y="0"/>
                <wp:positionH relativeFrom="page">
                  <wp:posOffset>441325</wp:posOffset>
                </wp:positionH>
                <wp:positionV relativeFrom="paragraph">
                  <wp:posOffset>7620</wp:posOffset>
                </wp:positionV>
                <wp:extent cx="6724650" cy="371475"/>
                <wp:effectExtent l="0" t="0" r="19050" b="28575"/>
                <wp:wrapNone/>
                <wp:docPr id="2398" name="Text Box 2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4650" cy="3714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671CD1" w14:textId="77777777" w:rsidR="00EE4A32" w:rsidRPr="00634521" w:rsidRDefault="00EE4A32" w:rsidP="00801999">
                            <w:pP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634521"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Visit Date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59C95331" wp14:editId="1B8973C4">
                                  <wp:extent cx="2085975" cy="228600"/>
                                  <wp:effectExtent l="0" t="0" r="9525" b="0"/>
                                  <wp:docPr id="2399" name="Picture 239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5975" cy="228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  <w:t xml:space="preserve">    Participant Eligibility Number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032AEE70" wp14:editId="2109F610">
                                  <wp:extent cx="885825" cy="219075"/>
                                  <wp:effectExtent l="0" t="0" r="9525" b="9525"/>
                                  <wp:docPr id="128" name="Picture 1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16318036" wp14:editId="04104B2C">
                                  <wp:extent cx="885825" cy="219075"/>
                                  <wp:effectExtent l="0" t="0" r="9525" b="9525"/>
                                  <wp:docPr id="129" name="Picture 1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3EA49B" id="Text Box 2398" o:spid="_x0000_s1230" type="#_x0000_t202" style="position:absolute;margin-left:34.75pt;margin-top:.6pt;width:529.5pt;height:29.25pt;z-index:25551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" fillcolor="#e7e6e6 [3214]" strokeweight=".5pt">
                <v:textbox>
                  <w:txbxContent>
                    <w:p w14:paraId="47671CD1" w14:textId="77777777" w:rsidR="00EE4A32" w:rsidRPr="00634521" w:rsidRDefault="00EE4A32" w:rsidP="00801999">
                      <w:pPr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 w:rsidRPr="00634521">
                        <w:rPr>
                          <w:rFonts w:asciiTheme="minorHAnsi" w:hAnsiTheme="minorHAnsi"/>
                          <w:sz w:val="24"/>
                          <w:szCs w:val="24"/>
                        </w:rPr>
                        <w:t xml:space="preserve">Visit Date </w:t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59C95331" wp14:editId="1B8973C4">
                            <wp:extent cx="2085975" cy="228600"/>
                            <wp:effectExtent l="0" t="0" r="9525" b="0"/>
                            <wp:docPr id="2399" name="Picture 239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85975" cy="228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  <w:t xml:space="preserve">    Participant Eligibility Number </w:t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032AEE70" wp14:editId="2109F610">
                            <wp:extent cx="885825" cy="219075"/>
                            <wp:effectExtent l="0" t="0" r="9525" b="9525"/>
                            <wp:docPr id="128" name="Picture 1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16318036" wp14:editId="04104B2C">
                            <wp:extent cx="885825" cy="219075"/>
                            <wp:effectExtent l="0" t="0" r="9525" b="9525"/>
                            <wp:docPr id="129" name="Picture 1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256931" w14:textId="77777777" w:rsidR="00F575FE" w:rsidRDefault="00F575FE" w:rsidP="00371CD6">
      <w:pPr>
        <w:spacing w:after="0"/>
        <w:rPr>
          <w:rFonts w:asciiTheme="minorHAnsi" w:hAnsiTheme="minorHAnsi"/>
          <w:b/>
          <w:sz w:val="18"/>
          <w:szCs w:val="18"/>
        </w:rPr>
      </w:pPr>
    </w:p>
    <w:p w14:paraId="004418CD" w14:textId="1233F3AD" w:rsidR="00B631F5" w:rsidRPr="00F575FE" w:rsidRDefault="00167B2F" w:rsidP="00371CD6">
      <w:pPr>
        <w:spacing w:after="0"/>
        <w:rPr>
          <w:rFonts w:asciiTheme="minorHAnsi" w:hAnsiTheme="minorHAnsi"/>
          <w:b/>
          <w:sz w:val="16"/>
          <w:szCs w:val="16"/>
        </w:rPr>
      </w:pPr>
      <w:r w:rsidRPr="003B7F6F">
        <w:rPr>
          <w:rFonts w:asciiTheme="minorHAnsi" w:hAnsiTheme="minorHAnsi"/>
          <w:b/>
          <w:sz w:val="24"/>
          <w:szCs w:val="24"/>
        </w:rPr>
        <w:t xml:space="preserve">Please complete one of these forms for each time the </w:t>
      </w:r>
      <w:r w:rsidR="00206B11">
        <w:rPr>
          <w:rFonts w:asciiTheme="minorHAnsi" w:hAnsiTheme="minorHAnsi"/>
          <w:b/>
          <w:sz w:val="24"/>
          <w:szCs w:val="24"/>
          <w:u w:val="single"/>
        </w:rPr>
        <w:t>woman</w:t>
      </w:r>
      <w:r w:rsidRPr="003B7F6F">
        <w:rPr>
          <w:rFonts w:asciiTheme="minorHAnsi" w:hAnsiTheme="minorHAnsi"/>
          <w:b/>
          <w:sz w:val="24"/>
          <w:szCs w:val="24"/>
        </w:rPr>
        <w:t xml:space="preserve"> is re-admitted</w:t>
      </w:r>
      <w:r w:rsidR="003B7F6F">
        <w:rPr>
          <w:rFonts w:asciiTheme="minorHAnsi" w:hAnsiTheme="minorHAnsi"/>
          <w:b/>
          <w:sz w:val="24"/>
          <w:szCs w:val="24"/>
        </w:rPr>
        <w:t xml:space="preserve"> or transferred to another ward or hospital</w:t>
      </w:r>
      <w:r w:rsidRPr="003B7F6F">
        <w:rPr>
          <w:rFonts w:asciiTheme="minorHAnsi" w:hAnsiTheme="minorHAnsi"/>
          <w:b/>
          <w:sz w:val="24"/>
          <w:szCs w:val="24"/>
        </w:rPr>
        <w:t xml:space="preserve"> within 30 days of </w:t>
      </w:r>
      <w:r w:rsidR="00CC0DEF">
        <w:rPr>
          <w:rFonts w:asciiTheme="minorHAnsi" w:hAnsiTheme="minorHAnsi"/>
          <w:b/>
          <w:sz w:val="24"/>
          <w:szCs w:val="24"/>
        </w:rPr>
        <w:t>postnatal discharge</w:t>
      </w:r>
      <w:r w:rsidR="003B7F6F">
        <w:rPr>
          <w:rFonts w:asciiTheme="minorHAnsi" w:hAnsiTheme="minorHAnsi"/>
          <w:b/>
          <w:sz w:val="24"/>
          <w:szCs w:val="24"/>
        </w:rPr>
        <w:t xml:space="preserve">. </w:t>
      </w:r>
      <w:r w:rsidR="00B631F5" w:rsidRPr="003B7F6F">
        <w:rPr>
          <w:rFonts w:asciiTheme="minorHAnsi" w:hAnsiTheme="minorHAnsi"/>
          <w:b/>
          <w:sz w:val="24"/>
          <w:szCs w:val="24"/>
        </w:rPr>
        <w:t>As many 30 day re-admission forms can be used as needed to complete each admission into hospital (even as in-patients).  For each separate admission start a new</w:t>
      </w:r>
      <w:r w:rsidR="0046376E" w:rsidRPr="003B7F6F">
        <w:rPr>
          <w:rFonts w:asciiTheme="minorHAnsi" w:hAnsiTheme="minorHAnsi"/>
          <w:b/>
          <w:sz w:val="24"/>
          <w:szCs w:val="24"/>
        </w:rPr>
        <w:t xml:space="preserve"> set of forms</w:t>
      </w: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4201"/>
        <w:gridCol w:w="897"/>
        <w:gridCol w:w="2831"/>
        <w:gridCol w:w="615"/>
        <w:gridCol w:w="661"/>
        <w:gridCol w:w="862"/>
        <w:gridCol w:w="560"/>
      </w:tblGrid>
      <w:tr w:rsidR="00F502FD" w:rsidRPr="000B3123" w14:paraId="208AF57B" w14:textId="77777777" w:rsidTr="00FA4B65">
        <w:tc>
          <w:tcPr>
            <w:tcW w:w="10627" w:type="dxa"/>
            <w:gridSpan w:val="7"/>
            <w:shd w:val="pct10" w:color="auto" w:fill="auto"/>
          </w:tcPr>
          <w:p w14:paraId="7D903695" w14:textId="5E6E8233" w:rsidR="00F502FD" w:rsidRPr="00DB2DC3" w:rsidRDefault="008C6777" w:rsidP="00371CD6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DB2DC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1</w:t>
            </w:r>
            <w:r w:rsidR="00F502FD" w:rsidRPr="00DB2DC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.</w:t>
            </w:r>
            <w:r w:rsidR="00FA4B65" w:rsidRPr="00DB2DC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r w:rsidR="00F502FD" w:rsidRPr="00DB2DC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30 day </w:t>
            </w:r>
            <w:r w:rsidR="00CC0DEF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postnatal discharge</w:t>
            </w:r>
            <w:r w:rsidR="00167B2F" w:rsidRPr="00DB2DC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r w:rsidR="00F502FD" w:rsidRPr="00DB2DC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readmission to hospital</w:t>
            </w:r>
          </w:p>
        </w:tc>
      </w:tr>
      <w:tr w:rsidR="00F502FD" w:rsidRPr="000B3123" w14:paraId="5A408BF0" w14:textId="77777777" w:rsidTr="00801999">
        <w:tc>
          <w:tcPr>
            <w:tcW w:w="5098" w:type="dxa"/>
            <w:gridSpan w:val="2"/>
          </w:tcPr>
          <w:p w14:paraId="0DF83333" w14:textId="1A93C6C2" w:rsidR="00F502FD" w:rsidRPr="00ED3187" w:rsidRDefault="00F502FD" w:rsidP="00CC0DEF">
            <w:pPr>
              <w:rPr>
                <w:rFonts w:asciiTheme="minorHAnsi" w:hAnsiTheme="minorHAnsi" w:cstheme="minorHAnsi"/>
                <w:bCs/>
                <w:i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Was the </w:t>
            </w:r>
            <w:r w:rsidR="00206B11">
              <w:rPr>
                <w:rFonts w:asciiTheme="minorHAnsi" w:hAnsiTheme="minorHAnsi" w:cstheme="minorHAnsi"/>
                <w:bCs/>
                <w:sz w:val="24"/>
                <w:szCs w:val="24"/>
              </w:rPr>
              <w:t>woman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re-admitted to hospital within 30 days of </w:t>
            </w:r>
            <w:r w:rsidR="00CC0DEF">
              <w:rPr>
                <w:rFonts w:asciiTheme="minorHAnsi" w:hAnsiTheme="minorHAnsi" w:cstheme="minorHAnsi"/>
                <w:bCs/>
                <w:sz w:val="24"/>
                <w:szCs w:val="24"/>
              </w:rPr>
              <w:t>postnatal discharge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?</w:t>
            </w:r>
            <w:r>
              <w:rPr>
                <w:rFonts w:asciiTheme="minorHAnsi" w:hAnsiTheme="minorHAnsi" w:cstheme="minorHAnsi"/>
                <w:bCs/>
                <w:i/>
              </w:rPr>
              <w:t xml:space="preserve"> If ‘No’ do not complete the rest of </w:t>
            </w:r>
            <w:r w:rsidR="00C94065">
              <w:rPr>
                <w:rFonts w:asciiTheme="minorHAnsi" w:hAnsiTheme="minorHAnsi" w:cstheme="minorHAnsi"/>
                <w:bCs/>
                <w:i/>
              </w:rPr>
              <w:t>this section</w:t>
            </w:r>
            <w:r>
              <w:rPr>
                <w:rFonts w:asciiTheme="minorHAnsi" w:hAnsiTheme="minorHAnsi" w:cstheme="minorHAnsi"/>
                <w:bCs/>
                <w:i/>
              </w:rPr>
              <w:t xml:space="preserve"> </w:t>
            </w:r>
          </w:p>
        </w:tc>
        <w:tc>
          <w:tcPr>
            <w:tcW w:w="2831" w:type="dxa"/>
          </w:tcPr>
          <w:p w14:paraId="05D0D1E5" w14:textId="77777777" w:rsidR="00F502FD" w:rsidRPr="000B3123" w:rsidRDefault="00F502FD" w:rsidP="00CF03F0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Yes</w:t>
            </w:r>
          </w:p>
        </w:tc>
        <w:tc>
          <w:tcPr>
            <w:tcW w:w="615" w:type="dxa"/>
          </w:tcPr>
          <w:p w14:paraId="3710F1AB" w14:textId="77777777" w:rsidR="00F502FD" w:rsidRPr="000B3123" w:rsidRDefault="00F502FD" w:rsidP="00CF03F0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523" w:type="dxa"/>
            <w:gridSpan w:val="2"/>
          </w:tcPr>
          <w:p w14:paraId="2013FECC" w14:textId="77777777" w:rsidR="00F502FD" w:rsidRPr="000B3123" w:rsidRDefault="00F502FD" w:rsidP="00CF03F0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  <w:tc>
          <w:tcPr>
            <w:tcW w:w="560" w:type="dxa"/>
          </w:tcPr>
          <w:p w14:paraId="3A228B23" w14:textId="77777777" w:rsidR="00F502FD" w:rsidRPr="000B3123" w:rsidRDefault="00F502FD" w:rsidP="00CF03F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C94065" w:rsidRPr="000B3123" w14:paraId="0C8617B3" w14:textId="77777777" w:rsidTr="00C513A8">
        <w:tc>
          <w:tcPr>
            <w:tcW w:w="5098" w:type="dxa"/>
            <w:gridSpan w:val="2"/>
          </w:tcPr>
          <w:p w14:paraId="2BD69D9B" w14:textId="0F47DEE2" w:rsidR="00C94065" w:rsidRDefault="00C94065" w:rsidP="00B13DB3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Admission number</w:t>
            </w:r>
          </w:p>
        </w:tc>
        <w:tc>
          <w:tcPr>
            <w:tcW w:w="4969" w:type="dxa"/>
            <w:gridSpan w:val="4"/>
          </w:tcPr>
          <w:p w14:paraId="4BE284AE" w14:textId="77777777" w:rsidR="00C94065" w:rsidRDefault="00C94065" w:rsidP="00CF03F0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0" w:type="dxa"/>
          </w:tcPr>
          <w:p w14:paraId="4C08E6AB" w14:textId="77777777" w:rsidR="00C94065" w:rsidRPr="000B3123" w:rsidRDefault="00C94065" w:rsidP="00CF03F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371CD6" w:rsidRPr="000B3123" w14:paraId="3ED5B80D" w14:textId="77777777" w:rsidTr="00801999">
        <w:tc>
          <w:tcPr>
            <w:tcW w:w="5098" w:type="dxa"/>
            <w:gridSpan w:val="2"/>
          </w:tcPr>
          <w:p w14:paraId="41F05A9B" w14:textId="2E300155" w:rsidR="00371CD6" w:rsidRDefault="00371CD6" w:rsidP="00371CD6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Name of the hospital where woman transferred.</w:t>
            </w:r>
          </w:p>
        </w:tc>
        <w:tc>
          <w:tcPr>
            <w:tcW w:w="5529" w:type="dxa"/>
            <w:gridSpan w:val="5"/>
          </w:tcPr>
          <w:p w14:paraId="2EEFC141" w14:textId="77777777" w:rsidR="00371CD6" w:rsidRPr="000B3123" w:rsidRDefault="00371CD6" w:rsidP="00371CD6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__________________________________________</w:t>
            </w:r>
          </w:p>
        </w:tc>
      </w:tr>
      <w:tr w:rsidR="00371CD6" w14:paraId="4845C437" w14:textId="77777777" w:rsidTr="00801999">
        <w:trPr>
          <w:trHeight w:val="411"/>
        </w:trPr>
        <w:tc>
          <w:tcPr>
            <w:tcW w:w="5098" w:type="dxa"/>
            <w:gridSpan w:val="2"/>
          </w:tcPr>
          <w:p w14:paraId="3B7AA78D" w14:textId="5A754643" w:rsidR="00371CD6" w:rsidRPr="00801999" w:rsidRDefault="00371CD6" w:rsidP="00371CD6">
            <w:pPr>
              <w:rPr>
                <w:rFonts w:asciiTheme="minorHAnsi" w:hAnsiTheme="minorHAnsi"/>
                <w:b/>
              </w:rPr>
            </w:pPr>
            <w:r w:rsidRPr="0080199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Which ward was the woman admitted to?</w:t>
            </w:r>
          </w:p>
        </w:tc>
        <w:tc>
          <w:tcPr>
            <w:tcW w:w="4107" w:type="dxa"/>
            <w:gridSpan w:val="3"/>
            <w:tcBorders>
              <w:bottom w:val="single" w:sz="4" w:space="0" w:color="auto"/>
            </w:tcBorders>
          </w:tcPr>
          <w:p w14:paraId="6B7AADDA" w14:textId="33AB1FF7" w:rsidR="00371CD6" w:rsidRDefault="00371CD6" w:rsidP="00371CD6">
            <w:r w:rsidRPr="002114BC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Reason for </w:t>
            </w: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admission</w:t>
            </w:r>
          </w:p>
        </w:tc>
        <w:tc>
          <w:tcPr>
            <w:tcW w:w="1422" w:type="dxa"/>
            <w:gridSpan w:val="2"/>
            <w:tcBorders>
              <w:bottom w:val="single" w:sz="4" w:space="0" w:color="auto"/>
            </w:tcBorders>
          </w:tcPr>
          <w:p w14:paraId="5C6C7808" w14:textId="77777777" w:rsidR="00371CD6" w:rsidRDefault="00371CD6" w:rsidP="00371CD6">
            <w:r w:rsidRPr="00490F51">
              <w:rPr>
                <w:rFonts w:asciiTheme="majorHAnsi" w:hAnsiTheme="majorHAnsi" w:cstheme="majorHAnsi"/>
                <w:b/>
                <w:sz w:val="24"/>
                <w:szCs w:val="24"/>
              </w:rPr>
              <w:t>Number of nights</w:t>
            </w:r>
          </w:p>
        </w:tc>
      </w:tr>
      <w:tr w:rsidR="00371CD6" w14:paraId="473B30C1" w14:textId="77777777" w:rsidTr="00801999">
        <w:tc>
          <w:tcPr>
            <w:tcW w:w="4201" w:type="dxa"/>
          </w:tcPr>
          <w:p w14:paraId="09C18FC6" w14:textId="60C0C727" w:rsidR="00371CD6" w:rsidRPr="00801999" w:rsidRDefault="00371CD6" w:rsidP="00371CD6">
            <w:pPr>
              <w:rPr>
                <w:rFonts w:asciiTheme="minorHAnsi" w:hAnsiTheme="minorHAnsi"/>
              </w:rPr>
            </w:pPr>
            <w:r w:rsidRPr="00801999">
              <w:rPr>
                <w:rFonts w:asciiTheme="minorHAnsi" w:hAnsiTheme="minorHAnsi" w:cstheme="majorHAnsi"/>
                <w:sz w:val="24"/>
                <w:szCs w:val="24"/>
              </w:rPr>
              <w:t>Labour ward</w:t>
            </w:r>
          </w:p>
        </w:tc>
        <w:tc>
          <w:tcPr>
            <w:tcW w:w="897" w:type="dxa"/>
          </w:tcPr>
          <w:p w14:paraId="61B555C7" w14:textId="77777777" w:rsidR="00371CD6" w:rsidRDefault="00371CD6" w:rsidP="00371CD6"/>
        </w:tc>
        <w:tc>
          <w:tcPr>
            <w:tcW w:w="4107" w:type="dxa"/>
            <w:gridSpan w:val="3"/>
          </w:tcPr>
          <w:p w14:paraId="04A88BA3" w14:textId="77777777" w:rsidR="00371CD6" w:rsidRDefault="00371CD6" w:rsidP="00371CD6"/>
        </w:tc>
        <w:tc>
          <w:tcPr>
            <w:tcW w:w="1422" w:type="dxa"/>
            <w:gridSpan w:val="2"/>
          </w:tcPr>
          <w:p w14:paraId="5101A59C" w14:textId="77777777" w:rsidR="00371CD6" w:rsidRDefault="00371CD6" w:rsidP="00371CD6"/>
        </w:tc>
      </w:tr>
      <w:tr w:rsidR="00371CD6" w14:paraId="065B7263" w14:textId="77777777" w:rsidTr="00801999">
        <w:tc>
          <w:tcPr>
            <w:tcW w:w="4201" w:type="dxa"/>
          </w:tcPr>
          <w:p w14:paraId="16EE10E1" w14:textId="1B707072" w:rsidR="00371CD6" w:rsidRPr="00801999" w:rsidRDefault="00371CD6" w:rsidP="00371CD6">
            <w:pPr>
              <w:rPr>
                <w:rFonts w:asciiTheme="minorHAnsi" w:hAnsiTheme="minorHAnsi" w:cstheme="majorHAnsi"/>
                <w:sz w:val="24"/>
                <w:szCs w:val="24"/>
              </w:rPr>
            </w:pPr>
            <w:r w:rsidRPr="00801999">
              <w:rPr>
                <w:rFonts w:asciiTheme="minorHAnsi" w:hAnsiTheme="minorHAnsi" w:cstheme="majorHAnsi"/>
                <w:sz w:val="24"/>
                <w:szCs w:val="24"/>
              </w:rPr>
              <w:t>Intensive care unit</w:t>
            </w:r>
          </w:p>
        </w:tc>
        <w:tc>
          <w:tcPr>
            <w:tcW w:w="897" w:type="dxa"/>
          </w:tcPr>
          <w:p w14:paraId="460A439B" w14:textId="77777777" w:rsidR="00371CD6" w:rsidRDefault="00371CD6" w:rsidP="00371CD6"/>
        </w:tc>
        <w:tc>
          <w:tcPr>
            <w:tcW w:w="4107" w:type="dxa"/>
            <w:gridSpan w:val="3"/>
          </w:tcPr>
          <w:p w14:paraId="12D0702C" w14:textId="77777777" w:rsidR="00371CD6" w:rsidRDefault="00371CD6" w:rsidP="00371CD6"/>
        </w:tc>
        <w:tc>
          <w:tcPr>
            <w:tcW w:w="1422" w:type="dxa"/>
            <w:gridSpan w:val="2"/>
          </w:tcPr>
          <w:p w14:paraId="616BF9CF" w14:textId="77777777" w:rsidR="00371CD6" w:rsidRDefault="00371CD6" w:rsidP="00371CD6"/>
        </w:tc>
      </w:tr>
      <w:tr w:rsidR="00371CD6" w14:paraId="6517BCBB" w14:textId="77777777" w:rsidTr="00801999">
        <w:tc>
          <w:tcPr>
            <w:tcW w:w="4201" w:type="dxa"/>
          </w:tcPr>
          <w:p w14:paraId="44CA4935" w14:textId="77777777" w:rsidR="00371CD6" w:rsidRPr="00801999" w:rsidRDefault="00371CD6" w:rsidP="00371CD6">
            <w:pPr>
              <w:rPr>
                <w:rFonts w:asciiTheme="minorHAnsi" w:hAnsiTheme="minorHAnsi"/>
              </w:rPr>
            </w:pPr>
            <w:r w:rsidRPr="00801999">
              <w:rPr>
                <w:rFonts w:asciiTheme="minorHAnsi" w:hAnsiTheme="minorHAnsi" w:cstheme="majorHAnsi"/>
                <w:sz w:val="24"/>
                <w:szCs w:val="24"/>
              </w:rPr>
              <w:t>High dependency unit</w:t>
            </w:r>
          </w:p>
        </w:tc>
        <w:tc>
          <w:tcPr>
            <w:tcW w:w="897" w:type="dxa"/>
          </w:tcPr>
          <w:p w14:paraId="1F676214" w14:textId="77777777" w:rsidR="00371CD6" w:rsidRDefault="00371CD6" w:rsidP="00371CD6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107" w:type="dxa"/>
            <w:gridSpan w:val="3"/>
          </w:tcPr>
          <w:p w14:paraId="5C2A5B5A" w14:textId="77777777" w:rsidR="00371CD6" w:rsidRDefault="00371CD6" w:rsidP="00371CD6"/>
        </w:tc>
        <w:tc>
          <w:tcPr>
            <w:tcW w:w="1422" w:type="dxa"/>
            <w:gridSpan w:val="2"/>
          </w:tcPr>
          <w:p w14:paraId="5FFF6D7A" w14:textId="77777777" w:rsidR="00371CD6" w:rsidRDefault="00371CD6" w:rsidP="00371CD6"/>
        </w:tc>
      </w:tr>
      <w:tr w:rsidR="00371CD6" w14:paraId="7107D2FF" w14:textId="77777777" w:rsidTr="00801999">
        <w:tc>
          <w:tcPr>
            <w:tcW w:w="4201" w:type="dxa"/>
          </w:tcPr>
          <w:p w14:paraId="5AB042D9" w14:textId="2536DEB5" w:rsidR="00371CD6" w:rsidRPr="00801999" w:rsidRDefault="00371CD6" w:rsidP="00371CD6">
            <w:pPr>
              <w:rPr>
                <w:rFonts w:asciiTheme="minorHAnsi" w:hAnsiTheme="minorHAnsi"/>
              </w:rPr>
            </w:pPr>
            <w:r w:rsidRPr="00801999">
              <w:rPr>
                <w:rFonts w:asciiTheme="minorHAnsi" w:hAnsiTheme="minorHAnsi" w:cstheme="majorHAnsi"/>
                <w:sz w:val="24"/>
                <w:szCs w:val="24"/>
              </w:rPr>
              <w:t>Postnatal ward</w:t>
            </w:r>
          </w:p>
        </w:tc>
        <w:tc>
          <w:tcPr>
            <w:tcW w:w="897" w:type="dxa"/>
          </w:tcPr>
          <w:p w14:paraId="370174C5" w14:textId="77777777" w:rsidR="00371CD6" w:rsidRDefault="00371CD6" w:rsidP="00371CD6"/>
        </w:tc>
        <w:tc>
          <w:tcPr>
            <w:tcW w:w="4107" w:type="dxa"/>
            <w:gridSpan w:val="3"/>
          </w:tcPr>
          <w:p w14:paraId="4DE97FA9" w14:textId="77777777" w:rsidR="00371CD6" w:rsidRDefault="00371CD6" w:rsidP="00371CD6"/>
        </w:tc>
        <w:tc>
          <w:tcPr>
            <w:tcW w:w="1422" w:type="dxa"/>
            <w:gridSpan w:val="2"/>
          </w:tcPr>
          <w:p w14:paraId="11D344EC" w14:textId="77777777" w:rsidR="00371CD6" w:rsidRDefault="00371CD6" w:rsidP="00371CD6"/>
        </w:tc>
      </w:tr>
      <w:tr w:rsidR="00371CD6" w14:paraId="072DE731" w14:textId="77777777" w:rsidTr="00801999">
        <w:tc>
          <w:tcPr>
            <w:tcW w:w="4201" w:type="dxa"/>
          </w:tcPr>
          <w:p w14:paraId="5436627E" w14:textId="77777777" w:rsidR="00371CD6" w:rsidRPr="00801999" w:rsidRDefault="00371CD6" w:rsidP="00371CD6">
            <w:pPr>
              <w:rPr>
                <w:rFonts w:asciiTheme="minorHAnsi" w:hAnsiTheme="minorHAnsi" w:cstheme="majorHAnsi"/>
                <w:sz w:val="24"/>
                <w:szCs w:val="24"/>
              </w:rPr>
            </w:pPr>
            <w:r w:rsidRPr="00801999">
              <w:rPr>
                <w:rFonts w:asciiTheme="minorHAnsi" w:hAnsiTheme="minorHAnsi" w:cstheme="majorHAnsi"/>
                <w:sz w:val="24"/>
                <w:szCs w:val="24"/>
              </w:rPr>
              <w:t>General ward</w:t>
            </w:r>
          </w:p>
        </w:tc>
        <w:tc>
          <w:tcPr>
            <w:tcW w:w="897" w:type="dxa"/>
          </w:tcPr>
          <w:p w14:paraId="456D5E4E" w14:textId="77777777" w:rsidR="00371CD6" w:rsidRDefault="00371CD6" w:rsidP="00371CD6"/>
        </w:tc>
        <w:tc>
          <w:tcPr>
            <w:tcW w:w="4107" w:type="dxa"/>
            <w:gridSpan w:val="3"/>
          </w:tcPr>
          <w:p w14:paraId="0FC7AAB5" w14:textId="77777777" w:rsidR="00371CD6" w:rsidRDefault="00371CD6" w:rsidP="00371CD6"/>
        </w:tc>
        <w:tc>
          <w:tcPr>
            <w:tcW w:w="1422" w:type="dxa"/>
            <w:gridSpan w:val="2"/>
          </w:tcPr>
          <w:p w14:paraId="79ECA975" w14:textId="77777777" w:rsidR="00371CD6" w:rsidRDefault="00371CD6" w:rsidP="00371CD6"/>
        </w:tc>
      </w:tr>
      <w:tr w:rsidR="00371CD6" w14:paraId="176E017D" w14:textId="77777777" w:rsidTr="00801999">
        <w:tc>
          <w:tcPr>
            <w:tcW w:w="4201" w:type="dxa"/>
          </w:tcPr>
          <w:p w14:paraId="070AF5AE" w14:textId="77777777" w:rsidR="00371CD6" w:rsidRPr="00801999" w:rsidRDefault="00371CD6" w:rsidP="00371CD6">
            <w:pPr>
              <w:rPr>
                <w:rFonts w:asciiTheme="minorHAnsi" w:hAnsiTheme="minorHAnsi" w:cstheme="majorHAnsi"/>
                <w:i/>
              </w:rPr>
            </w:pPr>
            <w:r w:rsidRPr="00801999">
              <w:rPr>
                <w:rFonts w:asciiTheme="minorHAnsi" w:hAnsiTheme="minorHAnsi" w:cstheme="majorHAnsi"/>
                <w:sz w:val="24"/>
                <w:szCs w:val="24"/>
              </w:rPr>
              <w:t xml:space="preserve">Other </w:t>
            </w:r>
            <w:r w:rsidRPr="00801999">
              <w:rPr>
                <w:rFonts w:asciiTheme="minorHAnsi" w:hAnsiTheme="minorHAnsi" w:cstheme="majorHAnsi"/>
                <w:i/>
              </w:rPr>
              <w:t>(Please specify below)</w:t>
            </w:r>
          </w:p>
          <w:p w14:paraId="4A7FD480" w14:textId="77777777" w:rsidR="00371CD6" w:rsidRPr="00801999" w:rsidRDefault="00371CD6" w:rsidP="00371CD6">
            <w:pPr>
              <w:rPr>
                <w:rFonts w:asciiTheme="minorHAnsi" w:hAnsiTheme="minorHAnsi"/>
              </w:rPr>
            </w:pPr>
            <w:r w:rsidRPr="00801999">
              <w:rPr>
                <w:rFonts w:asciiTheme="minorHAnsi" w:hAnsiTheme="minorHAnsi" w:cstheme="majorHAnsi"/>
                <w:i/>
              </w:rPr>
              <w:t>________________________________________</w:t>
            </w:r>
          </w:p>
        </w:tc>
        <w:tc>
          <w:tcPr>
            <w:tcW w:w="897" w:type="dxa"/>
          </w:tcPr>
          <w:p w14:paraId="2508067F" w14:textId="77777777" w:rsidR="00371CD6" w:rsidRDefault="00371CD6" w:rsidP="00371CD6"/>
        </w:tc>
        <w:tc>
          <w:tcPr>
            <w:tcW w:w="4107" w:type="dxa"/>
            <w:gridSpan w:val="3"/>
          </w:tcPr>
          <w:p w14:paraId="3FEE015D" w14:textId="77777777" w:rsidR="00371CD6" w:rsidRDefault="00371CD6" w:rsidP="00371CD6"/>
        </w:tc>
        <w:tc>
          <w:tcPr>
            <w:tcW w:w="1422" w:type="dxa"/>
            <w:gridSpan w:val="2"/>
          </w:tcPr>
          <w:p w14:paraId="28B734B6" w14:textId="77777777" w:rsidR="00371CD6" w:rsidRDefault="00371CD6" w:rsidP="00371CD6"/>
        </w:tc>
      </w:tr>
      <w:tr w:rsidR="00371CD6" w:rsidRPr="000B3123" w14:paraId="628EB9EF" w14:textId="77777777" w:rsidTr="00801999">
        <w:trPr>
          <w:trHeight w:val="331"/>
        </w:trPr>
        <w:tc>
          <w:tcPr>
            <w:tcW w:w="5098" w:type="dxa"/>
            <w:gridSpan w:val="2"/>
            <w:vMerge w:val="restart"/>
            <w:vAlign w:val="center"/>
          </w:tcPr>
          <w:p w14:paraId="39274AEB" w14:textId="7FB23990" w:rsidR="00371CD6" w:rsidRDefault="00371CD6" w:rsidP="009E2E02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How was the woman </w:t>
            </w:r>
            <w:r w:rsidR="009E2E02">
              <w:rPr>
                <w:rFonts w:asciiTheme="minorHAnsi" w:hAnsiTheme="minorHAnsi" w:cstheme="minorHAnsi"/>
                <w:bCs/>
                <w:sz w:val="24"/>
                <w:szCs w:val="24"/>
              </w:rPr>
              <w:t>transported to hospital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?</w:t>
            </w:r>
          </w:p>
        </w:tc>
        <w:tc>
          <w:tcPr>
            <w:tcW w:w="4969" w:type="dxa"/>
            <w:gridSpan w:val="4"/>
          </w:tcPr>
          <w:p w14:paraId="3371E041" w14:textId="77777777" w:rsidR="00371CD6" w:rsidRPr="000B3123" w:rsidRDefault="00371CD6" w:rsidP="00371CD6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Air ambulance</w:t>
            </w:r>
          </w:p>
        </w:tc>
        <w:tc>
          <w:tcPr>
            <w:tcW w:w="560" w:type="dxa"/>
          </w:tcPr>
          <w:p w14:paraId="32B4F102" w14:textId="77777777" w:rsidR="00371CD6" w:rsidRPr="000B3123" w:rsidRDefault="00371CD6" w:rsidP="00371CD6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371CD6" w:rsidRPr="000B3123" w14:paraId="071BC185" w14:textId="77777777" w:rsidTr="00801999">
        <w:trPr>
          <w:trHeight w:val="331"/>
        </w:trPr>
        <w:tc>
          <w:tcPr>
            <w:tcW w:w="5098" w:type="dxa"/>
            <w:gridSpan w:val="2"/>
            <w:vMerge/>
          </w:tcPr>
          <w:p w14:paraId="187FE85C" w14:textId="77777777" w:rsidR="00371CD6" w:rsidRDefault="00371CD6" w:rsidP="00371CD6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969" w:type="dxa"/>
            <w:gridSpan w:val="4"/>
          </w:tcPr>
          <w:p w14:paraId="7E01BF6D" w14:textId="77777777" w:rsidR="00371CD6" w:rsidRDefault="00371CD6" w:rsidP="00371CD6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Land ambulance</w:t>
            </w:r>
          </w:p>
        </w:tc>
        <w:tc>
          <w:tcPr>
            <w:tcW w:w="560" w:type="dxa"/>
          </w:tcPr>
          <w:p w14:paraId="2419A6AB" w14:textId="77777777" w:rsidR="00371CD6" w:rsidRPr="000B3123" w:rsidRDefault="00371CD6" w:rsidP="00371CD6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371CD6" w:rsidRPr="000B3123" w14:paraId="6B2E2ECC" w14:textId="77777777" w:rsidTr="00801999">
        <w:tc>
          <w:tcPr>
            <w:tcW w:w="5098" w:type="dxa"/>
            <w:gridSpan w:val="2"/>
            <w:vMerge/>
          </w:tcPr>
          <w:p w14:paraId="4EDBC529" w14:textId="77777777" w:rsidR="00371CD6" w:rsidRDefault="00371CD6" w:rsidP="00371CD6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969" w:type="dxa"/>
            <w:gridSpan w:val="4"/>
          </w:tcPr>
          <w:p w14:paraId="6027986C" w14:textId="77777777" w:rsidR="00371CD6" w:rsidRDefault="00371CD6" w:rsidP="00371CD6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Critical care ambulance</w:t>
            </w:r>
          </w:p>
        </w:tc>
        <w:tc>
          <w:tcPr>
            <w:tcW w:w="560" w:type="dxa"/>
          </w:tcPr>
          <w:p w14:paraId="6A0F61F7" w14:textId="77777777" w:rsidR="00371CD6" w:rsidRPr="000B3123" w:rsidRDefault="00371CD6" w:rsidP="00371CD6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227842" w:rsidRPr="000B3123" w14:paraId="33799A58" w14:textId="77777777" w:rsidTr="00801999">
        <w:tc>
          <w:tcPr>
            <w:tcW w:w="5098" w:type="dxa"/>
            <w:gridSpan w:val="2"/>
            <w:vMerge/>
          </w:tcPr>
          <w:p w14:paraId="6578EE97" w14:textId="77777777" w:rsidR="00227842" w:rsidRDefault="00227842" w:rsidP="00371CD6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969" w:type="dxa"/>
            <w:gridSpan w:val="4"/>
          </w:tcPr>
          <w:p w14:paraId="6B65F0FE" w14:textId="5B22FFA1" w:rsidR="00227842" w:rsidRDefault="00227842" w:rsidP="00371CD6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Car</w:t>
            </w:r>
          </w:p>
        </w:tc>
        <w:tc>
          <w:tcPr>
            <w:tcW w:w="560" w:type="dxa"/>
          </w:tcPr>
          <w:p w14:paraId="40DB2DD2" w14:textId="77777777" w:rsidR="00227842" w:rsidRPr="000B3123" w:rsidRDefault="00227842" w:rsidP="00371CD6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371CD6" w:rsidRPr="000B3123" w14:paraId="6FA46DE8" w14:textId="77777777" w:rsidTr="00801999">
        <w:tc>
          <w:tcPr>
            <w:tcW w:w="5098" w:type="dxa"/>
            <w:gridSpan w:val="2"/>
            <w:vMerge/>
          </w:tcPr>
          <w:p w14:paraId="65C641CA" w14:textId="77777777" w:rsidR="00371CD6" w:rsidRDefault="00371CD6" w:rsidP="00371CD6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969" w:type="dxa"/>
            <w:gridSpan w:val="4"/>
          </w:tcPr>
          <w:p w14:paraId="01D6E1FD" w14:textId="77777777" w:rsidR="00371CD6" w:rsidRDefault="00371CD6" w:rsidP="00371CD6">
            <w:pPr>
              <w:jc w:val="right"/>
              <w:rPr>
                <w:rFonts w:asciiTheme="minorHAnsi" w:hAnsiTheme="minorHAnsi" w:cstheme="minorHAnsi"/>
                <w:bCs/>
                <w:i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Other </w:t>
            </w:r>
            <w:r>
              <w:rPr>
                <w:rFonts w:asciiTheme="minorHAnsi" w:hAnsiTheme="minorHAnsi" w:cstheme="minorHAnsi"/>
                <w:bCs/>
                <w:i/>
              </w:rPr>
              <w:t>please specify</w:t>
            </w:r>
          </w:p>
          <w:p w14:paraId="2BA86733" w14:textId="480A4D83" w:rsidR="00371CD6" w:rsidRDefault="00371CD6" w:rsidP="00371CD6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65ECB">
              <w:rPr>
                <w:rFonts w:asciiTheme="minorHAnsi" w:hAnsiTheme="minorHAnsi"/>
                <w:noProof/>
                <w:sz w:val="24"/>
                <w:szCs w:val="24"/>
                <w:highlight w:val="yellow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5674368" behindDoc="0" locked="0" layoutInCell="1" allowOverlap="1" wp14:anchorId="4392D0CF" wp14:editId="4D1185EB">
                      <wp:simplePos x="0" y="0"/>
                      <wp:positionH relativeFrom="column">
                        <wp:posOffset>-4192</wp:posOffset>
                      </wp:positionH>
                      <wp:positionV relativeFrom="page">
                        <wp:posOffset>421244</wp:posOffset>
                      </wp:positionV>
                      <wp:extent cx="2078355" cy="234315"/>
                      <wp:effectExtent l="0" t="0" r="17145" b="32385"/>
                      <wp:wrapNone/>
                      <wp:docPr id="2822" name="Group 28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823" name="Rectangle 28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24" name="Straight Arrow Connector 282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25" name="Straight Arrow Connector 282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26" name="Rectangle 28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27" name="Rectangle 28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28" name="Rectangle 28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29" name="Rectangle 28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30" name="Rectangle 28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31" name="Rectangle 28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32" name="Rectangle 28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group w14:anchorId="1BCDB023" id="Group 2822" o:spid="_x0000_s1026" style="position:absolute;margin-left:-.35pt;margin-top:33.15pt;width:163.65pt;height:18.45pt;z-index:255674368;mso-position-vertical-relative:page;mso-width-relative:margin;mso-height-relative:margin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">
                      <v:rect id="Rectangle 2823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DwKMQA&#10;AADdAAAADwAAAGRycy9kb3ducmV2LnhtbESPQYvCMBSE74L/ITxhb5paQbRrFFFc3KO2F2/P5m1b&#10;bV5KE7XurzcLCx6HmfmGWaw6U4s7ta6yrGA8ikAQ51ZXXCjI0t1wBsJ5ZI21ZVLwJAerZb+3wETb&#10;Bx/ofvSFCBB2CSoovW8SKV1ekkE3sg1x8H5sa9AH2RZSt/gIcFPLOIqm0mDFYaHEhjYl5dfjzSg4&#10;V3GGv4f0KzLz3cR/d+nldtoq9THo1p8gPHX+Hf5v77WCeBZP4O9NeAJy+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0Q8CjEAAAA3QAAAA8AAAAAAAAAAAAAAAAAmAIAAGRycy9k&#10;b3ducmV2LnhtbFBLBQYAAAAABAAEAPUAAACJAwAAAAA=&#10;"/>
                      <v:shape id="Straight Arrow Connector 2824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6lWGMUAAADdAAAADwAAAGRycy9kb3ducmV2LnhtbESPQWvCQBSE7wX/w/IEL6VuEkoJqatI&#10;oSAeCtUcPD52n0kw+zburjH++26h0OMwM98wq81kezGSD51jBfkyA0Gsnem4UVAfP19KECEiG+wd&#10;k4IHBdisZ08rrIy78zeNh9iIBOFQoYI2xqGSMuiWLIalG4iTd3beYkzSN9J4vCe47WWRZW/SYsdp&#10;ocWBPlrSl8PNKuj29Vc9Pl+j1+U+P/k8HE+9Vmoxn7bvICJN8T/8194ZBUVZvMLvm/QE5Po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6lWGMUAAADdAAAADwAAAAAAAAAA&#10;AAAAAAChAgAAZHJzL2Rvd25yZXYueG1sUEsFBgAAAAAEAAQA+QAAAJMDAAAAAA==&#10;"/>
                      <v:shape id="Straight Arrow Connector 2825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OXzg8UAAADdAAAADwAAAGRycy9kb3ducmV2LnhtbESPQWvCQBSE7wX/w/IEL6VuEmgJqatI&#10;oSAeCtUcPD52n0kw+zburjH++26h0OMwM98wq81kezGSD51jBfkyA0Gsnem4UVAfP19KECEiG+wd&#10;k4IHBdisZ08rrIy78zeNh9iIBOFQoYI2xqGSMuiWLIalG4iTd3beYkzSN9J4vCe47WWRZW/SYsdp&#10;ocWBPlrSl8PNKuj29Vc9Pl+j1+U+P/k8HE+9Vmoxn7bvICJN8T/8194ZBUVZvMLvm/QE5Po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OXzg8UAAADdAAAADwAAAAAAAAAA&#10;AAAAAAChAgAAZHJzL2Rvd25yZXYueG1sUEsFBgAAAAAEAAQA+QAAAJMDAAAAAA==&#10;"/>
                      <v:rect id="Rectangle 2826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dTsMUA&#10;AADdAAAADwAAAGRycy9kb3ducmV2LnhtbESPQWvCQBSE74L/YXlCb7pphGCjq5QWpR5jvPT2mn0m&#10;0ezbkF2TtL/eLRR6HGbmG2azG00jeupcbVnB8yICQVxYXXOp4Jzv5ysQziNrbCyTgm9ysNtOJxtM&#10;tR04o/7kSxEg7FJUUHnfplK6oiKDbmFb4uBdbGfQB9mVUnc4BLhpZBxFiTRYc1iosKW3iorb6W4U&#10;fNXxGX+y/BCZl/3SH8f8ev98V+ppNr6uQXga/X/4r/2hFcSrOIHfN+EJyO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Z1OwxQAAAN0AAAAPAAAAAAAAAAAAAAAAAJgCAABkcnMv&#10;ZG93bnJldi54bWxQSwUGAAAAAAQABAD1AAAAigMAAAAA&#10;"/>
                      <v:rect id="Rectangle 2827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v2K8YA&#10;AADdAAAADwAAAGRycy9kb3ducmV2LnhtbESPQWvCQBSE74X+h+UVeqsbU1AbXaW0pLTHJF56e2af&#10;STT7NmTXmPrru4LgcZiZb5jVZjStGKh3jWUF00kEgri0uuFKwbZIXxYgnEfW2FomBX/kYLN+fFhh&#10;ou2ZMxpyX4kAYZeggtr7LpHSlTUZdBPbEQdvb3uDPsi+krrHc4CbVsZRNJMGGw4LNXb0UVN5zE9G&#10;wa6Jt3jJiq/IvKWv/mcsDqffT6Wen8b3JQhPo7+Hb+1vrSBexHO4vglPQK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iv2K8YAAADdAAAADwAAAAAAAAAAAAAAAACYAgAAZHJz&#10;L2Rvd25yZXYueG1sUEsFBgAAAAAEAAQA9QAAAIsDAAAAAA==&#10;"/>
                      <v:rect id="Rectangle 2828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RiWcIA&#10;AADdAAAADwAAAGRycy9kb3ducmV2LnhtbERPTYvCMBC9L/gfwgje1tQKi1ZjEZcu61HrxdvYjG21&#10;mZQmatdfvzkIHh/ve5n2phF36lxtWcFkHIEgLqyuuVRwyLPPGQjnkTU2lknBHzlIV4OPJSbaPnhH&#10;970vRQhhl6CCyvs2kdIVFRl0Y9sSB+5sO4M+wK6UusNHCDeNjKPoSxqsOTRU2NKmouK6vxkFpzo+&#10;4HOX/0Rmnk39ts8vt+O3UqNhv16A8NT7t/jl/tUK4lkc5oY34Qn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tGJZwgAAAN0AAAAPAAAAAAAAAAAAAAAAAJgCAABkcnMvZG93&#10;bnJldi54bWxQSwUGAAAAAAQABAD1AAAAhwMAAAAA&#10;"/>
                      <v:rect id="Rectangle 2829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jHwsQA&#10;AADdAAAADwAAAGRycy9kb3ducmV2LnhtbESPQYvCMBSE74L/ITzBm6ZWEFuNIi4uu0etF2/P5m3b&#10;tXkpTdTu/nojCB6HmfmGWa47U4sbta6yrGAyjkAQ51ZXXCg4ZrvRHITzyBpry6TgjxysV/3eElNt&#10;77yn28EXIkDYpaig9L5JpXR5SQbd2DbEwfuxrUEfZFtI3eI9wE0t4yiaSYMVh4USG9qWlF8OV6Pg&#10;XMVH/N9nn5FJdlP/3WW/19OHUsNBt1mA8NT5d/jV/tIK4nmcwPNNe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4x8LEAAAA3QAAAA8AAAAAAAAAAAAAAAAAmAIAAGRycy9k&#10;b3ducmV2LnhtbFBLBQYAAAAABAAEAPUAAACJAwAAAAA=&#10;"/>
                      <v:rect id="Rectangle 2830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v4gsIA&#10;AADdAAAADwAAAGRycy9kb3ducmV2LnhtbERPTYvCMBC9C/sfwizsTVMriFZjkV26rEetF29jM7bV&#10;ZlKaqF1/vTkIHh/ve5n2phE36lxtWcF4FIEgLqyuuVSwz7PhDITzyBoby6Tgnxykq4/BEhNt77yl&#10;286XIoSwS1BB5X2bSOmKigy6kW2JA3eynUEfYFdK3eE9hJtGxlE0lQZrDg0VtvRdUXHZXY2CYx3v&#10;8bHNfyMzzyZ+0+fn6+FHqa/Pfr0A4an3b/HL/acVxLNJ2B/ehCcgV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G/iCwgAAAN0AAAAPAAAAAAAAAAAAAAAAAJgCAABkcnMvZG93&#10;bnJldi54bWxQSwUGAAAAAAQABAD1AAAAhwMAAAAA&#10;"/>
                      <v:rect id="Rectangle 2831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ddGcQA&#10;AADdAAAADwAAAGRycy9kb3ducmV2LnhtbESPQYvCMBSE74L/ITxhb5paQbRrlGUXFz1qe/H2tnm2&#10;dZuX0kSt/nojCB6HmfmGWaw6U4sLta6yrGA8ikAQ51ZXXCjI0vVwBsJ5ZI21ZVJwIwerZb+3wETb&#10;K+/osveFCBB2CSoovW8SKV1ekkE3sg1x8I62NeiDbAupW7wGuKllHEVTabDisFBiQ98l5f/7s1Hw&#10;V8UZ3nfpb2Tm64nfdunpfPhR6mPQfX2C8NT5d/jV3mgF8Wwyhueb8ATk8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XXRnEAAAA3QAAAA8AAAAAAAAAAAAAAAAAmAIAAGRycy9k&#10;b3ducmV2LnhtbFBLBQYAAAAABAAEAPUAAACJAwAAAAA=&#10;"/>
                      <v:rect id="Rectangle 2832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XDbsQA&#10;AADdAAAADwAAAGRycy9kb3ducmV2LnhtbESPQYvCMBSE74L/ITxhb5paQbRrFFFc3KO2F2/P5m1b&#10;bV5KE7XurzcLCx6HmfmGWaw6U4s7ta6yrGA8ikAQ51ZXXCjI0t1wBsJ5ZI21ZVLwJAerZb+3wETb&#10;Bx/ofvSFCBB2CSoovW8SKV1ekkE3sg1x8H5sa9AH2RZSt/gIcFPLOIqm0mDFYaHEhjYl5dfjzSg4&#10;V3GGv4f0KzLz3cR/d+nldtoq9THo1p8gPHX+Hf5v77WCeDaJ4e9NeAJy+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Fw27EAAAA3QAAAA8AAAAAAAAAAAAAAAAAmAIAAGRycy9k&#10;b3ducmV2LnhtbFBLBQYAAAAABAAEAPUAAACJAwAAAAA=&#10;"/>
                      <w10:wrap anchory="page"/>
                    </v:group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_____________________________________</w:t>
            </w:r>
          </w:p>
        </w:tc>
        <w:tc>
          <w:tcPr>
            <w:tcW w:w="560" w:type="dxa"/>
          </w:tcPr>
          <w:p w14:paraId="768BE385" w14:textId="77777777" w:rsidR="00371CD6" w:rsidRPr="000B3123" w:rsidRDefault="00371CD6" w:rsidP="00371CD6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371CD6" w14:paraId="634A5139" w14:textId="77777777" w:rsidTr="00801999">
        <w:tc>
          <w:tcPr>
            <w:tcW w:w="5098" w:type="dxa"/>
            <w:gridSpan w:val="2"/>
          </w:tcPr>
          <w:p w14:paraId="1A7C401C" w14:textId="5085BB70" w:rsidR="00371CD6" w:rsidRDefault="00371CD6" w:rsidP="00371CD6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Date </w:t>
            </w:r>
            <w:r w:rsidR="00CC0DEF">
              <w:rPr>
                <w:rFonts w:asciiTheme="minorHAnsi" w:hAnsiTheme="minorHAnsi" w:cstheme="minorHAnsi"/>
                <w:bCs/>
                <w:sz w:val="24"/>
                <w:szCs w:val="24"/>
              </w:rPr>
              <w:t>re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admitted </w:t>
            </w:r>
          </w:p>
          <w:p w14:paraId="2BB43ADB" w14:textId="77777777" w:rsidR="00371CD6" w:rsidRDefault="00371CD6" w:rsidP="00371CD6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529" w:type="dxa"/>
            <w:gridSpan w:val="5"/>
          </w:tcPr>
          <w:p w14:paraId="3B579192" w14:textId="77777777" w:rsidR="00371CD6" w:rsidRPr="00465ECB" w:rsidRDefault="00371CD6" w:rsidP="00371CD6">
            <w:pPr>
              <w:rPr>
                <w:rFonts w:asciiTheme="minorHAnsi" w:hAnsiTheme="minorHAnsi" w:cstheme="minorHAnsi"/>
                <w:bCs/>
                <w:sz w:val="36"/>
                <w:szCs w:val="36"/>
              </w:rPr>
            </w:pPr>
          </w:p>
          <w:p w14:paraId="62C2B944" w14:textId="0A21A6D7" w:rsidR="00371CD6" w:rsidRPr="00465ECB" w:rsidRDefault="00371CD6" w:rsidP="00371CD6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65ECB">
              <w:rPr>
                <w:rFonts w:asciiTheme="minorHAnsi" w:hAnsiTheme="minorHAnsi"/>
                <w:noProof/>
                <w:sz w:val="24"/>
                <w:szCs w:val="24"/>
                <w:highlight w:val="yellow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5675392" behindDoc="0" locked="0" layoutInCell="1" allowOverlap="1" wp14:anchorId="782CD360" wp14:editId="344B5F5D">
                      <wp:simplePos x="0" y="0"/>
                      <wp:positionH relativeFrom="column">
                        <wp:posOffset>-4445</wp:posOffset>
                      </wp:positionH>
                      <wp:positionV relativeFrom="page">
                        <wp:posOffset>506969</wp:posOffset>
                      </wp:positionV>
                      <wp:extent cx="2078355" cy="234315"/>
                      <wp:effectExtent l="0" t="0" r="17145" b="32385"/>
                      <wp:wrapNone/>
                      <wp:docPr id="2833" name="Group 28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834" name="Rectangle 28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35" name="Straight Arrow Connector 283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36" name="Straight Arrow Connector 283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37" name="Rectangle 28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38" name="Rectangle 28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39" name="Rectangle 28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40" name="Rectangle 28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41" name="Rectangle 28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42" name="Rectangle 28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43" name="Rectangle 28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group w14:anchorId="3665ED5A" id="Group 2833" o:spid="_x0000_s1026" style="position:absolute;margin-left:-.35pt;margin-top:39.9pt;width:163.65pt;height:18.45pt;z-index:255675392;mso-position-vertical-relative:page;mso-width-relative:margin;mso-height-relative:margin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">
                      <v:rect id="Rectangle 2834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D+gcYA&#10;AADdAAAADwAAAGRycy9kb3ducmV2LnhtbESPQWvCQBSE7wX/w/KE3urGWIrGbERaLO1R46W3Z/aZ&#10;RLNvQ3ZN0v76bkHocZiZb5h0M5pG9NS52rKC+SwCQVxYXXOp4JjvnpYgnEfW2FgmBd/kYJNNHlJM&#10;tB14T/3BlyJA2CWooPK+TaR0RUUG3cy2xME7286gD7Irpe5wCHDTyDiKXqTBmsNChS29VlRcDzej&#10;4FTHR/zZ5++RWe0W/nPML7evN6Uep+N2DcLT6P/D9/aHVhAvF8/w9yY8AZn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yD+gcYAAADdAAAADwAAAAAAAAAAAAAAAACYAgAAZHJz&#10;L2Rvd25yZXYueG1sUEsFBgAAAAAEAAQA9QAAAIsDAAAAAA==&#10;"/>
                      <v:shape id="Straight Arrow Connector 2835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TxlXsYAAADdAAAADwAAAGRycy9kb3ducmV2LnhtbESPwWrDMBBE74X+g9hCLqWRnZJgnCih&#10;FAolh0BjH3JcpK1tYq1cSXWcv48KhRyHmXnDbHaT7cVIPnSOFeTzDASxdqbjRkFdfbwUIEJENtg7&#10;JgVXCrDbPj5ssDTuwl80HmMjEoRDiQraGIdSyqBbshjmbiBO3rfzFmOSvpHG4yXBbS8XWbaSFjtO&#10;Cy0O9N6SPh9/rYJuXx/q8fknel3s85PPQ3XqtVKzp+ltDSLSFO/h//anUbAoXpfw9yY9Abm9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08ZV7GAAAA3QAAAA8AAAAAAAAA&#10;AAAAAAAAoQIAAGRycy9kb3ducmV2LnhtbFBLBQYAAAAABAAEAPkAAACUAwAAAAA=&#10;"/>
                      <v:shape id="Straight Arrow Connector 2836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77KcUAAADdAAAADwAAAGRycy9kb3ducmV2LnhtbESPQWvCQBSE74X+h+UVeim6iQUJ0VWk&#10;UCgehGoOHh+7zySYfZvubmP8964geBxm5htmuR5tJwbyoXWsIJ9mIIi1My3XCqrD96QAESKywc4x&#10;KbhSgPXq9WWJpXEX/qVhH2uRIBxKVNDE2JdSBt2QxTB1PXHyTs5bjEn6WhqPlwS3nZxl2VxabDkt&#10;NNjTV0P6vP+3CtpttauGj7/odbHNjz4Ph2OnlXp/GzcLEJHG+Aw/2j9Gwaz4nMP9TXoCcn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e77KcUAAADdAAAADwAAAAAAAAAA&#10;AAAAAAChAgAAZHJzL2Rvd25yZXYueG1sUEsFBgAAAAAEAAQA+QAAAJMDAAAAAA==&#10;"/>
                      <v:rect id="Rectangle 2837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Jg9sYA&#10;AADdAAAADwAAAGRycy9kb3ducmV2LnhtbESPQWvCQBSE7wX/w/KE3urGCK3GbERaLO1R46W3Z/aZ&#10;RLNvQ3ZN0v76bkHocZiZb5h0M5pG9NS52rKC+SwCQVxYXXOp4JjvnpYgnEfW2FgmBd/kYJNNHlJM&#10;tB14T/3BlyJA2CWooPK+TaR0RUUG3cy2xME7286gD7Irpe5wCHDTyDiKnqXBmsNChS29VlRcDzej&#10;4FTHR/zZ5++RWe0W/nPML7evN6Uep+N2DcLT6P/D9/aHVhAvFy/w9yY8AZn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/Jg9sYAAADdAAAADwAAAAAAAAAAAAAAAACYAgAAZHJz&#10;L2Rvd25yZXYueG1sUEsFBgAAAAAEAAQA9QAAAIsDAAAAAA==&#10;"/>
                      <v:rect id="Rectangle 2838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30hMIA&#10;AADdAAAADwAAAGRycy9kb3ducmV2LnhtbERPTYvCMBC9C/sfwizsTVMriFZjkV26rEetF29jM7bV&#10;ZlKaqF1/vTkIHh/ve5n2phE36lxtWcF4FIEgLqyuuVSwz7PhDITzyBoby6Tgnxykq4/BEhNt77yl&#10;286XIoSwS1BB5X2bSOmKigy6kW2JA3eynUEfYFdK3eE9hJtGxlE0lQZrDg0VtvRdUXHZXY2CYx3v&#10;8bHNfyMzzyZ+0+fn6+FHqa/Pfr0A4an3b/HL/acVxLNJmBvehCcgV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bfSEwgAAAN0AAAAPAAAAAAAAAAAAAAAAAJgCAABkcnMvZG93&#10;bnJldi54bWxQSwUGAAAAAAQABAD1AAAAhwMAAAAA&#10;"/>
                      <v:rect id="Rectangle 2839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FRH8QA&#10;AADdAAAADwAAAGRycy9kb3ducmV2LnhtbESPQYvCMBSE74L/ITzBm6ZbYbHVKIuirEetl729bZ5t&#10;tXkpTdSuv34jCB6HmfmGmS87U4sbta6yrOBjHIEgzq2uuFBwzDajKQjnkTXWlknBHzlYLvq9Oaba&#10;3nlPt4MvRICwS1FB6X2TSunykgy6sW2Ig3eyrUEfZFtI3eI9wE0t4yj6lAYrDgslNrQqKb8crkbB&#10;bxUf8bHPtpFJNhO/67Lz9Wet1HDQfc1AeOr8O/xqf2sF8XSSwPNNeAJy8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khUR/EAAAA3QAAAA8AAAAAAAAAAAAAAAAAmAIAAGRycy9k&#10;b3ducmV2LnhtbFBLBQYAAAAABAAEAPUAAACJAwAAAAA=&#10;"/>
                      <v:rect id="Rectangle 2840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2L/8EA&#10;AADdAAAADwAAAGRycy9kb3ducmV2LnhtbERPTYvCMBC9L/gfwgje1tS6LFqNIoqiR60Xb2MzttVm&#10;UpqodX+9OSx4fLzv6bw1lXhQ40rLCgb9CARxZnXJuYJjuv4egXAeWWNlmRS8yMF81vmaYqLtk/f0&#10;OPhchBB2CSoovK8TKV1WkEHXtzVx4C62MegDbHKpG3yGcFPJOIp+pcGSQ0OBNS0Lym6Hu1FwLuMj&#10;/u3TTWTG66Hften1flop1eu2iwkIT63/iP/dW60gHv2E/eFNeAJy9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Adi//BAAAA3QAAAA8AAAAAAAAAAAAAAAAAmAIAAGRycy9kb3du&#10;cmV2LnhtbFBLBQYAAAAABAAEAPUAAACGAwAAAAA=&#10;"/>
                      <v:rect id="Rectangle 2841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EuZMYA&#10;AADdAAAADwAAAGRycy9kb3ducmV2LnhtbESPQWvCQBSE7wX/w/KE3uomaSk2ugaxWNqjxou31+wz&#10;iWbfhuyapP313YLgcZiZb5hlNppG9NS52rKCeBaBIC6srrlUcMi3T3MQziNrbCyTgh9ykK0mD0tM&#10;tR14R/3elyJA2KWooPK+TaV0RUUG3cy2xME72c6gD7Irpe5wCHDTyCSKXqXBmsNChS1tKiou+6tR&#10;8F0nB/zd5R+Reds++68xP1+P70o9Tsf1AoSn0d/Dt/anVpDMX2L4fxOegFz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1EuZMYAAADdAAAADwAAAAAAAAAAAAAAAACYAgAAZHJz&#10;L2Rvd25yZXYueG1sUEsFBgAAAAAEAAQA9QAAAIsDAAAAAA==&#10;"/>
                      <v:rect id="Rectangle 2842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OwE8YA&#10;AADdAAAADwAAAGRycy9kb3ducmV2LnhtbESPQWvCQBSE74X+h+UVeqsbUxEbXaW0pLTHJF56e2af&#10;STT7NmTXmPrru4LgcZiZb5jVZjStGKh3jWUF00kEgri0uuFKwbZIXxYgnEfW2FomBX/kYLN+fFhh&#10;ou2ZMxpyX4kAYZeggtr7LpHSlTUZdBPbEQdvb3uDPsi+krrHc4CbVsZRNJcGGw4LNXb0UVN5zE9G&#10;wa6Jt3jJiq/IvKWv/mcsDqffT6Wen8b3JQhPo7+Hb+1vrSBezGK4vglPQK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4OwE8YAAADdAAAADwAAAAAAAAAAAAAAAACYAgAAZHJz&#10;L2Rvd25yZXYueG1sUEsFBgAAAAAEAAQA9QAAAIsDAAAAAA==&#10;"/>
                      <v:rect id="Rectangle 2843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8ViMYA&#10;AADdAAAADwAAAGRycy9kb3ducmV2LnhtbESPQWvCQBSE7wX/w/KE3urGWIrGbERaLO1R46W3Z/aZ&#10;RLNvQ3ZN0v76bkHocZiZb5h0M5pG9NS52rKC+SwCQVxYXXOp4JjvnpYgnEfW2FgmBd/kYJNNHlJM&#10;tB14T/3BlyJA2CWooPK+TaR0RUUG3cy2xME7286gD7Irpe5wCHDTyDiKXqTBmsNChS29VlRcDzej&#10;4FTHR/zZ5++RWe0W/nPML7evN6Uep+N2DcLT6P/D9/aHVhAvnxfw9yY8AZn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M8ViMYAAADdAAAADwAAAAAAAAAAAAAAAACYAgAAZHJz&#10;L2Rvd25yZXYueG1sUEsFBgAAAAAEAAQA9QAAAIsDAAAAAA==&#10;"/>
                      <w10:wrap anchory="page"/>
                    </v:group>
                  </w:pict>
                </mc:Fallback>
              </mc:AlternateContent>
            </w:r>
            <w:proofErr w:type="spellStart"/>
            <w:r w:rsidRPr="00465ECB">
              <w:rPr>
                <w:rFonts w:asciiTheme="minorHAnsi" w:hAnsiTheme="minorHAnsi"/>
                <w:sz w:val="24"/>
                <w:szCs w:val="24"/>
              </w:rPr>
              <w:t>dd</w:t>
            </w:r>
            <w:proofErr w:type="spellEnd"/>
            <w:r w:rsidRPr="00465ECB">
              <w:rPr>
                <w:rFonts w:asciiTheme="minorHAnsi" w:hAnsiTheme="minorHAnsi"/>
                <w:sz w:val="24"/>
                <w:szCs w:val="24"/>
              </w:rPr>
              <w:t>/mm/</w:t>
            </w:r>
            <w:proofErr w:type="spellStart"/>
            <w:r w:rsidRPr="00465ECB">
              <w:rPr>
                <w:rFonts w:asciiTheme="minorHAnsi" w:hAnsiTheme="minorHAnsi"/>
                <w:sz w:val="24"/>
                <w:szCs w:val="24"/>
              </w:rPr>
              <w:t>yyyy</w:t>
            </w:r>
            <w:proofErr w:type="spellEnd"/>
          </w:p>
        </w:tc>
      </w:tr>
      <w:tr w:rsidR="00371CD6" w14:paraId="09828A9D" w14:textId="77777777" w:rsidTr="00801999">
        <w:tc>
          <w:tcPr>
            <w:tcW w:w="5098" w:type="dxa"/>
            <w:gridSpan w:val="2"/>
          </w:tcPr>
          <w:p w14:paraId="351AEAA6" w14:textId="77777777" w:rsidR="00371CD6" w:rsidRDefault="00371CD6" w:rsidP="00371CD6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Date discharged </w:t>
            </w:r>
          </w:p>
          <w:p w14:paraId="64A8AE35" w14:textId="77777777" w:rsidR="00371CD6" w:rsidRDefault="00371CD6" w:rsidP="00371CD6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5529" w:type="dxa"/>
            <w:gridSpan w:val="5"/>
          </w:tcPr>
          <w:p w14:paraId="346150A3" w14:textId="77777777" w:rsidR="00371CD6" w:rsidRPr="00465ECB" w:rsidRDefault="00371CD6" w:rsidP="00371CD6">
            <w:pPr>
              <w:rPr>
                <w:rFonts w:asciiTheme="minorHAnsi" w:hAnsiTheme="minorHAnsi" w:cstheme="minorHAnsi"/>
                <w:bCs/>
                <w:sz w:val="36"/>
                <w:szCs w:val="36"/>
              </w:rPr>
            </w:pPr>
          </w:p>
          <w:p w14:paraId="6AA9A742" w14:textId="3AB80287" w:rsidR="00371CD6" w:rsidRPr="00465ECB" w:rsidRDefault="00371CD6" w:rsidP="00371CD6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465ECB">
              <w:rPr>
                <w:rFonts w:asciiTheme="minorHAnsi" w:hAnsiTheme="minorHAnsi"/>
                <w:sz w:val="24"/>
                <w:szCs w:val="24"/>
              </w:rPr>
              <w:t>dd</w:t>
            </w:r>
            <w:proofErr w:type="spellEnd"/>
            <w:r w:rsidRPr="00465ECB">
              <w:rPr>
                <w:rFonts w:asciiTheme="minorHAnsi" w:hAnsiTheme="minorHAnsi"/>
                <w:sz w:val="24"/>
                <w:szCs w:val="24"/>
              </w:rPr>
              <w:t>/mm/</w:t>
            </w:r>
            <w:proofErr w:type="spellStart"/>
            <w:r w:rsidRPr="00465ECB">
              <w:rPr>
                <w:rFonts w:asciiTheme="minorHAnsi" w:hAnsiTheme="minorHAnsi"/>
                <w:sz w:val="24"/>
                <w:szCs w:val="24"/>
              </w:rPr>
              <w:t>yyyy</w:t>
            </w:r>
            <w:proofErr w:type="spellEnd"/>
            <w:r w:rsidRPr="00465ECB">
              <w:rPr>
                <w:rFonts w:asciiTheme="minorHAnsi" w:hAnsiTheme="minorHAnsi"/>
                <w:noProof/>
                <w:sz w:val="24"/>
                <w:szCs w:val="24"/>
                <w:highlight w:val="yellow"/>
                <w:lang w:eastAsia="en-GB"/>
              </w:rPr>
              <w:t xml:space="preserve"> </w:t>
            </w:r>
          </w:p>
        </w:tc>
      </w:tr>
    </w:tbl>
    <w:p w14:paraId="66E28103" w14:textId="77777777" w:rsidR="00B13DB3" w:rsidRPr="00F575FE" w:rsidRDefault="00B13DB3" w:rsidP="00371CD6">
      <w:pPr>
        <w:spacing w:after="0"/>
        <w:rPr>
          <w:sz w:val="16"/>
          <w:szCs w:val="16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7135"/>
        <w:gridCol w:w="976"/>
        <w:gridCol w:w="825"/>
        <w:gridCol w:w="837"/>
        <w:gridCol w:w="854"/>
      </w:tblGrid>
      <w:tr w:rsidR="008C6777" w14:paraId="7D482B57" w14:textId="77777777" w:rsidTr="00FA4B65">
        <w:tc>
          <w:tcPr>
            <w:tcW w:w="10627" w:type="dxa"/>
            <w:gridSpan w:val="5"/>
            <w:shd w:val="pct10" w:color="auto" w:fill="auto"/>
          </w:tcPr>
          <w:p w14:paraId="2EAEA6F7" w14:textId="6C7A4A5D" w:rsidR="008C6777" w:rsidRPr="00167B2F" w:rsidRDefault="008C6777" w:rsidP="00B466F2">
            <w:pPr>
              <w:rPr>
                <w:rFonts w:asciiTheme="minorHAnsi" w:hAnsiTheme="minorHAnsi"/>
              </w:rPr>
            </w:pPr>
            <w:r w:rsidRPr="00167B2F">
              <w:rPr>
                <w:rFonts w:asciiTheme="minorHAnsi" w:hAnsiTheme="minorHAnsi" w:cstheme="majorHAnsi"/>
                <w:b/>
                <w:sz w:val="28"/>
                <w:szCs w:val="28"/>
              </w:rPr>
              <w:t>2.</w:t>
            </w:r>
            <w:r w:rsidR="00DB2DC3">
              <w:rPr>
                <w:rFonts w:asciiTheme="minorHAnsi" w:hAnsiTheme="minorHAnsi" w:cstheme="majorHAnsi"/>
                <w:b/>
                <w:sz w:val="28"/>
                <w:szCs w:val="28"/>
              </w:rPr>
              <w:t xml:space="preserve"> </w:t>
            </w:r>
            <w:r w:rsidRPr="00167B2F">
              <w:rPr>
                <w:rFonts w:asciiTheme="minorHAnsi" w:hAnsiTheme="minorHAnsi" w:cstheme="majorHAnsi"/>
                <w:b/>
                <w:sz w:val="28"/>
                <w:szCs w:val="28"/>
              </w:rPr>
              <w:t xml:space="preserve">Adverse Events and </w:t>
            </w:r>
            <w:r w:rsidR="00F93DF3">
              <w:rPr>
                <w:rFonts w:asciiTheme="minorHAnsi" w:hAnsiTheme="minorHAnsi" w:cstheme="majorHAnsi"/>
                <w:b/>
                <w:sz w:val="28"/>
                <w:szCs w:val="28"/>
              </w:rPr>
              <w:t>Regular</w:t>
            </w:r>
            <w:r w:rsidRPr="00167B2F">
              <w:rPr>
                <w:rFonts w:asciiTheme="minorHAnsi" w:hAnsiTheme="minorHAnsi" w:cstheme="majorHAnsi"/>
                <w:b/>
                <w:sz w:val="28"/>
                <w:szCs w:val="28"/>
              </w:rPr>
              <w:t xml:space="preserve"> Medications</w:t>
            </w:r>
          </w:p>
        </w:tc>
      </w:tr>
      <w:tr w:rsidR="001B7A65" w14:paraId="1B828069" w14:textId="77777777" w:rsidTr="00801999">
        <w:tc>
          <w:tcPr>
            <w:tcW w:w="7135" w:type="dxa"/>
          </w:tcPr>
          <w:p w14:paraId="54B3B219" w14:textId="77777777" w:rsidR="001B7A65" w:rsidRPr="000A7C9C" w:rsidRDefault="001B7A65" w:rsidP="001B7A65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Has the woman experienced any adverse events since the last visit? </w:t>
            </w:r>
            <w:r>
              <w:rPr>
                <w:rFonts w:asciiTheme="minorHAnsi" w:hAnsiTheme="minorHAnsi"/>
                <w:i/>
              </w:rPr>
              <w:t>(if ‘Yes’ please complete the Adverse Event form)</w:t>
            </w:r>
          </w:p>
        </w:tc>
        <w:tc>
          <w:tcPr>
            <w:tcW w:w="976" w:type="dxa"/>
          </w:tcPr>
          <w:p w14:paraId="0CC44EEA" w14:textId="56208E9B" w:rsidR="001B7A65" w:rsidRPr="000A7C9C" w:rsidRDefault="001B7A65" w:rsidP="001B7A65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0A7C9C"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825" w:type="dxa"/>
          </w:tcPr>
          <w:p w14:paraId="621414B6" w14:textId="77777777" w:rsidR="001B7A65" w:rsidRPr="000A7C9C" w:rsidRDefault="001B7A65" w:rsidP="001B7A65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37" w:type="dxa"/>
          </w:tcPr>
          <w:p w14:paraId="376B82AD" w14:textId="6CD0425F" w:rsidR="001B7A65" w:rsidRPr="000A7C9C" w:rsidRDefault="001B7A65" w:rsidP="001B7A65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0A7C9C"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854" w:type="dxa"/>
          </w:tcPr>
          <w:p w14:paraId="32810AA7" w14:textId="77777777" w:rsidR="001B7A65" w:rsidRPr="000A7C9C" w:rsidRDefault="001B7A65" w:rsidP="001B7A6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1B7A65" w14:paraId="582CB2D1" w14:textId="77777777" w:rsidTr="00801999">
        <w:tc>
          <w:tcPr>
            <w:tcW w:w="7135" w:type="dxa"/>
          </w:tcPr>
          <w:p w14:paraId="78850A84" w14:textId="1EAB6231" w:rsidR="001B7A65" w:rsidRPr="000A7C9C" w:rsidRDefault="001B7A65" w:rsidP="001B7A65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Has the woman had any changes to </w:t>
            </w:r>
            <w:r w:rsidR="00F93DF3">
              <w:rPr>
                <w:rFonts w:asciiTheme="minorHAnsi" w:hAnsiTheme="minorHAnsi"/>
                <w:sz w:val="24"/>
                <w:szCs w:val="24"/>
              </w:rPr>
              <w:t>regular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medications since the last visit? </w:t>
            </w:r>
            <w:r>
              <w:rPr>
                <w:rFonts w:asciiTheme="minorHAnsi" w:hAnsiTheme="minorHAnsi"/>
                <w:i/>
              </w:rPr>
              <w:t xml:space="preserve">(if ‘Yes’ please complete the </w:t>
            </w:r>
            <w:r w:rsidR="00F93DF3">
              <w:rPr>
                <w:rFonts w:asciiTheme="minorHAnsi" w:hAnsiTheme="minorHAnsi"/>
                <w:i/>
              </w:rPr>
              <w:t>Regular</w:t>
            </w:r>
            <w:r>
              <w:rPr>
                <w:rFonts w:asciiTheme="minorHAnsi" w:hAnsiTheme="minorHAnsi"/>
                <w:i/>
              </w:rPr>
              <w:t xml:space="preserve"> Medication form)</w:t>
            </w:r>
          </w:p>
        </w:tc>
        <w:tc>
          <w:tcPr>
            <w:tcW w:w="976" w:type="dxa"/>
          </w:tcPr>
          <w:p w14:paraId="22F16A02" w14:textId="0C8F2017" w:rsidR="001B7A65" w:rsidRPr="000A7C9C" w:rsidRDefault="001B7A65" w:rsidP="001B7A65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0A7C9C"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825" w:type="dxa"/>
          </w:tcPr>
          <w:p w14:paraId="227C928A" w14:textId="77777777" w:rsidR="001B7A65" w:rsidRPr="000A7C9C" w:rsidRDefault="001B7A65" w:rsidP="001B7A65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37" w:type="dxa"/>
          </w:tcPr>
          <w:p w14:paraId="200E7A5F" w14:textId="69CEC348" w:rsidR="001B7A65" w:rsidRPr="000A7C9C" w:rsidRDefault="001B7A65" w:rsidP="001B7A65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0A7C9C"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854" w:type="dxa"/>
          </w:tcPr>
          <w:p w14:paraId="667957DD" w14:textId="77777777" w:rsidR="001B7A65" w:rsidRPr="000A7C9C" w:rsidRDefault="001B7A65" w:rsidP="001B7A6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45D4ED98" w14:textId="77777777" w:rsidR="008C6777" w:rsidRPr="00F575FE" w:rsidRDefault="008C6777" w:rsidP="00371CD6">
      <w:pPr>
        <w:spacing w:after="0"/>
        <w:rPr>
          <w:rFonts w:asciiTheme="minorHAnsi" w:hAnsiTheme="minorHAnsi"/>
          <w:b/>
          <w:sz w:val="16"/>
          <w:szCs w:val="16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5498"/>
        <w:gridCol w:w="5129"/>
      </w:tblGrid>
      <w:tr w:rsidR="001A4159" w14:paraId="2DFF5DA3" w14:textId="77777777" w:rsidTr="00801999">
        <w:tc>
          <w:tcPr>
            <w:tcW w:w="5498" w:type="dxa"/>
          </w:tcPr>
          <w:p w14:paraId="62DA76D2" w14:textId="77777777" w:rsidR="001A4159" w:rsidRDefault="001A4159" w:rsidP="000E460E">
            <w:pPr>
              <w:rPr>
                <w:rFonts w:asciiTheme="majorHAnsi" w:hAnsiTheme="majorHAnsi"/>
              </w:rPr>
            </w:pPr>
            <w:r w:rsidRPr="00361CEF">
              <w:rPr>
                <w:rFonts w:asciiTheme="minorHAnsi" w:hAnsiTheme="minorHAnsi"/>
                <w:sz w:val="24"/>
                <w:szCs w:val="24"/>
              </w:rPr>
              <w:t>Name of person completing the form (print name</w:t>
            </w:r>
            <w:r>
              <w:rPr>
                <w:rFonts w:asciiTheme="minorHAnsi" w:hAnsiTheme="minorHAnsi"/>
                <w:sz w:val="22"/>
                <w:szCs w:val="22"/>
              </w:rPr>
              <w:t>):</w:t>
            </w:r>
            <w:r w:rsidRPr="00E97038">
              <w:rPr>
                <w:rFonts w:asciiTheme="minorHAnsi" w:hAnsiTheme="minorHAnsi"/>
                <w:sz w:val="16"/>
                <w:szCs w:val="16"/>
              </w:rPr>
              <w:t>please note, your name must be on the trial delegation log</w:t>
            </w:r>
          </w:p>
        </w:tc>
        <w:tc>
          <w:tcPr>
            <w:tcW w:w="5129" w:type="dxa"/>
          </w:tcPr>
          <w:p w14:paraId="720D3C90" w14:textId="77777777" w:rsidR="001A4159" w:rsidRDefault="001A4159" w:rsidP="000E460E">
            <w:pPr>
              <w:rPr>
                <w:rFonts w:asciiTheme="majorHAnsi" w:hAnsiTheme="majorHAnsi"/>
              </w:rPr>
            </w:pPr>
          </w:p>
          <w:p w14:paraId="00D95E32" w14:textId="77777777" w:rsidR="001A4159" w:rsidRDefault="001A4159" w:rsidP="000E460E">
            <w:pPr>
              <w:rPr>
                <w:rFonts w:asciiTheme="majorHAnsi" w:hAnsiTheme="majorHAnsi"/>
              </w:rPr>
            </w:pPr>
          </w:p>
        </w:tc>
      </w:tr>
      <w:tr w:rsidR="001A4159" w14:paraId="3DEEBC6B" w14:textId="77777777" w:rsidTr="00801999">
        <w:tc>
          <w:tcPr>
            <w:tcW w:w="5498" w:type="dxa"/>
          </w:tcPr>
          <w:p w14:paraId="38B7F5E8" w14:textId="77777777" w:rsidR="001A4159" w:rsidRPr="00361CEF" w:rsidRDefault="001A4159" w:rsidP="000E460E">
            <w:pPr>
              <w:rPr>
                <w:rFonts w:asciiTheme="minorHAnsi" w:hAnsiTheme="minorHAnsi"/>
                <w:sz w:val="24"/>
                <w:szCs w:val="24"/>
              </w:rPr>
            </w:pPr>
            <w:r w:rsidRPr="00361CEF">
              <w:rPr>
                <w:rFonts w:asciiTheme="minorHAnsi" w:hAnsiTheme="minorHAnsi"/>
                <w:sz w:val="24"/>
                <w:szCs w:val="24"/>
              </w:rPr>
              <w:t>Signature of person completing the form:</w:t>
            </w:r>
          </w:p>
          <w:p w14:paraId="04619366" w14:textId="77777777" w:rsidR="001A4159" w:rsidRDefault="001A4159" w:rsidP="000E460E">
            <w:pPr>
              <w:rPr>
                <w:rFonts w:asciiTheme="majorHAnsi" w:hAnsiTheme="majorHAnsi"/>
              </w:rPr>
            </w:pPr>
          </w:p>
        </w:tc>
        <w:tc>
          <w:tcPr>
            <w:tcW w:w="5129" w:type="dxa"/>
          </w:tcPr>
          <w:p w14:paraId="2E605E36" w14:textId="77777777" w:rsidR="001A4159" w:rsidRDefault="001A4159" w:rsidP="000E460E">
            <w:pPr>
              <w:rPr>
                <w:rFonts w:asciiTheme="minorHAnsi" w:hAnsiTheme="minorHAnsi"/>
                <w:noProof/>
                <w:sz w:val="24"/>
                <w:szCs w:val="24"/>
                <w:highlight w:val="yellow"/>
                <w:lang w:eastAsia="en-GB"/>
              </w:rPr>
            </w:pPr>
          </w:p>
          <w:p w14:paraId="420B1343" w14:textId="77777777" w:rsidR="001A4159" w:rsidRDefault="001A4159" w:rsidP="000E460E">
            <w:pPr>
              <w:rPr>
                <w:rFonts w:asciiTheme="majorHAnsi" w:hAnsiTheme="majorHAnsi"/>
              </w:rPr>
            </w:pPr>
            <w:r w:rsidRPr="00DE10C8">
              <w:rPr>
                <w:rFonts w:asciiTheme="minorHAnsi" w:hAnsiTheme="minorHAnsi"/>
                <w:noProof/>
                <w:sz w:val="24"/>
                <w:szCs w:val="24"/>
                <w:highlight w:val="yellow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5012864" behindDoc="0" locked="0" layoutInCell="1" allowOverlap="1" wp14:anchorId="512CD833" wp14:editId="4A964834">
                      <wp:simplePos x="0" y="0"/>
                      <wp:positionH relativeFrom="column">
                        <wp:posOffset>3175</wp:posOffset>
                      </wp:positionH>
                      <wp:positionV relativeFrom="page">
                        <wp:posOffset>369809</wp:posOffset>
                      </wp:positionV>
                      <wp:extent cx="2078355" cy="234315"/>
                      <wp:effectExtent l="0" t="0" r="17145" b="32385"/>
                      <wp:wrapNone/>
                      <wp:docPr id="2783" name="Group 27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784" name="Rectangle 278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85" name="Straight Arrow Connector 278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86" name="Straight Arrow Connector 278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87" name="Rectangle 278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88" name="Rectangle 27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89" name="Rectangle 278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90" name="Rectangle 27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91" name="Rectangle 27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92" name="Rectangle 279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93" name="Rectangle 27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group w14:anchorId="6EDF3B71" id="Group 2783" o:spid="_x0000_s1026" style="position:absolute;margin-left:.25pt;margin-top:29.1pt;width:163.65pt;height:18.45pt;z-index:255012864;mso-position-vertical-relative:page;mso-width-relative:margin;mso-height-relative:margin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">
                      <v:rect id="Rectangle 2784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ujMMUA&#10;AADdAAAADwAAAGRycy9kb3ducmV2LnhtbESPQWvCQBSE74L/YXmCN92YSrXRVcSi2KPGS2/P7GuS&#10;mn0bsqtGf323IHgcZuYbZr5sTSWu1LjSsoLRMAJBnFldcq7gmG4GUxDOI2usLJOCOzlYLrqdOSba&#10;3nhP14PPRYCwS1BB4X2dSOmyggy6oa2Jg/djG4M+yCaXusFbgJtKxlH0Lg2WHBYKrGldUHY+XIyC&#10;Uxkf8bFPt5H52Lz5rzb9vXx/KtXvtasZCE+tf4Wf7Z1WEE+mY/h/E56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K6MwxQAAAN0AAAAPAAAAAAAAAAAAAAAAAJgCAABkcnMv&#10;ZG93bnJldi54bWxQSwUGAAAAAAQABAD1AAAAigMAAAAA&#10;"/>
                      <v:shape id="Straight Arrow Connector 2785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Dc478YAAADdAAAADwAAAGRycy9kb3ducmV2LnhtbESPwWrDMBBE74X+g9hCLqWRHWhinCih&#10;FAolh0BjH3JcpK1tYq1cSXWcv48KhRyHmXnDbHaT7cVIPnSOFeTzDASxdqbjRkFdfbwUIEJENtg7&#10;JgVXCrDbPj5ssDTuwl80HmMjEoRDiQraGIdSyqBbshjmbiBO3rfzFmOSvpHG4yXBbS8XWbaUFjtO&#10;Cy0O9N6SPh9/rYJuXx/q8fknel3s85PPQ3XqtVKzp+ltDSLSFO/h//anUbBYFa/w9yY9Abm9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g3OO/GAAAA3QAAAA8AAAAAAAAA&#10;AAAAAAAAoQIAAGRycy9kb3ducmV2LnhtbFBLBQYAAAAABAAEAPkAAACUAwAAAAA=&#10;"/>
                      <v:shape id="Straight Arrow Connector 2786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OWmmMYAAADdAAAADwAAAGRycy9kb3ducmV2LnhtbESPwWrDMBBE74H+g9hCLyGWnUNq3Mgh&#10;FAolh0ITH3JcpK1tYq1cSXWcv48KhR6HmXnDbHezHcREPvSOFRRZDoJYO9Nzq6A5va1KECEiGxwc&#10;k4IbBdjVD4stVsZd+ZOmY2xFgnCoUEEX41hJGXRHFkPmRuLkfTlvMSbpW2k8XhPcDnKd5xtpsee0&#10;0OFIrx3py/HHKugPzUczLb+j1+WhOPsinM6DVurpcd6/gIg0x//wX/vdKFg/lxv4fZOegKz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jlppjGAAAA3QAAAA8AAAAAAAAA&#10;AAAAAAAAoQIAAGRycy9kb3ducmV2LnhtbFBLBQYAAAAABAAEAPkAAACUAwAAAAA=&#10;"/>
                      <v:rect id="Rectangle 2787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k9R8YA&#10;AADdAAAADwAAAGRycy9kb3ducmV2LnhtbESPQWvCQBSE7wX/w/KE3urGFKpG1yAtlvYY46W3Z/aZ&#10;RLNvQ3ZN0v76bkHocZiZb5hNOppG9NS52rKC+SwCQVxYXXOp4Jjvn5YgnEfW2FgmBd/kIN1OHjaY&#10;aDtwRv3BlyJA2CWooPK+TaR0RUUG3cy2xME7286gD7Irpe5wCHDTyDiKXqTBmsNChS29VlRcDzej&#10;4FTHR/zJ8vfIrPbP/nPML7evN6Uep+NuDcLT6P/D9/aHVhAvlgv4exOegN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vk9R8YAAADdAAAADwAAAAAAAAAAAAAAAACYAgAAZHJz&#10;L2Rvd25yZXYueG1sUEsFBgAAAAAEAAQA9QAAAIsDAAAAAA==&#10;"/>
                      <v:rect id="Rectangle 2788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apNcEA&#10;AADdAAAADwAAAGRycy9kb3ducmV2LnhtbERPTYvCMBC9L/gfwgje1tQKu1qNIoqiR60Xb2MzttVm&#10;UpqodX+9OSx4fLzv6bw1lXhQ40rLCgb9CARxZnXJuYJjuv4egXAeWWNlmRS8yMF81vmaYqLtk/f0&#10;OPhchBB2CSoovK8TKV1WkEHXtzVx4C62MegDbHKpG3yGcFPJOIp+pMGSQ0OBNS0Lym6Hu1FwLuMj&#10;/u3TTWTG66Hften1flop1eu2iwkIT63/iP/dW60g/h2FueFNeAJy9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NmqTXBAAAA3QAAAA8AAAAAAAAAAAAAAAAAmAIAAGRycy9kb3du&#10;cmV2LnhtbFBLBQYAAAAABAAEAPUAAACGAwAAAAA=&#10;"/>
                      <v:rect id="Rectangle 2789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oMrsYA&#10;AADdAAAADwAAAGRycy9kb3ducmV2LnhtbESPT2vCQBTE7wW/w/KE3urGFKymriKWlPao8dLba/aZ&#10;RLNvQ3bzp376bkHocZiZ3zDr7Whq0VPrKssK5rMIBHFudcWFglOWPi1BOI+ssbZMCn7IwXYzeVhj&#10;ou3AB+qPvhABwi5BBaX3TSKly0sy6Ga2IQ7e2bYGfZBtIXWLQ4CbWsZRtJAGKw4LJTa0Lym/Hjuj&#10;4LuKT3g7ZO+RWaXP/nPMLt3Xm1KP03H3CsLT6P/D9/aHVhC/LFfw9yY8Abn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CoMrsYAAADdAAAADwAAAAAAAAAAAAAAAACYAgAAZHJz&#10;L2Rvd25yZXYueG1sUEsFBgAAAAAEAAQA9QAAAIsDAAAAAA==&#10;"/>
                      <v:rect id="Rectangle 2790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kz7sEA&#10;AADdAAAADwAAAGRycy9kb3ducmV2LnhtbERPTYvCMBC9L/gfwgje1tQKu1qNIoqiR60Xb2MzttVm&#10;UpqodX+9OSx4fLzv6bw1lXhQ40rLCgb9CARxZnXJuYJjuv4egXAeWWNlmRS8yMF81vmaYqLtk/f0&#10;OPhchBB2CSoovK8TKV1WkEHXtzVx4C62MegDbHKpG3yGcFPJOIp+pMGSQ0OBNS0Lym6Hu1FwLuMj&#10;/u3TTWTG66Hften1flop1eu2iwkIT63/iP/dW60g/h2H/eFNeAJy9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jJM+7BAAAA3QAAAA8AAAAAAAAAAAAAAAAAmAIAAGRycy9kb3du&#10;cmV2LnhtbFBLBQYAAAAABAAEAPUAAACGAwAAAAA=&#10;"/>
                      <v:rect id="Rectangle 2791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WWdcYA&#10;AADdAAAADwAAAGRycy9kb3ducmV2LnhtbESPQWvCQBSE74X+h+UVequbpFA1ukppsbRHEy/entln&#10;Ept9G7Ibk/rr3YLgcZiZb5jlejSNOFPnassK4kkEgriwuuZSwS7fvMxAOI+ssbFMCv7IwXr1+LDE&#10;VNuBt3TOfCkChF2KCirv21RKV1Rk0E1sSxy8o+0M+iC7UuoOhwA3jUyi6E0arDksVNjSR0XFb9Yb&#10;BYc62eFlm39FZr559T9jfur3n0o9P43vCxCeRn8P39rfWkEyncfw/yY8Abm6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4WWdcYAAADdAAAADwAAAAAAAAAAAAAAAACYAgAAZHJz&#10;L2Rvd25yZXYueG1sUEsFBgAAAAAEAAQA9QAAAIsDAAAAAA==&#10;"/>
                      <v:rect id="Rectangle 2792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cIAsYA&#10;AADdAAAADwAAAGRycy9kb3ducmV2LnhtbESPT2vCQBTE7wW/w/IEb3VjhNqkriItlvaYP5feXrOv&#10;STT7NmRXTf30bkHocZiZ3zDr7Wg6cabBtZYVLOYRCOLK6pZrBWWxf3wG4Tyyxs4yKfglB9vN5GGN&#10;qbYXzuic+1oECLsUFTTe96mUrmrIoJvbnjh4P3Yw6IMcaqkHvAS46WQcRU/SYMthocGeXhuqjvnJ&#10;KPhu4xKvWfEemWS/9J9jcTh9vSk1m467FxCeRv8fvrc/tIJ4lcTw9yY8Abm5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1cIAsYAAADdAAAADwAAAAAAAAAAAAAAAACYAgAAZHJz&#10;L2Rvd25yZXYueG1sUEsFBgAAAAAEAAQA9QAAAIsDAAAAAA==&#10;"/>
                      <v:rect id="Rectangle 2793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utmcQA&#10;AADdAAAADwAAAGRycy9kb3ducmV2LnhtbESPQYvCMBSE78L+h/AWvGm6FVytRllWFD1qvXh7Ns+2&#10;bvNSmqjVX2+EBY/DzHzDTOetqcSVGldaVvDVj0AQZ1aXnCvYp8veCITzyBory6TgTg7ms4/OFBNt&#10;b7yl687nIkDYJaig8L5OpHRZQQZd39bEwTvZxqAPssmlbvAW4KaScRQNpcGSw0KBNf0WlP3tLkbB&#10;sYz3+Nimq8iMlwO/adPz5bBQqvvZ/kxAeGr9O/zfXmsF8fd4AK834QnI2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brZnEAAAA3QAAAA8AAAAAAAAAAAAAAAAAmAIAAGRycy9k&#10;b3ducmV2LnhtbFBLBQYAAAAABAAEAPUAAACJAwAAAAA=&#10;"/>
                      <w10:wrap anchory="page"/>
                    </v:group>
                  </w:pict>
                </mc:Fallback>
              </mc:AlternateContent>
            </w:r>
          </w:p>
        </w:tc>
      </w:tr>
      <w:tr w:rsidR="001A4159" w:rsidRPr="00361CEF" w14:paraId="3D286163" w14:textId="77777777" w:rsidTr="00801999">
        <w:trPr>
          <w:trHeight w:val="646"/>
        </w:trPr>
        <w:tc>
          <w:tcPr>
            <w:tcW w:w="5498" w:type="dxa"/>
          </w:tcPr>
          <w:p w14:paraId="0ABF2EDD" w14:textId="77777777" w:rsidR="001A4159" w:rsidRPr="00384116" w:rsidRDefault="001A4159" w:rsidP="000E460E">
            <w:pPr>
              <w:rPr>
                <w:rFonts w:asciiTheme="minorHAnsi" w:hAnsiTheme="minorHAnsi"/>
                <w:sz w:val="16"/>
                <w:szCs w:val="16"/>
              </w:rPr>
            </w:pPr>
          </w:p>
          <w:p w14:paraId="63758D87" w14:textId="77777777" w:rsidR="001A4159" w:rsidRPr="00384116" w:rsidRDefault="001A4159" w:rsidP="000E460E">
            <w:pPr>
              <w:rPr>
                <w:rFonts w:asciiTheme="majorHAnsi" w:hAnsiTheme="majorHAnsi"/>
                <w:sz w:val="24"/>
                <w:szCs w:val="24"/>
              </w:rPr>
            </w:pPr>
            <w:r w:rsidRPr="00384116">
              <w:rPr>
                <w:rFonts w:asciiTheme="minorHAnsi" w:hAnsiTheme="minorHAnsi"/>
                <w:sz w:val="24"/>
                <w:szCs w:val="24"/>
              </w:rPr>
              <w:t>Date Signed:</w:t>
            </w:r>
          </w:p>
        </w:tc>
        <w:tc>
          <w:tcPr>
            <w:tcW w:w="5129" w:type="dxa"/>
          </w:tcPr>
          <w:p w14:paraId="2FC36B8E" w14:textId="77777777" w:rsidR="001A4159" w:rsidRPr="00384116" w:rsidRDefault="001A4159" w:rsidP="000E460E">
            <w:pPr>
              <w:rPr>
                <w:rFonts w:asciiTheme="majorHAnsi" w:hAnsiTheme="majorHAnsi"/>
                <w:sz w:val="16"/>
                <w:szCs w:val="16"/>
              </w:rPr>
            </w:pPr>
          </w:p>
          <w:p w14:paraId="45B76241" w14:textId="77777777" w:rsidR="001B7A65" w:rsidRPr="00384116" w:rsidRDefault="001B7A65" w:rsidP="000E460E">
            <w:pPr>
              <w:rPr>
                <w:rFonts w:asciiTheme="majorHAnsi" w:hAnsiTheme="majorHAnsi"/>
                <w:sz w:val="16"/>
                <w:szCs w:val="16"/>
              </w:rPr>
            </w:pPr>
          </w:p>
          <w:p w14:paraId="21365A06" w14:textId="27413D85" w:rsidR="001B7A65" w:rsidRPr="00384116" w:rsidRDefault="001A4159" w:rsidP="001B7A65">
            <w:pPr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384116">
              <w:rPr>
                <w:rFonts w:asciiTheme="minorHAnsi" w:hAnsiTheme="minorHAnsi"/>
                <w:sz w:val="24"/>
                <w:szCs w:val="24"/>
              </w:rPr>
              <w:t>dd</w:t>
            </w:r>
            <w:proofErr w:type="spellEnd"/>
            <w:r w:rsidRPr="00384116">
              <w:rPr>
                <w:rFonts w:asciiTheme="minorHAnsi" w:hAnsiTheme="minorHAnsi"/>
                <w:sz w:val="24"/>
                <w:szCs w:val="24"/>
              </w:rPr>
              <w:t>/mm/</w:t>
            </w:r>
            <w:proofErr w:type="spellStart"/>
            <w:r w:rsidRPr="00384116">
              <w:rPr>
                <w:rFonts w:asciiTheme="minorHAnsi" w:hAnsiTheme="minorHAnsi"/>
                <w:sz w:val="24"/>
                <w:szCs w:val="24"/>
              </w:rPr>
              <w:t>yyyy</w:t>
            </w:r>
            <w:proofErr w:type="spellEnd"/>
          </w:p>
        </w:tc>
      </w:tr>
    </w:tbl>
    <w:p w14:paraId="392F7ADB" w14:textId="63DFC303" w:rsidR="00667945" w:rsidRDefault="00667945" w:rsidP="001B7A65">
      <w:pPr>
        <w:rPr>
          <w:sz w:val="24"/>
          <w:szCs w:val="24"/>
        </w:rPr>
        <w:sectPr w:rsidR="00667945" w:rsidSect="00394AAF">
          <w:pgSz w:w="11906" w:h="16838"/>
          <w:pgMar w:top="1134" w:right="720" w:bottom="720" w:left="720" w:header="709" w:footer="709" w:gutter="0"/>
          <w:cols w:space="708"/>
          <w:docGrid w:linePitch="360"/>
        </w:sectPr>
      </w:pPr>
    </w:p>
    <w:p w14:paraId="4518639A" w14:textId="1E9F9E9D" w:rsidR="00774B13" w:rsidRPr="00445F37" w:rsidRDefault="00774B13" w:rsidP="00445F37">
      <w:pPr>
        <w:rPr>
          <w:b/>
          <w:bCs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5"/>
        <w:gridCol w:w="8347"/>
      </w:tblGrid>
      <w:tr w:rsidR="00FE74E9" w14:paraId="120EF02A" w14:textId="77777777" w:rsidTr="00BC137F">
        <w:tc>
          <w:tcPr>
            <w:tcW w:w="2395" w:type="dxa"/>
          </w:tcPr>
          <w:p w14:paraId="33E05A74" w14:textId="2857440E" w:rsidR="00FE74E9" w:rsidRDefault="00B25EDF" w:rsidP="00BC137F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noProof/>
                <w:sz w:val="36"/>
                <w:szCs w:val="3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5166464" behindDoc="0" locked="0" layoutInCell="1" allowOverlap="1" wp14:anchorId="7DFCF2C9" wp14:editId="025CCF6E">
                      <wp:simplePos x="0" y="0"/>
                      <wp:positionH relativeFrom="page">
                        <wp:posOffset>5080</wp:posOffset>
                      </wp:positionH>
                      <wp:positionV relativeFrom="paragraph">
                        <wp:posOffset>191770</wp:posOffset>
                      </wp:positionV>
                      <wp:extent cx="6791325" cy="352425"/>
                      <wp:effectExtent l="0" t="0" r="28575" b="28575"/>
                      <wp:wrapNone/>
                      <wp:docPr id="3009" name="Text Box 30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91325" cy="3524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11260DA" w14:textId="1C2F5FF6" w:rsidR="00EE4A32" w:rsidRPr="00634521" w:rsidRDefault="00EE4A32" w:rsidP="00B25EDF">
                                  <w:pP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  <w:t xml:space="preserve">Participant Eligibility Number </w:t>
                                  </w:r>
                                  <w:r w:rsidRPr="00367F30"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drawing>
                                      <wp:inline distT="0" distB="0" distL="0" distR="0" wp14:anchorId="291A6496" wp14:editId="74919CB7">
                                        <wp:extent cx="885825" cy="219075"/>
                                        <wp:effectExtent l="0" t="0" r="9525" b="9525"/>
                                        <wp:docPr id="3010" name="Picture 301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85825" cy="2190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67F30">
                                    <w:rPr>
                                      <w:rFonts w:asciiTheme="minorHAnsi" w:hAnsiTheme="minorHAnsi"/>
                                      <w:noProof/>
                                      <w:sz w:val="24"/>
                                      <w:szCs w:val="24"/>
                                      <w:lang w:eastAsia="en-GB"/>
                                    </w:rPr>
                                    <w:drawing>
                                      <wp:inline distT="0" distB="0" distL="0" distR="0" wp14:anchorId="11360A99" wp14:editId="61415BA2">
                                        <wp:extent cx="885825" cy="219075"/>
                                        <wp:effectExtent l="0" t="0" r="9525" b="9525"/>
                                        <wp:docPr id="3011" name="Picture 30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85825" cy="2190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FCF2C9" id="Text Box 3009" o:spid="_x0000_s1231" type="#_x0000_t202" style="position:absolute;left:0;text-align:left;margin-left:.4pt;margin-top:15.1pt;width:534.75pt;height:27.75pt;z-index:25516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" fillcolor="#e7e6e6 [3214]" strokeweight=".5pt">
                      <v:textbox>
                        <w:txbxContent>
                          <w:p w14:paraId="311260DA" w14:textId="1C2F5FF6" w:rsidR="00EE4A32" w:rsidRPr="00634521" w:rsidRDefault="00EE4A32" w:rsidP="00B25EDF">
                            <w:pP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 xml:space="preserve">Participant Eligibility Number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291A6496" wp14:editId="74919CB7">
                                  <wp:extent cx="885825" cy="219075"/>
                                  <wp:effectExtent l="0" t="0" r="9525" b="9525"/>
                                  <wp:docPr id="3010" name="Picture 30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11360A99" wp14:editId="61415BA2">
                                  <wp:extent cx="885825" cy="219075"/>
                                  <wp:effectExtent l="0" t="0" r="9525" b="9525"/>
                                  <wp:docPr id="3011" name="Picture 30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8347" w:type="dxa"/>
          </w:tcPr>
          <w:p w14:paraId="40FAE43D" w14:textId="6F7352A5" w:rsidR="00FE74E9" w:rsidRDefault="00D84E04" w:rsidP="00BC137F">
            <w:pPr>
              <w:jc w:val="right"/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</w:rPr>
              <w:t>E</w:t>
            </w:r>
            <w:r w:rsidR="00DC2AC1">
              <w:rPr>
                <w:rFonts w:asciiTheme="minorHAnsi" w:hAnsiTheme="minorHAnsi" w:cs="Arial"/>
                <w:b/>
                <w:sz w:val="24"/>
                <w:szCs w:val="24"/>
              </w:rPr>
              <w:t>nd of Trial</w:t>
            </w:r>
          </w:p>
          <w:p w14:paraId="7412D8AA" w14:textId="76C8CDE0" w:rsidR="00FE74E9" w:rsidRDefault="00FE74E9" w:rsidP="00BC137F">
            <w:pPr>
              <w:jc w:val="right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</w:tr>
    </w:tbl>
    <w:p w14:paraId="62203F37" w14:textId="0BF09A2C" w:rsidR="00FE74E9" w:rsidRDefault="00FE74E9" w:rsidP="00FE74E9">
      <w:pPr>
        <w:pStyle w:val="Header"/>
        <w:rPr>
          <w:sz w:val="36"/>
          <w:szCs w:val="36"/>
        </w:rPr>
      </w:pPr>
    </w:p>
    <w:tbl>
      <w:tblPr>
        <w:tblStyle w:val="GridTable1Light"/>
        <w:tblW w:w="4995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59"/>
        <w:gridCol w:w="426"/>
        <w:gridCol w:w="2974"/>
        <w:gridCol w:w="1841"/>
        <w:gridCol w:w="854"/>
        <w:gridCol w:w="277"/>
        <w:gridCol w:w="290"/>
        <w:gridCol w:w="843"/>
        <w:gridCol w:w="432"/>
        <w:gridCol w:w="555"/>
      </w:tblGrid>
      <w:tr w:rsidR="00FE74E9" w:rsidRPr="003406F3" w14:paraId="27992325" w14:textId="77777777" w:rsidTr="005D1E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0"/>
          </w:tcPr>
          <w:p w14:paraId="5843441E" w14:textId="21785043" w:rsidR="00FE74E9" w:rsidRPr="003406F3" w:rsidRDefault="00FE74E9" w:rsidP="0044580C">
            <w:pPr>
              <w:rPr>
                <w:rFonts w:asciiTheme="minorHAnsi" w:hAnsiTheme="minorHAnsi"/>
                <w:b w:val="0"/>
                <w:color w:val="A6A6A6" w:themeColor="background1" w:themeShade="A6"/>
                <w:spacing w:val="60"/>
                <w:sz w:val="24"/>
                <w:szCs w:val="24"/>
              </w:rPr>
            </w:pPr>
          </w:p>
        </w:tc>
      </w:tr>
      <w:tr w:rsidR="00DC2AC1" w:rsidRPr="00487F22" w14:paraId="6DFE8970" w14:textId="77777777" w:rsidTr="00DC2A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2" w:type="pct"/>
            <w:gridSpan w:val="3"/>
            <w:vAlign w:val="center"/>
          </w:tcPr>
          <w:p w14:paraId="22645C1E" w14:textId="6263DB12" w:rsidR="00DC2AC1" w:rsidRPr="00DC2AC1" w:rsidRDefault="00DC2AC1" w:rsidP="00BC137F">
            <w:pPr>
              <w:spacing w:before="40" w:after="40"/>
              <w:rPr>
                <w:rFonts w:asciiTheme="minorHAnsi" w:hAnsiTheme="minorHAnsi"/>
                <w:b w:val="0"/>
                <w:bCs w:val="0"/>
                <w:i/>
              </w:rPr>
            </w:pPr>
            <w:r>
              <w:rPr>
                <w:rFonts w:asciiTheme="minorHAnsi" w:hAnsiTheme="minorHAnsi"/>
                <w:b w:val="0"/>
                <w:bCs w:val="0"/>
                <w:sz w:val="24"/>
                <w:szCs w:val="24"/>
              </w:rPr>
              <w:t>Did the woman complete the trial</w:t>
            </w:r>
            <w:r w:rsidRPr="00DC2AC1">
              <w:rPr>
                <w:rFonts w:asciiTheme="minorHAnsi" w:hAnsiTheme="minorHAnsi"/>
                <w:b w:val="0"/>
                <w:bCs w:val="0"/>
                <w:sz w:val="24"/>
                <w:szCs w:val="24"/>
              </w:rPr>
              <w:t>?</w:t>
            </w:r>
            <w:r w:rsidRPr="00DC2AC1">
              <w:rPr>
                <w:rFonts w:asciiTheme="minorHAnsi" w:hAnsiTheme="minorHAnsi"/>
                <w:b w:val="0"/>
                <w:bCs w:val="0"/>
                <w:i/>
              </w:rPr>
              <w:t xml:space="preserve">  If Yes, please do not complete the rest of the form, just sign and date the form</w:t>
            </w:r>
          </w:p>
        </w:tc>
        <w:tc>
          <w:tcPr>
            <w:tcW w:w="1253" w:type="pct"/>
            <w:gridSpan w:val="2"/>
            <w:vAlign w:val="center"/>
          </w:tcPr>
          <w:p w14:paraId="26805734" w14:textId="289A57E4" w:rsidR="00DC2AC1" w:rsidRPr="005D1E6C" w:rsidRDefault="00DC2AC1" w:rsidP="00DC2AC1">
            <w:pPr>
              <w:spacing w:before="40" w:after="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264" w:type="pct"/>
            <w:gridSpan w:val="2"/>
            <w:vAlign w:val="center"/>
          </w:tcPr>
          <w:p w14:paraId="249E4055" w14:textId="77777777" w:rsidR="00DC2AC1" w:rsidRPr="005D1E6C" w:rsidRDefault="00DC2AC1" w:rsidP="00DC2AC1">
            <w:pPr>
              <w:spacing w:before="40" w:after="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93" w:type="pct"/>
            <w:gridSpan w:val="2"/>
            <w:vAlign w:val="center"/>
          </w:tcPr>
          <w:p w14:paraId="6616B992" w14:textId="442A9ACC" w:rsidR="00DC2AC1" w:rsidRPr="005D1E6C" w:rsidRDefault="00DC2AC1" w:rsidP="00DC2AC1">
            <w:pPr>
              <w:spacing w:before="40" w:after="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258" w:type="pct"/>
            <w:vAlign w:val="center"/>
          </w:tcPr>
          <w:p w14:paraId="0F4F3DB2" w14:textId="10A8603A" w:rsidR="00DC2AC1" w:rsidRPr="005D1E6C" w:rsidRDefault="00DC2AC1" w:rsidP="005D1E6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D84E04" w:rsidRPr="00487F22" w14:paraId="77EDE852" w14:textId="77777777" w:rsidTr="00DC2A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2" w:type="pct"/>
            <w:gridSpan w:val="3"/>
            <w:vAlign w:val="center"/>
          </w:tcPr>
          <w:p w14:paraId="4FF8D3E8" w14:textId="77777777" w:rsidR="00D84E04" w:rsidRDefault="00D84E04" w:rsidP="00BC137F">
            <w:pPr>
              <w:spacing w:before="40" w:after="4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368" w:type="pct"/>
            <w:gridSpan w:val="7"/>
            <w:vAlign w:val="center"/>
          </w:tcPr>
          <w:p w14:paraId="17E644E6" w14:textId="2A289186" w:rsidR="00D84E04" w:rsidRDefault="00DC2AC1" w:rsidP="0044580C">
            <w:pPr>
              <w:spacing w:before="40" w:after="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  <w:r w:rsidRPr="00DE10C8">
              <w:rPr>
                <w:rFonts w:asciiTheme="minorHAnsi" w:hAnsiTheme="minorHAnsi"/>
                <w:noProof/>
                <w:sz w:val="24"/>
                <w:szCs w:val="24"/>
                <w:highlight w:val="yellow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5137792" behindDoc="0" locked="0" layoutInCell="1" allowOverlap="1" wp14:anchorId="27E63BCA" wp14:editId="3D8E6EF3">
                      <wp:simplePos x="0" y="0"/>
                      <wp:positionH relativeFrom="column">
                        <wp:posOffset>-45085</wp:posOffset>
                      </wp:positionH>
                      <wp:positionV relativeFrom="page">
                        <wp:posOffset>306705</wp:posOffset>
                      </wp:positionV>
                      <wp:extent cx="2078355" cy="234315"/>
                      <wp:effectExtent l="0" t="0" r="17145" b="32385"/>
                      <wp:wrapNone/>
                      <wp:docPr id="2924" name="Group 29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925" name="Rectangle 29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26" name="Straight Arrow Connector 292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27" name="Straight Arrow Connector 2927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28" name="Rectangle 29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29" name="Rectangle 29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30" name="Rectangle 29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31" name="Rectangle 29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32" name="Rectangle 29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33" name="Rectangle 29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34" name="Rectangle 29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group w14:anchorId="732A87CD" id="Group 2924" o:spid="_x0000_s1026" style="position:absolute;margin-left:-3.55pt;margin-top:24.15pt;width:163.65pt;height:18.45pt;z-index:255137792;mso-position-vertical-relative:page;mso-width-relative:margin;mso-height-relative:margin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">
                      <v:rect id="Rectangle 2925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TCWsYA&#10;AADdAAAADwAAAGRycy9kb3ducmV2LnhtbESPT2vCQBTE7wW/w/IEb3VjpNKkriItlvaYP5feXrOv&#10;STT7NmRXTf30bkHocZiZ3zDr7Wg6cabBtZYVLOYRCOLK6pZrBWWxf3wG4Tyyxs4yKfglB9vN5GGN&#10;qbYXzuic+1oECLsUFTTe96mUrmrIoJvbnjh4P3Yw6IMcaqkHvAS46WQcRStpsOWw0GBPrw1Vx/xk&#10;FHy3cYnXrHiPTLJf+s+xOJy+3pSaTcfdCwhPo/8P39sfWkGcxE/w9yY8Abm5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1TCWsYAAADdAAAADwAAAAAAAAAAAAAAAACYAgAAZHJz&#10;L2Rvd25yZXYueG1sUEsFBgAAAAAEAAQA9QAAAIsDAAAAAA==&#10;"/>
                      <v:shape id="Straight Arrow Connector 2926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tZiacYAAADdAAAADwAAAGRycy9kb3ducmV2LnhtbESPwWrDMBBE74X+g9hCL6WW7UNI3Mih&#10;FAohh0ATH3JcpI1tYq1cSXHcv48KhR6HmXnDrDezHcREPvSOFRRZDoJYO9Nzq6A5fr4uQYSIbHBw&#10;TAp+KMCmfnxYY2Xcjb9oOsRWJAiHChV0MY6VlEF3ZDFkbiRO3tl5izFJ30rj8ZbgdpBlni+kxZ7T&#10;QocjfXSkL4erVdDvmn0zvXxHr5e74uSLcDwNWqnnp/n9DUSkOf6H/9pbo6BclQv4fZOegKz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7WYmnGAAAA3QAAAA8AAAAAAAAA&#10;AAAAAAAAoQIAAGRycy9kb3ducmV2LnhtbFBLBQYAAAAABAAEAPkAAACUAwAAAAA=&#10;"/>
                      <v:shape id="Straight Arrow Connector 2927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rH8sYAAADdAAAADwAAAGRycy9kb3ducmV2LnhtbESPQWvCQBSE70L/w/IKvUjdJAer0VWK&#10;UCgeCmoOHh+7r0kw+zbdXWP677uC0OMwM98w6+1oOzGQD61jBfksA0GsnWm5VlCdPl4XIEJENtg5&#10;JgW/FGC7eZqssTTuxgcajrEWCcKhRAVNjH0pZdANWQwz1xMn79t5izFJX0vj8ZbgtpNFls2lxZbT&#10;QoM97RrSl+PVKmj31Vc1TH+i14t9fvZ5OJ07rdTL8/i+AhFpjP/hR/vTKCiWxRvc36QnID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Gax/LGAAAA3QAAAA8AAAAAAAAA&#10;AAAAAAAAoQIAAGRycy9kb3ducmV2LnhtbFBLBQYAAAAABAAEAPkAAACUAwAAAAA=&#10;"/>
                      <v:rect id="Rectangle 2928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VtxMIA&#10;AADdAAAADwAAAGRycy9kb3ducmV2LnhtbERPPW/CMBDdK/EfrEPqVpwGCZUUg6pWoDImYWE74msS&#10;iM9RbJLAr8cDUsen973ajKYRPXWutqzgfRaBIC6srrlUcMi3bx8gnEfW2FgmBTdysFlPXlaYaDtw&#10;Sn3mSxFC2CWooPK+TaR0RUUG3cy2xIH7s51BH2BXSt3hEMJNI+MoWkiDNYeGClv6rqi4ZFej4FTH&#10;B7yn+S4yy+3c78f8fD3+KPU6Hb8+QXga/b/46f7VCuJlHOaGN+EJ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VW3EwgAAAN0AAAAPAAAAAAAAAAAAAAAAAJgCAABkcnMvZG93&#10;bnJldi54bWxQSwUGAAAAAAQABAD1AAAAhwMAAAAA&#10;"/>
                      <v:rect id="Rectangle 2929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nIX8YA&#10;AADdAAAADwAAAGRycy9kb3ducmV2LnhtbESPT2vCQBTE7wW/w/KE3urGFEoTXUVaLO0xxou3Z/aZ&#10;RLNvQ3bzp/303ULB4zAzv2HW28k0YqDO1ZYVLBcRCOLC6ppLBcd8//QKwnlkjY1lUvBNDrab2cMa&#10;U21Hzmg4+FIECLsUFVTet6mUrqjIoFvYljh4F9sZ9EF2pdQdjgFuGhlH0Ys0WHNYqLClt4qK26E3&#10;Cs51fMSfLP+ITLJ/9l9Tfu1P70o9zqfdCoSnyd/D/+1PrSBO4gT+3oQnI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hnIX8YAAADdAAAADwAAAAAAAAAAAAAAAACYAgAAZHJz&#10;L2Rvd25yZXYueG1sUEsFBgAAAAAEAAQA9QAAAIsDAAAAAA==&#10;"/>
                      <v:rect id="Rectangle 2930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r3H8AA&#10;AADdAAAADwAAAGRycy9kb3ducmV2LnhtbERPTa/BQBTdS95/mFyJHVOVCGWIvBcvLKmN3dW52tK5&#10;03QG5debhcTy5HzPl62pxJ0aV1pWMBxEIIgzq0vOFRzSdX8CwnlkjZVlUvAkB8vFT2eOibYP3tF9&#10;73MRQtglqKDwvk6kdFlBBt3A1sSBO9vGoA+wyaVu8BHCTSXjKBpLgyWHhgJr+i0ou+5vRsGpjA/4&#10;2qX/kZmuR37bppfb8U+pXrddzUB4av1X/HFvtIJ4Ogr7w5vwBOTi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vr3H8AAAADdAAAADwAAAAAAAAAAAAAAAACYAgAAZHJzL2Rvd25y&#10;ZXYueG1sUEsFBgAAAAAEAAQA9QAAAIUDAAAAAA==&#10;"/>
                      <v:rect id="Rectangle 2931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ZShMQA&#10;AADdAAAADwAAAGRycy9kb3ducmV2LnhtbESPQYvCMBSE78L+h/AWvGlqBbHVKMuKoketF2/P5tl2&#10;t3kpTdTu/nojCB6HmfmGmS87U4sbta6yrGA0jEAQ51ZXXCg4ZuvBFITzyBpry6TgjxwsFx+9Oaba&#10;3nlPt4MvRICwS1FB6X2TSunykgy6oW2Ig3exrUEfZFtI3eI9wE0t4yiaSIMVh4USG/ouKf89XI2C&#10;cxUf8X+fbSKTrMd+12U/19NKqf5n9zUD4anz7/CrvdUK4mQ8gueb8ATk4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2UoTEAAAA3QAAAA8AAAAAAAAAAAAAAAAAmAIAAGRycy9k&#10;b3ducmV2LnhtbFBLBQYAAAAABAAEAPUAAACJAwAAAAA=&#10;"/>
                      <v:rect id="Rectangle 2932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TM88QA&#10;AADdAAAADwAAAGRycy9kb3ducmV2LnhtbESPQYvCMBSE7wv+h/AEb2tqBdFqFHFx0aPWy96ezbOt&#10;Ni+liVr99UYQ9jjMzDfMbNGaStyocaVlBYN+BII4s7rkXMEhXX+PQTiPrLGyTAoe5GAx73zNMNH2&#10;zju67X0uAoRdggoK7+tESpcVZND1bU0cvJNtDPogm1zqBu8BbioZR9FIGiw5LBRY06qg7LK/GgXH&#10;Mj7gc5f+RmayHvptm56vfz9K9brtcgrCU+v/w5/2RiuIJ8MY3m/CE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kzPPEAAAA3QAAAA8AAAAAAAAAAAAAAAAAmAIAAGRycy9k&#10;b3ducmV2LnhtbFBLBQYAAAAABAAEAPUAAACJAwAAAAA=&#10;"/>
                      <v:rect id="Rectangle 2933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hpaMQA&#10;AADdAAAADwAAAGRycy9kb3ducmV2LnhtbESPQYvCMBSE78L+h/AWvGm6LYh2jbKsKHrUevH2tnm2&#10;dZuX0kSt/nojCB6HmfmGmc47U4sLta6yrOBrGIEgzq2uuFCwz5aDMQjnkTXWlknBjRzMZx+9Kaba&#10;XnlLl50vRICwS1FB6X2TSunykgy6oW2Ig3e0rUEfZFtI3eI1wE0t4ygaSYMVh4USG/otKf/fnY2C&#10;vyre432brSIzWSZ+02Wn82GhVP+z+/kG4anz7/CrvdYK4kmSwPNNeAJ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4oaWjEAAAA3QAAAA8AAAAAAAAAAAAAAAAAmAIAAGRycy9k&#10;b3ducmV2LnhtbFBLBQYAAAAABAAEAPUAAACJAwAAAAA=&#10;"/>
                      <v:rect id="Rectangle 2934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HxHMQA&#10;AADdAAAADwAAAGRycy9kb3ducmV2LnhtbESPQYvCMBSE78L+h/AWvGm6VRatRllWFD1qvXh7Ns+2&#10;bvNSmqjVX2+EBY/DzHzDTOetqcSVGldaVvDVj0AQZ1aXnCvYp8veCITzyBory6TgTg7ms4/OFBNt&#10;b7yl687nIkDYJaig8L5OpHRZQQZd39bEwTvZxqAPssmlbvAW4KaScRR9S4Mlh4UCa/otKPvbXYyC&#10;Yxnv8bFNV5EZLwd+06bny2GhVPez/ZmA8NT6d/i/vdYK4vFgCK834QnI2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HB8RzEAAAA3QAAAA8AAAAAAAAAAAAAAAAAmAIAAGRycy9k&#10;b3ducmV2LnhtbFBLBQYAAAAABAAEAPUAAACJAwAAAAA=&#10;"/>
                      <w10:wrap anchory="page"/>
                    </v:group>
                  </w:pict>
                </mc:Fallback>
              </mc:AlternateContent>
            </w:r>
          </w:p>
        </w:tc>
      </w:tr>
      <w:tr w:rsidR="00DC2AC1" w:rsidRPr="00124131" w14:paraId="2DAD5566" w14:textId="77777777" w:rsidTr="00DC2A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32" w:type="pct"/>
            <w:gridSpan w:val="3"/>
            <w:vAlign w:val="center"/>
          </w:tcPr>
          <w:p w14:paraId="100070BD" w14:textId="6D583BA9" w:rsidR="00DC2AC1" w:rsidRPr="00124131" w:rsidRDefault="00DC2AC1" w:rsidP="00DC2AC1">
            <w:pPr>
              <w:spacing w:before="120" w:after="120"/>
              <w:rPr>
                <w:rFonts w:asciiTheme="minorHAnsi" w:hAnsiTheme="minorHAnsi"/>
                <w:bCs w:val="0"/>
                <w:color w:val="A6A6A6" w:themeColor="background1" w:themeShade="A6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Date of</w:t>
            </w:r>
            <w:r w:rsidRPr="00A6383C">
              <w:rPr>
                <w:rFonts w:asciiTheme="minorHAnsi" w:hAnsiTheme="minorHAnsi"/>
                <w:sz w:val="24"/>
                <w:szCs w:val="24"/>
              </w:rPr>
              <w:t xml:space="preserve"> withdrawal</w:t>
            </w:r>
          </w:p>
        </w:tc>
        <w:tc>
          <w:tcPr>
            <w:tcW w:w="2368" w:type="pct"/>
            <w:gridSpan w:val="7"/>
            <w:vAlign w:val="center"/>
          </w:tcPr>
          <w:p w14:paraId="6CF5C19F" w14:textId="77777777" w:rsidR="00DC2AC1" w:rsidRDefault="00DC2AC1" w:rsidP="00DC2AC1">
            <w:pPr>
              <w:spacing w:before="40" w:after="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</w:p>
          <w:p w14:paraId="0DE1E225" w14:textId="2B11DB16" w:rsidR="00DC2AC1" w:rsidRPr="00124131" w:rsidRDefault="00DC2AC1" w:rsidP="00DC2AC1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color w:val="A6A6A6" w:themeColor="background1" w:themeShade="A6"/>
                <w:sz w:val="24"/>
                <w:szCs w:val="24"/>
              </w:rPr>
            </w:pPr>
            <w:proofErr w:type="spellStart"/>
            <w:r w:rsidRPr="005D1E6C">
              <w:rPr>
                <w:rFonts w:asciiTheme="minorHAnsi" w:hAnsiTheme="minorHAnsi"/>
                <w:spacing w:val="20"/>
                <w:sz w:val="24"/>
                <w:szCs w:val="24"/>
              </w:rPr>
              <w:t>dd</w:t>
            </w:r>
            <w:proofErr w:type="spellEnd"/>
            <w:r w:rsidRPr="005D1E6C">
              <w:rPr>
                <w:rFonts w:asciiTheme="minorHAnsi" w:hAnsiTheme="minorHAnsi"/>
                <w:spacing w:val="20"/>
                <w:sz w:val="24"/>
                <w:szCs w:val="24"/>
              </w:rPr>
              <w:t>/mm/</w:t>
            </w:r>
            <w:proofErr w:type="spellStart"/>
            <w:r w:rsidRPr="005D1E6C">
              <w:rPr>
                <w:rFonts w:asciiTheme="minorHAnsi" w:hAnsiTheme="minorHAnsi"/>
                <w:spacing w:val="20"/>
                <w:sz w:val="24"/>
                <w:szCs w:val="24"/>
              </w:rPr>
              <w:t>yyyy</w:t>
            </w:r>
            <w:proofErr w:type="spellEnd"/>
          </w:p>
        </w:tc>
      </w:tr>
      <w:tr w:rsidR="00DC2AC1" w:rsidRPr="00124131" w14:paraId="50A56FB7" w14:textId="77777777" w:rsidTr="005D1E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0"/>
          </w:tcPr>
          <w:p w14:paraId="1654DCC0" w14:textId="77777777" w:rsidR="00DC2AC1" w:rsidRPr="00124131" w:rsidRDefault="00DC2AC1" w:rsidP="00DC2AC1">
            <w:pPr>
              <w:spacing w:before="120" w:after="120"/>
              <w:rPr>
                <w:rFonts w:asciiTheme="minorHAnsi" w:hAnsiTheme="minorHAnsi"/>
                <w:b w:val="0"/>
                <w:color w:val="A6A6A6" w:themeColor="background1" w:themeShade="A6"/>
                <w:sz w:val="24"/>
                <w:szCs w:val="24"/>
              </w:rPr>
            </w:pPr>
          </w:p>
        </w:tc>
      </w:tr>
      <w:tr w:rsidR="00DC2AC1" w:rsidRPr="00124131" w14:paraId="5AB5D6CF" w14:textId="77777777" w:rsidTr="005D1E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0"/>
          </w:tcPr>
          <w:p w14:paraId="6DB1E71E" w14:textId="3EB56052" w:rsidR="00DC2AC1" w:rsidRPr="004727AD" w:rsidRDefault="00DC2AC1" w:rsidP="00DC2AC1">
            <w:pPr>
              <w:spacing w:before="40" w:after="4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Main reason for woma</w:t>
            </w:r>
            <w:r w:rsidRPr="004727AD">
              <w:rPr>
                <w:rFonts w:asciiTheme="minorHAnsi" w:hAnsiTheme="minorHAnsi"/>
                <w:sz w:val="24"/>
                <w:szCs w:val="24"/>
              </w:rPr>
              <w:t>n’s withdrawal (Select main reason)</w:t>
            </w:r>
          </w:p>
          <w:p w14:paraId="5CFC6B86" w14:textId="1FF451DE" w:rsidR="00DC2AC1" w:rsidRPr="00124131" w:rsidRDefault="00DC2AC1" w:rsidP="00DC2AC1">
            <w:pPr>
              <w:spacing w:before="40" w:after="40"/>
              <w:rPr>
                <w:rFonts w:asciiTheme="minorHAnsi" w:hAnsiTheme="minorHAnsi"/>
                <w:b w:val="0"/>
                <w:color w:val="A6A6A6" w:themeColor="background1" w:themeShade="A6"/>
                <w:sz w:val="24"/>
                <w:szCs w:val="24"/>
              </w:rPr>
            </w:pPr>
            <w:r w:rsidRPr="004727AD">
              <w:rPr>
                <w:rFonts w:asciiTheme="minorHAnsi" w:hAnsiTheme="minorHAnsi"/>
                <w:sz w:val="24"/>
                <w:szCs w:val="24"/>
              </w:rPr>
              <w:t>N.B.</w:t>
            </w:r>
            <w:r>
              <w:rPr>
                <w:rFonts w:asciiTheme="minorHAnsi" w:hAnsiTheme="minorHAnsi"/>
                <w:b w:val="0"/>
                <w:sz w:val="24"/>
                <w:szCs w:val="24"/>
              </w:rPr>
              <w:t xml:space="preserve"> The woma</w:t>
            </w:r>
            <w:r w:rsidRPr="004727AD">
              <w:rPr>
                <w:rFonts w:asciiTheme="minorHAnsi" w:hAnsiTheme="minorHAnsi"/>
                <w:b w:val="0"/>
                <w:sz w:val="24"/>
                <w:szCs w:val="24"/>
              </w:rPr>
              <w:t xml:space="preserve">n may choose not to give her reasons for, or </w:t>
            </w:r>
            <w:r>
              <w:rPr>
                <w:rFonts w:asciiTheme="minorHAnsi" w:hAnsiTheme="minorHAnsi"/>
                <w:b w:val="0"/>
                <w:sz w:val="24"/>
                <w:szCs w:val="24"/>
              </w:rPr>
              <w:t>answer any questions about her</w:t>
            </w:r>
            <w:r w:rsidRPr="004727AD">
              <w:rPr>
                <w:rFonts w:asciiTheme="minorHAnsi" w:hAnsiTheme="minorHAnsi"/>
                <w:b w:val="0"/>
                <w:sz w:val="24"/>
                <w:szCs w:val="24"/>
              </w:rPr>
              <w:t xml:space="preserve"> decision </w:t>
            </w:r>
            <w:r>
              <w:rPr>
                <w:rFonts w:asciiTheme="minorHAnsi" w:hAnsiTheme="minorHAnsi"/>
                <w:b w:val="0"/>
                <w:sz w:val="24"/>
                <w:szCs w:val="24"/>
              </w:rPr>
              <w:t>to withdraw; however if the woma</w:t>
            </w:r>
            <w:r w:rsidRPr="004727AD">
              <w:rPr>
                <w:rFonts w:asciiTheme="minorHAnsi" w:hAnsiTheme="minorHAnsi"/>
                <w:b w:val="0"/>
                <w:sz w:val="24"/>
                <w:szCs w:val="24"/>
              </w:rPr>
              <w:t xml:space="preserve">n is happy to offer this information, please record </w:t>
            </w:r>
            <w:r>
              <w:rPr>
                <w:rFonts w:asciiTheme="minorHAnsi" w:hAnsiTheme="minorHAnsi"/>
                <w:b w:val="0"/>
                <w:sz w:val="24"/>
                <w:szCs w:val="24"/>
              </w:rPr>
              <w:t xml:space="preserve">in the space </w:t>
            </w:r>
            <w:r w:rsidRPr="004727AD">
              <w:rPr>
                <w:rFonts w:asciiTheme="minorHAnsi" w:hAnsiTheme="minorHAnsi"/>
                <w:b w:val="0"/>
                <w:sz w:val="24"/>
                <w:szCs w:val="24"/>
              </w:rPr>
              <w:t>below</w:t>
            </w:r>
            <w:r>
              <w:rPr>
                <w:rFonts w:asciiTheme="minorHAnsi" w:hAnsiTheme="minorHAnsi"/>
                <w:b w:val="0"/>
                <w:sz w:val="24"/>
                <w:szCs w:val="24"/>
              </w:rPr>
              <w:t>.</w:t>
            </w:r>
          </w:p>
        </w:tc>
      </w:tr>
      <w:tr w:rsidR="00DC2AC1" w:rsidRPr="00124131" w14:paraId="7579ED08" w14:textId="77777777" w:rsidTr="005D1E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1" w:type="pct"/>
          </w:tcPr>
          <w:p w14:paraId="0CFEA8F5" w14:textId="367DEA77" w:rsidR="00DC2AC1" w:rsidRPr="004727AD" w:rsidRDefault="00DC2AC1" w:rsidP="00DC2AC1">
            <w:pPr>
              <w:spacing w:before="40" w:after="40"/>
              <w:rPr>
                <w:rFonts w:asciiTheme="minorHAnsi" w:hAnsi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sz w:val="24"/>
                <w:szCs w:val="24"/>
              </w:rPr>
              <w:t>Woma</w:t>
            </w:r>
            <w:r w:rsidRPr="004727AD">
              <w:rPr>
                <w:rFonts w:asciiTheme="minorHAnsi" w:hAnsiTheme="minorHAnsi"/>
                <w:b w:val="0"/>
                <w:sz w:val="24"/>
                <w:szCs w:val="24"/>
              </w:rPr>
              <w:t>n’s decision</w:t>
            </w:r>
          </w:p>
        </w:tc>
        <w:tc>
          <w:tcPr>
            <w:tcW w:w="198" w:type="pct"/>
          </w:tcPr>
          <w:p w14:paraId="20A465BE" w14:textId="77777777" w:rsidR="00DC2AC1" w:rsidRDefault="00DC2AC1" w:rsidP="00DC2AC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3751" w:type="pct"/>
            <w:gridSpan w:val="8"/>
          </w:tcPr>
          <w:p w14:paraId="5DE00057" w14:textId="77777777" w:rsidR="00DC2AC1" w:rsidRPr="00124131" w:rsidRDefault="00DC2AC1" w:rsidP="00DC2AC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color w:val="A6A6A6" w:themeColor="background1" w:themeShade="A6"/>
                <w:sz w:val="24"/>
                <w:szCs w:val="24"/>
              </w:rPr>
            </w:pPr>
          </w:p>
        </w:tc>
      </w:tr>
      <w:tr w:rsidR="00DC2AC1" w:rsidRPr="00124131" w14:paraId="2CD9658D" w14:textId="77777777" w:rsidTr="005D1E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1" w:type="pct"/>
          </w:tcPr>
          <w:p w14:paraId="657151F9" w14:textId="77777777" w:rsidR="00DC2AC1" w:rsidRPr="004727AD" w:rsidRDefault="00DC2AC1" w:rsidP="00DC2AC1">
            <w:pPr>
              <w:spacing w:before="40" w:after="40"/>
              <w:rPr>
                <w:rFonts w:asciiTheme="minorHAnsi" w:hAnsi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sz w:val="24"/>
                <w:szCs w:val="24"/>
              </w:rPr>
              <w:t>Protocol violation</w:t>
            </w:r>
          </w:p>
        </w:tc>
        <w:tc>
          <w:tcPr>
            <w:tcW w:w="198" w:type="pct"/>
          </w:tcPr>
          <w:p w14:paraId="4762A0E3" w14:textId="77777777" w:rsidR="00DC2AC1" w:rsidRDefault="00DC2AC1" w:rsidP="00DC2AC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3751" w:type="pct"/>
            <w:gridSpan w:val="8"/>
          </w:tcPr>
          <w:p w14:paraId="2DC2FFBB" w14:textId="77777777" w:rsidR="00DC2AC1" w:rsidRPr="00124131" w:rsidRDefault="00DC2AC1" w:rsidP="00DC2AC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color w:val="A6A6A6" w:themeColor="background1" w:themeShade="A6"/>
                <w:sz w:val="24"/>
                <w:szCs w:val="24"/>
              </w:rPr>
            </w:pPr>
          </w:p>
        </w:tc>
      </w:tr>
      <w:tr w:rsidR="00DC2AC1" w:rsidRPr="00124131" w14:paraId="743DA26F" w14:textId="77777777" w:rsidTr="005D1E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1" w:type="pct"/>
          </w:tcPr>
          <w:p w14:paraId="2B19AA0A" w14:textId="77777777" w:rsidR="00DC2AC1" w:rsidRPr="004727AD" w:rsidRDefault="00DC2AC1" w:rsidP="00DC2AC1">
            <w:pPr>
              <w:spacing w:before="40" w:after="40"/>
              <w:rPr>
                <w:rFonts w:asciiTheme="minorHAnsi" w:hAnsi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sz w:val="24"/>
                <w:szCs w:val="24"/>
              </w:rPr>
              <w:t>Lost to follow-up</w:t>
            </w:r>
          </w:p>
        </w:tc>
        <w:tc>
          <w:tcPr>
            <w:tcW w:w="198" w:type="pct"/>
          </w:tcPr>
          <w:p w14:paraId="129D16FB" w14:textId="77777777" w:rsidR="00DC2AC1" w:rsidRDefault="00DC2AC1" w:rsidP="00DC2AC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3751" w:type="pct"/>
            <w:gridSpan w:val="8"/>
          </w:tcPr>
          <w:p w14:paraId="2F874A64" w14:textId="77777777" w:rsidR="00DC2AC1" w:rsidRPr="00124131" w:rsidRDefault="00DC2AC1" w:rsidP="00DC2AC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color w:val="A6A6A6" w:themeColor="background1" w:themeShade="A6"/>
                <w:sz w:val="24"/>
                <w:szCs w:val="24"/>
              </w:rPr>
            </w:pPr>
          </w:p>
        </w:tc>
      </w:tr>
      <w:tr w:rsidR="00DC2AC1" w:rsidRPr="00124131" w14:paraId="7C7FDDBD" w14:textId="77777777" w:rsidTr="005D1E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1" w:type="pct"/>
          </w:tcPr>
          <w:p w14:paraId="7B8D80CB" w14:textId="77777777" w:rsidR="00DC2AC1" w:rsidRPr="004727AD" w:rsidRDefault="00DC2AC1" w:rsidP="00DC2AC1">
            <w:pPr>
              <w:spacing w:before="40" w:after="40"/>
              <w:rPr>
                <w:rFonts w:asciiTheme="minorHAnsi" w:hAnsi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sz w:val="24"/>
                <w:szCs w:val="24"/>
              </w:rPr>
              <w:t>Trial stopped</w:t>
            </w:r>
          </w:p>
        </w:tc>
        <w:tc>
          <w:tcPr>
            <w:tcW w:w="198" w:type="pct"/>
          </w:tcPr>
          <w:p w14:paraId="7E92F157" w14:textId="77777777" w:rsidR="00DC2AC1" w:rsidRDefault="00DC2AC1" w:rsidP="00DC2AC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3751" w:type="pct"/>
            <w:gridSpan w:val="8"/>
          </w:tcPr>
          <w:p w14:paraId="664191B6" w14:textId="77777777" w:rsidR="00DC2AC1" w:rsidRPr="00124131" w:rsidRDefault="00DC2AC1" w:rsidP="00DC2AC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color w:val="A6A6A6" w:themeColor="background1" w:themeShade="A6"/>
                <w:sz w:val="24"/>
                <w:szCs w:val="24"/>
              </w:rPr>
            </w:pPr>
          </w:p>
        </w:tc>
      </w:tr>
      <w:tr w:rsidR="00DC2AC1" w:rsidRPr="00590364" w14:paraId="6A8A7C27" w14:textId="77777777" w:rsidTr="005D1E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1" w:type="pct"/>
          </w:tcPr>
          <w:p w14:paraId="506A87B5" w14:textId="77777777" w:rsidR="00DC2AC1" w:rsidRDefault="00DC2AC1" w:rsidP="00DC2AC1">
            <w:pPr>
              <w:spacing w:before="40" w:after="40"/>
              <w:rPr>
                <w:rFonts w:asciiTheme="minorHAnsi" w:hAnsi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sz w:val="24"/>
                <w:szCs w:val="24"/>
              </w:rPr>
              <w:t>Adverse Event</w:t>
            </w:r>
          </w:p>
        </w:tc>
        <w:tc>
          <w:tcPr>
            <w:tcW w:w="198" w:type="pct"/>
          </w:tcPr>
          <w:p w14:paraId="21E501E6" w14:textId="77777777" w:rsidR="00DC2AC1" w:rsidRDefault="00DC2AC1" w:rsidP="00DC2AC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3751" w:type="pct"/>
            <w:gridSpan w:val="8"/>
          </w:tcPr>
          <w:p w14:paraId="6986918B" w14:textId="10967AD8" w:rsidR="00DC2AC1" w:rsidRPr="00590364" w:rsidRDefault="00DC2AC1" w:rsidP="00DC2AC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A6A6A6" w:themeColor="background1" w:themeShade="A6"/>
                <w:sz w:val="24"/>
                <w:szCs w:val="24"/>
              </w:rPr>
            </w:pPr>
            <w:r w:rsidRPr="00590364">
              <w:rPr>
                <w:rFonts w:asciiTheme="minorHAnsi" w:hAnsiTheme="minorHAnsi"/>
                <w:sz w:val="24"/>
                <w:szCs w:val="24"/>
              </w:rPr>
              <w:t>Please specify the Adverse Event</w:t>
            </w:r>
            <w:r>
              <w:rPr>
                <w:rFonts w:asciiTheme="minorHAnsi" w:hAnsiTheme="minorHAnsi"/>
                <w:sz w:val="24"/>
                <w:szCs w:val="24"/>
              </w:rPr>
              <w:t>:____________________________________</w:t>
            </w:r>
          </w:p>
        </w:tc>
      </w:tr>
      <w:tr w:rsidR="00DC2AC1" w:rsidRPr="00124131" w14:paraId="42F8F587" w14:textId="77777777" w:rsidTr="005D1E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1" w:type="pct"/>
          </w:tcPr>
          <w:p w14:paraId="5DC9CB45" w14:textId="77777777" w:rsidR="00DC2AC1" w:rsidRPr="004727AD" w:rsidRDefault="00DC2AC1" w:rsidP="00DC2AC1">
            <w:pPr>
              <w:spacing w:before="40" w:after="40"/>
              <w:rPr>
                <w:rFonts w:asciiTheme="minorHAnsi" w:hAnsi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sz w:val="24"/>
                <w:szCs w:val="24"/>
              </w:rPr>
              <w:t>Other</w:t>
            </w:r>
          </w:p>
        </w:tc>
        <w:tc>
          <w:tcPr>
            <w:tcW w:w="198" w:type="pct"/>
          </w:tcPr>
          <w:p w14:paraId="2187ED83" w14:textId="77777777" w:rsidR="00DC2AC1" w:rsidRDefault="00DC2AC1" w:rsidP="00DC2AC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3751" w:type="pct"/>
            <w:gridSpan w:val="8"/>
          </w:tcPr>
          <w:p w14:paraId="76AF6D17" w14:textId="092839CA" w:rsidR="00DC2AC1" w:rsidRPr="00C25CBA" w:rsidRDefault="001011F2" w:rsidP="00DC2AC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A6A6A6" w:themeColor="background1" w:themeShade="A6"/>
                <w:sz w:val="24"/>
                <w:szCs w:val="24"/>
              </w:rPr>
            </w:pPr>
            <w:r w:rsidRPr="00B944AB">
              <w:rPr>
                <w:rFonts w:asciiTheme="minorHAnsi" w:hAnsiTheme="minorHAnsi"/>
                <w:sz w:val="24"/>
                <w:szCs w:val="24"/>
              </w:rPr>
              <w:t>Please specify Other: _____________________________________________</w:t>
            </w:r>
          </w:p>
        </w:tc>
      </w:tr>
      <w:tr w:rsidR="00DC2AC1" w:rsidRPr="00124131" w14:paraId="0EBD772C" w14:textId="77777777" w:rsidTr="005D1E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0"/>
          </w:tcPr>
          <w:p w14:paraId="63F024B7" w14:textId="77777777" w:rsidR="00DC2AC1" w:rsidRPr="00124131" w:rsidRDefault="00DC2AC1" w:rsidP="00DC2AC1">
            <w:pPr>
              <w:spacing w:before="120" w:after="120"/>
              <w:rPr>
                <w:rFonts w:asciiTheme="minorHAnsi" w:hAnsiTheme="minorHAnsi"/>
                <w:b w:val="0"/>
                <w:color w:val="A6A6A6" w:themeColor="background1" w:themeShade="A6"/>
                <w:sz w:val="24"/>
                <w:szCs w:val="24"/>
              </w:rPr>
            </w:pPr>
          </w:p>
        </w:tc>
      </w:tr>
      <w:tr w:rsidR="00DC2AC1" w:rsidRPr="00C3472B" w14:paraId="4DCAAD44" w14:textId="77777777" w:rsidTr="005D1E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0"/>
          </w:tcPr>
          <w:p w14:paraId="15917BAC" w14:textId="552D2F79" w:rsidR="00DC2AC1" w:rsidRDefault="00DC2AC1" w:rsidP="00DC2AC1">
            <w:pPr>
              <w:spacing w:before="40" w:after="4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Woma</w:t>
            </w:r>
            <w:r w:rsidRPr="00C3472B">
              <w:rPr>
                <w:rFonts w:asciiTheme="minorHAnsi" w:hAnsiTheme="minorHAnsi"/>
                <w:sz w:val="24"/>
                <w:szCs w:val="24"/>
              </w:rPr>
              <w:t>n’s Trial Status</w:t>
            </w:r>
          </w:p>
          <w:p w14:paraId="0942412A" w14:textId="1F76400D" w:rsidR="00DC2AC1" w:rsidRPr="00C3472B" w:rsidRDefault="00DC2AC1" w:rsidP="00DC2AC1">
            <w:pPr>
              <w:spacing w:before="40" w:after="40"/>
              <w:rPr>
                <w:rFonts w:asciiTheme="minorHAnsi" w:hAnsiTheme="minorHAnsi"/>
                <w:b w:val="0"/>
                <w:color w:val="A6A6A6" w:themeColor="background1" w:themeShade="A6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N.B. </w:t>
            </w:r>
            <w:r w:rsidRPr="00C3472B">
              <w:rPr>
                <w:rFonts w:asciiTheme="minorHAnsi" w:hAnsiTheme="minorHAnsi"/>
                <w:b w:val="0"/>
                <w:sz w:val="24"/>
                <w:szCs w:val="24"/>
              </w:rPr>
              <w:t>All women</w:t>
            </w:r>
            <w:r>
              <w:rPr>
                <w:rFonts w:asciiTheme="minorHAnsi" w:hAnsiTheme="minorHAnsi"/>
                <w:b w:val="0"/>
                <w:sz w:val="24"/>
                <w:szCs w:val="24"/>
              </w:rPr>
              <w:t xml:space="preserve"> withdrawn from the trial should remain on-study for follow-up and sampling purposes, unless the woman has specifically requested to be completely withdrawn from the trial i.e. no follow-up</w:t>
            </w:r>
          </w:p>
        </w:tc>
      </w:tr>
      <w:tr w:rsidR="00DC2AC1" w14:paraId="5DD3C40C" w14:textId="77777777" w:rsidTr="00B958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8" w:type="pct"/>
            <w:gridSpan w:val="4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7365EEB4" w14:textId="77777777" w:rsidR="00DC2AC1" w:rsidRDefault="00DC2AC1" w:rsidP="00DC2AC1">
            <w:pPr>
              <w:spacing w:before="40" w:after="40"/>
              <w:rPr>
                <w:rFonts w:asciiTheme="minorHAnsi" w:hAnsiTheme="minorHAnsi"/>
                <w:bCs w:val="0"/>
                <w:sz w:val="24"/>
                <w:szCs w:val="24"/>
              </w:rPr>
            </w:pPr>
          </w:p>
        </w:tc>
        <w:tc>
          <w:tcPr>
            <w:tcW w:w="526" w:type="pct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288369E6" w14:textId="222594D8" w:rsidR="00DC2AC1" w:rsidRPr="005D1E6C" w:rsidRDefault="00DC2AC1" w:rsidP="00DC2AC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</w:tc>
        <w:tc>
          <w:tcPr>
            <w:tcW w:w="527" w:type="pct"/>
            <w:gridSpan w:val="2"/>
          </w:tcPr>
          <w:p w14:paraId="548275CB" w14:textId="4D146EB9" w:rsidR="00DC2AC1" w:rsidRDefault="00DC2AC1" w:rsidP="00DC2AC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Woman</w:t>
            </w:r>
          </w:p>
        </w:tc>
        <w:tc>
          <w:tcPr>
            <w:tcW w:w="459" w:type="pct"/>
            <w:gridSpan w:val="2"/>
          </w:tcPr>
          <w:p w14:paraId="2BEDD366" w14:textId="77777777" w:rsidR="00DC2AC1" w:rsidRDefault="00DC2AC1" w:rsidP="00DC2AC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Baby</w:t>
            </w:r>
          </w:p>
        </w:tc>
      </w:tr>
      <w:tr w:rsidR="00DC2AC1" w14:paraId="122FA74F" w14:textId="77777777" w:rsidTr="00B958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8" w:type="pct"/>
            <w:gridSpan w:val="4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2014F1F4" w14:textId="77777777" w:rsidR="00DC2AC1" w:rsidRPr="00B466F2" w:rsidRDefault="00DC2AC1" w:rsidP="00DC2AC1">
            <w:pPr>
              <w:spacing w:before="40" w:after="40"/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B466F2">
              <w:rPr>
                <w:rFonts w:asciiTheme="minorHAnsi" w:hAnsiTheme="minorHAnsi"/>
                <w:b w:val="0"/>
                <w:sz w:val="24"/>
                <w:szCs w:val="24"/>
              </w:rPr>
              <w:t>Withdrawn from intervention</w:t>
            </w:r>
          </w:p>
        </w:tc>
        <w:tc>
          <w:tcPr>
            <w:tcW w:w="526" w:type="pct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14:paraId="5E92DF34" w14:textId="77777777" w:rsidR="00DC2AC1" w:rsidRDefault="00DC2AC1" w:rsidP="00DC2AC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  <w:tc>
          <w:tcPr>
            <w:tcW w:w="527" w:type="pct"/>
            <w:gridSpan w:val="2"/>
          </w:tcPr>
          <w:p w14:paraId="4389A542" w14:textId="77777777" w:rsidR="00DC2AC1" w:rsidRDefault="00DC2AC1" w:rsidP="00DC2AC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459" w:type="pct"/>
            <w:gridSpan w:val="2"/>
            <w:shd w:val="pct15" w:color="auto" w:fill="auto"/>
          </w:tcPr>
          <w:p w14:paraId="1295A6E0" w14:textId="77777777" w:rsidR="00DC2AC1" w:rsidRDefault="00DC2AC1" w:rsidP="00DC2AC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DC2AC1" w14:paraId="02785A4A" w14:textId="77777777" w:rsidTr="00B958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8" w:type="pct"/>
            <w:gridSpan w:val="4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49324390" w14:textId="77777777" w:rsidR="00DC2AC1" w:rsidRPr="00B466F2" w:rsidRDefault="00DC2AC1" w:rsidP="00DC2AC1">
            <w:pPr>
              <w:spacing w:before="40" w:after="40"/>
              <w:rPr>
                <w:rFonts w:asciiTheme="minorHAnsi" w:hAnsi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sz w:val="24"/>
                <w:szCs w:val="24"/>
              </w:rPr>
              <w:t>Withdraw from follow-up</w:t>
            </w:r>
          </w:p>
        </w:tc>
        <w:tc>
          <w:tcPr>
            <w:tcW w:w="526" w:type="pct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14:paraId="2856B831" w14:textId="77777777" w:rsidR="00DC2AC1" w:rsidRDefault="00DC2AC1" w:rsidP="00DC2AC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  <w:tc>
          <w:tcPr>
            <w:tcW w:w="527" w:type="pct"/>
            <w:gridSpan w:val="2"/>
          </w:tcPr>
          <w:p w14:paraId="21E4F137" w14:textId="77777777" w:rsidR="00DC2AC1" w:rsidRDefault="00DC2AC1" w:rsidP="00DC2AC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67069468" w14:textId="77777777" w:rsidR="00DC2AC1" w:rsidRDefault="00DC2AC1" w:rsidP="00DC2AC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DC2AC1" w14:paraId="6070B06D" w14:textId="77777777" w:rsidTr="00B958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8" w:type="pct"/>
            <w:gridSpan w:val="4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23798077" w14:textId="77777777" w:rsidR="00DC2AC1" w:rsidRDefault="00DC2AC1" w:rsidP="00DC2AC1">
            <w:pPr>
              <w:spacing w:before="40" w:after="40"/>
              <w:rPr>
                <w:rFonts w:asciiTheme="minorHAnsi" w:hAnsi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sz w:val="24"/>
                <w:szCs w:val="24"/>
              </w:rPr>
              <w:t>Withdraw from long-term follow-up</w:t>
            </w:r>
          </w:p>
        </w:tc>
        <w:tc>
          <w:tcPr>
            <w:tcW w:w="526" w:type="pct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FFFFFF" w:themeFill="background1"/>
          </w:tcPr>
          <w:p w14:paraId="074220D6" w14:textId="77777777" w:rsidR="00DC2AC1" w:rsidRDefault="00DC2AC1" w:rsidP="00DC2AC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  <w:tc>
          <w:tcPr>
            <w:tcW w:w="527" w:type="pct"/>
            <w:gridSpan w:val="2"/>
            <w:shd w:val="pct15" w:color="auto" w:fill="auto"/>
          </w:tcPr>
          <w:p w14:paraId="0EF26FC9" w14:textId="77777777" w:rsidR="00DC2AC1" w:rsidRDefault="00DC2AC1" w:rsidP="00DC2AC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459" w:type="pct"/>
            <w:gridSpan w:val="2"/>
          </w:tcPr>
          <w:p w14:paraId="05B734C9" w14:textId="77777777" w:rsidR="00DC2AC1" w:rsidRDefault="00DC2AC1" w:rsidP="00DC2AC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</w:tbl>
    <w:p w14:paraId="00DFDFB4" w14:textId="5B34682E" w:rsidR="00FE74E9" w:rsidRDefault="00FE74E9" w:rsidP="002B1CBC">
      <w:pPr>
        <w:spacing w:after="120"/>
        <w:rPr>
          <w:rFonts w:asciiTheme="minorHAnsi" w:hAnsiTheme="minorHAnsi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5"/>
        <w:gridCol w:w="5097"/>
      </w:tblGrid>
      <w:tr w:rsidR="0044580C" w14:paraId="54200B78" w14:textId="77777777" w:rsidTr="00BC137F">
        <w:tc>
          <w:tcPr>
            <w:tcW w:w="5665" w:type="dxa"/>
          </w:tcPr>
          <w:p w14:paraId="15B8FC03" w14:textId="77777777" w:rsidR="0044580C" w:rsidRDefault="0044580C" w:rsidP="00BC137F">
            <w:pPr>
              <w:rPr>
                <w:rFonts w:asciiTheme="majorHAnsi" w:hAnsiTheme="majorHAnsi"/>
              </w:rPr>
            </w:pPr>
            <w:r w:rsidRPr="005D1E6C">
              <w:rPr>
                <w:rFonts w:asciiTheme="minorHAnsi" w:hAnsiTheme="minorHAnsi"/>
                <w:sz w:val="24"/>
                <w:szCs w:val="24"/>
              </w:rPr>
              <w:t>Name of person completing the form (print name):</w:t>
            </w:r>
            <w:r w:rsidRPr="00E97038">
              <w:rPr>
                <w:rFonts w:asciiTheme="minorHAnsi" w:hAnsiTheme="minorHAnsi"/>
                <w:sz w:val="16"/>
                <w:szCs w:val="16"/>
              </w:rPr>
              <w:t>please note, your name must be on the trial delegation log</w:t>
            </w:r>
          </w:p>
        </w:tc>
        <w:tc>
          <w:tcPr>
            <w:tcW w:w="5097" w:type="dxa"/>
          </w:tcPr>
          <w:p w14:paraId="74A8B2CA" w14:textId="77777777" w:rsidR="0044580C" w:rsidRDefault="0044580C" w:rsidP="00BC137F">
            <w:pPr>
              <w:rPr>
                <w:rFonts w:asciiTheme="majorHAnsi" w:hAnsiTheme="majorHAnsi"/>
              </w:rPr>
            </w:pPr>
          </w:p>
          <w:p w14:paraId="06DFD5F7" w14:textId="5EFD4EDC" w:rsidR="0044580C" w:rsidRDefault="0044580C" w:rsidP="00BC137F">
            <w:pPr>
              <w:rPr>
                <w:rFonts w:asciiTheme="majorHAnsi" w:hAnsiTheme="majorHAnsi"/>
              </w:rPr>
            </w:pPr>
          </w:p>
        </w:tc>
      </w:tr>
      <w:tr w:rsidR="0044580C" w14:paraId="4CB8DA3D" w14:textId="77777777" w:rsidTr="00BC137F">
        <w:tc>
          <w:tcPr>
            <w:tcW w:w="5665" w:type="dxa"/>
          </w:tcPr>
          <w:p w14:paraId="012C9339" w14:textId="77777777" w:rsidR="0044580C" w:rsidRPr="005D1E6C" w:rsidRDefault="0044580C" w:rsidP="00BC137F">
            <w:pPr>
              <w:rPr>
                <w:rFonts w:asciiTheme="minorHAnsi" w:hAnsiTheme="minorHAnsi"/>
                <w:sz w:val="24"/>
                <w:szCs w:val="24"/>
              </w:rPr>
            </w:pPr>
            <w:r w:rsidRPr="005D1E6C">
              <w:rPr>
                <w:rFonts w:asciiTheme="minorHAnsi" w:hAnsiTheme="minorHAnsi"/>
                <w:sz w:val="24"/>
                <w:szCs w:val="24"/>
              </w:rPr>
              <w:t>Signature of person completing the form:</w:t>
            </w:r>
          </w:p>
          <w:p w14:paraId="6C64D0E9" w14:textId="77777777" w:rsidR="005D1E6C" w:rsidRDefault="005D1E6C" w:rsidP="00BC137F">
            <w:pPr>
              <w:rPr>
                <w:rFonts w:asciiTheme="majorHAnsi" w:hAnsiTheme="majorHAnsi"/>
              </w:rPr>
            </w:pPr>
          </w:p>
        </w:tc>
        <w:tc>
          <w:tcPr>
            <w:tcW w:w="5097" w:type="dxa"/>
          </w:tcPr>
          <w:p w14:paraId="72AF5E12" w14:textId="6B1BB567" w:rsidR="0044580C" w:rsidRDefault="005D1E6C" w:rsidP="00BC137F">
            <w:pPr>
              <w:rPr>
                <w:rFonts w:asciiTheme="majorHAnsi" w:hAnsiTheme="majorHAnsi"/>
              </w:rPr>
            </w:pPr>
            <w:r w:rsidRPr="00DE10C8">
              <w:rPr>
                <w:rFonts w:asciiTheme="minorHAnsi" w:hAnsiTheme="minorHAnsi"/>
                <w:noProof/>
                <w:sz w:val="24"/>
                <w:szCs w:val="24"/>
                <w:highlight w:val="yellow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5139840" behindDoc="0" locked="0" layoutInCell="1" allowOverlap="1" wp14:anchorId="7516BC15" wp14:editId="1C433EC4">
                      <wp:simplePos x="0" y="0"/>
                      <wp:positionH relativeFrom="column">
                        <wp:posOffset>-3175</wp:posOffset>
                      </wp:positionH>
                      <wp:positionV relativeFrom="page">
                        <wp:posOffset>369570</wp:posOffset>
                      </wp:positionV>
                      <wp:extent cx="2078355" cy="234315"/>
                      <wp:effectExtent l="0" t="0" r="17145" b="32385"/>
                      <wp:wrapNone/>
                      <wp:docPr id="2935" name="Group 29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936" name="Rectangle 29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37" name="Straight Arrow Connector 2937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38" name="Straight Arrow Connector 2938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39" name="Rectangle 29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40" name="Rectangle 29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41" name="Rectangle 29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42" name="Rectangle 29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43" name="Rectangle 29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44" name="Rectangle 29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45" name="Rectangle 29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group w14:anchorId="26A0B087" id="Group 2935" o:spid="_x0000_s1026" style="position:absolute;margin-left:-.25pt;margin-top:29.1pt;width:163.65pt;height:18.45pt;z-index:255139840;mso-position-vertical-relative:page;mso-width-relative:margin;mso-height-relative:margin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">
                      <v:rect id="Rectangle 2936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/K8MQA&#10;AADdAAAADwAAAGRycy9kb3ducmV2LnhtbESPQYvCMBSE7wv+h/AEb2u6FcRWoyy7KHrUetnb2+bZ&#10;VpuX0kSt/nojCB6HmfmGmS06U4sLta6yrOBrGIEgzq2uuFCwz5afExDOI2usLZOCGzlYzHsfM0y1&#10;vfKWLjtfiABhl6KC0vsmldLlJRl0Q9sQB+9gW4M+yLaQusVrgJtaxlE0lgYrDgslNvRTUn7anY2C&#10;/yre432brSKTLEd+02XH89+vUoN+9z0F4anz7/CrvdYK4mQ0hueb8ATk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5fyvDEAAAA3QAAAA8AAAAAAAAAAAAAAAAAmAIAAGRycy9k&#10;b3ducmV2LnhtbFBLBQYAAAAABAAEAPUAAACJAwAAAAA=&#10;"/>
                      <v:shape id="Straight Arrow Connector 2937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NRL8YAAADdAAAADwAAAGRycy9kb3ducmV2LnhtbESPQWsCMRSE74L/ITyhF6nZtWB1NYoU&#10;CsVDQd2Dx0fy3F3cvKxJum7/fVMo9DjMzDfMZjfYVvTkQ+NYQT7LQBBrZxquFJTn9+cliBCRDbaO&#10;ScE3Bdhtx6MNFsY9+Ej9KVYiQTgUqKCOsSukDLomi2HmOuLkXZ23GJP0lTQeHwluWznPsoW02HBa&#10;qLGjt5r07fRlFTSH8rPsp/fo9fKQX3wezpdWK/U0GfZrEJGG+B/+a38YBfPVyyv8vklPQG5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RDUS/GAAAA3QAAAA8AAAAAAAAA&#10;AAAAAAAAoQIAAGRycy9kb3ducmV2LnhtbFBLBQYAAAAABAAEAPkAAACUAwAAAAA=&#10;"/>
                      <v:shape id="Straight Arrow Connector 2938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dzFXcIAAADdAAAADwAAAGRycy9kb3ducmV2LnhtbERPz2vCMBS+D/wfwhO8jJnWgbhqFBEE&#10;8TBQe/D4SJ5tsXmpSazdf78cBjt+fL9Xm8G2oicfGscK8mkGglg703CloLzsPxYgQkQ22DomBT8U&#10;YLMeva2wMO7FJ+rPsRIphEOBCuoYu0LKoGuyGKauI07czXmLMUFfSePxlcJtK2dZNpcWG04NNXa0&#10;q0nfz0+roDmW32X//oheL4751efhcm21UpPxsF2CiDTEf/Gf+2AUzL4+09z0Jj0Buf4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dzFXcIAAADdAAAADwAAAAAAAAAAAAAA&#10;AAChAgAAZHJzL2Rvd25yZXYueG1sUEsFBgAAAAAEAAQA+QAAAJADAAAAAA==&#10;"/>
                      <v:rect id="Rectangle 2939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8BegsQA&#10;AADdAAAADwAAAGRycy9kb3ducmV2LnhtbESPQYvCMBSE7wv+h/CEva2pFRZbjSIuLrtHrRdvz+bZ&#10;VpuX0kSt/nojCB6HmfmGmc47U4sLta6yrGA4iEAQ51ZXXCjYZquvMQjnkTXWlknBjRzMZ72PKaba&#10;XnlNl40vRICwS1FB6X2TSunykgy6gW2Ig3ewrUEfZFtI3eI1wE0t4yj6lgYrDgslNrQsKT9tzkbB&#10;voq3eF9nv5FJViP/32XH8+5Hqc9+t5iA8NT5d/jV/tMK4mSUwPNNeAJ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/AXoLEAAAA3QAAAA8AAAAAAAAAAAAAAAAAmAIAAGRycy9k&#10;b3ducmV2LnhtbFBLBQYAAAAABAAEAPUAAACJAwAAAAA=&#10;"/>
                      <v:rect id="Rectangle 2940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yEYsEA&#10;AADdAAAADwAAAGRycy9kb3ducmV2LnhtbERPTYvCMBC9L/gfwgje1tS6LFqNIoqiR60Xb2MzttVm&#10;UpqodX+9OSx4fLzv6bw1lXhQ40rLCgb9CARxZnXJuYJjuv4egXAeWWNlmRS8yMF81vmaYqLtk/f0&#10;OPhchBB2CSoovK8TKV1WkEHXtzVx4C62MegDbHKpG3yGcFPJOIp+pcGSQ0OBNS0Lym6Hu1FwLuMj&#10;/u3TTWTG66Hften1flop1eu2iwkIT63/iP/dW60gHv+E/eFNeAJy9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b8hGLBAAAA3QAAAA8AAAAAAAAAAAAAAAAAmAIAAGRycy9kb3du&#10;cmV2LnhtbFBLBQYAAAAABAAEAPUAAACGAwAAAAA=&#10;"/>
                      <v:rect id="Rectangle 2941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Ah+cYA&#10;AADdAAAADwAAAGRycy9kb3ducmV2LnhtbESPQWvCQBSE74X+h+UVequbpEU0ukppsbRHEy/entln&#10;Ept9G7Ibk/rr3YLgcZiZb5jlejSNOFPnassK4kkEgriwuuZSwS7fvMxAOI+ssbFMCv7IwXr1+LDE&#10;VNuBt3TOfCkChF2KCirv21RKV1Rk0E1sSxy8o+0M+iC7UuoOhwA3jUyiaCoN1hwWKmzpo6LiN+uN&#10;gkOd7PCyzb8iM9+8+p8xP/X7T6Wen8b3BQhPo7+Hb+1vrSCZv8Xw/yY8Abm6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bAh+cYAAADdAAAADwAAAAAAAAAAAAAAAACYAgAAZHJz&#10;L2Rvd25yZXYueG1sUEsFBgAAAAAEAAQA9QAAAIsDAAAAAA==&#10;"/>
                      <v:rect id="Rectangle 2942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K/jsYA&#10;AADdAAAADwAAAGRycy9kb3ducmV2LnhtbESPT2vCQBTE7wW/w/IEb3VjLNKkriItlvaYP5feXrOv&#10;STT7NmRXTf30bkHocZiZ3zDr7Wg6cabBtZYVLOYRCOLK6pZrBWWxf3wG4Tyyxs4yKfglB9vN5GGN&#10;qbYXzuic+1oECLsUFTTe96mUrmrIoJvbnjh4P3Yw6IMcaqkHvAS46WQcRStpsOWw0GBPrw1Vx/xk&#10;FHy3cYnXrHiPTLJf+s+xOJy+3pSaTcfdCwhPo/8P39sfWkGcPMXw9yY8Abm5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WK/jsYAAADdAAAADwAAAAAAAAAAAAAAAACYAgAAZHJz&#10;L2Rvd25yZXYueG1sUEsFBgAAAAAEAAQA9QAAAIsDAAAAAA==&#10;"/>
                      <v:rect id="Rectangle 2943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4aFcQA&#10;AADdAAAADwAAAGRycy9kb3ducmV2LnhtbESPQYvCMBSE78L+h/AWvGm6VRatRllWFD1qvXh7Ns+2&#10;bvNSmqjVX2+EBY/DzHzDTOetqcSVGldaVvDVj0AQZ1aXnCvYp8veCITzyBory6TgTg7ms4/OFBNt&#10;b7yl687nIkDYJaig8L5OpHRZQQZd39bEwTvZxqAPssmlbvAW4KaScRR9S4Mlh4UCa/otKPvbXYyC&#10;Yxnv8bFNV5EZLwd+06bny2GhVPez/ZmA8NT6d/i/vdYK4vFwAK834QnI2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uGhXEAAAA3QAAAA8AAAAAAAAAAAAAAAAAmAIAAGRycy9k&#10;b3ducmV2LnhtbFBLBQYAAAAABAAEAPUAAACJAwAAAAA=&#10;"/>
                      <v:rect id="Rectangle 2944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eCYcYA&#10;AADdAAAADwAAAGRycy9kb3ducmV2LnhtbESPQWvCQBSE70L/w/IKvenGNJQaXYNYLO3RxEtvz+wz&#10;iWbfhuxG0/76bqHgcZiZb5hVNppWXKl3jWUF81kEgri0uuFKwaHYTV9BOI+ssbVMCr7JQbZ+mKww&#10;1fbGe7rmvhIBwi5FBbX3XSqlK2sy6Ga2Iw7eyfYGfZB9JXWPtwA3rYyj6EUabDgs1NjRtqbykg9G&#10;wbGJD/izL94js9g9+8+xOA9fb0o9PY6bJQhPo7+H/9sfWkG8SBL4exOegF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ceCYcYAAADdAAAADwAAAAAAAAAAAAAAAACYAgAAZHJz&#10;L2Rvd25yZXYueG1sUEsFBgAAAAAEAAQA9QAAAIsDAAAAAA==&#10;"/>
                      <v:rect id="Rectangle 2945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sn+sUA&#10;AADdAAAADwAAAGRycy9kb3ducmV2LnhtbESPQWvCQBSE74L/YXmCN92YWqnRVcSi2KPGS2/P7GuS&#10;mn0bsqtGf323IHgcZuYbZr5sTSWu1LjSsoLRMAJBnFldcq7gmG4GHyCcR9ZYWSYFd3KwXHQ7c0y0&#10;vfGergefiwBhl6CCwvs6kdJlBRl0Q1sTB+/HNgZ9kE0udYO3ADeVjKNoIg2WHBYKrGldUHY+XIyC&#10;Uxkf8bFPt5GZbt78V5v+Xr4/ler32tUMhKfWv8LP9k4riKfjd/h/E56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iyf6xQAAAN0AAAAPAAAAAAAAAAAAAAAAAJgCAABkcnMv&#10;ZG93bnJldi54bWxQSwUGAAAAAAQABAD1AAAAigMAAAAA&#10;"/>
                      <w10:wrap anchory="page"/>
                    </v:group>
                  </w:pict>
                </mc:Fallback>
              </mc:AlternateContent>
            </w:r>
          </w:p>
        </w:tc>
      </w:tr>
      <w:tr w:rsidR="0044580C" w14:paraId="710ED765" w14:textId="77777777" w:rsidTr="00BC137F">
        <w:trPr>
          <w:trHeight w:val="646"/>
        </w:trPr>
        <w:tc>
          <w:tcPr>
            <w:tcW w:w="5665" w:type="dxa"/>
          </w:tcPr>
          <w:p w14:paraId="6A99402E" w14:textId="77777777" w:rsidR="0044580C" w:rsidRDefault="0044580C" w:rsidP="00BC137F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144025BE" w14:textId="77777777" w:rsidR="0044580C" w:rsidRPr="005D1E6C" w:rsidRDefault="0044580C" w:rsidP="00BC137F">
            <w:pPr>
              <w:rPr>
                <w:rFonts w:asciiTheme="majorHAnsi" w:hAnsiTheme="majorHAnsi"/>
                <w:sz w:val="24"/>
                <w:szCs w:val="24"/>
              </w:rPr>
            </w:pPr>
            <w:r w:rsidRPr="005D1E6C">
              <w:rPr>
                <w:rFonts w:asciiTheme="minorHAnsi" w:hAnsiTheme="minorHAnsi"/>
                <w:sz w:val="24"/>
                <w:szCs w:val="24"/>
              </w:rPr>
              <w:t>Date Signed:</w:t>
            </w:r>
          </w:p>
        </w:tc>
        <w:tc>
          <w:tcPr>
            <w:tcW w:w="5097" w:type="dxa"/>
          </w:tcPr>
          <w:p w14:paraId="27E236DB" w14:textId="77777777" w:rsidR="005D1E6C" w:rsidRDefault="005D1E6C" w:rsidP="0044580C">
            <w:pPr>
              <w:spacing w:before="40" w:after="40"/>
              <w:jc w:val="right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</w:p>
          <w:p w14:paraId="7BF49541" w14:textId="0AB7AF45" w:rsidR="0044580C" w:rsidRDefault="005D1E6C" w:rsidP="005D1E6C">
            <w:pPr>
              <w:spacing w:before="40" w:after="40"/>
              <w:rPr>
                <w:rFonts w:asciiTheme="majorHAnsi" w:hAnsiTheme="majorHAnsi"/>
              </w:rPr>
            </w:pPr>
            <w:proofErr w:type="spellStart"/>
            <w:r>
              <w:rPr>
                <w:rFonts w:asciiTheme="minorHAnsi" w:hAnsiTheme="minorHAnsi"/>
                <w:spacing w:val="20"/>
                <w:sz w:val="24"/>
                <w:szCs w:val="24"/>
              </w:rPr>
              <w:t>d</w:t>
            </w:r>
            <w:r w:rsidRPr="005D1E6C">
              <w:rPr>
                <w:rFonts w:asciiTheme="minorHAnsi" w:hAnsiTheme="minorHAnsi"/>
                <w:spacing w:val="20"/>
                <w:sz w:val="24"/>
                <w:szCs w:val="24"/>
              </w:rPr>
              <w:t>d</w:t>
            </w:r>
            <w:proofErr w:type="spellEnd"/>
            <w:r w:rsidRPr="005D1E6C">
              <w:rPr>
                <w:rFonts w:asciiTheme="minorHAnsi" w:hAnsiTheme="minorHAnsi"/>
                <w:spacing w:val="20"/>
                <w:sz w:val="24"/>
                <w:szCs w:val="24"/>
              </w:rPr>
              <w:t>/mm/</w:t>
            </w:r>
            <w:proofErr w:type="spellStart"/>
            <w:r w:rsidRPr="005D1E6C">
              <w:rPr>
                <w:rFonts w:asciiTheme="minorHAnsi" w:hAnsiTheme="minorHAnsi"/>
                <w:spacing w:val="20"/>
                <w:sz w:val="24"/>
                <w:szCs w:val="24"/>
              </w:rPr>
              <w:t>yyyy</w:t>
            </w:r>
            <w:proofErr w:type="spellEnd"/>
          </w:p>
        </w:tc>
      </w:tr>
    </w:tbl>
    <w:p w14:paraId="117CC419" w14:textId="77777777" w:rsidR="00AF156E" w:rsidRPr="00A8302B" w:rsidRDefault="00AF156E" w:rsidP="00295856">
      <w:pPr>
        <w:spacing w:after="120"/>
        <w:rPr>
          <w:rFonts w:asciiTheme="minorHAnsi" w:hAnsiTheme="minorHAnsi"/>
          <w:b/>
          <w:sz w:val="24"/>
          <w:szCs w:val="24"/>
        </w:rPr>
        <w:sectPr w:rsidR="00AF156E" w:rsidRPr="00A8302B" w:rsidSect="008E3398">
          <w:pgSz w:w="11906" w:h="16838"/>
          <w:pgMar w:top="1418" w:right="567" w:bottom="1134" w:left="567" w:header="709" w:footer="709" w:gutter="0"/>
          <w:cols w:space="708"/>
          <w:docGrid w:linePitch="360"/>
        </w:sectPr>
      </w:pPr>
    </w:p>
    <w:p w14:paraId="146E001F" w14:textId="77777777" w:rsidR="00AF156E" w:rsidRDefault="00AF156E">
      <w:pPr>
        <w:rPr>
          <w:rFonts w:asciiTheme="minorHAnsi" w:hAnsiTheme="minorHAnsi"/>
          <w:b/>
          <w:sz w:val="24"/>
          <w:szCs w:val="24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0"/>
        <w:gridCol w:w="8141"/>
      </w:tblGrid>
      <w:tr w:rsidR="00AF156E" w14:paraId="30303227" w14:textId="77777777" w:rsidTr="00BC137F">
        <w:tc>
          <w:tcPr>
            <w:tcW w:w="2395" w:type="dxa"/>
          </w:tcPr>
          <w:p w14:paraId="664C2058" w14:textId="77777777" w:rsidR="00AF156E" w:rsidRDefault="00AF156E" w:rsidP="00BC137F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  <w:tc>
          <w:tcPr>
            <w:tcW w:w="8347" w:type="dxa"/>
          </w:tcPr>
          <w:p w14:paraId="3A642D72" w14:textId="45D08608" w:rsidR="00AF156E" w:rsidRDefault="005D1E6C" w:rsidP="005D1E6C">
            <w:pPr>
              <w:jc w:val="right"/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</w:rPr>
              <w:t>Notification of Death</w:t>
            </w:r>
          </w:p>
        </w:tc>
      </w:tr>
    </w:tbl>
    <w:p w14:paraId="4400BD70" w14:textId="6BB2BB58" w:rsidR="00AF156E" w:rsidRDefault="00B25EDF" w:rsidP="00AF156E">
      <w:pPr>
        <w:pStyle w:val="Header"/>
        <w:rPr>
          <w:sz w:val="36"/>
          <w:szCs w:val="36"/>
        </w:rPr>
      </w:pPr>
      <w:r>
        <w:rPr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5168512" behindDoc="0" locked="0" layoutInCell="1" allowOverlap="1" wp14:anchorId="5209D10C" wp14:editId="5ACBB18E">
                <wp:simplePos x="0" y="0"/>
                <wp:positionH relativeFrom="page">
                  <wp:posOffset>361950</wp:posOffset>
                </wp:positionH>
                <wp:positionV relativeFrom="paragraph">
                  <wp:posOffset>-1270</wp:posOffset>
                </wp:positionV>
                <wp:extent cx="6829425" cy="352425"/>
                <wp:effectExtent l="0" t="0" r="28575" b="28575"/>
                <wp:wrapNone/>
                <wp:docPr id="3012" name="Text Box 30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29425" cy="3524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AA99D0" w14:textId="0496519C" w:rsidR="00EE4A32" w:rsidRPr="00634521" w:rsidRDefault="00EE4A32" w:rsidP="00B25EDF">
                            <w:pP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  <w:tab/>
                              <w:t xml:space="preserve">Participant Eligibility Number </w:t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06DB81D4" wp14:editId="2E105D83">
                                  <wp:extent cx="885825" cy="219075"/>
                                  <wp:effectExtent l="0" t="0" r="9525" b="9525"/>
                                  <wp:docPr id="3013" name="Picture 30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7F30">
                              <w:rPr>
                                <w:rFonts w:asciiTheme="minorHAnsi" w:hAnsiTheme="minorHAnsi"/>
                                <w:noProof/>
                                <w:sz w:val="24"/>
                                <w:szCs w:val="24"/>
                                <w:lang w:eastAsia="en-GB"/>
                              </w:rPr>
                              <w:drawing>
                                <wp:inline distT="0" distB="0" distL="0" distR="0" wp14:anchorId="44E0269C" wp14:editId="6635F51A">
                                  <wp:extent cx="885825" cy="219075"/>
                                  <wp:effectExtent l="0" t="0" r="9525" b="9525"/>
                                  <wp:docPr id="3014" name="Picture 30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219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9D10C" id="Text Box 3012" o:spid="_x0000_s1232" type="#_x0000_t202" style="position:absolute;margin-left:28.5pt;margin-top:-.1pt;width:537.75pt;height:27.75pt;z-index:25516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" fillcolor="#e7e6e6 [3214]" strokeweight=".5pt">
                <v:textbox>
                  <w:txbxContent>
                    <w:p w14:paraId="17AA99D0" w14:textId="0496519C" w:rsidR="00EE4A32" w:rsidRPr="00634521" w:rsidRDefault="00EE4A32" w:rsidP="00B25EDF">
                      <w:pPr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tab/>
                      </w:r>
                      <w:r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tab/>
                      </w:r>
                      <w:r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tab/>
                      </w:r>
                      <w:r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tab/>
                      </w:r>
                      <w:r>
                        <w:rPr>
                          <w:rFonts w:asciiTheme="minorHAnsi" w:hAnsiTheme="minorHAnsi"/>
                          <w:sz w:val="24"/>
                          <w:szCs w:val="24"/>
                        </w:rPr>
                        <w:tab/>
                        <w:t xml:space="preserve">Participant Eligibility Number </w:t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06DB81D4" wp14:editId="2E105D83">
                            <wp:extent cx="885825" cy="219075"/>
                            <wp:effectExtent l="0" t="0" r="9525" b="9525"/>
                            <wp:docPr id="3013" name="Picture 30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67F30">
                        <w:rPr>
                          <w:rFonts w:asciiTheme="minorHAnsi" w:hAnsiTheme="minorHAnsi"/>
                          <w:noProof/>
                          <w:sz w:val="24"/>
                          <w:szCs w:val="24"/>
                          <w:lang w:eastAsia="en-GB"/>
                        </w:rPr>
                        <w:drawing>
                          <wp:inline distT="0" distB="0" distL="0" distR="0" wp14:anchorId="44E0269C" wp14:editId="6635F51A">
                            <wp:extent cx="885825" cy="219075"/>
                            <wp:effectExtent l="0" t="0" r="9525" b="9525"/>
                            <wp:docPr id="3014" name="Picture 30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219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B075DC2" w14:textId="77777777" w:rsidR="00AF156E" w:rsidRPr="00AF156E" w:rsidRDefault="00AF156E" w:rsidP="00AF156E">
      <w:pPr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7"/>
        <w:gridCol w:w="1663"/>
        <w:gridCol w:w="417"/>
        <w:gridCol w:w="1538"/>
        <w:gridCol w:w="411"/>
      </w:tblGrid>
      <w:tr w:rsidR="00AF156E" w:rsidRPr="00AF156E" w14:paraId="57A948DA" w14:textId="77777777" w:rsidTr="00AF156E">
        <w:tc>
          <w:tcPr>
            <w:tcW w:w="6658" w:type="dxa"/>
          </w:tcPr>
          <w:p w14:paraId="43B86775" w14:textId="65EA09B5" w:rsidR="00AF156E" w:rsidRPr="00AF156E" w:rsidRDefault="00AF156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AF156E">
              <w:rPr>
                <w:rFonts w:asciiTheme="minorHAnsi" w:hAnsiTheme="minorHAnsi"/>
                <w:b/>
                <w:sz w:val="24"/>
                <w:szCs w:val="24"/>
              </w:rPr>
              <w:t>Who does this form refer to?</w:t>
            </w:r>
          </w:p>
          <w:p w14:paraId="2B83FCD6" w14:textId="77777777" w:rsidR="00AF156E" w:rsidRPr="00AF156E" w:rsidRDefault="00AF156E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187756A" w14:textId="67DE51F1" w:rsidR="00AF156E" w:rsidRPr="00D94DDF" w:rsidRDefault="008734CD" w:rsidP="00D94DDF">
            <w:pPr>
              <w:jc w:val="right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Baby</w:t>
            </w:r>
          </w:p>
        </w:tc>
        <w:tc>
          <w:tcPr>
            <w:tcW w:w="425" w:type="dxa"/>
          </w:tcPr>
          <w:p w14:paraId="44B0048D" w14:textId="77777777" w:rsidR="00AF156E" w:rsidRPr="00D94DDF" w:rsidRDefault="00AF156E" w:rsidP="00D94DDF">
            <w:pPr>
              <w:jc w:val="right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2FAB7309" w14:textId="2BE11765" w:rsidR="00AF156E" w:rsidRPr="00D94DDF" w:rsidRDefault="00206B11" w:rsidP="00D94DDF">
            <w:pPr>
              <w:jc w:val="right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Woman</w:t>
            </w:r>
          </w:p>
        </w:tc>
        <w:tc>
          <w:tcPr>
            <w:tcW w:w="419" w:type="dxa"/>
          </w:tcPr>
          <w:p w14:paraId="5F68EF18" w14:textId="77777777" w:rsidR="00AF156E" w:rsidRPr="00AF156E" w:rsidRDefault="00AF156E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76F57970" w14:textId="75101A4F" w:rsidR="00AF156E" w:rsidRDefault="00AF156E">
      <w:pPr>
        <w:rPr>
          <w:rFonts w:asciiTheme="minorHAnsi" w:hAnsiTheme="minorHAnsi"/>
          <w:b/>
          <w:sz w:val="24"/>
          <w:szCs w:val="24"/>
        </w:rPr>
      </w:pPr>
    </w:p>
    <w:tbl>
      <w:tblPr>
        <w:tblStyle w:val="GridTable1Light"/>
        <w:tblW w:w="4998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5"/>
        <w:gridCol w:w="2172"/>
        <w:gridCol w:w="985"/>
        <w:gridCol w:w="332"/>
        <w:gridCol w:w="537"/>
        <w:gridCol w:w="3094"/>
        <w:gridCol w:w="627"/>
      </w:tblGrid>
      <w:tr w:rsidR="005D1E6C" w:rsidRPr="003406F3" w14:paraId="26D4EC4C" w14:textId="77777777" w:rsidTr="004F11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pct"/>
            <w:vAlign w:val="center"/>
          </w:tcPr>
          <w:p w14:paraId="5F51BF76" w14:textId="77777777" w:rsidR="005D1E6C" w:rsidRPr="003406F3" w:rsidRDefault="005D1E6C" w:rsidP="00BC137F">
            <w:pPr>
              <w:rPr>
                <w:rFonts w:asciiTheme="minorHAnsi" w:hAnsiTheme="minorHAnsi"/>
                <w:sz w:val="24"/>
                <w:szCs w:val="24"/>
              </w:rPr>
            </w:pPr>
            <w:r w:rsidRPr="003406F3">
              <w:rPr>
                <w:rFonts w:asciiTheme="minorHAnsi" w:hAnsiTheme="minorHAnsi"/>
                <w:sz w:val="24"/>
                <w:szCs w:val="24"/>
              </w:rPr>
              <w:t>Date of Death</w:t>
            </w:r>
          </w:p>
        </w:tc>
        <w:tc>
          <w:tcPr>
            <w:tcW w:w="3706" w:type="pct"/>
            <w:gridSpan w:val="6"/>
          </w:tcPr>
          <w:p w14:paraId="51C7E24F" w14:textId="05CE49F4" w:rsidR="005D1E6C" w:rsidRDefault="005D1E6C" w:rsidP="00BC137F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A6A6A6" w:themeColor="background1" w:themeShade="A6"/>
                <w:spacing w:val="60"/>
                <w:sz w:val="24"/>
                <w:szCs w:val="24"/>
              </w:rPr>
            </w:pPr>
            <w:r w:rsidRPr="005D1E6C">
              <w:rPr>
                <w:rFonts w:asciiTheme="minorHAnsi" w:hAnsiTheme="minorHAnsi"/>
                <w:noProof/>
                <w:sz w:val="24"/>
                <w:szCs w:val="24"/>
                <w:highlight w:val="yellow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5141888" behindDoc="0" locked="0" layoutInCell="1" allowOverlap="1" wp14:anchorId="296098BF" wp14:editId="536771F2">
                      <wp:simplePos x="0" y="0"/>
                      <wp:positionH relativeFrom="column">
                        <wp:posOffset>-3810</wp:posOffset>
                      </wp:positionH>
                      <wp:positionV relativeFrom="page">
                        <wp:posOffset>90170</wp:posOffset>
                      </wp:positionV>
                      <wp:extent cx="2078355" cy="234315"/>
                      <wp:effectExtent l="0" t="0" r="17145" b="32385"/>
                      <wp:wrapNone/>
                      <wp:docPr id="2957" name="Group 29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958" name="Rectangle 29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59" name="Straight Arrow Connector 2959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60" name="Straight Arrow Connector 2960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61" name="Rectangle 29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62" name="Rectangle 29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63" name="Rectangle 29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64" name="Rectangle 29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65" name="Rectangle 29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66" name="Rectangle 29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67" name="Rectangle 29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group w14:anchorId="60D1DB93" id="Group 2957" o:spid="_x0000_s1026" style="position:absolute;margin-left:-.3pt;margin-top:7.1pt;width:163.65pt;height:18.45pt;z-index:255141888;mso-position-vertical-relative:page;mso-width-relative:margin;mso-height-relative:margin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">
                      <v:rect id="Rectangle 2958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MeucEA&#10;AADdAAAADwAAAGRycy9kb3ducmV2LnhtbERPTYvCMBC9L/gfwgje1tTKLlqNIoqiR60Xb2MzttVm&#10;UpqodX+9OSx4fLzv6bw1lXhQ40rLCgb9CARxZnXJuYJjuv4egXAeWWNlmRS8yMF81vmaYqLtk/f0&#10;OPhchBB2CSoovK8TKV1WkEHXtzVx4C62MegDbHKpG3yGcFPJOIp+pcGSQ0OBNS0Lym6Hu1FwLuMj&#10;/u3TTWTG66Hften1flop1eu2iwkIT63/iP/dW60gHv+EueFNeAJy9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1THrnBAAAA3QAAAA8AAAAAAAAAAAAAAAAAmAIAAGRycy9kb3du&#10;cmV2LnhtbFBLBQYAAAAABAAEAPUAAACGAwAAAAA=&#10;"/>
                      <v:shape id="Straight Arrow Connector 2959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0+FZsUAAADdAAAADwAAAGRycy9kb3ducmV2LnhtbESPQWsCMRSE70L/Q3iFXqRmV7Do1igi&#10;COKhoO7B4yN53V26eVmTuG7/fSMIPQ4z8w2zXA+2FT350DhWkE8yEMTamYYrBeV59z4HESKywdYx&#10;KfilAOvVy2iJhXF3PlJ/ipVIEA4FKqhj7Aopg67JYpi4jjh5385bjEn6ShqP9wS3rZxm2Ye02HBa&#10;qLGjbU3653SzCppD+VX242v0en7ILz4P50urlXp7HTafICIN8T/8bO+NgulitoDHm/QE5Oo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0+FZsUAAADdAAAADwAAAAAAAAAA&#10;AAAAAAChAgAAZHJzL2Rvd25yZXYueG1sUEsFBgAAAAAEAAQA+QAAAJMDAAAAAA==&#10;"/>
                      <v:shape id="Straight Arrow Connector 2960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nmRsIAAADdAAAADwAAAGRycy9kb3ducmV2LnhtbERPTYvCMBC9C/6HMIIXWdN6ELcaRYQF&#10;8bCg9uBxSMa22Exqkq3df785LHh8vO/NbrCt6MmHxrGCfJ6BINbONFwpKK9fHysQISIbbB2Tgl8K&#10;sNuORxssjHvxmfpLrEQK4VCggjrGrpAy6JoshrnriBN3d95iTNBX0nh8pXDbykWWLaXFhlNDjR0d&#10;atKPy49V0JzK77KfPaPXq1N+83m43lqt1HQy7NcgIg3xLf53H42Cxecy7U9v0hO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BnmRsIAAADdAAAADwAAAAAAAAAAAAAA&#10;AAChAgAAZHJzL2Rvd25yZXYueG1sUEsFBgAAAAAEAAQA+QAAAJADAAAAAA==&#10;"/>
                      <v:rect id="Rectangle 2961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V9mcYA&#10;AADdAAAADwAAAGRycy9kb3ducmV2LnhtbESPQWvCQBSE7wX/w/KE3pqNKYQaXUUsFnuMyaW31+wz&#10;iWbfhuyqsb++Wyh4HGbmG2a5Hk0nrjS41rKCWRSDIK6sbrlWUBa7lzcQziNr7CyTgjs5WK8mT0vM&#10;tL1xTteDr0WAsMtQQeN9n0npqoYMusj2xME72sGgD3KopR7wFuCmk0kcp9Jgy2GhwZ62DVXnw8Uo&#10;+G6TEn/y4iM2892r/xyL0+XrXann6bhZgPA0+kf4v73XCpJ5OoO/N+EJy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gV9mcYAAADdAAAADwAAAAAAAAAAAAAAAACYAgAAZHJz&#10;L2Rvd25yZXYueG1sUEsFBgAAAAAEAAQA9QAAAIsDAAAAAA==&#10;"/>
                      <v:rect id="Rectangle 2962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fj7sQA&#10;AADdAAAADwAAAGRycy9kb3ducmV2LnhtbESPQYvCMBSE7wv+h/AEb2tqBdFqFHFx0aPWy96ezbOt&#10;Ni+liVr99UYQ9jjMzDfMbNGaStyocaVlBYN+BII4s7rkXMEhXX+PQTiPrLGyTAoe5GAx73zNMNH2&#10;zju67X0uAoRdggoK7+tESpcVZND1bU0cvJNtDPogm1zqBu8BbioZR9FIGiw5LBRY06qg7LK/GgXH&#10;Mj7gc5f+RmayHvptm56vfz9K9brtcgrCU+v/w5/2RiuIJ6MY3m/CE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X4+7EAAAA3QAAAA8AAAAAAAAAAAAAAAAAmAIAAGRycy9k&#10;b3ducmV2LnhtbFBLBQYAAAAABAAEAPUAAACJAwAAAAA=&#10;"/>
                      <v:rect id="Rectangle 2963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tGdcQA&#10;AADdAAAADwAAAGRycy9kb3ducmV2LnhtbESPQYvCMBSE7wv+h/AEb2u6FcRWoyy7KHrUetnb2+bZ&#10;VpuX0kSt/nojCB6HmfmGmS06U4sLta6yrOBrGIEgzq2uuFCwz5afExDOI2usLZOCGzlYzHsfM0y1&#10;vfKWLjtfiABhl6KC0vsmldLlJRl0Q9sQB+9gW4M+yLaQusVrgJtaxlE0lgYrDgslNvRTUn7anY2C&#10;/yre432brSKTLEd+02XH89+vUoN+9z0F4anz7/CrvdYK4mQ8gueb8ATk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bRnXEAAAA3QAAAA8AAAAAAAAAAAAAAAAAmAIAAGRycy9k&#10;b3ducmV2LnhtbFBLBQYAAAAABAAEAPUAAACJAwAAAAA=&#10;"/>
                      <v:rect id="Rectangle 2964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LeAcYA&#10;AADdAAAADwAAAGRycy9kb3ducmV2LnhtbESPT2vCQBTE7wW/w/KE3urGVKSmriKWlPao8dLba/aZ&#10;RLNvQ3bzp376bqHgcZiZ3zDr7Whq0VPrKssK5rMIBHFudcWFglOWPr2AcB5ZY22ZFPyQg+1m8rDG&#10;RNuBD9QffSEChF2CCkrvm0RKl5dk0M1sQxy8s20N+iDbQuoWhwA3tYyjaCkNVhwWSmxoX1J+PXZG&#10;wXcVn/B2yN4js0qf/eeYXbqvN6Uep+PuFYSn0d/D/+0PrSBeLRfw9yY8Abn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nLeAcYAAADdAAAADwAAAAAAAAAAAAAAAACYAgAAZHJz&#10;L2Rvd25yZXYueG1sUEsFBgAAAAAEAAQA9QAAAIsDAAAAAA==&#10;"/>
                      <v:rect id="Rectangle 2965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57msYA&#10;AADdAAAADwAAAGRycy9kb3ducmV2LnhtbESPT2vCQBTE7wW/w/KE3urGFKWmriKWlPao8dLba/aZ&#10;RLNvQ3bzp376bqHgcZiZ3zDr7Whq0VPrKssK5rMIBHFudcWFglOWPr2AcB5ZY22ZFPyQg+1m8rDG&#10;RNuBD9QffSEChF2CCkrvm0RKl5dk0M1sQxy8s20N+iDbQuoWhwA3tYyjaCkNVhwWSmxoX1J+PXZG&#10;wXcVn/B2yN4js0qf/eeYXbqvN6Uep+PuFYSn0d/D/+0PrSBeLRfw9yY8Abn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T57msYAAADdAAAADwAAAAAAAAAAAAAAAACYAgAAZHJz&#10;L2Rvd25yZXYueG1sUEsFBgAAAAAEAAQA9QAAAIsDAAAAAA==&#10;"/>
                      <v:rect id="Rectangle 2966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zl7cQA&#10;AADdAAAADwAAAGRycy9kb3ducmV2LnhtbESPQYvCMBSE7wv+h/AEb2tqhaLVKOLi4h61Xrw9m2db&#10;bV5KE7Xur98sCB6HmfmGmS87U4s7ta6yrGA0jEAQ51ZXXCg4ZJvPCQjnkTXWlknBkxwsF72POaba&#10;PnhH970vRICwS1FB6X2TSunykgy6oW2Ig3e2rUEfZFtI3eIjwE0t4yhKpMGKw0KJDa1Lyq/7m1Fw&#10;quID/u6y78hMN2P/02WX2/FLqUG/W81AeOr8O/xqb7WCeJok8P8mPAG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s5e3EAAAA3QAAAA8AAAAAAAAAAAAAAAAAmAIAAGRycy9k&#10;b3ducmV2LnhtbFBLBQYAAAAABAAEAPUAAACJAwAAAAA=&#10;"/>
                      <v:rect id="Rectangle 2967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BAdsYA&#10;AADdAAAADwAAAGRycy9kb3ducmV2LnhtbESPQWvCQBSE70L/w/IKvenGFNIaXYNYLO3RxEtvz+wz&#10;iWbfhuxG0/76bqHgcZiZb5hVNppWXKl3jWUF81kEgri0uuFKwaHYTV9BOI+ssbVMCr7JQbZ+mKww&#10;1fbGe7rmvhIBwi5FBbX3XSqlK2sy6Ga2Iw7eyfYGfZB9JXWPtwA3rYyjKJEGGw4LNXa0ram85INR&#10;cGziA/7si/fILHbP/nMszsPXm1JPj+NmCcLT6O/h//aHVhAvkhf4exOegF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qBAdsYAAADdAAAADwAAAAAAAAAAAAAAAACYAgAAZHJz&#10;L2Rvd25yZXYueG1sUEsFBgAAAAAEAAQA9QAAAIsDAAAAAA==&#10;"/>
                      <w10:wrap anchory="page"/>
                    </v:group>
                  </w:pict>
                </mc:Fallback>
              </mc:AlternateContent>
            </w:r>
          </w:p>
          <w:p w14:paraId="32FCC9C2" w14:textId="5B239221" w:rsidR="005D1E6C" w:rsidRPr="005D1E6C" w:rsidRDefault="005D1E6C" w:rsidP="005D1E6C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A6A6A6" w:themeColor="background1" w:themeShade="A6"/>
                <w:spacing w:val="60"/>
                <w:sz w:val="24"/>
                <w:szCs w:val="24"/>
              </w:rPr>
            </w:pPr>
            <w:proofErr w:type="spellStart"/>
            <w:r w:rsidRPr="005D1E6C">
              <w:rPr>
                <w:rFonts w:asciiTheme="minorHAnsi" w:hAnsiTheme="minorHAnsi"/>
                <w:b w:val="0"/>
                <w:spacing w:val="60"/>
                <w:sz w:val="24"/>
                <w:szCs w:val="24"/>
              </w:rPr>
              <w:t>dd</w:t>
            </w:r>
            <w:proofErr w:type="spellEnd"/>
            <w:r w:rsidRPr="005D1E6C">
              <w:rPr>
                <w:rFonts w:asciiTheme="minorHAnsi" w:hAnsiTheme="minorHAnsi"/>
                <w:b w:val="0"/>
                <w:spacing w:val="60"/>
                <w:sz w:val="24"/>
                <w:szCs w:val="24"/>
              </w:rPr>
              <w:t>/mm/</w:t>
            </w:r>
            <w:proofErr w:type="spellStart"/>
            <w:r w:rsidRPr="005D1E6C">
              <w:rPr>
                <w:rFonts w:asciiTheme="minorHAnsi" w:hAnsiTheme="minorHAnsi"/>
                <w:b w:val="0"/>
                <w:spacing w:val="60"/>
                <w:sz w:val="24"/>
                <w:szCs w:val="24"/>
              </w:rPr>
              <w:t>yyyy</w:t>
            </w:r>
            <w:proofErr w:type="spellEnd"/>
          </w:p>
        </w:tc>
      </w:tr>
      <w:tr w:rsidR="00AF156E" w:rsidRPr="003406F3" w14:paraId="4D301BCC" w14:textId="77777777" w:rsidTr="005D1E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</w:tcPr>
          <w:p w14:paraId="5179EAC3" w14:textId="77777777" w:rsidR="00AF156E" w:rsidRPr="003406F3" w:rsidRDefault="00AF156E" w:rsidP="00BC137F">
            <w:pPr>
              <w:spacing w:before="120" w:after="120"/>
              <w:jc w:val="center"/>
              <w:rPr>
                <w:rFonts w:asciiTheme="minorHAnsi" w:hAnsiTheme="minorHAnsi"/>
                <w:b w:val="0"/>
                <w:color w:val="A6A6A6" w:themeColor="background1" w:themeShade="A6"/>
                <w:spacing w:val="60"/>
                <w:sz w:val="24"/>
                <w:szCs w:val="24"/>
              </w:rPr>
            </w:pPr>
          </w:p>
        </w:tc>
      </w:tr>
      <w:tr w:rsidR="00AF156E" w:rsidRPr="003406F3" w14:paraId="3C45B634" w14:textId="77777777" w:rsidTr="004F11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pct"/>
            <w:vAlign w:val="center"/>
          </w:tcPr>
          <w:p w14:paraId="49A73C99" w14:textId="77777777" w:rsidR="00AF156E" w:rsidRPr="003406F3" w:rsidRDefault="00AF156E" w:rsidP="00BC137F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C</w:t>
            </w:r>
            <w:r w:rsidRPr="003406F3">
              <w:rPr>
                <w:rFonts w:asciiTheme="minorHAnsi" w:hAnsiTheme="minorHAnsi"/>
                <w:sz w:val="24"/>
                <w:szCs w:val="24"/>
              </w:rPr>
              <w:t>ause of Death</w:t>
            </w:r>
          </w:p>
        </w:tc>
        <w:tc>
          <w:tcPr>
            <w:tcW w:w="3706" w:type="pct"/>
            <w:gridSpan w:val="6"/>
          </w:tcPr>
          <w:p w14:paraId="2FCC8B1B" w14:textId="77777777" w:rsidR="00AF156E" w:rsidRDefault="00AF156E" w:rsidP="00BC137F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color w:val="A6A6A6" w:themeColor="background1" w:themeShade="A6"/>
                <w:spacing w:val="60"/>
                <w:sz w:val="24"/>
                <w:szCs w:val="24"/>
              </w:rPr>
            </w:pPr>
          </w:p>
          <w:p w14:paraId="55015643" w14:textId="77777777" w:rsidR="00AF156E" w:rsidRDefault="00AF156E" w:rsidP="00BC137F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color w:val="A6A6A6" w:themeColor="background1" w:themeShade="A6"/>
                <w:spacing w:val="60"/>
                <w:sz w:val="24"/>
                <w:szCs w:val="24"/>
              </w:rPr>
            </w:pPr>
          </w:p>
          <w:p w14:paraId="2F571ECF" w14:textId="77777777" w:rsidR="00AF156E" w:rsidRPr="003406F3" w:rsidRDefault="00AF156E" w:rsidP="00BC137F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color w:val="A6A6A6" w:themeColor="background1" w:themeShade="A6"/>
                <w:spacing w:val="60"/>
                <w:sz w:val="24"/>
                <w:szCs w:val="24"/>
              </w:rPr>
            </w:pPr>
          </w:p>
        </w:tc>
      </w:tr>
      <w:tr w:rsidR="00AF156E" w:rsidRPr="003406F3" w14:paraId="1514BD61" w14:textId="77777777" w:rsidTr="005D1E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</w:tcPr>
          <w:p w14:paraId="596BBBE9" w14:textId="77777777" w:rsidR="00AF156E" w:rsidRPr="003406F3" w:rsidRDefault="00AF156E" w:rsidP="00BC137F">
            <w:pPr>
              <w:spacing w:before="120" w:after="120"/>
              <w:jc w:val="center"/>
              <w:rPr>
                <w:rFonts w:asciiTheme="minorHAnsi" w:hAnsiTheme="minorHAnsi"/>
                <w:b w:val="0"/>
                <w:color w:val="A6A6A6" w:themeColor="background1" w:themeShade="A6"/>
                <w:spacing w:val="60"/>
                <w:sz w:val="24"/>
                <w:szCs w:val="24"/>
              </w:rPr>
            </w:pPr>
          </w:p>
        </w:tc>
      </w:tr>
      <w:tr w:rsidR="00AF156E" w:rsidRPr="003406F3" w14:paraId="307506FA" w14:textId="77777777" w:rsidTr="004F1120">
        <w:trPr>
          <w:trHeight w:val="1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pct"/>
          </w:tcPr>
          <w:p w14:paraId="57B1DCA6" w14:textId="77777777" w:rsidR="00AF156E" w:rsidRPr="007469C6" w:rsidRDefault="00AF156E" w:rsidP="00BC137F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D</w:t>
            </w:r>
            <w:r w:rsidRPr="007469C6">
              <w:rPr>
                <w:rFonts w:asciiTheme="minorHAnsi" w:hAnsiTheme="minorHAnsi"/>
                <w:sz w:val="24"/>
                <w:szCs w:val="24"/>
              </w:rPr>
              <w:t>etails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of Death</w:t>
            </w:r>
          </w:p>
        </w:tc>
        <w:tc>
          <w:tcPr>
            <w:tcW w:w="3706" w:type="pct"/>
            <w:gridSpan w:val="6"/>
          </w:tcPr>
          <w:p w14:paraId="5D6A9ECD" w14:textId="77777777" w:rsidR="00AF156E" w:rsidRDefault="00AF156E" w:rsidP="00BC137F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color w:val="A6A6A6" w:themeColor="background1" w:themeShade="A6"/>
                <w:spacing w:val="60"/>
                <w:sz w:val="24"/>
                <w:szCs w:val="24"/>
              </w:rPr>
            </w:pPr>
          </w:p>
          <w:p w14:paraId="5E5AF7C9" w14:textId="77777777" w:rsidR="00AF156E" w:rsidRDefault="00AF156E" w:rsidP="00BC137F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color w:val="A6A6A6" w:themeColor="background1" w:themeShade="A6"/>
                <w:spacing w:val="60"/>
                <w:sz w:val="24"/>
                <w:szCs w:val="24"/>
              </w:rPr>
            </w:pPr>
          </w:p>
          <w:p w14:paraId="461B546D" w14:textId="77777777" w:rsidR="00AF156E" w:rsidRDefault="00AF156E" w:rsidP="00AF156E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color w:val="A6A6A6" w:themeColor="background1" w:themeShade="A6"/>
                <w:spacing w:val="60"/>
                <w:sz w:val="24"/>
                <w:szCs w:val="24"/>
              </w:rPr>
            </w:pPr>
          </w:p>
          <w:p w14:paraId="2182C2B9" w14:textId="77777777" w:rsidR="00AF156E" w:rsidRPr="003406F3" w:rsidRDefault="00AF156E" w:rsidP="00BC137F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color w:val="A6A6A6" w:themeColor="background1" w:themeShade="A6"/>
                <w:spacing w:val="60"/>
                <w:sz w:val="24"/>
                <w:szCs w:val="24"/>
              </w:rPr>
            </w:pPr>
          </w:p>
        </w:tc>
      </w:tr>
      <w:tr w:rsidR="00AF156E" w:rsidRPr="00124131" w14:paraId="6786505E" w14:textId="77777777" w:rsidTr="008734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pct"/>
            <w:gridSpan w:val="2"/>
            <w:vAlign w:val="center"/>
          </w:tcPr>
          <w:p w14:paraId="14998182" w14:textId="77777777" w:rsidR="00AF156E" w:rsidRPr="0072081B" w:rsidRDefault="00AF156E" w:rsidP="00BC137F">
            <w:pPr>
              <w:spacing w:before="120" w:after="12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Was a p</w:t>
            </w:r>
            <w:r w:rsidRPr="0072081B">
              <w:rPr>
                <w:rFonts w:asciiTheme="minorHAnsi" w:hAnsiTheme="minorHAnsi"/>
                <w:sz w:val="24"/>
                <w:szCs w:val="24"/>
              </w:rPr>
              <w:t>ost-mortem undertaken?</w:t>
            </w:r>
          </w:p>
        </w:tc>
        <w:tc>
          <w:tcPr>
            <w:tcW w:w="630" w:type="pct"/>
            <w:gridSpan w:val="2"/>
          </w:tcPr>
          <w:p w14:paraId="600A2626" w14:textId="09FF634A" w:rsidR="00AF156E" w:rsidRPr="004F1120" w:rsidRDefault="004F1120" w:rsidP="00BC137F">
            <w:pPr>
              <w:spacing w:before="120" w:after="1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 w:rsidRPr="004F1120">
              <w:rPr>
                <w:rFonts w:asciiTheme="minorHAnsi" w:hAnsiTheme="minorHAnsi"/>
                <w:sz w:val="24"/>
                <w:szCs w:val="24"/>
              </w:rPr>
              <w:t>Yes</w:t>
            </w:r>
          </w:p>
        </w:tc>
        <w:tc>
          <w:tcPr>
            <w:tcW w:w="257" w:type="pct"/>
          </w:tcPr>
          <w:p w14:paraId="00667C6A" w14:textId="77777777" w:rsidR="00AF156E" w:rsidRPr="004F1120" w:rsidRDefault="00AF156E" w:rsidP="00BC137F">
            <w:pPr>
              <w:spacing w:before="120" w:after="1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80" w:type="pct"/>
          </w:tcPr>
          <w:p w14:paraId="76BFA49A" w14:textId="77777777" w:rsidR="00AF156E" w:rsidRPr="004F1120" w:rsidRDefault="00AF156E" w:rsidP="00BC137F">
            <w:pPr>
              <w:spacing w:before="120" w:after="1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4"/>
                <w:szCs w:val="24"/>
              </w:rPr>
            </w:pPr>
            <w:r w:rsidRPr="004F1120">
              <w:rPr>
                <w:rFonts w:asciiTheme="minorHAnsi" w:hAnsiTheme="minorHAnsi"/>
                <w:sz w:val="24"/>
                <w:szCs w:val="24"/>
              </w:rPr>
              <w:t>No</w:t>
            </w:r>
          </w:p>
        </w:tc>
        <w:tc>
          <w:tcPr>
            <w:tcW w:w="301" w:type="pct"/>
          </w:tcPr>
          <w:p w14:paraId="311AADB2" w14:textId="77777777" w:rsidR="00AF156E" w:rsidRPr="00124131" w:rsidRDefault="00AF156E" w:rsidP="00BC137F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color w:val="A6A6A6" w:themeColor="background1" w:themeShade="A6"/>
                <w:sz w:val="24"/>
                <w:szCs w:val="24"/>
              </w:rPr>
            </w:pPr>
          </w:p>
        </w:tc>
      </w:tr>
      <w:tr w:rsidR="008734CD" w:rsidRPr="0072081B" w14:paraId="6CE25067" w14:textId="77777777" w:rsidTr="008734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pct"/>
            <w:gridSpan w:val="2"/>
            <w:vAlign w:val="center"/>
          </w:tcPr>
          <w:p w14:paraId="26C603A9" w14:textId="03B73C78" w:rsidR="008734CD" w:rsidRPr="0072081B" w:rsidRDefault="008734CD" w:rsidP="0013078D">
            <w:pPr>
              <w:spacing w:before="120" w:after="12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Place of </w:t>
            </w:r>
            <w:r w:rsidR="0013078D">
              <w:rPr>
                <w:rFonts w:asciiTheme="minorHAnsi" w:hAnsiTheme="minorHAnsi"/>
                <w:sz w:val="24"/>
                <w:szCs w:val="24"/>
              </w:rPr>
              <w:t>p</w:t>
            </w:r>
            <w:r w:rsidR="0013078D" w:rsidRPr="0072081B">
              <w:rPr>
                <w:rFonts w:asciiTheme="minorHAnsi" w:hAnsiTheme="minorHAnsi"/>
                <w:sz w:val="24"/>
                <w:szCs w:val="24"/>
              </w:rPr>
              <w:t>ost</w:t>
            </w:r>
            <w:r w:rsidRPr="0072081B">
              <w:rPr>
                <w:rFonts w:asciiTheme="minorHAnsi" w:hAnsiTheme="minorHAnsi"/>
                <w:sz w:val="24"/>
                <w:szCs w:val="24"/>
              </w:rPr>
              <w:t>-mortem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b w:val="0"/>
                <w:sz w:val="24"/>
                <w:szCs w:val="24"/>
              </w:rPr>
              <w:t>Please specify</w:t>
            </w:r>
          </w:p>
        </w:tc>
        <w:tc>
          <w:tcPr>
            <w:tcW w:w="2667" w:type="pct"/>
            <w:gridSpan w:val="5"/>
          </w:tcPr>
          <w:p w14:paraId="432B3D7A" w14:textId="1D542E3E" w:rsidR="008734CD" w:rsidRPr="0072081B" w:rsidRDefault="008734CD" w:rsidP="00BC137F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24"/>
                <w:szCs w:val="24"/>
              </w:rPr>
            </w:pPr>
            <w:r w:rsidRPr="004F1120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  <w:tr w:rsidR="00AF156E" w:rsidRPr="003406F3" w14:paraId="32EC0E27" w14:textId="77777777" w:rsidTr="008734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pct"/>
            <w:gridSpan w:val="2"/>
            <w:vAlign w:val="center"/>
          </w:tcPr>
          <w:p w14:paraId="41336C84" w14:textId="2C85E21E" w:rsidR="00AF156E" w:rsidRPr="0072081B" w:rsidRDefault="00AF156E" w:rsidP="00BC137F">
            <w:pPr>
              <w:spacing w:before="160"/>
              <w:rPr>
                <w:rFonts w:asciiTheme="minorHAnsi" w:hAnsiTheme="minorHAnsi"/>
                <w:sz w:val="24"/>
                <w:szCs w:val="24"/>
              </w:rPr>
            </w:pPr>
            <w:r w:rsidRPr="0072081B">
              <w:rPr>
                <w:rFonts w:asciiTheme="minorHAnsi" w:hAnsiTheme="minorHAnsi"/>
                <w:sz w:val="24"/>
                <w:szCs w:val="24"/>
              </w:rPr>
              <w:t xml:space="preserve">A copy of the </w:t>
            </w:r>
            <w:r w:rsidR="0013078D">
              <w:rPr>
                <w:rFonts w:asciiTheme="minorHAnsi" w:hAnsiTheme="minorHAnsi"/>
                <w:sz w:val="24"/>
                <w:szCs w:val="24"/>
              </w:rPr>
              <w:t>p</w:t>
            </w:r>
            <w:r w:rsidR="00B11AFE">
              <w:rPr>
                <w:rFonts w:asciiTheme="minorHAnsi" w:hAnsiTheme="minorHAnsi"/>
                <w:sz w:val="24"/>
                <w:szCs w:val="24"/>
              </w:rPr>
              <w:t>ost-m</w:t>
            </w:r>
            <w:r w:rsidRPr="0072081B">
              <w:rPr>
                <w:rFonts w:asciiTheme="minorHAnsi" w:hAnsiTheme="minorHAnsi"/>
                <w:sz w:val="24"/>
                <w:szCs w:val="24"/>
              </w:rPr>
              <w:t xml:space="preserve">ortem report is attached </w:t>
            </w:r>
          </w:p>
        </w:tc>
        <w:tc>
          <w:tcPr>
            <w:tcW w:w="471" w:type="pct"/>
          </w:tcPr>
          <w:p w14:paraId="6CD6C969" w14:textId="77777777" w:rsidR="00AF156E" w:rsidRDefault="00AF156E" w:rsidP="00BC137F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2196" w:type="pct"/>
            <w:gridSpan w:val="4"/>
          </w:tcPr>
          <w:p w14:paraId="06F9A999" w14:textId="77777777" w:rsidR="00AF156E" w:rsidRPr="003406F3" w:rsidRDefault="00AF156E" w:rsidP="00BC137F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color w:val="A6A6A6" w:themeColor="background1" w:themeShade="A6"/>
                <w:spacing w:val="60"/>
                <w:sz w:val="24"/>
                <w:szCs w:val="24"/>
              </w:rPr>
            </w:pPr>
            <w:r w:rsidRPr="00124131">
              <w:rPr>
                <w:rFonts w:asciiTheme="minorHAnsi" w:hAnsiTheme="minorHAnsi"/>
                <w:b/>
                <w:color w:val="A6A6A6" w:themeColor="background1" w:themeShade="A6"/>
                <w:sz w:val="24"/>
                <w:szCs w:val="24"/>
              </w:rPr>
              <w:t>Please initial to confirm</w:t>
            </w:r>
          </w:p>
        </w:tc>
      </w:tr>
      <w:tr w:rsidR="00AF156E" w:rsidRPr="003406F3" w14:paraId="26B025CC" w14:textId="77777777" w:rsidTr="008734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3" w:type="pct"/>
            <w:gridSpan w:val="2"/>
          </w:tcPr>
          <w:p w14:paraId="24E7B128" w14:textId="77777777" w:rsidR="00AF156E" w:rsidRPr="0072081B" w:rsidRDefault="00AF156E" w:rsidP="00BC137F">
            <w:pPr>
              <w:spacing w:before="160"/>
              <w:rPr>
                <w:rFonts w:asciiTheme="minorHAnsi" w:hAnsiTheme="minorHAnsi"/>
                <w:sz w:val="24"/>
                <w:szCs w:val="24"/>
              </w:rPr>
            </w:pPr>
            <w:r w:rsidRPr="0072081B">
              <w:rPr>
                <w:rFonts w:asciiTheme="minorHAnsi" w:hAnsiTheme="minorHAnsi"/>
                <w:sz w:val="24"/>
                <w:szCs w:val="24"/>
              </w:rPr>
              <w:t>A Serious Adverse Event Form has been completed</w:t>
            </w:r>
          </w:p>
        </w:tc>
        <w:tc>
          <w:tcPr>
            <w:tcW w:w="471" w:type="pct"/>
          </w:tcPr>
          <w:p w14:paraId="67840DD7" w14:textId="77777777" w:rsidR="00AF156E" w:rsidRDefault="00AF156E" w:rsidP="00BC137F">
            <w:pPr>
              <w:spacing w:before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2196" w:type="pct"/>
            <w:gridSpan w:val="4"/>
          </w:tcPr>
          <w:p w14:paraId="5013E7CB" w14:textId="77777777" w:rsidR="00AF156E" w:rsidRPr="003406F3" w:rsidRDefault="00AF156E" w:rsidP="00BC137F">
            <w:pPr>
              <w:spacing w:before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color w:val="A6A6A6" w:themeColor="background1" w:themeShade="A6"/>
                <w:spacing w:val="60"/>
                <w:sz w:val="24"/>
                <w:szCs w:val="24"/>
              </w:rPr>
            </w:pPr>
            <w:r w:rsidRPr="00124131">
              <w:rPr>
                <w:rFonts w:asciiTheme="minorHAnsi" w:hAnsiTheme="minorHAnsi"/>
                <w:b/>
                <w:color w:val="A6A6A6" w:themeColor="background1" w:themeShade="A6"/>
                <w:sz w:val="24"/>
                <w:szCs w:val="24"/>
              </w:rPr>
              <w:t>Please initial to confirm</w:t>
            </w:r>
          </w:p>
        </w:tc>
      </w:tr>
    </w:tbl>
    <w:p w14:paraId="71D34F0B" w14:textId="77777777" w:rsidR="00AF156E" w:rsidRDefault="00AF156E" w:rsidP="00AF156E">
      <w:pPr>
        <w:spacing w:after="120"/>
        <w:rPr>
          <w:rFonts w:asciiTheme="minorHAnsi" w:hAnsiTheme="minorHAnsi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94"/>
        <w:gridCol w:w="4962"/>
      </w:tblGrid>
      <w:tr w:rsidR="005D1E6C" w14:paraId="6AAD7B38" w14:textId="77777777" w:rsidTr="005D1E6C">
        <w:tc>
          <w:tcPr>
            <w:tcW w:w="5665" w:type="dxa"/>
          </w:tcPr>
          <w:p w14:paraId="68858445" w14:textId="77777777" w:rsidR="005D1E6C" w:rsidRDefault="005D1E6C" w:rsidP="005D1E6C">
            <w:pPr>
              <w:rPr>
                <w:rFonts w:asciiTheme="majorHAnsi" w:hAnsiTheme="majorHAnsi"/>
              </w:rPr>
            </w:pPr>
            <w:r w:rsidRPr="005D1E6C">
              <w:rPr>
                <w:rFonts w:asciiTheme="minorHAnsi" w:hAnsiTheme="minorHAnsi"/>
                <w:sz w:val="24"/>
                <w:szCs w:val="24"/>
              </w:rPr>
              <w:t>Name of person completing the form (print name):</w:t>
            </w:r>
            <w:r w:rsidRPr="00E97038">
              <w:rPr>
                <w:rFonts w:asciiTheme="minorHAnsi" w:hAnsiTheme="minorHAnsi"/>
                <w:sz w:val="16"/>
                <w:szCs w:val="16"/>
              </w:rPr>
              <w:t>please note, your name must be on the trial delegation log</w:t>
            </w:r>
          </w:p>
        </w:tc>
        <w:tc>
          <w:tcPr>
            <w:tcW w:w="5097" w:type="dxa"/>
          </w:tcPr>
          <w:p w14:paraId="65302CFF" w14:textId="77777777" w:rsidR="005D1E6C" w:rsidRDefault="005D1E6C" w:rsidP="005D1E6C">
            <w:pPr>
              <w:rPr>
                <w:rFonts w:asciiTheme="majorHAnsi" w:hAnsiTheme="majorHAnsi"/>
              </w:rPr>
            </w:pPr>
          </w:p>
          <w:p w14:paraId="043B1BFD" w14:textId="77777777" w:rsidR="005D1E6C" w:rsidRDefault="005D1E6C" w:rsidP="005D1E6C">
            <w:pPr>
              <w:rPr>
                <w:rFonts w:asciiTheme="majorHAnsi" w:hAnsiTheme="majorHAnsi"/>
              </w:rPr>
            </w:pPr>
          </w:p>
        </w:tc>
      </w:tr>
      <w:tr w:rsidR="005D1E6C" w14:paraId="24CC3396" w14:textId="77777777" w:rsidTr="005D1E6C">
        <w:tc>
          <w:tcPr>
            <w:tcW w:w="5665" w:type="dxa"/>
          </w:tcPr>
          <w:p w14:paraId="1C5D0A08" w14:textId="77777777" w:rsidR="005D1E6C" w:rsidRPr="005D1E6C" w:rsidRDefault="005D1E6C" w:rsidP="005D1E6C">
            <w:pPr>
              <w:rPr>
                <w:rFonts w:asciiTheme="minorHAnsi" w:hAnsiTheme="minorHAnsi"/>
                <w:sz w:val="24"/>
                <w:szCs w:val="24"/>
              </w:rPr>
            </w:pPr>
            <w:r w:rsidRPr="005D1E6C">
              <w:rPr>
                <w:rFonts w:asciiTheme="minorHAnsi" w:hAnsiTheme="minorHAnsi"/>
                <w:sz w:val="24"/>
                <w:szCs w:val="24"/>
              </w:rPr>
              <w:t>Signature of person completing the form:</w:t>
            </w:r>
          </w:p>
          <w:p w14:paraId="3856A3F5" w14:textId="77777777" w:rsidR="005D1E6C" w:rsidRDefault="005D1E6C" w:rsidP="005D1E6C">
            <w:pPr>
              <w:rPr>
                <w:rFonts w:asciiTheme="majorHAnsi" w:hAnsiTheme="majorHAnsi"/>
              </w:rPr>
            </w:pPr>
          </w:p>
        </w:tc>
        <w:tc>
          <w:tcPr>
            <w:tcW w:w="5097" w:type="dxa"/>
          </w:tcPr>
          <w:p w14:paraId="6EDCB9AE" w14:textId="77777777" w:rsidR="005D1E6C" w:rsidRDefault="005D1E6C" w:rsidP="005D1E6C">
            <w:pPr>
              <w:rPr>
                <w:rFonts w:asciiTheme="majorHAnsi" w:hAnsiTheme="majorHAnsi"/>
              </w:rPr>
            </w:pPr>
            <w:r w:rsidRPr="00DE10C8">
              <w:rPr>
                <w:rFonts w:asciiTheme="minorHAnsi" w:hAnsiTheme="minorHAnsi"/>
                <w:noProof/>
                <w:sz w:val="24"/>
                <w:szCs w:val="24"/>
                <w:highlight w:val="yellow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5143936" behindDoc="0" locked="0" layoutInCell="1" allowOverlap="1" wp14:anchorId="758BD290" wp14:editId="428B3731">
                      <wp:simplePos x="0" y="0"/>
                      <wp:positionH relativeFrom="column">
                        <wp:posOffset>-3175</wp:posOffset>
                      </wp:positionH>
                      <wp:positionV relativeFrom="page">
                        <wp:posOffset>369570</wp:posOffset>
                      </wp:positionV>
                      <wp:extent cx="2078355" cy="234315"/>
                      <wp:effectExtent l="0" t="0" r="17145" b="32385"/>
                      <wp:wrapNone/>
                      <wp:docPr id="2968" name="Group 29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8355" cy="234315"/>
                                <a:chOff x="0" y="0"/>
                                <a:chExt cx="2078611" cy="234443"/>
                              </a:xfrm>
                            </wpg:grpSpPr>
                            <wps:wsp>
                              <wps:cNvPr id="2969" name="Rectangle 29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70" name="Straight Arrow Connector 2970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26" y="7684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71" name="Straight Arrow Connector 297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083448" y="30736"/>
                                  <a:ext cx="57150" cy="20002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72" name="Rectangle 297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2837" y="0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73" name="Rectangle 29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9354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74" name="Rectangle 29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9875" y="7684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75" name="Rectangle 297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9102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76" name="Rectangle 29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6178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77" name="Rectangle 297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29015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78" name="Rectangle 29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59536" y="15368"/>
                                  <a:ext cx="219075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group w14:anchorId="2C6AA9B7" id="Group 2968" o:spid="_x0000_s1026" style="position:absolute;margin-left:-.25pt;margin-top:29.1pt;width:163.65pt;height:18.45pt;z-index:255143936;mso-position-vertical-relative:page;mso-width-relative:margin;mso-height-relative:margin" coordsize="20786,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">
                      <v:rect id="Rectangle 2969" o:spid="_x0000_s1027" style="position:absolute;width:2190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Nxn8QA&#10;AADdAAAADwAAAGRycy9kb3ducmV2LnhtbESPQYvCMBSE74L/ITzBm6ZWkG01iri4uEetl709m2db&#10;bV5KE7XurzfCwh6HmfmGWaw6U4s7ta6yrGAyjkAQ51ZXXCg4ZtvRBwjnkTXWlknBkxyslv3eAlNt&#10;H7yn+8EXIkDYpaig9L5JpXR5SQbd2DbEwTvb1qAPsi2kbvER4KaWcRTNpMGKw0KJDW1Kyq+Hm1Fw&#10;quIj/u6zr8gk26n/7rLL7edTqeGgW89BeOr8f/ivvdMK4mSWwPtNeAJy+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zcZ/EAAAA3QAAAA8AAAAAAAAAAAAAAAAAmAIAAGRycy9k&#10;b3ducmV2LnhtbFBLBQYAAAAABAAEAPUAAACJAwAAAAA=&#10;"/>
                      <v:shape id="Straight Arrow Connector 2970" o:spid="_x0000_s1028" type="#_x0000_t32" style="position:absolute;left:4687;top:76;width:571;height:20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cBwm8IAAADdAAAADwAAAGRycy9kb3ducmV2LnhtbERPz2vCMBS+D/wfwhO8jJnWw3TVKCII&#10;4mGg9uDxkTzbYvNSk1i7/345DHb8+H6vNoNtRU8+NI4V5NMMBLF2puFKQXnZfyxAhIhssHVMCn4o&#10;wGY9elthYdyLT9SfYyVSCIcCFdQxdoWUQddkMUxdR5y4m/MWY4K+ksbjK4XbVs6y7FNabDg11NjR&#10;riZ9Pz+tguZYfpf9+yN6vTjmV5+Hy7XVSk3Gw3YJItIQ/8V/7oNRMPuap/3pTXoCcv0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cBwm8IAAADdAAAADwAAAAAAAAAAAAAA&#10;AAChAgAAZHJzL2Rvd25yZXYueG1sUEsFBgAAAAAEAAQA+QAAAJADAAAAAA==&#10;"/>
                      <v:shape id="Straight Arrow Connector 2971" o:spid="_x0000_s1029" type="#_x0000_t32" style="position:absolute;left:10834;top:307;width:571;height:20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ozVAMUAAADdAAAADwAAAGRycy9kb3ducmV2LnhtbESPQWsCMRSE74X+h/AKXopm14PVrVGk&#10;IIiHgroHj4/kubt087Im6br++0YQehxm5htmuR5sK3ryoXGsIJ9kIIi1Mw1XCsrTdjwHESKywdYx&#10;KbhTgPXq9WWJhXE3PlB/jJVIEA4FKqhj7Aopg67JYpi4jjh5F+ctxiR9JY3HW4LbVk6zbCYtNpwW&#10;auzoqyb9c/y1Cpp9+V3279fo9Xyfn30eTudWKzV6GzafICIN8T/8bO+MguniI4fHm/QE5Oo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ozVAMUAAADdAAAADwAAAAAAAAAA&#10;AAAAAAChAgAAZHJzL2Rvd25yZXYueG1sUEsFBgAAAAAEAAQA+QAAAJMDAAAAAA==&#10;"/>
                      <v:rect id="Rectangle 2972" o:spid="_x0000_s1030" style="position:absolute;left:2228;width:2191;height:21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51M8YA&#10;AADdAAAADwAAAGRycy9kb3ducmV2LnhtbESPT2vCQBTE7wW/w/IEb3VjhNqkriItlvaYP5feXrOv&#10;STT7NmRXTf30bkHocZiZ3zDr7Wg6cabBtZYVLOYRCOLK6pZrBWWxf3wG4Tyyxs4yKfglB9vN5GGN&#10;qbYXzuic+1oECLsUFTTe96mUrmrIoJvbnjh4P3Yw6IMcaqkHvAS46WQcRU/SYMthocGeXhuqjvnJ&#10;KPhu4xKvWfEemWS/9J9jcTh9vSk1m467FxCeRv8fvrc/tII4WcXw9yY8Abm5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w51M8YAAADdAAAADwAAAAAAAAAAAAAAAACYAgAAZHJz&#10;L2Rvd25yZXYueG1sUEsFBgAAAAAEAAQA9QAAAIsDAAAAAA==&#10;"/>
                      <v:rect id="Rectangle 2973" o:spid="_x0000_s1031" style="position:absolute;left:5993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LQqMQA&#10;AADdAAAADwAAAGRycy9kb3ducmV2LnhtbESPQYvCMBSE78L+h/AWvGm6FVytRllWFD1qvXh7Ns+2&#10;bvNSmqjVX2+EBY/DzHzDTOetqcSVGldaVvDVj0AQZ1aXnCvYp8veCITzyBory6TgTg7ms4/OFBNt&#10;b7yl687nIkDYJaig8L5OpHRZQQZd39bEwTvZxqAPssmlbvAW4KaScRQNpcGSw0KBNf0WlP3tLkbB&#10;sYz3+Nimq8iMlwO/adPz5bBQqvvZ/kxAeGr9O/zfXmsF8fh7AK834QnI2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C0KjEAAAA3QAAAA8AAAAAAAAAAAAAAAAAmAIAAGRycy9k&#10;b3ducmV2LnhtbFBLBQYAAAAABAAEAPUAAACJAwAAAAA=&#10;"/>
                      <v:rect id="Rectangle 2974" o:spid="_x0000_s1032" style="position:absolute;left:8298;top:76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tI3MUA&#10;AADdAAAADwAAAGRycy9kb3ducmV2LnhtbESPQWvCQBSE74L/YXmCN92YSq3RVcSi2KPGS2/P7GuS&#10;mn0bsqtGf323IHgcZuYbZr5sTSWu1LjSsoLRMAJBnFldcq7gmG4GHyCcR9ZYWSYFd3KwXHQ7c0y0&#10;vfGergefiwBhl6CCwvs6kdJlBRl0Q1sTB+/HNgZ9kE0udYO3ADeVjKPoXRosOSwUWNO6oOx8uBgF&#10;pzI+4mOfbiMz3bz5rzb9vXx/KtXvtasZCE+tf4Wf7Z1WEE8nY/h/E56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q0jcxQAAAN0AAAAPAAAAAAAAAAAAAAAAAJgCAABkcnMv&#10;ZG93bnJldi54bWxQSwUGAAAAAAQABAD1AAAAigMAAAAA&#10;"/>
                      <v:rect id="Rectangle 2975" o:spid="_x0000_s1033" style="position:absolute;left:11910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ftR8UA&#10;AADdAAAADwAAAGRycy9kb3ducmV2LnhtbESPQWvCQBSE74L/YXmCN92YYq3RVcSi2KPGS2/P7GuS&#10;mn0bsqtGf323IHgcZuYbZr5sTSWu1LjSsoLRMAJBnFldcq7gmG4GHyCcR9ZYWSYFd3KwXHQ7c0y0&#10;vfGergefiwBhl6CCwvs6kdJlBRl0Q1sTB+/HNgZ9kE0udYO3ADeVjKPoXRosOSwUWNO6oOx8uBgF&#10;pzI+4mOfbiMz3bz5rzb9vXx/KtXvtasZCE+tf4Wf7Z1WEE8nY/h/E56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5+1HxQAAAN0AAAAPAAAAAAAAAAAAAAAAAJgCAABkcnMv&#10;ZG93bnJldi54bWxQSwUGAAAAAAQABAD1AAAAigMAAAAA&#10;"/>
                      <v:rect id="Rectangle 2976" o:spid="_x0000_s1034" style="position:absolute;left:14061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VzMMYA&#10;AADdAAAADwAAAGRycy9kb3ducmV2LnhtbESPQWvCQBSE70L/w/IKvenGFNIaXYNYLO3RxEtvz+wz&#10;iWbfhuxG0/76bqHgcZiZb5hVNppWXKl3jWUF81kEgri0uuFKwaHYTV9BOI+ssbVMCr7JQbZ+mKww&#10;1fbGe7rmvhIBwi5FBbX3XSqlK2sy6Ga2Iw7eyfYGfZB9JXWPtwA3rYyjKJEGGw4LNXa0ram85INR&#10;cGziA/7si/fILHbP/nMszsPXm1JPj+NmCcLT6O/h//aHVhAvXhL4exOegF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DVzMMYAAADdAAAADwAAAAAAAAAAAAAAAACYAgAAZHJz&#10;L2Rvd25yZXYueG1sUEsFBgAAAAAEAAQA9QAAAIsDAAAAAA==&#10;"/>
                      <v:rect id="Rectangle 2977" o:spid="_x0000_s1035" style="position:absolute;left:16290;top:153;width:2190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nWq8YA&#10;AADdAAAADwAAAGRycy9kb3ducmV2LnhtbESPT2vCQBTE7wW/w/KE3urGFLSmriKWlPao8dLba/aZ&#10;RLNvQ3bzp376bqHgcZiZ3zDr7Whq0VPrKssK5rMIBHFudcWFglOWPr2AcB5ZY22ZFPyQg+1m8rDG&#10;RNuBD9QffSEChF2CCkrvm0RKl5dk0M1sQxy8s20N+iDbQuoWhwA3tYyjaCENVhwWSmxoX1J+PXZG&#10;wXcVn/B2yN4js0qf/eeYXbqvN6Uep+PuFYSn0d/D/+0PrSBeLZfw9yY8Abn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3nWq8YAAADdAAAADwAAAAAAAAAAAAAAAACYAgAAZHJz&#10;L2Rvd25yZXYueG1sUEsFBgAAAAAEAAQA9QAAAIsDAAAAAA==&#10;"/>
                      <v:rect id="Rectangle 2978" o:spid="_x0000_s1036" style="position:absolute;left:18595;top:153;width:2191;height:2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ZC2cEA&#10;AADdAAAADwAAAGRycy9kb3ducmV2LnhtbERPTYvCMBC9L/gfwgje1tQKu1qNIoqiR60Xb2MzttVm&#10;UpqodX+9OSx4fLzv6bw1lXhQ40rLCgb9CARxZnXJuYJjuv4egXAeWWNlmRS8yMF81vmaYqLtk/f0&#10;OPhchBB2CSoovK8TKV1WkEHXtzVx4C62MegDbHKpG3yGcFPJOIp+pMGSQ0OBNS0Lym6Hu1FwLuMj&#10;/u3TTWTG66Hften1flop1eu2iwkIT63/iP/dW60gHv+GueFNeAJy9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bmQtnBAAAA3QAAAA8AAAAAAAAAAAAAAAAAmAIAAGRycy9kb3du&#10;cmV2LnhtbFBLBQYAAAAABAAEAPUAAACGAwAAAAA=&#10;"/>
                      <w10:wrap anchory="page"/>
                    </v:group>
                  </w:pict>
                </mc:Fallback>
              </mc:AlternateContent>
            </w:r>
          </w:p>
        </w:tc>
      </w:tr>
      <w:tr w:rsidR="005D1E6C" w14:paraId="7D490683" w14:textId="77777777" w:rsidTr="005D1E6C">
        <w:trPr>
          <w:trHeight w:val="646"/>
        </w:trPr>
        <w:tc>
          <w:tcPr>
            <w:tcW w:w="5665" w:type="dxa"/>
          </w:tcPr>
          <w:p w14:paraId="48E3C035" w14:textId="77777777" w:rsidR="005D1E6C" w:rsidRDefault="005D1E6C" w:rsidP="005D1E6C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64518C5D" w14:textId="77777777" w:rsidR="005D1E6C" w:rsidRPr="005D1E6C" w:rsidRDefault="005D1E6C" w:rsidP="005D1E6C">
            <w:pPr>
              <w:rPr>
                <w:rFonts w:asciiTheme="majorHAnsi" w:hAnsiTheme="majorHAnsi"/>
                <w:sz w:val="24"/>
                <w:szCs w:val="24"/>
              </w:rPr>
            </w:pPr>
            <w:r w:rsidRPr="005D1E6C">
              <w:rPr>
                <w:rFonts w:asciiTheme="minorHAnsi" w:hAnsiTheme="minorHAnsi"/>
                <w:sz w:val="24"/>
                <w:szCs w:val="24"/>
              </w:rPr>
              <w:t>Date Signed:</w:t>
            </w:r>
          </w:p>
        </w:tc>
        <w:tc>
          <w:tcPr>
            <w:tcW w:w="5097" w:type="dxa"/>
          </w:tcPr>
          <w:p w14:paraId="2782C732" w14:textId="77777777" w:rsidR="005D1E6C" w:rsidRDefault="005D1E6C" w:rsidP="005D1E6C">
            <w:pPr>
              <w:spacing w:before="40" w:after="40"/>
              <w:jc w:val="right"/>
              <w:rPr>
                <w:rFonts w:asciiTheme="minorHAnsi" w:hAnsiTheme="minorHAnsi"/>
                <w:b/>
                <w:color w:val="D9D9D9" w:themeColor="background1" w:themeShade="D9"/>
                <w:spacing w:val="20"/>
                <w:sz w:val="24"/>
                <w:szCs w:val="24"/>
              </w:rPr>
            </w:pPr>
          </w:p>
          <w:p w14:paraId="5F2082DB" w14:textId="77777777" w:rsidR="005D1E6C" w:rsidRDefault="005D1E6C" w:rsidP="005D1E6C">
            <w:pPr>
              <w:spacing w:before="40" w:after="40"/>
              <w:rPr>
                <w:rFonts w:asciiTheme="majorHAnsi" w:hAnsiTheme="majorHAnsi"/>
              </w:rPr>
            </w:pPr>
            <w:proofErr w:type="spellStart"/>
            <w:r>
              <w:rPr>
                <w:rFonts w:asciiTheme="minorHAnsi" w:hAnsiTheme="minorHAnsi"/>
                <w:spacing w:val="20"/>
                <w:sz w:val="24"/>
                <w:szCs w:val="24"/>
              </w:rPr>
              <w:t>d</w:t>
            </w:r>
            <w:r w:rsidRPr="005D1E6C">
              <w:rPr>
                <w:rFonts w:asciiTheme="minorHAnsi" w:hAnsiTheme="minorHAnsi"/>
                <w:spacing w:val="20"/>
                <w:sz w:val="24"/>
                <w:szCs w:val="24"/>
              </w:rPr>
              <w:t>d</w:t>
            </w:r>
            <w:proofErr w:type="spellEnd"/>
            <w:r w:rsidRPr="005D1E6C">
              <w:rPr>
                <w:rFonts w:asciiTheme="minorHAnsi" w:hAnsiTheme="minorHAnsi"/>
                <w:spacing w:val="20"/>
                <w:sz w:val="24"/>
                <w:szCs w:val="24"/>
              </w:rPr>
              <w:t>/mm/</w:t>
            </w:r>
            <w:proofErr w:type="spellStart"/>
            <w:r w:rsidRPr="005D1E6C">
              <w:rPr>
                <w:rFonts w:asciiTheme="minorHAnsi" w:hAnsiTheme="minorHAnsi"/>
                <w:spacing w:val="20"/>
                <w:sz w:val="24"/>
                <w:szCs w:val="24"/>
              </w:rPr>
              <w:t>yyyy</w:t>
            </w:r>
            <w:proofErr w:type="spellEnd"/>
          </w:p>
        </w:tc>
      </w:tr>
    </w:tbl>
    <w:p w14:paraId="34452D00" w14:textId="77777777" w:rsidR="007C4262" w:rsidRDefault="007C4262" w:rsidP="00A7675F">
      <w:pPr>
        <w:spacing w:after="0" w:line="240" w:lineRule="auto"/>
        <w:jc w:val="right"/>
        <w:rPr>
          <w:sz w:val="24"/>
          <w:szCs w:val="24"/>
        </w:rPr>
      </w:pPr>
    </w:p>
    <w:p w14:paraId="595871A5" w14:textId="77777777" w:rsidR="007A7EE1" w:rsidRDefault="007A7EE1" w:rsidP="00A7675F">
      <w:pPr>
        <w:spacing w:after="0" w:line="240" w:lineRule="auto"/>
        <w:jc w:val="right"/>
        <w:rPr>
          <w:sz w:val="24"/>
          <w:szCs w:val="24"/>
        </w:rPr>
      </w:pPr>
    </w:p>
    <w:p w14:paraId="2424B68D" w14:textId="77777777" w:rsidR="007A7EE1" w:rsidRDefault="007A7EE1" w:rsidP="00A7675F">
      <w:pPr>
        <w:spacing w:after="0" w:line="240" w:lineRule="auto"/>
        <w:jc w:val="right"/>
        <w:rPr>
          <w:sz w:val="24"/>
          <w:szCs w:val="24"/>
        </w:rPr>
      </w:pPr>
    </w:p>
    <w:p w14:paraId="2F7BF971" w14:textId="77777777" w:rsidR="007A7EE1" w:rsidRDefault="007A7EE1" w:rsidP="00A7675F">
      <w:pPr>
        <w:spacing w:after="0" w:line="240" w:lineRule="auto"/>
        <w:jc w:val="right"/>
        <w:rPr>
          <w:sz w:val="24"/>
          <w:szCs w:val="24"/>
        </w:rPr>
      </w:pPr>
    </w:p>
    <w:p w14:paraId="421D430F" w14:textId="77777777" w:rsidR="007A7EE1" w:rsidRDefault="007A7EE1" w:rsidP="00A7675F">
      <w:pPr>
        <w:spacing w:after="0" w:line="240" w:lineRule="auto"/>
        <w:jc w:val="right"/>
        <w:rPr>
          <w:sz w:val="24"/>
          <w:szCs w:val="24"/>
        </w:rPr>
      </w:pPr>
    </w:p>
    <w:sectPr w:rsidR="007A7EE1" w:rsidSect="008E3398">
      <w:pgSz w:w="11906" w:h="16838"/>
      <w:pgMar w:top="720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A08A22" w14:textId="77777777" w:rsidR="00EE4A32" w:rsidRDefault="00EE4A32" w:rsidP="005579D3">
      <w:pPr>
        <w:spacing w:after="0" w:line="240" w:lineRule="auto"/>
      </w:pPr>
      <w:r>
        <w:separator/>
      </w:r>
    </w:p>
  </w:endnote>
  <w:endnote w:type="continuationSeparator" w:id="0">
    <w:p w14:paraId="79870A09" w14:textId="77777777" w:rsidR="00EE4A32" w:rsidRDefault="00EE4A32" w:rsidP="00557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823AD5" w14:textId="77777777" w:rsidR="00EE4A32" w:rsidRDefault="00EE4A32" w:rsidP="00FF4C03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5478819"/>
      <w:docPartObj>
        <w:docPartGallery w:val="Page Numbers (Bottom of Page)"/>
        <w:docPartUnique/>
      </w:docPartObj>
    </w:sdtPr>
    <w:sdtContent>
      <w:sdt>
        <w:sdtPr>
          <w:id w:val="-1688442615"/>
          <w:docPartObj>
            <w:docPartGallery w:val="Page Numbers (Top of Page)"/>
            <w:docPartUnique/>
          </w:docPartObj>
        </w:sdtPr>
        <w:sdtContent>
          <w:p w14:paraId="65BECD73" w14:textId="09F20E30" w:rsidR="00EE4A32" w:rsidRDefault="00EE4A32" w:rsidP="00074678">
            <w:pPr>
              <w:pStyle w:val="Footer"/>
              <w:jc w:val="right"/>
            </w:pPr>
            <w:r>
              <w:rPr>
                <w:rFonts w:asciiTheme="minorHAnsi" w:hAnsiTheme="minorHAnsi"/>
              </w:rPr>
              <w:t xml:space="preserve">Case Report Form Version .1.1 |17 May 18 | </w:t>
            </w:r>
            <w:r w:rsidRPr="00FF4C03">
              <w:rPr>
                <w:rFonts w:asciiTheme="minorHAnsi" w:hAnsiTheme="minorHAnsi"/>
              </w:rPr>
              <w:t>IRAS</w:t>
            </w:r>
            <w:r>
              <w:rPr>
                <w:rFonts w:asciiTheme="minorHAnsi" w:hAnsiTheme="minorHAnsi"/>
              </w:rPr>
              <w:t>:</w:t>
            </w:r>
            <w:r w:rsidRPr="00FF4C03">
              <w:rPr>
                <w:rFonts w:asciiTheme="minorHAnsi" w:hAnsiTheme="minorHAnsi"/>
              </w:rPr>
              <w:t xml:space="preserve"> ID 229163</w:t>
            </w:r>
            <w:r>
              <w:rPr>
                <w:rFonts w:asciiTheme="minorHAnsi" w:hAnsiTheme="minorHAnsi"/>
              </w:rPr>
              <w:t xml:space="preserve"> | </w:t>
            </w:r>
            <w:r w:rsidRPr="00D6570F">
              <w:rPr>
                <w:rFonts w:asciiTheme="minorHAnsi" w:hAnsiTheme="minorHAnsi"/>
              </w:rPr>
              <w:t>ISRCTN</w:t>
            </w:r>
            <w:r>
              <w:rPr>
                <w:rFonts w:asciiTheme="minorHAnsi" w:hAnsiTheme="minorHAnsi"/>
              </w:rPr>
              <w:t xml:space="preserve">: </w:t>
            </w:r>
            <w:r w:rsidRPr="00AD7183">
              <w:rPr>
                <w:rFonts w:asciiTheme="minorHAnsi" w:hAnsiTheme="minorHAnsi"/>
              </w:rPr>
              <w:t>18229892</w:t>
            </w:r>
            <w:r w:rsidRPr="00FF4C03">
              <w:rPr>
                <w:rFonts w:asciiTheme="minorHAnsi" w:hAnsiTheme="minorHAnsi"/>
              </w:rPr>
              <w:tab/>
              <w:t xml:space="preserve">Page </w:t>
            </w:r>
            <w:r w:rsidRPr="00FF4C03">
              <w:rPr>
                <w:rFonts w:asciiTheme="minorHAnsi" w:hAnsiTheme="minorHAnsi"/>
                <w:b/>
                <w:bCs/>
              </w:rPr>
              <w:fldChar w:fldCharType="begin"/>
            </w:r>
            <w:r w:rsidRPr="00FF4C03">
              <w:rPr>
                <w:rFonts w:asciiTheme="minorHAnsi" w:hAnsiTheme="minorHAnsi"/>
                <w:b/>
                <w:bCs/>
              </w:rPr>
              <w:instrText xml:space="preserve"> PAGE </w:instrText>
            </w:r>
            <w:r w:rsidRPr="00FF4C03">
              <w:rPr>
                <w:rFonts w:asciiTheme="minorHAnsi" w:hAnsiTheme="minorHAnsi"/>
                <w:b/>
                <w:bCs/>
              </w:rPr>
              <w:fldChar w:fldCharType="separate"/>
            </w:r>
            <w:r w:rsidR="00783911">
              <w:rPr>
                <w:rFonts w:asciiTheme="minorHAnsi" w:hAnsiTheme="minorHAnsi"/>
                <w:b/>
                <w:bCs/>
                <w:noProof/>
              </w:rPr>
              <w:t>20</w:t>
            </w:r>
            <w:r w:rsidRPr="00FF4C03">
              <w:rPr>
                <w:rFonts w:asciiTheme="minorHAnsi" w:hAnsiTheme="minorHAnsi"/>
                <w:b/>
                <w:bCs/>
              </w:rPr>
              <w:fldChar w:fldCharType="end"/>
            </w:r>
            <w:r w:rsidRPr="00FF4C03">
              <w:rPr>
                <w:rFonts w:asciiTheme="minorHAnsi" w:hAnsiTheme="minorHAnsi"/>
              </w:rPr>
              <w:t xml:space="preserve"> of </w:t>
            </w:r>
            <w:r w:rsidRPr="00FF4C03">
              <w:rPr>
                <w:rFonts w:asciiTheme="minorHAnsi" w:hAnsiTheme="minorHAnsi"/>
                <w:b/>
                <w:bCs/>
              </w:rPr>
              <w:fldChar w:fldCharType="begin"/>
            </w:r>
            <w:r w:rsidRPr="00FF4C03">
              <w:rPr>
                <w:rFonts w:asciiTheme="minorHAnsi" w:hAnsiTheme="minorHAnsi"/>
                <w:b/>
                <w:bCs/>
              </w:rPr>
              <w:instrText xml:space="preserve"> NUMPAGES  </w:instrText>
            </w:r>
            <w:r w:rsidRPr="00FF4C03">
              <w:rPr>
                <w:rFonts w:asciiTheme="minorHAnsi" w:hAnsiTheme="minorHAnsi"/>
                <w:b/>
                <w:bCs/>
              </w:rPr>
              <w:fldChar w:fldCharType="separate"/>
            </w:r>
            <w:r w:rsidR="00783911">
              <w:rPr>
                <w:rFonts w:asciiTheme="minorHAnsi" w:hAnsiTheme="minorHAnsi"/>
                <w:b/>
                <w:bCs/>
                <w:noProof/>
              </w:rPr>
              <w:t>32</w:t>
            </w:r>
            <w:r w:rsidRPr="00FF4C03">
              <w:rPr>
                <w:rFonts w:asciiTheme="minorHAnsi" w:hAnsiTheme="minorHAnsi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9A76DF" w14:textId="77777777" w:rsidR="00EE4A32" w:rsidRDefault="00EE4A32" w:rsidP="005579D3">
      <w:pPr>
        <w:spacing w:after="0" w:line="240" w:lineRule="auto"/>
      </w:pPr>
      <w:r>
        <w:separator/>
      </w:r>
    </w:p>
  </w:footnote>
  <w:footnote w:type="continuationSeparator" w:id="0">
    <w:p w14:paraId="57080DDF" w14:textId="77777777" w:rsidR="00EE4A32" w:rsidRDefault="00EE4A32" w:rsidP="00557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2971A6" w14:textId="48E9617F" w:rsidR="00EE4A32" w:rsidRPr="00042E8A" w:rsidRDefault="00EE4A32" w:rsidP="00660FE7">
    <w:pPr>
      <w:pStyle w:val="Header"/>
      <w:jc w:val="center"/>
      <w:rPr>
        <w:rFonts w:asciiTheme="minorHAnsi" w:hAnsiTheme="minorHAnsi"/>
        <w:b/>
        <w:i/>
      </w:rPr>
    </w:pPr>
    <w:r w:rsidRPr="00D31CF2">
      <w:rPr>
        <w:rFonts w:asciiTheme="minorHAnsi" w:hAnsiTheme="minorHAnsi"/>
        <w:noProof/>
        <w:sz w:val="24"/>
        <w:szCs w:val="24"/>
        <w:lang w:eastAsia="en-GB"/>
      </w:rPr>
      <w:drawing>
        <wp:inline distT="0" distB="0" distL="0" distR="0" wp14:anchorId="783BB230" wp14:editId="252FDE90">
          <wp:extent cx="1351280" cy="454981"/>
          <wp:effectExtent l="0" t="0" r="1270" b="2540"/>
          <wp:docPr id="2375" name="Picture 2375" descr="M:\WMS\CTU\Reproductive Health\Big Baby\Trial management\Logos\Final logos supplied\Final logos supplied\BigBaby_strapli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:\WMS\CTU\Reproductive Health\Big Baby\Trial management\Logos\Final logos supplied\Final logos supplied\BigBaby_straplin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4327" cy="4795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61516">
      <w:rPr>
        <w:rFonts w:asciiTheme="minorHAnsi" w:hAnsiTheme="minorHAnsi"/>
        <w:b/>
        <w:i/>
      </w:rPr>
      <w:ptab w:relativeTo="margin" w:alignment="center" w:leader="none"/>
    </w:r>
    <w:r w:rsidRPr="00B61516">
      <w:rPr>
        <w:rFonts w:asciiTheme="minorHAnsi" w:hAnsiTheme="minorHAnsi"/>
        <w:b/>
        <w:i/>
      </w:rPr>
      <w:ptab w:relativeTo="margin" w:alignment="right" w:leader="none"/>
    </w:r>
    <w:r>
      <w:rPr>
        <w:rFonts w:asciiTheme="minorHAnsi" w:hAnsiTheme="minorHAnsi"/>
        <w:b/>
        <w:i/>
      </w:rPr>
      <w:t xml:space="preserve"> HTA </w:t>
    </w:r>
    <w:r w:rsidRPr="00042E8A">
      <w:rPr>
        <w:rFonts w:asciiTheme="minorHAnsi" w:hAnsiTheme="minorHAnsi"/>
        <w:b/>
        <w:i/>
      </w:rPr>
      <w:t xml:space="preserve">16/77/02 The Big Baby Trial </w:t>
    </w:r>
    <w:r>
      <w:rPr>
        <w:rFonts w:asciiTheme="minorHAnsi" w:hAnsiTheme="minorHAnsi"/>
        <w:b/>
        <w:i/>
      </w:rPr>
      <w:t xml:space="preserve">CRF Booklet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643C9868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633487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1DA244D"/>
    <w:multiLevelType w:val="hybridMultilevel"/>
    <w:tmpl w:val="C660EC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F701CE"/>
    <w:multiLevelType w:val="hybridMultilevel"/>
    <w:tmpl w:val="E032A3A0"/>
    <w:lvl w:ilvl="0" w:tplc="E0187A68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8F0469"/>
    <w:multiLevelType w:val="hybridMultilevel"/>
    <w:tmpl w:val="A5B8EE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BB84911"/>
    <w:multiLevelType w:val="hybridMultilevel"/>
    <w:tmpl w:val="6AEE8F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1C6867"/>
    <w:multiLevelType w:val="hybridMultilevel"/>
    <w:tmpl w:val="D76866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FC648A"/>
    <w:multiLevelType w:val="hybridMultilevel"/>
    <w:tmpl w:val="A920E4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4EC5EEA"/>
    <w:multiLevelType w:val="hybridMultilevel"/>
    <w:tmpl w:val="0AAA5E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89258C3"/>
    <w:multiLevelType w:val="hybridMultilevel"/>
    <w:tmpl w:val="07FCB9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E387257"/>
    <w:multiLevelType w:val="hybridMultilevel"/>
    <w:tmpl w:val="833E47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3B1773F"/>
    <w:multiLevelType w:val="hybridMultilevel"/>
    <w:tmpl w:val="DA22E5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2F036D"/>
    <w:multiLevelType w:val="hybridMultilevel"/>
    <w:tmpl w:val="4492F5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6B57F6"/>
    <w:multiLevelType w:val="hybridMultilevel"/>
    <w:tmpl w:val="4A38BE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DC3054"/>
    <w:multiLevelType w:val="hybridMultilevel"/>
    <w:tmpl w:val="91DE609E"/>
    <w:lvl w:ilvl="0" w:tplc="32487A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176E92"/>
    <w:multiLevelType w:val="hybridMultilevel"/>
    <w:tmpl w:val="8B20D85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7B31AFA"/>
    <w:multiLevelType w:val="hybridMultilevel"/>
    <w:tmpl w:val="4B6A7836"/>
    <w:lvl w:ilvl="0" w:tplc="29CCEA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217F37"/>
    <w:multiLevelType w:val="hybridMultilevel"/>
    <w:tmpl w:val="76C874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3E60EE0"/>
    <w:multiLevelType w:val="hybridMultilevel"/>
    <w:tmpl w:val="D540BA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7737D1"/>
    <w:multiLevelType w:val="hybridMultilevel"/>
    <w:tmpl w:val="1C449E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A47447A"/>
    <w:multiLevelType w:val="hybridMultilevel"/>
    <w:tmpl w:val="752485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CF1D2E"/>
    <w:multiLevelType w:val="hybridMultilevel"/>
    <w:tmpl w:val="5FACDB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B4E17C9"/>
    <w:multiLevelType w:val="hybridMultilevel"/>
    <w:tmpl w:val="7E90D7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770937"/>
    <w:multiLevelType w:val="hybridMultilevel"/>
    <w:tmpl w:val="E2847A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65280D"/>
    <w:multiLevelType w:val="hybridMultilevel"/>
    <w:tmpl w:val="FBA0E2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9A0C6D"/>
    <w:multiLevelType w:val="hybridMultilevel"/>
    <w:tmpl w:val="732AB0D0"/>
    <w:lvl w:ilvl="0" w:tplc="FA94A32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4C0BD8"/>
    <w:multiLevelType w:val="hybridMultilevel"/>
    <w:tmpl w:val="F8E2B8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DBF0AB1"/>
    <w:multiLevelType w:val="hybridMultilevel"/>
    <w:tmpl w:val="C758FA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ED644D1"/>
    <w:multiLevelType w:val="hybridMultilevel"/>
    <w:tmpl w:val="6E729D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19105ED"/>
    <w:multiLevelType w:val="hybridMultilevel"/>
    <w:tmpl w:val="6C0208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8"/>
  </w:num>
  <w:num w:numId="3">
    <w:abstractNumId w:val="26"/>
  </w:num>
  <w:num w:numId="4">
    <w:abstractNumId w:val="8"/>
  </w:num>
  <w:num w:numId="5">
    <w:abstractNumId w:val="2"/>
  </w:num>
  <w:num w:numId="6">
    <w:abstractNumId w:val="17"/>
  </w:num>
  <w:num w:numId="7">
    <w:abstractNumId w:val="28"/>
  </w:num>
  <w:num w:numId="8">
    <w:abstractNumId w:val="27"/>
  </w:num>
  <w:num w:numId="9">
    <w:abstractNumId w:val="21"/>
  </w:num>
  <w:num w:numId="10">
    <w:abstractNumId w:val="9"/>
  </w:num>
  <w:num w:numId="11">
    <w:abstractNumId w:val="19"/>
  </w:num>
  <w:num w:numId="12">
    <w:abstractNumId w:val="10"/>
  </w:num>
  <w:num w:numId="13">
    <w:abstractNumId w:val="5"/>
  </w:num>
  <w:num w:numId="14">
    <w:abstractNumId w:val="20"/>
  </w:num>
  <w:num w:numId="15">
    <w:abstractNumId w:val="4"/>
  </w:num>
  <w:num w:numId="16">
    <w:abstractNumId w:val="7"/>
  </w:num>
  <w:num w:numId="17">
    <w:abstractNumId w:val="15"/>
  </w:num>
  <w:num w:numId="18">
    <w:abstractNumId w:val="25"/>
  </w:num>
  <w:num w:numId="19">
    <w:abstractNumId w:val="29"/>
  </w:num>
  <w:num w:numId="20">
    <w:abstractNumId w:val="24"/>
  </w:num>
  <w:num w:numId="21">
    <w:abstractNumId w:val="0"/>
  </w:num>
  <w:num w:numId="22">
    <w:abstractNumId w:val="1"/>
  </w:num>
  <w:num w:numId="23">
    <w:abstractNumId w:val="3"/>
  </w:num>
  <w:num w:numId="24">
    <w:abstractNumId w:val="23"/>
  </w:num>
  <w:num w:numId="25">
    <w:abstractNumId w:val="12"/>
  </w:num>
  <w:num w:numId="26">
    <w:abstractNumId w:val="22"/>
  </w:num>
  <w:num w:numId="27">
    <w:abstractNumId w:val="11"/>
  </w:num>
  <w:num w:numId="28">
    <w:abstractNumId w:val="14"/>
  </w:num>
  <w:num w:numId="29">
    <w:abstractNumId w:val="16"/>
  </w:num>
  <w:num w:numId="30">
    <w:abstractNumId w:val="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MJ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f2vaxwr950x9aexdxjvr95qp5r22evffear&quot;&gt;Big Baby submission Jan16&lt;record-ids&gt;&lt;item&gt;2&lt;/item&gt;&lt;item&gt;3&lt;/item&gt;&lt;item&gt;4&lt;/item&gt;&lt;item&gt;6&lt;/item&gt;&lt;item&gt;8&lt;/item&gt;&lt;item&gt;9&lt;/item&gt;&lt;item&gt;10&lt;/item&gt;&lt;item&gt;11&lt;/item&gt;&lt;item&gt;12&lt;/item&gt;&lt;item&gt;14&lt;/item&gt;&lt;item&gt;21&lt;/item&gt;&lt;item&gt;68&lt;/item&gt;&lt;item&gt;69&lt;/item&gt;&lt;item&gt;75&lt;/item&gt;&lt;item&gt;78&lt;/item&gt;&lt;item&gt;79&lt;/item&gt;&lt;item&gt;80&lt;/item&gt;&lt;item&gt;87&lt;/item&gt;&lt;item&gt;88&lt;/item&gt;&lt;item&gt;115&lt;/item&gt;&lt;item&gt;116&lt;/item&gt;&lt;item&gt;118&lt;/item&gt;&lt;item&gt;119&lt;/item&gt;&lt;item&gt;132&lt;/item&gt;&lt;item&gt;133&lt;/item&gt;&lt;item&gt;134&lt;/item&gt;&lt;item&gt;135&lt;/item&gt;&lt;item&gt;136&lt;/item&gt;&lt;item&gt;137&lt;/item&gt;&lt;item&gt;138&lt;/item&gt;&lt;item&gt;139&lt;/item&gt;&lt;item&gt;141&lt;/item&gt;&lt;/record-ids&gt;&lt;/item&gt;&lt;/Libraries&gt;"/>
  </w:docVars>
  <w:rsids>
    <w:rsidRoot w:val="001564C5"/>
    <w:rsid w:val="00000B77"/>
    <w:rsid w:val="00000F27"/>
    <w:rsid w:val="00002964"/>
    <w:rsid w:val="00005BC7"/>
    <w:rsid w:val="00006390"/>
    <w:rsid w:val="000065DF"/>
    <w:rsid w:val="000126AF"/>
    <w:rsid w:val="000140F3"/>
    <w:rsid w:val="000154F2"/>
    <w:rsid w:val="00015A0B"/>
    <w:rsid w:val="00017415"/>
    <w:rsid w:val="0002128E"/>
    <w:rsid w:val="000231E5"/>
    <w:rsid w:val="00025C71"/>
    <w:rsid w:val="000310D5"/>
    <w:rsid w:val="000321C0"/>
    <w:rsid w:val="000321EF"/>
    <w:rsid w:val="00032868"/>
    <w:rsid w:val="000346DD"/>
    <w:rsid w:val="00035F17"/>
    <w:rsid w:val="00036DDD"/>
    <w:rsid w:val="00040410"/>
    <w:rsid w:val="0004143F"/>
    <w:rsid w:val="000428D6"/>
    <w:rsid w:val="00042923"/>
    <w:rsid w:val="00042E8A"/>
    <w:rsid w:val="00042F24"/>
    <w:rsid w:val="00044636"/>
    <w:rsid w:val="00044FA0"/>
    <w:rsid w:val="00046740"/>
    <w:rsid w:val="00047BB7"/>
    <w:rsid w:val="00050B5D"/>
    <w:rsid w:val="00050E0C"/>
    <w:rsid w:val="000510F7"/>
    <w:rsid w:val="000609D6"/>
    <w:rsid w:val="00061196"/>
    <w:rsid w:val="00061369"/>
    <w:rsid w:val="00063B0F"/>
    <w:rsid w:val="00065ED2"/>
    <w:rsid w:val="000664F1"/>
    <w:rsid w:val="00066A39"/>
    <w:rsid w:val="00066D51"/>
    <w:rsid w:val="000705D2"/>
    <w:rsid w:val="00070C13"/>
    <w:rsid w:val="00071D5D"/>
    <w:rsid w:val="00072264"/>
    <w:rsid w:val="00073049"/>
    <w:rsid w:val="000735B2"/>
    <w:rsid w:val="0007378A"/>
    <w:rsid w:val="00074678"/>
    <w:rsid w:val="000762E3"/>
    <w:rsid w:val="000766AD"/>
    <w:rsid w:val="0007787D"/>
    <w:rsid w:val="00077B5D"/>
    <w:rsid w:val="0008001C"/>
    <w:rsid w:val="00080368"/>
    <w:rsid w:val="000830CB"/>
    <w:rsid w:val="00083B00"/>
    <w:rsid w:val="00083CB1"/>
    <w:rsid w:val="00084636"/>
    <w:rsid w:val="00085A77"/>
    <w:rsid w:val="00085BB7"/>
    <w:rsid w:val="00085BBA"/>
    <w:rsid w:val="000864BC"/>
    <w:rsid w:val="000921E0"/>
    <w:rsid w:val="0009308E"/>
    <w:rsid w:val="000934C8"/>
    <w:rsid w:val="000935AD"/>
    <w:rsid w:val="00095ABC"/>
    <w:rsid w:val="000970BC"/>
    <w:rsid w:val="0009784F"/>
    <w:rsid w:val="00097C9A"/>
    <w:rsid w:val="00097E02"/>
    <w:rsid w:val="000A0C47"/>
    <w:rsid w:val="000A218F"/>
    <w:rsid w:val="000A3471"/>
    <w:rsid w:val="000A40D0"/>
    <w:rsid w:val="000A4D33"/>
    <w:rsid w:val="000A534E"/>
    <w:rsid w:val="000A64F2"/>
    <w:rsid w:val="000A7C9C"/>
    <w:rsid w:val="000B0270"/>
    <w:rsid w:val="000B1317"/>
    <w:rsid w:val="000B22E7"/>
    <w:rsid w:val="000B3123"/>
    <w:rsid w:val="000B35D3"/>
    <w:rsid w:val="000B4794"/>
    <w:rsid w:val="000B62AB"/>
    <w:rsid w:val="000B7CE8"/>
    <w:rsid w:val="000C1DC4"/>
    <w:rsid w:val="000C2D91"/>
    <w:rsid w:val="000C4077"/>
    <w:rsid w:val="000C4DFA"/>
    <w:rsid w:val="000C4E2F"/>
    <w:rsid w:val="000C761A"/>
    <w:rsid w:val="000D042F"/>
    <w:rsid w:val="000D1C1E"/>
    <w:rsid w:val="000D1C2D"/>
    <w:rsid w:val="000D2328"/>
    <w:rsid w:val="000D26F3"/>
    <w:rsid w:val="000D2A90"/>
    <w:rsid w:val="000D2D08"/>
    <w:rsid w:val="000D36DD"/>
    <w:rsid w:val="000D64C9"/>
    <w:rsid w:val="000D6816"/>
    <w:rsid w:val="000D6A0D"/>
    <w:rsid w:val="000D73F5"/>
    <w:rsid w:val="000D7652"/>
    <w:rsid w:val="000E028D"/>
    <w:rsid w:val="000E10FD"/>
    <w:rsid w:val="000E11C3"/>
    <w:rsid w:val="000E292E"/>
    <w:rsid w:val="000E2B08"/>
    <w:rsid w:val="000E460E"/>
    <w:rsid w:val="000E55FF"/>
    <w:rsid w:val="000E6501"/>
    <w:rsid w:val="000F101C"/>
    <w:rsid w:val="000F102F"/>
    <w:rsid w:val="000F1AF6"/>
    <w:rsid w:val="000F5A8F"/>
    <w:rsid w:val="001009C6"/>
    <w:rsid w:val="001011F2"/>
    <w:rsid w:val="00101894"/>
    <w:rsid w:val="00102207"/>
    <w:rsid w:val="00102F81"/>
    <w:rsid w:val="00103B02"/>
    <w:rsid w:val="001046F8"/>
    <w:rsid w:val="00104A23"/>
    <w:rsid w:val="00106EFE"/>
    <w:rsid w:val="00110538"/>
    <w:rsid w:val="001114AE"/>
    <w:rsid w:val="00113279"/>
    <w:rsid w:val="001152C2"/>
    <w:rsid w:val="001172C8"/>
    <w:rsid w:val="0011773E"/>
    <w:rsid w:val="0012193E"/>
    <w:rsid w:val="0012395F"/>
    <w:rsid w:val="00124131"/>
    <w:rsid w:val="0012529D"/>
    <w:rsid w:val="00125C68"/>
    <w:rsid w:val="00125EFC"/>
    <w:rsid w:val="00126272"/>
    <w:rsid w:val="00126508"/>
    <w:rsid w:val="0012697A"/>
    <w:rsid w:val="00126D51"/>
    <w:rsid w:val="00126FAE"/>
    <w:rsid w:val="001272F7"/>
    <w:rsid w:val="0013078D"/>
    <w:rsid w:val="00131B56"/>
    <w:rsid w:val="001335A0"/>
    <w:rsid w:val="00134591"/>
    <w:rsid w:val="00134B3B"/>
    <w:rsid w:val="00140C69"/>
    <w:rsid w:val="00140D2C"/>
    <w:rsid w:val="0014334D"/>
    <w:rsid w:val="001440D6"/>
    <w:rsid w:val="00144499"/>
    <w:rsid w:val="001462A1"/>
    <w:rsid w:val="0014638A"/>
    <w:rsid w:val="00150646"/>
    <w:rsid w:val="0015076A"/>
    <w:rsid w:val="00150879"/>
    <w:rsid w:val="00151E21"/>
    <w:rsid w:val="00152BE4"/>
    <w:rsid w:val="00153AA9"/>
    <w:rsid w:val="001543C4"/>
    <w:rsid w:val="001545E2"/>
    <w:rsid w:val="00154686"/>
    <w:rsid w:val="001561B7"/>
    <w:rsid w:val="001562EF"/>
    <w:rsid w:val="001564C5"/>
    <w:rsid w:val="001573A2"/>
    <w:rsid w:val="0015745A"/>
    <w:rsid w:val="00160334"/>
    <w:rsid w:val="00160B27"/>
    <w:rsid w:val="00161980"/>
    <w:rsid w:val="00161C1B"/>
    <w:rsid w:val="001656CF"/>
    <w:rsid w:val="00167B2F"/>
    <w:rsid w:val="00172694"/>
    <w:rsid w:val="001729E8"/>
    <w:rsid w:val="00172FCC"/>
    <w:rsid w:val="00173488"/>
    <w:rsid w:val="00173FFC"/>
    <w:rsid w:val="0017445A"/>
    <w:rsid w:val="001750D7"/>
    <w:rsid w:val="0017571C"/>
    <w:rsid w:val="00175E01"/>
    <w:rsid w:val="00176451"/>
    <w:rsid w:val="00176BBF"/>
    <w:rsid w:val="00177754"/>
    <w:rsid w:val="00180C8C"/>
    <w:rsid w:val="00181309"/>
    <w:rsid w:val="0018174F"/>
    <w:rsid w:val="001819AD"/>
    <w:rsid w:val="0018235C"/>
    <w:rsid w:val="00182BE6"/>
    <w:rsid w:val="001843C7"/>
    <w:rsid w:val="00191243"/>
    <w:rsid w:val="00191D41"/>
    <w:rsid w:val="00194A94"/>
    <w:rsid w:val="00195100"/>
    <w:rsid w:val="0019591E"/>
    <w:rsid w:val="00196074"/>
    <w:rsid w:val="00196954"/>
    <w:rsid w:val="00196A05"/>
    <w:rsid w:val="00196D77"/>
    <w:rsid w:val="0019705E"/>
    <w:rsid w:val="00197A98"/>
    <w:rsid w:val="00197AD0"/>
    <w:rsid w:val="001A0AF0"/>
    <w:rsid w:val="001A1D0C"/>
    <w:rsid w:val="001A1DD8"/>
    <w:rsid w:val="001A2572"/>
    <w:rsid w:val="001A4159"/>
    <w:rsid w:val="001A7096"/>
    <w:rsid w:val="001A70CE"/>
    <w:rsid w:val="001B1C8F"/>
    <w:rsid w:val="001B1E13"/>
    <w:rsid w:val="001B2F06"/>
    <w:rsid w:val="001B3B7C"/>
    <w:rsid w:val="001B453B"/>
    <w:rsid w:val="001B578B"/>
    <w:rsid w:val="001B6B90"/>
    <w:rsid w:val="001B6E5F"/>
    <w:rsid w:val="001B7A65"/>
    <w:rsid w:val="001C08C5"/>
    <w:rsid w:val="001C0CBF"/>
    <w:rsid w:val="001C1961"/>
    <w:rsid w:val="001C258B"/>
    <w:rsid w:val="001C3FD9"/>
    <w:rsid w:val="001C419E"/>
    <w:rsid w:val="001C47D7"/>
    <w:rsid w:val="001C525A"/>
    <w:rsid w:val="001C5440"/>
    <w:rsid w:val="001C5750"/>
    <w:rsid w:val="001C6220"/>
    <w:rsid w:val="001C7421"/>
    <w:rsid w:val="001C7F7E"/>
    <w:rsid w:val="001D000A"/>
    <w:rsid w:val="001D19B8"/>
    <w:rsid w:val="001D2817"/>
    <w:rsid w:val="001D4B9B"/>
    <w:rsid w:val="001D6BAA"/>
    <w:rsid w:val="001D6E40"/>
    <w:rsid w:val="001D7671"/>
    <w:rsid w:val="001E0144"/>
    <w:rsid w:val="001E057A"/>
    <w:rsid w:val="001E62C3"/>
    <w:rsid w:val="001F0196"/>
    <w:rsid w:val="001F0520"/>
    <w:rsid w:val="001F3B99"/>
    <w:rsid w:val="001F3F11"/>
    <w:rsid w:val="001F58E8"/>
    <w:rsid w:val="00203952"/>
    <w:rsid w:val="002046DF"/>
    <w:rsid w:val="00205DF7"/>
    <w:rsid w:val="00206B11"/>
    <w:rsid w:val="00207038"/>
    <w:rsid w:val="002114BC"/>
    <w:rsid w:val="002118A9"/>
    <w:rsid w:val="002119E1"/>
    <w:rsid w:val="00211E54"/>
    <w:rsid w:val="00215FC9"/>
    <w:rsid w:val="00216FFA"/>
    <w:rsid w:val="00217D98"/>
    <w:rsid w:val="00221B83"/>
    <w:rsid w:val="00222101"/>
    <w:rsid w:val="00222452"/>
    <w:rsid w:val="00222F67"/>
    <w:rsid w:val="002230BE"/>
    <w:rsid w:val="00223E1C"/>
    <w:rsid w:val="002256F2"/>
    <w:rsid w:val="002260DC"/>
    <w:rsid w:val="002260F5"/>
    <w:rsid w:val="00226D83"/>
    <w:rsid w:val="00226DF2"/>
    <w:rsid w:val="00227842"/>
    <w:rsid w:val="002302A0"/>
    <w:rsid w:val="00231A5E"/>
    <w:rsid w:val="00231E20"/>
    <w:rsid w:val="002336BB"/>
    <w:rsid w:val="00233CC4"/>
    <w:rsid w:val="0023443E"/>
    <w:rsid w:val="002364AC"/>
    <w:rsid w:val="00240749"/>
    <w:rsid w:val="00242593"/>
    <w:rsid w:val="00242EEB"/>
    <w:rsid w:val="00243760"/>
    <w:rsid w:val="00244AAE"/>
    <w:rsid w:val="00244C46"/>
    <w:rsid w:val="002459B5"/>
    <w:rsid w:val="002464D3"/>
    <w:rsid w:val="002476FA"/>
    <w:rsid w:val="00250081"/>
    <w:rsid w:val="00250368"/>
    <w:rsid w:val="0025304F"/>
    <w:rsid w:val="00253A6A"/>
    <w:rsid w:val="00253CE1"/>
    <w:rsid w:val="00254B87"/>
    <w:rsid w:val="00257DB3"/>
    <w:rsid w:val="00261DDE"/>
    <w:rsid w:val="00265A54"/>
    <w:rsid w:val="00266256"/>
    <w:rsid w:val="002671F4"/>
    <w:rsid w:val="0027149E"/>
    <w:rsid w:val="00272E9B"/>
    <w:rsid w:val="002739C4"/>
    <w:rsid w:val="00273BAF"/>
    <w:rsid w:val="002740FD"/>
    <w:rsid w:val="00274113"/>
    <w:rsid w:val="00277415"/>
    <w:rsid w:val="002806E8"/>
    <w:rsid w:val="00281FF9"/>
    <w:rsid w:val="00283852"/>
    <w:rsid w:val="00284481"/>
    <w:rsid w:val="00285401"/>
    <w:rsid w:val="002858C5"/>
    <w:rsid w:val="002871BF"/>
    <w:rsid w:val="00290973"/>
    <w:rsid w:val="00291FA4"/>
    <w:rsid w:val="0029282B"/>
    <w:rsid w:val="00292BDD"/>
    <w:rsid w:val="00292D43"/>
    <w:rsid w:val="002949C3"/>
    <w:rsid w:val="00295856"/>
    <w:rsid w:val="002960A7"/>
    <w:rsid w:val="002964C1"/>
    <w:rsid w:val="0029743A"/>
    <w:rsid w:val="002A1D03"/>
    <w:rsid w:val="002A25F9"/>
    <w:rsid w:val="002A2C24"/>
    <w:rsid w:val="002A2FA4"/>
    <w:rsid w:val="002A3237"/>
    <w:rsid w:val="002A46F3"/>
    <w:rsid w:val="002A50AA"/>
    <w:rsid w:val="002A642D"/>
    <w:rsid w:val="002A7A0B"/>
    <w:rsid w:val="002B1CBC"/>
    <w:rsid w:val="002B3A68"/>
    <w:rsid w:val="002B4A68"/>
    <w:rsid w:val="002B4CA6"/>
    <w:rsid w:val="002B54F4"/>
    <w:rsid w:val="002B76AA"/>
    <w:rsid w:val="002C329C"/>
    <w:rsid w:val="002C34B8"/>
    <w:rsid w:val="002C4820"/>
    <w:rsid w:val="002C69AC"/>
    <w:rsid w:val="002C6DA0"/>
    <w:rsid w:val="002D3155"/>
    <w:rsid w:val="002D431C"/>
    <w:rsid w:val="002E0D46"/>
    <w:rsid w:val="002E0ECD"/>
    <w:rsid w:val="002E2199"/>
    <w:rsid w:val="002E2C37"/>
    <w:rsid w:val="002E31F7"/>
    <w:rsid w:val="002E3885"/>
    <w:rsid w:val="002E412B"/>
    <w:rsid w:val="002E4257"/>
    <w:rsid w:val="002E46BE"/>
    <w:rsid w:val="002E4F9B"/>
    <w:rsid w:val="002E4FC3"/>
    <w:rsid w:val="002E68C2"/>
    <w:rsid w:val="002F0BB8"/>
    <w:rsid w:val="002F17B5"/>
    <w:rsid w:val="002F17CA"/>
    <w:rsid w:val="002F1CB0"/>
    <w:rsid w:val="002F6438"/>
    <w:rsid w:val="002F68DD"/>
    <w:rsid w:val="0030010F"/>
    <w:rsid w:val="003005BD"/>
    <w:rsid w:val="0030137D"/>
    <w:rsid w:val="00302956"/>
    <w:rsid w:val="00302A8C"/>
    <w:rsid w:val="00302F0F"/>
    <w:rsid w:val="00303075"/>
    <w:rsid w:val="003038A7"/>
    <w:rsid w:val="00303C42"/>
    <w:rsid w:val="00305AF2"/>
    <w:rsid w:val="0030794E"/>
    <w:rsid w:val="00312088"/>
    <w:rsid w:val="003123CE"/>
    <w:rsid w:val="00312774"/>
    <w:rsid w:val="00313259"/>
    <w:rsid w:val="00313718"/>
    <w:rsid w:val="0031376F"/>
    <w:rsid w:val="00320D7D"/>
    <w:rsid w:val="003226C8"/>
    <w:rsid w:val="0032493A"/>
    <w:rsid w:val="0032557C"/>
    <w:rsid w:val="00325C19"/>
    <w:rsid w:val="003261A7"/>
    <w:rsid w:val="00326E17"/>
    <w:rsid w:val="00327E8F"/>
    <w:rsid w:val="00330770"/>
    <w:rsid w:val="00330D6C"/>
    <w:rsid w:val="00333DB0"/>
    <w:rsid w:val="0033532E"/>
    <w:rsid w:val="003363F1"/>
    <w:rsid w:val="003406F3"/>
    <w:rsid w:val="00340A9E"/>
    <w:rsid w:val="0034206B"/>
    <w:rsid w:val="00342577"/>
    <w:rsid w:val="00343FB1"/>
    <w:rsid w:val="00345679"/>
    <w:rsid w:val="00346DC9"/>
    <w:rsid w:val="00347DD6"/>
    <w:rsid w:val="003501CD"/>
    <w:rsid w:val="003501FB"/>
    <w:rsid w:val="00350C4D"/>
    <w:rsid w:val="00350C94"/>
    <w:rsid w:val="00350EF1"/>
    <w:rsid w:val="0035285F"/>
    <w:rsid w:val="00353C0A"/>
    <w:rsid w:val="00355B98"/>
    <w:rsid w:val="00356D62"/>
    <w:rsid w:val="00357026"/>
    <w:rsid w:val="003579EE"/>
    <w:rsid w:val="003609DB"/>
    <w:rsid w:val="00361CEF"/>
    <w:rsid w:val="00362EEF"/>
    <w:rsid w:val="00364C59"/>
    <w:rsid w:val="00365459"/>
    <w:rsid w:val="00365597"/>
    <w:rsid w:val="00365B00"/>
    <w:rsid w:val="0036725F"/>
    <w:rsid w:val="00367F30"/>
    <w:rsid w:val="003707F9"/>
    <w:rsid w:val="0037153C"/>
    <w:rsid w:val="003717EB"/>
    <w:rsid w:val="00371CD6"/>
    <w:rsid w:val="00373112"/>
    <w:rsid w:val="00377123"/>
    <w:rsid w:val="003773AE"/>
    <w:rsid w:val="003775B4"/>
    <w:rsid w:val="0038044F"/>
    <w:rsid w:val="00380D30"/>
    <w:rsid w:val="00381272"/>
    <w:rsid w:val="0038137B"/>
    <w:rsid w:val="00382603"/>
    <w:rsid w:val="00382789"/>
    <w:rsid w:val="00383586"/>
    <w:rsid w:val="00384116"/>
    <w:rsid w:val="00384ECD"/>
    <w:rsid w:val="00386C6E"/>
    <w:rsid w:val="0039036A"/>
    <w:rsid w:val="00390ED3"/>
    <w:rsid w:val="00391BA8"/>
    <w:rsid w:val="00392416"/>
    <w:rsid w:val="00394AAF"/>
    <w:rsid w:val="0039576B"/>
    <w:rsid w:val="00396256"/>
    <w:rsid w:val="00396A26"/>
    <w:rsid w:val="003974A5"/>
    <w:rsid w:val="003977F2"/>
    <w:rsid w:val="00397B70"/>
    <w:rsid w:val="00397D51"/>
    <w:rsid w:val="003A2238"/>
    <w:rsid w:val="003A3466"/>
    <w:rsid w:val="003A627F"/>
    <w:rsid w:val="003A6950"/>
    <w:rsid w:val="003A792D"/>
    <w:rsid w:val="003B0514"/>
    <w:rsid w:val="003B1283"/>
    <w:rsid w:val="003B1736"/>
    <w:rsid w:val="003B3EF5"/>
    <w:rsid w:val="003B7F6F"/>
    <w:rsid w:val="003C2B35"/>
    <w:rsid w:val="003C4435"/>
    <w:rsid w:val="003C629C"/>
    <w:rsid w:val="003D02AD"/>
    <w:rsid w:val="003D16E3"/>
    <w:rsid w:val="003D4C46"/>
    <w:rsid w:val="003D6A9D"/>
    <w:rsid w:val="003E1274"/>
    <w:rsid w:val="003E20E0"/>
    <w:rsid w:val="003E245C"/>
    <w:rsid w:val="003E2BD1"/>
    <w:rsid w:val="003E404E"/>
    <w:rsid w:val="003E47CA"/>
    <w:rsid w:val="003E4A51"/>
    <w:rsid w:val="003E4B2D"/>
    <w:rsid w:val="003E4DA9"/>
    <w:rsid w:val="003F195D"/>
    <w:rsid w:val="003F414B"/>
    <w:rsid w:val="003F41FB"/>
    <w:rsid w:val="003F68B0"/>
    <w:rsid w:val="003F6993"/>
    <w:rsid w:val="003F7040"/>
    <w:rsid w:val="003F7223"/>
    <w:rsid w:val="003F72DF"/>
    <w:rsid w:val="003F736D"/>
    <w:rsid w:val="003F7C9C"/>
    <w:rsid w:val="00401E27"/>
    <w:rsid w:val="004027EC"/>
    <w:rsid w:val="00403E50"/>
    <w:rsid w:val="00404934"/>
    <w:rsid w:val="004059ED"/>
    <w:rsid w:val="0040744C"/>
    <w:rsid w:val="00407C2C"/>
    <w:rsid w:val="00407F3F"/>
    <w:rsid w:val="00411269"/>
    <w:rsid w:val="0041363F"/>
    <w:rsid w:val="00414C0F"/>
    <w:rsid w:val="0041524A"/>
    <w:rsid w:val="004159E9"/>
    <w:rsid w:val="0041664B"/>
    <w:rsid w:val="00416A6C"/>
    <w:rsid w:val="00420563"/>
    <w:rsid w:val="00423457"/>
    <w:rsid w:val="00424527"/>
    <w:rsid w:val="00424A6C"/>
    <w:rsid w:val="004253D9"/>
    <w:rsid w:val="004273F9"/>
    <w:rsid w:val="00427A91"/>
    <w:rsid w:val="004315D4"/>
    <w:rsid w:val="0043166F"/>
    <w:rsid w:val="00435C37"/>
    <w:rsid w:val="0043710D"/>
    <w:rsid w:val="0044245A"/>
    <w:rsid w:val="00442A23"/>
    <w:rsid w:val="00442BDE"/>
    <w:rsid w:val="00442CAC"/>
    <w:rsid w:val="00442CB3"/>
    <w:rsid w:val="00443420"/>
    <w:rsid w:val="00444BE9"/>
    <w:rsid w:val="0044580C"/>
    <w:rsid w:val="00445AF0"/>
    <w:rsid w:val="00445F37"/>
    <w:rsid w:val="00447211"/>
    <w:rsid w:val="00450B28"/>
    <w:rsid w:val="004517EA"/>
    <w:rsid w:val="00451C5D"/>
    <w:rsid w:val="00451ED9"/>
    <w:rsid w:val="00452CEC"/>
    <w:rsid w:val="0046376E"/>
    <w:rsid w:val="004646A8"/>
    <w:rsid w:val="004651D5"/>
    <w:rsid w:val="00465807"/>
    <w:rsid w:val="004659FF"/>
    <w:rsid w:val="00465ECB"/>
    <w:rsid w:val="00466DF2"/>
    <w:rsid w:val="00466EFE"/>
    <w:rsid w:val="0046771C"/>
    <w:rsid w:val="00470AB6"/>
    <w:rsid w:val="004727AD"/>
    <w:rsid w:val="00472BFC"/>
    <w:rsid w:val="004737FD"/>
    <w:rsid w:val="00474467"/>
    <w:rsid w:val="004746AA"/>
    <w:rsid w:val="00475E3F"/>
    <w:rsid w:val="004768C7"/>
    <w:rsid w:val="00476FAF"/>
    <w:rsid w:val="00477C82"/>
    <w:rsid w:val="004818BF"/>
    <w:rsid w:val="00482611"/>
    <w:rsid w:val="00487F22"/>
    <w:rsid w:val="004905B9"/>
    <w:rsid w:val="00490712"/>
    <w:rsid w:val="00490F51"/>
    <w:rsid w:val="00491282"/>
    <w:rsid w:val="004915A5"/>
    <w:rsid w:val="00491BE6"/>
    <w:rsid w:val="00491F12"/>
    <w:rsid w:val="0049270F"/>
    <w:rsid w:val="00492739"/>
    <w:rsid w:val="00492DA3"/>
    <w:rsid w:val="00494D59"/>
    <w:rsid w:val="00496921"/>
    <w:rsid w:val="0049763C"/>
    <w:rsid w:val="00497E12"/>
    <w:rsid w:val="004A0183"/>
    <w:rsid w:val="004A5A0A"/>
    <w:rsid w:val="004A5B42"/>
    <w:rsid w:val="004A70C7"/>
    <w:rsid w:val="004B2623"/>
    <w:rsid w:val="004B2D5E"/>
    <w:rsid w:val="004B303B"/>
    <w:rsid w:val="004B30AD"/>
    <w:rsid w:val="004B4444"/>
    <w:rsid w:val="004B4496"/>
    <w:rsid w:val="004B5287"/>
    <w:rsid w:val="004B6A9F"/>
    <w:rsid w:val="004B7657"/>
    <w:rsid w:val="004C1915"/>
    <w:rsid w:val="004C2142"/>
    <w:rsid w:val="004C2F36"/>
    <w:rsid w:val="004C5659"/>
    <w:rsid w:val="004C5790"/>
    <w:rsid w:val="004C5BB8"/>
    <w:rsid w:val="004C6D14"/>
    <w:rsid w:val="004C788E"/>
    <w:rsid w:val="004D290A"/>
    <w:rsid w:val="004D32C0"/>
    <w:rsid w:val="004D4B3C"/>
    <w:rsid w:val="004D4B97"/>
    <w:rsid w:val="004D4D92"/>
    <w:rsid w:val="004D63B4"/>
    <w:rsid w:val="004D66BE"/>
    <w:rsid w:val="004D7968"/>
    <w:rsid w:val="004D7EF4"/>
    <w:rsid w:val="004E0659"/>
    <w:rsid w:val="004E3950"/>
    <w:rsid w:val="004E3F33"/>
    <w:rsid w:val="004E56AB"/>
    <w:rsid w:val="004E57DD"/>
    <w:rsid w:val="004E596D"/>
    <w:rsid w:val="004E6248"/>
    <w:rsid w:val="004E7456"/>
    <w:rsid w:val="004F1120"/>
    <w:rsid w:val="004F1A34"/>
    <w:rsid w:val="004F3FAE"/>
    <w:rsid w:val="004F43CC"/>
    <w:rsid w:val="004F4B47"/>
    <w:rsid w:val="004F58AE"/>
    <w:rsid w:val="004F5BF1"/>
    <w:rsid w:val="004F683F"/>
    <w:rsid w:val="004F7454"/>
    <w:rsid w:val="004F78D2"/>
    <w:rsid w:val="005005F0"/>
    <w:rsid w:val="00500DCF"/>
    <w:rsid w:val="00505190"/>
    <w:rsid w:val="00505E4E"/>
    <w:rsid w:val="0051201A"/>
    <w:rsid w:val="00512B02"/>
    <w:rsid w:val="0051474A"/>
    <w:rsid w:val="005150C7"/>
    <w:rsid w:val="00515B99"/>
    <w:rsid w:val="00515DDA"/>
    <w:rsid w:val="00516601"/>
    <w:rsid w:val="00517A9C"/>
    <w:rsid w:val="0052035E"/>
    <w:rsid w:val="005204AD"/>
    <w:rsid w:val="005208E0"/>
    <w:rsid w:val="00520C76"/>
    <w:rsid w:val="00527897"/>
    <w:rsid w:val="00530339"/>
    <w:rsid w:val="00530978"/>
    <w:rsid w:val="005311D8"/>
    <w:rsid w:val="005318AB"/>
    <w:rsid w:val="00532230"/>
    <w:rsid w:val="00533180"/>
    <w:rsid w:val="00533543"/>
    <w:rsid w:val="0053643E"/>
    <w:rsid w:val="00536B73"/>
    <w:rsid w:val="0053770E"/>
    <w:rsid w:val="00537AEE"/>
    <w:rsid w:val="005405A7"/>
    <w:rsid w:val="00541C25"/>
    <w:rsid w:val="00547FA1"/>
    <w:rsid w:val="005516F1"/>
    <w:rsid w:val="005534B4"/>
    <w:rsid w:val="00553C91"/>
    <w:rsid w:val="00553E34"/>
    <w:rsid w:val="0055432E"/>
    <w:rsid w:val="0055451E"/>
    <w:rsid w:val="00557353"/>
    <w:rsid w:val="005579D3"/>
    <w:rsid w:val="00560717"/>
    <w:rsid w:val="00562853"/>
    <w:rsid w:val="00563587"/>
    <w:rsid w:val="0056433A"/>
    <w:rsid w:val="0056503E"/>
    <w:rsid w:val="005664F8"/>
    <w:rsid w:val="00570091"/>
    <w:rsid w:val="00572C4D"/>
    <w:rsid w:val="005738A0"/>
    <w:rsid w:val="00574854"/>
    <w:rsid w:val="00575DD0"/>
    <w:rsid w:val="00576E94"/>
    <w:rsid w:val="00576F4A"/>
    <w:rsid w:val="00580EC3"/>
    <w:rsid w:val="00580FC0"/>
    <w:rsid w:val="0058150E"/>
    <w:rsid w:val="00582BEB"/>
    <w:rsid w:val="00582E6B"/>
    <w:rsid w:val="0058337C"/>
    <w:rsid w:val="005856AE"/>
    <w:rsid w:val="00590364"/>
    <w:rsid w:val="00590D8D"/>
    <w:rsid w:val="00590E50"/>
    <w:rsid w:val="00592F6F"/>
    <w:rsid w:val="00593A12"/>
    <w:rsid w:val="005A0A57"/>
    <w:rsid w:val="005A0C35"/>
    <w:rsid w:val="005A138C"/>
    <w:rsid w:val="005A1736"/>
    <w:rsid w:val="005A20DC"/>
    <w:rsid w:val="005A26B2"/>
    <w:rsid w:val="005A3178"/>
    <w:rsid w:val="005A34D8"/>
    <w:rsid w:val="005A3799"/>
    <w:rsid w:val="005A3F81"/>
    <w:rsid w:val="005A5DE4"/>
    <w:rsid w:val="005A70E9"/>
    <w:rsid w:val="005A7911"/>
    <w:rsid w:val="005B0DBD"/>
    <w:rsid w:val="005B3C95"/>
    <w:rsid w:val="005B49BA"/>
    <w:rsid w:val="005B6372"/>
    <w:rsid w:val="005B6562"/>
    <w:rsid w:val="005B75C1"/>
    <w:rsid w:val="005C0AAA"/>
    <w:rsid w:val="005C3273"/>
    <w:rsid w:val="005C398C"/>
    <w:rsid w:val="005C3A2C"/>
    <w:rsid w:val="005C695F"/>
    <w:rsid w:val="005C7499"/>
    <w:rsid w:val="005C7AAE"/>
    <w:rsid w:val="005D147B"/>
    <w:rsid w:val="005D1E6C"/>
    <w:rsid w:val="005D3F1E"/>
    <w:rsid w:val="005D40DF"/>
    <w:rsid w:val="005D5367"/>
    <w:rsid w:val="005D5FE6"/>
    <w:rsid w:val="005D72D9"/>
    <w:rsid w:val="005D7A95"/>
    <w:rsid w:val="005E1A3D"/>
    <w:rsid w:val="005E1C85"/>
    <w:rsid w:val="005E2874"/>
    <w:rsid w:val="005E4528"/>
    <w:rsid w:val="005E55B8"/>
    <w:rsid w:val="005E57A7"/>
    <w:rsid w:val="005E612F"/>
    <w:rsid w:val="005E692B"/>
    <w:rsid w:val="005F05F0"/>
    <w:rsid w:val="005F0E8B"/>
    <w:rsid w:val="005F106C"/>
    <w:rsid w:val="005F1392"/>
    <w:rsid w:val="005F14A2"/>
    <w:rsid w:val="005F1D4F"/>
    <w:rsid w:val="005F285C"/>
    <w:rsid w:val="005F6A36"/>
    <w:rsid w:val="00600002"/>
    <w:rsid w:val="00600956"/>
    <w:rsid w:val="00600C44"/>
    <w:rsid w:val="0060157D"/>
    <w:rsid w:val="006019ED"/>
    <w:rsid w:val="006028BA"/>
    <w:rsid w:val="00603D8F"/>
    <w:rsid w:val="006105D3"/>
    <w:rsid w:val="0061256A"/>
    <w:rsid w:val="006128D4"/>
    <w:rsid w:val="0061373E"/>
    <w:rsid w:val="00614442"/>
    <w:rsid w:val="00615CF2"/>
    <w:rsid w:val="00621749"/>
    <w:rsid w:val="0062317C"/>
    <w:rsid w:val="00623543"/>
    <w:rsid w:val="006246CF"/>
    <w:rsid w:val="00624AD7"/>
    <w:rsid w:val="00625691"/>
    <w:rsid w:val="00626F80"/>
    <w:rsid w:val="00631C28"/>
    <w:rsid w:val="00631D10"/>
    <w:rsid w:val="00632185"/>
    <w:rsid w:val="00632559"/>
    <w:rsid w:val="00632AC5"/>
    <w:rsid w:val="00633961"/>
    <w:rsid w:val="00633F1E"/>
    <w:rsid w:val="006344BA"/>
    <w:rsid w:val="00634521"/>
    <w:rsid w:val="0063487C"/>
    <w:rsid w:val="00636E74"/>
    <w:rsid w:val="006405AE"/>
    <w:rsid w:val="00640896"/>
    <w:rsid w:val="00641A35"/>
    <w:rsid w:val="00641B24"/>
    <w:rsid w:val="00644ACF"/>
    <w:rsid w:val="006452BA"/>
    <w:rsid w:val="00650480"/>
    <w:rsid w:val="00651059"/>
    <w:rsid w:val="00652183"/>
    <w:rsid w:val="006526F4"/>
    <w:rsid w:val="00652BDE"/>
    <w:rsid w:val="0065399C"/>
    <w:rsid w:val="0065401C"/>
    <w:rsid w:val="006558B5"/>
    <w:rsid w:val="00655954"/>
    <w:rsid w:val="00657176"/>
    <w:rsid w:val="00657D89"/>
    <w:rsid w:val="0066043C"/>
    <w:rsid w:val="00660551"/>
    <w:rsid w:val="00660CE7"/>
    <w:rsid w:val="00660FE7"/>
    <w:rsid w:val="0066162D"/>
    <w:rsid w:val="00661AEF"/>
    <w:rsid w:val="00661B01"/>
    <w:rsid w:val="00664584"/>
    <w:rsid w:val="006649FE"/>
    <w:rsid w:val="00667945"/>
    <w:rsid w:val="00670C4E"/>
    <w:rsid w:val="006715AE"/>
    <w:rsid w:val="00672951"/>
    <w:rsid w:val="00674554"/>
    <w:rsid w:val="0067678D"/>
    <w:rsid w:val="00677EBB"/>
    <w:rsid w:val="006819C4"/>
    <w:rsid w:val="00682C6C"/>
    <w:rsid w:val="00683394"/>
    <w:rsid w:val="0068368E"/>
    <w:rsid w:val="00683849"/>
    <w:rsid w:val="006911F2"/>
    <w:rsid w:val="0069174C"/>
    <w:rsid w:val="00691C76"/>
    <w:rsid w:val="006922C4"/>
    <w:rsid w:val="0069291F"/>
    <w:rsid w:val="00694A3A"/>
    <w:rsid w:val="006958E0"/>
    <w:rsid w:val="00695B8E"/>
    <w:rsid w:val="006A2A8B"/>
    <w:rsid w:val="006A2C0A"/>
    <w:rsid w:val="006A3DBF"/>
    <w:rsid w:val="006A5BCC"/>
    <w:rsid w:val="006A74E9"/>
    <w:rsid w:val="006B0F6A"/>
    <w:rsid w:val="006B1350"/>
    <w:rsid w:val="006B1A84"/>
    <w:rsid w:val="006B514A"/>
    <w:rsid w:val="006B54AE"/>
    <w:rsid w:val="006B6BA2"/>
    <w:rsid w:val="006B703C"/>
    <w:rsid w:val="006C2665"/>
    <w:rsid w:val="006C2AA2"/>
    <w:rsid w:val="006C3692"/>
    <w:rsid w:val="006C3F59"/>
    <w:rsid w:val="006C4128"/>
    <w:rsid w:val="006C5104"/>
    <w:rsid w:val="006C6826"/>
    <w:rsid w:val="006C6BA7"/>
    <w:rsid w:val="006D42F2"/>
    <w:rsid w:val="006D4719"/>
    <w:rsid w:val="006D5710"/>
    <w:rsid w:val="006D5CF0"/>
    <w:rsid w:val="006D7062"/>
    <w:rsid w:val="006D7AF8"/>
    <w:rsid w:val="006D7C35"/>
    <w:rsid w:val="006E042C"/>
    <w:rsid w:val="006E1286"/>
    <w:rsid w:val="006E15B0"/>
    <w:rsid w:val="006E1A51"/>
    <w:rsid w:val="006E345D"/>
    <w:rsid w:val="006E4600"/>
    <w:rsid w:val="006E57E1"/>
    <w:rsid w:val="006E5CDD"/>
    <w:rsid w:val="006E7197"/>
    <w:rsid w:val="006E7F7D"/>
    <w:rsid w:val="006F16B3"/>
    <w:rsid w:val="006F3DF8"/>
    <w:rsid w:val="006F45D5"/>
    <w:rsid w:val="006F4E46"/>
    <w:rsid w:val="006F6BF9"/>
    <w:rsid w:val="006F7FD7"/>
    <w:rsid w:val="007008B5"/>
    <w:rsid w:val="007011BC"/>
    <w:rsid w:val="00702504"/>
    <w:rsid w:val="0070373D"/>
    <w:rsid w:val="00703E8A"/>
    <w:rsid w:val="007075EB"/>
    <w:rsid w:val="00710462"/>
    <w:rsid w:val="007122CB"/>
    <w:rsid w:val="0071342C"/>
    <w:rsid w:val="0071346F"/>
    <w:rsid w:val="007139D8"/>
    <w:rsid w:val="00713C97"/>
    <w:rsid w:val="007174FE"/>
    <w:rsid w:val="00717AB0"/>
    <w:rsid w:val="0072081B"/>
    <w:rsid w:val="00722128"/>
    <w:rsid w:val="0072284E"/>
    <w:rsid w:val="00723126"/>
    <w:rsid w:val="00724245"/>
    <w:rsid w:val="007244BA"/>
    <w:rsid w:val="00724971"/>
    <w:rsid w:val="00726CA1"/>
    <w:rsid w:val="00726FFB"/>
    <w:rsid w:val="007304C5"/>
    <w:rsid w:val="00732ED5"/>
    <w:rsid w:val="0073457B"/>
    <w:rsid w:val="00734AB5"/>
    <w:rsid w:val="00735CE9"/>
    <w:rsid w:val="00736013"/>
    <w:rsid w:val="00743507"/>
    <w:rsid w:val="00743E79"/>
    <w:rsid w:val="00745CA3"/>
    <w:rsid w:val="00745D41"/>
    <w:rsid w:val="007469C6"/>
    <w:rsid w:val="0074779D"/>
    <w:rsid w:val="00747A75"/>
    <w:rsid w:val="0075011D"/>
    <w:rsid w:val="0075304A"/>
    <w:rsid w:val="00753433"/>
    <w:rsid w:val="0075451D"/>
    <w:rsid w:val="00754789"/>
    <w:rsid w:val="0075483A"/>
    <w:rsid w:val="00754B3C"/>
    <w:rsid w:val="00755693"/>
    <w:rsid w:val="007558DC"/>
    <w:rsid w:val="0075598C"/>
    <w:rsid w:val="00756DDF"/>
    <w:rsid w:val="007573BE"/>
    <w:rsid w:val="007578BD"/>
    <w:rsid w:val="00761B6F"/>
    <w:rsid w:val="007623EA"/>
    <w:rsid w:val="0076267D"/>
    <w:rsid w:val="00763A52"/>
    <w:rsid w:val="00764775"/>
    <w:rsid w:val="00765DD1"/>
    <w:rsid w:val="00765EC6"/>
    <w:rsid w:val="007662DE"/>
    <w:rsid w:val="00766564"/>
    <w:rsid w:val="00771300"/>
    <w:rsid w:val="00772F83"/>
    <w:rsid w:val="007730A4"/>
    <w:rsid w:val="00773527"/>
    <w:rsid w:val="00774225"/>
    <w:rsid w:val="00774B13"/>
    <w:rsid w:val="0077576A"/>
    <w:rsid w:val="00776480"/>
    <w:rsid w:val="00776D7F"/>
    <w:rsid w:val="00776EF9"/>
    <w:rsid w:val="00777936"/>
    <w:rsid w:val="00777E09"/>
    <w:rsid w:val="0078031C"/>
    <w:rsid w:val="00780AF4"/>
    <w:rsid w:val="00780E74"/>
    <w:rsid w:val="00781B9D"/>
    <w:rsid w:val="00783911"/>
    <w:rsid w:val="00783A6F"/>
    <w:rsid w:val="00783D45"/>
    <w:rsid w:val="007858E2"/>
    <w:rsid w:val="007861E7"/>
    <w:rsid w:val="0079027A"/>
    <w:rsid w:val="00790C81"/>
    <w:rsid w:val="00791ADF"/>
    <w:rsid w:val="007922F1"/>
    <w:rsid w:val="00792A36"/>
    <w:rsid w:val="00793352"/>
    <w:rsid w:val="00795E81"/>
    <w:rsid w:val="0079681B"/>
    <w:rsid w:val="0079714A"/>
    <w:rsid w:val="007A006A"/>
    <w:rsid w:val="007A108E"/>
    <w:rsid w:val="007A16F8"/>
    <w:rsid w:val="007A1C4B"/>
    <w:rsid w:val="007A2458"/>
    <w:rsid w:val="007A375E"/>
    <w:rsid w:val="007A3907"/>
    <w:rsid w:val="007A3A07"/>
    <w:rsid w:val="007A418C"/>
    <w:rsid w:val="007A4D44"/>
    <w:rsid w:val="007A57BC"/>
    <w:rsid w:val="007A65FC"/>
    <w:rsid w:val="007A71AE"/>
    <w:rsid w:val="007A7566"/>
    <w:rsid w:val="007A7C4E"/>
    <w:rsid w:val="007A7CEE"/>
    <w:rsid w:val="007A7E7B"/>
    <w:rsid w:val="007A7EE1"/>
    <w:rsid w:val="007B0265"/>
    <w:rsid w:val="007B160B"/>
    <w:rsid w:val="007B19EB"/>
    <w:rsid w:val="007B1B4C"/>
    <w:rsid w:val="007B1BC4"/>
    <w:rsid w:val="007B1BD4"/>
    <w:rsid w:val="007B5766"/>
    <w:rsid w:val="007B6C5E"/>
    <w:rsid w:val="007C17A7"/>
    <w:rsid w:val="007C2011"/>
    <w:rsid w:val="007C4262"/>
    <w:rsid w:val="007C48AA"/>
    <w:rsid w:val="007C50C4"/>
    <w:rsid w:val="007C7BA4"/>
    <w:rsid w:val="007C7E58"/>
    <w:rsid w:val="007D062C"/>
    <w:rsid w:val="007D073D"/>
    <w:rsid w:val="007D6ADF"/>
    <w:rsid w:val="007E0AF9"/>
    <w:rsid w:val="007E1E17"/>
    <w:rsid w:val="007E3E00"/>
    <w:rsid w:val="007E646E"/>
    <w:rsid w:val="007E6754"/>
    <w:rsid w:val="007E7490"/>
    <w:rsid w:val="007E7921"/>
    <w:rsid w:val="007E7AB0"/>
    <w:rsid w:val="007E7AFA"/>
    <w:rsid w:val="007F1ED7"/>
    <w:rsid w:val="007F472F"/>
    <w:rsid w:val="007F7D6B"/>
    <w:rsid w:val="00800147"/>
    <w:rsid w:val="00800720"/>
    <w:rsid w:val="00801104"/>
    <w:rsid w:val="00801999"/>
    <w:rsid w:val="008027F5"/>
    <w:rsid w:val="00802A51"/>
    <w:rsid w:val="00802E0E"/>
    <w:rsid w:val="00803771"/>
    <w:rsid w:val="00803F84"/>
    <w:rsid w:val="00807AE6"/>
    <w:rsid w:val="00810406"/>
    <w:rsid w:val="00811D4D"/>
    <w:rsid w:val="0081258E"/>
    <w:rsid w:val="00812F1C"/>
    <w:rsid w:val="0081518E"/>
    <w:rsid w:val="008172E3"/>
    <w:rsid w:val="00817CB5"/>
    <w:rsid w:val="00820820"/>
    <w:rsid w:val="0082147D"/>
    <w:rsid w:val="00821995"/>
    <w:rsid w:val="00826547"/>
    <w:rsid w:val="008302AA"/>
    <w:rsid w:val="00831571"/>
    <w:rsid w:val="00835D15"/>
    <w:rsid w:val="008405E4"/>
    <w:rsid w:val="008407F8"/>
    <w:rsid w:val="00840954"/>
    <w:rsid w:val="008409DA"/>
    <w:rsid w:val="008418F1"/>
    <w:rsid w:val="008423E8"/>
    <w:rsid w:val="00845CD0"/>
    <w:rsid w:val="0084736F"/>
    <w:rsid w:val="0084780D"/>
    <w:rsid w:val="008478E0"/>
    <w:rsid w:val="00850832"/>
    <w:rsid w:val="008521DA"/>
    <w:rsid w:val="00852995"/>
    <w:rsid w:val="008541DD"/>
    <w:rsid w:val="008553AE"/>
    <w:rsid w:val="00856ECD"/>
    <w:rsid w:val="00857683"/>
    <w:rsid w:val="008614EB"/>
    <w:rsid w:val="00862177"/>
    <w:rsid w:val="0086432A"/>
    <w:rsid w:val="00864B52"/>
    <w:rsid w:val="008658C0"/>
    <w:rsid w:val="00866153"/>
    <w:rsid w:val="00866C1E"/>
    <w:rsid w:val="00871192"/>
    <w:rsid w:val="008716B2"/>
    <w:rsid w:val="00871EFC"/>
    <w:rsid w:val="008734CD"/>
    <w:rsid w:val="008739D5"/>
    <w:rsid w:val="00873C7D"/>
    <w:rsid w:val="00873CD9"/>
    <w:rsid w:val="008744E7"/>
    <w:rsid w:val="008746CA"/>
    <w:rsid w:val="00874BD5"/>
    <w:rsid w:val="008750DD"/>
    <w:rsid w:val="00880363"/>
    <w:rsid w:val="0088259D"/>
    <w:rsid w:val="008834C5"/>
    <w:rsid w:val="008845D6"/>
    <w:rsid w:val="00885852"/>
    <w:rsid w:val="0088717D"/>
    <w:rsid w:val="00887790"/>
    <w:rsid w:val="0088789F"/>
    <w:rsid w:val="00890768"/>
    <w:rsid w:val="0089090D"/>
    <w:rsid w:val="008936E7"/>
    <w:rsid w:val="00893945"/>
    <w:rsid w:val="00894A34"/>
    <w:rsid w:val="00895389"/>
    <w:rsid w:val="008974A4"/>
    <w:rsid w:val="00897869"/>
    <w:rsid w:val="00897CFB"/>
    <w:rsid w:val="008A175E"/>
    <w:rsid w:val="008A1DBE"/>
    <w:rsid w:val="008A34EC"/>
    <w:rsid w:val="008A355C"/>
    <w:rsid w:val="008A441C"/>
    <w:rsid w:val="008A4C31"/>
    <w:rsid w:val="008A72F1"/>
    <w:rsid w:val="008A7844"/>
    <w:rsid w:val="008A7C35"/>
    <w:rsid w:val="008B012E"/>
    <w:rsid w:val="008B0DD0"/>
    <w:rsid w:val="008B27ED"/>
    <w:rsid w:val="008B404F"/>
    <w:rsid w:val="008B4085"/>
    <w:rsid w:val="008B527F"/>
    <w:rsid w:val="008B5366"/>
    <w:rsid w:val="008B7D33"/>
    <w:rsid w:val="008C130D"/>
    <w:rsid w:val="008C1901"/>
    <w:rsid w:val="008C243F"/>
    <w:rsid w:val="008C3271"/>
    <w:rsid w:val="008C4260"/>
    <w:rsid w:val="008C4343"/>
    <w:rsid w:val="008C5BB9"/>
    <w:rsid w:val="008C6777"/>
    <w:rsid w:val="008C7740"/>
    <w:rsid w:val="008D157B"/>
    <w:rsid w:val="008D2088"/>
    <w:rsid w:val="008D3262"/>
    <w:rsid w:val="008D3B49"/>
    <w:rsid w:val="008D3FCF"/>
    <w:rsid w:val="008D4277"/>
    <w:rsid w:val="008D6FE8"/>
    <w:rsid w:val="008D76F8"/>
    <w:rsid w:val="008E1663"/>
    <w:rsid w:val="008E225D"/>
    <w:rsid w:val="008E3398"/>
    <w:rsid w:val="008E61F3"/>
    <w:rsid w:val="008E7359"/>
    <w:rsid w:val="008E7409"/>
    <w:rsid w:val="008E7426"/>
    <w:rsid w:val="008E7A19"/>
    <w:rsid w:val="008F227B"/>
    <w:rsid w:val="008F23B7"/>
    <w:rsid w:val="008F3675"/>
    <w:rsid w:val="008F4953"/>
    <w:rsid w:val="008F5AD9"/>
    <w:rsid w:val="008F5B3D"/>
    <w:rsid w:val="008F7D59"/>
    <w:rsid w:val="009017D6"/>
    <w:rsid w:val="00904224"/>
    <w:rsid w:val="00904779"/>
    <w:rsid w:val="0090703C"/>
    <w:rsid w:val="00911116"/>
    <w:rsid w:val="00912AF0"/>
    <w:rsid w:val="00912E50"/>
    <w:rsid w:val="009137C6"/>
    <w:rsid w:val="00915C6C"/>
    <w:rsid w:val="009168CB"/>
    <w:rsid w:val="00917A54"/>
    <w:rsid w:val="00917DE4"/>
    <w:rsid w:val="00922168"/>
    <w:rsid w:val="00923C09"/>
    <w:rsid w:val="00925F1C"/>
    <w:rsid w:val="00932702"/>
    <w:rsid w:val="009339DC"/>
    <w:rsid w:val="00933AD1"/>
    <w:rsid w:val="00935E5E"/>
    <w:rsid w:val="009362A4"/>
    <w:rsid w:val="00940252"/>
    <w:rsid w:val="009403DE"/>
    <w:rsid w:val="00943C5A"/>
    <w:rsid w:val="009440F3"/>
    <w:rsid w:val="00945EF1"/>
    <w:rsid w:val="00946DD5"/>
    <w:rsid w:val="00951D57"/>
    <w:rsid w:val="00952D0B"/>
    <w:rsid w:val="009538EE"/>
    <w:rsid w:val="00953FA8"/>
    <w:rsid w:val="009556E2"/>
    <w:rsid w:val="00956F38"/>
    <w:rsid w:val="009570CB"/>
    <w:rsid w:val="009603AC"/>
    <w:rsid w:val="00963F64"/>
    <w:rsid w:val="00964DD1"/>
    <w:rsid w:val="0097057F"/>
    <w:rsid w:val="00974921"/>
    <w:rsid w:val="00976141"/>
    <w:rsid w:val="009761D7"/>
    <w:rsid w:val="00981822"/>
    <w:rsid w:val="009820FA"/>
    <w:rsid w:val="00983496"/>
    <w:rsid w:val="00983F97"/>
    <w:rsid w:val="00985B96"/>
    <w:rsid w:val="009871E9"/>
    <w:rsid w:val="00993F93"/>
    <w:rsid w:val="00996C5D"/>
    <w:rsid w:val="00997269"/>
    <w:rsid w:val="00997661"/>
    <w:rsid w:val="009A020A"/>
    <w:rsid w:val="009A0654"/>
    <w:rsid w:val="009A20BA"/>
    <w:rsid w:val="009A39A9"/>
    <w:rsid w:val="009A4D0A"/>
    <w:rsid w:val="009A6E1B"/>
    <w:rsid w:val="009A7345"/>
    <w:rsid w:val="009A7AF0"/>
    <w:rsid w:val="009B1B05"/>
    <w:rsid w:val="009B2FDA"/>
    <w:rsid w:val="009B44D0"/>
    <w:rsid w:val="009B4C86"/>
    <w:rsid w:val="009B5648"/>
    <w:rsid w:val="009B59A9"/>
    <w:rsid w:val="009B78D1"/>
    <w:rsid w:val="009C14F0"/>
    <w:rsid w:val="009C24D5"/>
    <w:rsid w:val="009C4BC3"/>
    <w:rsid w:val="009C6004"/>
    <w:rsid w:val="009C65B1"/>
    <w:rsid w:val="009C664F"/>
    <w:rsid w:val="009D110F"/>
    <w:rsid w:val="009D19BD"/>
    <w:rsid w:val="009D3C51"/>
    <w:rsid w:val="009D4964"/>
    <w:rsid w:val="009D6035"/>
    <w:rsid w:val="009D70DB"/>
    <w:rsid w:val="009D71CE"/>
    <w:rsid w:val="009E08AD"/>
    <w:rsid w:val="009E0AE3"/>
    <w:rsid w:val="009E0B97"/>
    <w:rsid w:val="009E0C5F"/>
    <w:rsid w:val="009E2E02"/>
    <w:rsid w:val="009E4900"/>
    <w:rsid w:val="009E4908"/>
    <w:rsid w:val="009E618D"/>
    <w:rsid w:val="009E7772"/>
    <w:rsid w:val="009E7958"/>
    <w:rsid w:val="009F44BC"/>
    <w:rsid w:val="009F51BE"/>
    <w:rsid w:val="009F6369"/>
    <w:rsid w:val="009F77EA"/>
    <w:rsid w:val="009F7919"/>
    <w:rsid w:val="00A00BDD"/>
    <w:rsid w:val="00A014A8"/>
    <w:rsid w:val="00A03603"/>
    <w:rsid w:val="00A057B9"/>
    <w:rsid w:val="00A06AAC"/>
    <w:rsid w:val="00A06AF0"/>
    <w:rsid w:val="00A115FE"/>
    <w:rsid w:val="00A11A7E"/>
    <w:rsid w:val="00A12A3F"/>
    <w:rsid w:val="00A13ED2"/>
    <w:rsid w:val="00A1453F"/>
    <w:rsid w:val="00A14C78"/>
    <w:rsid w:val="00A152B4"/>
    <w:rsid w:val="00A16346"/>
    <w:rsid w:val="00A21210"/>
    <w:rsid w:val="00A23A68"/>
    <w:rsid w:val="00A23BAD"/>
    <w:rsid w:val="00A24772"/>
    <w:rsid w:val="00A250ED"/>
    <w:rsid w:val="00A275CF"/>
    <w:rsid w:val="00A27920"/>
    <w:rsid w:val="00A340D9"/>
    <w:rsid w:val="00A34E00"/>
    <w:rsid w:val="00A353E3"/>
    <w:rsid w:val="00A35E8E"/>
    <w:rsid w:val="00A361DB"/>
    <w:rsid w:val="00A371F9"/>
    <w:rsid w:val="00A3721C"/>
    <w:rsid w:val="00A404A6"/>
    <w:rsid w:val="00A40904"/>
    <w:rsid w:val="00A409A8"/>
    <w:rsid w:val="00A41B4C"/>
    <w:rsid w:val="00A42107"/>
    <w:rsid w:val="00A42384"/>
    <w:rsid w:val="00A429A4"/>
    <w:rsid w:val="00A43FB8"/>
    <w:rsid w:val="00A43FBB"/>
    <w:rsid w:val="00A459B2"/>
    <w:rsid w:val="00A47B75"/>
    <w:rsid w:val="00A51F09"/>
    <w:rsid w:val="00A52D1C"/>
    <w:rsid w:val="00A533AE"/>
    <w:rsid w:val="00A537A3"/>
    <w:rsid w:val="00A54194"/>
    <w:rsid w:val="00A54519"/>
    <w:rsid w:val="00A54DDB"/>
    <w:rsid w:val="00A55247"/>
    <w:rsid w:val="00A55345"/>
    <w:rsid w:val="00A60B3D"/>
    <w:rsid w:val="00A6357E"/>
    <w:rsid w:val="00A6383C"/>
    <w:rsid w:val="00A66F00"/>
    <w:rsid w:val="00A67CD6"/>
    <w:rsid w:val="00A72A03"/>
    <w:rsid w:val="00A73EEC"/>
    <w:rsid w:val="00A73F3B"/>
    <w:rsid w:val="00A7470D"/>
    <w:rsid w:val="00A762CA"/>
    <w:rsid w:val="00A7675F"/>
    <w:rsid w:val="00A80137"/>
    <w:rsid w:val="00A803BB"/>
    <w:rsid w:val="00A8280B"/>
    <w:rsid w:val="00A8302B"/>
    <w:rsid w:val="00A8328E"/>
    <w:rsid w:val="00A84BB0"/>
    <w:rsid w:val="00A917D9"/>
    <w:rsid w:val="00A929C4"/>
    <w:rsid w:val="00A92DFB"/>
    <w:rsid w:val="00A936EC"/>
    <w:rsid w:val="00A938FC"/>
    <w:rsid w:val="00A953E0"/>
    <w:rsid w:val="00A97DDF"/>
    <w:rsid w:val="00AA20D8"/>
    <w:rsid w:val="00AA4FF9"/>
    <w:rsid w:val="00AA525C"/>
    <w:rsid w:val="00AA5C9D"/>
    <w:rsid w:val="00AB1151"/>
    <w:rsid w:val="00AB1A44"/>
    <w:rsid w:val="00AB1D33"/>
    <w:rsid w:val="00AB7B14"/>
    <w:rsid w:val="00AC064C"/>
    <w:rsid w:val="00AC2891"/>
    <w:rsid w:val="00AC6800"/>
    <w:rsid w:val="00AC7038"/>
    <w:rsid w:val="00AC7C8E"/>
    <w:rsid w:val="00AD009E"/>
    <w:rsid w:val="00AD33BE"/>
    <w:rsid w:val="00AD51FF"/>
    <w:rsid w:val="00AD659B"/>
    <w:rsid w:val="00AD682E"/>
    <w:rsid w:val="00AD7183"/>
    <w:rsid w:val="00AD71A5"/>
    <w:rsid w:val="00AD7A8E"/>
    <w:rsid w:val="00AE0B0A"/>
    <w:rsid w:val="00AE18D4"/>
    <w:rsid w:val="00AE3E3D"/>
    <w:rsid w:val="00AE4049"/>
    <w:rsid w:val="00AE4FC9"/>
    <w:rsid w:val="00AE5368"/>
    <w:rsid w:val="00AE669C"/>
    <w:rsid w:val="00AE6E7C"/>
    <w:rsid w:val="00AE7068"/>
    <w:rsid w:val="00AF0650"/>
    <w:rsid w:val="00AF156E"/>
    <w:rsid w:val="00AF1A44"/>
    <w:rsid w:val="00AF2E0C"/>
    <w:rsid w:val="00AF30CF"/>
    <w:rsid w:val="00AF3D50"/>
    <w:rsid w:val="00AF3E3C"/>
    <w:rsid w:val="00AF57A0"/>
    <w:rsid w:val="00AF6032"/>
    <w:rsid w:val="00AF64C6"/>
    <w:rsid w:val="00AF670E"/>
    <w:rsid w:val="00B001BB"/>
    <w:rsid w:val="00B001D2"/>
    <w:rsid w:val="00B00685"/>
    <w:rsid w:val="00B01D7F"/>
    <w:rsid w:val="00B02A65"/>
    <w:rsid w:val="00B02B24"/>
    <w:rsid w:val="00B03617"/>
    <w:rsid w:val="00B04591"/>
    <w:rsid w:val="00B04632"/>
    <w:rsid w:val="00B05A24"/>
    <w:rsid w:val="00B07DA5"/>
    <w:rsid w:val="00B11AFE"/>
    <w:rsid w:val="00B1329A"/>
    <w:rsid w:val="00B1351C"/>
    <w:rsid w:val="00B136C0"/>
    <w:rsid w:val="00B13DB3"/>
    <w:rsid w:val="00B15A52"/>
    <w:rsid w:val="00B17B27"/>
    <w:rsid w:val="00B20BE6"/>
    <w:rsid w:val="00B229E8"/>
    <w:rsid w:val="00B242CA"/>
    <w:rsid w:val="00B25057"/>
    <w:rsid w:val="00B25EDF"/>
    <w:rsid w:val="00B3015A"/>
    <w:rsid w:val="00B3018F"/>
    <w:rsid w:val="00B3087F"/>
    <w:rsid w:val="00B32C4E"/>
    <w:rsid w:val="00B343F4"/>
    <w:rsid w:val="00B34AA8"/>
    <w:rsid w:val="00B35E19"/>
    <w:rsid w:val="00B36E5A"/>
    <w:rsid w:val="00B37233"/>
    <w:rsid w:val="00B378B0"/>
    <w:rsid w:val="00B424F2"/>
    <w:rsid w:val="00B441EC"/>
    <w:rsid w:val="00B466F2"/>
    <w:rsid w:val="00B472C5"/>
    <w:rsid w:val="00B502B5"/>
    <w:rsid w:val="00B50401"/>
    <w:rsid w:val="00B50D68"/>
    <w:rsid w:val="00B522D2"/>
    <w:rsid w:val="00B52326"/>
    <w:rsid w:val="00B526E9"/>
    <w:rsid w:val="00B53E0B"/>
    <w:rsid w:val="00B54C3C"/>
    <w:rsid w:val="00B560AC"/>
    <w:rsid w:val="00B61516"/>
    <w:rsid w:val="00B6190D"/>
    <w:rsid w:val="00B62622"/>
    <w:rsid w:val="00B62935"/>
    <w:rsid w:val="00B630E3"/>
    <w:rsid w:val="00B631F5"/>
    <w:rsid w:val="00B6459F"/>
    <w:rsid w:val="00B648F9"/>
    <w:rsid w:val="00B65E15"/>
    <w:rsid w:val="00B65F22"/>
    <w:rsid w:val="00B6654E"/>
    <w:rsid w:val="00B67423"/>
    <w:rsid w:val="00B715E3"/>
    <w:rsid w:val="00B72418"/>
    <w:rsid w:val="00B72C11"/>
    <w:rsid w:val="00B733A7"/>
    <w:rsid w:val="00B73564"/>
    <w:rsid w:val="00B7380A"/>
    <w:rsid w:val="00B73B91"/>
    <w:rsid w:val="00B74A26"/>
    <w:rsid w:val="00B74AB7"/>
    <w:rsid w:val="00B74CD2"/>
    <w:rsid w:val="00B759A1"/>
    <w:rsid w:val="00B76722"/>
    <w:rsid w:val="00B76F0B"/>
    <w:rsid w:val="00B77190"/>
    <w:rsid w:val="00B8025C"/>
    <w:rsid w:val="00B816BA"/>
    <w:rsid w:val="00B823D6"/>
    <w:rsid w:val="00B85049"/>
    <w:rsid w:val="00B8583B"/>
    <w:rsid w:val="00B86952"/>
    <w:rsid w:val="00B91399"/>
    <w:rsid w:val="00B91941"/>
    <w:rsid w:val="00B92AD3"/>
    <w:rsid w:val="00B92C70"/>
    <w:rsid w:val="00B94015"/>
    <w:rsid w:val="00B944AB"/>
    <w:rsid w:val="00B944EF"/>
    <w:rsid w:val="00B958F3"/>
    <w:rsid w:val="00B95C5B"/>
    <w:rsid w:val="00B95E2B"/>
    <w:rsid w:val="00B97A9F"/>
    <w:rsid w:val="00B97D99"/>
    <w:rsid w:val="00BA2DF5"/>
    <w:rsid w:val="00BA312F"/>
    <w:rsid w:val="00BA3649"/>
    <w:rsid w:val="00BA3FD4"/>
    <w:rsid w:val="00BA659F"/>
    <w:rsid w:val="00BA69D0"/>
    <w:rsid w:val="00BB0615"/>
    <w:rsid w:val="00BB0C0A"/>
    <w:rsid w:val="00BB1EA2"/>
    <w:rsid w:val="00BB2FB7"/>
    <w:rsid w:val="00BB4C48"/>
    <w:rsid w:val="00BB4DDA"/>
    <w:rsid w:val="00BB526A"/>
    <w:rsid w:val="00BB5AD2"/>
    <w:rsid w:val="00BB6FB1"/>
    <w:rsid w:val="00BC0169"/>
    <w:rsid w:val="00BC034B"/>
    <w:rsid w:val="00BC137F"/>
    <w:rsid w:val="00BC14D1"/>
    <w:rsid w:val="00BC2CE2"/>
    <w:rsid w:val="00BC3BE5"/>
    <w:rsid w:val="00BC4D66"/>
    <w:rsid w:val="00BC589E"/>
    <w:rsid w:val="00BC5C1F"/>
    <w:rsid w:val="00BC76C0"/>
    <w:rsid w:val="00BD4149"/>
    <w:rsid w:val="00BD68A4"/>
    <w:rsid w:val="00BD6A69"/>
    <w:rsid w:val="00BD6D08"/>
    <w:rsid w:val="00BD75BE"/>
    <w:rsid w:val="00BD7E74"/>
    <w:rsid w:val="00BE0B7A"/>
    <w:rsid w:val="00BE0EF6"/>
    <w:rsid w:val="00BE2331"/>
    <w:rsid w:val="00BE3091"/>
    <w:rsid w:val="00BE6164"/>
    <w:rsid w:val="00BE6FFD"/>
    <w:rsid w:val="00BE7655"/>
    <w:rsid w:val="00BE7D1F"/>
    <w:rsid w:val="00BF0975"/>
    <w:rsid w:val="00BF2537"/>
    <w:rsid w:val="00BF29AC"/>
    <w:rsid w:val="00BF471D"/>
    <w:rsid w:val="00BF753E"/>
    <w:rsid w:val="00C00196"/>
    <w:rsid w:val="00C00468"/>
    <w:rsid w:val="00C01DEB"/>
    <w:rsid w:val="00C0273C"/>
    <w:rsid w:val="00C02BC2"/>
    <w:rsid w:val="00C052AD"/>
    <w:rsid w:val="00C05BDC"/>
    <w:rsid w:val="00C069B4"/>
    <w:rsid w:val="00C072F1"/>
    <w:rsid w:val="00C10953"/>
    <w:rsid w:val="00C10FB0"/>
    <w:rsid w:val="00C12AEA"/>
    <w:rsid w:val="00C150CE"/>
    <w:rsid w:val="00C226BD"/>
    <w:rsid w:val="00C2403C"/>
    <w:rsid w:val="00C24114"/>
    <w:rsid w:val="00C2500A"/>
    <w:rsid w:val="00C253A5"/>
    <w:rsid w:val="00C2590B"/>
    <w:rsid w:val="00C25CBA"/>
    <w:rsid w:val="00C26A56"/>
    <w:rsid w:val="00C27278"/>
    <w:rsid w:val="00C30C68"/>
    <w:rsid w:val="00C3284E"/>
    <w:rsid w:val="00C32907"/>
    <w:rsid w:val="00C32CDF"/>
    <w:rsid w:val="00C32DE1"/>
    <w:rsid w:val="00C32F8A"/>
    <w:rsid w:val="00C33F77"/>
    <w:rsid w:val="00C3472B"/>
    <w:rsid w:val="00C34DE6"/>
    <w:rsid w:val="00C35CBA"/>
    <w:rsid w:val="00C3650F"/>
    <w:rsid w:val="00C37623"/>
    <w:rsid w:val="00C378D3"/>
    <w:rsid w:val="00C409CF"/>
    <w:rsid w:val="00C40D9E"/>
    <w:rsid w:val="00C421EE"/>
    <w:rsid w:val="00C443FF"/>
    <w:rsid w:val="00C459DF"/>
    <w:rsid w:val="00C4635B"/>
    <w:rsid w:val="00C46E6F"/>
    <w:rsid w:val="00C470FF"/>
    <w:rsid w:val="00C4774D"/>
    <w:rsid w:val="00C50745"/>
    <w:rsid w:val="00C50C05"/>
    <w:rsid w:val="00C513A8"/>
    <w:rsid w:val="00C51F8D"/>
    <w:rsid w:val="00C53722"/>
    <w:rsid w:val="00C549DD"/>
    <w:rsid w:val="00C55EBC"/>
    <w:rsid w:val="00C56080"/>
    <w:rsid w:val="00C57646"/>
    <w:rsid w:val="00C5775E"/>
    <w:rsid w:val="00C61058"/>
    <w:rsid w:val="00C623E2"/>
    <w:rsid w:val="00C63F6D"/>
    <w:rsid w:val="00C64191"/>
    <w:rsid w:val="00C6489A"/>
    <w:rsid w:val="00C65A0E"/>
    <w:rsid w:val="00C66AC7"/>
    <w:rsid w:val="00C700B1"/>
    <w:rsid w:val="00C71D38"/>
    <w:rsid w:val="00C73719"/>
    <w:rsid w:val="00C749B6"/>
    <w:rsid w:val="00C83E15"/>
    <w:rsid w:val="00C845D7"/>
    <w:rsid w:val="00C861EB"/>
    <w:rsid w:val="00C904DB"/>
    <w:rsid w:val="00C93B2F"/>
    <w:rsid w:val="00C94065"/>
    <w:rsid w:val="00C94A1D"/>
    <w:rsid w:val="00C9688C"/>
    <w:rsid w:val="00C979D6"/>
    <w:rsid w:val="00CA0F9C"/>
    <w:rsid w:val="00CA2CB9"/>
    <w:rsid w:val="00CA2D77"/>
    <w:rsid w:val="00CA3DA5"/>
    <w:rsid w:val="00CA3FCB"/>
    <w:rsid w:val="00CA4E09"/>
    <w:rsid w:val="00CA51B5"/>
    <w:rsid w:val="00CA6A07"/>
    <w:rsid w:val="00CB0F7D"/>
    <w:rsid w:val="00CB1360"/>
    <w:rsid w:val="00CB2EE9"/>
    <w:rsid w:val="00CB539B"/>
    <w:rsid w:val="00CB6312"/>
    <w:rsid w:val="00CB7347"/>
    <w:rsid w:val="00CB7509"/>
    <w:rsid w:val="00CC059A"/>
    <w:rsid w:val="00CC0DEF"/>
    <w:rsid w:val="00CC1939"/>
    <w:rsid w:val="00CC1B93"/>
    <w:rsid w:val="00CC226A"/>
    <w:rsid w:val="00CC4C38"/>
    <w:rsid w:val="00CC4CE4"/>
    <w:rsid w:val="00CC7A97"/>
    <w:rsid w:val="00CC7DFA"/>
    <w:rsid w:val="00CD1449"/>
    <w:rsid w:val="00CD34A5"/>
    <w:rsid w:val="00CD5633"/>
    <w:rsid w:val="00CD581A"/>
    <w:rsid w:val="00CD6808"/>
    <w:rsid w:val="00CD7E0A"/>
    <w:rsid w:val="00CE11C3"/>
    <w:rsid w:val="00CE18F8"/>
    <w:rsid w:val="00CE2912"/>
    <w:rsid w:val="00CE2DFA"/>
    <w:rsid w:val="00CE62C1"/>
    <w:rsid w:val="00CE6CF6"/>
    <w:rsid w:val="00CF03F0"/>
    <w:rsid w:val="00CF113E"/>
    <w:rsid w:val="00CF223E"/>
    <w:rsid w:val="00CF4002"/>
    <w:rsid w:val="00CF4974"/>
    <w:rsid w:val="00CF623B"/>
    <w:rsid w:val="00CF74BB"/>
    <w:rsid w:val="00CF7D98"/>
    <w:rsid w:val="00CF7DC4"/>
    <w:rsid w:val="00D00ADD"/>
    <w:rsid w:val="00D011E3"/>
    <w:rsid w:val="00D0426B"/>
    <w:rsid w:val="00D04E94"/>
    <w:rsid w:val="00D05A79"/>
    <w:rsid w:val="00D05D32"/>
    <w:rsid w:val="00D072F2"/>
    <w:rsid w:val="00D11B23"/>
    <w:rsid w:val="00D12F34"/>
    <w:rsid w:val="00D13700"/>
    <w:rsid w:val="00D1635C"/>
    <w:rsid w:val="00D200C1"/>
    <w:rsid w:val="00D202ED"/>
    <w:rsid w:val="00D22379"/>
    <w:rsid w:val="00D223EB"/>
    <w:rsid w:val="00D229BD"/>
    <w:rsid w:val="00D24B34"/>
    <w:rsid w:val="00D25226"/>
    <w:rsid w:val="00D259DB"/>
    <w:rsid w:val="00D25C60"/>
    <w:rsid w:val="00D27B92"/>
    <w:rsid w:val="00D30111"/>
    <w:rsid w:val="00D307DF"/>
    <w:rsid w:val="00D30BD6"/>
    <w:rsid w:val="00D31CF2"/>
    <w:rsid w:val="00D31DE8"/>
    <w:rsid w:val="00D3310D"/>
    <w:rsid w:val="00D335D6"/>
    <w:rsid w:val="00D342CC"/>
    <w:rsid w:val="00D35753"/>
    <w:rsid w:val="00D3637D"/>
    <w:rsid w:val="00D3683F"/>
    <w:rsid w:val="00D368AD"/>
    <w:rsid w:val="00D41B6A"/>
    <w:rsid w:val="00D425BC"/>
    <w:rsid w:val="00D43798"/>
    <w:rsid w:val="00D439B7"/>
    <w:rsid w:val="00D43B9A"/>
    <w:rsid w:val="00D4513E"/>
    <w:rsid w:val="00D466D8"/>
    <w:rsid w:val="00D468F8"/>
    <w:rsid w:val="00D506B9"/>
    <w:rsid w:val="00D5098C"/>
    <w:rsid w:val="00D53049"/>
    <w:rsid w:val="00D55579"/>
    <w:rsid w:val="00D55F23"/>
    <w:rsid w:val="00D5603D"/>
    <w:rsid w:val="00D56E24"/>
    <w:rsid w:val="00D571EE"/>
    <w:rsid w:val="00D57593"/>
    <w:rsid w:val="00D616E1"/>
    <w:rsid w:val="00D627EF"/>
    <w:rsid w:val="00D62EB7"/>
    <w:rsid w:val="00D64F69"/>
    <w:rsid w:val="00D6570F"/>
    <w:rsid w:val="00D65883"/>
    <w:rsid w:val="00D66A2B"/>
    <w:rsid w:val="00D67A2B"/>
    <w:rsid w:val="00D718FD"/>
    <w:rsid w:val="00D72042"/>
    <w:rsid w:val="00D736C7"/>
    <w:rsid w:val="00D77A02"/>
    <w:rsid w:val="00D77FDC"/>
    <w:rsid w:val="00D80361"/>
    <w:rsid w:val="00D805A3"/>
    <w:rsid w:val="00D812F4"/>
    <w:rsid w:val="00D84681"/>
    <w:rsid w:val="00D8476E"/>
    <w:rsid w:val="00D84E04"/>
    <w:rsid w:val="00D856FB"/>
    <w:rsid w:val="00D85D7C"/>
    <w:rsid w:val="00D86B51"/>
    <w:rsid w:val="00D87B2F"/>
    <w:rsid w:val="00D927CE"/>
    <w:rsid w:val="00D94DDF"/>
    <w:rsid w:val="00D95075"/>
    <w:rsid w:val="00D95248"/>
    <w:rsid w:val="00D96A3A"/>
    <w:rsid w:val="00D96C5E"/>
    <w:rsid w:val="00D96DB9"/>
    <w:rsid w:val="00DA0D3E"/>
    <w:rsid w:val="00DA3A1C"/>
    <w:rsid w:val="00DA53EA"/>
    <w:rsid w:val="00DA57BE"/>
    <w:rsid w:val="00DA6146"/>
    <w:rsid w:val="00DA6F24"/>
    <w:rsid w:val="00DA727E"/>
    <w:rsid w:val="00DA762B"/>
    <w:rsid w:val="00DB2077"/>
    <w:rsid w:val="00DB24FC"/>
    <w:rsid w:val="00DB2DC3"/>
    <w:rsid w:val="00DB3591"/>
    <w:rsid w:val="00DB37A4"/>
    <w:rsid w:val="00DB3EA5"/>
    <w:rsid w:val="00DB472B"/>
    <w:rsid w:val="00DB53E7"/>
    <w:rsid w:val="00DB7557"/>
    <w:rsid w:val="00DB775F"/>
    <w:rsid w:val="00DC2AC1"/>
    <w:rsid w:val="00DC403D"/>
    <w:rsid w:val="00DC535E"/>
    <w:rsid w:val="00DC5644"/>
    <w:rsid w:val="00DC682A"/>
    <w:rsid w:val="00DC6BC8"/>
    <w:rsid w:val="00DD1F38"/>
    <w:rsid w:val="00DD226C"/>
    <w:rsid w:val="00DD2D59"/>
    <w:rsid w:val="00DD31E1"/>
    <w:rsid w:val="00DD5428"/>
    <w:rsid w:val="00DE00F3"/>
    <w:rsid w:val="00DE0517"/>
    <w:rsid w:val="00DE08D8"/>
    <w:rsid w:val="00DE10C8"/>
    <w:rsid w:val="00DE28EA"/>
    <w:rsid w:val="00DE4546"/>
    <w:rsid w:val="00DE59EF"/>
    <w:rsid w:val="00DE5B9B"/>
    <w:rsid w:val="00DE6B0C"/>
    <w:rsid w:val="00DF1D01"/>
    <w:rsid w:val="00DF33F5"/>
    <w:rsid w:val="00DF4B83"/>
    <w:rsid w:val="00DF53B6"/>
    <w:rsid w:val="00DF68AA"/>
    <w:rsid w:val="00DF70C8"/>
    <w:rsid w:val="00DF7245"/>
    <w:rsid w:val="00E00AE7"/>
    <w:rsid w:val="00E026E1"/>
    <w:rsid w:val="00E02F3E"/>
    <w:rsid w:val="00E0322C"/>
    <w:rsid w:val="00E0353A"/>
    <w:rsid w:val="00E037B1"/>
    <w:rsid w:val="00E060FE"/>
    <w:rsid w:val="00E1012F"/>
    <w:rsid w:val="00E10972"/>
    <w:rsid w:val="00E155C5"/>
    <w:rsid w:val="00E15CB6"/>
    <w:rsid w:val="00E200F4"/>
    <w:rsid w:val="00E202E1"/>
    <w:rsid w:val="00E23079"/>
    <w:rsid w:val="00E24261"/>
    <w:rsid w:val="00E25F37"/>
    <w:rsid w:val="00E26FA6"/>
    <w:rsid w:val="00E27F0A"/>
    <w:rsid w:val="00E316F7"/>
    <w:rsid w:val="00E34AF6"/>
    <w:rsid w:val="00E377B0"/>
    <w:rsid w:val="00E37A3A"/>
    <w:rsid w:val="00E40C64"/>
    <w:rsid w:val="00E43A47"/>
    <w:rsid w:val="00E43A4D"/>
    <w:rsid w:val="00E4403A"/>
    <w:rsid w:val="00E51FB1"/>
    <w:rsid w:val="00E52A42"/>
    <w:rsid w:val="00E53A36"/>
    <w:rsid w:val="00E543ED"/>
    <w:rsid w:val="00E56BE3"/>
    <w:rsid w:val="00E603BC"/>
    <w:rsid w:val="00E60A91"/>
    <w:rsid w:val="00E61376"/>
    <w:rsid w:val="00E6273F"/>
    <w:rsid w:val="00E62E7D"/>
    <w:rsid w:val="00E636D3"/>
    <w:rsid w:val="00E63C95"/>
    <w:rsid w:val="00E63D7C"/>
    <w:rsid w:val="00E64C6D"/>
    <w:rsid w:val="00E64FE6"/>
    <w:rsid w:val="00E65839"/>
    <w:rsid w:val="00E662E5"/>
    <w:rsid w:val="00E66367"/>
    <w:rsid w:val="00E671F8"/>
    <w:rsid w:val="00E6747D"/>
    <w:rsid w:val="00E67D18"/>
    <w:rsid w:val="00E70DD7"/>
    <w:rsid w:val="00E7126D"/>
    <w:rsid w:val="00E73679"/>
    <w:rsid w:val="00E73910"/>
    <w:rsid w:val="00E73D5D"/>
    <w:rsid w:val="00E74CE2"/>
    <w:rsid w:val="00E76C1F"/>
    <w:rsid w:val="00E80527"/>
    <w:rsid w:val="00E81E79"/>
    <w:rsid w:val="00E826AE"/>
    <w:rsid w:val="00E8281A"/>
    <w:rsid w:val="00E82CF4"/>
    <w:rsid w:val="00E83D2D"/>
    <w:rsid w:val="00E84394"/>
    <w:rsid w:val="00E84642"/>
    <w:rsid w:val="00E85209"/>
    <w:rsid w:val="00E87D3F"/>
    <w:rsid w:val="00E87D41"/>
    <w:rsid w:val="00E9146C"/>
    <w:rsid w:val="00E92BA5"/>
    <w:rsid w:val="00E947B9"/>
    <w:rsid w:val="00E94885"/>
    <w:rsid w:val="00E94BBD"/>
    <w:rsid w:val="00E965FB"/>
    <w:rsid w:val="00E97038"/>
    <w:rsid w:val="00EA1901"/>
    <w:rsid w:val="00EA460F"/>
    <w:rsid w:val="00EA6EA6"/>
    <w:rsid w:val="00EB0DEB"/>
    <w:rsid w:val="00EB14D5"/>
    <w:rsid w:val="00EB16A4"/>
    <w:rsid w:val="00EB2DBD"/>
    <w:rsid w:val="00EB32FA"/>
    <w:rsid w:val="00EC0550"/>
    <w:rsid w:val="00EC07EC"/>
    <w:rsid w:val="00EC1A97"/>
    <w:rsid w:val="00EC5D58"/>
    <w:rsid w:val="00EC7AFF"/>
    <w:rsid w:val="00ED04BE"/>
    <w:rsid w:val="00ED0CF2"/>
    <w:rsid w:val="00ED26B9"/>
    <w:rsid w:val="00ED28BA"/>
    <w:rsid w:val="00ED2B43"/>
    <w:rsid w:val="00ED3187"/>
    <w:rsid w:val="00ED32C6"/>
    <w:rsid w:val="00ED4F87"/>
    <w:rsid w:val="00ED5464"/>
    <w:rsid w:val="00ED7252"/>
    <w:rsid w:val="00ED7D94"/>
    <w:rsid w:val="00ED7DB4"/>
    <w:rsid w:val="00EE1D9F"/>
    <w:rsid w:val="00EE25F4"/>
    <w:rsid w:val="00EE2670"/>
    <w:rsid w:val="00EE2BA3"/>
    <w:rsid w:val="00EE4A32"/>
    <w:rsid w:val="00EE55DB"/>
    <w:rsid w:val="00EE56FD"/>
    <w:rsid w:val="00EE5A81"/>
    <w:rsid w:val="00EE5EA0"/>
    <w:rsid w:val="00EE5FEA"/>
    <w:rsid w:val="00EE67B5"/>
    <w:rsid w:val="00EE71DA"/>
    <w:rsid w:val="00EE72A9"/>
    <w:rsid w:val="00EE7EEC"/>
    <w:rsid w:val="00EF0D67"/>
    <w:rsid w:val="00EF3295"/>
    <w:rsid w:val="00EF3ABA"/>
    <w:rsid w:val="00F00C5D"/>
    <w:rsid w:val="00F029D3"/>
    <w:rsid w:val="00F0433B"/>
    <w:rsid w:val="00F05970"/>
    <w:rsid w:val="00F0760A"/>
    <w:rsid w:val="00F10015"/>
    <w:rsid w:val="00F10C5A"/>
    <w:rsid w:val="00F17980"/>
    <w:rsid w:val="00F20D92"/>
    <w:rsid w:val="00F21AE5"/>
    <w:rsid w:val="00F246FE"/>
    <w:rsid w:val="00F25A3A"/>
    <w:rsid w:val="00F26CBB"/>
    <w:rsid w:val="00F27571"/>
    <w:rsid w:val="00F27DE2"/>
    <w:rsid w:val="00F30AE1"/>
    <w:rsid w:val="00F31230"/>
    <w:rsid w:val="00F32BA4"/>
    <w:rsid w:val="00F34688"/>
    <w:rsid w:val="00F36A76"/>
    <w:rsid w:val="00F36CA7"/>
    <w:rsid w:val="00F37BB3"/>
    <w:rsid w:val="00F40917"/>
    <w:rsid w:val="00F417F0"/>
    <w:rsid w:val="00F43942"/>
    <w:rsid w:val="00F43FFE"/>
    <w:rsid w:val="00F44466"/>
    <w:rsid w:val="00F46A6C"/>
    <w:rsid w:val="00F4780F"/>
    <w:rsid w:val="00F501A2"/>
    <w:rsid w:val="00F502FD"/>
    <w:rsid w:val="00F5041D"/>
    <w:rsid w:val="00F50797"/>
    <w:rsid w:val="00F511BB"/>
    <w:rsid w:val="00F5412F"/>
    <w:rsid w:val="00F560BE"/>
    <w:rsid w:val="00F56162"/>
    <w:rsid w:val="00F56A83"/>
    <w:rsid w:val="00F575FE"/>
    <w:rsid w:val="00F57E39"/>
    <w:rsid w:val="00F618DB"/>
    <w:rsid w:val="00F620D5"/>
    <w:rsid w:val="00F62189"/>
    <w:rsid w:val="00F622D9"/>
    <w:rsid w:val="00F63C81"/>
    <w:rsid w:val="00F64964"/>
    <w:rsid w:val="00F65492"/>
    <w:rsid w:val="00F66522"/>
    <w:rsid w:val="00F66553"/>
    <w:rsid w:val="00F66B2A"/>
    <w:rsid w:val="00F67098"/>
    <w:rsid w:val="00F679B0"/>
    <w:rsid w:val="00F70071"/>
    <w:rsid w:val="00F709AD"/>
    <w:rsid w:val="00F716C9"/>
    <w:rsid w:val="00F743F8"/>
    <w:rsid w:val="00F775F9"/>
    <w:rsid w:val="00F803AF"/>
    <w:rsid w:val="00F8177C"/>
    <w:rsid w:val="00F82471"/>
    <w:rsid w:val="00F83AEE"/>
    <w:rsid w:val="00F83F2E"/>
    <w:rsid w:val="00F84A28"/>
    <w:rsid w:val="00F85BAF"/>
    <w:rsid w:val="00F861D6"/>
    <w:rsid w:val="00F86DC6"/>
    <w:rsid w:val="00F90BED"/>
    <w:rsid w:val="00F92156"/>
    <w:rsid w:val="00F929C9"/>
    <w:rsid w:val="00F93DF3"/>
    <w:rsid w:val="00F951B7"/>
    <w:rsid w:val="00F95EC3"/>
    <w:rsid w:val="00F967D1"/>
    <w:rsid w:val="00F97F8B"/>
    <w:rsid w:val="00FA0462"/>
    <w:rsid w:val="00FA3D9F"/>
    <w:rsid w:val="00FA46FB"/>
    <w:rsid w:val="00FA4B65"/>
    <w:rsid w:val="00FA53D0"/>
    <w:rsid w:val="00FA565A"/>
    <w:rsid w:val="00FA6EF8"/>
    <w:rsid w:val="00FA7536"/>
    <w:rsid w:val="00FB1192"/>
    <w:rsid w:val="00FB14A4"/>
    <w:rsid w:val="00FB3DE9"/>
    <w:rsid w:val="00FB45D0"/>
    <w:rsid w:val="00FB5317"/>
    <w:rsid w:val="00FB58E9"/>
    <w:rsid w:val="00FB5C2B"/>
    <w:rsid w:val="00FB6EE0"/>
    <w:rsid w:val="00FB7504"/>
    <w:rsid w:val="00FB79AC"/>
    <w:rsid w:val="00FC1DFE"/>
    <w:rsid w:val="00FC3A0E"/>
    <w:rsid w:val="00FC4702"/>
    <w:rsid w:val="00FC491E"/>
    <w:rsid w:val="00FC661B"/>
    <w:rsid w:val="00FC778E"/>
    <w:rsid w:val="00FD0409"/>
    <w:rsid w:val="00FD189C"/>
    <w:rsid w:val="00FD2FEE"/>
    <w:rsid w:val="00FD3DA5"/>
    <w:rsid w:val="00FD3E29"/>
    <w:rsid w:val="00FD4381"/>
    <w:rsid w:val="00FD5A60"/>
    <w:rsid w:val="00FD5E85"/>
    <w:rsid w:val="00FD61D5"/>
    <w:rsid w:val="00FD629D"/>
    <w:rsid w:val="00FD692B"/>
    <w:rsid w:val="00FD6EDC"/>
    <w:rsid w:val="00FD7220"/>
    <w:rsid w:val="00FD7F96"/>
    <w:rsid w:val="00FE03D3"/>
    <w:rsid w:val="00FE1F8D"/>
    <w:rsid w:val="00FE5D61"/>
    <w:rsid w:val="00FE6889"/>
    <w:rsid w:val="00FE74E9"/>
    <w:rsid w:val="00FE7FDB"/>
    <w:rsid w:val="00FF41E3"/>
    <w:rsid w:val="00FF4C03"/>
    <w:rsid w:val="00FF5068"/>
    <w:rsid w:val="00FF5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00653320"/>
  <w15:chartTrackingRefBased/>
  <w15:docId w15:val="{F9BF9894-0B31-4BE7-B972-037CE8724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1DBE"/>
    <w:rPr>
      <w:rFonts w:ascii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64C5"/>
    <w:pPr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64C5"/>
    <w:rPr>
      <w:rFonts w:ascii="Times New Roman" w:hAnsi="Times New Roman" w:cs="Times New Roman"/>
      <w:b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564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64C5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564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64C5"/>
    <w:rPr>
      <w:rFonts w:ascii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1564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6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64C5"/>
    <w:pPr>
      <w:spacing w:line="240" w:lineRule="auto"/>
    </w:pPr>
    <w:rPr>
      <w:rFonts w:asciiTheme="minorHAnsi" w:hAnsiTheme="minorHAnsi" w:cstheme="minorBidi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64C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64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4C5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64C5"/>
    <w:rPr>
      <w:rFonts w:ascii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64C5"/>
    <w:rPr>
      <w:rFonts w:ascii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1564C5"/>
    <w:pPr>
      <w:ind w:left="720"/>
      <w:contextualSpacing/>
    </w:pPr>
  </w:style>
  <w:style w:type="paragraph" w:customStyle="1" w:styleId="Default">
    <w:name w:val="Default"/>
    <w:link w:val="DefaultChar"/>
    <w:rsid w:val="001564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DefaultChar">
    <w:name w:val="Default Char"/>
    <w:basedOn w:val="DefaultParagraphFont"/>
    <w:link w:val="Default"/>
    <w:rsid w:val="001564C5"/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564C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564C5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1564C5"/>
    <w:pPr>
      <w:spacing w:after="0"/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564C5"/>
    <w:rPr>
      <w:rFonts w:ascii="Times New Roman" w:hAnsi="Times New Roman" w:cs="Times New Roman"/>
      <w:noProof/>
      <w:sz w:val="20"/>
      <w:szCs w:val="20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564C5"/>
    <w:pPr>
      <w:spacing w:line="240" w:lineRule="auto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564C5"/>
    <w:rPr>
      <w:rFonts w:ascii="Times New Roman" w:hAnsi="Times New Roman" w:cs="Times New Roman"/>
      <w:noProof/>
      <w:sz w:val="20"/>
      <w:szCs w:val="20"/>
      <w:lang w:val="en-US"/>
    </w:rPr>
  </w:style>
  <w:style w:type="table" w:styleId="GridTable1Light-Accent3">
    <w:name w:val="Grid Table 1 Light Accent 3"/>
    <w:basedOn w:val="TableNormal"/>
    <w:uiPriority w:val="46"/>
    <w:rsid w:val="001C7F7E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94A3A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unhideWhenUsed/>
    <w:rsid w:val="00B02A65"/>
    <w:pPr>
      <w:spacing w:before="100" w:beforeAutospacing="1" w:after="100" w:afterAutospacing="1" w:line="240" w:lineRule="auto"/>
    </w:pPr>
    <w:rPr>
      <w:rFonts w:eastAsiaTheme="minorEastAsia"/>
      <w:sz w:val="24"/>
      <w:szCs w:val="24"/>
    </w:rPr>
  </w:style>
  <w:style w:type="table" w:styleId="GridTable1Light-Accent1">
    <w:name w:val="Grid Table 1 Light Accent 1"/>
    <w:basedOn w:val="TableNormal"/>
    <w:uiPriority w:val="46"/>
    <w:rsid w:val="00B02A65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C226B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6E7F7D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7F7D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E7F7D"/>
    <w:rPr>
      <w:vertAlign w:val="superscript"/>
    </w:rPr>
  </w:style>
  <w:style w:type="paragraph" w:styleId="NoSpacing">
    <w:name w:val="No Spacing"/>
    <w:uiPriority w:val="1"/>
    <w:qFormat/>
    <w:rsid w:val="00783D45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427A91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3E47CA"/>
    <w:rPr>
      <w:color w:val="80808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C682A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C682A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C68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490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80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1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4108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6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8.emf"/><Relationship Id="rId3" Type="http://schemas.openxmlformats.org/officeDocument/2006/relationships/styles" Target="styles.xml"/><Relationship Id="rId21" Type="http://schemas.openxmlformats.org/officeDocument/2006/relationships/image" Target="media/image11.emf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image" Target="media/image10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9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png"/><Relationship Id="rId22" Type="http://schemas.openxmlformats.org/officeDocument/2006/relationships/image" Target="media/image1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F5047-2244-438D-BEEE-7F1296EF1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FAB62F2D</Template>
  <TotalTime>119</TotalTime>
  <Pages>32</Pages>
  <Words>4593</Words>
  <Characters>26182</Characters>
  <Application>Microsoft Office Word</Application>
  <DocSecurity>0</DocSecurity>
  <Lines>218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Warwick</Company>
  <LinksUpToDate>false</LinksUpToDate>
  <CharactersWithSpaces>30714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Wood, Sara</dc:creator>
  <cp:keywords/>
  <dc:description/>
  <cp:lastModifiedBy>Wood, Sara</cp:lastModifiedBy>
  <cp:revision>12</cp:revision>
  <cp:lastPrinted>2018-05-18T09:57:00Z</cp:lastPrinted>
  <dcterms:created xsi:type="dcterms:W3CDTF">2018-05-17T12:08:00Z</dcterms:created>
  <dcterms:modified xsi:type="dcterms:W3CDTF">2018-05-18T09:58:00Z</dcterms:modified>
</cp:coreProperties>
</file>