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D9AAF9" w14:textId="77777777" w:rsidR="000510F7" w:rsidRDefault="000510F7" w:rsidP="000510F7">
      <w:pPr>
        <w:spacing w:after="0" w:line="240" w:lineRule="auto"/>
        <w:jc w:val="both"/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tbl>
      <w:tblPr>
        <w:tblStyle w:val="GridTable1Light-Accent31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357"/>
        <w:gridCol w:w="543"/>
        <w:gridCol w:w="67"/>
        <w:gridCol w:w="477"/>
        <w:gridCol w:w="135"/>
        <w:gridCol w:w="408"/>
        <w:gridCol w:w="200"/>
        <w:gridCol w:w="344"/>
        <w:gridCol w:w="270"/>
        <w:gridCol w:w="274"/>
        <w:gridCol w:w="336"/>
        <w:gridCol w:w="207"/>
        <w:gridCol w:w="403"/>
        <w:gridCol w:w="140"/>
        <w:gridCol w:w="471"/>
        <w:gridCol w:w="72"/>
        <w:gridCol w:w="538"/>
      </w:tblGrid>
      <w:tr w:rsidR="000510F7" w:rsidRPr="00A8302B" w14:paraId="026D68F0" w14:textId="77777777" w:rsidTr="00325C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tcBorders>
              <w:bottom w:val="none" w:sz="0" w:space="0" w:color="auto"/>
            </w:tcBorders>
          </w:tcPr>
          <w:p w14:paraId="340E9E37" w14:textId="37867F09" w:rsidR="000A4D33" w:rsidRDefault="000A4D33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 xml:space="preserve">Induction of labour for predicted macrosomia </w:t>
            </w:r>
            <w:r>
              <w:rPr>
                <w:rFonts w:asciiTheme="minorHAnsi" w:hAnsiTheme="minorHAnsi"/>
                <w:sz w:val="36"/>
                <w:szCs w:val="36"/>
              </w:rPr>
              <w:t>–</w:t>
            </w:r>
          </w:p>
          <w:p w14:paraId="1EC992DC" w14:textId="3DC44DA4" w:rsidR="00423457" w:rsidRPr="000A4D33" w:rsidRDefault="000A4D33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0A4D33">
              <w:rPr>
                <w:rFonts w:asciiTheme="minorHAnsi" w:hAnsiTheme="minorHAnsi"/>
                <w:sz w:val="36"/>
                <w:szCs w:val="36"/>
              </w:rPr>
              <w:t>‘The Big Baby Trial’</w:t>
            </w:r>
          </w:p>
          <w:p w14:paraId="2E440480" w14:textId="6856131C" w:rsidR="000510F7" w:rsidRPr="00423457" w:rsidRDefault="000510F7" w:rsidP="00F04B36">
            <w:pPr>
              <w:spacing w:after="120"/>
              <w:jc w:val="center"/>
              <w:rPr>
                <w:rFonts w:asciiTheme="minorHAnsi" w:hAnsiTheme="minorHAnsi"/>
                <w:sz w:val="36"/>
                <w:szCs w:val="36"/>
              </w:rPr>
            </w:pPr>
            <w:r w:rsidRPr="00423457">
              <w:rPr>
                <w:rFonts w:asciiTheme="minorHAnsi" w:hAnsiTheme="minorHAnsi"/>
                <w:sz w:val="36"/>
                <w:szCs w:val="36"/>
              </w:rPr>
              <w:t>Case Report Form</w:t>
            </w:r>
            <w:r w:rsidR="00FE1F8D">
              <w:rPr>
                <w:rFonts w:asciiTheme="minorHAnsi" w:hAnsiTheme="minorHAnsi"/>
                <w:sz w:val="36"/>
                <w:szCs w:val="36"/>
              </w:rPr>
              <w:t xml:space="preserve"> (CRF)</w:t>
            </w:r>
            <w:r w:rsidRPr="00423457">
              <w:rPr>
                <w:rFonts w:asciiTheme="minorHAnsi" w:hAnsiTheme="minorHAnsi"/>
                <w:sz w:val="36"/>
                <w:szCs w:val="36"/>
              </w:rPr>
              <w:t xml:space="preserve"> Booklet</w:t>
            </w:r>
          </w:p>
        </w:tc>
      </w:tr>
      <w:tr w:rsidR="00D87D52" w:rsidRPr="00A8302B" w14:paraId="29E74385" w14:textId="77777777" w:rsidTr="006C43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pct"/>
            <w:vAlign w:val="center"/>
          </w:tcPr>
          <w:p w14:paraId="72D08CBD" w14:textId="155A2224" w:rsidR="00D87D52" w:rsidRPr="00242593" w:rsidRDefault="00D87D52" w:rsidP="00F04B36">
            <w:pPr>
              <w:spacing w:before="120" w:after="120"/>
              <w:rPr>
                <w:rFonts w:asciiTheme="minorHAnsi" w:hAnsiTheme="minorHAnsi"/>
                <w:b w:val="0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Screening Number</w:t>
            </w:r>
          </w:p>
        </w:tc>
        <w:tc>
          <w:tcPr>
            <w:tcW w:w="294" w:type="pct"/>
            <w:vAlign w:val="center"/>
          </w:tcPr>
          <w:p w14:paraId="34EE8740" w14:textId="45484A68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S</w:t>
            </w:r>
          </w:p>
        </w:tc>
        <w:tc>
          <w:tcPr>
            <w:tcW w:w="294" w:type="pct"/>
            <w:gridSpan w:val="2"/>
            <w:vAlign w:val="center"/>
          </w:tcPr>
          <w:p w14:paraId="3DC769A8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62D2FD8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E9134D5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13A48E2C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AEEE9B4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2A886F51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4" w:type="pct"/>
            <w:gridSpan w:val="2"/>
            <w:vAlign w:val="center"/>
          </w:tcPr>
          <w:p w14:paraId="4F23307F" w14:textId="77777777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292" w:type="pct"/>
            <w:vAlign w:val="center"/>
          </w:tcPr>
          <w:p w14:paraId="45B41DC7" w14:textId="3A85AA99" w:rsidR="00D87D52" w:rsidRPr="00423457" w:rsidRDefault="00D87D52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6C4373" w:rsidRPr="00A8302B" w14:paraId="1AF34A0F" w14:textId="77777777" w:rsidTr="00F04B36">
        <w:trPr>
          <w:trHeight w:val="3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7"/>
            <w:vAlign w:val="center"/>
          </w:tcPr>
          <w:p w14:paraId="79C1CD70" w14:textId="77777777" w:rsidR="006C4373" w:rsidRPr="00F04B36" w:rsidRDefault="006C4373" w:rsidP="00F04B36">
            <w:pPr>
              <w:jc w:val="both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5C045D" w:rsidRPr="00A8302B" w14:paraId="2E45DBEC" w14:textId="77777777" w:rsidTr="00F04B36">
        <w:trPr>
          <w:trHeight w:val="6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pct"/>
            <w:vAlign w:val="center"/>
          </w:tcPr>
          <w:p w14:paraId="1305C166" w14:textId="4EB59D98" w:rsidR="005C045D" w:rsidRPr="00242593" w:rsidDel="008C6ECB" w:rsidRDefault="00482276" w:rsidP="00320D7D">
            <w:pPr>
              <w:spacing w:before="240" w:after="24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Study</w:t>
            </w:r>
            <w:r w:rsidR="005C045D">
              <w:rPr>
                <w:rFonts w:asciiTheme="minorHAnsi" w:hAnsiTheme="minorHAnsi"/>
                <w:b w:val="0"/>
                <w:sz w:val="36"/>
                <w:szCs w:val="36"/>
              </w:rPr>
              <w:t xml:space="preserve"> Number</w:t>
            </w:r>
          </w:p>
        </w:tc>
        <w:tc>
          <w:tcPr>
            <w:tcW w:w="330" w:type="pct"/>
            <w:gridSpan w:val="2"/>
            <w:vAlign w:val="center"/>
          </w:tcPr>
          <w:p w14:paraId="5ED92E6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4CD743F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29" w:type="pct"/>
            <w:gridSpan w:val="2"/>
            <w:vAlign w:val="center"/>
          </w:tcPr>
          <w:p w14:paraId="79586826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4FA063D4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572296C1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0" w:type="pct"/>
            <w:gridSpan w:val="2"/>
            <w:vAlign w:val="center"/>
          </w:tcPr>
          <w:p w14:paraId="64FE42AD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0950DB84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  <w:tc>
          <w:tcPr>
            <w:tcW w:w="331" w:type="pct"/>
            <w:gridSpan w:val="2"/>
            <w:vAlign w:val="center"/>
          </w:tcPr>
          <w:p w14:paraId="7E02034F" w14:textId="77777777" w:rsidR="005C045D" w:rsidRPr="00423457" w:rsidRDefault="005C045D" w:rsidP="00423457">
            <w:pPr>
              <w:spacing w:before="240"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1843C7" w:rsidRPr="00A8302B" w14:paraId="2575FC33" w14:textId="77777777" w:rsidTr="006C4373">
        <w:trPr>
          <w:trHeight w:val="6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pct"/>
            <w:vMerge w:val="restart"/>
            <w:vAlign w:val="center"/>
          </w:tcPr>
          <w:p w14:paraId="28161232" w14:textId="0361CD93" w:rsidR="001843C7" w:rsidRPr="00242593" w:rsidRDefault="007E7490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36"/>
                <w:szCs w:val="36"/>
              </w:rPr>
            </w:pPr>
            <w:r>
              <w:rPr>
                <w:rFonts w:asciiTheme="minorHAnsi" w:hAnsiTheme="minorHAnsi"/>
                <w:b w:val="0"/>
                <w:sz w:val="36"/>
                <w:szCs w:val="36"/>
              </w:rPr>
              <w:t>Is the woman randomised or in the cohort trial?</w:t>
            </w:r>
          </w:p>
        </w:tc>
        <w:tc>
          <w:tcPr>
            <w:tcW w:w="1322" w:type="pct"/>
            <w:gridSpan w:val="8"/>
            <w:vAlign w:val="center"/>
          </w:tcPr>
          <w:p w14:paraId="6B7CB571" w14:textId="567BA458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RCT</w:t>
            </w:r>
          </w:p>
        </w:tc>
        <w:tc>
          <w:tcPr>
            <w:tcW w:w="1322" w:type="pct"/>
            <w:gridSpan w:val="8"/>
            <w:vAlign w:val="center"/>
          </w:tcPr>
          <w:p w14:paraId="71C4C993" w14:textId="7775564D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1843C7" w:rsidRPr="00A8302B" w14:paraId="487B0FFF" w14:textId="77777777" w:rsidTr="006C4373">
        <w:trPr>
          <w:trHeight w:val="6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pct"/>
            <w:vMerge/>
            <w:vAlign w:val="center"/>
          </w:tcPr>
          <w:p w14:paraId="23483AA3" w14:textId="77777777" w:rsidR="001843C7" w:rsidRDefault="001843C7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36"/>
                <w:szCs w:val="36"/>
              </w:rPr>
            </w:pPr>
          </w:p>
        </w:tc>
        <w:tc>
          <w:tcPr>
            <w:tcW w:w="1322" w:type="pct"/>
            <w:gridSpan w:val="8"/>
            <w:vAlign w:val="center"/>
          </w:tcPr>
          <w:p w14:paraId="05CB984E" w14:textId="77777777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  <w:r>
              <w:rPr>
                <w:rFonts w:asciiTheme="minorHAnsi" w:hAnsiTheme="minorHAnsi"/>
                <w:sz w:val="36"/>
                <w:szCs w:val="36"/>
              </w:rPr>
              <w:t>Cohort</w:t>
            </w:r>
          </w:p>
        </w:tc>
        <w:tc>
          <w:tcPr>
            <w:tcW w:w="1322" w:type="pct"/>
            <w:gridSpan w:val="8"/>
            <w:vAlign w:val="center"/>
          </w:tcPr>
          <w:p w14:paraId="24FE3D1C" w14:textId="548823A0" w:rsidR="001843C7" w:rsidRPr="00423457" w:rsidRDefault="001843C7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  <w:tr w:rsidR="0079714A" w:rsidRPr="00A8302B" w14:paraId="5DDB1B77" w14:textId="77777777" w:rsidTr="006C4373">
        <w:trPr>
          <w:trHeight w:val="8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7" w:type="pct"/>
            <w:vAlign w:val="center"/>
          </w:tcPr>
          <w:p w14:paraId="72C50E42" w14:textId="67381D8B" w:rsidR="0079714A" w:rsidRPr="00F04B36" w:rsidRDefault="0079714A" w:rsidP="00F04B36">
            <w:pPr>
              <w:spacing w:before="120" w:after="120"/>
              <w:jc w:val="both"/>
              <w:rPr>
                <w:rFonts w:asciiTheme="minorHAnsi" w:hAnsiTheme="minorHAnsi"/>
                <w:b w:val="0"/>
                <w:sz w:val="28"/>
                <w:szCs w:val="28"/>
              </w:rPr>
            </w:pPr>
            <w:r w:rsidRPr="00F04B36">
              <w:rPr>
                <w:rFonts w:asciiTheme="minorHAnsi" w:hAnsiTheme="minorHAnsi"/>
                <w:sz w:val="28"/>
                <w:szCs w:val="28"/>
              </w:rPr>
              <w:t>Obstetric unit name –N.B. please do not write the name of the Trust</w:t>
            </w:r>
          </w:p>
        </w:tc>
        <w:tc>
          <w:tcPr>
            <w:tcW w:w="2643" w:type="pct"/>
            <w:gridSpan w:val="16"/>
            <w:vAlign w:val="center"/>
          </w:tcPr>
          <w:p w14:paraId="0CC0DC96" w14:textId="77777777" w:rsidR="0079714A" w:rsidRPr="00423457" w:rsidRDefault="0079714A" w:rsidP="00F04B36">
            <w:pPr>
              <w:spacing w:before="120" w:after="1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36"/>
                <w:szCs w:val="36"/>
              </w:rPr>
            </w:pPr>
          </w:p>
        </w:tc>
      </w:tr>
    </w:tbl>
    <w:p w14:paraId="4607AEA3" w14:textId="77777777" w:rsidR="000510F7" w:rsidRDefault="000510F7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534E476" w14:textId="77777777" w:rsidR="004A1D05" w:rsidRDefault="004A1D0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D37DBB6" w14:textId="77777777" w:rsidR="00936B34" w:rsidRDefault="00936B34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6DB3597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1F01936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A68F93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2F57E92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04BBE2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C0A98F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9746F00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9D260CC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61CDE9BB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8917819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4694C3C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288D52E8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3FC387BE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594D0DA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1B6F534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04DAE9AD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561B4DAF" w14:textId="77777777" w:rsidR="00704AA5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5DD245FA" w14:textId="77777777" w:rsidR="00704AA5" w:rsidRPr="00A8302B" w:rsidRDefault="00704AA5" w:rsidP="000510F7">
      <w:pPr>
        <w:spacing w:after="0" w:line="240" w:lineRule="auto"/>
        <w:jc w:val="both"/>
        <w:rPr>
          <w:rFonts w:asciiTheme="minorHAnsi" w:hAnsiTheme="minorHAnsi"/>
          <w:b/>
          <w:sz w:val="24"/>
          <w:szCs w:val="24"/>
        </w:rPr>
      </w:pPr>
    </w:p>
    <w:p w14:paraId="7A0E8ED7" w14:textId="5C1C02B6" w:rsidR="000510F7" w:rsidRPr="00A8302B" w:rsidRDefault="000510F7" w:rsidP="000510F7">
      <w:pPr>
        <w:spacing w:after="0" w:line="240" w:lineRule="auto"/>
        <w:jc w:val="right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281"/>
        <w:gridCol w:w="1417"/>
        <w:gridCol w:w="1134"/>
        <w:gridCol w:w="1701"/>
        <w:gridCol w:w="2212"/>
      </w:tblGrid>
      <w:tr w:rsidR="000510F7" w:rsidRPr="00A8302B" w14:paraId="1A32681A" w14:textId="77777777" w:rsidTr="001E62C3">
        <w:trPr>
          <w:trHeight w:val="1033"/>
        </w:trPr>
        <w:tc>
          <w:tcPr>
            <w:tcW w:w="1271" w:type="dxa"/>
            <w:vAlign w:val="bottom"/>
          </w:tcPr>
          <w:p w14:paraId="60255B4D" w14:textId="58A26A13" w:rsidR="000510F7" w:rsidRPr="00A8302B" w:rsidRDefault="000510F7" w:rsidP="001E62C3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FCB1F09" wp14:editId="7E724374">
                  <wp:extent cx="781555" cy="630555"/>
                  <wp:effectExtent l="0" t="0" r="6350" b="444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757" t="7141" r="1080" b="5954"/>
                          <a:stretch/>
                        </pic:blipFill>
                        <pic:spPr bwMode="auto">
                          <a:xfrm>
                            <a:off x="0" y="0"/>
                            <a:ext cx="811092" cy="654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  <w:vAlign w:val="center"/>
          </w:tcPr>
          <w:p w14:paraId="142C74B0" w14:textId="7777777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0092B946" wp14:editId="17DA56EC">
                  <wp:extent cx="568411" cy="550392"/>
                  <wp:effectExtent l="0" t="0" r="3175" b="2540"/>
                  <wp:docPr id="13" name="Picture 13" descr="H:\2 - BB - 16-77 BIG babies (Submitted 12Jan17)\Organisational logos\Pi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:\2 - BB - 16-77 BIG babies (Submitted 12Jan17)\Organisational logos\Pi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4893" cy="55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08854401" w14:textId="011E482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7B8E9973" w14:textId="77777777" w:rsidR="000510F7" w:rsidRPr="00A8302B" w:rsidRDefault="000510F7" w:rsidP="001E62C3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9610CBA" wp14:editId="5B32157C">
                  <wp:extent cx="637505" cy="637505"/>
                  <wp:effectExtent l="0" t="0" r="0" b="0"/>
                  <wp:docPr id="15" name="Picture 15" descr="C:\Users\mescg\AppData\Local\Microsoft\Windows\Temporary Internet Files\Content.Outlook\74HA3FAR\logo ci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escg\AppData\Local\Microsoft\Windows\Temporary Internet Files\Content.Outlook\74HA3FAR\logo ci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642" cy="660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vAlign w:val="bottom"/>
          </w:tcPr>
          <w:p w14:paraId="28A1CEBC" w14:textId="77777777" w:rsidR="000510F7" w:rsidRPr="00A8302B" w:rsidRDefault="000510F7" w:rsidP="001E62C3">
            <w:pPr>
              <w:spacing w:after="120"/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B6F0EB0" wp14:editId="5E934B34">
                  <wp:extent cx="965915" cy="482782"/>
                  <wp:effectExtent l="0" t="0" r="5715" b="0"/>
                  <wp:docPr id="9" name="Picture 9" descr="H:\2 - BB - 16-77 BIG babies (Submitted 12Jan17)\Organisational logos\The Shrewsbury and Telford Hospital NHS Trust ÔÇô RGB BLU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:\2 - BB - 16-77 BIG babies (Submitted 12Jan17)\Organisational logos\The Shrewsbury and Telford Hospital NHS Trust ÔÇô RGB BLUE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43" t="11554" r="5087" b="15670"/>
                          <a:stretch/>
                        </pic:blipFill>
                        <pic:spPr bwMode="auto">
                          <a:xfrm>
                            <a:off x="0" y="0"/>
                            <a:ext cx="992036" cy="495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2" w:type="dxa"/>
            <w:vAlign w:val="bottom"/>
          </w:tcPr>
          <w:p w14:paraId="6284C2CF" w14:textId="77777777" w:rsidR="000510F7" w:rsidRPr="00A8302B" w:rsidRDefault="000510F7" w:rsidP="001E62C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A8302B">
              <w:rPr>
                <w:rFonts w:asciiTheme="minorHAnsi" w:hAnsiTheme="minorHAnsi"/>
                <w:b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3B8FEDA" wp14:editId="7B15DFC9">
                  <wp:extent cx="1334633" cy="571708"/>
                  <wp:effectExtent l="0" t="0" r="0" b="0"/>
                  <wp:docPr id="10" name="Picture 10" descr="H:\2 - BB - 16-77 BIG babies (Submitted 12Jan17)\Organisational logos\University Hospitals Coventry and Warwickshire NHS Trust ÔÇô RGB 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:\2 - BB - 16-77 BIG babies (Submitted 12Jan17)\Organisational logos\University Hospitals Coventry and Warwickshire NHS Trust ÔÇô RGB BLU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3" t="8452" r="3799" b="6996"/>
                          <a:stretch/>
                        </pic:blipFill>
                        <pic:spPr bwMode="auto">
                          <a:xfrm>
                            <a:off x="0" y="0"/>
                            <a:ext cx="1373301" cy="588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C4FC337" w14:textId="59084C0A" w:rsidR="00423457" w:rsidRDefault="00423457">
      <w:pPr>
        <w:rPr>
          <w:rFonts w:asciiTheme="minorHAnsi" w:hAnsiTheme="minorHAnsi"/>
          <w:sz w:val="24"/>
          <w:szCs w:val="24"/>
        </w:rPr>
        <w:sectPr w:rsidR="00423457" w:rsidSect="00394AAF"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440" w:bottom="1440" w:left="1440" w:header="709" w:footer="709" w:gutter="0"/>
          <w:cols w:space="708"/>
          <w:titlePg/>
          <w:docGrid w:linePitch="360"/>
        </w:sectPr>
      </w:pPr>
    </w:p>
    <w:tbl>
      <w:tblPr>
        <w:tblStyle w:val="TableGrid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4"/>
        <w:gridCol w:w="1702"/>
        <w:gridCol w:w="3752"/>
        <w:gridCol w:w="77"/>
      </w:tblGrid>
      <w:tr w:rsidR="00C072F1" w14:paraId="643C03E9" w14:textId="77777777" w:rsidTr="007D062C">
        <w:tc>
          <w:tcPr>
            <w:tcW w:w="10915" w:type="dxa"/>
            <w:gridSpan w:val="4"/>
          </w:tcPr>
          <w:p w14:paraId="54ED8F89" w14:textId="1F4D53F4" w:rsidR="000705D2" w:rsidRDefault="00485186" w:rsidP="009A4D0A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noProof/>
                <w:lang w:eastAsia="en-GB"/>
              </w:rPr>
              <w:lastRenderedPageBreak/>
              <w:drawing>
                <wp:anchor distT="0" distB="0" distL="114300" distR="114300" simplePos="0" relativeHeight="251650560" behindDoc="0" locked="0" layoutInCell="1" allowOverlap="1" wp14:anchorId="62D4FC4B" wp14:editId="28A279A5">
                  <wp:simplePos x="0" y="0"/>
                  <wp:positionH relativeFrom="column">
                    <wp:posOffset>4612640</wp:posOffset>
                  </wp:positionH>
                  <wp:positionV relativeFrom="paragraph">
                    <wp:posOffset>491177</wp:posOffset>
                  </wp:positionV>
                  <wp:extent cx="1892019" cy="217138"/>
                  <wp:effectExtent l="0" t="0" r="0" b="0"/>
                  <wp:wrapNone/>
                  <wp:docPr id="2323" name="Picture 2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6" t="1429" b="-1"/>
                          <a:stretch/>
                        </pic:blipFill>
                        <pic:spPr bwMode="auto">
                          <a:xfrm>
                            <a:off x="0" y="0"/>
                            <a:ext cx="1892019" cy="217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Style w:val="TableGrid"/>
              <w:tblW w:w="107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395"/>
              <w:gridCol w:w="8347"/>
            </w:tblGrid>
            <w:tr w:rsidR="000705D2" w14:paraId="2840D1B5" w14:textId="77777777" w:rsidTr="000705D2">
              <w:tc>
                <w:tcPr>
                  <w:tcW w:w="2395" w:type="dxa"/>
                </w:tcPr>
                <w:p w14:paraId="7A43CB6E" w14:textId="77777777" w:rsidR="000705D2" w:rsidRDefault="000705D2" w:rsidP="000705D2">
                  <w:pPr>
                    <w:jc w:val="center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  <w:r>
                    <w:rPr>
                      <w:noProof/>
                      <w:sz w:val="36"/>
                      <w:szCs w:val="36"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4416" behindDoc="0" locked="0" layoutInCell="1" allowOverlap="1" wp14:anchorId="085DB8BC" wp14:editId="401DC470">
                            <wp:simplePos x="0" y="0"/>
                            <wp:positionH relativeFrom="page">
                              <wp:posOffset>-83820</wp:posOffset>
                            </wp:positionH>
                            <wp:positionV relativeFrom="page">
                              <wp:posOffset>222250</wp:posOffset>
                            </wp:positionV>
                            <wp:extent cx="6924675" cy="759460"/>
                            <wp:effectExtent l="0" t="0" r="28575" b="21590"/>
                            <wp:wrapNone/>
                            <wp:docPr id="257" name="Text Box 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6924675" cy="75946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36BFF9F9" w14:textId="7E43A25F" w:rsidR="00936B34" w:rsidRDefault="00936B34" w:rsidP="00E24F1D">
                                        <w:pP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 w:rsidRPr="00634521"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 xml:space="preserve">Visit Date </w:t>
                                        </w:r>
                                        <w:r w:rsidRPr="00367F30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2D04D35F" wp14:editId="2D2DAAD8">
                                              <wp:extent cx="2085975" cy="228600"/>
                                              <wp:effectExtent l="0" t="0" r="9525" b="0"/>
                                              <wp:docPr id="2559" name="Picture 2559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1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19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2085975" cy="2286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>Screening Number</w:t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 xml:space="preserve"> </w:t>
                                        </w:r>
                                      </w:p>
                                      <w:p w14:paraId="38A85655" w14:textId="5ACA8B36" w:rsidR="00936B34" w:rsidRPr="00634521" w:rsidRDefault="00936B34" w:rsidP="00342AB3">
                                        <w:pPr>
                                          <w:ind w:left="720"/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>Study Number</w:t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 xml:space="preserve"> </w:t>
                                        </w:r>
                                        <w:r w:rsidRPr="00342AB3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35836166" wp14:editId="0C3C65BE">
                                              <wp:extent cx="885825" cy="219075"/>
                                              <wp:effectExtent l="0" t="0" r="9525" b="9525"/>
                                              <wp:docPr id="332" name="Picture 332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342AB3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22572C26" wp14:editId="054572E4">
                                              <wp:extent cx="885825" cy="219075"/>
                                              <wp:effectExtent l="0" t="0" r="9525" b="9525"/>
                                              <wp:docPr id="333" name="Picture 33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085DB8BC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57" o:spid="_x0000_s1026" type="#_x0000_t202" style="position:absolute;left:0;text-align:left;margin-left:-6.6pt;margin-top:17.5pt;width:545.25pt;height:59.8pt;z-index: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" fillcolor="#e7e6e6 [3214]" strokeweight=".5pt">
                            <v:textbox>
                              <w:txbxContent>
                                <w:p w14:paraId="36BFF9F9" w14:textId="7E43A25F" w:rsidR="00936B34" w:rsidRDefault="00936B34" w:rsidP="00E24F1D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Visit Date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D04D35F" wp14:editId="2D2DAAD8">
                                        <wp:extent cx="2085975" cy="228600"/>
                                        <wp:effectExtent l="0" t="0" r="9525" b="0"/>
                                        <wp:docPr id="2559" name="Picture 255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5975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>Screening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</w:p>
                                <w:p w14:paraId="38A85655" w14:textId="5ACA8B36" w:rsidR="00936B34" w:rsidRPr="00634521" w:rsidRDefault="00936B34" w:rsidP="00342AB3">
                                  <w:pPr>
                                    <w:ind w:left="720"/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>Study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5836166" wp14:editId="0C3C65BE">
                                        <wp:extent cx="885825" cy="219075"/>
                                        <wp:effectExtent l="0" t="0" r="9525" b="9525"/>
                                        <wp:docPr id="332" name="Picture 33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2572C26" wp14:editId="054572E4">
                                        <wp:extent cx="885825" cy="219075"/>
                                        <wp:effectExtent l="0" t="0" r="9525" b="9525"/>
                                        <wp:docPr id="333" name="Picture 3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anchorx="page" anchory="page"/>
                          </v:shape>
                        </w:pict>
                      </mc:Fallback>
                    </mc:AlternateContent>
                  </w:r>
                </w:p>
              </w:tc>
              <w:tc>
                <w:tcPr>
                  <w:tcW w:w="8347" w:type="dxa"/>
                </w:tcPr>
                <w:p w14:paraId="15E03FE3" w14:textId="0E3DCF2D" w:rsidR="000705D2" w:rsidRPr="009A4D0A" w:rsidRDefault="000705D2" w:rsidP="000705D2">
                  <w:pPr>
                    <w:ind w:left="-2469"/>
                    <w:jc w:val="center"/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</w:pPr>
                  <w:r w:rsidRPr="009A4D0A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 xml:space="preserve">Section 1 </w:t>
                  </w:r>
                  <w:r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>Eligibility</w:t>
                  </w:r>
                </w:p>
                <w:p w14:paraId="56FFA3EE" w14:textId="22E7524F" w:rsidR="000705D2" w:rsidRDefault="000705D2" w:rsidP="000705D2">
                  <w:pPr>
                    <w:jc w:val="right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59B9C3FA" w14:textId="77777777" w:rsidR="000705D2" w:rsidRDefault="000705D2" w:rsidP="000705D2">
            <w:pPr>
              <w:pStyle w:val="Header"/>
              <w:rPr>
                <w:sz w:val="36"/>
                <w:szCs w:val="36"/>
              </w:rPr>
            </w:pPr>
          </w:p>
          <w:p w14:paraId="6B3E037F" w14:textId="77777777" w:rsidR="001D6E7D" w:rsidRDefault="001D6E7D" w:rsidP="000705D2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45191F57" w14:textId="77777777" w:rsidR="001D6E7D" w:rsidRDefault="001D6E7D" w:rsidP="000705D2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6E3E688E" w14:textId="6FD41E5A" w:rsidR="001D6E7D" w:rsidRDefault="000705D2" w:rsidP="000705D2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Screening – Please only complete this Case Report Form for patients who are thought to be eligible to enter the trial</w:t>
            </w:r>
          </w:p>
          <w:p w14:paraId="5DE100FF" w14:textId="46A022A4" w:rsidR="001D6E7D" w:rsidRPr="00E53A36" w:rsidRDefault="001D6E7D" w:rsidP="000705D2">
            <w:pPr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  <w:tr w:rsidR="0030137D" w14:paraId="164B11D3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326"/>
        </w:trPr>
        <w:tc>
          <w:tcPr>
            <w:tcW w:w="10838" w:type="dxa"/>
            <w:gridSpan w:val="3"/>
            <w:shd w:val="clear" w:color="auto" w:fill="F2F2F2" w:themeFill="background1" w:themeFillShade="F2"/>
          </w:tcPr>
          <w:p w14:paraId="4429E536" w14:textId="47826670" w:rsidR="0030137D" w:rsidRPr="00066A39" w:rsidRDefault="00325C19" w:rsidP="00325C19">
            <w:pPr>
              <w:spacing w:before="20" w:after="2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Eligibility C</w:t>
            </w:r>
            <w:r w:rsidR="00066A39" w:rsidRPr="00066A39">
              <w:rPr>
                <w:rFonts w:asciiTheme="minorHAnsi" w:hAnsiTheme="minorHAnsi"/>
                <w:b/>
                <w:sz w:val="24"/>
                <w:szCs w:val="24"/>
              </w:rPr>
              <w:t>heck</w:t>
            </w:r>
          </w:p>
        </w:tc>
      </w:tr>
      <w:tr w:rsidR="00066A39" w14:paraId="3363FF75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356"/>
        </w:trPr>
        <w:tc>
          <w:tcPr>
            <w:tcW w:w="10838" w:type="dxa"/>
            <w:gridSpan w:val="3"/>
            <w:shd w:val="clear" w:color="auto" w:fill="F2F2F2" w:themeFill="background1" w:themeFillShade="F2"/>
          </w:tcPr>
          <w:p w14:paraId="42A447D1" w14:textId="350DB641" w:rsidR="00066A39" w:rsidRPr="00B619CF" w:rsidRDefault="000705D2" w:rsidP="0066162D">
            <w:pPr>
              <w:spacing w:before="20" w:after="2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66162D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FE1F8D">
              <w:rPr>
                <w:rFonts w:asciiTheme="minorHAnsi" w:hAnsiTheme="minorHAnsi"/>
                <w:b/>
                <w:sz w:val="28"/>
                <w:szCs w:val="28"/>
              </w:rPr>
              <w:t>GROW A</w:t>
            </w:r>
            <w:r w:rsidR="003B3EF5">
              <w:rPr>
                <w:rFonts w:asciiTheme="minorHAnsi" w:hAnsiTheme="minorHAnsi"/>
                <w:b/>
                <w:sz w:val="28"/>
                <w:szCs w:val="28"/>
              </w:rPr>
              <w:t>pp calculation</w:t>
            </w:r>
          </w:p>
        </w:tc>
      </w:tr>
      <w:tr w:rsidR="008739D5" w14:paraId="7A8D80AD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  <w:vAlign w:val="center"/>
          </w:tcPr>
          <w:p w14:paraId="68BDC62C" w14:textId="592BE8BC" w:rsidR="008739D5" w:rsidRDefault="004E6248" w:rsidP="008739D5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Date of scan for calculation of estimated delivery date</w:t>
            </w:r>
            <w:r w:rsidR="005E55B8">
              <w:rPr>
                <w:rFonts w:asciiTheme="minorHAnsi" w:hAnsiTheme="minorHAnsi" w:cs="Arial"/>
                <w:sz w:val="24"/>
                <w:szCs w:val="24"/>
              </w:rPr>
              <w:t xml:space="preserve"> (dating scan)</w:t>
            </w:r>
          </w:p>
          <w:p w14:paraId="2EE7E8D9" w14:textId="2EF511F7" w:rsidR="008739D5" w:rsidRPr="002A7A0B" w:rsidRDefault="008739D5" w:rsidP="008739D5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54" w:type="dxa"/>
            <w:gridSpan w:val="2"/>
            <w:shd w:val="clear" w:color="auto" w:fill="auto"/>
          </w:tcPr>
          <w:p w14:paraId="5EC092E3" w14:textId="79E0CAD3" w:rsidR="008739D5" w:rsidRDefault="00367F30" w:rsidP="008739D5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 wp14:anchorId="3FD20B92" wp14:editId="35AED22E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27940</wp:posOffset>
                      </wp:positionV>
                      <wp:extent cx="2085975" cy="228600"/>
                      <wp:effectExtent l="0" t="0" r="28575" b="19050"/>
                      <wp:wrapNone/>
                      <wp:docPr id="151" name="Group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5975" cy="228600"/>
                                <a:chOff x="0" y="0"/>
                                <a:chExt cx="2085975" cy="228600"/>
                              </a:xfrm>
                            </wpg:grpSpPr>
                            <wps:wsp>
                              <wps:cNvPr id="329" name="Rectangle 3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0" name="Straight Arrow Connector 35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6250" y="19050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2" name="Straight Arrow Connector 35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5375" y="9525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9" name="Rectangle 3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8" name="Rectangle 3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3" name="Rectangle 3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0" name="Rectangle 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1" name="Rectangle 3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225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7" name="Rectangle 3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83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31" name="Rectangle 3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69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1090A2" id="Group 151" o:spid="_x0000_s1026" style="position:absolute;margin-left:-.2pt;margin-top:2.2pt;width:164.25pt;height:18pt;z-index:251658752" coordsize="2085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">
                      <v:rect id="Rectangle 329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TkjsUA&#10;AADcAAAADwAAAGRycy9kb3ducmV2LnhtbESPQWvCQBSE7wX/w/IKvTWbJiA1ukqxWOpRk0tvz+wz&#10;ic2+DdnVRH+9KxR6HGbmG2axGk0rLtS7xrKCtygGQVxa3XCloMg3r+8gnEfW2FomBVdysFpOnhaY&#10;aTvwji57X4kAYZehgtr7LpPSlTUZdJHtiIN3tL1BH2RfSd3jEOCmlUkcT6XBhsNCjR2tayp/92ej&#10;4NAkBd52+VdsZpvUb8f8dP75VOrlefyYg/A0+v/wX/tbK0iTGTzOhCM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5OSOxQAAANwAAAAPAAAAAAAAAAAAAAAAAJgCAABkcnMv&#10;ZG93bnJldi54bWxQSwUGAAAAAAQABAD1AAAAigMAAAAA&#10;"/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Straight Arrow Connector 350" o:spid="_x0000_s1028" type="#_x0000_t32" style="position:absolute;left:4762;top:190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P5DVMIAAADcAAAADwAAAGRycy9kb3ducmV2LnhtbERPz2vCMBS+C/sfwhvsIpp2okg1yhgI&#10;4kHQ9uDxkTzbYvPSJVnt/vvlMNjx4/u93Y+2EwP50DpWkM8zEMTamZZrBVV5mK1BhIhssHNMCn4o&#10;wH73MtliYdyTLzRcYy1SCIcCFTQx9oWUQTdkMcxdT5y4u/MWY4K+lsbjM4XbTr5n2UpabDk1NNjT&#10;Z0P6cf22CtpTda6G6Vf0en3Kbz4P5a3TSr29jh8bEJHG+C/+cx+NgsUyzU9n0hGQu1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P5DVMIAAADcAAAADwAAAAAAAAAAAAAA&#10;AAChAgAAZHJzL2Rvd25yZXYueG1sUEsFBgAAAAAEAAQA+QAAAJADAAAAAA==&#10;"/>
                      <v:shape id="Straight Arrow Connector 352" o:spid="_x0000_s1029" type="#_x0000_t32" style="position:absolute;left:10953;top:95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2B4uMUAAADcAAAADwAAAGRycy9kb3ducmV2LnhtbESPQWsCMRSE74X+h/AKXopmV6nI1ihS&#10;EMRDQd2Dx0fy3F26eVmTdF3/fSMIPQ4z8w2zXA+2FT350DhWkE8yEMTamYYrBeVpO16ACBHZYOuY&#10;FNwpwHr1+rLEwrgbH6g/xkokCIcCFdQxdoWUQddkMUxcR5y8i/MWY5K+ksbjLcFtK6dZNpcWG04L&#10;NXb0VZP+Of5aBc2+/C7792v0erHPzz4Pp3OrlRq9DZtPEJGG+B9+tndGwexjCo8z6QjI1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2B4uMUAAADcAAAADwAAAAAAAAAA&#10;AAAAAAChAgAAZHJzL2Rvd25yZXYueG1sUEsFBgAAAAAEAAQA+QAAAJMDAAAAAA==&#10;"/>
                      <v:rect id="Rectangle 349" o:spid="_x0000_s1030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BL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WD2m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wEuxQAAANwAAAAPAAAAAAAAAAAAAAAAAJgCAABkcnMv&#10;ZG93bnJldi54bWxQSwUGAAAAAAQABAD1AAAAigMAAAAA&#10;"/>
                      <v:rect id="Rectangle 328" o:spid="_x0000_s1031" style="position:absolute;left:590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hBFc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rBM49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qEEVwgAAANwAAAAPAAAAAAAAAAAAAAAAAJgCAABkcnMvZG93&#10;bnJldi54bWxQSwUGAAAAAAQABAD1AAAAhwMAAAAA&#10;"/>
                      <v:rect id="Rectangle 353" o:spid="_x0000_s1032" style="position:absolute;left:819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gGc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qAZxQAAANwAAAAPAAAAAAAAAAAAAAAAAJgCAABkcnMv&#10;ZG93bnJldi54bWxQSwUGAAAAAAQABAD1AAAAigMAAAAA&#10;"/>
                      <v:rect id="Rectangle 330" o:spid="_x0000_s1033" style="position:absolute;left:12001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fbzsIA&#10;AADcAAAADwAAAGRycy9kb3ducmV2LnhtbERPPW+DMBDdI/U/WBepW2ICUtRSDKpapWrGhCzdrvgC&#10;pPiMsAMkv74eKnV8et9ZMZtOjDS41rKCzToCQVxZ3XKt4FTuVk8gnEfW2FkmBTdyUOQPiwxTbSc+&#10;0Hj0tQgh7FJU0Hjfp1K6qiGDbm174sCd7WDQBzjUUg84hXDTyTiKttJgy6GhwZ7eGqp+jlej4LuN&#10;T3g/lB+Red4lfj+Xl+vXu1KPy/n1BYSn2f+L/9yfWkGShPnhTDgCMv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B9vOwgAAANwAAAAPAAAAAAAAAAAAAAAAAJgCAABkcnMvZG93&#10;bnJldi54bWxQSwUGAAAAAAQABAD1AAAAhwMAAAAA&#10;"/>
                      <v:rect id="Rectangle 351" o:spid="_x0000_s1034" style="position:absolute;left:14192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Sb9cUA&#10;AADcAAAADwAAAGRycy9kb3ducmV2LnhtbESPQWvCQBSE7wX/w/KE3upGxVKjq4glxR5NcuntmX0m&#10;abNvQ3ZN0v76bqHgcZiZb5jtfjSN6KlztWUF81kEgriwuuZSQZ4lTy8gnEfW2FgmBd/kYL+bPGwx&#10;1nbgM/WpL0WAsItRQeV9G0vpiooMupltiYN3tZ1BH2RXSt3hEOCmkYsoepYGaw4LFbZ0rKj4Sm9G&#10;waVe5Phzzt4is06W/n3MPm8fr0o9TsfDBoSn0d/D/+2TVrBczeH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Jv1xQAAANwAAAAPAAAAAAAAAAAAAAAAAJgCAABkcnMv&#10;ZG93bnJldi54bWxQSwUGAAAAAAQABAD1AAAAigMAAAAA&#10;"/>
                      <v:rect id="Rectangle 347" o:spid="_x0000_s1035" style="position:absolute;left:16383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gwx8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BpP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oMMfEAAAA3AAAAA8AAAAAAAAAAAAAAAAAmAIAAGRycy9k&#10;b3ducmV2LnhtbFBLBQYAAAAABAAEAPUAAACJAwAAAAA=&#10;"/>
                      <v:rect id="Rectangle 331" o:spid="_x0000_s1036" style="position:absolute;left:18669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+V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ngI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t+VcMAAADcAAAADwAAAAAAAAAAAAAAAACYAgAAZHJzL2Rv&#10;d25yZXYueG1sUEsFBgAAAAAEAAQA9QAAAIgDAAAAAA==&#10;"/>
                    </v:group>
                  </w:pict>
                </mc:Fallback>
              </mc:AlternateContent>
            </w:r>
          </w:p>
          <w:p w14:paraId="1B3926AD" w14:textId="6ACF6EAF" w:rsidR="00367F30" w:rsidRPr="00557BBC" w:rsidRDefault="00367F30" w:rsidP="008739D5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  <w:tr w:rsidR="00C00468" w14:paraId="103F302D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  <w:vAlign w:val="center"/>
          </w:tcPr>
          <w:p w14:paraId="1406ED4E" w14:textId="77777777" w:rsidR="00C00468" w:rsidRDefault="00C00468" w:rsidP="00C00468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Estimated delivery date from dating scan</w:t>
            </w:r>
          </w:p>
          <w:p w14:paraId="6327D77B" w14:textId="77777777" w:rsidR="00C00468" w:rsidRDefault="00C00468" w:rsidP="008739D5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  <w:p w14:paraId="77B82560" w14:textId="77777777" w:rsidR="00C00468" w:rsidRDefault="00C00468" w:rsidP="008739D5">
            <w:pPr>
              <w:spacing w:before="40" w:after="40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5454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14:paraId="304964A7" w14:textId="15628B0E" w:rsidR="00C00468" w:rsidRDefault="00C00468" w:rsidP="008739D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  <w:p w14:paraId="0AA7308A" w14:textId="5172ABBF" w:rsidR="00C00468" w:rsidRDefault="00C00468" w:rsidP="008739D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  <w:p w14:paraId="6E7EC457" w14:textId="57D8B42A" w:rsidR="00C00468" w:rsidRDefault="00C00468" w:rsidP="008739D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</w:t>
            </w: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2848" behindDoc="0" locked="0" layoutInCell="1" allowOverlap="1" wp14:anchorId="14DEABC0" wp14:editId="0EC2101F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204470</wp:posOffset>
                      </wp:positionV>
                      <wp:extent cx="2085975" cy="228600"/>
                      <wp:effectExtent l="0" t="0" r="19050" b="21590"/>
                      <wp:wrapNone/>
                      <wp:docPr id="159" name="Group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5975" cy="228600"/>
                                <a:chOff x="0" y="0"/>
                                <a:chExt cx="2085975" cy="228600"/>
                              </a:xfrm>
                            </wpg:grpSpPr>
                            <wps:wsp>
                              <wps:cNvPr id="160" name="Rectangle 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1" name="Straight Arrow Connector 16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6250" y="19050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2" name="Straight Arrow Connector 1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5375" y="9525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" name="Rectangle 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4" name="Rectangle 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5" name="Rectangle 1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8" name="Rectangle 1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225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" name="Rectangle 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83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Rectangle 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69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EBFE0B" id="Group 159" o:spid="_x0000_s1026" style="position:absolute;margin-left:-.2pt;margin-top:16.1pt;width:164.25pt;height:18pt;z-index:251662848;mso-position-vertical-relative:page" coordsize="2085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">
                      <v:rect id="Rectangle 160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CaMsUA&#10;AADcAAAADwAAAGRycy9kb3ducmV2LnhtbESPQW/CMAyF70j7D5En7QbpmIS2jrRCQ6BxhPaym9d4&#10;bUfjVE2Ajl+PD0i72XrP731e5qPr1JmG0Ho28DxLQBFX3rZcGyiLzfQVVIjIFjvPZOCPAuTZw2SJ&#10;qfUX3tP5EGslIRxSNNDE2Kdah6ohh2Hme2LRfvzgMMo61NoOeJFw1+l5kiy0w5alocGePhqqjoeT&#10;M/Ddzku87ott4t42L3E3Fr+nr7UxT4/j6h1UpDH+m+/Xn1bwF4Iv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cJoyxQAAANwAAAAPAAAAAAAAAAAAAAAAAJgCAABkcnMv&#10;ZG93bnJldi54bWxQSwUGAAAAAAQABAD1AAAAigMAAAAA&#10;"/>
                      <v:shape id="Straight Arrow Connector 161" o:spid="_x0000_s1028" type="#_x0000_t32" style="position:absolute;left:4762;top:190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BpCk8EAAADcAAAADwAAAGRycy9kb3ducmV2LnhtbERPTYvCMBC9C/sfwizsRTTtHkSqUURY&#10;EA8Lag8eh2Rsi82kJtla//1GELzN433Ocj3YVvTkQ+NYQT7NQBBrZxquFJSnn8kcRIjIBlvHpOBB&#10;Adarj9ESC+PufKD+GCuRQjgUqKCOsSukDLomi2HqOuLEXZy3GBP0lTQe7ynctvI7y2bSYsOpocaO&#10;tjXp6/HPKmj25W/Zj2/R6/k+P/s8nM6tVurrc9gsQEQa4lv8cu9Mmj/L4flMukCu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GkKTwQAAANwAAAAPAAAAAAAAAAAAAAAA&#10;AKECAABkcnMvZG93bnJldi54bWxQSwUGAAAAAAQABAD5AAAAjwMAAAAA&#10;"/>
                      <v:shape id="Straight Arrow Connector 162" o:spid="_x0000_s1029" type="#_x0000_t32" style="position:absolute;left:10953;top:95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Mjc5MEAAADcAAAADwAAAGRycy9kb3ducmV2LnhtbERPTYvCMBC9L/gfwix4Wda0HkS6RpEF&#10;QTwIag8eh2S2LdtMahJr/fdGELzN433OYjXYVvTkQ+NYQT7JQBBrZxquFJSnzfccRIjIBlvHpOBO&#10;AVbL0ccCC+NufKD+GCuRQjgUqKCOsSukDLomi2HiOuLE/TlvMSboK2k83lK4beU0y2bSYsOpocaO&#10;fmvS/8erVdDsyn3Zf12i1/NdfvZ5OJ1brdT4c1j/gIg0xLf45d6aNH82hecz6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oyNzkwQAAANwAAAAPAAAAAAAAAAAAAAAA&#10;AKECAABkcnMvZG93bnJldi54bWxQSwUGAAAAAAQABAD5AAAAjwMAAAAA&#10;"/>
                      <v:rect id="Rectangle 163" o:spid="_x0000_s1030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IERcMA&#10;AADcAAAADwAAAGRycy9kb3ducmV2LnhtbERPS2vCQBC+F/oflil4azZGEJu6BmlR6jGPi7cxO03S&#10;ZmdDdtXUX98tCL3Nx/ecdTaZXlxodJ1lBfMoBkFcW91xo6Aqd88rEM4ja+wtk4IfcpBtHh/WmGp7&#10;5ZwuhW9ECGGXooLW+yGV0tUtGXSRHYgD92lHgz7AsZF6xGsIN71M4ngpDXYcGloc6K2l+rs4GwWn&#10;Lqnwlpf72LzsFv4wlV/n47tSs6dp+wrC0+T/xXf3hw7zlwv4eyZc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6IERcMAAADcAAAADwAAAAAAAAAAAAAAAACYAgAAZHJzL2Rv&#10;d25yZXYueG1sUEsFBgAAAAAEAAQA9QAAAIgDAAAAAA==&#10;"/>
                      <v:rect id="Rectangle 164" o:spid="_x0000_s1031" style="position:absolute;left:590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ucM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EucMcMAAADcAAAADwAAAAAAAAAAAAAAAACYAgAAZHJzL2Rv&#10;d25yZXYueG1sUEsFBgAAAAAEAAQA9QAAAIgDAAAAAA==&#10;"/>
                      <v:rect id="Rectangle 165" o:spid="_x0000_s1032" style="position:absolute;left:819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            <v:rect id="Rectangle 166" o:spid="_x0000_s1033" style="position:absolute;left:12001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Wn3cMA&#10;AADcAAAADwAAAGRycy9kb3ducmV2LnhtbERPTWvCQBC9C/6HZYTezEYLoU2zCUVR2qMml96m2WmS&#10;Njsbsqum/fWuUPA2j/c5WTGZXpxpdJ1lBasoBkFcW91xo6Aqd8snEM4ja+wtk4JfclDk81mGqbYX&#10;PtD56BsRQtilqKD1fkildHVLBl1kB+LAfdnRoA9wbKQe8RLCTS/XcZxIgx2HhhYH2rRU/xxPRsFn&#10;t67w71DuY/O8e/TvU/l9+tgq9bCYXl9AeJr8XfzvftNhfpLA7Zlwgc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9Wn3cMAAADcAAAADwAAAAAAAAAAAAAAAACYAgAAZHJzL2Rv&#10;d25yZXYueG1sUEsFBgAAAAAEAAQA9QAAAIgDAAAAAA==&#10;"/>
                      <v:rect id="Rectangle 168" o:spid="_x0000_s1034" style="position:absolute;left:14192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WNMUA&#10;AADcAAAADwAAAGRycy9kb3ducmV2LnhtbESPQW/CMAyF70j7D5En7QbpmIS2jrRCQ6BxhPaym9d4&#10;bUfjVE2Ajl+PD0i72XrP731e5qPr1JmG0Ho28DxLQBFX3rZcGyiLzfQVVIjIFjvPZOCPAuTZw2SJ&#10;qfUX3tP5EGslIRxSNNDE2Kdah6ohh2Hme2LRfvzgMMo61NoOeJFw1+l5kiy0w5alocGePhqqjoeT&#10;M/Ddzku87ott4t42L3E3Fr+nr7UxT4/j6h1UpDH+m+/Xn1bwF0Irz8gEO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BpY0xQAAANwAAAAPAAAAAAAAAAAAAAAAAJgCAABkcnMv&#10;ZG93bnJldi54bWxQSwUGAAAAAAQABAD1AAAAigMAAAAA&#10;"/>
                      <v:rect id="Rectangle 237" o:spid="_x0000_s1035" style="position:absolute;left:16383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9MJ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WML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0wnxQAAANwAAAAPAAAAAAAAAAAAAAAAAJgCAABkcnMv&#10;ZG93bnJldi54bWxQSwUGAAAAAAQABAD1AAAAigMAAAAA&#10;"/>
                      <v:rect id="Rectangle 238" o:spid="_x0000_s1036" style="position:absolute;left:18669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DYVc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9p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kNhVwgAAANwAAAAPAAAAAAAAAAAAAAAAAJgCAABkcnMvZG93&#10;bnJldi54bWxQSwUGAAAAAAQABAD1AAAAhwMAAAAA&#10;"/>
                      <w10:wrap anchory="page"/>
                    </v:group>
                  </w:pict>
                </mc:Fallback>
              </mc:AlternateContent>
            </w:r>
          </w:p>
        </w:tc>
      </w:tr>
      <w:tr w:rsidR="00C00468" w14:paraId="5B9CCD25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  <w:vAlign w:val="center"/>
          </w:tcPr>
          <w:p w14:paraId="36E44AB1" w14:textId="004D267D" w:rsidR="00C00468" w:rsidRDefault="00C00468" w:rsidP="00C00468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Gestation at </w:t>
            </w:r>
            <w:r w:rsidR="00E10972">
              <w:rPr>
                <w:rFonts w:asciiTheme="minorHAnsi" w:hAnsiTheme="minorHAnsi"/>
                <w:sz w:val="24"/>
                <w:szCs w:val="24"/>
              </w:rPr>
              <w:t xml:space="preserve">dating </w:t>
            </w:r>
            <w:r>
              <w:rPr>
                <w:rFonts w:asciiTheme="minorHAnsi" w:hAnsiTheme="minorHAnsi"/>
                <w:sz w:val="24"/>
                <w:szCs w:val="24"/>
              </w:rPr>
              <w:t>scan</w:t>
            </w:r>
          </w:p>
          <w:p w14:paraId="39E72F51" w14:textId="77777777" w:rsidR="00C00468" w:rsidRDefault="00C00468" w:rsidP="00C00468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" w:space="0" w:color="auto"/>
              <w:right w:val="nil"/>
            </w:tcBorders>
            <w:shd w:val="clear" w:color="auto" w:fill="auto"/>
          </w:tcPr>
          <w:p w14:paraId="36EAEECF" w14:textId="2F848B6C" w:rsidR="00C00468" w:rsidRDefault="00C00468" w:rsidP="008739D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0800" behindDoc="0" locked="0" layoutInCell="1" allowOverlap="1" wp14:anchorId="628C0D6A" wp14:editId="45F12DD5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110490</wp:posOffset>
                      </wp:positionV>
                      <wp:extent cx="819150" cy="238125"/>
                      <wp:effectExtent l="0" t="0" r="19050" b="9525"/>
                      <wp:wrapNone/>
                      <wp:docPr id="1" name="Group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9150" cy="238125"/>
                                <a:chOff x="0" y="0"/>
                                <a:chExt cx="819150" cy="238125"/>
                              </a:xfrm>
                            </wpg:grpSpPr>
                            <wps:wsp>
                              <wps:cNvPr id="242" name="Rectangle 2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0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4" name="Rectangle 2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" name="Text Box 246"/>
                              <wps:cNvSpPr txBox="1"/>
                              <wps:spPr>
                                <a:xfrm>
                                  <a:off x="400050" y="19050"/>
                                  <a:ext cx="6540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32AECBD" w14:textId="63E15817" w:rsidR="00936B34" w:rsidRDefault="00936B34">
                                    <w: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3" name="Rectangle 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8C0D6A" id="Group 1" o:spid="_x0000_s1027" style="position:absolute;margin-left:1.35pt;margin-top:8.7pt;width:64.5pt;height:18.75pt;z-index:251660800" coordsize="819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">
                      <v:rect id="Rectangle 242" o:spid="_x0000_s1028" style="position:absolute;left:600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6cwsUA&#10;AADc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fpzCxQAAANwAAAAPAAAAAAAAAAAAAAAAAJgCAABkcnMv&#10;ZG93bnJldi54bWxQSwUGAAAAAAQABAD1AAAAigMAAAAA&#10;"/>
                      <v:rect id="Rectangle 244" o:spid="_x0000_s1029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hLcUA&#10;AADcAAAADwAAAGRycy9kb3ducmV2LnhtbESPQWvCQBSE74X+h+UVeqsb0yBtmlXEYtGjxktvr9nX&#10;JDX7NmTXJPrrXUHocZiZb5hsMZpG9NS52rKC6SQCQVxYXXOp4JCvX95AOI+ssbFMCs7kYDF/fMgw&#10;1XbgHfV7X4oAYZeigsr7NpXSFRUZdBPbEgfv13YGfZBdKXWHQ4CbRsZRNJMGaw4LFba0qqg47k9G&#10;wU8dH/Cyy78i875+9dsx/zt9fyr1/DQuP0B4Gv1/+N7eaAVxk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6EtxQAAANwAAAAPAAAAAAAAAAAAAAAAAJgCAABkcnMv&#10;ZG93bnJldi54bWxQSwUGAAAAAAQABAD1AAAAigMAAAAA&#10;"/>
                      <v:shape id="Text Box 246" o:spid="_x0000_s1030" type="#_x0000_t202" style="position:absolute;left:4000;top:190;width:654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rarcYA&#10;AADcAAAADwAAAGRycy9kb3ducmV2LnhtbESPQWvCQBSE74X+h+UJXopu1FZL6ioiVktvGrX09sg+&#10;k9Ds25Bdk/jvu0Khx2FmvmHmy86UoqHaFZYVjIYRCOLU6oIzBcfkffAKwnlkjaVlUnAjB8vF48Mc&#10;Y21b3lNz8JkIEHYxKsi9r2IpXZqTQTe0FXHwLrY26IOsM6lrbAPclHIcRVNpsOCwkGNF65zSn8PV&#10;KPh+yr4+Xbc9tZOXSbXZNcnsrBOl+r1u9QbCU+f/w3/tD61g/DyF+5l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rarcYAAADcAAAADwAAAAAAAAAAAAAAAACYAgAAZHJz&#10;L2Rvd25yZXYueG1sUEsFBgAAAAAEAAQA9QAAAIsDAAAAAA==&#10;" fillcolor="white [3201]" stroked="f" strokeweight=".5pt">
                        <v:textbox>
                          <w:txbxContent>
                            <w:p w14:paraId="632AECBD" w14:textId="63E15817" w:rsidR="00936B34" w:rsidRDefault="00936B34">
                              <w:r>
                                <w:t>+</w:t>
                              </w:r>
                            </w:p>
                          </w:txbxContent>
                        </v:textbox>
                      </v:shape>
                      <v:rect id="Rectangle 243" o:spid="_x0000_s1031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I5Wc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SB+X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MjlZxQAAANwAAAAPAAAAAAAAAAAAAAAAAJgCAABkcnMv&#10;ZG93bnJldi54bWxQSwUGAAAAAAQABAD1AAAAigMAAAAA&#10;"/>
                    </v:group>
                  </w:pict>
                </mc:Fallback>
              </mc:AlternateContent>
            </w:r>
          </w:p>
        </w:tc>
        <w:tc>
          <w:tcPr>
            <w:tcW w:w="3752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750F00C0" w14:textId="2B0CFFEA" w:rsidR="00C00468" w:rsidRDefault="00A23BAD" w:rsidP="008739D5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wk</w:t>
            </w:r>
            <w:r w:rsidR="00C00468">
              <w:rPr>
                <w:rFonts w:asciiTheme="minorHAnsi" w:hAnsiTheme="minorHAnsi" w:cstheme="minorHAnsi"/>
                <w:bCs/>
                <w:sz w:val="24"/>
                <w:szCs w:val="24"/>
              </w:rPr>
              <w:t>+d</w:t>
            </w:r>
          </w:p>
        </w:tc>
      </w:tr>
      <w:tr w:rsidR="00E10972" w14:paraId="29F51C52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345666A9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Woman’s height at booking</w:t>
            </w:r>
          </w:p>
          <w:p w14:paraId="0259FD08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" w:space="0" w:color="auto"/>
              <w:right w:val="nil"/>
            </w:tcBorders>
            <w:shd w:val="clear" w:color="auto" w:fill="auto"/>
          </w:tcPr>
          <w:p w14:paraId="71AD31F1" w14:textId="77777777" w:rsidR="00E10972" w:rsidRDefault="00E10972" w:rsidP="00E10972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6944" behindDoc="0" locked="0" layoutInCell="1" allowOverlap="1" wp14:anchorId="6E592A5E" wp14:editId="5078238A">
                      <wp:simplePos x="0" y="0"/>
                      <wp:positionH relativeFrom="column">
                        <wp:posOffset>-5854</wp:posOffset>
                      </wp:positionH>
                      <wp:positionV relativeFrom="paragraph">
                        <wp:posOffset>225425</wp:posOffset>
                      </wp:positionV>
                      <wp:extent cx="666750" cy="219075"/>
                      <wp:effectExtent l="0" t="0" r="19050" b="28575"/>
                      <wp:wrapNone/>
                      <wp:docPr id="30" name="Group 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0" cy="219075"/>
                                <a:chOff x="0" y="0"/>
                                <a:chExt cx="666750" cy="219075"/>
                              </a:xfrm>
                            </wpg:grpSpPr>
                            <wps:wsp>
                              <wps:cNvPr id="31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Rectangle 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Rectangle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6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DE6B46C" id="Group 30" o:spid="_x0000_s1026" style="position:absolute;margin-left:-.45pt;margin-top:17.75pt;width:52.5pt;height:17.25pt;z-index:251666944" coordsize="6667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">
                      <v:rect id="Rectangle 31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0ZcQA&#10;AADbAAAADwAAAGRycy9kb3ducmV2LnhtbESPQWvCQBSE7wX/w/IEb3UTBWljNkEsFj1qvPT2mn0m&#10;abNvQ3YT0/76bqHQ4zAz3zBpPplWjNS7xrKCeBmBIC6tbrhScC0Oj08gnEfW2FomBV/kIM9mDykm&#10;2t75TOPFVyJA2CWooPa+S6R0ZU0G3dJ2xMG72d6gD7KvpO7xHuCmlaso2kiDDYeFGjva11R+Xgaj&#10;4L1ZXfH7XLxG5vmw9qep+BjeXpRazKfdFoSnyf+H/9pHrWAdw++X8ANk9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5WtGXEAAAA2wAAAA8AAAAAAAAAAAAAAAAAmAIAAGRycy9k&#10;b3ducmV2LnhtbFBLBQYAAAAABAAEAPUAAACJAwAAAAA=&#10;"/>
                      <v:rect id="Rectangle 32" o:spid="_x0000_s1028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QqEs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qY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6EKhLEAAAA2wAAAA8AAAAAAAAAAAAAAAAAmAIAAGRycy9k&#10;b3ducmV2LnhtbFBLBQYAAAAABAAEAPUAAACJAwAAAAA=&#10;"/>
                      <v:rect id="Rectangle 34" o:spid="_x0000_s1029" style="position:absolute;left:4476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             </w:t>
            </w:r>
          </w:p>
          <w:p w14:paraId="1C61CE82" w14:textId="77777777" w:rsidR="00E10972" w:rsidRDefault="00E10972" w:rsidP="00E10972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                     cm</w:t>
            </w:r>
          </w:p>
          <w:p w14:paraId="514CC830" w14:textId="6F3C10B0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4896" behindDoc="0" locked="0" layoutInCell="1" allowOverlap="1" wp14:anchorId="4619D360" wp14:editId="2BF832D6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252730</wp:posOffset>
                      </wp:positionV>
                      <wp:extent cx="666750" cy="219075"/>
                      <wp:effectExtent l="0" t="0" r="19050" b="28575"/>
                      <wp:wrapNone/>
                      <wp:docPr id="29" name="Group 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66750" cy="219075"/>
                                <a:chOff x="0" y="0"/>
                                <a:chExt cx="666750" cy="219075"/>
                              </a:xfrm>
                            </wpg:grpSpPr>
                            <wps:wsp>
                              <wps:cNvPr id="489" name="Rectangle 4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90" name="Rectangle 4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88" name="Rectangle 4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6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745186" id="Group 29" o:spid="_x0000_s1026" style="position:absolute;margin-left:-.05pt;margin-top:19.9pt;width:52.5pt;height:17.25pt;z-index:251664896" coordsize="6667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">
                      <v:rect id="Rectangle 489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h20cQA&#10;AADcAAAADwAAAGRycy9kb3ducmV2LnhtbESPQYvCMBSE7wv7H8Jb8Lam6iJajSKKokdtL3t7Ns+2&#10;2ryUJmrdX28EYY/DzHzDTOetqcSNGldaVtDrRiCIM6tLzhWkyfp7BMJ5ZI2VZVLwIAfz2efHFGNt&#10;77yn28HnIkDYxaig8L6OpXRZQQZd19bEwTvZxqAPssmlbvAe4KaS/SgaSoMlh4UCa1oWlF0OV6Pg&#10;WPZT/Nsnm8iM1wO/a5Pz9XelVOerXUxAeGr9f/jd3moFP6MxvM6EIy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odtHEAAAA3AAAAA8AAAAAAAAAAAAAAAAAmAIAAGRycy9k&#10;b3ducmV2LnhtbFBLBQYAAAAABAAEAPUAAACJAwAAAAA=&#10;"/>
                      <v:rect id="Rectangle 490" o:spid="_x0000_s1028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tJkcIA&#10;AADcAAAADwAAAGRycy9kb3ducmV2LnhtbERPPW/CMBDdkfgP1iF1I05phZo0BiEqqnaEZOl2jY8k&#10;ND5HtoG0v74ekBif3nexHk0vLuR8Z1nBY5KCIK6t7rhRUJW7+QsIH5A19pZJwS95WK+mkwJzba+8&#10;p8shNCKGsM9RQRvCkEvp65YM+sQOxJE7WmcwROgaqR1eY7jp5SJNl9Jgx7GhxYG2LdU/h7NR8N0t&#10;Kvzbl++pyXZP4XMsT+evN6UeZuPmFUSgMdzFN/eHVvCcxfnxTDw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y0mRwgAAANwAAAAPAAAAAAAAAAAAAAAAAJgCAABkcnMvZG93&#10;bnJldi54bWxQSwUGAAAAAAQABAD1AAAAhwMAAAAA&#10;"/>
                      <v:rect id="Rectangle 488" o:spid="_x0000_s1029" style="position:absolute;left:4476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TSsAA&#10;AADcAAAADwAAAGRycy9kb3ducmV2LnhtbERPS6/BQBTe38R/mByJ3TX1yA1liBDCktrYHZ2jLZ0z&#10;TWdQfr1Z3MTyy/eezhtTigfVrrCsoNeNQBCnVhecKTgm698RCOeRNZaWScGLHMxnrZ8pxto+eU+P&#10;g89ECGEXo4Lc+yqW0qU5GXRdWxEH7mJrgz7AOpO6xmcIN6XsR9GfNFhwaMixomVO6e1wNwrORf+I&#10;732yicx4PfC7JrneTyulOu1mMQHhqfFf8b97qxUMR2FtOBOOgJx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GTTSsAAAADcAAAADwAAAAAAAAAAAAAAAACYAgAAZHJzL2Rvd25y&#10;ZXYueG1sUEsFBgAAAAAEAAQA9QAAAIUDAAAAAA==&#10;"/>
                    </v:group>
                  </w:pict>
                </mc:Fallback>
              </mc:AlternateContent>
            </w:r>
          </w:p>
        </w:tc>
        <w:tc>
          <w:tcPr>
            <w:tcW w:w="3752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09A8C0B2" w14:textId="77777777" w:rsidR="00E10972" w:rsidRDefault="00E10972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10972" w14:paraId="5523C97C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06843AD9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Woman’s weight at booking</w:t>
            </w:r>
          </w:p>
          <w:p w14:paraId="25D72059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" w:space="0" w:color="auto"/>
              <w:right w:val="nil"/>
            </w:tcBorders>
            <w:shd w:val="clear" w:color="auto" w:fill="auto"/>
          </w:tcPr>
          <w:p w14:paraId="19D23F5F" w14:textId="77777777" w:rsidR="00E10972" w:rsidRDefault="00E10972" w:rsidP="00E10972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             </w:t>
            </w:r>
            <w:r>
              <w:rPr>
                <w:rFonts w:asciiTheme="minorHAnsi" w:hAnsiTheme="minorHAnsi"/>
                <w:sz w:val="24"/>
                <w:szCs w:val="24"/>
              </w:rPr>
              <w:t>Kg</w:t>
            </w:r>
          </w:p>
          <w:p w14:paraId="4900B1FA" w14:textId="77777777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3752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3AB88DC6" w14:textId="77777777" w:rsidR="00E10972" w:rsidRDefault="00E10972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10972" w14:paraId="4B8AF96B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163445C8" w14:textId="319B7D02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Parity (number of births </w:t>
            </w:r>
            <w:r w:rsidRPr="000B43B8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≥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24 weeks)</w:t>
            </w:r>
          </w:p>
          <w:p w14:paraId="4DFBDB1A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bottom w:val="single" w:sz="2" w:space="0" w:color="auto"/>
              <w:right w:val="nil"/>
            </w:tcBorders>
            <w:shd w:val="clear" w:color="auto" w:fill="auto"/>
          </w:tcPr>
          <w:p w14:paraId="52116151" w14:textId="14570427" w:rsidR="00E10972" w:rsidRDefault="00E10972" w:rsidP="00E10972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71040" behindDoc="0" locked="0" layoutInCell="1" allowOverlap="1" wp14:anchorId="4A56BEBA" wp14:editId="6BC2FD14">
                      <wp:simplePos x="0" y="0"/>
                      <wp:positionH relativeFrom="column">
                        <wp:posOffset>16510</wp:posOffset>
                      </wp:positionH>
                      <wp:positionV relativeFrom="page">
                        <wp:posOffset>535940</wp:posOffset>
                      </wp:positionV>
                      <wp:extent cx="2085975" cy="228600"/>
                      <wp:effectExtent l="0" t="0" r="19050" b="21590"/>
                      <wp:wrapNone/>
                      <wp:docPr id="2346" name="Group 23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5975" cy="228600"/>
                                <a:chOff x="0" y="0"/>
                                <a:chExt cx="2085975" cy="228600"/>
                              </a:xfrm>
                            </wpg:grpSpPr>
                            <wps:wsp>
                              <wps:cNvPr id="2354" name="Rectangle 23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5" name="Straight Arrow Connector 23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6250" y="19050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6" name="Straight Arrow Connector 23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5375" y="9525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57" name="Rectangle 23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8" name="Rectangle 23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9" name="Rectangle 23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0" name="Rectangle 23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1" name="Rectangle 23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225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2" name="Rectangle 23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83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3" name="Rectangle 23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69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2CC1801" id="Group 2346" o:spid="_x0000_s1026" style="position:absolute;margin-left:1.3pt;margin-top:42.2pt;width:164.25pt;height:18pt;z-index:251671040;mso-position-vertical-relative:page" coordsize="2085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">
                      <v:rect id="Rectangle 235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QjbsUA&#10;AADdAAAADwAAAGRycy9kb3ducmV2LnhtbESPQWvCQBSE7wX/w/IK3uqmUYtGV5EWRY8aL96e2WcS&#10;zb4N2VWjv75bEHocZuYbZjpvTSVu1LjSsoLPXgSCOLO65FzBPl1+jEA4j6yxskwKHuRgPuu8TTHR&#10;9s5buu18LgKEXYIKCu/rREqXFWTQ9WxNHLyTbQz6IJtc6gbvAW4qGUfRlzRYclgosKbvgrLL7moU&#10;HMt4j89tuorMeNn3mzY9Xw8/SnXf28UEhKfW/4df7bVWEPeHA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xCNuxQAAAN0AAAAPAAAAAAAAAAAAAAAAAJgCAABkcnMv&#10;ZG93bnJldi54bWxQSwUGAAAAAAQABAD1AAAAigMAAAAA&#10;"/>
                      <v:shape id="Straight Arrow Connector 2355" o:spid="_x0000_s1028" type="#_x0000_t32" style="position:absolute;left:4762;top:190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i4scUAAADdAAAADwAAAGRycy9kb3ducmV2LnhtbESPQWsCMRSE74L/IbyCF9HsWhRZjVIK&#10;gngoVPfg8ZE8d5duXtYkrtt/3xQKPQ4z8w2z3Q+2FT350DhWkM8zEMTamYYrBeXlMFuDCBHZYOuY&#10;FHxTgP1uPNpiYdyTP6k/x0okCIcCFdQxdoWUQddkMcxdR5y8m/MWY5K+ksbjM8FtKxdZtpIWG04L&#10;NXb0XpP+Oj+sguZUfpT99B69Xp/yq8/D5dpqpSYvw9sGRKQh/of/2kejYPG6XMLvm/QE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di4scUAAADdAAAADwAAAAAAAAAA&#10;AAAAAAChAgAAZHJzL2Rvd25yZXYueG1sUEsFBgAAAAAEAAQA+QAAAJMDAAAAAA==&#10;"/>
                      <v:shape id="Straight Arrow Connector 2356" o:spid="_x0000_s1029" type="#_x0000_t32" style="position:absolute;left:10953;top:95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omxsUAAADdAAAADwAAAGRycy9kb3ducmV2LnhtbESPQWsCMRSE70L/Q3iFXqRmV6nI1igi&#10;COKhoO7B4yN53V26eVmTuG7/fSMIPQ4z8w2zXA+2FT350DhWkE8yEMTamYYrBeV5974AESKywdYx&#10;KfilAOvVy2iJhXF3PlJ/ipVIEA4FKqhj7Aopg67JYpi4jjh5385bjEn6ShqP9wS3rZxm2VxabDgt&#10;1NjRtib9c7pZBc2h/Cr78TV6vTjkF5+H86XVSr29DptPEJGG+B9+tvdGwXT2MYfHm/Q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QomxsUAAADdAAAADwAAAAAAAAAA&#10;AAAAAAChAgAAZHJzL2Rvd25yZXYueG1sUEsFBgAAAAAEAAQA+QAAAJMDAAAAAA==&#10;"/>
                      <v:rect id="Rectangle 2357" o:spid="_x0000_s1030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a9GcUA&#10;AADdAAAADwAAAGRycy9kb3ducmV2LnhtbESPQWvCQBSE7wX/w/IK3uqmEa1GV5EWRY8aL96e2WcS&#10;zb4N2VWjv75bEHocZuYbZjpvTSVu1LjSsoLPXgSCOLO65FzBPl1+jEA4j6yxskwKHuRgPuu8TTHR&#10;9s5buu18LgKEXYIKCu/rREqXFWTQ9WxNHLyTbQz6IJtc6gbvAW4qGUfRUBosOSwUWNN3QdlldzUK&#10;jmW8x+c2XUVmvOz7TZuer4cfpbrv7WICwlPr/8Ov9loriPuDL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Fr0ZxQAAAN0AAAAPAAAAAAAAAAAAAAAAAJgCAABkcnMv&#10;ZG93bnJldi54bWxQSwUGAAAAAAQABAD1AAAAigMAAAAA&#10;"/>
                      <v:rect id="Rectangle 2358" o:spid="_x0000_s1031" style="position:absolute;left:590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kpa8EA&#10;AADdAAAADwAAAGRycy9kb3ducmV2LnhtbERPTYvCMBC9C/6HMII3Ta0oWo0iuyi7R60Xb2MzttVm&#10;UpqoXX/95iB4fLzv5bo1lXhQ40rLCkbDCARxZnXJuYJjuh3MQDiPrLGyTAr+yMF61e0sMdH2yXt6&#10;HHwuQgi7BBUU3teJlC4ryKAb2po4cBfbGPQBNrnUDT5DuKlkHEVTabDk0FBgTV8FZbfD3Sg4l/ER&#10;X/t0F5n5dux/2/R6P30r1e+1mwUIT63/iN/uH60gHk/C3P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aJKWvBAAAA3QAAAA8AAAAAAAAAAAAAAAAAmAIAAGRycy9kb3du&#10;cmV2LnhtbFBLBQYAAAAABAAEAPUAAACGAwAAAAA=&#10;"/>
                      <v:rect id="Rectangle 2359" o:spid="_x0000_s1032" style="position:absolute;left:819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WM8M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4sFw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FjPDEAAAA3QAAAA8AAAAAAAAAAAAAAAAAmAIAAGRycy9k&#10;b3ducmV2LnhtbFBLBQYAAAAABAAEAPUAAACJAwAAAAA=&#10;"/>
                      <v:rect id="Rectangle 2360" o:spid="_x0000_s1033" style="position:absolute;left:12001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Pv0MAA&#10;AADdAAAADwAAAGRycy9kb3ducmV2LnhtbERPTa/BQBTdS/yHyZXYMVWJ0GeIEMKS2thdnfvavte5&#10;03QG5debhcTy5HzPl62pxJ0aV1pWMBpGIIgzq0vOFZzT7WAKwnlkjZVlUvAkB8tFtzPHRNsHH+l+&#10;8rkIIewSVFB4XydSuqwgg25oa+LA/drGoA+wyaVu8BHCTSXjKJpIgyWHhgJrWheU/Z9uRsG1jM/4&#10;Oqa7yMy2Y39o07/bZaNUv9eufkB4av1X/HHvtYJ4PAn7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Pv0MAAAADdAAAADwAAAAAAAAAAAAAAAACYAgAAZHJzL2Rvd25y&#10;ZXYueG1sUEsFBgAAAAAEAAQA9QAAAIUDAAAAAA==&#10;"/>
                      <v:rect id="Rectangle 2361" o:spid="_x0000_s1034" style="position:absolute;left:14192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9KS8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hAn6RL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9KS8YAAADdAAAADwAAAAAAAAAAAAAAAACYAgAAZHJz&#10;L2Rvd25yZXYueG1sUEsFBgAAAAAEAAQA9QAAAIsDAAAAAA==&#10;"/>
                      <v:rect id="Rectangle 2362" o:spid="_x0000_s1035" style="position:absolute;left:16383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3UPM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pAsVwn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Q3UPMYAAADdAAAADwAAAAAAAAAAAAAAAACYAgAAZHJz&#10;L2Rvd25yZXYueG1sUEsFBgAAAAAEAAQA9QAAAIsDAAAAAA==&#10;"/>
                      <v:rect id="Rectangle 2363" o:spid="_x0000_s1036" style="position:absolute;left:18669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Fxp8QA&#10;AADdAAAADwAAAGRycy9kb3ducmV2LnhtbESPQYvCMBSE74L/ITzBm6bbgmg1yrKLsh61Xvb2tnm2&#10;1ealNFG7/nojCB6HmfmGWaw6U4srta6yrOBjHIEgzq2uuFBwyNajKQjnkTXWlknBPzlYLfu9Baba&#10;3nhH170vRICwS1FB6X2TSunykgy6sW2Ig3e0rUEfZFtI3eItwE0t4yiaSIMVh4USG/oqKT/vL0bB&#10;XxUf8L7LNpGZrRO/7bLT5fdbqeGg+5yD8NT5d/jV/tEK4mSSwPN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Bcaf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8992" behindDoc="0" locked="0" layoutInCell="1" allowOverlap="1" wp14:anchorId="540685A1" wp14:editId="3273D117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103505</wp:posOffset>
                      </wp:positionV>
                      <wp:extent cx="438150" cy="219075"/>
                      <wp:effectExtent l="0" t="0" r="19050" b="28575"/>
                      <wp:wrapNone/>
                      <wp:docPr id="35" name="Group 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150" cy="219075"/>
                                <a:chOff x="0" y="0"/>
                                <a:chExt cx="438150" cy="219075"/>
                              </a:xfrm>
                            </wpg:grpSpPr>
                            <wps:wsp>
                              <wps:cNvPr id="36" name="Rectangle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031BE9" id="Group 35" o:spid="_x0000_s1026" style="position:absolute;margin-left:-1.25pt;margin-top:8.15pt;width:34.5pt;height:17.25pt;z-index:251668992;mso-width-relative:margin;mso-height-relative:margin" coordsize="4381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">
                      <v:rect id="Rectangle 36" o:spid="_x0000_s1027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    <v:rect id="Rectangle 37" o:spid="_x0000_s1028" style="position:absolute;left:219075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    </v:group>
                  </w:pict>
                </mc:Fallback>
              </mc:AlternateContent>
            </w:r>
          </w:p>
        </w:tc>
        <w:tc>
          <w:tcPr>
            <w:tcW w:w="3752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7FCF3757" w14:textId="77777777" w:rsidR="00E10972" w:rsidRDefault="00E10972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10972" w14:paraId="061BBD71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402F4E05" w14:textId="7D224365" w:rsidR="00E10972" w:rsidRDefault="00E10972" w:rsidP="007C0CF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Date </w:t>
            </w:r>
            <w:r w:rsidR="007C0CFB">
              <w:rPr>
                <w:rFonts w:asciiTheme="minorHAnsi" w:hAnsiTheme="minorHAnsi"/>
                <w:sz w:val="24"/>
                <w:szCs w:val="24"/>
              </w:rPr>
              <w:t xml:space="preserve">of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GROW </w:t>
            </w:r>
            <w:r w:rsidR="007C0CFB">
              <w:rPr>
                <w:rFonts w:asciiTheme="minorHAnsi" w:hAnsiTheme="minorHAnsi"/>
                <w:sz w:val="24"/>
                <w:szCs w:val="24"/>
              </w:rPr>
              <w:t>scan</w:t>
            </w:r>
            <w:r w:rsidR="004E6248">
              <w:rPr>
                <w:rFonts w:asciiTheme="minorHAnsi" w:hAnsiTheme="minorHAnsi"/>
                <w:sz w:val="24"/>
                <w:szCs w:val="24"/>
              </w:rPr>
              <w:t xml:space="preserve"> (scan at 35</w:t>
            </w:r>
            <w:r w:rsidR="004E6248" w:rsidRPr="004E6248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 w:rsidR="004E6248">
              <w:rPr>
                <w:rFonts w:asciiTheme="minorHAnsi" w:hAnsiTheme="minorHAnsi"/>
                <w:sz w:val="24"/>
                <w:szCs w:val="24"/>
              </w:rPr>
              <w:t xml:space="preserve"> to 38</w:t>
            </w:r>
            <w:r w:rsidR="004E6248" w:rsidRPr="004E6248">
              <w:rPr>
                <w:rFonts w:asciiTheme="minorHAnsi" w:hAnsiTheme="minorHAnsi"/>
                <w:sz w:val="24"/>
                <w:szCs w:val="24"/>
                <w:vertAlign w:val="superscript"/>
              </w:rPr>
              <w:t>+0</w:t>
            </w:r>
            <w:r w:rsidR="004E6248">
              <w:rPr>
                <w:rFonts w:asciiTheme="minorHAnsi" w:hAnsiTheme="minorHAnsi"/>
                <w:sz w:val="24"/>
                <w:szCs w:val="24"/>
              </w:rPr>
              <w:t>)</w:t>
            </w:r>
          </w:p>
        </w:tc>
        <w:tc>
          <w:tcPr>
            <w:tcW w:w="1702" w:type="dxa"/>
            <w:tcBorders>
              <w:bottom w:val="single" w:sz="2" w:space="0" w:color="auto"/>
              <w:right w:val="nil"/>
            </w:tcBorders>
            <w:shd w:val="clear" w:color="auto" w:fill="auto"/>
          </w:tcPr>
          <w:p w14:paraId="529136EB" w14:textId="77777777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27F4AE17" w14:textId="77777777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71D0F400" w14:textId="06E024C4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  <w:tc>
          <w:tcPr>
            <w:tcW w:w="3752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782D8A33" w14:textId="77777777" w:rsidR="00E10972" w:rsidRDefault="00E10972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10972" w14:paraId="69C9DC2C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5440888E" w14:textId="2680625E" w:rsidR="00E10972" w:rsidRDefault="00357026" w:rsidP="007C0CF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Gestation at GROW </w:t>
            </w:r>
            <w:r w:rsidR="007C0CFB">
              <w:rPr>
                <w:rFonts w:asciiTheme="minorHAnsi" w:hAnsiTheme="minorHAnsi"/>
                <w:sz w:val="24"/>
                <w:szCs w:val="24"/>
              </w:rPr>
              <w:t>scan</w:t>
            </w:r>
          </w:p>
        </w:tc>
        <w:tc>
          <w:tcPr>
            <w:tcW w:w="1702" w:type="dxa"/>
            <w:tcBorders>
              <w:bottom w:val="single" w:sz="2" w:space="0" w:color="auto"/>
              <w:right w:val="nil"/>
            </w:tcBorders>
            <w:shd w:val="clear" w:color="auto" w:fill="auto"/>
          </w:tcPr>
          <w:p w14:paraId="4AC386E1" w14:textId="716B023A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1344" behindDoc="0" locked="0" layoutInCell="1" allowOverlap="1" wp14:anchorId="314150E6" wp14:editId="58E5629E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110490</wp:posOffset>
                      </wp:positionV>
                      <wp:extent cx="819150" cy="238125"/>
                      <wp:effectExtent l="0" t="0" r="19050" b="9525"/>
                      <wp:wrapNone/>
                      <wp:docPr id="2364" name="Group 23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9150" cy="238125"/>
                                <a:chOff x="0" y="0"/>
                                <a:chExt cx="819150" cy="238125"/>
                              </a:xfrm>
                            </wpg:grpSpPr>
                            <wps:wsp>
                              <wps:cNvPr id="2365" name="Rectangle 23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0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6" name="Rectangle 23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7" name="Text Box 2367"/>
                              <wps:cNvSpPr txBox="1"/>
                              <wps:spPr>
                                <a:xfrm>
                                  <a:off x="400050" y="19050"/>
                                  <a:ext cx="6540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1EF8007" w14:textId="77777777" w:rsidR="00936B34" w:rsidRDefault="00936B34">
                                    <w: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6" name="Rectangle 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14150E6" id="Group 2364" o:spid="_x0000_s1032" style="position:absolute;margin-left:1.35pt;margin-top:8.7pt;width:64.5pt;height:18.75pt;z-index:251641344" coordsize="8191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">
                      <v:rect id="Rectangle 2365" o:spid="_x0000_s1033" style="position:absolute;left:600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RMSM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8WD4Dc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kTEjEAAAA3QAAAA8AAAAAAAAAAAAAAAAAmAIAAGRycy9k&#10;b3ducmV2LnhtbFBLBQYAAAAABAAEAPUAAACJAwAAAAA=&#10;"/>
                      <v:rect id="Rectangle 2366" o:spid="_x0000_s1034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SP8QA&#10;AADdAAAADwAAAGRycy9kb3ducmV2LnhtbESPQYvCMBSE7wv+h/AEb2u6FYpWoyyKsh61Xvb2tnm2&#10;1ealNFG7/nojCB6HmfmGmS06U4srta6yrOBrGIEgzq2uuFBwyNafYxDOI2usLZOCf3KwmPc+Zphq&#10;e+MdXfe+EAHCLkUFpfdNKqXLSzLohrYhDt7RtgZ9kG0hdYu3ADe1jKMokQYrDgslNrQsKT/vL0bB&#10;XxUf8L7LNpGZrEd+22Wny+9KqUG/+56C8NT5d/jV/tEK4lGSwPNNe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20j/EAAAA3QAAAA8AAAAAAAAAAAAAAAAAmAIAAGRycy9k&#10;b3ducmV2LnhtbFBLBQYAAAAABAAEAPUAAACJAwAAAAA=&#10;"/>
                      <v:shape id="Text Box 2367" o:spid="_x0000_s1035" type="#_x0000_t202" style="position:absolute;left:4000;top:190;width:654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nKBcgA&#10;AADdAAAADwAAAGRycy9kb3ducmV2LnhtbESPW2vCQBSE3wv+h+UIvhTd1OCF1FWk2At906ilb4fs&#10;aRLMng3ZbRL/vVsQ+jjMzDfMatObSrTUuNKygqdJBII4s7rkXMExfR0vQTiPrLGyTAqu5GCzHjys&#10;MNG24z21B5+LAGGXoILC+zqR0mUFGXQTWxMH78c2Bn2QTS51g12Am0pOo2guDZYcFgqs6aWg7HL4&#10;NQq+H/OvT9e/nbp4Fte79zZdnHWq1GjYb59BeOr9f/je/tAKpvF8AX9vwhOQ6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qcoFyAAAAN0AAAAPAAAAAAAAAAAAAAAAAJgCAABk&#10;cnMvZG93bnJldi54bWxQSwUGAAAAAAQABAD1AAAAjQMAAAAA&#10;" fillcolor="white [3201]" stroked="f" strokeweight=".5pt">
                        <v:textbox>
                          <w:txbxContent>
                            <w:p w14:paraId="21EF8007" w14:textId="77777777" w:rsidR="00936B34" w:rsidRDefault="00936B34">
                              <w:r>
                                <w:t>+</w:t>
                              </w:r>
                            </w:p>
                          </w:txbxContent>
                        </v:textbox>
                      </v:shape>
                      <v:rect id="Rectangle 96" o:spid="_x0000_s1036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lzK8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0DO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ZcyvBAAAA2wAAAA8AAAAAAAAAAAAAAAAAmAIAAGRycy9kb3du&#10;cmV2LnhtbFBLBQYAAAAABAAEAPUAAACGAwAAAAA=&#10;"/>
                    </v:group>
                  </w:pict>
                </mc:Fallback>
              </mc:AlternateContent>
            </w:r>
          </w:p>
        </w:tc>
        <w:tc>
          <w:tcPr>
            <w:tcW w:w="3752" w:type="dxa"/>
            <w:tcBorders>
              <w:left w:val="nil"/>
              <w:bottom w:val="single" w:sz="2" w:space="0" w:color="auto"/>
            </w:tcBorders>
            <w:shd w:val="clear" w:color="auto" w:fill="auto"/>
          </w:tcPr>
          <w:p w14:paraId="4A1A30AB" w14:textId="3E8EA783" w:rsidR="00E10972" w:rsidRDefault="00A23BAD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wk</w:t>
            </w:r>
            <w:r w:rsidR="00E10972">
              <w:rPr>
                <w:rFonts w:asciiTheme="minorHAnsi" w:hAnsiTheme="minorHAnsi" w:cstheme="minorHAnsi"/>
                <w:bCs/>
                <w:sz w:val="24"/>
                <w:szCs w:val="24"/>
              </w:rPr>
              <w:t>+d</w:t>
            </w:r>
          </w:p>
        </w:tc>
      </w:tr>
      <w:tr w:rsidR="00E10972" w14:paraId="772312F0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0FAAEABA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Estimated fetal weight at scan</w:t>
            </w:r>
          </w:p>
          <w:p w14:paraId="1C0001CE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nil"/>
            </w:tcBorders>
            <w:shd w:val="clear" w:color="auto" w:fill="auto"/>
          </w:tcPr>
          <w:p w14:paraId="4751FA1A" w14:textId="75EB25B1" w:rsidR="00E10972" w:rsidRDefault="00E10972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38272" behindDoc="0" locked="0" layoutInCell="1" allowOverlap="1" wp14:anchorId="76BD2BE6" wp14:editId="1F1792A3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76200</wp:posOffset>
                      </wp:positionV>
                      <wp:extent cx="895350" cy="219075"/>
                      <wp:effectExtent l="0" t="0" r="19050" b="28575"/>
                      <wp:wrapNone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95350" cy="219075"/>
                                <a:chOff x="0" y="0"/>
                                <a:chExt cx="895350" cy="219075"/>
                              </a:xfrm>
                            </wpg:grpSpPr>
                            <wps:wsp>
                              <wps:cNvPr id="466" name="Rectangle 4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2" name="Rectangle 4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71" name="Rectangle 4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76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762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F90C7A" id="Group 17" o:spid="_x0000_s1026" style="position:absolute;margin-left:1.15pt;margin-top:6pt;width:70.5pt;height:17.25pt;z-index:251638272" coordsize="8953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">
                      <v:rect id="Rectangle 46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sEWcUA&#10;AADcAAAADwAAAGRycy9kb3ducmV2LnhtbESPQWvCQBSE7wX/w/IEb81GK6GmriIWpT1qcvH2mn1N&#10;UrNvQ3ZNUn99t1DocZiZb5j1djSN6KlztWUF8ygGQVxYXXOpIM8Oj88gnEfW2FgmBd/kYLuZPKwx&#10;1XbgE/VnX4oAYZeigsr7NpXSFRUZdJFtiYP3aTuDPsiulLrDIcBNIxdxnEiDNYeFClvaV1Rczzej&#10;4KNe5Hg/ZcfYrA5P/n3Mvm6XV6Vm03H3AsLT6P/Df+03rWCZJPB7JhwBu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uwRZxQAAANwAAAAPAAAAAAAAAAAAAAAAAJgCAABkcnMv&#10;ZG93bnJldi54bWxQSwUGAAAAAAQABAD1AAAAigMAAAAA&#10;"/>
                      <v:rect id="Rectangle 472" o:spid="_x0000_s1028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mUh8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sHLWwz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ZSHxQAAANwAAAAPAAAAAAAAAAAAAAAAAJgCAABkcnMv&#10;ZG93bnJldi54bWxQSwUGAAAAAAQABAD1AAAAigMAAAAA&#10;"/>
                      <v:rect id="Rectangle 471" o:spid="_x0000_s1029" style="position:absolute;left:4476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sK8MUA&#10;AADcAAAADwAAAGRycy9kb3ducmV2LnhtbESPQWvCQBSE70L/w/IKvelGW1pN3QSxWNpjjBdvz+xr&#10;Es2+DdnVpP31riD0OMzMN8wyHUwjLtS52rKC6SQCQVxYXXOpYJdvxnMQziNrbCyTgl9ykCYPoyXG&#10;2vac0WXrSxEg7GJUUHnfxlK6oiKDbmJb4uD92M6gD7Irpe6wD3DTyFkUvUqDNYeFCltaV1Sctmej&#10;4FDPdviX5Z+RWWye/feQH8/7D6WeHofVOwhPg/8P39tfWsHL2xRuZ8IRkM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iwrwxQAAANwAAAAPAAAAAAAAAAAAAAAAAJgCAABkcnMv&#10;ZG93bnJldi54bWxQSwUGAAAAAAQABAD1AAAAigMAAAAA&#10;"/>
                      <v:rect id="Rectangle 16" o:spid="_x0000_s1030" style="position:absolute;left:6762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</v:group>
                  </w:pict>
                </mc:Fallback>
              </mc:AlternateContent>
            </w:r>
          </w:p>
        </w:tc>
        <w:tc>
          <w:tcPr>
            <w:tcW w:w="3752" w:type="dxa"/>
            <w:tcBorders>
              <w:left w:val="nil"/>
            </w:tcBorders>
            <w:shd w:val="clear" w:color="auto" w:fill="auto"/>
            <w:vAlign w:val="center"/>
          </w:tcPr>
          <w:p w14:paraId="2EF48F1D" w14:textId="2C2FDFFF" w:rsidR="00E10972" w:rsidRDefault="00E10972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025C71"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</w:p>
        </w:tc>
      </w:tr>
      <w:tr w:rsidR="00E10972" w14:paraId="674AB332" w14:textId="77777777" w:rsidTr="007D062C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gridAfter w:val="1"/>
          <w:wAfter w:w="74" w:type="dxa"/>
          <w:trHeight w:val="698"/>
        </w:trPr>
        <w:tc>
          <w:tcPr>
            <w:tcW w:w="5384" w:type="dxa"/>
            <w:shd w:val="clear" w:color="auto" w:fill="auto"/>
          </w:tcPr>
          <w:p w14:paraId="2AFBA8AE" w14:textId="4F5FC170" w:rsidR="00E10972" w:rsidRDefault="00357026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Grow centile</w:t>
            </w:r>
          </w:p>
          <w:p w14:paraId="05807D4E" w14:textId="77777777" w:rsidR="00E10972" w:rsidRDefault="00E10972" w:rsidP="00E10972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2" w:type="dxa"/>
            <w:tcBorders>
              <w:right w:val="nil"/>
            </w:tcBorders>
            <w:shd w:val="clear" w:color="auto" w:fill="auto"/>
          </w:tcPr>
          <w:p w14:paraId="2D53C3E6" w14:textId="5911FCBF" w:rsidR="00E10972" w:rsidRDefault="005D5F3D" w:rsidP="00E10972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6704" behindDoc="0" locked="0" layoutInCell="1" allowOverlap="1" wp14:anchorId="221A188F" wp14:editId="5D5EA143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2540</wp:posOffset>
                      </wp:positionV>
                      <wp:extent cx="1028205" cy="503555"/>
                      <wp:effectExtent l="0" t="0" r="19685" b="0"/>
                      <wp:wrapNone/>
                      <wp:docPr id="46" name="Group 4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205" cy="503555"/>
                                <a:chOff x="0" y="0"/>
                                <a:chExt cx="1028205" cy="503555"/>
                              </a:xfrm>
                            </wpg:grpSpPr>
                            <wpg:grpSp>
                              <wpg:cNvPr id="2350" name="Group 2350"/>
                              <wpg:cNvGrpSpPr/>
                              <wpg:grpSpPr>
                                <a:xfrm>
                                  <a:off x="0" y="95250"/>
                                  <a:ext cx="666750" cy="219075"/>
                                  <a:chOff x="0" y="0"/>
                                  <a:chExt cx="666750" cy="219075"/>
                                </a:xfrm>
                              </wpg:grpSpPr>
                              <wps:wsp>
                                <wps:cNvPr id="2351" name="Rectangle 235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66" name="Rectangle 24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907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89" name="Rectangle 24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67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491" name="Group 2491"/>
                              <wpg:cNvGrpSpPr/>
                              <wpg:grpSpPr>
                                <a:xfrm>
                                  <a:off x="619125" y="0"/>
                                  <a:ext cx="409080" cy="503555"/>
                                  <a:chOff x="0" y="0"/>
                                  <a:chExt cx="409080" cy="503555"/>
                                </a:xfrm>
                              </wpg:grpSpPr>
                              <wps:wsp>
                                <wps:cNvPr id="2492" name="Rectangle 24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0005" y="106878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493" name="Text Box 2493"/>
                                <wps:cNvSpPr txBox="1"/>
                                <wps:spPr>
                                  <a:xfrm>
                                    <a:off x="0" y="0"/>
                                    <a:ext cx="208280" cy="5035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6F49F0FC" w14:textId="77777777" w:rsidR="00936B34" w:rsidRPr="00A404A6" w:rsidRDefault="00936B34" w:rsidP="00482276">
                                      <w:pPr>
                                        <w:rPr>
                                          <w:rFonts w:asciiTheme="minorHAnsi" w:hAnsiTheme="minorHAnsi" w:cstheme="minorHAnsi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theme="minorHAnsi"/>
                                          <w:b/>
                                          <w:sz w:val="36"/>
                                          <w:szCs w:val="3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21A188F" id="Group 46" o:spid="_x0000_s1037" style="position:absolute;margin-left:.95pt;margin-top:.2pt;width:80.95pt;height:39.65pt;z-index:251656704" coordsize="10282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">
                      <v:group id="Group 2350" o:spid="_x0000_s1038" style="position:absolute;top:952;width:6667;height:2191" coordsize="6667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ZloTwwAAAN0AAAAP&#10;AAAAAAAAAAAAAAAAAKoCAABkcnMvZG93bnJldi54bWxQSwUGAAAAAAQABAD6AAAAmgMAAAAA&#10;">
                        <v:rect id="Rectangle 2351" o:spid="_x0000_s1039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9sYA&#10;AADdAAAADwAAAGRycy9kb3ducmV2LnhtbESPQWvCQBSE7wX/w/KE3urGhBYbXUUslvZo4sXba/aZ&#10;RLNvQ3Zj0v76bqHgcZiZb5jVZjSNuFHnassK5rMIBHFhdc2lgmO+f1qAcB5ZY2OZFHyTg8168rDC&#10;VNuBD3TLfCkChF2KCirv21RKV1Rk0M1sSxy8s+0M+iC7UuoOhwA3jYyj6EUarDksVNjSrqLimvVG&#10;wVcdH/HnkL9H5nWf+M8xv/SnN6Uep+N2CcLT6O/h//aHVhAnz3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9sYAAADdAAAADwAAAAAAAAAAAAAAAACYAgAAZHJz&#10;L2Rvd25yZXYueG1sUEsFBgAAAAAEAAQA9QAAAIsDAAAAAA==&#10;"/>
                        <v:rect id="Rectangle 2466" o:spid="_x0000_s1040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wfWsUA&#10;AADdAAAADwAAAGRycy9kb3ducmV2LnhtbESPQWvCQBSE74L/YXmCN900lmCjq4ii6FHjpbdn9jVJ&#10;m30bsqvG/nq3UPA4zMw3zHzZmVrcqHWVZQVv4wgEcW51xYWCc7YdTUE4j6yxtkwKHuRguej35phq&#10;e+cj3U6+EAHCLkUFpfdNKqXLSzLoxrYhDt6XbQ36INtC6hbvAW5qGUdRIg1WHBZKbGhdUv5zuhoF&#10;lyo+4+8x20XmYzvxhy77vn5ulBoOutUMhKfOv8L/7b1WEL8nCfy9C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nB9axQAAAN0AAAAPAAAAAAAAAAAAAAAAAJgCAABkcnMv&#10;ZG93bnJldi54bWxQSwUGAAAAAAQABAD1AAAAigMAAAAA&#10;"/>
                        <v:rect id="Rectangle 2489" o:spid="_x0000_s1041" style="position:absolute;left:4476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9t0sYA&#10;AADdAAAADwAAAGRycy9kb3ducmV2LnhtbESPT2vCQBTE7wW/w/KE3urGVIqmriKWlPao8dLba/aZ&#10;RLNvQ3bzp376bkHocZiZ3zDr7Whq0VPrKssK5rMIBHFudcWFglOWPi1BOI+ssbZMCn7IwXYzeVhj&#10;ou3AB+qPvhABwi5BBaX3TSKly0sy6Ga2IQ7e2bYGfZBtIXWLQ4CbWsZR9CINVhwWSmxoX1J+PXZG&#10;wXcVn/B2yN4js0qf/eeYXbqvN6Uep+PuFYSn0f+H7+0PrSBeLF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9t0sYAAADdAAAADwAAAAAAAAAAAAAAAACYAgAAZHJz&#10;L2Rvd25yZXYueG1sUEsFBgAAAAAEAAQA9QAAAIsDAAAAAA==&#10;"/>
                      </v:group>
                      <v:group id="Group 2491" o:spid="_x0000_s1042" style="position:absolute;left:6191;width:4091;height:5035" coordsize="409080,503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mId8YAAADd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/h&#10;+SY8Abn+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OYh3xgAAAN0A&#10;AAAPAAAAAAAAAAAAAAAAAKoCAABkcnMvZG93bnJldi54bWxQSwUGAAAAAAQABAD6AAAAnQMAAAAA&#10;">
                        <v:rect id="Rectangle 2492" o:spid="_x0000_s1043" style="position:absolute;left:190005;top:106878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JpfsYA&#10;AADdAAAADwAAAGRycy9kb3ducmV2LnhtbESPT2vCQBTE7wW/w/IEb3VjLNKkriItlvaYP5feXrOv&#10;STT7NmRXTf30bkHocZiZ3zDr7Wg6cabBtZYVLOYRCOLK6pZrBWWxf3wG4Tyyxs4yKfglB9vN5GGN&#10;qbYXzuic+1oECLsUFTTe96mUrmrIoJvbnjh4P3Yw6IMcaqkHvAS46WQcRStpsOWw0GBPrw1Vx/xk&#10;FHy3cYnXrHiPTLJf+s+xOJy+3pSaTcfdCwhPo/8P39sfWkH8lMT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JpfsYAAADdAAAADwAAAAAAAAAAAAAAAACYAgAAZHJz&#10;L2Rvd25yZXYueG1sUEsFBgAAAAAEAAQA9QAAAIsDAAAAAA==&#10;"/>
                        <v:shape id="Text Box 2493" o:spid="_x0000_s1044" type="#_x0000_t202" style="position:absolute;width:208280;height:503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S908QA&#10;AADdAAAADwAAAGRycy9kb3ducmV2LnhtbESPW4vCMBSE3xf8D+EI+7YmXtFqlGVF8GnFK/h2aI5t&#10;sTkpTdbWf28WFvZxmJlvmMWqtaV4UO0Lxxr6PQWCOHWm4EzD6bj5mILwAdlg6Zg0PMnDatl5W2Bi&#10;XMN7ehxCJiKEfYIa8hCqREqf5mTR91xFHL2bqy2GKOtMmhqbCLelHCg1kRYLjgs5VvSVU3o//FgN&#10;5+/b9TJSu2xtx1XjWiXZzqTW7932cw4iUBv+w3/trdEwGM2G8PsmPgG5f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UvdPEAAAA3QAAAA8AAAAAAAAAAAAAAAAAmAIAAGRycy9k&#10;b3ducmV2LnhtbFBLBQYAAAAABAAEAPUAAACJAwAAAAA=&#10;" filled="f" stroked="f">
                          <v:textbox>
                            <w:txbxContent>
                              <w:p w14:paraId="6F49F0FC" w14:textId="77777777" w:rsidR="00936B34" w:rsidRPr="00A404A6" w:rsidRDefault="00936B34" w:rsidP="00482276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3752" w:type="dxa"/>
            <w:tcBorders>
              <w:left w:val="nil"/>
            </w:tcBorders>
            <w:shd w:val="clear" w:color="auto" w:fill="auto"/>
          </w:tcPr>
          <w:p w14:paraId="018F08A1" w14:textId="7BC85406" w:rsidR="00E10972" w:rsidRDefault="00E10972" w:rsidP="00E10972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6199C32" w14:textId="29C9F3BC" w:rsidR="00C072F1" w:rsidRDefault="00C072F1">
      <w:pPr>
        <w:rPr>
          <w:rFonts w:asciiTheme="majorHAnsi" w:hAnsiTheme="majorHAnsi"/>
        </w:rPr>
      </w:pPr>
    </w:p>
    <w:p w14:paraId="31D52A2D" w14:textId="262A2F9A" w:rsidR="00904779" w:rsidRPr="00144499" w:rsidRDefault="002A7A0B" w:rsidP="00144499">
      <w:pPr>
        <w:tabs>
          <w:tab w:val="left" w:pos="6480"/>
        </w:tabs>
        <w:jc w:val="center"/>
        <w:rPr>
          <w:rFonts w:asciiTheme="minorHAnsi" w:hAnsiTheme="minorHAnsi" w:cs="Arial"/>
          <w:b/>
          <w:sz w:val="28"/>
          <w:szCs w:val="28"/>
        </w:rPr>
      </w:pPr>
      <w:r w:rsidRPr="002F1CB0">
        <w:rPr>
          <w:rFonts w:asciiTheme="majorHAnsi" w:hAnsiTheme="majorHAnsi"/>
        </w:rPr>
        <w:br w:type="page"/>
      </w:r>
      <w:r w:rsidR="005405A7">
        <w:rPr>
          <w:rFonts w:asciiTheme="minorHAnsi" w:hAnsiTheme="minorHAnsi" w:cs="Arial"/>
          <w:b/>
          <w:sz w:val="28"/>
          <w:szCs w:val="28"/>
        </w:rPr>
        <w:lastRenderedPageBreak/>
        <w:t>Eligibility</w:t>
      </w:r>
    </w:p>
    <w:p w14:paraId="59BFCA9A" w14:textId="4FD72FAC" w:rsidR="00904779" w:rsidRDefault="00485186">
      <w:pPr>
        <w:rPr>
          <w:rFonts w:asciiTheme="majorHAnsi" w:hAnsiTheme="majorHAnsi"/>
        </w:rPr>
      </w:pPr>
      <w:r>
        <w:rPr>
          <w:noProof/>
          <w:lang w:eastAsia="en-GB"/>
        </w:rPr>
        <w:drawing>
          <wp:anchor distT="0" distB="0" distL="114300" distR="114300" simplePos="0" relativeHeight="251674112" behindDoc="0" locked="0" layoutInCell="1" allowOverlap="1" wp14:anchorId="64D43C5D" wp14:editId="6A2D91E7">
            <wp:simplePos x="0" y="0"/>
            <wp:positionH relativeFrom="column">
              <wp:posOffset>4682888</wp:posOffset>
            </wp:positionH>
            <wp:positionV relativeFrom="paragraph">
              <wp:posOffset>45748</wp:posOffset>
            </wp:positionV>
            <wp:extent cx="1892019" cy="217138"/>
            <wp:effectExtent l="0" t="0" r="0" b="0"/>
            <wp:wrapNone/>
            <wp:docPr id="144" name="Picture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2019" cy="21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4F1D" w:rsidRPr="00342AB3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41EF237C" wp14:editId="358AF742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924675" cy="760020"/>
                <wp:effectExtent l="0" t="0" r="28575" b="21590"/>
                <wp:wrapNone/>
                <wp:docPr id="2445" name="Text Box 2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4675" cy="760020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2C5882" w14:textId="51D24CB2" w:rsidR="00936B34" w:rsidRDefault="00936B34" w:rsidP="00342AB3">
                            <w:pPr>
                              <w:ind w:left="4320" w:firstLine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>Screening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C00C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13ED006E" wp14:editId="06364851">
                                  <wp:extent cx="1891665" cy="216535"/>
                                  <wp:effectExtent l="0" t="0" r="0" b="0"/>
                                  <wp:docPr id="143" name="Picture 14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94C4845" w14:textId="6C0AB075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>Study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ABD210F" wp14:editId="64A9EF8C">
                                  <wp:extent cx="885825" cy="219075"/>
                                  <wp:effectExtent l="0" t="0" r="9525" b="9525"/>
                                  <wp:docPr id="2463" name="Picture 24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657C96A" wp14:editId="50D6D580">
                                  <wp:extent cx="885825" cy="219075"/>
                                  <wp:effectExtent l="0" t="0" r="9525" b="9525"/>
                                  <wp:docPr id="204" name="Picture 2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EF237C" id="Text Box 2445" o:spid="_x0000_s1045" type="#_x0000_t202" style="position:absolute;margin-left:28.35pt;margin-top:-.05pt;width:545.25pt;height:59.85pt;z-index:25173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" fillcolor="#e7e6e6 [3214]" strokeweight=".5pt">
                <v:textbox>
                  <w:txbxContent>
                    <w:p w14:paraId="4D2C5882" w14:textId="51D24CB2" w:rsidR="00936B34" w:rsidRDefault="00936B34" w:rsidP="00342AB3">
                      <w:pPr>
                        <w:ind w:left="4320" w:firstLine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>Screening Number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="00C00C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13ED006E" wp14:editId="06364851">
                            <wp:extent cx="1891665" cy="216535"/>
                            <wp:effectExtent l="0" t="0" r="0" b="0"/>
                            <wp:docPr id="143" name="Picture 14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23" name="Picture 2323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6" t="1429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166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94C4845" w14:textId="6C0AB075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>Study Number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 w:rsidRPr="00342AB3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ABD210F" wp14:editId="64A9EF8C">
                            <wp:extent cx="885825" cy="219075"/>
                            <wp:effectExtent l="0" t="0" r="9525" b="9525"/>
                            <wp:docPr id="2463" name="Picture 24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42AB3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657C96A" wp14:editId="50D6D580">
                            <wp:extent cx="885825" cy="219075"/>
                            <wp:effectExtent l="0" t="0" r="9525" b="9525"/>
                            <wp:docPr id="204" name="Picture 2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09DD6EF2" w14:textId="6AE5B3B1" w:rsidR="00C4635B" w:rsidRDefault="00C4635B">
      <w:pPr>
        <w:rPr>
          <w:rFonts w:asciiTheme="majorHAnsi" w:hAnsiTheme="majorHAnsi"/>
        </w:rPr>
      </w:pPr>
    </w:p>
    <w:p w14:paraId="6E806338" w14:textId="54AE7D14" w:rsidR="00E24F1D" w:rsidRDefault="00E24F1D">
      <w:pPr>
        <w:rPr>
          <w:rFonts w:asciiTheme="majorHAnsi" w:hAnsiTheme="majorHAnsi"/>
        </w:rPr>
      </w:pPr>
    </w:p>
    <w:p w14:paraId="05D7F04D" w14:textId="023695AC" w:rsidR="00E24F1D" w:rsidRDefault="00E24F1D">
      <w:pPr>
        <w:rPr>
          <w:rFonts w:asciiTheme="majorHAnsi" w:hAnsiTheme="majorHAnsi"/>
        </w:rPr>
      </w:pPr>
    </w:p>
    <w:tbl>
      <w:tblPr>
        <w:tblStyle w:val="TableGrid"/>
        <w:tblpPr w:leftFromText="180" w:rightFromText="180" w:vertAnchor="text" w:tblpY="3"/>
        <w:tblW w:w="10762" w:type="dxa"/>
        <w:tblLook w:val="04A0" w:firstRow="1" w:lastRow="0" w:firstColumn="1" w:lastColumn="0" w:noHBand="0" w:noVBand="1"/>
      </w:tblPr>
      <w:tblGrid>
        <w:gridCol w:w="5396"/>
        <w:gridCol w:w="561"/>
        <w:gridCol w:w="4248"/>
        <w:gridCol w:w="557"/>
      </w:tblGrid>
      <w:tr w:rsidR="00C4635B" w:rsidRPr="001B578B" w14:paraId="0E8FB8AD" w14:textId="77777777" w:rsidTr="00904779">
        <w:trPr>
          <w:trHeight w:val="558"/>
        </w:trPr>
        <w:tc>
          <w:tcPr>
            <w:tcW w:w="5000" w:type="pct"/>
            <w:gridSpan w:val="4"/>
            <w:shd w:val="pct15" w:color="auto" w:fill="auto"/>
          </w:tcPr>
          <w:p w14:paraId="60A0A967" w14:textId="5DB9967E" w:rsidR="00C4635B" w:rsidRPr="001B578B" w:rsidRDefault="000705D2" w:rsidP="00C4635B">
            <w:pPr>
              <w:pStyle w:val="Header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C4635B" w:rsidRPr="00A762CA">
              <w:rPr>
                <w:rFonts w:asciiTheme="minorHAnsi" w:hAnsiTheme="minorHAnsi"/>
                <w:b/>
                <w:sz w:val="28"/>
                <w:szCs w:val="28"/>
              </w:rPr>
              <w:t>.1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C463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4635B" w:rsidRPr="00A762CA">
              <w:rPr>
                <w:rFonts w:asciiTheme="minorHAnsi" w:hAnsiTheme="minorHAnsi"/>
                <w:b/>
                <w:sz w:val="28"/>
                <w:szCs w:val="28"/>
              </w:rPr>
              <w:t>GROW Ethnicity</w:t>
            </w:r>
            <w:r w:rsidR="00357026">
              <w:rPr>
                <w:rFonts w:asciiTheme="minorHAnsi" w:hAnsiTheme="minorHAnsi"/>
                <w:b/>
                <w:sz w:val="28"/>
                <w:szCs w:val="28"/>
              </w:rPr>
              <w:t xml:space="preserve"> – please tick one only</w:t>
            </w:r>
          </w:p>
        </w:tc>
      </w:tr>
      <w:tr w:rsidR="00904779" w:rsidRPr="00BF29AC" w14:paraId="260BBDC3" w14:textId="77777777" w:rsidTr="00904779">
        <w:trPr>
          <w:trHeight w:val="505"/>
        </w:trPr>
        <w:tc>
          <w:tcPr>
            <w:tcW w:w="2500" w:type="pct"/>
          </w:tcPr>
          <w:p w14:paraId="5EBB141A" w14:textId="65F93D1A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British European </w:t>
            </w:r>
          </w:p>
        </w:tc>
        <w:tc>
          <w:tcPr>
            <w:tcW w:w="263" w:type="pct"/>
          </w:tcPr>
          <w:p w14:paraId="49FF0229" w14:textId="748505E0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5702BB21" w14:textId="359C33BD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Middle Eastern</w:t>
            </w:r>
          </w:p>
        </w:tc>
        <w:tc>
          <w:tcPr>
            <w:tcW w:w="261" w:type="pct"/>
          </w:tcPr>
          <w:p w14:paraId="726BA0FB" w14:textId="462FC009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4EC27748" w14:textId="77777777" w:rsidTr="00904779">
        <w:trPr>
          <w:trHeight w:val="505"/>
        </w:trPr>
        <w:tc>
          <w:tcPr>
            <w:tcW w:w="2500" w:type="pct"/>
          </w:tcPr>
          <w:p w14:paraId="7BF3D509" w14:textId="1E8C9248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Irish European </w:t>
            </w:r>
          </w:p>
        </w:tc>
        <w:tc>
          <w:tcPr>
            <w:tcW w:w="263" w:type="pct"/>
          </w:tcPr>
          <w:p w14:paraId="5440A292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4EA98EE2" w14:textId="6A79C925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Indian</w:t>
            </w:r>
          </w:p>
        </w:tc>
        <w:tc>
          <w:tcPr>
            <w:tcW w:w="261" w:type="pct"/>
          </w:tcPr>
          <w:p w14:paraId="59DB57C1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137089A8" w14:textId="77777777" w:rsidTr="00904779">
        <w:trPr>
          <w:trHeight w:val="505"/>
        </w:trPr>
        <w:tc>
          <w:tcPr>
            <w:tcW w:w="2500" w:type="pct"/>
          </w:tcPr>
          <w:p w14:paraId="60834DF9" w14:textId="17107629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North European </w:t>
            </w:r>
          </w:p>
        </w:tc>
        <w:tc>
          <w:tcPr>
            <w:tcW w:w="263" w:type="pct"/>
          </w:tcPr>
          <w:p w14:paraId="28532266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185B6DD6" w14:textId="56EE173D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Pakistani</w:t>
            </w:r>
          </w:p>
        </w:tc>
        <w:tc>
          <w:tcPr>
            <w:tcW w:w="261" w:type="pct"/>
          </w:tcPr>
          <w:p w14:paraId="069168DD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4270568C" w14:textId="77777777" w:rsidTr="00904779">
        <w:trPr>
          <w:trHeight w:val="505"/>
        </w:trPr>
        <w:tc>
          <w:tcPr>
            <w:tcW w:w="2500" w:type="pct"/>
          </w:tcPr>
          <w:p w14:paraId="452D51A6" w14:textId="3CE0A22E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East European</w:t>
            </w:r>
          </w:p>
        </w:tc>
        <w:tc>
          <w:tcPr>
            <w:tcW w:w="263" w:type="pct"/>
          </w:tcPr>
          <w:p w14:paraId="76A21B14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43F5BCEF" w14:textId="3C061D8B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Bangladeshi</w:t>
            </w:r>
          </w:p>
        </w:tc>
        <w:tc>
          <w:tcPr>
            <w:tcW w:w="261" w:type="pct"/>
          </w:tcPr>
          <w:p w14:paraId="455E019A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57899775" w14:textId="77777777" w:rsidTr="00904779">
        <w:trPr>
          <w:trHeight w:val="505"/>
        </w:trPr>
        <w:tc>
          <w:tcPr>
            <w:tcW w:w="2500" w:type="pct"/>
          </w:tcPr>
          <w:p w14:paraId="1A91D567" w14:textId="7D93804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South European </w:t>
            </w:r>
          </w:p>
        </w:tc>
        <w:tc>
          <w:tcPr>
            <w:tcW w:w="263" w:type="pct"/>
          </w:tcPr>
          <w:p w14:paraId="67B47E1F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125763D3" w14:textId="5516AB80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Chinese</w:t>
            </w:r>
          </w:p>
        </w:tc>
        <w:tc>
          <w:tcPr>
            <w:tcW w:w="261" w:type="pct"/>
          </w:tcPr>
          <w:p w14:paraId="3D9D5318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5576B18E" w14:textId="77777777" w:rsidTr="00904779">
        <w:trPr>
          <w:trHeight w:val="505"/>
        </w:trPr>
        <w:tc>
          <w:tcPr>
            <w:tcW w:w="2500" w:type="pct"/>
          </w:tcPr>
          <w:p w14:paraId="3786D116" w14:textId="0B9343AD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West European </w:t>
            </w:r>
          </w:p>
        </w:tc>
        <w:tc>
          <w:tcPr>
            <w:tcW w:w="263" w:type="pct"/>
          </w:tcPr>
          <w:p w14:paraId="4A1012C2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65AC672E" w14:textId="3C71712A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Other Far East</w:t>
            </w:r>
          </w:p>
        </w:tc>
        <w:tc>
          <w:tcPr>
            <w:tcW w:w="261" w:type="pct"/>
          </w:tcPr>
          <w:p w14:paraId="21FF2D39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73845CE6" w14:textId="77777777" w:rsidTr="00904779">
        <w:trPr>
          <w:trHeight w:val="505"/>
        </w:trPr>
        <w:tc>
          <w:tcPr>
            <w:tcW w:w="2500" w:type="pct"/>
          </w:tcPr>
          <w:p w14:paraId="50BA6E96" w14:textId="505E18C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North African</w:t>
            </w:r>
          </w:p>
        </w:tc>
        <w:tc>
          <w:tcPr>
            <w:tcW w:w="263" w:type="pct"/>
          </w:tcPr>
          <w:p w14:paraId="1B314098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4B87C15D" w14:textId="18E0B69C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South East Asian</w:t>
            </w:r>
          </w:p>
        </w:tc>
        <w:tc>
          <w:tcPr>
            <w:tcW w:w="261" w:type="pct"/>
          </w:tcPr>
          <w:p w14:paraId="3211E4D4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5124173D" w14:textId="77777777" w:rsidTr="00904779">
        <w:trPr>
          <w:trHeight w:val="505"/>
        </w:trPr>
        <w:tc>
          <w:tcPr>
            <w:tcW w:w="2500" w:type="pct"/>
          </w:tcPr>
          <w:p w14:paraId="656EDA5D" w14:textId="1E6AA955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East African</w:t>
            </w:r>
          </w:p>
        </w:tc>
        <w:tc>
          <w:tcPr>
            <w:tcW w:w="263" w:type="pct"/>
          </w:tcPr>
          <w:p w14:paraId="68BC19BE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133486D0" w14:textId="2C65B954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Caribbean</w:t>
            </w:r>
          </w:p>
        </w:tc>
        <w:tc>
          <w:tcPr>
            <w:tcW w:w="261" w:type="pct"/>
          </w:tcPr>
          <w:p w14:paraId="6124858B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7A62DD52" w14:textId="77777777" w:rsidTr="00904779">
        <w:trPr>
          <w:trHeight w:val="505"/>
        </w:trPr>
        <w:tc>
          <w:tcPr>
            <w:tcW w:w="2500" w:type="pct"/>
          </w:tcPr>
          <w:p w14:paraId="0513DEC8" w14:textId="1BD3E9E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Central African</w:t>
            </w:r>
          </w:p>
        </w:tc>
        <w:tc>
          <w:tcPr>
            <w:tcW w:w="263" w:type="pct"/>
          </w:tcPr>
          <w:p w14:paraId="665648EA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173823EF" w14:textId="211499A4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Mixed African European</w:t>
            </w:r>
          </w:p>
        </w:tc>
        <w:tc>
          <w:tcPr>
            <w:tcW w:w="261" w:type="pct"/>
          </w:tcPr>
          <w:p w14:paraId="5FC74304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4FA65B92" w14:textId="77777777" w:rsidTr="00904779">
        <w:trPr>
          <w:trHeight w:val="505"/>
        </w:trPr>
        <w:tc>
          <w:tcPr>
            <w:tcW w:w="2500" w:type="pct"/>
          </w:tcPr>
          <w:p w14:paraId="16D0B2C0" w14:textId="7E4D7575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South African (Black)</w:t>
            </w:r>
          </w:p>
        </w:tc>
        <w:tc>
          <w:tcPr>
            <w:tcW w:w="263" w:type="pct"/>
          </w:tcPr>
          <w:p w14:paraId="5F6640AC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70CBE6EA" w14:textId="5F7E3753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Mixed Asian European</w:t>
            </w:r>
          </w:p>
        </w:tc>
        <w:tc>
          <w:tcPr>
            <w:tcW w:w="261" w:type="pct"/>
          </w:tcPr>
          <w:p w14:paraId="59669671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7C4302F3" w14:textId="77777777" w:rsidTr="00904779">
        <w:trPr>
          <w:trHeight w:val="505"/>
        </w:trPr>
        <w:tc>
          <w:tcPr>
            <w:tcW w:w="2500" w:type="pct"/>
          </w:tcPr>
          <w:p w14:paraId="437F3F03" w14:textId="3BA2820E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South African (Euro)</w:t>
            </w:r>
          </w:p>
        </w:tc>
        <w:tc>
          <w:tcPr>
            <w:tcW w:w="263" w:type="pct"/>
          </w:tcPr>
          <w:p w14:paraId="03A132C8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5A25CA38" w14:textId="2E3A9C24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Mixed Caribbean European</w:t>
            </w:r>
          </w:p>
        </w:tc>
        <w:tc>
          <w:tcPr>
            <w:tcW w:w="261" w:type="pct"/>
          </w:tcPr>
          <w:p w14:paraId="76CB9C95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7F479364" w14:textId="77777777" w:rsidTr="00904779">
        <w:trPr>
          <w:trHeight w:val="505"/>
        </w:trPr>
        <w:tc>
          <w:tcPr>
            <w:tcW w:w="2500" w:type="pct"/>
          </w:tcPr>
          <w:p w14:paraId="01BDD6E8" w14:textId="3A3EAA19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West African</w:t>
            </w:r>
          </w:p>
        </w:tc>
        <w:tc>
          <w:tcPr>
            <w:tcW w:w="263" w:type="pct"/>
          </w:tcPr>
          <w:p w14:paraId="6AEA36CE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36456357" w14:textId="531E3C43" w:rsidR="00904779" w:rsidRPr="00904779" w:rsidRDefault="00D335D6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  <w:lang w:eastAsia="en-GB"/>
              </w:rPr>
              <w:t>Declined</w:t>
            </w:r>
          </w:p>
        </w:tc>
        <w:tc>
          <w:tcPr>
            <w:tcW w:w="261" w:type="pct"/>
          </w:tcPr>
          <w:p w14:paraId="1F00DDBE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04779" w:rsidRPr="00BF29AC" w14:paraId="1B4B2326" w14:textId="77777777" w:rsidTr="00904779">
        <w:trPr>
          <w:trHeight w:val="505"/>
        </w:trPr>
        <w:tc>
          <w:tcPr>
            <w:tcW w:w="2500" w:type="pct"/>
          </w:tcPr>
          <w:p w14:paraId="0E20568D" w14:textId="09A504C4" w:rsidR="00904779" w:rsidRDefault="00904779" w:rsidP="00C4635B">
            <w:pPr>
              <w:pStyle w:val="Header"/>
              <w:rPr>
                <w:rFonts w:asciiTheme="minorHAnsi" w:hAnsiTheme="minorHAnsi"/>
                <w:i/>
                <w:lang w:eastAsia="en-GB"/>
              </w:rPr>
            </w:pPr>
            <w:r w:rsidRPr="00904779">
              <w:rPr>
                <w:rFonts w:asciiTheme="minorHAnsi" w:hAnsiTheme="minorHAnsi"/>
                <w:sz w:val="24"/>
                <w:szCs w:val="24"/>
                <w:lang w:eastAsia="en-GB"/>
              </w:rPr>
              <w:t>Other</w:t>
            </w:r>
            <w:r w:rsidR="00CB7347">
              <w:rPr>
                <w:rFonts w:asciiTheme="minorHAnsi" w:hAnsiTheme="minorHAnsi"/>
                <w:sz w:val="24"/>
                <w:szCs w:val="24"/>
                <w:lang w:eastAsia="en-GB"/>
              </w:rPr>
              <w:t xml:space="preserve"> </w:t>
            </w:r>
            <w:r w:rsidR="00CB7347" w:rsidRPr="00CB7347">
              <w:rPr>
                <w:rFonts w:asciiTheme="minorHAnsi" w:hAnsiTheme="minorHAnsi"/>
                <w:i/>
                <w:lang w:eastAsia="en-GB"/>
              </w:rPr>
              <w:t>(Please specify)</w:t>
            </w:r>
            <w:r w:rsidR="00CB7347">
              <w:rPr>
                <w:rFonts w:asciiTheme="minorHAnsi" w:hAnsiTheme="minorHAnsi"/>
                <w:i/>
                <w:lang w:eastAsia="en-GB"/>
              </w:rPr>
              <w:t>:</w:t>
            </w:r>
          </w:p>
          <w:p w14:paraId="52C2BE44" w14:textId="1AB486C2" w:rsidR="00CB7347" w:rsidRPr="00904779" w:rsidRDefault="00CB7347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i/>
                <w:lang w:eastAsia="en-GB"/>
              </w:rPr>
              <w:t>____________________________________________________</w:t>
            </w:r>
          </w:p>
        </w:tc>
        <w:tc>
          <w:tcPr>
            <w:tcW w:w="263" w:type="pct"/>
          </w:tcPr>
          <w:p w14:paraId="140A2706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76" w:type="pct"/>
          </w:tcPr>
          <w:p w14:paraId="6487CF5E" w14:textId="77777777" w:rsidR="00904779" w:rsidRPr="00904779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61" w:type="pct"/>
          </w:tcPr>
          <w:p w14:paraId="492B4036" w14:textId="77777777" w:rsidR="00904779" w:rsidRPr="00BF29AC" w:rsidRDefault="00904779" w:rsidP="00C4635B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D26120F" w14:textId="77777777" w:rsidR="006B514A" w:rsidRDefault="006B514A" w:rsidP="006B514A">
      <w:pPr>
        <w:rPr>
          <w:rFonts w:asciiTheme="majorHAnsi" w:hAnsiTheme="majorHAnsi"/>
        </w:rPr>
      </w:pPr>
    </w:p>
    <w:p w14:paraId="627647D4" w14:textId="77777777" w:rsidR="006B514A" w:rsidRDefault="006B514A">
      <w:pPr>
        <w:rPr>
          <w:rFonts w:asciiTheme="majorHAnsi" w:hAnsiTheme="majorHAnsi"/>
        </w:rPr>
      </w:pPr>
    </w:p>
    <w:tbl>
      <w:tblPr>
        <w:tblStyle w:val="TableGrid"/>
        <w:tblW w:w="10772" w:type="dxa"/>
        <w:tblInd w:w="-5" w:type="dxa"/>
        <w:tblLook w:val="04A0" w:firstRow="1" w:lastRow="0" w:firstColumn="1" w:lastColumn="0" w:noHBand="0" w:noVBand="1"/>
      </w:tblPr>
      <w:tblGrid>
        <w:gridCol w:w="5203"/>
        <w:gridCol w:w="5569"/>
      </w:tblGrid>
      <w:tr w:rsidR="00DF70C8" w14:paraId="7D408A6A" w14:textId="77777777" w:rsidTr="005405A7">
        <w:tc>
          <w:tcPr>
            <w:tcW w:w="5203" w:type="dxa"/>
          </w:tcPr>
          <w:p w14:paraId="15A6A830" w14:textId="5E6D8DA8" w:rsidR="00DF70C8" w:rsidRDefault="00DF70C8" w:rsidP="003A627F">
            <w:pPr>
              <w:rPr>
                <w:rFonts w:asciiTheme="majorHAnsi" w:hAnsiTheme="majorHAnsi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Name of person completin</w:t>
            </w:r>
            <w:r w:rsidR="0079714A">
              <w:rPr>
                <w:rFonts w:asciiTheme="minorHAnsi" w:hAnsiTheme="minorHAnsi"/>
                <w:sz w:val="24"/>
                <w:szCs w:val="24"/>
              </w:rPr>
              <w:t>g the GROW App data</w:t>
            </w:r>
            <w:r w:rsidR="00D35753">
              <w:rPr>
                <w:rFonts w:asciiTheme="minorHAnsi" w:hAnsiTheme="minorHAnsi"/>
                <w:sz w:val="24"/>
                <w:szCs w:val="24"/>
              </w:rPr>
              <w:t xml:space="preserve"> (print name)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5569" w:type="dxa"/>
          </w:tcPr>
          <w:p w14:paraId="48CD0B8A" w14:textId="6A9AFD51" w:rsidR="00DF70C8" w:rsidRDefault="00DF70C8" w:rsidP="003A627F">
            <w:pPr>
              <w:rPr>
                <w:rFonts w:asciiTheme="majorHAnsi" w:hAnsiTheme="majorHAnsi"/>
              </w:rPr>
            </w:pPr>
          </w:p>
        </w:tc>
      </w:tr>
      <w:tr w:rsidR="00DF70C8" w14:paraId="34D3CFCB" w14:textId="77777777" w:rsidTr="005405A7">
        <w:tc>
          <w:tcPr>
            <w:tcW w:w="5203" w:type="dxa"/>
          </w:tcPr>
          <w:p w14:paraId="76F35741" w14:textId="1ED338CE" w:rsidR="00DF70C8" w:rsidRPr="00A762CA" w:rsidRDefault="00DF70C8" w:rsidP="003A627F">
            <w:pPr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Signatur</w:t>
            </w:r>
            <w:r w:rsidR="00D35753">
              <w:rPr>
                <w:rFonts w:asciiTheme="minorHAnsi" w:hAnsiTheme="minorHAnsi"/>
                <w:sz w:val="24"/>
                <w:szCs w:val="24"/>
              </w:rPr>
              <w:t xml:space="preserve">e of person completing the </w:t>
            </w:r>
            <w:r w:rsidR="0079714A">
              <w:rPr>
                <w:rFonts w:asciiTheme="minorHAnsi" w:hAnsiTheme="minorHAnsi"/>
                <w:sz w:val="24"/>
                <w:szCs w:val="24"/>
              </w:rPr>
              <w:t>GROW App data</w:t>
            </w:r>
          </w:p>
          <w:p w14:paraId="300B0A2E" w14:textId="77777777" w:rsidR="000231E5" w:rsidRDefault="000231E5" w:rsidP="003A627F">
            <w:pPr>
              <w:rPr>
                <w:rFonts w:asciiTheme="majorHAnsi" w:hAnsiTheme="majorHAnsi"/>
              </w:rPr>
            </w:pPr>
          </w:p>
        </w:tc>
        <w:tc>
          <w:tcPr>
            <w:tcW w:w="5569" w:type="dxa"/>
            <w:vAlign w:val="bottom"/>
          </w:tcPr>
          <w:p w14:paraId="32926259" w14:textId="0DF5DC13" w:rsidR="00DF70C8" w:rsidRDefault="00DF70C8" w:rsidP="003A627F">
            <w:pPr>
              <w:rPr>
                <w:rFonts w:asciiTheme="majorHAnsi" w:hAnsiTheme="majorHAnsi"/>
              </w:rPr>
            </w:pPr>
          </w:p>
        </w:tc>
      </w:tr>
      <w:tr w:rsidR="00DF70C8" w14:paraId="6433294B" w14:textId="77777777" w:rsidTr="005405A7">
        <w:trPr>
          <w:trHeight w:val="646"/>
        </w:trPr>
        <w:tc>
          <w:tcPr>
            <w:tcW w:w="5203" w:type="dxa"/>
          </w:tcPr>
          <w:p w14:paraId="3CD761F5" w14:textId="77777777" w:rsidR="00DF70C8" w:rsidRDefault="00DF70C8" w:rsidP="003A627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D5CB39" w14:textId="0B2BA592" w:rsidR="00DF70C8" w:rsidRPr="00A762CA" w:rsidRDefault="00D35753" w:rsidP="00342AB3">
            <w:pPr>
              <w:tabs>
                <w:tab w:val="right" w:pos="4987"/>
              </w:tabs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Signed</w:t>
            </w:r>
            <w:r w:rsidR="008C6ECB">
              <w:rPr>
                <w:rFonts w:asciiTheme="minorHAnsi" w:hAnsiTheme="minorHAnsi"/>
                <w:sz w:val="24"/>
                <w:szCs w:val="24"/>
              </w:rPr>
              <w:tab/>
            </w:r>
          </w:p>
        </w:tc>
        <w:tc>
          <w:tcPr>
            <w:tcW w:w="5569" w:type="dxa"/>
          </w:tcPr>
          <w:p w14:paraId="4AF0178B" w14:textId="77777777" w:rsidR="00477C82" w:rsidRDefault="00477C82" w:rsidP="003A627F">
            <w:pPr>
              <w:rPr>
                <w:rFonts w:asciiTheme="majorHAnsi" w:hAnsiTheme="majorHAnsi"/>
              </w:rPr>
            </w:pPr>
          </w:p>
          <w:p w14:paraId="77C412A0" w14:textId="77777777" w:rsidR="00477C82" w:rsidRDefault="00477C82" w:rsidP="003A627F">
            <w:pPr>
              <w:rPr>
                <w:rFonts w:asciiTheme="majorHAnsi" w:hAnsiTheme="majorHAnsi"/>
              </w:rPr>
            </w:pPr>
          </w:p>
          <w:p w14:paraId="7DE20DAA" w14:textId="328A9389" w:rsidR="00DF70C8" w:rsidRPr="00477C82" w:rsidRDefault="00477C82" w:rsidP="003A627F">
            <w:pPr>
              <w:rPr>
                <w:rFonts w:asciiTheme="minorHAnsi" w:hAnsiTheme="minorHAnsi"/>
                <w:sz w:val="24"/>
                <w:szCs w:val="24"/>
              </w:rPr>
            </w:pPr>
            <w:r w:rsidRPr="00477C82">
              <w:rPr>
                <w:rFonts w:asciiTheme="minorHAnsi" w:hAnsiTheme="minorHAnsi"/>
                <w:sz w:val="24"/>
                <w:szCs w:val="24"/>
              </w:rPr>
              <w:t>dd/mm/yyyy</w:t>
            </w:r>
            <w:r w:rsidRPr="00477C82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79904" behindDoc="0" locked="0" layoutInCell="1" allowOverlap="1" wp14:anchorId="31C5BC1A" wp14:editId="3F3DFF10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13335</wp:posOffset>
                      </wp:positionV>
                      <wp:extent cx="2085975" cy="228600"/>
                      <wp:effectExtent l="0" t="0" r="28575" b="19050"/>
                      <wp:wrapSquare wrapText="bothSides"/>
                      <wp:docPr id="263" name="Group 2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5975" cy="228600"/>
                                <a:chOff x="0" y="0"/>
                                <a:chExt cx="2085975" cy="228600"/>
                              </a:xfrm>
                            </wpg:grpSpPr>
                            <wps:wsp>
                              <wps:cNvPr id="264" name="Rectangle 2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5" name="Straight Arrow Connector 26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6250" y="19050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6" name="Straight Arrow Connector 2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5375" y="9525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" name="Rectangle 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" name="Rectangle 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0" name="Rectangle 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" name="Rectangle 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7" name="Rectangle 2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225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4" name="Rectangle 3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83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5" name="Rectangle 3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69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0725E5D" id="Group 263" o:spid="_x0000_s1026" style="position:absolute;margin-left:-.6pt;margin-top:1.05pt;width:164.25pt;height:18pt;z-index:251579904;mso-position-vertical-relative:page;mso-width-relative:margin;mso-height-relative:margin" coordsize="2085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">
                      <v:rect id="Rectangle 26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79TcUA&#10;AADcAAAADwAAAGRycy9kb3ducmV2LnhtbESPQWvCQBSE74X+h+UVeqsbo0gbXaVUUuzRxEtvz+wz&#10;iWbfhuyaRH99t1DocZiZb5jVZjSN6KlztWUF00kEgriwuuZSwSFPX15BOI+ssbFMCm7kYLN+fFhh&#10;ou3Ae+ozX4oAYZeggsr7NpHSFRUZdBPbEgfvZDuDPsiulLrDIcBNI+MoWkiDNYeFClv6qKi4ZFej&#10;4FjHB7zv88/IvKUz/zXm5+v3Vqnnp/F9CcLT6P/Df+2dVhAv5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bv1NxQAAANwAAAAPAAAAAAAAAAAAAAAAAJgCAABkcnMv&#10;ZG93bnJldi54bWxQSwUGAAAAAAQABAD1AAAAigMAAAAA&#10;"/>
                      <v:shape id="Straight Arrow Connector 265" o:spid="_x0000_s1028" type="#_x0000_t32" style="position:absolute;left:4762;top:190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AQl7MQAAADcAAAADwAAAGRycy9kb3ducmV2LnhtbESPQYvCMBSE74L/ITzBi2haYUWqURZB&#10;EA8Lqz14fCTPtmzzUpNYu/9+s7Cwx2FmvmG2+8G2oicfGscK8kUGglg703CloLwe52sQISIbbB2T&#10;gm8KsN+NR1ssjHvxJ/WXWIkE4VCggjrGrpAy6JoshoXriJN3d95iTNJX0nh8Jbht5TLLVtJiw2mh&#10;xo4ONemvy9MqaM7lR9nPHtHr9Tm/+Txcb61WajoZ3jcgIg3xP/zXPhkFy9Ub/J5JR0Duf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BCXsxAAAANwAAAAPAAAAAAAAAAAA&#10;AAAAAKECAABkcnMvZG93bnJldi54bWxQSwUGAAAAAAQABAD5AAAAkgMAAAAA&#10;"/>
                      <v:shape id="Straight Arrow Connector 266" o:spid="_x0000_s1029" type="#_x0000_t32" style="position:absolute;left:10953;top:95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a7m8QAAADcAAAADwAAAGRycy9kb3ducmV2LnhtbESPQYvCMBSE7wv+h/AEL4um9VCkGmUR&#10;hMWDsNqDx0fyti3bvHSTbK3/3iwIHoeZ+YbZ7EbbiYF8aB0ryBcZCGLtTMu1gupymK9AhIhssHNM&#10;Cu4UYLedvG2wNO7GXzScYy0ShEOJCpoY+1LKoBuyGBauJ07et/MWY5K+lsbjLcFtJ5dZVkiLLaeF&#10;BnvaN6R/zn9WQXusTtXw/hu9Xh3zq8/D5dpppWbT8WMNItIYX+Fn+9MoWBYF/J9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M1rubxAAAANwAAAAPAAAAAAAAAAAA&#10;AAAAAKECAABkcnMvZG93bnJldi54bWxQSwUGAAAAAAQABAD5AAAAkgMAAAAA&#10;"/>
                      <v:rect id="Rectangle 268" o:spid="_x0000_s1030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3SL8A&#10;AADcAAAADwAAAGRycy9kb3ducmV2LnhtbERPTa/BQBTdS/yHyZW8HVN9iVCGCCHPktrYXZ2rLZ07&#10;TWfQ59ebhcTy5HzPFq2pxIMaV1pWMBxEIIgzq0vOFRzTTX8MwnlkjZVlUvBPDhbzbmeGibZP3tPj&#10;4HMRQtglqKDwvk6kdFlBBt3A1sSBu9jGoA+wyaVu8BnCTSXjKBpJgyWHhgJrWhWU3Q53o+Bcxkd8&#10;7dNtZCabX79r0+v9tFbqp9cupyA8tf4r/rj/tIJ4FNaGM+EIyP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I/dIvwAAANwAAAAPAAAAAAAAAAAAAAAAAJgCAABkcnMvZG93bnJl&#10;di54bWxQSwUGAAAAAAQABAD1AAAAhAMAAAAA&#10;"/>
                      <v:rect id="Rectangle 269" o:spid="_x0000_s1031" style="position:absolute;left:590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9S08UA&#10;AADcAAAADwAAAGRycy9kb3ducmV2LnhtbESPQWvCQBSE7wX/w/IEb3VjhFCjq4jF0h6TeOntmX1N&#10;UrNvQ3Y1aX+9KxR6HGbmG2azG00rbtS7xrKCxTwCQVxa3XCl4FQcn19AOI+ssbVMCn7IwW47edpg&#10;qu3AGd1yX4kAYZeigtr7LpXSlTUZdHPbEQfvy/YGfZB9JXWPQ4CbVsZRlEiDDYeFGjs61FRe8qtR&#10;cG7iE/5mxVtkVsel/xiL7+vnq1Kz6bhfg/A0+v/wX/tdK4iTFTzOhCMgt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b1LTxQAAANwAAAAPAAAAAAAAAAAAAAAAAJgCAABkcnMv&#10;ZG93bnJldi54bWxQSwUGAAAAAAQABAD1AAAAigMAAAAA&#10;"/>
                      <v:rect id="Rectangle 270" o:spid="_x0000_s1032" style="position:absolute;left:819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xtk8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jG2TwgAAANwAAAAPAAAAAAAAAAAAAAAAAJgCAABkcnMvZG93&#10;bnJldi54bWxQSwUGAAAAAAQABAD1AAAAhwMAAAAA&#10;"/>
                      <v:rect id="Rectangle 271" o:spid="_x0000_s1033" style="position:absolute;left:12001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ICM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/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MgIxQAAANwAAAAPAAAAAAAAAAAAAAAAAJgCAABkcnMv&#10;ZG93bnJldi54bWxQSwUGAAAAAAQABAD1AAAAigMAAAAA&#10;"/>
                      <v:rect id="Rectangle 287" o:spid="_x0000_s1034" style="position:absolute;left:14192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CFwMUA&#10;AADcAAAADwAAAGRycy9kb3ducmV2LnhtbESPQWvCQBSE74X+h+UVeqsbU1AbXaW0pLTHJF56e2af&#10;STT7NmTXmPrru4LgcZiZb5jVZjStGKh3jWUF00kEgri0uuFKwbZIXxYgnEfW2FomBX/kYLN+fFhh&#10;ou2ZMxpyX4kAYZeggtr7LpHSlTUZdBPbEQdvb3uDPsi+krrHc4CbVsZRNJMGGw4LNXb0UVN5zE9G&#10;wa6Jt3jJiq/IvKWv/mcsDqffT6Wen8b3JQhPo7+Hb+1vrSBezOF6JhwBu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IXAxQAAANwAAAAPAAAAAAAAAAAAAAAAAJgCAABkcnMv&#10;ZG93bnJldi54bWxQSwUGAAAAAAQABAD1AAAAigMAAAAA&#10;"/>
                      <v:rect id="Rectangle 324" o:spid="_x0000_s1035" style="position:absolute;left:16383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+VLEM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WARP8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5UsQxQAAANwAAAAPAAAAAAAAAAAAAAAAAJgCAABkcnMv&#10;ZG93bnJldi54bWxQSwUGAAAAAAQABAD1AAAAigMAAAAA&#10;"/>
                      <v:rect id="Rectangle 325" o:spid="_x0000_s1036" style="position:absolute;left:18669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nui8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WARP8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qe6LxQAAANwAAAAPAAAAAAAAAAAAAAAAAJgCAABkcnMv&#10;ZG93bnJldi54bWxQSwUGAAAAAAQABAD1AAAAigMAAAAA&#10;"/>
                      <w10:wrap type="square" anchory="page"/>
                    </v:group>
                  </w:pict>
                </mc:Fallback>
              </mc:AlternateContent>
            </w:r>
          </w:p>
        </w:tc>
      </w:tr>
    </w:tbl>
    <w:p w14:paraId="4CC75221" w14:textId="77777777" w:rsidR="00DF70C8" w:rsidRDefault="00DF70C8">
      <w:pPr>
        <w:rPr>
          <w:rFonts w:asciiTheme="minorHAnsi" w:hAnsiTheme="minorHAnsi"/>
          <w:b/>
          <w:sz w:val="24"/>
          <w:szCs w:val="24"/>
        </w:rPr>
      </w:pPr>
    </w:p>
    <w:p w14:paraId="686DE8BA" w14:textId="229FFEBC" w:rsidR="00DF70C8" w:rsidRDefault="00DF70C8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tbl>
      <w:tblPr>
        <w:tblStyle w:val="TableGrid"/>
        <w:tblW w:w="107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DF70C8" w14:paraId="617EC557" w14:textId="77777777" w:rsidTr="003A627F">
        <w:tc>
          <w:tcPr>
            <w:tcW w:w="2395" w:type="dxa"/>
          </w:tcPr>
          <w:p w14:paraId="495820BA" w14:textId="7FFB5048" w:rsidR="00DF70C8" w:rsidRDefault="00DF70C8" w:rsidP="003A62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54EC512B" w14:textId="46DFA339" w:rsidR="00DF70C8" w:rsidRPr="00144499" w:rsidRDefault="00141A39" w:rsidP="00144499">
            <w:pPr>
              <w:ind w:left="-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42AB3"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24826E4A" wp14:editId="2B9748F6">
                      <wp:simplePos x="0" y="0"/>
                      <wp:positionH relativeFrom="page">
                        <wp:posOffset>-1520825</wp:posOffset>
                      </wp:positionH>
                      <wp:positionV relativeFrom="paragraph">
                        <wp:posOffset>224460</wp:posOffset>
                      </wp:positionV>
                      <wp:extent cx="6924675" cy="760020"/>
                      <wp:effectExtent l="0" t="0" r="28575" b="21590"/>
                      <wp:wrapNone/>
                      <wp:docPr id="209" name="Text Box 2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924675" cy="7600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A63A01" w14:textId="3E090BC3" w:rsidR="00936B34" w:rsidRDefault="00936B34" w:rsidP="00342AB3">
                                  <w:pPr>
                                    <w:ind w:left="2880" w:firstLine="720"/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>Screening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 w:rsidR="00C00C6D">
                                    <w:rPr>
                                      <w:noProof/>
                                      <w:lang w:eastAsia="en-GB"/>
                                    </w:rPr>
                                    <w:drawing>
                                      <wp:inline distT="0" distB="0" distL="0" distR="0" wp14:anchorId="0A140678" wp14:editId="3D48E516">
                                        <wp:extent cx="1891665" cy="216535"/>
                                        <wp:effectExtent l="0" t="0" r="0" b="0"/>
                                        <wp:docPr id="147" name="Picture 14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323" name="Picture 2323"/>
                                                <pic:cNvPicPr/>
                                              </pic:nvPicPr>
                                              <pic:blipFill rotWithShape="1">
                                                <a:blip r:embed="rId1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 l="166" t="1429" b="-1"/>
                                                <a:stretch/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891665" cy="2165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  <a:extLst>
                                                  <a:ext uri="{53640926-AAD7-44D8-BBD7-CCE9431645EC}">
                                                    <a14:shadowObscured xmlns:a14="http://schemas.microsoft.com/office/drawing/2010/main"/>
                                                  </a:ext>
                                                </a:extLst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  <w:p w14:paraId="420C192C" w14:textId="32FA16A2" w:rsidR="00936B34" w:rsidRPr="00634521" w:rsidRDefault="00936B34" w:rsidP="00342AB3">
                                  <w:pPr>
                                    <w:ind w:left="720"/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>Study Number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</w:t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0D19254" wp14:editId="22E76048">
                                        <wp:extent cx="885825" cy="219075"/>
                                        <wp:effectExtent l="0" t="0" r="9525" b="9525"/>
                                        <wp:docPr id="186" name="Picture 18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42AB3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16573BD" wp14:editId="4C15DB5F">
                                        <wp:extent cx="885825" cy="219075"/>
                                        <wp:effectExtent l="0" t="0" r="9525" b="9525"/>
                                        <wp:docPr id="188" name="Picture 18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26E4A" id="Text Box 209" o:spid="_x0000_s1046" type="#_x0000_t202" style="position:absolute;left:0;text-align:left;margin-left:-119.75pt;margin-top:17.65pt;width:545.25pt;height:59.85pt;z-index:25173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" fillcolor="#e7e6e6 [3214]" strokeweight=".5pt">
                      <v:textbox>
                        <w:txbxContent>
                          <w:p w14:paraId="56A63A01" w14:textId="3E090BC3" w:rsidR="00936B34" w:rsidRDefault="00936B34" w:rsidP="00342AB3">
                            <w:pPr>
                              <w:ind w:left="2880" w:firstLine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>Screening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="00C00C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A140678" wp14:editId="3D48E516">
                                  <wp:extent cx="1891665" cy="216535"/>
                                  <wp:effectExtent l="0" t="0" r="0" b="0"/>
                                  <wp:docPr id="147" name="Picture 14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0C192C" w14:textId="32FA16A2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>Study Number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0D19254" wp14:editId="22E76048">
                                  <wp:extent cx="885825" cy="219075"/>
                                  <wp:effectExtent l="0" t="0" r="9525" b="9525"/>
                                  <wp:docPr id="186" name="Picture 1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42AB3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6573BD" wp14:editId="4C15DB5F">
                                  <wp:extent cx="885825" cy="219075"/>
                                  <wp:effectExtent l="0" t="0" r="9525" b="9525"/>
                                  <wp:docPr id="188" name="Picture 1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79714A">
              <w:rPr>
                <w:rFonts w:asciiTheme="minorHAnsi" w:hAnsiTheme="minorHAnsi" w:cs="Arial"/>
                <w:b/>
                <w:sz w:val="28"/>
                <w:szCs w:val="28"/>
              </w:rPr>
              <w:t>Section 1</w:t>
            </w:r>
            <w:r w:rsidR="00144499">
              <w:rPr>
                <w:rFonts w:asciiTheme="minorHAnsi" w:hAnsiTheme="minorHAnsi" w:cs="Arial"/>
                <w:b/>
                <w:sz w:val="28"/>
                <w:szCs w:val="28"/>
              </w:rPr>
              <w:t xml:space="preserve"> - </w:t>
            </w:r>
            <w:r w:rsidR="004E6248">
              <w:rPr>
                <w:rFonts w:asciiTheme="minorHAnsi" w:hAnsiTheme="minorHAnsi" w:cs="Arial"/>
                <w:b/>
                <w:sz w:val="28"/>
                <w:szCs w:val="28"/>
              </w:rPr>
              <w:t>Eligibility</w:t>
            </w:r>
          </w:p>
          <w:p w14:paraId="08F2B10C" w14:textId="58D6F0B5" w:rsidR="00DF70C8" w:rsidRDefault="00DF70C8" w:rsidP="003A627F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57658C58" w14:textId="48DD411F" w:rsidR="00DF70C8" w:rsidRDefault="00485186" w:rsidP="00DF70C8">
      <w:pPr>
        <w:pStyle w:val="Head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78208" behindDoc="0" locked="0" layoutInCell="1" allowOverlap="1" wp14:anchorId="68947308" wp14:editId="32123559">
            <wp:simplePos x="0" y="0"/>
            <wp:positionH relativeFrom="column">
              <wp:posOffset>4633595</wp:posOffset>
            </wp:positionH>
            <wp:positionV relativeFrom="paragraph">
              <wp:posOffset>-130658</wp:posOffset>
            </wp:positionV>
            <wp:extent cx="1891665" cy="216535"/>
            <wp:effectExtent l="0" t="0" r="0" b="0"/>
            <wp:wrapNone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1665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E14F1C" w14:textId="77777777" w:rsidR="004F58AE" w:rsidRPr="00D31CF2" w:rsidRDefault="004F58AE" w:rsidP="004F58AE">
      <w:pPr>
        <w:spacing w:after="0" w:line="240" w:lineRule="auto"/>
        <w:jc w:val="center"/>
        <w:rPr>
          <w:rFonts w:asciiTheme="minorHAnsi" w:hAnsiTheme="minorHAnsi" w:cs="Arial"/>
          <w:b/>
          <w:sz w:val="4"/>
          <w:szCs w:val="4"/>
        </w:rPr>
      </w:pPr>
    </w:p>
    <w:p w14:paraId="76ABAEC2" w14:textId="0C21B742" w:rsidR="00634521" w:rsidRDefault="00634521" w:rsidP="00F511BB">
      <w:pPr>
        <w:pStyle w:val="Header"/>
        <w:rPr>
          <w:sz w:val="36"/>
          <w:szCs w:val="36"/>
        </w:rPr>
      </w:pPr>
    </w:p>
    <w:p w14:paraId="342381DE" w14:textId="77777777" w:rsidR="00141A39" w:rsidRPr="009C45C5" w:rsidRDefault="00141A39" w:rsidP="00F511BB">
      <w:pPr>
        <w:pStyle w:val="Header"/>
        <w:rPr>
          <w:sz w:val="16"/>
          <w:szCs w:val="16"/>
        </w:rPr>
      </w:pPr>
    </w:p>
    <w:tbl>
      <w:tblPr>
        <w:tblStyle w:val="TableGrid"/>
        <w:tblW w:w="1078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00"/>
        <w:gridCol w:w="854"/>
        <w:gridCol w:w="707"/>
        <w:gridCol w:w="856"/>
        <w:gridCol w:w="567"/>
      </w:tblGrid>
      <w:tr w:rsidR="006B514A" w:rsidRPr="000B43B8" w14:paraId="6D4CA077" w14:textId="77777777" w:rsidTr="00CC1B93"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014E972" w14:textId="3218543B" w:rsidR="006B514A" w:rsidRPr="000B43B8" w:rsidRDefault="000705D2" w:rsidP="00CC1B93">
            <w:pPr>
              <w:spacing w:before="20" w:after="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2</w:t>
            </w:r>
            <w:r w:rsidR="0014449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a</w:t>
            </w:r>
            <w:r w:rsidR="006B514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. </w:t>
            </w:r>
            <w:r w:rsidR="006B514A" w:rsidRPr="00B5232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Trial inclusion criteria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N.B.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All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boxes must be ticked ‘</w:t>
            </w:r>
            <w:r w:rsidR="006B514A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YES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>’ before proceeding to randomise</w:t>
            </w:r>
          </w:p>
        </w:tc>
      </w:tr>
      <w:tr w:rsidR="006B514A" w:rsidRPr="00BC5A0C" w14:paraId="582B1751" w14:textId="77777777" w:rsidTr="00CC1B93">
        <w:tc>
          <w:tcPr>
            <w:tcW w:w="3616" w:type="pct"/>
          </w:tcPr>
          <w:p w14:paraId="2FB4DE5B" w14:textId="2B180DF4" w:rsidR="006B514A" w:rsidRPr="00A762CA" w:rsidRDefault="006B514A" w:rsidP="00357026">
            <w:pPr>
              <w:pStyle w:val="ListParagraph"/>
              <w:numPr>
                <w:ilvl w:val="0"/>
                <w:numId w:val="19"/>
              </w:numPr>
              <w:spacing w:before="40" w:after="40"/>
              <w:jc w:val="both"/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</w:pP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Woman </w:t>
            </w:r>
            <w:r w:rsidR="00357026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aged</w:t>
            </w:r>
            <w:r w:rsidR="00357026"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18</w:t>
            </w:r>
            <w:r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 xml:space="preserve"> </w:t>
            </w:r>
            <w:r w:rsidRPr="00A762CA">
              <w:rPr>
                <w:rFonts w:asciiTheme="minorHAnsi" w:hAnsiTheme="minorHAnsi" w:cs="Arial"/>
                <w:bCs/>
                <w:spacing w:val="-2"/>
                <w:sz w:val="24"/>
                <w:szCs w:val="24"/>
              </w:rPr>
              <w:t>years or over</w:t>
            </w:r>
          </w:p>
        </w:tc>
        <w:tc>
          <w:tcPr>
            <w:tcW w:w="396" w:type="pct"/>
            <w:vAlign w:val="center"/>
          </w:tcPr>
          <w:p w14:paraId="48C31CE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0038AD94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967AA36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shd w:val="pct20" w:color="auto" w:fill="auto"/>
          </w:tcPr>
          <w:p w14:paraId="38F989E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54359B06" w14:textId="77777777" w:rsidTr="00CC1B93">
        <w:tc>
          <w:tcPr>
            <w:tcW w:w="3616" w:type="pct"/>
          </w:tcPr>
          <w:p w14:paraId="082A72A5" w14:textId="77777777" w:rsidR="006B514A" w:rsidRPr="00A762CA" w:rsidRDefault="006B514A" w:rsidP="00CC1B93">
            <w:pPr>
              <w:pStyle w:val="ListParagraph"/>
              <w:numPr>
                <w:ilvl w:val="0"/>
                <w:numId w:val="19"/>
              </w:num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Woman with a fetus 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>above 90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th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customised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estimated fetal weight 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>centile on ultrasound scan at 35</w:t>
            </w:r>
            <w:r w:rsidRPr="0075483A">
              <w:rPr>
                <w:rFonts w:asciiTheme="minorHAnsi" w:hAnsiTheme="minorHAnsi"/>
                <w:sz w:val="24"/>
                <w:szCs w:val="24"/>
                <w:vertAlign w:val="superscript"/>
              </w:rPr>
              <w:t>+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0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to 38</w:t>
            </w:r>
            <w:r w:rsidRPr="0075483A">
              <w:rPr>
                <w:rFonts w:asciiTheme="minorHAnsi" w:hAnsiTheme="minorHAnsi"/>
                <w:sz w:val="24"/>
                <w:szCs w:val="24"/>
                <w:vertAlign w:val="superscript"/>
              </w:rPr>
              <w:t>+</w:t>
            </w:r>
            <w:r w:rsidRPr="00D35753">
              <w:rPr>
                <w:rFonts w:asciiTheme="minorHAnsi" w:hAnsiTheme="minorHAnsi"/>
                <w:sz w:val="24"/>
                <w:szCs w:val="24"/>
                <w:vertAlign w:val="superscript"/>
              </w:rPr>
              <w:t>0</w:t>
            </w:r>
            <w:r w:rsidRPr="00A762CA">
              <w:rPr>
                <w:rFonts w:asciiTheme="minorHAnsi" w:hAnsiTheme="minorHAnsi"/>
                <w:sz w:val="24"/>
                <w:szCs w:val="24"/>
              </w:rPr>
              <w:t xml:space="preserve"> weeks gestation</w:t>
            </w:r>
          </w:p>
        </w:tc>
        <w:tc>
          <w:tcPr>
            <w:tcW w:w="396" w:type="pct"/>
            <w:vAlign w:val="center"/>
          </w:tcPr>
          <w:p w14:paraId="5F7CCCD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51CBA7C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0CF05C4E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shd w:val="pct20" w:color="auto" w:fill="auto"/>
          </w:tcPr>
          <w:p w14:paraId="7C11DC19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55EB6AB" w14:textId="77777777" w:rsidTr="00CC1B93">
        <w:tc>
          <w:tcPr>
            <w:tcW w:w="3616" w:type="pct"/>
          </w:tcPr>
          <w:p w14:paraId="27891D68" w14:textId="77777777" w:rsidR="006B514A" w:rsidRPr="00A762CA" w:rsidRDefault="006B514A" w:rsidP="00CC1B93">
            <w:pPr>
              <w:pStyle w:val="ListParagraph"/>
              <w:numPr>
                <w:ilvl w:val="0"/>
                <w:numId w:val="19"/>
              </w:numPr>
              <w:spacing w:before="40" w:after="40"/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Cephalic presentation</w:t>
            </w:r>
          </w:p>
        </w:tc>
        <w:tc>
          <w:tcPr>
            <w:tcW w:w="396" w:type="pct"/>
            <w:vAlign w:val="center"/>
          </w:tcPr>
          <w:p w14:paraId="5239EBA8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131273C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5F195A1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263" w:type="pct"/>
            <w:shd w:val="pct20" w:color="auto" w:fill="auto"/>
          </w:tcPr>
          <w:p w14:paraId="60061BA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873C7D" w14:paraId="7F12A50C" w14:textId="77777777" w:rsidTr="00CC1B93">
        <w:tc>
          <w:tcPr>
            <w:tcW w:w="5000" w:type="pct"/>
            <w:gridSpan w:val="5"/>
            <w:shd w:val="clear" w:color="auto" w:fill="F2F2F2" w:themeFill="background1" w:themeFillShade="F2"/>
            <w:vAlign w:val="center"/>
          </w:tcPr>
          <w:p w14:paraId="7D92AD63" w14:textId="205CBB9D" w:rsidR="006B514A" w:rsidRPr="00873C7D" w:rsidRDefault="000705D2" w:rsidP="00CC1B93">
            <w:pPr>
              <w:spacing w:before="20" w:after="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>2</w:t>
            </w:r>
            <w:r w:rsidR="00144499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b</w:t>
            </w:r>
            <w:r w:rsidR="006B514A"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. </w:t>
            </w:r>
            <w:r w:rsidR="006B514A" w:rsidRPr="00B52326">
              <w:rPr>
                <w:rFonts w:asciiTheme="minorHAnsi" w:hAnsiTheme="minorHAnsi" w:cs="Arial"/>
                <w:b/>
                <w:bCs/>
                <w:sz w:val="28"/>
                <w:szCs w:val="28"/>
              </w:rPr>
              <w:t>Trial exclusion criteria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 xml:space="preserve"> N.B.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All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 xml:space="preserve"> boxes must be ticked ‘</w:t>
            </w:r>
            <w:r w:rsidR="006B514A" w:rsidRPr="00873C7D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No</w:t>
            </w:r>
            <w:r w:rsidR="006B514A" w:rsidRPr="00873C7D">
              <w:rPr>
                <w:rFonts w:asciiTheme="minorHAnsi" w:hAnsiTheme="minorHAnsi" w:cs="Arial"/>
                <w:bCs/>
                <w:sz w:val="24"/>
                <w:szCs w:val="24"/>
              </w:rPr>
              <w:t>’ before proceeding to randomise</w:t>
            </w:r>
          </w:p>
        </w:tc>
      </w:tr>
      <w:tr w:rsidR="006B514A" w:rsidRPr="00BC5A0C" w14:paraId="26FF95F7" w14:textId="77777777" w:rsidTr="00CC1B93">
        <w:tc>
          <w:tcPr>
            <w:tcW w:w="3616" w:type="pct"/>
            <w:vAlign w:val="center"/>
          </w:tcPr>
          <w:p w14:paraId="0952C7C1" w14:textId="63D869D9" w:rsidR="006B514A" w:rsidRPr="005A3799" w:rsidRDefault="007F4B3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M</w:t>
            </w:r>
            <w:r w:rsidR="006B514A"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ultiple pregnancy</w:t>
            </w:r>
          </w:p>
        </w:tc>
        <w:tc>
          <w:tcPr>
            <w:tcW w:w="396" w:type="pct"/>
            <w:vAlign w:val="center"/>
          </w:tcPr>
          <w:p w14:paraId="47C5FD79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1199D3F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56474E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09E4BBA6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7BB17551" w14:textId="77777777" w:rsidTr="00CC1B93">
        <w:tc>
          <w:tcPr>
            <w:tcW w:w="3616" w:type="pct"/>
            <w:vAlign w:val="center"/>
          </w:tcPr>
          <w:p w14:paraId="3628E339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Breech or transverse lie presentation</w:t>
            </w:r>
          </w:p>
        </w:tc>
        <w:tc>
          <w:tcPr>
            <w:tcW w:w="396" w:type="pct"/>
            <w:vAlign w:val="center"/>
          </w:tcPr>
          <w:p w14:paraId="59A1C7E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2E7F3D6A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6263EA7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2E25D036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3FF23A7" w14:textId="77777777" w:rsidTr="00CC1B93">
        <w:tc>
          <w:tcPr>
            <w:tcW w:w="3616" w:type="pct"/>
            <w:vAlign w:val="center"/>
          </w:tcPr>
          <w:p w14:paraId="61EE8C20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Induction of labour contra-indicated</w:t>
            </w:r>
          </w:p>
        </w:tc>
        <w:tc>
          <w:tcPr>
            <w:tcW w:w="396" w:type="pct"/>
            <w:vAlign w:val="center"/>
          </w:tcPr>
          <w:p w14:paraId="17829074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06EC6A0A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6ACC871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1D92637B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71D6C2BE" w14:textId="77777777" w:rsidTr="00CC1B93">
        <w:tc>
          <w:tcPr>
            <w:tcW w:w="3616" w:type="pct"/>
            <w:vAlign w:val="center"/>
          </w:tcPr>
          <w:p w14:paraId="3E077976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Fetus with known serious abnormality</w:t>
            </w:r>
          </w:p>
        </w:tc>
        <w:tc>
          <w:tcPr>
            <w:tcW w:w="396" w:type="pct"/>
            <w:vAlign w:val="center"/>
          </w:tcPr>
          <w:p w14:paraId="3FCB7BC2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7C579DC9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84D1FD4" w14:textId="77777777" w:rsidR="006B514A" w:rsidRPr="00BC5A0C" w:rsidRDefault="006B514A" w:rsidP="00CC1B93">
            <w:pPr>
              <w:spacing w:before="40" w:after="40"/>
              <w:ind w:left="1440" w:hanging="14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51CAF2F0" w14:textId="77777777" w:rsidR="006B514A" w:rsidRPr="00BC5A0C" w:rsidRDefault="006B514A" w:rsidP="00CC1B93">
            <w:pPr>
              <w:spacing w:before="40" w:after="40"/>
              <w:ind w:left="1440" w:hanging="14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0C5E2336" w14:textId="77777777" w:rsidTr="00CC1B93">
        <w:tc>
          <w:tcPr>
            <w:tcW w:w="3616" w:type="pct"/>
            <w:vAlign w:val="center"/>
          </w:tcPr>
          <w:p w14:paraId="56F9DFE5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Home birth or elective caesarean section already planned</w:t>
            </w:r>
          </w:p>
        </w:tc>
        <w:tc>
          <w:tcPr>
            <w:tcW w:w="396" w:type="pct"/>
            <w:vAlign w:val="center"/>
          </w:tcPr>
          <w:p w14:paraId="4B0F2B2F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1FF87F7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B3FE15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7CB37A0C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215D0CB" w14:textId="77777777" w:rsidTr="00CC1B93">
        <w:tc>
          <w:tcPr>
            <w:tcW w:w="3616" w:type="pct"/>
            <w:vAlign w:val="center"/>
          </w:tcPr>
          <w:p w14:paraId="1279840B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Caesarean section or induction indicated due to health conditions such as cardiac disease, epilepsy, or hypertensive disorders</w:t>
            </w:r>
          </w:p>
        </w:tc>
        <w:tc>
          <w:tcPr>
            <w:tcW w:w="396" w:type="pct"/>
            <w:vAlign w:val="center"/>
          </w:tcPr>
          <w:p w14:paraId="5ACB610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47562AE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4FB7AB5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54350BE2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0AC1AB26" w14:textId="77777777" w:rsidTr="00CC1B93">
        <w:tc>
          <w:tcPr>
            <w:tcW w:w="3616" w:type="pct"/>
            <w:vAlign w:val="center"/>
          </w:tcPr>
          <w:p w14:paraId="69F7C09A" w14:textId="5F00D2A1" w:rsidR="006B514A" w:rsidRPr="005A3799" w:rsidRDefault="006B514A" w:rsidP="00E85209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Woman taking medication and</w:t>
            </w:r>
            <w:r w:rsidR="009D19BD">
              <w:rPr>
                <w:rFonts w:asciiTheme="minorHAnsi" w:hAnsiTheme="minorHAnsi" w:cs="Arial"/>
                <w:sz w:val="24"/>
                <w:szCs w:val="24"/>
                <w:lang w:val="en-US"/>
              </w:rPr>
              <w:t>/or</w:t>
            </w: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 xml:space="preserve"> insulin therapy for diabetes or gestational diabetes</w:t>
            </w:r>
          </w:p>
        </w:tc>
        <w:tc>
          <w:tcPr>
            <w:tcW w:w="396" w:type="pct"/>
            <w:vAlign w:val="center"/>
          </w:tcPr>
          <w:p w14:paraId="60A4D16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2E012C43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7E0BDEC0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286D78D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6DA2338" w14:textId="77777777" w:rsidTr="00CC1B93">
        <w:tc>
          <w:tcPr>
            <w:tcW w:w="3616" w:type="pct"/>
            <w:vAlign w:val="center"/>
          </w:tcPr>
          <w:p w14:paraId="42CF7884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Current diagnosis of major psychiatric disorder requiring antipsychotic medication</w:t>
            </w:r>
          </w:p>
        </w:tc>
        <w:tc>
          <w:tcPr>
            <w:tcW w:w="396" w:type="pct"/>
            <w:vAlign w:val="center"/>
          </w:tcPr>
          <w:p w14:paraId="2C4F4422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77F5A09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251DE12D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065430A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74357DF" w14:textId="77777777" w:rsidTr="00CC1B93">
        <w:tc>
          <w:tcPr>
            <w:tcW w:w="3616" w:type="pct"/>
            <w:vAlign w:val="center"/>
          </w:tcPr>
          <w:p w14:paraId="598604EB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Woman unable to give informed consent e.g. learning or communication difficulties that prevent understanding of the information provided</w:t>
            </w:r>
          </w:p>
        </w:tc>
        <w:tc>
          <w:tcPr>
            <w:tcW w:w="396" w:type="pct"/>
            <w:vAlign w:val="center"/>
          </w:tcPr>
          <w:p w14:paraId="05778297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54D99ED1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BAE881A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31A80E8F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642604C5" w14:textId="77777777" w:rsidTr="00CC1B93">
        <w:tc>
          <w:tcPr>
            <w:tcW w:w="3616" w:type="pct"/>
            <w:vAlign w:val="center"/>
          </w:tcPr>
          <w:p w14:paraId="0D8ECA46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Prisoner</w:t>
            </w:r>
          </w:p>
        </w:tc>
        <w:tc>
          <w:tcPr>
            <w:tcW w:w="396" w:type="pct"/>
            <w:vAlign w:val="center"/>
          </w:tcPr>
          <w:p w14:paraId="39F2A51D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2CB5208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3BADB076" w14:textId="77777777" w:rsidR="006B514A" w:rsidRPr="00BC5A0C" w:rsidRDefault="006B514A" w:rsidP="00CC1B9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11577B68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857AA61" w14:textId="77777777" w:rsidTr="00CC1B93">
        <w:tc>
          <w:tcPr>
            <w:tcW w:w="3616" w:type="pct"/>
            <w:vAlign w:val="center"/>
          </w:tcPr>
          <w:p w14:paraId="2191D80E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Previous stillbirth</w:t>
            </w:r>
          </w:p>
        </w:tc>
        <w:tc>
          <w:tcPr>
            <w:tcW w:w="396" w:type="pct"/>
            <w:vAlign w:val="center"/>
          </w:tcPr>
          <w:p w14:paraId="731A466F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520CF6C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6630947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3067C75B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B514A" w:rsidRPr="00BC5A0C" w14:paraId="16AB010E" w14:textId="77777777" w:rsidTr="00CC1B93">
        <w:tc>
          <w:tcPr>
            <w:tcW w:w="3616" w:type="pct"/>
            <w:vAlign w:val="center"/>
          </w:tcPr>
          <w:p w14:paraId="7630072E" w14:textId="77777777" w:rsidR="006B514A" w:rsidRPr="005A3799" w:rsidRDefault="006B514A" w:rsidP="00CC1B93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 w:rsidRPr="005A3799">
              <w:rPr>
                <w:rFonts w:asciiTheme="minorHAnsi" w:hAnsiTheme="minorHAnsi" w:cs="Arial"/>
                <w:sz w:val="24"/>
                <w:szCs w:val="24"/>
                <w:lang w:val="en-US"/>
              </w:rPr>
              <w:t>Previous neonatal death (up to 28 days after birth)</w:t>
            </w:r>
          </w:p>
        </w:tc>
        <w:tc>
          <w:tcPr>
            <w:tcW w:w="396" w:type="pct"/>
            <w:vAlign w:val="center"/>
          </w:tcPr>
          <w:p w14:paraId="2B90558A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5B2E6347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1DA373F6" w14:textId="77777777" w:rsidR="006B514A" w:rsidRDefault="006B514A" w:rsidP="00CC1B93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22A45DB0" w14:textId="77777777" w:rsidR="006B514A" w:rsidRPr="00BC5A0C" w:rsidRDefault="006B514A" w:rsidP="00CC1B93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D19BD" w:rsidRPr="00BC5A0C" w14:paraId="588AC798" w14:textId="77777777" w:rsidTr="00CC1B93">
        <w:tc>
          <w:tcPr>
            <w:tcW w:w="3616" w:type="pct"/>
            <w:vAlign w:val="center"/>
          </w:tcPr>
          <w:p w14:paraId="660E4FB2" w14:textId="220AE224" w:rsidR="009D19BD" w:rsidRPr="005A3799" w:rsidRDefault="009D19BD" w:rsidP="009D19BD">
            <w:pPr>
              <w:pStyle w:val="ListParagraph"/>
              <w:numPr>
                <w:ilvl w:val="0"/>
                <w:numId w:val="20"/>
              </w:numPr>
              <w:spacing w:before="40" w:after="40"/>
              <w:rPr>
                <w:rFonts w:asciiTheme="minorHAnsi" w:hAnsiTheme="minorHAnsi" w:cs="Arial"/>
                <w:sz w:val="24"/>
                <w:szCs w:val="24"/>
                <w:lang w:val="en-US"/>
              </w:rPr>
            </w:pPr>
            <w:r>
              <w:rPr>
                <w:rFonts w:asciiTheme="minorHAnsi" w:hAnsiTheme="minorHAnsi" w:cs="Arial"/>
                <w:sz w:val="24"/>
                <w:szCs w:val="24"/>
                <w:lang w:val="en-US"/>
              </w:rPr>
              <w:t>Current intrauterine fetal death</w:t>
            </w:r>
          </w:p>
        </w:tc>
        <w:tc>
          <w:tcPr>
            <w:tcW w:w="396" w:type="pct"/>
            <w:vAlign w:val="center"/>
          </w:tcPr>
          <w:p w14:paraId="4E14402C" w14:textId="7D5CA168" w:rsidR="009D19BD" w:rsidRDefault="009D19BD" w:rsidP="009D19BD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No</w:t>
            </w:r>
            <w:r w:rsidRPr="00BC5A0C">
              <w:rPr>
                <w:rFonts w:asciiTheme="minorHAnsi" w:hAnsiTheme="minorHAnsi" w:cs="Arial"/>
                <w:sz w:val="24"/>
                <w:szCs w:val="24"/>
              </w:rPr>
              <w:t xml:space="preserve"> </w:t>
            </w:r>
          </w:p>
        </w:tc>
        <w:tc>
          <w:tcPr>
            <w:tcW w:w="328" w:type="pct"/>
          </w:tcPr>
          <w:p w14:paraId="79EEB006" w14:textId="77777777" w:rsidR="009D19BD" w:rsidRPr="00BC5A0C" w:rsidRDefault="009D19BD" w:rsidP="009D19BD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397" w:type="pct"/>
            <w:vAlign w:val="center"/>
          </w:tcPr>
          <w:p w14:paraId="54E3C06D" w14:textId="65A91155" w:rsidR="009D19BD" w:rsidRDefault="009D19BD" w:rsidP="009D19BD">
            <w:pPr>
              <w:spacing w:before="40" w:after="40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Yes</w:t>
            </w:r>
          </w:p>
        </w:tc>
        <w:tc>
          <w:tcPr>
            <w:tcW w:w="263" w:type="pct"/>
            <w:shd w:val="pct20" w:color="auto" w:fill="auto"/>
          </w:tcPr>
          <w:p w14:paraId="405A0551" w14:textId="77777777" w:rsidR="009D19BD" w:rsidRPr="00BC5A0C" w:rsidRDefault="009D19BD" w:rsidP="009D19BD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B5E7429" w14:textId="77777777" w:rsidR="0079714A" w:rsidRDefault="0079714A">
      <w:pPr>
        <w:rPr>
          <w:sz w:val="36"/>
          <w:szCs w:val="36"/>
        </w:rPr>
      </w:pPr>
    </w:p>
    <w:tbl>
      <w:tblPr>
        <w:tblStyle w:val="TableGrid"/>
        <w:tblW w:w="10772" w:type="dxa"/>
        <w:tblInd w:w="-5" w:type="dxa"/>
        <w:tblLook w:val="04A0" w:firstRow="1" w:lastRow="0" w:firstColumn="1" w:lastColumn="0" w:noHBand="0" w:noVBand="1"/>
      </w:tblPr>
      <w:tblGrid>
        <w:gridCol w:w="5203"/>
        <w:gridCol w:w="5569"/>
      </w:tblGrid>
      <w:tr w:rsidR="0079714A" w14:paraId="51CE3842" w14:textId="77777777" w:rsidTr="005F285C">
        <w:tc>
          <w:tcPr>
            <w:tcW w:w="5203" w:type="dxa"/>
          </w:tcPr>
          <w:p w14:paraId="1781F89E" w14:textId="57FE22D8" w:rsidR="0079714A" w:rsidRDefault="0079714A" w:rsidP="003D75E4">
            <w:pPr>
              <w:rPr>
                <w:rFonts w:asciiTheme="majorHAnsi" w:hAnsiTheme="majorHAnsi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 xml:space="preserve">Name of </w:t>
            </w:r>
            <w:r w:rsidR="00047322">
              <w:rPr>
                <w:rFonts w:asciiTheme="minorHAnsi" w:hAnsiTheme="minorHAnsi"/>
                <w:sz w:val="24"/>
                <w:szCs w:val="24"/>
              </w:rPr>
              <w:t>d</w:t>
            </w:r>
            <w:r w:rsidR="006F1743">
              <w:rPr>
                <w:rFonts w:asciiTheme="minorHAnsi" w:hAnsiTheme="minorHAnsi"/>
                <w:sz w:val="24"/>
                <w:szCs w:val="24"/>
              </w:rPr>
              <w:t>octor</w:t>
            </w:r>
            <w:r w:rsidR="006F1743" w:rsidRPr="00A762C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3D75E4">
              <w:rPr>
                <w:rFonts w:asciiTheme="minorHAnsi" w:hAnsiTheme="minorHAnsi"/>
                <w:sz w:val="24"/>
                <w:szCs w:val="24"/>
              </w:rPr>
              <w:t xml:space="preserve">confirming </w:t>
            </w:r>
            <w:r>
              <w:rPr>
                <w:rFonts w:asciiTheme="minorHAnsi" w:hAnsiTheme="minorHAnsi"/>
                <w:sz w:val="24"/>
                <w:szCs w:val="24"/>
              </w:rPr>
              <w:t>eligibi</w:t>
            </w:r>
            <w:r w:rsidR="003E7451">
              <w:rPr>
                <w:rFonts w:asciiTheme="minorHAnsi" w:hAnsiTheme="minorHAnsi"/>
                <w:sz w:val="24"/>
                <w:szCs w:val="24"/>
              </w:rPr>
              <w:t>lity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(print name)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  <w:r w:rsidR="00FE03D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5569" w:type="dxa"/>
          </w:tcPr>
          <w:p w14:paraId="702B8D07" w14:textId="77777777" w:rsidR="0079714A" w:rsidRDefault="0079714A" w:rsidP="005F285C">
            <w:pPr>
              <w:rPr>
                <w:rFonts w:asciiTheme="majorHAnsi" w:hAnsiTheme="majorHAnsi"/>
              </w:rPr>
            </w:pPr>
          </w:p>
        </w:tc>
      </w:tr>
      <w:tr w:rsidR="0079714A" w14:paraId="4165BA28" w14:textId="77777777" w:rsidTr="005F285C">
        <w:tc>
          <w:tcPr>
            <w:tcW w:w="5203" w:type="dxa"/>
          </w:tcPr>
          <w:p w14:paraId="5CED8FAD" w14:textId="48614E1A" w:rsidR="0079714A" w:rsidRDefault="0079714A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A762CA">
              <w:rPr>
                <w:rFonts w:asciiTheme="minorHAnsi" w:hAnsiTheme="minorHAnsi"/>
                <w:sz w:val="24"/>
                <w:szCs w:val="24"/>
              </w:rPr>
              <w:t>Signatur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 of </w:t>
            </w:r>
            <w:r w:rsidR="00047322">
              <w:rPr>
                <w:rFonts w:asciiTheme="minorHAnsi" w:hAnsiTheme="minorHAnsi"/>
                <w:sz w:val="24"/>
                <w:szCs w:val="24"/>
              </w:rPr>
              <w:t>d</w:t>
            </w:r>
            <w:r w:rsidR="006F1743">
              <w:rPr>
                <w:rFonts w:asciiTheme="minorHAnsi" w:hAnsiTheme="minorHAnsi"/>
                <w:sz w:val="24"/>
                <w:szCs w:val="24"/>
              </w:rPr>
              <w:t xml:space="preserve">octor </w:t>
            </w:r>
            <w:r w:rsidR="003D75E4">
              <w:rPr>
                <w:rFonts w:asciiTheme="minorHAnsi" w:hAnsiTheme="minorHAnsi"/>
                <w:sz w:val="24"/>
                <w:szCs w:val="24"/>
              </w:rPr>
              <w:t xml:space="preserve">confirming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eligibility </w:t>
            </w:r>
          </w:p>
          <w:p w14:paraId="1548BE65" w14:textId="02143979" w:rsidR="0079714A" w:rsidRDefault="0079714A" w:rsidP="005F285C">
            <w:pPr>
              <w:rPr>
                <w:rFonts w:asciiTheme="majorHAnsi" w:hAnsiTheme="majorHAnsi"/>
              </w:rPr>
            </w:pPr>
          </w:p>
        </w:tc>
        <w:tc>
          <w:tcPr>
            <w:tcW w:w="5569" w:type="dxa"/>
            <w:vAlign w:val="bottom"/>
          </w:tcPr>
          <w:p w14:paraId="22BCD5E0" w14:textId="77777777" w:rsidR="0079714A" w:rsidRDefault="0079714A" w:rsidP="005F285C">
            <w:pPr>
              <w:rPr>
                <w:rFonts w:asciiTheme="majorHAnsi" w:hAnsiTheme="majorHAnsi"/>
              </w:rPr>
            </w:pPr>
          </w:p>
        </w:tc>
      </w:tr>
      <w:tr w:rsidR="0079714A" w14:paraId="41040E27" w14:textId="77777777" w:rsidTr="005F285C">
        <w:trPr>
          <w:trHeight w:val="646"/>
        </w:trPr>
        <w:tc>
          <w:tcPr>
            <w:tcW w:w="5203" w:type="dxa"/>
          </w:tcPr>
          <w:p w14:paraId="76A36AD1" w14:textId="77777777" w:rsidR="0079714A" w:rsidRDefault="0079714A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645CF68" w14:textId="77777777" w:rsidR="0079714A" w:rsidRPr="00A762CA" w:rsidRDefault="0079714A" w:rsidP="005F285C">
            <w:pPr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Signed</w:t>
            </w:r>
          </w:p>
        </w:tc>
        <w:tc>
          <w:tcPr>
            <w:tcW w:w="5569" w:type="dxa"/>
          </w:tcPr>
          <w:p w14:paraId="6F32AFCE" w14:textId="77777777" w:rsidR="0079714A" w:rsidRDefault="0079714A" w:rsidP="005F285C">
            <w:pPr>
              <w:rPr>
                <w:rFonts w:asciiTheme="majorHAnsi" w:hAnsiTheme="majorHAnsi"/>
              </w:rPr>
            </w:pPr>
          </w:p>
          <w:p w14:paraId="068F68C0" w14:textId="77777777" w:rsidR="0079714A" w:rsidRDefault="0079714A" w:rsidP="005F285C">
            <w:pPr>
              <w:rPr>
                <w:rFonts w:asciiTheme="majorHAnsi" w:hAnsiTheme="majorHAnsi"/>
              </w:rPr>
            </w:pPr>
          </w:p>
          <w:p w14:paraId="46B24B6A" w14:textId="77777777" w:rsidR="0079714A" w:rsidRPr="00477C82" w:rsidRDefault="0079714A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77C82">
              <w:rPr>
                <w:rFonts w:asciiTheme="minorHAnsi" w:hAnsiTheme="minorHAnsi"/>
                <w:sz w:val="24"/>
                <w:szCs w:val="24"/>
              </w:rPr>
              <w:t>dd/mm/yyyy</w:t>
            </w:r>
            <w:r w:rsidRPr="00477C82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29056" behindDoc="0" locked="0" layoutInCell="1" allowOverlap="1" wp14:anchorId="539FD68B" wp14:editId="6208262E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13335</wp:posOffset>
                      </wp:positionV>
                      <wp:extent cx="2085975" cy="228600"/>
                      <wp:effectExtent l="0" t="0" r="28575" b="19050"/>
                      <wp:wrapSquare wrapText="bothSides"/>
                      <wp:docPr id="395" name="Group 39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85975" cy="228600"/>
                                <a:chOff x="0" y="0"/>
                                <a:chExt cx="2085975" cy="228600"/>
                              </a:xfrm>
                            </wpg:grpSpPr>
                            <wps:wsp>
                              <wps:cNvPr id="403" name="Rectangle 4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4" name="Straight Arrow Connector 40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76250" y="19050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5" name="Straight Arrow Connector 40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95375" y="9525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6" name="Rectangle 4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7" name="Rectangle 4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5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8" name="Rectangle 4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19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9" name="Rectangle 4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20015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0" name="Rectangle 4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19225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1" name="Rectangle 4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83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2" name="Rectangle 4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6900" y="95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248B1F" id="Group 395" o:spid="_x0000_s1026" style="position:absolute;margin-left:-.6pt;margin-top:1.05pt;width:164.25pt;height:18pt;z-index:251629056;mso-position-vertical-relative:page;mso-width-relative:margin;mso-height-relative:margin" coordsize="20859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">
                      <v:rect id="Rectangle 403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NCYcQA&#10;AADcAAAADwAAAGRycy9kb3ducmV2LnhtbESPQWsCMRSE7wX/Q3iCt5pUS9HVKKIo9ajrxdtz89xd&#10;u3lZNlHX/vpGKHgcZuYbZjpvbSVu1PjSsYaPvgJBnDlTcq7hkK7fRyB8QDZYOSYND/Iwn3XeppgY&#10;d+cd3fYhFxHCPkENRQh1IqXPCrLo+64mjt7ZNRZDlE0uTYP3CLeVHCj1JS2WHBcKrGlZUPazv1oN&#10;p3JwwN9dulF2vB6GbZterseV1r1uu5iACNSGV/i//W00fKohPM/EI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QmHEAAAA3AAAAA8AAAAAAAAAAAAAAAAAmAIAAGRycy9k&#10;b3ducmV2LnhtbFBLBQYAAAAABAAEAPUAAACJAwAAAAA=&#10;"/>
                      <v:shape id="Straight Arrow Connector 404" o:spid="_x0000_s1028" type="#_x0000_t32" style="position:absolute;left:4762;top:190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NynL8QAAADcAAAADwAAAGRycy9kb3ducmV2LnhtbESPQYvCMBSE7wv+h/AEL4umFRGpRpGF&#10;hcXDgtqDx0fybIvNS02ytfvvNwuCx2FmvmE2u8G2oicfGscK8lkGglg703CloDx/TlcgQkQ22Dom&#10;Bb8UYLcdvW2wMO7BR+pPsRIJwqFABXWMXSFl0DVZDDPXESfv6rzFmKSvpPH4SHDbynmWLaXFhtNC&#10;jR191KRvpx+roDmU32X/fo9erw75xefhfGm1UpPxsF+DiDTEV/jZ/jIKFtkC/s+kIyC3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43KcvxAAAANwAAAAPAAAAAAAAAAAA&#10;AAAAAKECAABkcnMvZG93bnJldi54bWxQSwUGAAAAAAQABAD5AAAAkgMAAAAA&#10;"/>
                      <v:shape id="Straight Arrow Connector 405" o:spid="_x0000_s1029" type="#_x0000_t32" style="position:absolute;left:10953;top:95;width:572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5ACtMQAAADcAAAADwAAAGRycy9kb3ducmV2LnhtbESPQWsCMRSE7wX/Q3hCL6VmV2yR1Sil&#10;IIiHgroHj4/kubu4eVmTuG7/fSMIPQ4z8w2zXA+2FT350DhWkE8yEMTamYYrBeVx8z4HESKywdYx&#10;KfilAOvV6GWJhXF33lN/iJVIEA4FKqhj7Aopg67JYpi4jjh5Z+ctxiR9JY3He4LbVk6z7FNabDgt&#10;1NjRd036crhZBc2u/Cn7t2v0er7LTz4Px1OrlXodD18LEJGG+B9+trdGwSz7gMeZdATk6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kAK0xAAAANwAAAAPAAAAAAAAAAAA&#10;AAAAAKECAABkcnMvZG93bnJldi54bWxQSwUGAAAAAAQABAD5AAAAkgMAAAAA&#10;"/>
                      <v:rect id="Rectangle 406" o:spid="_x0000_s1030" style="position:absolute;left:2286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Th+cUA&#10;AADcAAAADwAAAGRycy9kb3ducmV2LnhtbESPQWvCQBSE7wX/w/IEb3W3tkiNbkJpUexR48XbM/tM&#10;YrNvQ3bV2F/fFYQeh5n5hllkvW3EhTpfO9bwMlYgiAtnai417PLl8zsIH5ANNo5Jw408ZOngaYGJ&#10;cVfe0GUbShEh7BPUUIXQJlL6oiKLfuxa4ugdXWcxRNmV0nR4jXDbyIlSU2mx5rhQYUufFRU/27PV&#10;cKgnO/zd5CtlZ8vX8N3np/P+S+vRsP+YgwjUh//wo702Gt7UFO5n4hG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OH5xQAAANwAAAAPAAAAAAAAAAAAAAAAAJgCAABkcnMv&#10;ZG93bnJldi54bWxQSwUGAAAAAAQABAD1AAAAigMAAAAA&#10;"/>
                      <v:rect id="Rectangle 407" o:spid="_x0000_s1031" style="position:absolute;left:590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hEYsUA&#10;AADcAAAADwAAAGRycy9kb3ducmV2LnhtbESPzW7CMBCE70i8g7VIvYENrfoTYhCiomqPEC69LfGS&#10;BOJ1FJuQ9ukxUqUeRzPzjSZd9rYWHbW+cqxhOlEgiHNnKi407LPN+BWED8gGa8ek4Yc8LBfDQYqJ&#10;cVfeUrcLhYgQ9glqKENoEil9XpJFP3ENcfSOrrUYomwLaVq8Rrit5UypZ2mx4rhQYkPrkvLz7mI1&#10;HKrZHn+32Yeyb5vH8NVnp8v3u9YPo341BxGoD//hv/an0fCkXuB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KERixQAAANwAAAAPAAAAAAAAAAAAAAAAAJgCAABkcnMv&#10;ZG93bnJldi54bWxQSwUGAAAAAAQABAD1AAAAigMAAAAA&#10;"/>
                      <v:rect id="Rectangle 408" o:spid="_x0000_s1032" style="position:absolute;left:819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fQEMEA&#10;AADcAAAADwAAAGRycy9kb3ducmV2LnhtbERPu27CMBTdK/EP1kViKzYPVZBiEAKBYISwsN3Gt0lK&#10;fB3FBgJfj4dKjEfnPVu0thI3anzpWMOgr0AQZ86UnGs4pZvPCQgfkA1WjknDgzws5p2PGSbG3flA&#10;t2PIRQxhn6CGIoQ6kdJnBVn0fVcTR+7XNRZDhE0uTYP3GG4rOVTqS1osOTYUWNOqoOxyvFoNP+Xw&#10;hM9DulV2uhmFfZv+Xc9rrXvddvkNIlAb3uJ/985oGKu4Np6JR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30BDBAAAA3AAAAA8AAAAAAAAAAAAAAAAAmAIAAGRycy9kb3du&#10;cmV2LnhtbFBLBQYAAAAABAAEAPUAAACGAwAAAAA=&#10;"/>
                      <v:rect id="Rectangle 409" o:spid="_x0000_s1033" style="position:absolute;left:12001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t1i8QA&#10;AADcAAAADwAAAGRycy9kb3ducmV2LnhtbESPQWsCMRSE70L/Q3gFb5pURXQ1SmlR9KjrpbfXzXN3&#10;283Lsom6+uuNIHgcZuYbZr5sbSXO1PjSsYaPvgJBnDlTcq7hkK56ExA+IBusHJOGK3lYLt46c0yM&#10;u/COzvuQiwhhn6CGIoQ6kdJnBVn0fVcTR+/oGoshyiaXpsFLhNtKDpQaS4slx4UCa/oqKPvfn6yG&#10;33JwwNsuXSs7XQ3Dtk3/Tj/fWnff288ZiEBteIWf7Y3RMFJTeJyJR0A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7dYvEAAAA3AAAAA8AAAAAAAAAAAAAAAAAmAIAAGRycy9k&#10;b3ducmV2LnhtbFBLBQYAAAAABAAEAPUAAACJAwAAAAA=&#10;"/>
                      <v:rect id="Rectangle 410" o:spid="_x0000_s1034" style="position:absolute;left:14192;top:9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hKy8IA&#10;AADcAAAADwAAAGRycy9kb3ducmV2LnhtbERPTW+CQBC9m/gfNmPSmy7SxrTIYowNTXtUvPQ2ZUeg&#10;ZWcJuyDtr+8eTDy+vO90N5lWjNS7xrKC9SoCQVxa3XCl4Fzky2cQziNrbC2Tgl9ysMvmsxQTba98&#10;pPHkKxFC2CWooPa+S6R0ZU0G3cp2xIG72N6gD7CvpO7xGsJNK+Mo2kiDDYeGGjs61FT+nAaj4KuJ&#10;z/h3LN4i85I/+o+p+B4+X5V6WEz7LQhPk7+Lb+53reBpHeaHM+EI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GErLwgAAANwAAAAPAAAAAAAAAAAAAAAAAJgCAABkcnMvZG93&#10;bnJldi54bWxQSwUGAAAAAAQABAD1AAAAhwMAAAAA&#10;"/>
                      <v:rect id="Rectangle 411" o:spid="_x0000_s1035" style="position:absolute;left:16383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vUMUA&#10;AADcAAAADwAAAGRycy9kb3ducmV2LnhtbESPQWvCQBSE7wX/w/IEb80msUhNXYO0WNqjJhdvr9nX&#10;JDX7NmRXTf31bkHocZiZb5hVPppOnGlwrWUFSRSDIK6sbrlWUBbbx2cQziNr7CyTgl9ykK8nDyvM&#10;tL3wjs57X4sAYZehgsb7PpPSVQ0ZdJHtiYP3bQeDPsihlnrAS4CbTqZxvJAGWw4LDfb02lB13J+M&#10;gq82LfG6K95js9zO/edY/JwOb0rNpuPmBYSn0f+H7+0PreApSeDvTDg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VO9QxQAAANwAAAAPAAAAAAAAAAAAAAAAAJgCAABkcnMv&#10;ZG93bnJldi54bWxQSwUGAAAAAAQABAD1AAAAigMAAAAA&#10;"/>
                      <v:rect id="Rectangle 412" o:spid="_x0000_s1036" style="position:absolute;left:18669;top:9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ZxJ8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WC5i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nEnxQAAANwAAAAPAAAAAAAAAAAAAAAAAJgCAABkcnMv&#10;ZG93bnJldi54bWxQSwUGAAAAAAQABAD1AAAAigMAAAAA&#10;"/>
                      <w10:wrap type="square" anchory="page"/>
                    </v:group>
                  </w:pict>
                </mc:Fallback>
              </mc:AlternateContent>
            </w:r>
          </w:p>
        </w:tc>
      </w:tr>
    </w:tbl>
    <w:p w14:paraId="698CE386" w14:textId="77777777" w:rsidR="008C6ECB" w:rsidRDefault="00634521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8C6ECB" w14:paraId="32368B55" w14:textId="77777777" w:rsidTr="008C6ECB">
        <w:tc>
          <w:tcPr>
            <w:tcW w:w="2395" w:type="dxa"/>
          </w:tcPr>
          <w:p w14:paraId="714808A7" w14:textId="77777777" w:rsidR="008C6ECB" w:rsidRDefault="008C6ECB" w:rsidP="008C6ECB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380E0A2" w14:textId="4EE8F5AD" w:rsidR="008C6ECB" w:rsidRPr="00B07DA5" w:rsidRDefault="008C6ECB" w:rsidP="008C6ECB">
            <w:pPr>
              <w:ind w:hanging="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Recruitment</w:t>
            </w:r>
          </w:p>
        </w:tc>
      </w:tr>
    </w:tbl>
    <w:p w14:paraId="718C05AE" w14:textId="5A25D493" w:rsidR="008C6ECB" w:rsidRDefault="00485186" w:rsidP="008C6ECB">
      <w:pPr>
        <w:pStyle w:val="Header"/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81280" behindDoc="0" locked="0" layoutInCell="1" allowOverlap="1" wp14:anchorId="3B81D7E8" wp14:editId="41C45215">
            <wp:simplePos x="0" y="0"/>
            <wp:positionH relativeFrom="column">
              <wp:posOffset>1276435</wp:posOffset>
            </wp:positionH>
            <wp:positionV relativeFrom="paragraph">
              <wp:posOffset>50866</wp:posOffset>
            </wp:positionV>
            <wp:extent cx="1892019" cy="217138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" t="1429" b="-1"/>
                    <a:stretch/>
                  </pic:blipFill>
                  <pic:spPr bwMode="auto">
                    <a:xfrm>
                      <a:off x="0" y="0"/>
                      <a:ext cx="1892019" cy="21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6ECB"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4B7D88DF" wp14:editId="6DADAEB7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018882" w14:textId="4130226B" w:rsidR="00936B34" w:rsidRPr="00634521" w:rsidRDefault="00936B34" w:rsidP="00141A3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Screening Number </w:t>
                            </w:r>
                            <w:r w:rsidR="00C00C6D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0B524A97" wp14:editId="6F0432BB">
                                  <wp:extent cx="1891665" cy="216535"/>
                                  <wp:effectExtent l="0" t="0" r="0" b="0"/>
                                  <wp:docPr id="2440" name="Picture 244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23" name="Picture 2323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66" t="1429" b="-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1665" cy="2165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8E9E3D" wp14:editId="2B596DE4">
                                  <wp:extent cx="885825" cy="219075"/>
                                  <wp:effectExtent l="0" t="0" r="9525" b="9525"/>
                                  <wp:docPr id="2437" name="Picture 24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0D9949A" wp14:editId="5626AA71">
                                  <wp:extent cx="885825" cy="219075"/>
                                  <wp:effectExtent l="0" t="0" r="9525" b="9525"/>
                                  <wp:docPr id="2438" name="Picture 24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D88DF" id="Text Box 18" o:spid="_x0000_s1047" type="#_x0000_t202" style="position:absolute;margin-left:28.35pt;margin-top:-.05pt;width:537pt;height:29.25pt;z-index:25172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" fillcolor="#e7e6e6 [3214]" strokeweight=".5pt">
                <v:textbox>
                  <w:txbxContent>
                    <w:p w14:paraId="5D018882" w14:textId="4130226B" w:rsidR="00936B34" w:rsidRPr="00634521" w:rsidRDefault="00936B34" w:rsidP="00141A39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Screening Number </w:t>
                      </w:r>
                      <w:r w:rsidR="00C00C6D"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0B524A97" wp14:editId="6F0432BB">
                            <wp:extent cx="1891665" cy="216535"/>
                            <wp:effectExtent l="0" t="0" r="0" b="0"/>
                            <wp:docPr id="2440" name="Picture 244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23" name="Picture 2323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66" t="1429" b="-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91665" cy="2165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58E9E3D" wp14:editId="2B596DE4">
                            <wp:extent cx="885825" cy="219075"/>
                            <wp:effectExtent l="0" t="0" r="9525" b="9525"/>
                            <wp:docPr id="2437" name="Picture 24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0D9949A" wp14:editId="5626AA71">
                            <wp:extent cx="885825" cy="219075"/>
                            <wp:effectExtent l="0" t="0" r="9525" b="9525"/>
                            <wp:docPr id="2438" name="Picture 24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3C2E132" w14:textId="77777777" w:rsidR="008C6ECB" w:rsidRDefault="008C6ECB" w:rsidP="008C6ECB">
      <w:pPr>
        <w:spacing w:after="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245"/>
        <w:gridCol w:w="502"/>
        <w:gridCol w:w="187"/>
        <w:gridCol w:w="15"/>
        <w:gridCol w:w="297"/>
        <w:gridCol w:w="127"/>
        <w:gridCol w:w="252"/>
        <w:gridCol w:w="123"/>
        <w:gridCol w:w="480"/>
        <w:gridCol w:w="22"/>
        <w:gridCol w:w="67"/>
        <w:gridCol w:w="334"/>
        <w:gridCol w:w="101"/>
        <w:gridCol w:w="256"/>
        <w:gridCol w:w="209"/>
        <w:gridCol w:w="11"/>
        <w:gridCol w:w="15"/>
        <w:gridCol w:w="11"/>
        <w:gridCol w:w="388"/>
        <w:gridCol w:w="58"/>
        <w:gridCol w:w="56"/>
        <w:gridCol w:w="502"/>
        <w:gridCol w:w="131"/>
        <w:gridCol w:w="6"/>
        <w:gridCol w:w="254"/>
        <w:gridCol w:w="112"/>
        <w:gridCol w:w="319"/>
        <w:gridCol w:w="6"/>
        <w:gridCol w:w="112"/>
        <w:gridCol w:w="19"/>
        <w:gridCol w:w="47"/>
        <w:gridCol w:w="504"/>
      </w:tblGrid>
      <w:tr w:rsidR="008C6ECB" w:rsidRPr="000B43B8" w14:paraId="43BE5CCD" w14:textId="77777777" w:rsidTr="008C6ECB">
        <w:tc>
          <w:tcPr>
            <w:tcW w:w="5000" w:type="pct"/>
            <w:gridSpan w:val="32"/>
            <w:shd w:val="clear" w:color="auto" w:fill="F2F2F2" w:themeFill="background1" w:themeFillShade="F2"/>
            <w:vAlign w:val="center"/>
          </w:tcPr>
          <w:p w14:paraId="0645EDBF" w14:textId="2D4F1D9E" w:rsidR="008C6ECB" w:rsidRPr="00505190" w:rsidRDefault="008C6ECB" w:rsidP="008C6ECB">
            <w:pPr>
              <w:rPr>
                <w:rFonts w:asciiTheme="minorHAnsi" w:hAnsiTheme="minorHAnsi"/>
                <w:spacing w:val="-14"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bCs/>
                <w:sz w:val="28"/>
                <w:szCs w:val="28"/>
              </w:rPr>
              <w:t xml:space="preserve">Recruitment - 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 xml:space="preserve">Please </w:t>
            </w:r>
            <w:r w:rsidR="00047322">
              <w:rPr>
                <w:rFonts w:asciiTheme="minorHAnsi" w:hAnsiTheme="minorHAnsi" w:cs="Arial"/>
                <w:b/>
                <w:sz w:val="22"/>
                <w:szCs w:val="22"/>
              </w:rPr>
              <w:t>t</w:t>
            </w:r>
            <w:r w:rsidR="00F12184">
              <w:rPr>
                <w:rFonts w:asciiTheme="minorHAnsi" w:hAnsiTheme="minorHAnsi" w:cs="Arial"/>
                <w:b/>
                <w:sz w:val="22"/>
                <w:szCs w:val="22"/>
              </w:rPr>
              <w:t>elephone</w:t>
            </w: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 xml:space="preserve"> 02476 150402</w:t>
            </w:r>
          </w:p>
        </w:tc>
      </w:tr>
      <w:tr w:rsidR="008C6ECB" w:rsidRPr="00A06AAC" w14:paraId="1966062A" w14:textId="77777777" w:rsidTr="00342AB3">
        <w:tc>
          <w:tcPr>
            <w:tcW w:w="2435" w:type="pct"/>
            <w:vAlign w:val="center"/>
          </w:tcPr>
          <w:p w14:paraId="78FB08F3" w14:textId="4F301209" w:rsidR="008C6ECB" w:rsidRPr="00A06AAC" w:rsidRDefault="00AF7E0C" w:rsidP="008C6ECB">
            <w:pPr>
              <w:spacing w:before="40" w:after="40"/>
              <w:rPr>
                <w:rFonts w:asciiTheme="minorHAnsi" w:hAnsiTheme="minorHAnsi"/>
                <w:bCs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 xml:space="preserve">ing </w:t>
            </w:r>
            <w:r w:rsidR="008C6ECB"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site</w:t>
            </w:r>
          </w:p>
        </w:tc>
        <w:tc>
          <w:tcPr>
            <w:tcW w:w="2565" w:type="pct"/>
            <w:gridSpan w:val="31"/>
          </w:tcPr>
          <w:p w14:paraId="5193425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039541DC" w14:textId="77777777" w:rsidTr="00342AB3">
        <w:tc>
          <w:tcPr>
            <w:tcW w:w="2435" w:type="pct"/>
            <w:vAlign w:val="center"/>
          </w:tcPr>
          <w:p w14:paraId="7A072FF4" w14:textId="0230C2BB" w:rsidR="008C6ECB" w:rsidRPr="00A06AAC" w:rsidRDefault="008C6ECB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Name of researcher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 xml:space="preserve"> performing </w:t>
            </w:r>
            <w:r w:rsidR="00AF7E0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recruitment</w:t>
            </w:r>
          </w:p>
        </w:tc>
        <w:tc>
          <w:tcPr>
            <w:tcW w:w="2565" w:type="pct"/>
            <w:gridSpan w:val="31"/>
          </w:tcPr>
          <w:p w14:paraId="00C79469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6CD50A64" w14:textId="77777777" w:rsidTr="00342AB3">
        <w:tc>
          <w:tcPr>
            <w:tcW w:w="2435" w:type="pct"/>
            <w:vAlign w:val="center"/>
          </w:tcPr>
          <w:p w14:paraId="100C53DE" w14:textId="7C3BB9A8" w:rsidR="008C6ECB" w:rsidRPr="00A06AAC" w:rsidRDefault="00AF7E0C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ing</w:t>
            </w:r>
            <w:r w:rsidDel="00AF7E0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researcher’s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 xml:space="preserve"> telephone contact </w:t>
            </w:r>
          </w:p>
        </w:tc>
        <w:tc>
          <w:tcPr>
            <w:tcW w:w="2565" w:type="pct"/>
            <w:gridSpan w:val="31"/>
          </w:tcPr>
          <w:p w14:paraId="43FA1A70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76D8A522" w14:textId="77777777" w:rsidTr="00342AB3">
        <w:tc>
          <w:tcPr>
            <w:tcW w:w="2435" w:type="pct"/>
            <w:tcBorders>
              <w:bottom w:val="single" w:sz="4" w:space="0" w:color="000000" w:themeColor="text1"/>
            </w:tcBorders>
            <w:vAlign w:val="center"/>
          </w:tcPr>
          <w:p w14:paraId="1245AD4F" w14:textId="4C4687AE" w:rsidR="008C6ECB" w:rsidRPr="00A06AAC" w:rsidRDefault="00AF7E0C" w:rsidP="00AF7E0C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Recruit</w:t>
            </w:r>
            <w:r w:rsidRPr="00A06AAC"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ing</w:t>
            </w:r>
            <w:r w:rsidDel="00AF7E0C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researcher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 xml:space="preserve">’s </w:t>
            </w:r>
            <w:r w:rsidR="008C6ECB">
              <w:rPr>
                <w:rFonts w:asciiTheme="minorHAnsi" w:hAnsiTheme="minorHAnsi"/>
                <w:sz w:val="22"/>
                <w:szCs w:val="22"/>
              </w:rPr>
              <w:t>e</w:t>
            </w:r>
            <w:r w:rsidR="008C6ECB" w:rsidRPr="00A06AAC">
              <w:rPr>
                <w:rFonts w:asciiTheme="minorHAnsi" w:hAnsiTheme="minorHAnsi"/>
                <w:sz w:val="22"/>
                <w:szCs w:val="22"/>
              </w:rPr>
              <w:t>mail address</w:t>
            </w:r>
          </w:p>
        </w:tc>
        <w:tc>
          <w:tcPr>
            <w:tcW w:w="2565" w:type="pct"/>
            <w:gridSpan w:val="31"/>
            <w:tcBorders>
              <w:bottom w:val="single" w:sz="4" w:space="0" w:color="000000" w:themeColor="text1"/>
            </w:tcBorders>
          </w:tcPr>
          <w:p w14:paraId="161676C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F7E0C" w:rsidRPr="00A06AAC" w14:paraId="70104E31" w14:textId="77777777" w:rsidTr="00342AB3">
        <w:tc>
          <w:tcPr>
            <w:tcW w:w="2435" w:type="pct"/>
            <w:tcBorders>
              <w:bottom w:val="single" w:sz="4" w:space="0" w:color="000000" w:themeColor="text1"/>
            </w:tcBorders>
            <w:vAlign w:val="center"/>
          </w:tcPr>
          <w:p w14:paraId="1F66935B" w14:textId="1B737CBA" w:rsidR="00AF7E0C" w:rsidRDefault="00AF7E0C" w:rsidP="00AF7E0C">
            <w:pPr>
              <w:spacing w:before="40" w:after="40"/>
              <w:rPr>
                <w:rFonts w:asciiTheme="minorHAnsi" w:hAnsiTheme="minorHAnsi"/>
                <w:bCs/>
                <w:spacing w:val="-2"/>
                <w:sz w:val="22"/>
                <w:szCs w:val="22"/>
              </w:rPr>
            </w:pPr>
            <w:r>
              <w:rPr>
                <w:rFonts w:asciiTheme="minorHAnsi" w:hAnsiTheme="minorHAnsi"/>
                <w:bCs/>
                <w:spacing w:val="-2"/>
                <w:sz w:val="22"/>
                <w:szCs w:val="22"/>
              </w:rPr>
              <w:t>Woman’s Date of Birth</w:t>
            </w:r>
          </w:p>
        </w:tc>
        <w:tc>
          <w:tcPr>
            <w:tcW w:w="233" w:type="pct"/>
            <w:tcBorders>
              <w:bottom w:val="single" w:sz="4" w:space="0" w:color="000000" w:themeColor="text1"/>
            </w:tcBorders>
          </w:tcPr>
          <w:p w14:paraId="34A9DFAE" w14:textId="3C46932B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D</w:t>
            </w:r>
          </w:p>
        </w:tc>
        <w:tc>
          <w:tcPr>
            <w:tcW w:w="232" w:type="pct"/>
            <w:gridSpan w:val="3"/>
            <w:tcBorders>
              <w:bottom w:val="single" w:sz="4" w:space="0" w:color="000000" w:themeColor="text1"/>
            </w:tcBorders>
          </w:tcPr>
          <w:p w14:paraId="73F6D2FA" w14:textId="32670838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D</w:t>
            </w:r>
          </w:p>
        </w:tc>
        <w:tc>
          <w:tcPr>
            <w:tcW w:w="233" w:type="pct"/>
            <w:gridSpan w:val="3"/>
            <w:tcBorders>
              <w:bottom w:val="single" w:sz="4" w:space="0" w:color="000000" w:themeColor="text1"/>
            </w:tcBorders>
          </w:tcPr>
          <w:p w14:paraId="5F08A692" w14:textId="075E5556" w:rsidR="00AF7E0C" w:rsidRPr="00A06AAC" w:rsidRDefault="00AF7E0C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/</w:t>
            </w:r>
          </w:p>
        </w:tc>
        <w:tc>
          <w:tcPr>
            <w:tcW w:w="233" w:type="pct"/>
            <w:gridSpan w:val="2"/>
            <w:tcBorders>
              <w:bottom w:val="single" w:sz="4" w:space="0" w:color="000000" w:themeColor="text1"/>
            </w:tcBorders>
          </w:tcPr>
          <w:p w14:paraId="69EB22A7" w14:textId="4B68902C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M</w:t>
            </w:r>
          </w:p>
        </w:tc>
        <w:tc>
          <w:tcPr>
            <w:tcW w:w="233" w:type="pct"/>
            <w:gridSpan w:val="3"/>
            <w:tcBorders>
              <w:bottom w:val="single" w:sz="4" w:space="0" w:color="000000" w:themeColor="text1"/>
            </w:tcBorders>
          </w:tcPr>
          <w:p w14:paraId="7C9D44EB" w14:textId="46EC80A0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O</w:t>
            </w:r>
          </w:p>
        </w:tc>
        <w:tc>
          <w:tcPr>
            <w:tcW w:w="233" w:type="pct"/>
            <w:gridSpan w:val="5"/>
            <w:tcBorders>
              <w:bottom w:val="single" w:sz="4" w:space="0" w:color="000000" w:themeColor="text1"/>
            </w:tcBorders>
          </w:tcPr>
          <w:p w14:paraId="3869ECEC" w14:textId="7DC7A790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N</w:t>
            </w:r>
          </w:p>
        </w:tc>
        <w:tc>
          <w:tcPr>
            <w:tcW w:w="233" w:type="pct"/>
            <w:gridSpan w:val="3"/>
            <w:tcBorders>
              <w:bottom w:val="single" w:sz="4" w:space="0" w:color="000000" w:themeColor="text1"/>
            </w:tcBorders>
          </w:tcPr>
          <w:p w14:paraId="52B2F5D2" w14:textId="5E8BBEE7" w:rsidR="00AF7E0C" w:rsidRPr="00A06AAC" w:rsidRDefault="00AF7E0C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/</w:t>
            </w:r>
          </w:p>
        </w:tc>
        <w:tc>
          <w:tcPr>
            <w:tcW w:w="233" w:type="pct"/>
            <w:tcBorders>
              <w:bottom w:val="single" w:sz="4" w:space="0" w:color="000000" w:themeColor="text1"/>
            </w:tcBorders>
          </w:tcPr>
          <w:p w14:paraId="368D5C32" w14:textId="49183002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Y</w:t>
            </w:r>
          </w:p>
        </w:tc>
        <w:tc>
          <w:tcPr>
            <w:tcW w:w="234" w:type="pct"/>
            <w:gridSpan w:val="4"/>
            <w:tcBorders>
              <w:bottom w:val="single" w:sz="4" w:space="0" w:color="000000" w:themeColor="text1"/>
            </w:tcBorders>
          </w:tcPr>
          <w:p w14:paraId="6816BB02" w14:textId="502FB65B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Y</w:t>
            </w:r>
          </w:p>
        </w:tc>
        <w:tc>
          <w:tcPr>
            <w:tcW w:w="234" w:type="pct"/>
            <w:gridSpan w:val="5"/>
            <w:tcBorders>
              <w:bottom w:val="single" w:sz="4" w:space="0" w:color="000000" w:themeColor="text1"/>
            </w:tcBorders>
          </w:tcPr>
          <w:p w14:paraId="4B113B8E" w14:textId="517396DA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Y</w:t>
            </w:r>
          </w:p>
        </w:tc>
        <w:tc>
          <w:tcPr>
            <w:tcW w:w="234" w:type="pct"/>
            <w:tcBorders>
              <w:bottom w:val="single" w:sz="4" w:space="0" w:color="000000" w:themeColor="text1"/>
            </w:tcBorders>
          </w:tcPr>
          <w:p w14:paraId="3D2FDBCE" w14:textId="23B1A76B" w:rsidR="00AF7E0C" w:rsidRPr="00342AB3" w:rsidRDefault="00AF7E0C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</w:pPr>
            <w:r w:rsidRPr="00342AB3">
              <w:rPr>
                <w:rFonts w:asciiTheme="minorHAnsi" w:hAnsiTheme="minorHAnsi"/>
                <w:color w:val="AEAAAA" w:themeColor="background2" w:themeShade="BF"/>
                <w:sz w:val="22"/>
                <w:szCs w:val="22"/>
              </w:rPr>
              <w:t>Y</w:t>
            </w:r>
          </w:p>
        </w:tc>
      </w:tr>
      <w:tr w:rsidR="008C6ECB" w:rsidRPr="00A06AAC" w14:paraId="406EBBDB" w14:textId="77777777" w:rsidTr="00342AB3">
        <w:tc>
          <w:tcPr>
            <w:tcW w:w="2435" w:type="pct"/>
            <w:tcBorders>
              <w:bottom w:val="single" w:sz="4" w:space="0" w:color="000000" w:themeColor="text1"/>
            </w:tcBorders>
            <w:vAlign w:val="center"/>
          </w:tcPr>
          <w:p w14:paraId="7044038F" w14:textId="77777777" w:rsidR="008C6ECB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Woman’s GROW Chart ID</w:t>
            </w:r>
          </w:p>
        </w:tc>
        <w:tc>
          <w:tcPr>
            <w:tcW w:w="320" w:type="pct"/>
            <w:gridSpan w:val="2"/>
            <w:tcBorders>
              <w:bottom w:val="single" w:sz="4" w:space="0" w:color="000000" w:themeColor="text1"/>
            </w:tcBorders>
          </w:tcPr>
          <w:p w14:paraId="7C4968A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gridSpan w:val="4"/>
            <w:tcBorders>
              <w:bottom w:val="single" w:sz="4" w:space="0" w:color="000000" w:themeColor="text1"/>
            </w:tcBorders>
          </w:tcPr>
          <w:p w14:paraId="2741AC0F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gridSpan w:val="4"/>
            <w:tcBorders>
              <w:bottom w:val="single" w:sz="4" w:space="0" w:color="000000" w:themeColor="text1"/>
            </w:tcBorders>
          </w:tcPr>
          <w:p w14:paraId="1D7294F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gridSpan w:val="3"/>
            <w:tcBorders>
              <w:bottom w:val="single" w:sz="4" w:space="0" w:color="000000" w:themeColor="text1"/>
            </w:tcBorders>
          </w:tcPr>
          <w:p w14:paraId="4FCA8A1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gridSpan w:val="6"/>
            <w:tcBorders>
              <w:bottom w:val="single" w:sz="4" w:space="0" w:color="000000" w:themeColor="text1"/>
            </w:tcBorders>
          </w:tcPr>
          <w:p w14:paraId="281FBE6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3" w:type="pct"/>
            <w:gridSpan w:val="4"/>
            <w:tcBorders>
              <w:bottom w:val="single" w:sz="4" w:space="0" w:color="000000" w:themeColor="text1"/>
            </w:tcBorders>
          </w:tcPr>
          <w:p w14:paraId="64D8B53C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21" w:type="pct"/>
            <w:gridSpan w:val="4"/>
            <w:tcBorders>
              <w:bottom w:val="single" w:sz="4" w:space="0" w:color="000000" w:themeColor="text1"/>
            </w:tcBorders>
          </w:tcPr>
          <w:p w14:paraId="68AD98A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17" w:type="pct"/>
            <w:gridSpan w:val="4"/>
            <w:tcBorders>
              <w:bottom w:val="single" w:sz="4" w:space="0" w:color="000000" w:themeColor="text1"/>
            </w:tcBorders>
          </w:tcPr>
          <w:p w14:paraId="66C576E2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0CF89B24" w14:textId="77777777" w:rsidTr="00342AB3">
        <w:tc>
          <w:tcPr>
            <w:tcW w:w="2435" w:type="pct"/>
            <w:shd w:val="pct5" w:color="auto" w:fill="auto"/>
            <w:vAlign w:val="center"/>
          </w:tcPr>
          <w:p w14:paraId="73298EC8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Fetal weight centile</w:t>
            </w:r>
          </w:p>
        </w:tc>
        <w:tc>
          <w:tcPr>
            <w:tcW w:w="1117" w:type="pct"/>
            <w:gridSpan w:val="11"/>
            <w:shd w:val="pct5" w:color="auto" w:fill="auto"/>
            <w:vAlign w:val="center"/>
          </w:tcPr>
          <w:p w14:paraId="1C5780C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≤95</w:t>
            </w:r>
            <w:r w:rsidRPr="00A06AAC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06AAC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EFW centile</w:t>
            </w:r>
          </w:p>
        </w:tc>
        <w:tc>
          <w:tcPr>
            <w:tcW w:w="275" w:type="pct"/>
            <w:gridSpan w:val="5"/>
            <w:shd w:val="pct5" w:color="auto" w:fill="auto"/>
            <w:vAlign w:val="center"/>
          </w:tcPr>
          <w:p w14:paraId="63F3F7FB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17" w:type="pct"/>
            <w:gridSpan w:val="13"/>
            <w:shd w:val="pct5" w:color="auto" w:fill="auto"/>
            <w:vAlign w:val="center"/>
          </w:tcPr>
          <w:p w14:paraId="217D4009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&gt;95</w:t>
            </w:r>
            <w:r w:rsidRPr="00A06AAC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A06AAC">
              <w:rPr>
                <w:rFonts w:asciiTheme="minorHAnsi" w:hAnsiTheme="minorHAnsi" w:cs="Arial"/>
                <w:bCs/>
                <w:spacing w:val="-2"/>
                <w:sz w:val="22"/>
                <w:szCs w:val="22"/>
              </w:rPr>
              <w:t>EFW centile</w:t>
            </w:r>
          </w:p>
        </w:tc>
        <w:tc>
          <w:tcPr>
            <w:tcW w:w="256" w:type="pct"/>
            <w:gridSpan w:val="2"/>
            <w:shd w:val="pct5" w:color="auto" w:fill="auto"/>
            <w:vAlign w:val="center"/>
          </w:tcPr>
          <w:p w14:paraId="5D0E69AB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0D609EB1" w14:textId="77777777" w:rsidTr="00342AB3">
        <w:tc>
          <w:tcPr>
            <w:tcW w:w="2435" w:type="pct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8647BA3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Maternal age</w:t>
            </w:r>
          </w:p>
        </w:tc>
        <w:tc>
          <w:tcPr>
            <w:tcW w:w="1117" w:type="pct"/>
            <w:gridSpan w:val="11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1E7E19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≤35 years of age</w:t>
            </w:r>
          </w:p>
        </w:tc>
        <w:tc>
          <w:tcPr>
            <w:tcW w:w="275" w:type="pct"/>
            <w:gridSpan w:val="5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37C68C1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17" w:type="pct"/>
            <w:gridSpan w:val="13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56F827B7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&gt;35 years of age</w:t>
            </w:r>
          </w:p>
        </w:tc>
        <w:tc>
          <w:tcPr>
            <w:tcW w:w="256" w:type="pct"/>
            <w:gridSpan w:val="2"/>
            <w:tcBorders>
              <w:bottom w:val="single" w:sz="4" w:space="0" w:color="000000" w:themeColor="text1"/>
            </w:tcBorders>
            <w:shd w:val="pct5" w:color="auto" w:fill="auto"/>
            <w:vAlign w:val="center"/>
          </w:tcPr>
          <w:p w14:paraId="0918898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23B0F54C" w14:textId="77777777" w:rsidTr="00342AB3">
        <w:tc>
          <w:tcPr>
            <w:tcW w:w="2435" w:type="pct"/>
            <w:shd w:val="clear" w:color="auto" w:fill="auto"/>
            <w:vAlign w:val="center"/>
          </w:tcPr>
          <w:p w14:paraId="4EB4AAF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Has an eligibility form been completed and signed for this woman?</w:t>
            </w:r>
          </w:p>
        </w:tc>
        <w:tc>
          <w:tcPr>
            <w:tcW w:w="1117" w:type="pct"/>
            <w:gridSpan w:val="11"/>
            <w:shd w:val="clear" w:color="auto" w:fill="auto"/>
            <w:vAlign w:val="center"/>
          </w:tcPr>
          <w:p w14:paraId="040EB3B3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75" w:type="pct"/>
            <w:gridSpan w:val="5"/>
            <w:shd w:val="clear" w:color="auto" w:fill="auto"/>
          </w:tcPr>
          <w:p w14:paraId="43108CD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17" w:type="pct"/>
            <w:gridSpan w:val="13"/>
            <w:shd w:val="clear" w:color="auto" w:fill="auto"/>
            <w:vAlign w:val="center"/>
          </w:tcPr>
          <w:p w14:paraId="6CF780B2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6E112B24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2375812F" w14:textId="77777777" w:rsidTr="00342AB3">
        <w:tc>
          <w:tcPr>
            <w:tcW w:w="2435" w:type="pct"/>
            <w:shd w:val="clear" w:color="auto" w:fill="auto"/>
          </w:tcPr>
          <w:p w14:paraId="56BF29C4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Is the woman still eligible to be included in the trial?</w:t>
            </w:r>
          </w:p>
        </w:tc>
        <w:tc>
          <w:tcPr>
            <w:tcW w:w="1117" w:type="pct"/>
            <w:gridSpan w:val="11"/>
            <w:shd w:val="clear" w:color="auto" w:fill="auto"/>
            <w:vAlign w:val="center"/>
          </w:tcPr>
          <w:p w14:paraId="7EB2372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75" w:type="pct"/>
            <w:gridSpan w:val="5"/>
            <w:shd w:val="clear" w:color="auto" w:fill="auto"/>
          </w:tcPr>
          <w:p w14:paraId="15FA525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17" w:type="pct"/>
            <w:gridSpan w:val="13"/>
            <w:shd w:val="clear" w:color="auto" w:fill="auto"/>
            <w:vAlign w:val="center"/>
          </w:tcPr>
          <w:p w14:paraId="3F35D3F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56" w:type="pct"/>
            <w:gridSpan w:val="2"/>
            <w:shd w:val="clear" w:color="auto" w:fill="auto"/>
          </w:tcPr>
          <w:p w14:paraId="0F113D9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0198CBCA" w14:textId="77777777" w:rsidTr="009C45C5">
        <w:trPr>
          <w:trHeight w:val="1293"/>
        </w:trPr>
        <w:tc>
          <w:tcPr>
            <w:tcW w:w="2435" w:type="pct"/>
            <w:shd w:val="clear" w:color="auto" w:fill="auto"/>
          </w:tcPr>
          <w:p w14:paraId="6DE9B70C" w14:textId="48CFEE16" w:rsidR="008C6ECB" w:rsidRPr="00A06AAC" w:rsidRDefault="008C6ECB" w:rsidP="00AF7E0C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D95075">
              <w:rPr>
                <w:rFonts w:asciiTheme="minorHAnsi" w:hAnsiTheme="minorHAnsi" w:cs="Arial"/>
                <w:sz w:val="22"/>
                <w:szCs w:val="22"/>
              </w:rPr>
              <w:t xml:space="preserve">Has a member from the obstetric team in charge of the participants care confirmed that they are happy for the participant to be </w:t>
            </w:r>
            <w:r w:rsidR="00AF7E0C">
              <w:rPr>
                <w:rFonts w:asciiTheme="minorHAnsi" w:hAnsiTheme="minorHAnsi" w:cs="Arial"/>
                <w:sz w:val="22"/>
                <w:szCs w:val="22"/>
              </w:rPr>
              <w:t>recruited</w:t>
            </w:r>
            <w:r w:rsidR="00AF7E0C" w:rsidRPr="00D95075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D95075">
              <w:rPr>
                <w:rFonts w:asciiTheme="minorHAnsi" w:hAnsiTheme="minorHAnsi" w:cs="Arial"/>
                <w:sz w:val="22"/>
                <w:szCs w:val="22"/>
              </w:rPr>
              <w:t xml:space="preserve">(after week 28 of the woman’s pregnancy)? (Check </w:t>
            </w:r>
            <w:r w:rsidR="00047322">
              <w:rPr>
                <w:rFonts w:asciiTheme="minorHAnsi" w:hAnsiTheme="minorHAnsi" w:cs="Arial"/>
                <w:sz w:val="22"/>
                <w:szCs w:val="22"/>
              </w:rPr>
              <w:t xml:space="preserve">Essential </w:t>
            </w:r>
            <w:r w:rsidRPr="00D95075">
              <w:rPr>
                <w:rFonts w:asciiTheme="minorHAnsi" w:hAnsiTheme="minorHAnsi" w:cs="Arial"/>
                <w:sz w:val="22"/>
                <w:szCs w:val="22"/>
              </w:rPr>
              <w:t>Recruitment Checklist)</w:t>
            </w:r>
          </w:p>
        </w:tc>
        <w:tc>
          <w:tcPr>
            <w:tcW w:w="1117" w:type="pct"/>
            <w:gridSpan w:val="11"/>
            <w:shd w:val="clear" w:color="auto" w:fill="auto"/>
            <w:vAlign w:val="center"/>
          </w:tcPr>
          <w:p w14:paraId="3A20326F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75" w:type="pct"/>
            <w:gridSpan w:val="5"/>
            <w:shd w:val="clear" w:color="auto" w:fill="auto"/>
          </w:tcPr>
          <w:p w14:paraId="003B958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17" w:type="pct"/>
            <w:gridSpan w:val="13"/>
            <w:shd w:val="clear" w:color="auto" w:fill="auto"/>
            <w:vAlign w:val="center"/>
          </w:tcPr>
          <w:p w14:paraId="08E447A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56" w:type="pct"/>
            <w:gridSpan w:val="2"/>
            <w:shd w:val="clear" w:color="auto" w:fill="auto"/>
          </w:tcPr>
          <w:p w14:paraId="389D3220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37F400B8" w14:textId="77777777" w:rsidTr="00342AB3">
        <w:tc>
          <w:tcPr>
            <w:tcW w:w="2435" w:type="pct"/>
            <w:shd w:val="clear" w:color="auto" w:fill="auto"/>
          </w:tcPr>
          <w:p w14:paraId="5DCEA43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Version of Participant Information Sheet provided</w:t>
            </w:r>
          </w:p>
        </w:tc>
        <w:tc>
          <w:tcPr>
            <w:tcW w:w="2565" w:type="pct"/>
            <w:gridSpan w:val="31"/>
            <w:shd w:val="clear" w:color="auto" w:fill="auto"/>
            <w:vAlign w:val="center"/>
          </w:tcPr>
          <w:p w14:paraId="5B7F267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07FDAE63" w14:textId="77777777" w:rsidTr="00342AB3">
        <w:tc>
          <w:tcPr>
            <w:tcW w:w="2435" w:type="pct"/>
            <w:shd w:val="clear" w:color="auto" w:fill="auto"/>
          </w:tcPr>
          <w:p w14:paraId="26CC69F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Is gestational age between 35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FE1F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0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and 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FE1F8D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0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weeks?</w:t>
            </w:r>
          </w:p>
        </w:tc>
        <w:tc>
          <w:tcPr>
            <w:tcW w:w="1117" w:type="pct"/>
            <w:gridSpan w:val="11"/>
            <w:shd w:val="clear" w:color="auto" w:fill="auto"/>
            <w:vAlign w:val="center"/>
          </w:tcPr>
          <w:p w14:paraId="0B0ACBE8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75" w:type="pct"/>
            <w:gridSpan w:val="5"/>
            <w:shd w:val="clear" w:color="auto" w:fill="auto"/>
          </w:tcPr>
          <w:p w14:paraId="383D3137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17" w:type="pct"/>
            <w:gridSpan w:val="13"/>
            <w:shd w:val="clear" w:color="auto" w:fill="auto"/>
            <w:vAlign w:val="center"/>
          </w:tcPr>
          <w:p w14:paraId="1E95CBB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56" w:type="pct"/>
            <w:gridSpan w:val="2"/>
            <w:shd w:val="clear" w:color="auto" w:fill="auto"/>
          </w:tcPr>
          <w:p w14:paraId="73B52948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3BE515ED" w14:textId="77777777" w:rsidTr="00342AB3">
        <w:tc>
          <w:tcPr>
            <w:tcW w:w="2435" w:type="pct"/>
            <w:shd w:val="clear" w:color="auto" w:fill="auto"/>
          </w:tcPr>
          <w:p w14:paraId="2A17CFED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Has w</w:t>
            </w:r>
            <w:r>
              <w:rPr>
                <w:rFonts w:asciiTheme="minorHAnsi" w:hAnsiTheme="minorHAnsi" w:cs="Arial"/>
                <w:sz w:val="22"/>
                <w:szCs w:val="22"/>
              </w:rPr>
              <w:t>ritten Informed C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onsent been obtained?</w:t>
            </w:r>
          </w:p>
        </w:tc>
        <w:tc>
          <w:tcPr>
            <w:tcW w:w="1117" w:type="pct"/>
            <w:gridSpan w:val="11"/>
            <w:shd w:val="clear" w:color="auto" w:fill="auto"/>
            <w:vAlign w:val="center"/>
          </w:tcPr>
          <w:p w14:paraId="6E908745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No </w:t>
            </w:r>
          </w:p>
        </w:tc>
        <w:tc>
          <w:tcPr>
            <w:tcW w:w="268" w:type="pct"/>
            <w:gridSpan w:val="4"/>
            <w:shd w:val="clear" w:color="auto" w:fill="auto"/>
          </w:tcPr>
          <w:p w14:paraId="39A2498B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924" w:type="pct"/>
            <w:gridSpan w:val="14"/>
            <w:shd w:val="clear" w:color="auto" w:fill="auto"/>
            <w:vAlign w:val="center"/>
          </w:tcPr>
          <w:p w14:paraId="21EC2D7E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Yes </w:t>
            </w:r>
          </w:p>
        </w:tc>
        <w:tc>
          <w:tcPr>
            <w:tcW w:w="256" w:type="pct"/>
            <w:gridSpan w:val="2"/>
            <w:shd w:val="clear" w:color="auto" w:fill="auto"/>
            <w:vAlign w:val="center"/>
          </w:tcPr>
          <w:p w14:paraId="7C9A0600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544CAACF" w14:textId="77777777" w:rsidTr="00342AB3">
        <w:tc>
          <w:tcPr>
            <w:tcW w:w="2435" w:type="pct"/>
            <w:shd w:val="clear" w:color="auto" w:fill="auto"/>
          </w:tcPr>
          <w:p w14:paraId="5E86FC8A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Version of Informed Consent signed</w:t>
            </w:r>
          </w:p>
        </w:tc>
        <w:tc>
          <w:tcPr>
            <w:tcW w:w="2565" w:type="pct"/>
            <w:gridSpan w:val="31"/>
            <w:shd w:val="clear" w:color="auto" w:fill="auto"/>
            <w:vAlign w:val="center"/>
          </w:tcPr>
          <w:p w14:paraId="7B9312FF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698938F1" w14:textId="77777777" w:rsidTr="009C45C5">
        <w:trPr>
          <w:trHeight w:val="555"/>
        </w:trPr>
        <w:tc>
          <w:tcPr>
            <w:tcW w:w="2435" w:type="pct"/>
            <w:shd w:val="clear" w:color="auto" w:fill="auto"/>
          </w:tcPr>
          <w:p w14:paraId="1C41AFE0" w14:textId="77777777" w:rsidR="008C6ECB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Name of the person who obtained Informed Consent</w:t>
            </w:r>
          </w:p>
          <w:p w14:paraId="1F04F4B3" w14:textId="77777777" w:rsidR="008C6ECB" w:rsidRPr="003123CE" w:rsidRDefault="008C6ECB" w:rsidP="008C6ECB">
            <w:pPr>
              <w:spacing w:before="40" w:after="40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(Please print)</w:t>
            </w:r>
          </w:p>
        </w:tc>
        <w:tc>
          <w:tcPr>
            <w:tcW w:w="2565" w:type="pct"/>
            <w:gridSpan w:val="31"/>
            <w:shd w:val="clear" w:color="auto" w:fill="auto"/>
            <w:vAlign w:val="center"/>
          </w:tcPr>
          <w:p w14:paraId="1C2C4614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482276" w:rsidRPr="00A06AAC" w14:paraId="51938724" w14:textId="77777777" w:rsidTr="009C45C5">
        <w:trPr>
          <w:trHeight w:val="649"/>
        </w:trPr>
        <w:tc>
          <w:tcPr>
            <w:tcW w:w="2435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10C62EA4" w14:textId="6BED8D98" w:rsidR="00482276" w:rsidRDefault="00482276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Study Group</w:t>
            </w:r>
          </w:p>
        </w:tc>
        <w:tc>
          <w:tcPr>
            <w:tcW w:w="327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</w:tcPr>
          <w:p w14:paraId="7B03866B" w14:textId="5FB3C741" w:rsidR="00482276" w:rsidRPr="00A06AAC" w:rsidRDefault="00482276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RCT</w:t>
            </w:r>
          </w:p>
        </w:tc>
        <w:tc>
          <w:tcPr>
            <w:tcW w:w="197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</w:tcPr>
          <w:p w14:paraId="5148B62C" w14:textId="77777777" w:rsidR="00482276" w:rsidRPr="00A06AAC" w:rsidRDefault="00482276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856" w:type="pct"/>
            <w:gridSpan w:val="9"/>
            <w:tcBorders>
              <w:bottom w:val="single" w:sz="4" w:space="0" w:color="000000" w:themeColor="text1"/>
            </w:tcBorders>
            <w:shd w:val="clear" w:color="auto" w:fill="auto"/>
          </w:tcPr>
          <w:p w14:paraId="6D81A733" w14:textId="135DE4A0" w:rsidR="00482276" w:rsidRPr="00A06AAC" w:rsidRDefault="00482276" w:rsidP="00047322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 xml:space="preserve">Cohort: </w:t>
            </w:r>
            <w:r w:rsidRPr="009C45C5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 xml:space="preserve">planned </w:t>
            </w:r>
            <w:r w:rsidR="00047322" w:rsidRPr="009C45C5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>elective C-s</w:t>
            </w:r>
            <w:r w:rsidRPr="009C45C5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>ection</w:t>
            </w:r>
          </w:p>
        </w:tc>
        <w:tc>
          <w:tcPr>
            <w:tcW w:w="197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</w:tcPr>
          <w:p w14:paraId="66407DBA" w14:textId="77777777" w:rsidR="00482276" w:rsidRPr="00A06AAC" w:rsidRDefault="00482276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723" w:type="pct"/>
            <w:gridSpan w:val="10"/>
            <w:tcBorders>
              <w:bottom w:val="single" w:sz="4" w:space="0" w:color="000000" w:themeColor="text1"/>
            </w:tcBorders>
            <w:shd w:val="clear" w:color="auto" w:fill="auto"/>
          </w:tcPr>
          <w:p w14:paraId="53242F39" w14:textId="141890E4" w:rsidR="00482276" w:rsidRPr="00A06AAC" w:rsidRDefault="00482276" w:rsidP="00047322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 xml:space="preserve">Cohort: </w:t>
            </w:r>
            <w:r w:rsidR="00047322" w:rsidRPr="009C45C5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w:t>not requesting an elective C-section</w:t>
            </w:r>
          </w:p>
        </w:tc>
        <w:tc>
          <w:tcPr>
            <w:tcW w:w="265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DF816E8" w14:textId="264954A1" w:rsidR="00482276" w:rsidRPr="00A06AAC" w:rsidRDefault="00482276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5C045D" w:rsidRPr="00A06AAC" w14:paraId="6254214A" w14:textId="77777777" w:rsidTr="00342AB3">
        <w:tc>
          <w:tcPr>
            <w:tcW w:w="2435" w:type="pct"/>
            <w:tcBorders>
              <w:bottom w:val="single" w:sz="4" w:space="0" w:color="000000" w:themeColor="text1"/>
            </w:tcBorders>
            <w:shd w:val="clear" w:color="auto" w:fill="auto"/>
          </w:tcPr>
          <w:p w14:paraId="6D15A93D" w14:textId="48C3627C" w:rsidR="005C045D" w:rsidRPr="00342AB3" w:rsidRDefault="00E75496" w:rsidP="008C6ECB">
            <w:pPr>
              <w:keepNext/>
              <w:keepLines/>
              <w:spacing w:before="40" w:after="40" w:line="259" w:lineRule="auto"/>
              <w:outlineLvl w:val="7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342AB3">
              <w:rPr>
                <w:rFonts w:asciiTheme="minorHAnsi" w:hAnsiTheme="minorHAnsi" w:cs="Arial"/>
                <w:b/>
                <w:sz w:val="28"/>
                <w:szCs w:val="28"/>
              </w:rPr>
              <w:t>Study</w:t>
            </w:r>
            <w:r w:rsidR="005C045D" w:rsidRPr="00342AB3">
              <w:rPr>
                <w:rFonts w:asciiTheme="minorHAnsi" w:hAnsiTheme="minorHAnsi" w:cs="Arial"/>
                <w:b/>
                <w:sz w:val="28"/>
                <w:szCs w:val="28"/>
              </w:rPr>
              <w:t xml:space="preserve"> </w:t>
            </w:r>
            <w:r w:rsidRPr="00342AB3">
              <w:rPr>
                <w:rFonts w:asciiTheme="minorHAnsi" w:hAnsiTheme="minorHAnsi" w:cs="Arial"/>
                <w:b/>
                <w:sz w:val="28"/>
                <w:szCs w:val="28"/>
              </w:rPr>
              <w:t>N</w:t>
            </w:r>
            <w:r w:rsidR="005C045D" w:rsidRPr="00342AB3">
              <w:rPr>
                <w:rFonts w:asciiTheme="minorHAnsi" w:hAnsiTheme="minorHAnsi" w:cs="Arial"/>
                <w:b/>
                <w:sz w:val="28"/>
                <w:szCs w:val="28"/>
              </w:rPr>
              <w:t>umber allocated at recruitment</w:t>
            </w:r>
          </w:p>
        </w:tc>
        <w:tc>
          <w:tcPr>
            <w:tcW w:w="320" w:type="pct"/>
            <w:gridSpan w:val="2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82E4EFE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1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3995B03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1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D455BC8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1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8DECB65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1" w:type="pct"/>
            <w:gridSpan w:val="6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62D9CF7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0" w:type="pct"/>
            <w:gridSpan w:val="3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1EEB56D8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21" w:type="pct"/>
            <w:gridSpan w:val="4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56F6F44" w14:textId="77777777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319" w:type="pct"/>
            <w:gridSpan w:val="5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4DA587B6" w14:textId="181B3E36" w:rsidR="005C045D" w:rsidRPr="00A06AAC" w:rsidRDefault="005C045D" w:rsidP="008C6ECB">
            <w:pPr>
              <w:spacing w:before="40" w:after="40"/>
              <w:jc w:val="right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</w:tr>
      <w:tr w:rsidR="008C6ECB" w:rsidRPr="00A06AAC" w14:paraId="6706B7B4" w14:textId="77777777" w:rsidTr="00342AB3">
        <w:tc>
          <w:tcPr>
            <w:tcW w:w="5000" w:type="pct"/>
            <w:gridSpan w:val="32"/>
            <w:shd w:val="pct5" w:color="auto" w:fill="auto"/>
          </w:tcPr>
          <w:p w14:paraId="162365D7" w14:textId="5EE3A990" w:rsidR="008C6ECB" w:rsidRPr="00A06AAC" w:rsidRDefault="008C6ECB" w:rsidP="00342AB3">
            <w:pPr>
              <w:spacing w:before="40" w:after="40"/>
              <w:rPr>
                <w:rFonts w:asciiTheme="minorHAnsi" w:eastAsiaTheme="majorEastAsia" w:hAnsiTheme="minorHAnsi"/>
                <w:noProof/>
                <w:color w:val="404040" w:themeColor="text1" w:themeTint="BF"/>
                <w:sz w:val="22"/>
                <w:szCs w:val="22"/>
                <w:lang w:eastAsia="en-GB"/>
              </w:rPr>
            </w:pPr>
            <w:r w:rsidRPr="00342AB3">
              <w:rPr>
                <w:rFonts w:asciiTheme="minorHAnsi" w:hAnsiTheme="minorHAnsi" w:cs="Arial"/>
                <w:b/>
                <w:sz w:val="22"/>
                <w:szCs w:val="22"/>
              </w:rPr>
              <w:t>Only complete the following section for women in the Randomised Controlled Trial</w:t>
            </w:r>
          </w:p>
        </w:tc>
      </w:tr>
      <w:tr w:rsidR="008C6ECB" w:rsidRPr="00A06AAC" w14:paraId="1D8537B0" w14:textId="77777777" w:rsidTr="00342AB3">
        <w:tc>
          <w:tcPr>
            <w:tcW w:w="2435" w:type="pct"/>
            <w:vMerge w:val="restart"/>
            <w:vAlign w:val="center"/>
          </w:tcPr>
          <w:p w14:paraId="505A60EC" w14:textId="77777777" w:rsidR="008C6ECB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sz w:val="22"/>
                <w:szCs w:val="22"/>
              </w:rPr>
              <w:t>Trial arm allocation (please tick)</w:t>
            </w:r>
          </w:p>
          <w:p w14:paraId="364522BD" w14:textId="33766C2A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309" w:type="pct"/>
            <w:gridSpan w:val="29"/>
            <w:vAlign w:val="center"/>
          </w:tcPr>
          <w:p w14:paraId="155280CF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Arm A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Expectant management</w:t>
            </w:r>
          </w:p>
        </w:tc>
        <w:tc>
          <w:tcPr>
            <w:tcW w:w="256" w:type="pct"/>
            <w:gridSpan w:val="2"/>
          </w:tcPr>
          <w:p w14:paraId="1924380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24811F02" w14:textId="77777777" w:rsidTr="00342AB3">
        <w:tc>
          <w:tcPr>
            <w:tcW w:w="2435" w:type="pct"/>
            <w:vMerge/>
            <w:vAlign w:val="center"/>
          </w:tcPr>
          <w:p w14:paraId="1AB60CB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2309" w:type="pct"/>
            <w:gridSpan w:val="29"/>
            <w:tcBorders>
              <w:bottom w:val="single" w:sz="4" w:space="0" w:color="000000" w:themeColor="text1"/>
            </w:tcBorders>
            <w:vAlign w:val="center"/>
          </w:tcPr>
          <w:p w14:paraId="5511AD27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Arm B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: </w:t>
            </w:r>
            <w:r>
              <w:rPr>
                <w:rFonts w:asciiTheme="minorHAnsi" w:hAnsiTheme="minorHAnsi" w:cs="Arial"/>
                <w:sz w:val="22"/>
                <w:szCs w:val="22"/>
              </w:rPr>
              <w:t>Booking of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induction of labour (38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EC5D58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 xml:space="preserve">0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to 38</w:t>
            </w:r>
            <w:r w:rsidRPr="0075483A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+</w:t>
            </w:r>
            <w:r w:rsidRPr="00EC5D58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4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) </w:t>
            </w:r>
          </w:p>
        </w:tc>
        <w:tc>
          <w:tcPr>
            <w:tcW w:w="256" w:type="pct"/>
            <w:gridSpan w:val="2"/>
            <w:tcBorders>
              <w:bottom w:val="single" w:sz="4" w:space="0" w:color="000000" w:themeColor="text1"/>
            </w:tcBorders>
          </w:tcPr>
          <w:p w14:paraId="222C9C9E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C6ECB" w:rsidRPr="00A06AAC" w14:paraId="7D6DC347" w14:textId="77777777" w:rsidTr="00342AB3">
        <w:tc>
          <w:tcPr>
            <w:tcW w:w="2435" w:type="pct"/>
            <w:vMerge/>
            <w:vAlign w:val="center"/>
          </w:tcPr>
          <w:p w14:paraId="088F5FC1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921" w:type="pct"/>
            <w:gridSpan w:val="8"/>
            <w:tcBorders>
              <w:right w:val="nil"/>
            </w:tcBorders>
            <w:vAlign w:val="center"/>
          </w:tcPr>
          <w:p w14:paraId="7F592249" w14:textId="77777777" w:rsidR="008C6ECB" w:rsidRPr="00A06AAC" w:rsidRDefault="008C6ECB" w:rsidP="008C6ECB">
            <w:pPr>
              <w:spacing w:before="40" w:after="4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If 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in arm B</w:t>
            </w: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="Arial"/>
                <w:sz w:val="22"/>
                <w:szCs w:val="22"/>
              </w:rPr>
              <w:t>booked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induction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date</w:t>
            </w:r>
          </w:p>
        </w:tc>
        <w:tc>
          <w:tcPr>
            <w:tcW w:w="1644" w:type="pct"/>
            <w:gridSpan w:val="23"/>
            <w:tcBorders>
              <w:left w:val="nil"/>
              <w:bottom w:val="single" w:sz="4" w:space="0" w:color="000000" w:themeColor="text1"/>
            </w:tcBorders>
          </w:tcPr>
          <w:p w14:paraId="19854D0C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16"/>
                <w:szCs w:val="16"/>
              </w:rPr>
            </w:pPr>
            <w:r w:rsidRPr="00A06AAC">
              <w:rPr>
                <w:rFonts w:asciiTheme="minorHAnsi" w:hAnsiTheme="minorHAnsi"/>
                <w:noProof/>
                <w:sz w:val="16"/>
                <w:szCs w:val="16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9408" behindDoc="0" locked="0" layoutInCell="1" allowOverlap="1" wp14:anchorId="439EBDC8" wp14:editId="3B1493EC">
                      <wp:simplePos x="0" y="0"/>
                      <wp:positionH relativeFrom="column">
                        <wp:posOffset>-5080</wp:posOffset>
                      </wp:positionH>
                      <wp:positionV relativeFrom="page">
                        <wp:posOffset>106680</wp:posOffset>
                      </wp:positionV>
                      <wp:extent cx="2078355" cy="234315"/>
                      <wp:effectExtent l="0" t="0" r="17145" b="32385"/>
                      <wp:wrapNone/>
                      <wp:docPr id="26" name="Group 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62" name="Rectangle 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" name="Straight Arrow Connector 6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1" name="Straight Arrow Connector 23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12" name="Rectangle 23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3" name="Rectangle 23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4" name="Rectangle 23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5" name="Rectangle 23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6" name="Rectangle 23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7" name="Rectangle 23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8" name="Rectangle 23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E10A05" id="Group 26" o:spid="_x0000_s1026" style="position:absolute;margin-left:-.4pt;margin-top:8.4pt;width:163.65pt;height:18.45pt;z-index:25172940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">
                      <v:rect id="Rectangle 6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cFD8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YxP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NwUPwgAAANsAAAAPAAAAAAAAAAAAAAAAAJgCAABkcnMvZG93&#10;bnJldi54bWxQSwUGAAAAAAQABAD1AAAAhwMAAAAA&#10;"/>
                      <v:shape id="Straight Arrow Connector 6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9nXXMMAAADbAAAADwAAAGRycy9kb3ducmV2LnhtbESPQYvCMBSE74L/ITzBi6xpF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PZ11zDAAAA2wAAAA8AAAAAAAAAAAAA&#10;AAAAoQIAAGRycy9kb3ducmV2LnhtbFBLBQYAAAAABAAEAPkAAACRAwAAAAA=&#10;"/>
                      <v:shape id="Straight Arrow Connector 2311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IkHcsUAAADdAAAADwAAAGRycy9kb3ducmV2LnhtbESPQWsCMRSE74X+h/CEXkrNRkFkaxQp&#10;FMRDQd2Dx0fyurt087JN4rr9940geBxm5htmtRldJwYKsfWsQU0LEMTG25ZrDdXp820JIiZki51n&#10;0vBHETbr56cVltZf+UDDMdUiQziWqKFJqS+ljKYhh3Hqe+LsffvgMGUZamkDXjPcdXJWFAvpsOW8&#10;0GBPHw2Zn+PFaWj31Vc1vP6mYJZ7dQ4qns6d0fplMm7fQSQa0yN8b++shtlcKbi9yU9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IkHcsUAAADdAAAADwAAAAAAAAAA&#10;AAAAAAChAgAAZHJzL2Rvd25yZXYueG1sUEsFBgAAAAAEAAQA+QAAAJMDAAAAAA==&#10;"/>
                      <v:rect id="Rectangle 231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unQcYA&#10;AADdAAAADwAAAGRycy9kb3ducmV2LnhtbESPT2vCQBTE74LfYXmF3nRjAqWmrlIUpT3mz6W31+xr&#10;kjb7NmRXE/303ULB4zAzv2E2u8l04kKDay0rWC0jEMSV1S3XCsriuHgG4Tyyxs4yKbiSg912Pttg&#10;qu3IGV1yX4sAYZeigsb7PpXSVQ0ZdEvbEwfvyw4GfZBDLfWAY4CbTsZR9CQNthwWGuxp31D1k5+N&#10;gs82LvGWFafIrI+Jf5+K7/PHQanHh+n1BYSnyd/D/+03rSBOVjH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unQcYAAADdAAAADwAAAAAAAAAAAAAAAACYAgAAZHJz&#10;L2Rvd25yZXYueG1sUEsFBgAAAAAEAAQA9QAAAIsDAAAAAA==&#10;"/>
                      <v:rect id="Rectangle 2313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cC2sQA&#10;AADdAAAADwAAAGRycy9kb3ducmV2LnhtbESPQYvCMBSE74L/ITzBm6a2IG41iiiKHrVe9va2ebbd&#10;bV5KE7X66zcLwh6HmfmGWaw6U4s7ta6yrGAyjkAQ51ZXXCi4ZLvRDITzyBpry6TgSQ5Wy35vgam2&#10;Dz7R/ewLESDsUlRQet+kUrq8JINubBvi4F1ta9AH2RZSt/gIcFPLOIqm0mDFYaHEhjYl5T/nm1Hw&#10;VcUXfJ2yfWQ+dok/dtn37XOr1HDQrecgPHX+P/xuH7SCOJkk8PcmPA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HAtrEAAAA3QAAAA8AAAAAAAAAAAAAAAAAmAIAAGRycy9k&#10;b3ducmV2LnhtbFBLBQYAAAAABAAEAPUAAACJAwAAAAA=&#10;"/>
                      <v:rect id="Rectangle 231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6arsYA&#10;AADdAAAADwAAAGRycy9kb3ducmV2LnhtbESPQWvCQBSE7wX/w/KE3urGpBQbXUUslvZo4sXba/aZ&#10;RLNvQ3Zj0v76bqHgcZiZb5jVZjSNuFHnassK5rMIBHFhdc2lgmO+f1qAcB5ZY2OZFHyTg8168rDC&#10;VNuBD3TLfCkChF2KCirv21RKV1Rk0M1sSxy8s+0M+iC7UuoOhwA3jYyj6EUarDksVNjSrqLimvVG&#10;wVcdH/HnkL9H5nWf+M8xv/SnN6Uep+N2CcLT6O/h//aHVhAn82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6arsYAAADdAAAADwAAAAAAAAAAAAAAAACYAgAAZHJz&#10;L2Rvd25yZXYueG1sUEsFBgAAAAAEAAQA9QAAAIsDAAAAAA==&#10;"/>
                      <v:rect id="Rectangle 231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I/NcYA&#10;AADdAAAADwAAAGRycy9kb3ducmV2LnhtbESPQWvCQBSE7wX/w/KE3urGhBYbXUUslvZo4sXba/aZ&#10;RLNvQ3Zj0v76bqHgcZiZb5jVZjSNuFHnassK5rMIBHFhdc2lgmO+f1qAcB5ZY2OZFHyTg8168rDC&#10;VNuBD3TLfCkChF2KCirv21RKV1Rk0M1sSxy8s+0M+iC7UuoOhwA3jYyj6EUarDksVNjSrqLimvVG&#10;wVcdH/HnkL9H5nWf+M8xv/SnN6Uep+N2CcLT6O/h//aHVhAn82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I/NcYAAADdAAAADwAAAAAAAAAAAAAAAACYAgAAZHJz&#10;L2Rvd25yZXYueG1sUEsFBgAAAAAEAAQA9QAAAIsDAAAAAA==&#10;"/>
                      <v:rect id="Rectangle 231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ChQs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hAnyxT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ChQsYAAADdAAAADwAAAAAAAAAAAAAAAACYAgAAZHJz&#10;L2Rvd25yZXYueG1sUEsFBgAAAAAEAAQA9QAAAIsDAAAAAA==&#10;"/>
                      <v:rect id="Rectangle 2317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E2c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hAn8x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wE2cYAAADdAAAADwAAAAAAAAAAAAAAAACYAgAAZHJz&#10;L2Rvd25yZXYueG1sUEsFBgAAAAAEAAQA9QAAAIsDAAAAAA==&#10;"/>
                      <v:rect id="Rectangle 2318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OQq8IA&#10;AADdAAAADwAAAGRycy9kb3ducmV2LnhtbERPTYvCMBC9C/6HMII3TVth0a6xiKK4R60Xb2Mz23a3&#10;mZQmavXXbw4LHh/ve5n1phF36lxtWUE8jUAQF1bXXCo457vJHITzyBoby6TgSQ6y1XCwxFTbBx/p&#10;fvKlCCHsUlRQed+mUrqiIoNualviwH3bzqAPsCul7vARwk0jkyj6kAZrDg0VtrSpqPg93YyCa52c&#10;8XXM95FZ7Gb+q89/bpetUuNRv/4E4an3b/G/+6AVJLM4zA1vwhO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45CrwgAAAN0AAAAPAAAAAAAAAAAAAAAAAJgCAABkcnMvZG93&#10;bnJldi54bWxQSwUGAAAAAAQABAD1AAAAhwMAAAAA&#10;"/>
                      <w10:wrap anchory="page"/>
                    </v:group>
                  </w:pict>
                </mc:Fallback>
              </mc:AlternateContent>
            </w:r>
          </w:p>
          <w:p w14:paraId="29E98905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sz w:val="22"/>
                <w:szCs w:val="22"/>
              </w:rPr>
            </w:pPr>
          </w:p>
          <w:p w14:paraId="7F3A5F7A" w14:textId="2E219CD8" w:rsidR="008C6ECB" w:rsidRPr="009C45C5" w:rsidRDefault="00482276" w:rsidP="008C6ECB">
            <w:pPr>
              <w:spacing w:before="40" w:after="40"/>
              <w:rPr>
                <w:rFonts w:asciiTheme="minorHAnsi" w:hAnsiTheme="minorHAnsi"/>
                <w:sz w:val="18"/>
                <w:szCs w:val="18"/>
              </w:rPr>
            </w:pPr>
            <w:r w:rsidRPr="009C45C5">
              <w:rPr>
                <w:rFonts w:asciiTheme="minorHAnsi" w:hAnsiTheme="minorHAnsi"/>
                <w:noProof/>
                <w:spacing w:val="-2"/>
                <w:sz w:val="18"/>
                <w:szCs w:val="18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0432" behindDoc="0" locked="0" layoutInCell="1" allowOverlap="1" wp14:anchorId="216D0428" wp14:editId="1F7B9EE0">
                      <wp:simplePos x="0" y="0"/>
                      <wp:positionH relativeFrom="column">
                        <wp:posOffset>910672</wp:posOffset>
                      </wp:positionH>
                      <wp:positionV relativeFrom="paragraph">
                        <wp:posOffset>254066</wp:posOffset>
                      </wp:positionV>
                      <wp:extent cx="818430" cy="503555"/>
                      <wp:effectExtent l="0" t="0" r="20320" b="0"/>
                      <wp:wrapNone/>
                      <wp:docPr id="2319" name="Group 23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8430" cy="503555"/>
                                <a:chOff x="0" y="9525"/>
                                <a:chExt cx="818430" cy="503555"/>
                              </a:xfrm>
                            </wpg:grpSpPr>
                            <wps:wsp>
                              <wps:cNvPr id="2320" name="Text Box 2320"/>
                              <wps:cNvSpPr txBox="1"/>
                              <wps:spPr>
                                <a:xfrm>
                                  <a:off x="406159" y="9525"/>
                                  <a:ext cx="208280" cy="503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4658A5E" w14:textId="77777777" w:rsidR="00936B34" w:rsidRPr="005A20DC" w:rsidRDefault="00936B34" w:rsidP="008C6ECB">
                                    <w:pPr>
                                      <w:rPr>
                                        <w:rFonts w:asciiTheme="minorHAnsi" w:hAnsiTheme="minorHAnsi" w:cstheme="minorHAnsi"/>
                                        <w:b/>
                                        <w:sz w:val="28"/>
                                        <w:szCs w:val="28"/>
                                      </w:rPr>
                                    </w:pPr>
                                    <w:r w:rsidRPr="005A20DC">
                                      <w:rPr>
                                        <w:rFonts w:asciiTheme="minorHAnsi" w:hAnsiTheme="minorHAnsi" w:cstheme="minorHAnsi"/>
                                        <w:b/>
                                        <w:sz w:val="28"/>
                                        <w:szCs w:val="28"/>
                                      </w:rPr>
                                      <w:t>+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321" name="Rectangle 23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5" y="8452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2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521" y="8452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6" name="Rectangle 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452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6D0428" id="Group 2319" o:spid="_x0000_s1048" style="position:absolute;margin-left:71.7pt;margin-top:20pt;width:64.45pt;height:39.65pt;z-index:251730432" coordorigin=",95" coordsize="8184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">
                      <v:shape id="Text Box 2320" o:spid="_x0000_s1049" type="#_x0000_t202" style="position:absolute;left:4061;top:95;width:2083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MnJsIA&#10;AADdAAAADwAAAGRycy9kb3ducmV2LnhtbERPz2vCMBS+C/4P4Qm7abJOh+uaijgGOynr5mC3R/Ns&#10;y5qX0mS2/vfmIHj8+H5nm9G24ky9bxxreFwoEMSlMw1XGr6/3udrED4gG2wdk4YLedjk00mGqXED&#10;f9K5CJWIIexT1FCH0KVS+rImi37hOuLInVxvMUTYV9L0OMRw28pEqWdpseHYUGNHu5rKv+Lfajju&#10;T78/S3Wo3uyqG9yoJNsXqfXDbNy+ggg0hrv45v4wGpKnJO6Pb+ITkP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0ycmwgAAAN0AAAAPAAAAAAAAAAAAAAAAAJgCAABkcnMvZG93&#10;bnJldi54bWxQSwUGAAAAAAQABAD1AAAAhwMAAAAA&#10;" filled="f" stroked="f">
                        <v:textbox>
                          <w:txbxContent>
                            <w:p w14:paraId="24658A5E" w14:textId="77777777" w:rsidR="00936B34" w:rsidRPr="005A20DC" w:rsidRDefault="00936B34" w:rsidP="008C6ECB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r w:rsidRPr="005A20DC"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+</w:t>
                              </w:r>
                            </w:p>
                          </w:txbxContent>
                        </v:textbox>
                      </v:shape>
                      <v:rect id="Rectangle 2321" o:spid="_x0000_s1050" style="position:absolute;left:5993;top:84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Xzi8YA&#10;AADdAAAADwAAAGRycy9kb3ducmV2LnhtbESPT2vCQBTE74LfYXmF3nRjAqWmrlIUpT3mz6W31+xr&#10;kjb7NmRXE/303ULB4zAzv2E2u8l04kKDay0rWC0jEMSV1S3XCsriuHgG4Tyyxs4yKbiSg912Pttg&#10;qu3IGV1yX4sAYZeigsb7PpXSVQ0ZdEvbEwfvyw4GfZBDLfWAY4CbTsZR9CQNthwWGuxp31D1k5+N&#10;gs82LvGWFafIrI+Jf5+K7/PHQanHh+n1BYSnyd/D/+03rSBO4hX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Xzi8YAAADdAAAADwAAAAAAAAAAAAAAAACYAgAAZHJz&#10;L2Rvd25yZXYueG1sUEsFBgAAAAAEAAQA9QAAAIsDAAAAAA==&#10;"/>
                      <v:rect id="Rectangle 72" o:spid="_x0000_s1051" style="position:absolute;left:2305;top:845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        <v:rect id="Rectangle 76" o:spid="_x0000_s1052" style="position:absolute;top:845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    </v:group>
                  </w:pict>
                </mc:Fallback>
              </mc:AlternateContent>
            </w:r>
            <w:r w:rsidR="008C6ECB" w:rsidRPr="009C45C5">
              <w:rPr>
                <w:rFonts w:asciiTheme="minorHAnsi" w:hAnsiTheme="minorHAnsi"/>
                <w:sz w:val="18"/>
                <w:szCs w:val="18"/>
              </w:rPr>
              <w:t>dd/mm/yyyy</w:t>
            </w:r>
          </w:p>
        </w:tc>
      </w:tr>
      <w:tr w:rsidR="008C6ECB" w:rsidRPr="00A06AAC" w14:paraId="54D179AF" w14:textId="77777777" w:rsidTr="00342AB3">
        <w:tc>
          <w:tcPr>
            <w:tcW w:w="2435" w:type="pct"/>
            <w:vMerge/>
            <w:vAlign w:val="center"/>
          </w:tcPr>
          <w:p w14:paraId="76E973A6" w14:textId="77777777" w:rsidR="008C6ECB" w:rsidRPr="00A06AAC" w:rsidRDefault="008C6ECB" w:rsidP="008C6ECB">
            <w:pPr>
              <w:spacing w:before="40" w:after="40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77" w:type="pct"/>
            <w:gridSpan w:val="18"/>
            <w:tcBorders>
              <w:right w:val="nil"/>
            </w:tcBorders>
            <w:vAlign w:val="center"/>
          </w:tcPr>
          <w:p w14:paraId="7506A70E" w14:textId="77777777" w:rsidR="008C6ECB" w:rsidRPr="00A06AAC" w:rsidRDefault="008C6ECB" w:rsidP="008C6ECB">
            <w:pPr>
              <w:spacing w:before="40" w:after="40"/>
              <w:ind w:left="-116" w:right="-100"/>
              <w:jc w:val="right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>If Induc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tion booked</w:t>
            </w:r>
            <w:r w:rsidRPr="00A06AAC">
              <w:rPr>
                <w:rFonts w:asciiTheme="minorHAnsi" w:hAnsiTheme="minorHAnsi" w:cs="Arial"/>
                <w:b/>
                <w:sz w:val="22"/>
                <w:szCs w:val="22"/>
              </w:rPr>
              <w:t xml:space="preserve">,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 xml:space="preserve">gestational age at 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start of </w:t>
            </w:r>
            <w:r w:rsidRPr="00A06AAC">
              <w:rPr>
                <w:rFonts w:asciiTheme="minorHAnsi" w:hAnsiTheme="minorHAnsi" w:cs="Arial"/>
                <w:sz w:val="22"/>
                <w:szCs w:val="22"/>
              </w:rPr>
              <w:t>planned induction date</w:t>
            </w:r>
          </w:p>
        </w:tc>
        <w:tc>
          <w:tcPr>
            <w:tcW w:w="468" w:type="pct"/>
            <w:gridSpan w:val="6"/>
            <w:tcBorders>
              <w:left w:val="nil"/>
              <w:right w:val="nil"/>
            </w:tcBorders>
          </w:tcPr>
          <w:p w14:paraId="1B43B8C0" w14:textId="0EF37D7B" w:rsidR="008C6ECB" w:rsidRPr="00A06AAC" w:rsidRDefault="008C6ECB" w:rsidP="008C6ECB">
            <w:pPr>
              <w:spacing w:before="40" w:after="40"/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</w:pPr>
          </w:p>
        </w:tc>
        <w:tc>
          <w:tcPr>
            <w:tcW w:w="520" w:type="pct"/>
            <w:gridSpan w:val="7"/>
            <w:tcBorders>
              <w:left w:val="nil"/>
            </w:tcBorders>
            <w:vAlign w:val="center"/>
          </w:tcPr>
          <w:p w14:paraId="1013708D" w14:textId="77777777" w:rsidR="008C6ECB" w:rsidRPr="00A06AAC" w:rsidRDefault="008C6ECB" w:rsidP="00342AB3">
            <w:pPr>
              <w:spacing w:before="40" w:after="40"/>
              <w:jc w:val="right"/>
              <w:rPr>
                <w:rFonts w:asciiTheme="minorHAnsi" w:eastAsiaTheme="majorEastAsia" w:hAnsiTheme="minorHAnsi"/>
                <w:noProof/>
                <w:color w:val="404040" w:themeColor="text1" w:themeTint="BF"/>
                <w:sz w:val="22"/>
                <w:szCs w:val="22"/>
                <w:lang w:eastAsia="en-GB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wk</w:t>
            </w:r>
            <w:r w:rsidRPr="00A06AAC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w:t>+d</w:t>
            </w:r>
          </w:p>
        </w:tc>
      </w:tr>
    </w:tbl>
    <w:p w14:paraId="03360BB7" w14:textId="77777777" w:rsidR="008C6ECB" w:rsidRPr="00A06AAC" w:rsidRDefault="008C6ECB" w:rsidP="008C6ECB">
      <w:pPr>
        <w:spacing w:after="0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5"/>
        <w:gridCol w:w="2845"/>
        <w:gridCol w:w="5502"/>
        <w:gridCol w:w="20"/>
      </w:tblGrid>
      <w:tr w:rsidR="008C6ECB" w:rsidRPr="00A06AAC" w14:paraId="562B4FC5" w14:textId="77777777" w:rsidTr="008C6ECB">
        <w:tc>
          <w:tcPr>
            <w:tcW w:w="5240" w:type="dxa"/>
            <w:gridSpan w:val="2"/>
          </w:tcPr>
          <w:p w14:paraId="4B6C167D" w14:textId="77777777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5522" w:type="dxa"/>
            <w:gridSpan w:val="2"/>
          </w:tcPr>
          <w:p w14:paraId="0CA79D4C" w14:textId="77777777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54A1599" w14:textId="6FDB364B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7360" behindDoc="0" locked="0" layoutInCell="1" allowOverlap="1" wp14:anchorId="6E822461" wp14:editId="648ABE8E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376555</wp:posOffset>
                      </wp:positionV>
                      <wp:extent cx="2078355" cy="234315"/>
                      <wp:effectExtent l="0" t="0" r="17145" b="32385"/>
                      <wp:wrapNone/>
                      <wp:docPr id="91" name="Group 9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92" name="Rectangle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3" name="Straight Arrow Connector 9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Straight Arrow Connector 9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0" name="Rectangle 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4" name="Rectangle 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7" name="Rectangle 1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9" name="Rectangle 1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0" name="Rectangle 1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1" name="Rectangle 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32" name="Rectangle 24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9656556" id="Group 91" o:spid="_x0000_s1026" style="position:absolute;margin-left:-.25pt;margin-top:29.65pt;width:163.65pt;height:18.45pt;z-index:251727360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">
                      <v:rect id="Rectangle 9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J1KMQA&#10;AADbAAAADwAAAGRycy9kb3ducmV2LnhtbESPQWvCQBSE70L/w/IKvZldU5AmdRVpsdSjJhdvz+xr&#10;kjb7NmRXTfvrXaHgcZiZb5jFarSdONPgW8caZokCQVw503KtoSw20xcQPiAb7ByThl/ysFo+TBaY&#10;G3fhHZ33oRYRwj5HDU0IfS6lrxqy6BPXE0fvyw0WQ5RDLc2Alwi3nUyVmkuLLceFBnt6a6j62Z+s&#10;hmOblvi3Kz6UzTbPYTsW36fDu9ZPj+P6FUSgMdzD/+1PoyFL4fYl/gC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idSjEAAAA2wAAAA8AAAAAAAAAAAAAAAAAmAIAAGRycy9k&#10;b3ducmV2LnhtbFBLBQYAAAAABAAEAPUAAACJAwAAAAA=&#10;"/>
                      <v:shape id="Straight Arrow Connector 9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gyne8QAAADbAAAADwAAAGRycy9kb3ducmV2LnhtbESPQWsCMRSE74X+h/AEL0Wza0F0a5RS&#10;EMSDUN2Dx0fyuru4edkmcV3/vSkUPA4z8w2z2gy2FT350DhWkE8zEMTamYYrBeVpO1mACBHZYOuY&#10;FNwpwGb9+rLCwrgbf1N/jJVIEA4FKqhj7Aopg67JYpi6jjh5P85bjEn6ShqPtwS3rZxl2VxabDgt&#10;1NjRV036crxaBc2+PJT922/0erHPzz4Pp3OrlRqPhs8PEJGG+Az/t3dGwf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Kd7xAAAANsAAAAPAAAAAAAAAAAA&#10;AAAAAKECAABkcnMvZG93bnJldi54bWxQSwUGAAAAAAQABAD5AAAAkgMAAAAA&#10;"/>
                      <v:shape id="Straight Arrow Connector 94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U/D8QAAADbAAAADwAAAGRycy9kb3ducmV2LnhtbESPQWsCMRSE74X+h/AEL0WzK0V0a5RS&#10;EMSDUN2Dx0fyuru4edkmcV3/vSkUPA4z8w2z2gy2FT350DhWkE8zEMTamYYrBeVpO1mACBHZYOuY&#10;FNwpwGb9+rLCwrgbf1N/jJVIEA4FKqhj7Aopg67JYpi6jjh5P85bjEn6ShqPtwS3rZxl2VxabDgt&#10;1NjRV036crxaBc2+PJT922/0erHPzz4Pp3OrlRqPhs8PEJGG+Az/t3dGwfId/r6kHyD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5T8PxAAAANsAAAAPAAAAAAAAAAAA&#10;AAAAAKECAABkcnMvZG93bnJldi54bWxQSwUGAAAAAAQABAD5AAAAkgMAAAAA&#10;"/>
                      <v:rect id="Rectangle 170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kM78QA&#10;AADcAAAADwAAAGRycy9kb3ducmV2LnhtbESPQW/CMAyF70j8h8hIu0EKSGN0BIRATOwI5cLNa7y2&#10;o3GqJkDZr58PSLvZes/vfV6sOlerG7Wh8mxgPEpAEefeVlwYOGW74RuoEJEt1p7JwIMCrJb93gJT&#10;6+98oNsxFkpCOKRooIyxSbUOeUkOw8g3xKJ9+9ZhlLUttG3xLuGu1pMkedUOK5aGEhvalJRfjldn&#10;4KuanPD3kH0kbr6bxs8u+7met8a8DLr1O6hIXfw3P6/3VvBn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pDO/EAAAA3AAAAA8AAAAAAAAAAAAAAAAAmAIAAGRycy9k&#10;b3ducmV2LnhtbFBLBQYAAAAABAAEAPUAAACJAwAAAAA=&#10;"/>
                      <v:rect id="Rectangle 174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K7MMA&#10;AADcAAAADwAAAGRycy9kb3ducmV2LnhtbERPS2vCQBC+C/6HZQRvuqmVPqIbEUukPWq89DZmp0na&#10;7GzIbkzsr3eFQm/z8T1nvRlMLS7Uusqygod5BII4t7riQsEpS2cvIJxH1lhbJgVXcrBJxqM1xtr2&#10;fKDL0RcihLCLUUHpfRNL6fKSDLq5bYgD92Vbgz7AtpC6xT6Em1ououhJGqw4NJTY0K6k/OfYGQXn&#10;anHC30O2j8xr+ug/huy7+3xTajoZtisQngb/L/5zv+sw/3kJ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IK7MMAAADcAAAADwAAAAAAAAAAAAAAAACYAgAAZHJzL2Rv&#10;d25yZXYueG1sUEsFBgAAAAAEAAQA9QAAAIgDAAAAAA==&#10;"/>
                      <v:rect id="Rectangle 177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Um8MA&#10;AADcAAAADwAAAGRycy9kb3ducmV2LnhtbERPTWvCQBC9C/0PyxR6M5taUBuzSmlJsUdNLr2N2WmS&#10;NjsbsmuM/vquIHibx/ucdDOaVgzUu8aygucoBkFcWt1wpaDIs+kShPPIGlvLpOBMDjbrh0mKibYn&#10;3tGw95UIIewSVFB73yVSurImgy6yHXHgfmxv0AfYV1L3eArhppWzOJ5Lgw2Hhho7eq+p/NsfjYJD&#10;Myvwsss/Y/OavfivMf89fn8o9fQ4vq1AeBr9XXxzb3WYv1j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CUm8MAAADcAAAADwAAAAAAAAAAAAAAAACYAgAAZHJzL2Rv&#10;d25yZXYueG1sUEsFBgAAAAAEAAQA9QAAAIgDAAAAAA==&#10;"/>
                      <v:rect id="Rectangle 179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OlcsMA&#10;AADcAAAADwAAAGRycy9kb3ducmV2LnhtbERPTWvCQBC9F/wPywi9NRst2Ca6iigWPWpy6W2aHZO0&#10;2dmQXZO0v74rFHqbx/uc1WY0jeipc7VlBbMoBkFcWF1zqSDPDk+vIJxH1thYJgXf5GCznjysMNV2&#10;4DP1F1+KEMIuRQWV920qpSsqMugi2xIH7mo7gz7ArpS6wyGEm0bO43ghDdYcGipsaVdR8XW5GQUf&#10;9TzHn3P2Fpvk8OxPY/Z5e98r9Tgdt0sQnkb/L/5zH3WY/5L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OlcsMAAADcAAAADwAAAAAAAAAAAAAAAACYAgAAZHJzL2Rv&#10;d25yZXYueG1sUEsFBgAAAAAEAAQA9QAAAIgDAAAAAA==&#10;"/>
                      <v:rect id="Rectangle 18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8yMQA&#10;AADcAAAADwAAAGRycy9kb3ducmV2LnhtbESPQW/CMAyF70j7D5EncYN0ICHoCGgaAsER2gs3r/Ha&#10;bo1TNQEKvx4fJu1m6z2/93m57l2jrtSF2rOBt3ECirjwtubSQJ5tR3NQISJbbDyTgTsFWK9eBktM&#10;rb/xka6nWCoJ4ZCigSrGNtU6FBU5DGPfEov27TuHUdau1LbDm4S7Rk+SZKYd1iwNFbb0WVHxe7o4&#10;A1/1JMfHMdslbrGdxkOf/VzOG2OGr/3HO6hIffw3/13vreDPBV+ekQn06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8fMjEAAAA3AAAAA8AAAAAAAAAAAAAAAAAmAIAAGRycy9k&#10;b3ducmV2LnhtbFBLBQYAAAAABAAEAPUAAACJAwAAAAA=&#10;"/>
                      <v:rect id="Rectangle 191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lPj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f9yD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elPjsAAAADcAAAADwAAAAAAAAAAAAAAAACYAgAAZHJzL2Rvd25y&#10;ZXYueG1sUEsFBgAAAAAEAAQA9QAAAIUDAAAAAA==&#10;"/>
                      <v:rect id="Rectangle 2432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Q2RMYA&#10;AADdAAAADwAAAGRycy9kb3ducmV2LnhtbESPQWvCQBSE74X+h+UVvNVNkyI2ZhNKxdIeNV56e2af&#10;SWz2bciumvrr3YLgcZiZb5isGE0nTjS41rKCl2kEgriyuuVawbZcPc9BOI+ssbNMCv7IQZE/PmSY&#10;anvmNZ02vhYBwi5FBY33fSqlqxoy6Ka2Jw7e3g4GfZBDLfWA5wA3nYyjaCYNthwWGuzpo6Hqd3M0&#10;CnZtvMXLuvyMzNsq8d9jeTj+LJWaPI3vCxCeRn8P39pfWkH8msT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hQ2RM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</w:tc>
      </w:tr>
      <w:tr w:rsidR="008C6ECB" w:rsidRPr="00A06AAC" w14:paraId="5B93D690" w14:textId="77777777" w:rsidTr="009C45C5">
        <w:trPr>
          <w:trHeight w:val="70"/>
        </w:trPr>
        <w:tc>
          <w:tcPr>
            <w:tcW w:w="5240" w:type="dxa"/>
            <w:gridSpan w:val="2"/>
          </w:tcPr>
          <w:p w14:paraId="56A01374" w14:textId="77777777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6172FA4" w14:textId="77777777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  <w:p w14:paraId="528B9300" w14:textId="77777777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522" w:type="dxa"/>
            <w:gridSpan w:val="2"/>
          </w:tcPr>
          <w:p w14:paraId="4F933A78" w14:textId="77777777" w:rsidR="008C6ECB" w:rsidRPr="00A06AAC" w:rsidRDefault="008C6ECB" w:rsidP="008C6ECB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5E36F4C5" w14:textId="77777777" w:rsidR="008C6ECB" w:rsidRPr="00A06AAC" w:rsidRDefault="008C6ECB" w:rsidP="008C6ECB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7D5907F9" w14:textId="77777777" w:rsidR="008C6ECB" w:rsidRPr="009C45C5" w:rsidRDefault="008C6ECB" w:rsidP="008C6ECB">
            <w:pPr>
              <w:rPr>
                <w:rFonts w:asciiTheme="minorHAnsi" w:hAnsiTheme="minorHAnsi"/>
                <w:sz w:val="18"/>
                <w:szCs w:val="18"/>
              </w:rPr>
            </w:pPr>
            <w:r w:rsidRPr="009C45C5">
              <w:rPr>
                <w:rFonts w:asciiTheme="minorHAnsi" w:hAnsiTheme="minorHAnsi"/>
                <w:sz w:val="18"/>
                <w:szCs w:val="18"/>
              </w:rPr>
              <w:t>dd/mm/yyyy</w:t>
            </w:r>
          </w:p>
        </w:tc>
      </w:tr>
      <w:tr w:rsidR="00634521" w14:paraId="7FE44A36" w14:textId="77777777" w:rsidTr="00167B2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0" w:type="dxa"/>
        </w:trPr>
        <w:tc>
          <w:tcPr>
            <w:tcW w:w="2395" w:type="dxa"/>
          </w:tcPr>
          <w:p w14:paraId="5FEAEA36" w14:textId="659077E3" w:rsidR="00634521" w:rsidRDefault="00634521" w:rsidP="00167B2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  <w:gridSpan w:val="2"/>
          </w:tcPr>
          <w:p w14:paraId="522802E4" w14:textId="47AD2568" w:rsidR="00634521" w:rsidRPr="00144499" w:rsidRDefault="001843C7" w:rsidP="00144499">
            <w:pPr>
              <w:ind w:left="-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144499">
              <w:rPr>
                <w:noProof/>
                <w:sz w:val="28"/>
                <w:szCs w:val="28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1104" behindDoc="0" locked="0" layoutInCell="1" allowOverlap="1" wp14:anchorId="5880DDB2" wp14:editId="39BD3CDB">
                      <wp:simplePos x="0" y="0"/>
                      <wp:positionH relativeFrom="page">
                        <wp:posOffset>-1518920</wp:posOffset>
                      </wp:positionH>
                      <wp:positionV relativeFrom="paragraph">
                        <wp:posOffset>252095</wp:posOffset>
                      </wp:positionV>
                      <wp:extent cx="6810375" cy="371475"/>
                      <wp:effectExtent l="0" t="0" r="28575" b="28575"/>
                      <wp:wrapNone/>
                      <wp:docPr id="413" name="Text Box 4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03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3E9CA34" w14:textId="143D4E75" w:rsidR="00936B34" w:rsidRPr="00634521" w:rsidRDefault="00936B34" w:rsidP="001843C7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Visit Date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1AFF1E8F" wp14:editId="48441C7B">
                                        <wp:extent cx="2085975" cy="228600"/>
                                        <wp:effectExtent l="0" t="0" r="9525" b="0"/>
                                        <wp:docPr id="2435" name="Picture 243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5975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8056DED" wp14:editId="035715BC">
                                        <wp:extent cx="885825" cy="219075"/>
                                        <wp:effectExtent l="0" t="0" r="9525" b="9525"/>
                                        <wp:docPr id="2436" name="Picture 243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EE991DB" wp14:editId="218D601E">
                                        <wp:extent cx="885825" cy="219075"/>
                                        <wp:effectExtent l="0" t="0" r="9525" b="9525"/>
                                        <wp:docPr id="2439" name="Picture 24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80DDB2" id="Text Box 413" o:spid="_x0000_s1053" type="#_x0000_t202" style="position:absolute;left:0;text-align:left;margin-left:-119.6pt;margin-top:19.85pt;width:536.25pt;height:29.25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" fillcolor="#e7e6e6 [3214]" strokeweight=".5pt">
                      <v:textbox>
                        <w:txbxContent>
                          <w:p w14:paraId="63E9CA34" w14:textId="143D4E75" w:rsidR="00936B34" w:rsidRPr="00634521" w:rsidRDefault="00936B34" w:rsidP="001843C7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AFF1E8F" wp14:editId="48441C7B">
                                  <wp:extent cx="2085975" cy="228600"/>
                                  <wp:effectExtent l="0" t="0" r="9525" b="0"/>
                                  <wp:docPr id="2435" name="Picture 24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8056DED" wp14:editId="035715BC">
                                  <wp:extent cx="885825" cy="219075"/>
                                  <wp:effectExtent l="0" t="0" r="9525" b="9525"/>
                                  <wp:docPr id="2436" name="Picture 24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EE991DB" wp14:editId="218D601E">
                                  <wp:extent cx="885825" cy="219075"/>
                                  <wp:effectExtent l="0" t="0" r="9525" b="9525"/>
                                  <wp:docPr id="2439" name="Picture 24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Section 2  - </w:t>
            </w:r>
            <w:r w:rsidR="00634521" w:rsidRPr="00144499">
              <w:rPr>
                <w:rFonts w:asciiTheme="minorHAnsi" w:hAnsiTheme="minorHAnsi" w:cs="Arial"/>
                <w:b/>
                <w:sz w:val="28"/>
                <w:szCs w:val="28"/>
              </w:rPr>
              <w:t>Baseline</w:t>
            </w:r>
          </w:p>
          <w:p w14:paraId="6403C688" w14:textId="77777777" w:rsidR="00634521" w:rsidRDefault="00634521" w:rsidP="00167B2F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73FFEEA7" w14:textId="5CC043E4" w:rsidR="00634521" w:rsidRDefault="00634521" w:rsidP="00634521">
      <w:pPr>
        <w:pStyle w:val="Header"/>
        <w:rPr>
          <w:sz w:val="36"/>
          <w:szCs w:val="36"/>
        </w:rPr>
      </w:pPr>
    </w:p>
    <w:p w14:paraId="444DF6ED" w14:textId="77777777" w:rsidR="000705D2" w:rsidRDefault="000705D2" w:rsidP="00F511BB">
      <w:pPr>
        <w:pStyle w:val="Header"/>
        <w:rPr>
          <w:rFonts w:asciiTheme="minorHAnsi" w:hAnsiTheme="minorHAnsi"/>
          <w:b/>
          <w:sz w:val="28"/>
          <w:szCs w:val="28"/>
        </w:rPr>
      </w:pPr>
    </w:p>
    <w:p w14:paraId="7E06AA1A" w14:textId="77777777" w:rsidR="000705D2" w:rsidRDefault="000705D2" w:rsidP="00F511BB">
      <w:pPr>
        <w:pStyle w:val="Header"/>
        <w:rPr>
          <w:rFonts w:asciiTheme="minorHAnsi" w:hAnsiTheme="minorHAnsi"/>
          <w:b/>
          <w:sz w:val="28"/>
          <w:szCs w:val="28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2565"/>
        <w:gridCol w:w="411"/>
        <w:gridCol w:w="2410"/>
        <w:gridCol w:w="419"/>
      </w:tblGrid>
      <w:tr w:rsidR="00F511BB" w14:paraId="58288848" w14:textId="77777777" w:rsidTr="00D65883">
        <w:tc>
          <w:tcPr>
            <w:tcW w:w="10762" w:type="dxa"/>
            <w:gridSpan w:val="5"/>
            <w:shd w:val="pct10" w:color="auto" w:fill="auto"/>
          </w:tcPr>
          <w:p w14:paraId="6E6FF575" w14:textId="1CE6B2B4" w:rsidR="00F511BB" w:rsidRPr="005A70E9" w:rsidRDefault="00AF7E0C" w:rsidP="00173488">
            <w:pPr>
              <w:pStyle w:val="Header"/>
              <w:rPr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173488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660CE7">
              <w:rPr>
                <w:rFonts w:asciiTheme="minorHAnsi" w:hAnsiTheme="minorHAnsi"/>
                <w:b/>
                <w:sz w:val="28"/>
                <w:szCs w:val="28"/>
              </w:rPr>
              <w:t>Current obstetric status</w:t>
            </w:r>
          </w:p>
        </w:tc>
      </w:tr>
      <w:tr w:rsidR="00F511BB" w14:paraId="5C2A480F" w14:textId="77777777" w:rsidTr="00173488">
        <w:tc>
          <w:tcPr>
            <w:tcW w:w="4957" w:type="dxa"/>
          </w:tcPr>
          <w:p w14:paraId="260118E3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Gestational diabetes mellitus</w:t>
            </w:r>
          </w:p>
        </w:tc>
        <w:tc>
          <w:tcPr>
            <w:tcW w:w="2565" w:type="dxa"/>
          </w:tcPr>
          <w:p w14:paraId="13247111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</w:tcPr>
          <w:p w14:paraId="78126048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14:paraId="74049274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E736659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  <w:tr w:rsidR="00F511BB" w14:paraId="08B29BBB" w14:textId="77777777" w:rsidTr="00173488">
        <w:tc>
          <w:tcPr>
            <w:tcW w:w="4957" w:type="dxa"/>
          </w:tcPr>
          <w:p w14:paraId="5D1B5EA9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Pregnancy induced hypertension</w:t>
            </w:r>
          </w:p>
        </w:tc>
        <w:tc>
          <w:tcPr>
            <w:tcW w:w="2565" w:type="dxa"/>
          </w:tcPr>
          <w:p w14:paraId="7E0B52DB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</w:tcPr>
          <w:p w14:paraId="1376971E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14:paraId="4790219B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7F660AA0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  <w:tr w:rsidR="00F511BB" w14:paraId="3BACCE32" w14:textId="77777777" w:rsidTr="00173488">
        <w:tc>
          <w:tcPr>
            <w:tcW w:w="4957" w:type="dxa"/>
          </w:tcPr>
          <w:p w14:paraId="470D154C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Pre-eclampsia</w:t>
            </w:r>
          </w:p>
        </w:tc>
        <w:tc>
          <w:tcPr>
            <w:tcW w:w="2565" w:type="dxa"/>
          </w:tcPr>
          <w:p w14:paraId="5BF6DF92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</w:tcPr>
          <w:p w14:paraId="28EBD183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14:paraId="79D15086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E0B1EE3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  <w:tr w:rsidR="00F511BB" w14:paraId="49698B90" w14:textId="77777777" w:rsidTr="00173488">
        <w:tc>
          <w:tcPr>
            <w:tcW w:w="4957" w:type="dxa"/>
          </w:tcPr>
          <w:p w14:paraId="19859F86" w14:textId="3645884F" w:rsidR="00F511BB" w:rsidRDefault="00F511BB" w:rsidP="003A627F">
            <w:pPr>
              <w:pStyle w:val="Header"/>
              <w:rPr>
                <w:rFonts w:asciiTheme="minorHAnsi" w:hAnsiTheme="minorHAnsi"/>
                <w:i/>
                <w:sz w:val="16"/>
                <w:szCs w:val="16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if yes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please specify)</w:t>
            </w:r>
            <w:r w:rsidR="00D65883">
              <w:rPr>
                <w:rFonts w:asciiTheme="minorHAnsi" w:hAnsiTheme="minorHAnsi"/>
                <w:i/>
                <w:sz w:val="16"/>
                <w:szCs w:val="16"/>
              </w:rPr>
              <w:t>:</w:t>
            </w:r>
          </w:p>
          <w:p w14:paraId="6F6F2502" w14:textId="34CC37CE" w:rsidR="00D65883" w:rsidRPr="00D65883" w:rsidRDefault="00D65883" w:rsidP="003A627F">
            <w:pPr>
              <w:pStyle w:val="Header"/>
              <w:rPr>
                <w:rFonts w:asciiTheme="minorHAnsi" w:hAnsiTheme="minorHAnsi"/>
                <w:i/>
                <w:sz w:val="16"/>
                <w:szCs w:val="16"/>
              </w:rPr>
            </w:pPr>
          </w:p>
        </w:tc>
        <w:tc>
          <w:tcPr>
            <w:tcW w:w="2565" w:type="dxa"/>
          </w:tcPr>
          <w:p w14:paraId="15EBBD8F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11" w:type="dxa"/>
          </w:tcPr>
          <w:p w14:paraId="0FD3C5EF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14:paraId="4A5D1107" w14:textId="77777777" w:rsidR="00F511BB" w:rsidRDefault="00F511BB" w:rsidP="003A627F">
            <w:pPr>
              <w:pStyle w:val="Header"/>
              <w:jc w:val="right"/>
              <w:rPr>
                <w:sz w:val="36"/>
                <w:szCs w:val="36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F632403" w14:textId="77777777" w:rsidR="00F511BB" w:rsidRDefault="00F511BB" w:rsidP="003A627F">
            <w:pPr>
              <w:pStyle w:val="Header"/>
              <w:rPr>
                <w:sz w:val="36"/>
                <w:szCs w:val="36"/>
              </w:rPr>
            </w:pPr>
          </w:p>
        </w:tc>
      </w:tr>
    </w:tbl>
    <w:p w14:paraId="79BE53C5" w14:textId="77777777" w:rsidR="00F511BB" w:rsidRDefault="00F511BB" w:rsidP="00F511BB">
      <w:pPr>
        <w:pStyle w:val="Header"/>
        <w:rPr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57"/>
        <w:gridCol w:w="2551"/>
        <w:gridCol w:w="425"/>
        <w:gridCol w:w="2410"/>
        <w:gridCol w:w="419"/>
      </w:tblGrid>
      <w:tr w:rsidR="00F511BB" w14:paraId="4EB50309" w14:textId="77777777" w:rsidTr="00D65883">
        <w:tc>
          <w:tcPr>
            <w:tcW w:w="10762" w:type="dxa"/>
            <w:gridSpan w:val="5"/>
            <w:shd w:val="pct10" w:color="auto" w:fill="auto"/>
          </w:tcPr>
          <w:p w14:paraId="15A0A3B5" w14:textId="5962597D" w:rsidR="00F511BB" w:rsidRPr="005A70E9" w:rsidRDefault="00AF7E0C" w:rsidP="00660CE7">
            <w:pPr>
              <w:pStyle w:val="Header"/>
              <w:rPr>
                <w:rFonts w:asciiTheme="minorHAnsi" w:hAnsiTheme="minorHAnsi"/>
                <w:noProof/>
                <w:sz w:val="28"/>
                <w:szCs w:val="28"/>
                <w:lang w:eastAsia="en-GB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2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173488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660CE7">
              <w:rPr>
                <w:rFonts w:asciiTheme="minorHAnsi" w:hAnsiTheme="minorHAnsi"/>
                <w:b/>
                <w:sz w:val="28"/>
                <w:szCs w:val="28"/>
              </w:rPr>
              <w:t>Current medical status</w:t>
            </w:r>
            <w:r w:rsidR="00F511BB" w:rsidRPr="005A70E9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</w:p>
        </w:tc>
      </w:tr>
      <w:tr w:rsidR="00F511BB" w14:paraId="20AFE92F" w14:textId="77777777" w:rsidTr="00173488">
        <w:tc>
          <w:tcPr>
            <w:tcW w:w="4957" w:type="dxa"/>
          </w:tcPr>
          <w:p w14:paraId="11425786" w14:textId="3D528746" w:rsidR="00F511BB" w:rsidRDefault="00F511BB" w:rsidP="00A23BA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Diabetes mellitus</w:t>
            </w:r>
            <w:r w:rsidR="00EF3295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39246EB2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45B77349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14:paraId="29CEA272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773AAA9B" w14:textId="77777777" w:rsidR="00F511BB" w:rsidRDefault="00F511BB" w:rsidP="003A627F">
            <w:pPr>
              <w:pStyle w:val="Head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F511BB" w14:paraId="2BB8BC19" w14:textId="77777777" w:rsidTr="00173488">
        <w:tc>
          <w:tcPr>
            <w:tcW w:w="4957" w:type="dxa"/>
          </w:tcPr>
          <w:p w14:paraId="179160B5" w14:textId="429EBD42" w:rsidR="00F511BB" w:rsidRDefault="005F106C" w:rsidP="003A627F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Asthma</w:t>
            </w:r>
          </w:p>
        </w:tc>
        <w:tc>
          <w:tcPr>
            <w:tcW w:w="2551" w:type="dxa"/>
          </w:tcPr>
          <w:p w14:paraId="3F37AECF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563A17BC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14:paraId="0DAD6DA7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515457CA" w14:textId="77777777" w:rsidR="00F511BB" w:rsidRDefault="00F511BB" w:rsidP="003A627F">
            <w:pPr>
              <w:pStyle w:val="Head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F511BB" w14:paraId="38CF4BAD" w14:textId="77777777" w:rsidTr="00173488">
        <w:tc>
          <w:tcPr>
            <w:tcW w:w="4957" w:type="dxa"/>
          </w:tcPr>
          <w:p w14:paraId="6914CB25" w14:textId="77777777" w:rsidR="00F511BB" w:rsidRDefault="00F511BB" w:rsidP="003A627F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Epilepsy</w:t>
            </w:r>
          </w:p>
        </w:tc>
        <w:tc>
          <w:tcPr>
            <w:tcW w:w="2551" w:type="dxa"/>
          </w:tcPr>
          <w:p w14:paraId="5DC22FE5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7DB43BC7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14:paraId="06664E76" w14:textId="77777777" w:rsidR="00F511BB" w:rsidRDefault="00F511BB" w:rsidP="003A627F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1DDCC070" w14:textId="77777777" w:rsidR="00F511BB" w:rsidRDefault="00F511BB" w:rsidP="003A627F">
            <w:pPr>
              <w:pStyle w:val="Head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5F106C" w14:paraId="718C1EDC" w14:textId="77777777" w:rsidTr="00173488">
        <w:tc>
          <w:tcPr>
            <w:tcW w:w="4957" w:type="dxa"/>
          </w:tcPr>
          <w:p w14:paraId="063219EC" w14:textId="05F2B07C" w:rsidR="005F106C" w:rsidRDefault="005F106C" w:rsidP="005F106C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Essential hypertension</w:t>
            </w:r>
          </w:p>
        </w:tc>
        <w:tc>
          <w:tcPr>
            <w:tcW w:w="2551" w:type="dxa"/>
          </w:tcPr>
          <w:p w14:paraId="4B19302D" w14:textId="1801E754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205A0617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14:paraId="38A86EBB" w14:textId="1C14531D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30ACD5A0" w14:textId="77777777" w:rsidR="005F106C" w:rsidRDefault="005F106C" w:rsidP="005F106C">
            <w:pPr>
              <w:pStyle w:val="Head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5F106C" w14:paraId="7C941891" w14:textId="77777777" w:rsidTr="00173488">
        <w:tc>
          <w:tcPr>
            <w:tcW w:w="4957" w:type="dxa"/>
          </w:tcPr>
          <w:p w14:paraId="772DE5EE" w14:textId="77777777" w:rsidR="005F106C" w:rsidRDefault="005F106C" w:rsidP="005F106C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Heart Disease</w:t>
            </w:r>
          </w:p>
        </w:tc>
        <w:tc>
          <w:tcPr>
            <w:tcW w:w="2551" w:type="dxa"/>
          </w:tcPr>
          <w:p w14:paraId="36DADAFD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50FFBBF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14:paraId="51398E13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280C57E1" w14:textId="77777777" w:rsidR="005F106C" w:rsidRDefault="005F106C" w:rsidP="005F106C">
            <w:pPr>
              <w:pStyle w:val="Head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5F106C" w14:paraId="7B6410D3" w14:textId="77777777" w:rsidTr="00173488">
        <w:tc>
          <w:tcPr>
            <w:tcW w:w="4957" w:type="dxa"/>
          </w:tcPr>
          <w:p w14:paraId="4D6AC1F9" w14:textId="4EE44BAD" w:rsidR="005F106C" w:rsidRDefault="005F106C" w:rsidP="005F106C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(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 xml:space="preserve">if yes </w:t>
            </w:r>
            <w:r w:rsidRPr="003F72DF">
              <w:rPr>
                <w:rFonts w:asciiTheme="minorHAnsi" w:hAnsiTheme="minorHAnsi"/>
                <w:i/>
                <w:sz w:val="16"/>
                <w:szCs w:val="16"/>
              </w:rPr>
              <w:t>please specify)</w:t>
            </w:r>
            <w:r>
              <w:rPr>
                <w:rFonts w:asciiTheme="minorHAnsi" w:hAnsiTheme="minorHAnsi"/>
                <w:i/>
                <w:sz w:val="16"/>
                <w:szCs w:val="16"/>
              </w:rPr>
              <w:t>:</w:t>
            </w:r>
          </w:p>
          <w:p w14:paraId="587F7DF7" w14:textId="2BF13A98" w:rsidR="005F106C" w:rsidRDefault="005F106C" w:rsidP="005F106C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E106059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454CF439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410" w:type="dxa"/>
          </w:tcPr>
          <w:p w14:paraId="344209E5" w14:textId="77777777" w:rsidR="005F106C" w:rsidRDefault="005F106C" w:rsidP="005F106C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64827234" w14:textId="77777777" w:rsidR="005F106C" w:rsidRDefault="005F106C" w:rsidP="005F106C">
            <w:pPr>
              <w:pStyle w:val="Head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</w:tbl>
    <w:p w14:paraId="26DA8A15" w14:textId="77777777" w:rsidR="00F511BB" w:rsidRDefault="00F511BB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4957"/>
        <w:gridCol w:w="2551"/>
        <w:gridCol w:w="425"/>
        <w:gridCol w:w="2410"/>
        <w:gridCol w:w="419"/>
      </w:tblGrid>
      <w:tr w:rsidR="000B1317" w14:paraId="70939BB1" w14:textId="77777777" w:rsidTr="00D65883">
        <w:tc>
          <w:tcPr>
            <w:tcW w:w="10762" w:type="dxa"/>
            <w:gridSpan w:val="5"/>
            <w:shd w:val="pct10" w:color="auto" w:fill="auto"/>
          </w:tcPr>
          <w:p w14:paraId="694E0145" w14:textId="2D0FEFCC" w:rsidR="000B1317" w:rsidRPr="000B1317" w:rsidRDefault="00AF7E0C" w:rsidP="00367F30">
            <w:pPr>
              <w:pStyle w:val="Head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3</w:t>
            </w:r>
            <w:r w:rsidR="008C1901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0B1317" w:rsidRPr="000B1317">
              <w:rPr>
                <w:rFonts w:asciiTheme="minorHAnsi" w:hAnsiTheme="minorHAnsi"/>
                <w:b/>
                <w:sz w:val="28"/>
                <w:szCs w:val="28"/>
              </w:rPr>
              <w:t xml:space="preserve"> Tobacco use</w:t>
            </w:r>
          </w:p>
        </w:tc>
      </w:tr>
      <w:tr w:rsidR="000B1317" w14:paraId="46CFB210" w14:textId="77777777" w:rsidTr="00173488">
        <w:tc>
          <w:tcPr>
            <w:tcW w:w="4957" w:type="dxa"/>
          </w:tcPr>
          <w:p w14:paraId="6892159D" w14:textId="2641CB97" w:rsidR="000B1317" w:rsidRDefault="00357026" w:rsidP="000B1317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 woman a smoker at booking visit</w:t>
            </w:r>
            <w:r w:rsidR="000B1317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14:paraId="47542757" w14:textId="4CDB55D9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</w:tcPr>
          <w:p w14:paraId="0275FF63" w14:textId="77777777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410" w:type="dxa"/>
          </w:tcPr>
          <w:p w14:paraId="03D33716" w14:textId="15793CD4" w:rsidR="000B1317" w:rsidRDefault="000B1317" w:rsidP="000B1317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19" w:type="dxa"/>
          </w:tcPr>
          <w:p w14:paraId="58F4EA5C" w14:textId="77777777" w:rsidR="000B1317" w:rsidRDefault="000B1317" w:rsidP="000B1317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3A9741A" w14:textId="77777777" w:rsidR="000B1317" w:rsidRDefault="000B1317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2" w:type="dxa"/>
        <w:tblLook w:val="04A0" w:firstRow="1" w:lastRow="0" w:firstColumn="1" w:lastColumn="0" w:noHBand="0" w:noVBand="1"/>
      </w:tblPr>
      <w:tblGrid>
        <w:gridCol w:w="4957"/>
        <w:gridCol w:w="1417"/>
        <w:gridCol w:w="4388"/>
      </w:tblGrid>
      <w:tr w:rsidR="00964DD1" w:rsidRPr="000B1317" w14:paraId="3F0FD111" w14:textId="77777777" w:rsidTr="00050B5D">
        <w:tc>
          <w:tcPr>
            <w:tcW w:w="10762" w:type="dxa"/>
            <w:gridSpan w:val="3"/>
            <w:shd w:val="pct10" w:color="auto" w:fill="auto"/>
          </w:tcPr>
          <w:p w14:paraId="2DB2CA83" w14:textId="576F215A" w:rsidR="00964DD1" w:rsidRPr="000B1317" w:rsidRDefault="00AF7E0C" w:rsidP="00050B5D">
            <w:pPr>
              <w:pStyle w:val="Header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4</w:t>
            </w:r>
            <w:r w:rsidR="00964DD1">
              <w:rPr>
                <w:rFonts w:asciiTheme="minorHAnsi" w:hAnsiTheme="minorHAnsi"/>
                <w:b/>
                <w:sz w:val="28"/>
                <w:szCs w:val="28"/>
              </w:rPr>
              <w:t>. Alcohol</w:t>
            </w:r>
            <w:r w:rsidR="00964DD1" w:rsidRPr="000B1317">
              <w:rPr>
                <w:rFonts w:asciiTheme="minorHAnsi" w:hAnsiTheme="minorHAnsi"/>
                <w:b/>
                <w:sz w:val="28"/>
                <w:szCs w:val="28"/>
              </w:rPr>
              <w:t xml:space="preserve"> use</w:t>
            </w:r>
          </w:p>
        </w:tc>
      </w:tr>
      <w:tr w:rsidR="00964DD1" w14:paraId="1614EE52" w14:textId="77777777" w:rsidTr="00745CA3">
        <w:tc>
          <w:tcPr>
            <w:tcW w:w="4957" w:type="dxa"/>
          </w:tcPr>
          <w:p w14:paraId="5CD44BF8" w14:textId="2BA06BA2" w:rsidR="00964DD1" w:rsidRDefault="000705D2" w:rsidP="00050B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How many units of alcohol did</w:t>
            </w:r>
            <w:r w:rsidR="00964DD1">
              <w:rPr>
                <w:rFonts w:asciiTheme="minorHAnsi" w:hAnsiTheme="minorHAnsi"/>
                <w:sz w:val="24"/>
                <w:szCs w:val="24"/>
              </w:rPr>
              <w:t xml:space="preserve"> the woman drink per </w:t>
            </w:r>
            <w:r>
              <w:rPr>
                <w:rFonts w:asciiTheme="minorHAnsi" w:hAnsiTheme="minorHAnsi"/>
                <w:sz w:val="24"/>
                <w:szCs w:val="24"/>
              </w:rPr>
              <w:t>week at the booking visit</w:t>
            </w:r>
            <w:r w:rsidR="00964DD1"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1417" w:type="dxa"/>
            <w:tcBorders>
              <w:right w:val="nil"/>
            </w:tcBorders>
          </w:tcPr>
          <w:p w14:paraId="57735E48" w14:textId="0B084DE6" w:rsidR="00964DD1" w:rsidRDefault="00745CA3" w:rsidP="00050B5D">
            <w:pPr>
              <w:pStyle w:val="Header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8448" behindDoc="0" locked="0" layoutInCell="1" allowOverlap="1" wp14:anchorId="58A11904" wp14:editId="2BD46D49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82550</wp:posOffset>
                      </wp:positionV>
                      <wp:extent cx="657225" cy="219075"/>
                      <wp:effectExtent l="0" t="0" r="28575" b="28575"/>
                      <wp:wrapNone/>
                      <wp:docPr id="2390" name="Group 239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57225" cy="219075"/>
                                <a:chOff x="0" y="0"/>
                                <a:chExt cx="657225" cy="219075"/>
                              </a:xfrm>
                            </wpg:grpSpPr>
                            <wps:wsp>
                              <wps:cNvPr id="98" name="Rectangle 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Rectangle 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9" name="Rectangle 23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8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46986E" id="Group 2390" o:spid="_x0000_s1026" style="position:absolute;margin-left:.15pt;margin-top:6.5pt;width:51.75pt;height:17.25pt;z-index:251688448" coordsize="6572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">
                      <v:rect id="Rectangle 98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pCwr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GBu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CkLCvwAAANsAAAAPAAAAAAAAAAAAAAAAAJgCAABkcnMvZG93bnJl&#10;di54bWxQSwUGAAAAAAQABAD1AAAAhAMAAAAA&#10;"/>
                      <v:rect id="Rectangle 99" o:spid="_x0000_s1028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bnWcIA&#10;AADbAAAADwAAAGRycy9kb3ducmV2LnhtbESPQYvCMBSE7wv+h/AEb2uqgtiuUURR9Kj14u3ZvG27&#10;27yUJmr11xtB8DjMzDfMdN6aSlypcaVlBYN+BII4s7rkXMExXX9PQDiPrLGyTAru5GA+63xNMdH2&#10;xnu6HnwuAoRdggoK7+tESpcVZND1bU0cvF/bGPRBNrnUDd4C3FRyGEVjabDksFBgTcuCsv/DxSg4&#10;l8MjPvbpJjLxeuR3bfp3Oa2U6nXbxQ8IT63/hN/trVYQx/D6En6An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RudZwgAAANsAAAAPAAAAAAAAAAAAAAAAAJgCAABkcnMvZG93&#10;bnJldi54bWxQSwUGAAAAAAQABAD1AAAAhwMAAAAA&#10;"/>
                      <v:rect id="Rectangle 2389" o:spid="_x0000_s1029" style="position:absolute;left:438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6Wgt8QA&#10;AADdAAAADwAAAGRycy9kb3ducmV2LnhtbESPQYvCMBSE74L/ITzBm6ZbYbHVKIuirEetl729bZ5t&#10;tXkpTdSuv34jCB6HmfmGmS87U4sbta6yrOBjHIEgzq2uuFBwzDajKQjnkTXWlknBHzlYLvq9Oaba&#10;3nlPt4MvRICwS1FB6X2TSunykgy6sW2Ig3eyrUEfZFtI3eI9wE0t4yj6lAYrDgslNrQqKb8crkbB&#10;bxUf8bHPtpFJNhO/67Lz9Wet1HDQfc1AeOr8O/xqf2sF8WSawPNNe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oLfEAAAA3QAAAA8AAAAAAAAAAAAAAAAAmAIAAGRycy9k&#10;b3ducmV2LnhtbFBLBQYAAAAABAAEAPUAAACJAwAAAAA=&#10;"/>
                    </v:group>
                  </w:pict>
                </mc:Fallback>
              </mc:AlternateContent>
            </w:r>
          </w:p>
        </w:tc>
        <w:tc>
          <w:tcPr>
            <w:tcW w:w="4388" w:type="dxa"/>
            <w:tcBorders>
              <w:left w:val="nil"/>
            </w:tcBorders>
            <w:vAlign w:val="center"/>
          </w:tcPr>
          <w:p w14:paraId="2A839C6E" w14:textId="57765786" w:rsidR="00964DD1" w:rsidRDefault="00964DD1" w:rsidP="00050B5D">
            <w:pPr>
              <w:pStyle w:val="Head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Units per week</w:t>
            </w:r>
          </w:p>
        </w:tc>
      </w:tr>
    </w:tbl>
    <w:p w14:paraId="0BD09FE0" w14:textId="4F9FC3C7" w:rsidR="007D062C" w:rsidRDefault="007D062C" w:rsidP="007D062C">
      <w:pPr>
        <w:tabs>
          <w:tab w:val="left" w:pos="201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418"/>
        <w:gridCol w:w="425"/>
        <w:gridCol w:w="1134"/>
        <w:gridCol w:w="419"/>
      </w:tblGrid>
      <w:tr w:rsidR="007D062C" w:rsidRPr="00181309" w14:paraId="28BDCDA5" w14:textId="77777777" w:rsidTr="00F618DB">
        <w:tc>
          <w:tcPr>
            <w:tcW w:w="10762" w:type="dxa"/>
            <w:gridSpan w:val="5"/>
            <w:shd w:val="pct10" w:color="auto" w:fill="auto"/>
          </w:tcPr>
          <w:p w14:paraId="1EF7EFF8" w14:textId="5D5F5508" w:rsidR="007D062C" w:rsidRPr="00181309" w:rsidRDefault="00AF7E0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5</w:t>
            </w:r>
            <w:r w:rsidR="007D062C"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7D062C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EF3295">
              <w:rPr>
                <w:rFonts w:asciiTheme="minorHAnsi" w:hAnsiTheme="minorHAnsi" w:cstheme="majorHAnsi"/>
                <w:b/>
                <w:sz w:val="28"/>
                <w:szCs w:val="28"/>
              </w:rPr>
              <w:t>Regular</w:t>
            </w:r>
            <w:r w:rsidR="00EF3295"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7D062C"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Medications</w:t>
            </w:r>
          </w:p>
        </w:tc>
      </w:tr>
      <w:tr w:rsidR="007D062C" w:rsidRPr="000A7C9C" w14:paraId="5CEB03A5" w14:textId="77777777" w:rsidTr="00F618DB">
        <w:tc>
          <w:tcPr>
            <w:tcW w:w="7366" w:type="dxa"/>
          </w:tcPr>
          <w:p w14:paraId="29BECD8C" w14:textId="2E3C4E56" w:rsidR="007D062C" w:rsidRPr="000A7C9C" w:rsidRDefault="00644AC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Is the woman taking any </w:t>
            </w:r>
            <w:r w:rsidR="00EF3295">
              <w:rPr>
                <w:rFonts w:asciiTheme="minorHAnsi" w:hAnsiTheme="minorHAnsi"/>
                <w:sz w:val="24"/>
                <w:szCs w:val="24"/>
              </w:rPr>
              <w:t xml:space="preserve">regular </w:t>
            </w:r>
            <w:r>
              <w:rPr>
                <w:rFonts w:asciiTheme="minorHAnsi" w:hAnsiTheme="minorHAnsi"/>
                <w:sz w:val="24"/>
                <w:szCs w:val="24"/>
              </w:rPr>
              <w:t>medication</w:t>
            </w:r>
            <w:r w:rsidR="007D062C">
              <w:rPr>
                <w:rFonts w:asciiTheme="minorHAnsi" w:hAnsiTheme="minorHAnsi"/>
                <w:sz w:val="24"/>
                <w:szCs w:val="24"/>
              </w:rPr>
              <w:t xml:space="preserve">? </w:t>
            </w:r>
            <w:r w:rsidR="007D062C">
              <w:rPr>
                <w:rFonts w:asciiTheme="minorHAnsi" w:hAnsiTheme="minorHAnsi"/>
                <w:i/>
              </w:rPr>
              <w:t xml:space="preserve">(if ‘Yes’ please complete the </w:t>
            </w:r>
            <w:r w:rsidR="00D736C7">
              <w:rPr>
                <w:rFonts w:asciiTheme="minorHAnsi" w:hAnsiTheme="minorHAnsi"/>
                <w:i/>
              </w:rPr>
              <w:t>Regular</w:t>
            </w:r>
            <w:r w:rsidR="007D062C">
              <w:rPr>
                <w:rFonts w:asciiTheme="minorHAnsi" w:hAnsiTheme="minorHAnsi"/>
                <w:i/>
              </w:rPr>
              <w:t xml:space="preserve"> Medication form)</w:t>
            </w:r>
          </w:p>
        </w:tc>
        <w:tc>
          <w:tcPr>
            <w:tcW w:w="1418" w:type="dxa"/>
          </w:tcPr>
          <w:p w14:paraId="17E049CE" w14:textId="77777777" w:rsidR="007D062C" w:rsidRPr="000A7C9C" w:rsidRDefault="007D062C" w:rsidP="00F618D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127C246D" w14:textId="77777777" w:rsidR="007D062C" w:rsidRPr="000A7C9C" w:rsidRDefault="007D062C" w:rsidP="00F618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F8E331A" w14:textId="77777777" w:rsidR="007D062C" w:rsidRPr="000A7C9C" w:rsidRDefault="007D062C" w:rsidP="00F618DB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</w:tcPr>
          <w:p w14:paraId="4D4B4D8D" w14:textId="77777777" w:rsidR="007D062C" w:rsidRPr="000A7C9C" w:rsidRDefault="007D062C" w:rsidP="00F618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5C7792F" w14:textId="77777777" w:rsidR="00D2454D" w:rsidRDefault="00D2454D" w:rsidP="00D2454D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418"/>
        <w:gridCol w:w="425"/>
        <w:gridCol w:w="1134"/>
        <w:gridCol w:w="419"/>
      </w:tblGrid>
      <w:tr w:rsidR="00D2454D" w:rsidRPr="00181309" w14:paraId="7726DADA" w14:textId="77777777" w:rsidTr="00CF6A94">
        <w:tc>
          <w:tcPr>
            <w:tcW w:w="10762" w:type="dxa"/>
            <w:gridSpan w:val="5"/>
            <w:shd w:val="pct10" w:color="auto" w:fill="auto"/>
          </w:tcPr>
          <w:p w14:paraId="5080C588" w14:textId="2D4DFDDB" w:rsidR="00D2454D" w:rsidRPr="00181309" w:rsidRDefault="00AF7E0C" w:rsidP="00CF6A9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6</w:t>
            </w:r>
            <w:r w:rsidR="00D2454D"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D2454D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Corticosteroids</w:t>
            </w:r>
          </w:p>
        </w:tc>
      </w:tr>
      <w:tr w:rsidR="00D2454D" w:rsidRPr="000A7C9C" w14:paraId="6CBA5FE2" w14:textId="77777777" w:rsidTr="00CF6A94">
        <w:tc>
          <w:tcPr>
            <w:tcW w:w="7366" w:type="dxa"/>
          </w:tcPr>
          <w:p w14:paraId="28A6E557" w14:textId="288AA163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the woman receive a course of antenatal corticosteroids for fetal lung maturation during this pregnancy?</w:t>
            </w:r>
          </w:p>
        </w:tc>
        <w:tc>
          <w:tcPr>
            <w:tcW w:w="1418" w:type="dxa"/>
          </w:tcPr>
          <w:p w14:paraId="25B91618" w14:textId="77777777" w:rsidR="00D2454D" w:rsidRPr="000A7C9C" w:rsidRDefault="00D2454D" w:rsidP="00D2454D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4891683E" w14:textId="77777777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8DDFB" w14:textId="77777777" w:rsidR="00D2454D" w:rsidRPr="000A7C9C" w:rsidRDefault="00D2454D" w:rsidP="00D2454D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</w:tcPr>
          <w:p w14:paraId="2548964A" w14:textId="77777777" w:rsidR="00D2454D" w:rsidRPr="000A7C9C" w:rsidRDefault="00D2454D" w:rsidP="00D2454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6C69862" w14:textId="6686F568" w:rsidR="007D062C" w:rsidRDefault="007D062C">
      <w:pPr>
        <w:rPr>
          <w:rFonts w:asciiTheme="minorHAnsi" w:hAnsiTheme="minorHAnsi"/>
          <w:b/>
          <w:sz w:val="24"/>
          <w:szCs w:val="24"/>
        </w:rPr>
        <w:sectPr w:rsidR="007D062C" w:rsidSect="008E3398">
          <w:pgSz w:w="11906" w:h="16838"/>
          <w:pgMar w:top="1418" w:right="567" w:bottom="1134" w:left="567" w:header="709" w:footer="709" w:gutter="0"/>
          <w:cols w:space="708"/>
          <w:docGrid w:linePitch="360"/>
        </w:sectPr>
      </w:pPr>
    </w:p>
    <w:p w14:paraId="2904A514" w14:textId="040FA70F" w:rsidR="000705D2" w:rsidRDefault="000705D2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F511BB" w14:paraId="48600636" w14:textId="77777777" w:rsidTr="003A627F">
        <w:tc>
          <w:tcPr>
            <w:tcW w:w="2395" w:type="dxa"/>
          </w:tcPr>
          <w:p w14:paraId="0DA60934" w14:textId="7B6FFACC" w:rsidR="00F511BB" w:rsidRDefault="00F511BB" w:rsidP="003A627F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FD2785A" w14:textId="666B9CB0" w:rsidR="00F511BB" w:rsidRDefault="00634521" w:rsidP="005F285C">
            <w:pPr>
              <w:ind w:hanging="2503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144499">
              <w:rPr>
                <w:rFonts w:asciiTheme="minorHAnsi" w:hAnsiTheme="minorHAnsi" w:cs="Arial"/>
                <w:b/>
                <w:sz w:val="28"/>
                <w:szCs w:val="28"/>
              </w:rPr>
              <w:t>Baseline</w:t>
            </w:r>
          </w:p>
        </w:tc>
      </w:tr>
    </w:tbl>
    <w:p w14:paraId="26DB26A7" w14:textId="3479E0D8" w:rsidR="00F511BB" w:rsidRDefault="000705D2" w:rsidP="00F511BB">
      <w:pPr>
        <w:pStyle w:val="Header"/>
        <w:rPr>
          <w:sz w:val="16"/>
          <w:szCs w:val="16"/>
        </w:rPr>
      </w:pPr>
      <w:r w:rsidRPr="00144499">
        <w:rPr>
          <w:noProof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2B383DA" wp14:editId="0F714730">
                <wp:simplePos x="0" y="0"/>
                <wp:positionH relativeFrom="page">
                  <wp:posOffset>723901</wp:posOffset>
                </wp:positionH>
                <wp:positionV relativeFrom="paragraph">
                  <wp:posOffset>-3810</wp:posOffset>
                </wp:positionV>
                <wp:extent cx="9353550" cy="371475"/>
                <wp:effectExtent l="0" t="0" r="19050" b="28575"/>
                <wp:wrapNone/>
                <wp:docPr id="207" name="Text Box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3535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14092E" w14:textId="0EF78ACA" w:rsidR="00936B34" w:rsidRPr="00634521" w:rsidRDefault="00936B34" w:rsidP="000705D2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DB11C20" wp14:editId="1E90DF7A">
                                  <wp:extent cx="885825" cy="219075"/>
                                  <wp:effectExtent l="0" t="0" r="9525" b="9525"/>
                                  <wp:docPr id="2467" name="Picture 24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6DA1BB8" wp14:editId="686637DC">
                                  <wp:extent cx="885825" cy="219075"/>
                                  <wp:effectExtent l="0" t="0" r="9525" b="9525"/>
                                  <wp:docPr id="2468" name="Picture 24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383DA" id="Text Box 207" o:spid="_x0000_s1054" type="#_x0000_t202" style="position:absolute;margin-left:57pt;margin-top:-.3pt;width:736.5pt;height:29.25pt;z-index: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" fillcolor="#e7e6e6 [3214]" strokeweight=".5pt">
                <v:textbox>
                  <w:txbxContent>
                    <w:p w14:paraId="5A14092E" w14:textId="0EF78ACA" w:rsidR="00936B34" w:rsidRPr="00634521" w:rsidRDefault="00936B34" w:rsidP="000705D2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DB11C20" wp14:editId="1E90DF7A">
                            <wp:extent cx="885825" cy="219075"/>
                            <wp:effectExtent l="0" t="0" r="9525" b="9525"/>
                            <wp:docPr id="2467" name="Picture 24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6DA1BB8" wp14:editId="686637DC">
                            <wp:extent cx="885825" cy="219075"/>
                            <wp:effectExtent l="0" t="0" r="9525" b="9525"/>
                            <wp:docPr id="2468" name="Picture 24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2143CCB" w14:textId="77777777" w:rsidR="000705D2" w:rsidRDefault="000705D2" w:rsidP="00F511BB">
      <w:pPr>
        <w:pStyle w:val="Header"/>
        <w:rPr>
          <w:sz w:val="16"/>
          <w:szCs w:val="16"/>
        </w:rPr>
      </w:pPr>
    </w:p>
    <w:p w14:paraId="3AFD7384" w14:textId="77777777" w:rsidR="00144499" w:rsidRPr="005F106C" w:rsidRDefault="00144499" w:rsidP="00F511BB">
      <w:pPr>
        <w:pStyle w:val="Header"/>
        <w:rPr>
          <w:sz w:val="16"/>
          <w:szCs w:val="16"/>
        </w:rPr>
      </w:pPr>
    </w:p>
    <w:p w14:paraId="1C36B34A" w14:textId="5A3B6BC3" w:rsidR="00660FE7" w:rsidRDefault="00660FE7" w:rsidP="005F285C">
      <w:pPr>
        <w:spacing w:after="0"/>
        <w:rPr>
          <w:sz w:val="16"/>
          <w:szCs w:val="16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128"/>
        <w:gridCol w:w="1277"/>
        <w:gridCol w:w="567"/>
        <w:gridCol w:w="284"/>
        <w:gridCol w:w="567"/>
        <w:gridCol w:w="283"/>
        <w:gridCol w:w="1559"/>
        <w:gridCol w:w="1985"/>
        <w:gridCol w:w="1417"/>
        <w:gridCol w:w="1071"/>
        <w:gridCol w:w="547"/>
        <w:gridCol w:w="506"/>
        <w:gridCol w:w="711"/>
        <w:gridCol w:w="424"/>
        <w:gridCol w:w="852"/>
        <w:gridCol w:w="425"/>
        <w:gridCol w:w="851"/>
        <w:gridCol w:w="283"/>
      </w:tblGrid>
      <w:tr w:rsidR="00ED32C6" w14:paraId="2D7BA265" w14:textId="77777777" w:rsidTr="00644ACF">
        <w:tc>
          <w:tcPr>
            <w:tcW w:w="14737" w:type="dxa"/>
            <w:gridSpan w:val="18"/>
            <w:tcBorders>
              <w:bottom w:val="nil"/>
            </w:tcBorders>
            <w:shd w:val="pct5" w:color="auto" w:fill="auto"/>
          </w:tcPr>
          <w:p w14:paraId="2410A44B" w14:textId="24108E41" w:rsidR="00ED32C6" w:rsidRPr="00ED32C6" w:rsidRDefault="00AF7E0C" w:rsidP="008478E0">
            <w:pPr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sz w:val="28"/>
                <w:szCs w:val="28"/>
              </w:rPr>
              <w:t>7</w:t>
            </w:r>
            <w:r w:rsidR="00ED32C6" w:rsidRPr="00ED32C6">
              <w:rPr>
                <w:rFonts w:asciiTheme="minorHAnsi" w:hAnsiTheme="minorHAnsi"/>
                <w:b/>
                <w:sz w:val="28"/>
                <w:szCs w:val="28"/>
              </w:rPr>
              <w:t>. Previous pregnancy information –</w:t>
            </w:r>
            <w:r w:rsidR="00ED32C6" w:rsidRPr="00ED32C6">
              <w:rPr>
                <w:rFonts w:asciiTheme="minorHAnsi" w:hAnsiTheme="minorHAnsi"/>
                <w:sz w:val="28"/>
                <w:szCs w:val="28"/>
              </w:rPr>
              <w:t xml:space="preserve"> please complete one row per </w:t>
            </w:r>
            <w:r w:rsidR="008478E0">
              <w:rPr>
                <w:rFonts w:asciiTheme="minorHAnsi" w:hAnsiTheme="minorHAnsi"/>
                <w:sz w:val="28"/>
                <w:szCs w:val="28"/>
              </w:rPr>
              <w:t>baby</w:t>
            </w:r>
            <w:r w:rsidR="00A12A3F">
              <w:rPr>
                <w:rFonts w:asciiTheme="minorHAnsi" w:hAnsiTheme="minorHAnsi"/>
                <w:sz w:val="28"/>
                <w:szCs w:val="28"/>
              </w:rPr>
              <w:t xml:space="preserve"> ≥24 weeks</w:t>
            </w:r>
          </w:p>
        </w:tc>
      </w:tr>
      <w:tr w:rsidR="00A936EC" w14:paraId="30980A95" w14:textId="77777777" w:rsidTr="00A936EC">
        <w:tc>
          <w:tcPr>
            <w:tcW w:w="1128" w:type="dxa"/>
          </w:tcPr>
          <w:p w14:paraId="3AE5DD76" w14:textId="5B4A9F8F" w:rsidR="00A936EC" w:rsidRPr="004A0183" w:rsidRDefault="00A936EC" w:rsidP="00EB32FA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Prev</w:t>
            </w:r>
            <w:r>
              <w:rPr>
                <w:rFonts w:asciiTheme="minorHAnsi" w:hAnsiTheme="minorHAnsi"/>
                <w:sz w:val="24"/>
                <w:szCs w:val="24"/>
              </w:rPr>
              <w:t>ious d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elivery</w:t>
            </w:r>
          </w:p>
        </w:tc>
        <w:tc>
          <w:tcPr>
            <w:tcW w:w="1277" w:type="dxa"/>
          </w:tcPr>
          <w:p w14:paraId="4DBA7C5E" w14:textId="7484671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Year of baby’s birth</w:t>
            </w:r>
          </w:p>
        </w:tc>
        <w:tc>
          <w:tcPr>
            <w:tcW w:w="1701" w:type="dxa"/>
            <w:gridSpan w:val="4"/>
          </w:tcPr>
          <w:p w14:paraId="44BBCB12" w14:textId="669DDF99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this a multiple birth?</w:t>
            </w:r>
          </w:p>
        </w:tc>
        <w:tc>
          <w:tcPr>
            <w:tcW w:w="1559" w:type="dxa"/>
          </w:tcPr>
          <w:p w14:paraId="1F6DCDAA" w14:textId="63382C8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Gestation at delivery (</w:t>
            </w:r>
            <w:r>
              <w:rPr>
                <w:rFonts w:asciiTheme="minorHAnsi" w:hAnsiTheme="minorHAnsi"/>
                <w:sz w:val="24"/>
                <w:szCs w:val="24"/>
              </w:rPr>
              <w:t>wk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+d)</w:t>
            </w:r>
          </w:p>
        </w:tc>
        <w:tc>
          <w:tcPr>
            <w:tcW w:w="1985" w:type="dxa"/>
          </w:tcPr>
          <w:p w14:paraId="1B2EBE5F" w14:textId="77777777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Mode of delivery</w:t>
            </w:r>
          </w:p>
          <w:p w14:paraId="6B49F4B6" w14:textId="1CFDB24D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Vaginal</w:t>
            </w:r>
          </w:p>
          <w:p w14:paraId="53987173" w14:textId="4BADFF46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Assisted vaginal</w:t>
            </w:r>
          </w:p>
          <w:p w14:paraId="5277A569" w14:textId="6D270F52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Caesarean</w:t>
            </w:r>
          </w:p>
        </w:tc>
        <w:tc>
          <w:tcPr>
            <w:tcW w:w="1417" w:type="dxa"/>
          </w:tcPr>
          <w:p w14:paraId="24F25B06" w14:textId="77777777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Birthweight</w:t>
            </w:r>
          </w:p>
          <w:p w14:paraId="53117EE4" w14:textId="009AB2DA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(g)</w:t>
            </w:r>
          </w:p>
        </w:tc>
        <w:tc>
          <w:tcPr>
            <w:tcW w:w="1071" w:type="dxa"/>
          </w:tcPr>
          <w:p w14:paraId="613DD12F" w14:textId="73FA4F5A" w:rsidR="00A936EC" w:rsidRPr="004A0183" w:rsidRDefault="00A936EC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Birth c</w:t>
            </w:r>
            <w:r w:rsidRPr="004A0183">
              <w:rPr>
                <w:rFonts w:asciiTheme="minorHAnsi" w:hAnsiTheme="minorHAnsi"/>
                <w:sz w:val="24"/>
                <w:szCs w:val="24"/>
              </w:rPr>
              <w:t>entile</w:t>
            </w:r>
          </w:p>
        </w:tc>
        <w:tc>
          <w:tcPr>
            <w:tcW w:w="2188" w:type="dxa"/>
            <w:gridSpan w:val="4"/>
          </w:tcPr>
          <w:p w14:paraId="1B8EE88B" w14:textId="27C9C58F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 xml:space="preserve">Was there shoulder dystocia? </w:t>
            </w:r>
          </w:p>
        </w:tc>
        <w:tc>
          <w:tcPr>
            <w:tcW w:w="2411" w:type="dxa"/>
            <w:gridSpan w:val="4"/>
          </w:tcPr>
          <w:p w14:paraId="547BE89F" w14:textId="497B2AC1" w:rsidR="00A936EC" w:rsidRPr="004A0183" w:rsidRDefault="00D2454D" w:rsidP="005F285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Did the fetus sustain a</w:t>
            </w:r>
            <w:r w:rsidR="00A936EC" w:rsidRPr="004A0183">
              <w:rPr>
                <w:rFonts w:asciiTheme="minorHAnsi" w:hAnsiTheme="minorHAnsi"/>
                <w:sz w:val="24"/>
                <w:szCs w:val="24"/>
              </w:rPr>
              <w:t xml:space="preserve"> brachial plexus injury?</w:t>
            </w:r>
          </w:p>
        </w:tc>
      </w:tr>
      <w:tr w:rsidR="00A936EC" w14:paraId="62FB81AB" w14:textId="77777777" w:rsidTr="00A936EC">
        <w:tc>
          <w:tcPr>
            <w:tcW w:w="1128" w:type="dxa"/>
          </w:tcPr>
          <w:p w14:paraId="3B78C033" w14:textId="22722771" w:rsidR="00A936EC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1.</w:t>
            </w:r>
          </w:p>
          <w:p w14:paraId="53DAC268" w14:textId="1A453DF8" w:rsidR="00A936EC" w:rsidRPr="004A0183" w:rsidRDefault="00A936EC" w:rsidP="004A018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80698C2" w14:textId="22BB3720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7550E1F4" w14:textId="10319556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</w:tcPr>
          <w:p w14:paraId="3AF93E8F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E1C39A" w14:textId="48F4C56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DDCD822" w14:textId="6DEB4206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A60E62D" w14:textId="5F3C0D73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26B1062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06056BF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2AEC9A61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14:paraId="33207030" w14:textId="558F91E3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</w:tcPr>
          <w:p w14:paraId="7E7CA744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</w:tcPr>
          <w:p w14:paraId="0F29E700" w14:textId="7FDC95B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</w:tcPr>
          <w:p w14:paraId="51EB4F88" w14:textId="3EE004AE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3E52ADEB" w14:textId="5F26472F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04E6D875" w14:textId="77777777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70AA9F1" w14:textId="5A85BE99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B56FB82" w14:textId="2B38D511" w:rsidR="00A936EC" w:rsidRPr="004A0183" w:rsidRDefault="00A936EC" w:rsidP="004A018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068BA026" w14:textId="77777777" w:rsidTr="00A936EC">
        <w:tc>
          <w:tcPr>
            <w:tcW w:w="1128" w:type="dxa"/>
          </w:tcPr>
          <w:p w14:paraId="5A404DAB" w14:textId="6FF06FF6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2.</w:t>
            </w:r>
          </w:p>
          <w:p w14:paraId="57F067E0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14:paraId="7DA1897F" w14:textId="033E8ED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9DB0F51" w14:textId="593ACDE5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</w:tcPr>
          <w:p w14:paraId="03E7439D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5A197F74" w14:textId="0E1C82EB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DA4E94A" w14:textId="08F42924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CCDE593" w14:textId="22A2766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1ED1324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3F0424A5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1CFE9C3E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14:paraId="6EBCC93E" w14:textId="301F70A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</w:tcPr>
          <w:p w14:paraId="5B813DBE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</w:tcPr>
          <w:p w14:paraId="082A835C" w14:textId="4130683E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</w:tcPr>
          <w:p w14:paraId="61FE1206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6B065375" w14:textId="791BDC4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6CBCA33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1BCD7A07" w14:textId="3CDD794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34CF0F5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04089D48" w14:textId="77777777" w:rsidTr="00A936EC">
        <w:tc>
          <w:tcPr>
            <w:tcW w:w="1128" w:type="dxa"/>
          </w:tcPr>
          <w:p w14:paraId="76041E36" w14:textId="1707E28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3.</w:t>
            </w:r>
          </w:p>
          <w:p w14:paraId="3370394C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D4A9BE2" w14:textId="11FB454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4B19F8E" w14:textId="3FF9B93C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</w:tcPr>
          <w:p w14:paraId="1D42E46D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A41FB45" w14:textId="72F7B618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521ABDF4" w14:textId="5D12C8E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352E75B" w14:textId="1697A17C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E828A9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010B988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34E63194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14:paraId="7E08D4C1" w14:textId="4020035C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</w:tcPr>
          <w:p w14:paraId="33D6DB39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</w:tcPr>
          <w:p w14:paraId="54A4F98A" w14:textId="272DB65E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</w:tcPr>
          <w:p w14:paraId="5806092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7A9B390C" w14:textId="1FB9F4BD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2FE86D8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02BFC585" w14:textId="3BEEC02A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20926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75015B0B" w14:textId="77777777" w:rsidTr="00A936EC">
        <w:tc>
          <w:tcPr>
            <w:tcW w:w="1128" w:type="dxa"/>
          </w:tcPr>
          <w:p w14:paraId="248AE21D" w14:textId="7F11306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4.</w:t>
            </w:r>
          </w:p>
          <w:p w14:paraId="73417FCD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14:paraId="21B8E205" w14:textId="6F9E3100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06A8D5A" w14:textId="6A4413FA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</w:tcPr>
          <w:p w14:paraId="62BD7BFA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A4A0E33" w14:textId="08ECCD41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85B62BB" w14:textId="6994E6E3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D0D263" w14:textId="3FEED482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023DDA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AFA56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00C73EBB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14:paraId="76BE4061" w14:textId="4A7C01E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</w:tcPr>
          <w:p w14:paraId="7BB8CF22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</w:tcPr>
          <w:p w14:paraId="7BEF4781" w14:textId="1261C314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</w:tcPr>
          <w:p w14:paraId="25971F5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31993F38" w14:textId="4B8586AB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F1B042F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2A7C6BCC" w14:textId="5C8C34FF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02403A18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A936EC" w14:paraId="6ADDCE4D" w14:textId="77777777" w:rsidTr="00A936EC">
        <w:tc>
          <w:tcPr>
            <w:tcW w:w="1128" w:type="dxa"/>
          </w:tcPr>
          <w:p w14:paraId="517BA0C9" w14:textId="0ED41B1C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5.</w:t>
            </w:r>
          </w:p>
          <w:p w14:paraId="79E49597" w14:textId="77777777" w:rsidR="00A936EC" w:rsidRDefault="00A936EC" w:rsidP="000E11C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77" w:type="dxa"/>
          </w:tcPr>
          <w:p w14:paraId="6024EBD7" w14:textId="22CACD48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214CEDB7" w14:textId="50BF4E36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</w:tcPr>
          <w:p w14:paraId="1F48585A" w14:textId="77777777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35724A7D" w14:textId="7F2A6EDB" w:rsidR="00A936EC" w:rsidRPr="004A0183" w:rsidRDefault="00A936EC" w:rsidP="00A936E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14848FF" w14:textId="16FA7450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559" w:type="dxa"/>
          </w:tcPr>
          <w:p w14:paraId="514BA92E" w14:textId="21FB506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EA6362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97789D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071" w:type="dxa"/>
          </w:tcPr>
          <w:p w14:paraId="69EF247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47" w:type="dxa"/>
          </w:tcPr>
          <w:p w14:paraId="1656C7A5" w14:textId="4D2B1578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06" w:type="dxa"/>
          </w:tcPr>
          <w:p w14:paraId="1A35B353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11" w:type="dxa"/>
          </w:tcPr>
          <w:p w14:paraId="192D3B57" w14:textId="08E36A2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4" w:type="dxa"/>
          </w:tcPr>
          <w:p w14:paraId="774A3751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2" w:type="dxa"/>
          </w:tcPr>
          <w:p w14:paraId="75391FE6" w14:textId="176BE735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2B89B5F7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51" w:type="dxa"/>
          </w:tcPr>
          <w:p w14:paraId="5D167E80" w14:textId="2191A6F6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4A0183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42FFD010" w14:textId="77777777" w:rsidR="00A936EC" w:rsidRPr="004A0183" w:rsidRDefault="00A936EC" w:rsidP="000E11C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94346CC" w14:textId="77777777" w:rsidR="00134B3B" w:rsidRDefault="00134B3B" w:rsidP="005F285C">
      <w:pPr>
        <w:spacing w:after="0"/>
        <w:rPr>
          <w:sz w:val="16"/>
          <w:szCs w:val="16"/>
        </w:rPr>
      </w:pPr>
    </w:p>
    <w:p w14:paraId="54FFE509" w14:textId="77777777" w:rsidR="00134B3B" w:rsidRPr="005F285C" w:rsidRDefault="00134B3B" w:rsidP="005F285C">
      <w:pPr>
        <w:spacing w:after="0"/>
        <w:rPr>
          <w:sz w:val="16"/>
          <w:szCs w:val="16"/>
        </w:rPr>
      </w:pPr>
    </w:p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5665"/>
        <w:gridCol w:w="9072"/>
      </w:tblGrid>
      <w:tr w:rsidR="000C4077" w:rsidRPr="00A06AAC" w14:paraId="45D5CB60" w14:textId="77777777" w:rsidTr="004A0183">
        <w:tc>
          <w:tcPr>
            <w:tcW w:w="5665" w:type="dxa"/>
          </w:tcPr>
          <w:p w14:paraId="5C34CEEE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Name of person completing the form (print name):</w:t>
            </w:r>
            <w:r w:rsidRPr="00A06AAC">
              <w:rPr>
                <w:rFonts w:asciiTheme="minorHAnsi" w:hAnsiTheme="minorHAnsi"/>
                <w:sz w:val="18"/>
                <w:szCs w:val="18"/>
              </w:rPr>
              <w:t>please note, your name must be on the trial delegation log</w:t>
            </w:r>
          </w:p>
        </w:tc>
        <w:tc>
          <w:tcPr>
            <w:tcW w:w="9072" w:type="dxa"/>
          </w:tcPr>
          <w:p w14:paraId="70F36E27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C4077" w:rsidRPr="00A06AAC" w14:paraId="0774ACB4" w14:textId="77777777" w:rsidTr="004A0183">
        <w:tc>
          <w:tcPr>
            <w:tcW w:w="5665" w:type="dxa"/>
          </w:tcPr>
          <w:p w14:paraId="35E7E96F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</w:tc>
        <w:tc>
          <w:tcPr>
            <w:tcW w:w="9072" w:type="dxa"/>
          </w:tcPr>
          <w:p w14:paraId="1CF30CB6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333B5D3D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32128" behindDoc="0" locked="0" layoutInCell="1" allowOverlap="1" wp14:anchorId="5C4B4247" wp14:editId="07C4C2B9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376555</wp:posOffset>
                      </wp:positionV>
                      <wp:extent cx="2078355" cy="234315"/>
                      <wp:effectExtent l="0" t="0" r="17145" b="32385"/>
                      <wp:wrapNone/>
                      <wp:docPr id="2667" name="Group 266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668" name="Rectangle 26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9" name="Straight Arrow Connector 266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0" name="Straight Arrow Connector 267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1" name="Rectangle 26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2" name="Rectangle 26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3" name="Rectangle 26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4" name="Rectangle 26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0" name="Rectangle 27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4" name="Rectangle 27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7" name="Rectangle 27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6F737" id="Group 2667" o:spid="_x0000_s1026" style="position:absolute;margin-left:-.25pt;margin-top:29.65pt;width:163.65pt;height:18.45pt;z-index:251632128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">
                      <v:rect id="Rectangle 2668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AUsIA&#10;AADdAAAADwAAAGRycy9kb3ducmV2LnhtbERPTYvCMBC9C/6HMII3Ta1Q3K5RRFHco7aXvc02s23X&#10;ZlKaqHV/vTkIHh/ve7nuTSNu1LnasoLZNAJBXFhdc6kgz/aTBQjnkTU2lknBgxysV8PBElNt73yi&#10;29mXIoSwS1FB5X2bSumKigy6qW2JA/drO4M+wK6UusN7CDeNjKMokQZrDg0VtrStqLicr0bBTx3n&#10;+H/KDpH52M/9V5/9Xb93So1H/eYThKfev8Uv91EriJMkzA1vwhOQq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0BSwgAAAN0AAAAPAAAAAAAAAAAAAAAAAJgCAABkcnMvZG93&#10;bnJldi54bWxQSwUGAAAAAAQABAD1AAAAhwMAAAAA&#10;"/>
                      <v:shape id="Straight Arrow Connector 2669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5fbjcYAAADdAAAADwAAAGRycy9kb3ducmV2LnhtbESPwWrDMBBE74X+g9hCLqWWnYNJ3Mih&#10;FAolh0ASH3JcpK1taq1cSXWcv48ChR6HmXnDbLazHcREPvSOFRRZDoJYO9Nzq6A5fbysQISIbHBw&#10;TAquFGBbPz5ssDLuwgeajrEVCcKhQgVdjGMlZdAdWQyZG4mT9+W8xZikb6XxeElwO8hlnpfSYs9p&#10;ocOR3jvS38dfq6DfNftmev6JXq92xdkX4XQetFKLp/ntFUSkOf6H/9qfRsGyLNdwf5OegKx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+X243GAAAA3QAAAA8AAAAAAAAA&#10;AAAAAAAAoQIAAGRycy9kb3ducmV2LnhtbFBLBQYAAAAABAAEAPkAAACUAwAAAAA=&#10;"/>
                      <v:shape id="Straight Arrow Connector 2670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TkzcIAAADdAAAADwAAAGRycy9kb3ducmV2LnhtbERPTYvCMBC9C/6HMIIXWdN6cKVrFFlY&#10;WDwIag8eh2Rsi82kJtla/705CHt8vO/1drCt6MmHxrGCfJ6BINbONFwpKM8/HysQISIbbB2TgicF&#10;2G7GozUWxj34SP0pViKFcChQQR1jV0gZdE0Ww9x1xIm7Om8xJugraTw+Urht5SLLltJiw6mhxo6+&#10;a9K3059V0OzLQ9nP7tHr1T6/+DycL61WajoZdl8gIg3xX/x2/xoFi+Vn2p/epCcgN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3TkzcIAAADdAAAADwAAAAAAAAAAAAAA&#10;AAChAgAAZHJzL2Rvd25yZXYueG1sUEsFBgAAAAAEAAQA+QAAAJADAAAAAA==&#10;"/>
                      <v:rect id="Rectangle 2671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/EsQA&#10;AADdAAAADwAAAGRycy9kb3ducmV2LnhtbESPQYvCMBSE78L+h/AWvGlqBV2rUZYVRY9aL3t7Ns+2&#10;u81LaaJWf70RBI/DzHzDzBatqcSFGldaVjDoRyCIM6tLzhUc0lXvC4TzyBory6TgRg4W84/ODBNt&#10;r7yjy97nIkDYJaig8L5OpHRZQQZd39bEwTvZxqAPssmlbvAa4KaScRSNpMGSw0KBNf0UlP3vz0bB&#10;sYwPeN+l68hMVkO/bdO/8+9Sqe5n+z0F4an17/CrvdEK4tF4A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ofxLEAAAA3QAAAA8AAAAAAAAAAAAAAAAAmAIAAGRycy9k&#10;b3ducmV2LnhtbFBLBQYAAAAABAAEAPUAAACJAwAAAAA=&#10;"/>
                      <v:rect id="Rectangle 2672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rhZcYA&#10;AADdAAAADwAAAGRycy9kb3ducmV2LnhtbESPQWvCQBSE74X+h+UVeqsbU4htzCpisbRHjZfentln&#10;Es2+Ddk1Sf31bkHocZiZb5hsOZpG9NS52rKC6SQCQVxYXXOpYJ9vXt5AOI+ssbFMCn7JwXLx+JBh&#10;qu3AW+p3vhQBwi5FBZX3bSqlKyoy6Ca2JQ7e0XYGfZBdKXWHQ4CbRsZRlEiDNYeFCltaV1Scdxej&#10;4FDHe7xu88/IvG9e/feYny4/H0o9P42rOQhPo/8P39tfWkGczGL4e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brhZcYAAADdAAAADwAAAAAAAAAAAAAAAACYAgAAZHJz&#10;L2Rvd25yZXYueG1sUEsFBgAAAAAEAAQA9QAAAIsDAAAAAA==&#10;"/>
                      <v:rect id="Rectangle 2673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E/sQA&#10;AADdAAAADwAAAGRycy9kb3ducmV2LnhtbESPQYvCMBSE78L+h/AWvGm6FXStRlkURY9aL3t7Ns+2&#10;u81LaaJWf70RBI/DzHzDTOetqcSFGldaVvDVj0AQZ1aXnCs4pKveNwjnkTVWlknBjRzMZx+dKSba&#10;XnlHl73PRYCwS1BB4X2dSOmyggy6vq2Jg3eyjUEfZJNL3eA1wE0l4ygaSoMlh4UCa1oUlP3vz0bB&#10;sYwPeN+l68iMVwO/bdO/8+9Sqe5n+zMB4an17/CrvdEK4uFoA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2RP7EAAAA3QAAAA8AAAAAAAAAAAAAAAAAmAIAAGRycy9k&#10;b3ducmV2LnhtbFBLBQYAAAAABAAEAPUAAACJAwAAAAA=&#10;"/>
                      <v:rect id="Rectangle 2674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/cisUA&#10;AADdAAAADwAAAGRycy9kb3ducmV2LnhtbESPQWvCQBSE70L/w/IEb7oxitbUVYqi2KPGS2/P7GuS&#10;Nvs2ZFeN/vquIHgcZuYbZr5sTSUu1LjSsoLhIAJBnFldcq7gmG767yCcR9ZYWSYFN3KwXLx15pho&#10;e+U9XQ4+FwHCLkEFhfd1IqXLCjLoBrYmDt6PbQz6IJtc6gavAW4qGUfRRBosOSwUWNOqoOzvcDYK&#10;TmV8xPs+3UZmthn5rzb9PX+vlep1288PEJ5a/wo/2zutIJ5Mx/B4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9yKxQAAAN0AAAAPAAAAAAAAAAAAAAAAAJgCAABkcnMv&#10;ZG93bnJldi54bWxQSwUGAAAAAAQABAD1AAAAigMAAAAA&#10;"/>
                      <v:rect id="Rectangle 276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xDycMA&#10;AADdAAAADwAAAGRycy9kb3ducmV2LnhtbERPTW+CQBC9m/gfNtOkN1lKE2opqzEaTXsUuHibslOg&#10;ZWcJuyr213cPTTy+vO98PZleXGh0nWUFT1EMgri2uuNGQVXuF0sQziNr7C2Tghs5WK/msxwzba98&#10;pEvhGxFC2GWooPV+yKR0dUsGXWQH4sB92dGgD3BspB7xGsJNL5M4TqXBjkNDiwNtW6p/irNR8Nkl&#10;Ff4ey0NsXvfP/mMqv8+nnVKPD9PmDYSnyd/F/+53rSB5ScP+8CY8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RxDycMAAADdAAAADwAAAAAAAAAAAAAAAACYAgAAZHJzL2Rv&#10;d25yZXYueG1sUEsFBgAAAAAEAAQA9QAAAIgDAAAAAA==&#10;"/>
                      <v:rect id="Rectangle 2764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dFysUA&#10;AADdAAAADwAAAGRycy9kb3ducmV2LnhtbESPQWvCQBSE70L/w/IEb7oxitbUVYqi2KPGS2/P7GuS&#10;Nvs2ZFeN/vquIHgcZuYbZr5sTSUu1LjSsoLhIAJBnFldcq7gmG767yCcR9ZYWSYFN3KwXLx15pho&#10;e+U9XQ4+FwHCLkEFhfd1IqXLCjLoBrYmDt6PbQz6IJtc6gavAW4qGUfRRBosOSwUWNOqoOzvcDYK&#10;TmV8xPs+3UZmthn5rzb9PX+vlep1288PEJ5a/wo/2zutIJ5OxvB4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0XKxQAAAN0AAAAPAAAAAAAAAAAAAAAAAJgCAABkcnMv&#10;ZG93bnJldi54bWxQSwUGAAAAAAQABAD1AAAAigMAAAAA&#10;"/>
                      <v:rect id="Rectangle 2767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XbvcYA&#10;AADdAAAADwAAAGRycy9kb3ducmV2LnhtbESPQWvCQBSE7wX/w/KE3urGFGKNrkFaLO1R46W3Z/aZ&#10;RLNvQ3ZN0v76bqHgcZiZb5h1NppG9NS52rKC+SwCQVxYXXOp4Jjvnl5AOI+ssbFMCr7JQbaZPKwx&#10;1XbgPfUHX4oAYZeigsr7NpXSFRUZdDPbEgfvbDuDPsiulLrDIcBNI+MoSqTBmsNChS29VlRcDzej&#10;4FTHR/zZ5++RWe6e/eeYX25fb0o9TsftCoSn0d/D/+0PrSBeJAv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vXbvc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</w:tc>
      </w:tr>
      <w:tr w:rsidR="000C4077" w:rsidRPr="00A06AAC" w14:paraId="15724845" w14:textId="77777777" w:rsidTr="004A0183">
        <w:trPr>
          <w:trHeight w:val="646"/>
        </w:trPr>
        <w:tc>
          <w:tcPr>
            <w:tcW w:w="5665" w:type="dxa"/>
          </w:tcPr>
          <w:p w14:paraId="22122A11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DE49C41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  <w:p w14:paraId="364B276E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9072" w:type="dxa"/>
          </w:tcPr>
          <w:p w14:paraId="7C347B2D" w14:textId="77777777" w:rsidR="000C4077" w:rsidRPr="00A06AAC" w:rsidRDefault="000C4077" w:rsidP="005F285C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046673D9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977011B" w14:textId="77777777" w:rsidR="000C4077" w:rsidRPr="00A06AAC" w:rsidRDefault="000C4077" w:rsidP="005F285C">
            <w:pPr>
              <w:rPr>
                <w:rFonts w:asciiTheme="minorHAnsi" w:hAnsiTheme="minorHAnsi"/>
                <w:sz w:val="22"/>
                <w:szCs w:val="22"/>
              </w:rPr>
            </w:pPr>
            <w:r w:rsidRPr="00A06AAC">
              <w:rPr>
                <w:rFonts w:asciiTheme="minorHAnsi" w:hAnsiTheme="minorHAnsi"/>
                <w:sz w:val="22"/>
                <w:szCs w:val="22"/>
              </w:rPr>
              <w:t>dd/mm/yyyy</w:t>
            </w:r>
          </w:p>
        </w:tc>
      </w:tr>
    </w:tbl>
    <w:p w14:paraId="2D4DE591" w14:textId="77777777" w:rsidR="000705D2" w:rsidRDefault="000705D2">
      <w:pPr>
        <w:rPr>
          <w:sz w:val="36"/>
          <w:szCs w:val="36"/>
        </w:rPr>
        <w:sectPr w:rsidR="000705D2" w:rsidSect="000705D2">
          <w:pgSz w:w="16838" w:h="11906" w:orient="landscape"/>
          <w:pgMar w:top="567" w:right="1418" w:bottom="567" w:left="1134" w:header="709" w:footer="709" w:gutter="0"/>
          <w:cols w:space="708"/>
          <w:docGrid w:linePitch="360"/>
        </w:sectPr>
      </w:pPr>
    </w:p>
    <w:p w14:paraId="0D983357" w14:textId="545F9ED5" w:rsidR="00A14C78" w:rsidRDefault="00AF7E0C" w:rsidP="00EB41B3">
      <w:pPr>
        <w:tabs>
          <w:tab w:val="left" w:pos="3330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ab/>
      </w:r>
    </w:p>
    <w:tbl>
      <w:tblPr>
        <w:tblStyle w:val="TableGrid"/>
        <w:tblW w:w="10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8"/>
        <w:gridCol w:w="8428"/>
      </w:tblGrid>
      <w:tr w:rsidR="00E8281A" w14:paraId="3D1926A1" w14:textId="77777777" w:rsidTr="00C94065">
        <w:trPr>
          <w:trHeight w:val="470"/>
        </w:trPr>
        <w:tc>
          <w:tcPr>
            <w:tcW w:w="2418" w:type="dxa"/>
          </w:tcPr>
          <w:p w14:paraId="0C7B6CE0" w14:textId="731212C0" w:rsidR="00E8281A" w:rsidRDefault="00E8281A" w:rsidP="006911F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428" w:type="dxa"/>
          </w:tcPr>
          <w:p w14:paraId="5875DFD7" w14:textId="1766440B" w:rsidR="00E8281A" w:rsidRPr="00660CE7" w:rsidRDefault="005A20DC" w:rsidP="00B07DA5">
            <w:pPr>
              <w:ind w:left="-116" w:hanging="20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8576" behindDoc="0" locked="0" layoutInCell="1" allowOverlap="1" wp14:anchorId="44EEE6C9" wp14:editId="226EF539">
                      <wp:simplePos x="0" y="0"/>
                      <wp:positionH relativeFrom="page">
                        <wp:posOffset>-1533525</wp:posOffset>
                      </wp:positionH>
                      <wp:positionV relativeFrom="paragraph">
                        <wp:posOffset>280670</wp:posOffset>
                      </wp:positionV>
                      <wp:extent cx="6810375" cy="371475"/>
                      <wp:effectExtent l="0" t="0" r="28575" b="28575"/>
                      <wp:wrapNone/>
                      <wp:docPr id="215" name="Text Box 2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0375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D463CD" w14:textId="49942845" w:rsidR="00936B34" w:rsidRPr="00634521" w:rsidRDefault="00936B34" w:rsidP="005A20DC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Visit Date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605911A" wp14:editId="4E9C8649">
                                        <wp:extent cx="2085975" cy="228600"/>
                                        <wp:effectExtent l="0" t="0" r="9525" b="0"/>
                                        <wp:docPr id="184" name="Picture 18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5975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5D87177" wp14:editId="3B85BEFE">
                                        <wp:extent cx="885825" cy="219075"/>
                                        <wp:effectExtent l="0" t="0" r="9525" b="9525"/>
                                        <wp:docPr id="185" name="Picture 18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14FCEB2C" wp14:editId="45D6A2BE">
                                        <wp:extent cx="885825" cy="219075"/>
                                        <wp:effectExtent l="0" t="0" r="9525" b="9525"/>
                                        <wp:docPr id="2433" name="Picture 243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EEE6C9" id="Text Box 215" o:spid="_x0000_s1055" type="#_x0000_t202" style="position:absolute;left:0;text-align:left;margin-left:-120.75pt;margin-top:22.1pt;width:536.25pt;height:29.25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" fillcolor="#e7e6e6 [3214]" strokeweight=".5pt">
                      <v:textbox>
                        <w:txbxContent>
                          <w:p w14:paraId="33D463CD" w14:textId="49942845" w:rsidR="00936B34" w:rsidRPr="00634521" w:rsidRDefault="00936B34" w:rsidP="005A20DC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605911A" wp14:editId="4E9C8649">
                                  <wp:extent cx="2085975" cy="228600"/>
                                  <wp:effectExtent l="0" t="0" r="9525" b="0"/>
                                  <wp:docPr id="184" name="Picture 18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D87177" wp14:editId="3B85BEFE">
                                  <wp:extent cx="885825" cy="219075"/>
                                  <wp:effectExtent l="0" t="0" r="9525" b="9525"/>
                                  <wp:docPr id="185" name="Picture 18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4FCEB2C" wp14:editId="45D6A2BE">
                                  <wp:extent cx="885825" cy="219075"/>
                                  <wp:effectExtent l="0" t="0" r="9525" b="9525"/>
                                  <wp:docPr id="2433" name="Picture 24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660CE7" w:rsidRPr="00660CE7">
              <w:rPr>
                <w:rFonts w:asciiTheme="minorHAnsi" w:hAnsiTheme="minorHAnsi" w:cs="Arial"/>
                <w:b/>
                <w:sz w:val="28"/>
                <w:szCs w:val="28"/>
              </w:rPr>
              <w:t>Unscheduled hospital visit post randomisation prior to delivery</w:t>
            </w:r>
          </w:p>
        </w:tc>
      </w:tr>
    </w:tbl>
    <w:p w14:paraId="08EBBB12" w14:textId="43A3CF7C" w:rsidR="00E8281A" w:rsidRDefault="00E8281A" w:rsidP="00E8281A">
      <w:pPr>
        <w:pStyle w:val="Header"/>
        <w:rPr>
          <w:sz w:val="36"/>
          <w:szCs w:val="36"/>
        </w:rPr>
      </w:pPr>
    </w:p>
    <w:p w14:paraId="22454712" w14:textId="09905DFE" w:rsidR="00777936" w:rsidRPr="00660FE7" w:rsidRDefault="00777936" w:rsidP="00B85049">
      <w:pPr>
        <w:rPr>
          <w:rFonts w:asciiTheme="minorHAnsi" w:hAnsiTheme="minorHAnsi"/>
          <w:sz w:val="16"/>
          <w:szCs w:val="16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1985"/>
        <w:gridCol w:w="492"/>
        <w:gridCol w:w="75"/>
        <w:gridCol w:w="1134"/>
        <w:gridCol w:w="708"/>
        <w:gridCol w:w="561"/>
      </w:tblGrid>
      <w:tr w:rsidR="00E8281A" w14:paraId="0A6CABB8" w14:textId="77777777" w:rsidTr="0041363F">
        <w:tc>
          <w:tcPr>
            <w:tcW w:w="10762" w:type="dxa"/>
            <w:gridSpan w:val="7"/>
            <w:shd w:val="pct10" w:color="auto" w:fill="auto"/>
          </w:tcPr>
          <w:p w14:paraId="3A452A18" w14:textId="18B07F86" w:rsidR="00E8281A" w:rsidRPr="005A20DC" w:rsidRDefault="005A20DC" w:rsidP="00E8281A">
            <w:pPr>
              <w:rPr>
                <w:rFonts w:asciiTheme="minorHAnsi" w:hAnsiTheme="minorHAnsi" w:cstheme="maj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1</w:t>
            </w:r>
            <w:r w:rsidR="008C1901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F8177C" w:rsidRPr="005A20DC">
              <w:rPr>
                <w:rFonts w:asciiTheme="minorHAnsi" w:hAnsiTheme="minorHAnsi" w:cstheme="majorHAnsi"/>
                <w:b/>
                <w:sz w:val="28"/>
                <w:szCs w:val="28"/>
              </w:rPr>
              <w:t>Hospital visit</w:t>
            </w:r>
            <w:r w:rsidR="00E8281A" w:rsidRPr="005A20DC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pre-delivery</w:t>
            </w:r>
            <w:r w:rsidR="004B5287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– Please complete a form for each unscheduled visit</w:t>
            </w:r>
          </w:p>
        </w:tc>
      </w:tr>
      <w:tr w:rsidR="0041363F" w14:paraId="760A6C45" w14:textId="77777777" w:rsidTr="00E7126D">
        <w:tc>
          <w:tcPr>
            <w:tcW w:w="5807" w:type="dxa"/>
          </w:tcPr>
          <w:p w14:paraId="7BDF602E" w14:textId="357FD440" w:rsidR="0041363F" w:rsidRPr="0062317C" w:rsidRDefault="0041363F" w:rsidP="0041363F">
            <w:pPr>
              <w:rPr>
                <w:rFonts w:asciiTheme="minorHAnsi" w:hAnsiTheme="minorHAnsi" w:cstheme="majorHAnsi"/>
                <w:i/>
                <w:sz w:val="24"/>
                <w:szCs w:val="24"/>
              </w:rPr>
            </w:pPr>
            <w:r w:rsidRPr="0041363F">
              <w:rPr>
                <w:rFonts w:asciiTheme="minorHAnsi" w:hAnsiTheme="minorHAnsi" w:cstheme="majorHAnsi"/>
                <w:sz w:val="24"/>
                <w:szCs w:val="24"/>
              </w:rPr>
              <w:t>Did the woman have an unscheduled hospital visit between randomisation and starting labour</w:t>
            </w:r>
            <w:r w:rsidRPr="0062317C">
              <w:rPr>
                <w:rFonts w:asciiTheme="minorHAnsi" w:hAnsiTheme="minorHAnsi" w:cstheme="majorHAnsi"/>
              </w:rPr>
              <w:t>?</w:t>
            </w:r>
            <w:r w:rsidR="0062317C" w:rsidRPr="0062317C">
              <w:rPr>
                <w:rFonts w:asciiTheme="minorHAnsi" w:hAnsiTheme="minorHAnsi" w:cstheme="majorHAnsi"/>
              </w:rPr>
              <w:t xml:space="preserve"> </w:t>
            </w:r>
            <w:r w:rsidR="0062317C" w:rsidRPr="0062317C">
              <w:rPr>
                <w:rFonts w:asciiTheme="minorHAnsi" w:hAnsiTheme="minorHAnsi" w:cstheme="majorHAnsi"/>
                <w:i/>
              </w:rPr>
              <w:t>If ‘No’ do not complete the rest of the section</w:t>
            </w:r>
          </w:p>
        </w:tc>
        <w:tc>
          <w:tcPr>
            <w:tcW w:w="1985" w:type="dxa"/>
          </w:tcPr>
          <w:p w14:paraId="4379B554" w14:textId="4E87E32B" w:rsidR="0041363F" w:rsidRPr="005A70E9" w:rsidRDefault="0041363F" w:rsidP="0041363F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  <w:gridSpan w:val="2"/>
          </w:tcPr>
          <w:p w14:paraId="2F2E31A8" w14:textId="77777777" w:rsidR="0041363F" w:rsidRPr="005A70E9" w:rsidRDefault="0041363F" w:rsidP="0041363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14:paraId="1A33C137" w14:textId="4E22D50B" w:rsidR="0041363F" w:rsidRPr="005A70E9" w:rsidRDefault="0041363F" w:rsidP="0041363F">
            <w:pPr>
              <w:jc w:val="right"/>
              <w:rPr>
                <w:rFonts w:asciiTheme="majorHAnsi" w:hAnsiTheme="majorHAnsi" w:cstheme="majorHAnsi"/>
                <w:b/>
                <w:sz w:val="28"/>
                <w:szCs w:val="28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1" w:type="dxa"/>
          </w:tcPr>
          <w:p w14:paraId="2B04E679" w14:textId="69945DCD" w:rsidR="0041363F" w:rsidRPr="005A70E9" w:rsidRDefault="0041363F" w:rsidP="0041363F">
            <w:pPr>
              <w:rPr>
                <w:rFonts w:asciiTheme="majorHAnsi" w:hAnsiTheme="majorHAnsi" w:cstheme="majorHAnsi"/>
                <w:b/>
                <w:sz w:val="28"/>
                <w:szCs w:val="28"/>
              </w:rPr>
            </w:pPr>
          </w:p>
        </w:tc>
      </w:tr>
      <w:tr w:rsidR="00B07DA5" w14:paraId="2BB9233F" w14:textId="77777777" w:rsidTr="00C94065">
        <w:tc>
          <w:tcPr>
            <w:tcW w:w="5807" w:type="dxa"/>
          </w:tcPr>
          <w:p w14:paraId="3C47C59D" w14:textId="256E297E" w:rsidR="00B07DA5" w:rsidRDefault="00C94065" w:rsidP="00C94065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A</w:t>
            </w:r>
            <w:r w:rsidR="00B03A05">
              <w:rPr>
                <w:rFonts w:asciiTheme="minorHAnsi" w:hAnsiTheme="minorHAnsi" w:cstheme="majorHAnsi"/>
                <w:sz w:val="24"/>
                <w:szCs w:val="24"/>
              </w:rPr>
              <w:t>ttendance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number</w:t>
            </w:r>
          </w:p>
          <w:p w14:paraId="5E122F90" w14:textId="66C0AFC5" w:rsidR="004C5659" w:rsidRPr="00181309" w:rsidRDefault="004C5659" w:rsidP="00C94065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394" w:type="dxa"/>
            <w:gridSpan w:val="5"/>
          </w:tcPr>
          <w:p w14:paraId="75E4974D" w14:textId="77777777" w:rsidR="00B07DA5" w:rsidRPr="00181309" w:rsidRDefault="00B07DA5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561" w:type="dxa"/>
          </w:tcPr>
          <w:p w14:paraId="076AEAAA" w14:textId="07A23C01" w:rsidR="00B07DA5" w:rsidRPr="00181309" w:rsidRDefault="00B07DA5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41363F" w14:paraId="4C687D79" w14:textId="77777777" w:rsidTr="009871E9">
        <w:tc>
          <w:tcPr>
            <w:tcW w:w="5807" w:type="dxa"/>
          </w:tcPr>
          <w:p w14:paraId="31D06F51" w14:textId="28E89E5F" w:rsidR="0041363F" w:rsidRDefault="00EC5D58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</w:t>
            </w:r>
            <w:r w:rsidR="0041363F"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ame of the hospital </w:t>
            </w:r>
          </w:p>
          <w:p w14:paraId="4EE8A6A3" w14:textId="14F77831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955" w:type="dxa"/>
            <w:gridSpan w:val="6"/>
          </w:tcPr>
          <w:p w14:paraId="006F6453" w14:textId="00489BD6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</w:tr>
      <w:tr w:rsidR="004C5659" w14:paraId="4E5C0C11" w14:textId="77777777" w:rsidTr="009871E9">
        <w:tc>
          <w:tcPr>
            <w:tcW w:w="5807" w:type="dxa"/>
          </w:tcPr>
          <w:p w14:paraId="6A0FA6DD" w14:textId="60D6C961" w:rsidR="004C5659" w:rsidRDefault="004C5659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Reason for attendance</w:t>
            </w:r>
          </w:p>
          <w:p w14:paraId="3A3776EB" w14:textId="77777777" w:rsidR="004C5659" w:rsidRDefault="004C5659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4955" w:type="dxa"/>
            <w:gridSpan w:val="6"/>
          </w:tcPr>
          <w:p w14:paraId="7CD9E611" w14:textId="7C8F03BB" w:rsidR="004C5659" w:rsidRPr="0035285F" w:rsidRDefault="004C5659" w:rsidP="0041363F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07552" behindDoc="0" locked="0" layoutInCell="1" allowOverlap="1" wp14:anchorId="3CBE44FF" wp14:editId="15C24029">
                      <wp:simplePos x="0" y="0"/>
                      <wp:positionH relativeFrom="column">
                        <wp:posOffset>-3885</wp:posOffset>
                      </wp:positionH>
                      <wp:positionV relativeFrom="page">
                        <wp:posOffset>441911</wp:posOffset>
                      </wp:positionV>
                      <wp:extent cx="2078355" cy="234315"/>
                      <wp:effectExtent l="0" t="0" r="17145" b="32385"/>
                      <wp:wrapNone/>
                      <wp:docPr id="2082" name="Group 20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083" name="Rectangle 20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4" name="Straight Arrow Connector 20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5" name="Straight Arrow Connector 20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86" name="Rectangle 20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7" name="Rectangle 20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8" name="Rectangle 20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89" name="Rectangle 20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0" name="Rectangle 20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1" name="Rectangle 20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92" name="Rectangle 20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1741BF" id="Group 2082" o:spid="_x0000_s1026" style="position:absolute;margin-left:-.3pt;margin-top:34.8pt;width:163.65pt;height:18.45pt;z-index:251607552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">
                      <v:rect id="Rectangle 2083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2IcUA&#10;AADdAAAADwAAAGRycy9kb3ducmV2LnhtbESPQWvCQBSE7wX/w/KE3uquEYpN3QRpsdSjxou3Z/Y1&#10;iWbfhuyqqb++Kwg9DjPzDbPIB9uKC/W+caxhOlEgiEtnGq407IrVyxyED8gGW8ek4Zc85NnoaYGp&#10;cVfe0GUbKhEh7FPUUIfQpVL6siaLfuI64uj9uN5iiLKvpOnxGuG2lYlSr9Jiw3Ghxo4+aipP27PV&#10;cGiSHd42xZeyb6tZWA/F8bz/1Pp5PCzfQQQawn/40f42GhI1n8H9TXwC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aPYhxQAAAN0AAAAPAAAAAAAAAAAAAAAAAJgCAABkcnMv&#10;ZG93bnJldi54bWxQSwUGAAAAAAQABAD1AAAAigMAAAAA&#10;"/>
                      <v:shape id="Straight Arrow Connector 208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9FQEcUAAADdAAAADwAAAGRycy9kb3ducmV2LnhtbESPQWvCQBSE7wX/w/IKXkrdRERC6iql&#10;UBAPQjUHj4/d1yQ0+zburjH+e7cgeBxm5htmtRltJwbyoXWsIJ9lIIi1My3XCqrj93sBIkRkg51j&#10;UnCjAJv15GWFpXFX/qHhEGuRIBxKVNDE2JdSBt2QxTBzPXHyfp23GJP0tTQerwluOznPsqW02HJa&#10;aLCnr4b03+FiFbS7al8Nb+fodbHLTz4Px1OnlZq+jp8fICKN8Rl+tLdGwTwrFvD/Jj0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9FQEcUAAADdAAAADwAAAAAAAAAA&#10;AAAAAAChAgAAZHJzL2Rvd25yZXYueG1sUEsFBgAAAAAEAAQA+QAAAJMDAAAAAA==&#10;"/>
                      <v:shape id="Straight Arrow Connector 2085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31isUAAADdAAAADwAAAGRycy9kb3ducmV2LnhtbESPQWvCQBSE7wX/w/IKXkrdRFBC6iql&#10;UBAPQjUHj4/d1yQ0+zburjH+e7cgeBxm5htmtRltJwbyoXWsIJ9lIIi1My3XCqrj93sBIkRkg51j&#10;UnCjAJv15GWFpXFX/qHhEGuRIBxKVNDE2JdSBt2QxTBzPXHyfp23GJP0tTQerwluOznPsqW02HJa&#10;aLCnr4b03+FiFbS7al8Nb+fodbHLTz4Px1OnlZq+jp8fICKN8Rl+tLdGwTwrFvD/Jj0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31isUAAADdAAAADwAAAAAAAAAA&#10;AAAAAAChAgAAZHJzL2Rvd25yZXYueG1sUEsFBgAAAAAEAAQA+QAAAJMDAAAAAA==&#10;"/>
                      <v:rect id="Rectangle 208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9VucUA&#10;AADdAAAADwAAAGRycy9kb3ducmV2LnhtbESPQWvCQBSE74L/YXlCb7prCmKjmyAtlvao8eLtmX0m&#10;0ezbkF017a/vFgo9DjPzDbPOB9uKO/W+caxhPlMgiEtnGq40HIrtdAnCB2SDrWPS8EUe8mw8WmNq&#10;3IN3dN+HSkQI+xQ11CF0qZS+rMmin7mOOHpn11sMUfaVND0+Ity2MlFqIS02HBdq7Oi1pvK6v1kN&#10;pyY54PeueFf2ZfscPoficju+af00GTYrEIGG8B/+a38YDYlaLuD3TX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H1W5xQAAAN0AAAAPAAAAAAAAAAAAAAAAAJgCAABkcnMv&#10;ZG93bnJldi54bWxQSwUGAAAAAAQABAD1AAAAigMAAAAA&#10;"/>
                      <v:rect id="Rectangle 2087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PwIsUA&#10;AADdAAAADwAAAGRycy9kb3ducmV2LnhtbESPQWvCQBSE7wX/w/IEb3W3EVobXUUURY8aL709s88k&#10;Nvs2ZFeN/fVuodDjMDPfMNN5Z2txo9ZXjjW8DRUI4tyZigsNx2z9OgbhA7LB2jFpeJCH+az3MsXU&#10;uDvv6XYIhYgQ9ilqKENoUil9XpJFP3QNcfTOrrUYomwLaVq8R7itZaLUu7RYcVwosaFlSfn34Wo1&#10;nKrkiD/7bKPs53oUdl12uX6ttB70u8UERKAu/If/2lujIVHjD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/AixQAAAN0AAAAPAAAAAAAAAAAAAAAAAJgCAABkcnMv&#10;ZG93bnJldi54bWxQSwUGAAAAAAQABAD1AAAAigMAAAAA&#10;"/>
                      <v:rect id="Rectangle 208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xkUMEA&#10;AADdAAAADwAAAGRycy9kb3ducmV2LnhtbERPTYvCMBC9C/6HMII3TaywuNUooii7R62XvY3N2Fab&#10;SWmidvfXbw6Cx8f7Xqw6W4sHtb5yrGEyViCIc2cqLjScst1oBsIHZIO1Y9LwSx5Wy35vgalxTz7Q&#10;4xgKEUPYp6ihDKFJpfR5SRb92DXEkbu41mKIsC2kafEZw20tE6U+pMWKY0OJDW1Kym/Hu9VwrpIT&#10;/h2yvbKfu2n47rLr/Wer9XDQrecgAnXhLX65v4yGRM3i3PgmP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PMZFDBAAAA3QAAAA8AAAAAAAAAAAAAAAAAmAIAAGRycy9kb3du&#10;cmV2LnhtbFBLBQYAAAAABAAEAPUAAACGAwAAAAA=&#10;"/>
                      <v:rect id="Rectangle 2089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DBy8UA&#10;AADdAAAADwAAAGRycy9kb3ducmV2LnhtbESPQWvCQBSE74X+h+UVvNXdRiiauoZSiehR46W31+wz&#10;ic2+DdlVo7++Kwg9DjPzDTPPBtuKM/W+cazhbaxAEJfONFxp2Bf56xSED8gGW8ek4UoessXz0xxT&#10;4y68pfMuVCJC2KeooQ6hS6X0ZU0W/dh1xNE7uN5iiLKvpOnxEuG2lYlS79Jiw3Ghxo6+aip/dyer&#10;4adJ9njbFitlZ/kkbIbiePpeaj16GT4/QAQawn/40V4bDYmazuD+Jj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gMHLxQAAAN0AAAAPAAAAAAAAAAAAAAAAAJgCAABkcnMv&#10;ZG93bnJldi54bWxQSwUGAAAAAAQABAD1AAAAigMAAAAA&#10;"/>
                      <v:rect id="Rectangle 209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+i8EA&#10;AADdAAAADwAAAGRycy9kb3ducmV2LnhtbERPTYvCMBC9C/sfwizsTRMriFajyC7KetR68TY2Y1tt&#10;JqWJ2t1fbw6Cx8f7ni87W4s7tb5yrGE4UCCIc2cqLjQcsnV/AsIHZIO1Y9LwRx6Wi4/eHFPjHryj&#10;+z4UIoawT1FDGUKTSunzkiz6gWuII3d2rcUQYVtI0+IjhttaJkqNpcWKY0OJDX2XlF/3N6vhVCUH&#10;/N9lG2Wn61HYdtnldvzR+uuzW81ABOrCW/xy/xoNiZrG/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j/ovBAAAA3QAAAA8AAAAAAAAAAAAAAAAAmAIAAGRycy9kb3du&#10;cmV2LnhtbFBLBQYAAAAABAAEAPUAAACGAwAAAAA=&#10;"/>
                      <v:rect id="Rectangle 2091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9bEMUA&#10;AADdAAAADwAAAGRycy9kb3ducmV2LnhtbESPQWvCQBSE74X+h+UVequ7iSA1ugZRlHrUeOntmX1N&#10;UrNvQ3bV6K/vFgo9DjPzDTPPB9uKK/W+cawhGSkQxKUzDVcajsXm7R2ED8gGW8ek4U4e8sXz0xwz&#10;4268p+shVCJC2GeooQ6hy6T0ZU0W/ch1xNH7cr3FEGVfSdPjLcJtK1OlJtJiw3Ghxo5WNZXnw8Vq&#10;ODXpER/7YqvsdDMOu6H4vnyutX59GZYzEIGG8B/+a38YDamaJvD7Jj4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L1sQxQAAAN0AAAAPAAAAAAAAAAAAAAAAAJgCAABkcnMv&#10;ZG93bnJldi54bWxQSwUGAAAAAAQABAD1AAAAigMAAAAA&#10;"/>
                      <v:rect id="Rectangle 2092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3FZ8UA&#10;AADdAAAADwAAAGRycy9kb3ducmV2LnhtbESPQWvCQBSE70L/w/IKvemuKRSTugZRUtqjxou3Z/Y1&#10;SZt9G7Krpv313YLgcZiZb5hlPtpOXGjwrWMN85kCQVw503Kt4VAW0wUIH5ANdo5Jww95yFcPkyVm&#10;xl15R5d9qEWEsM9QQxNCn0npq4Ys+pnriaP36QaLIcqhlmbAa4TbTiZKvUiLLceFBnvaNFR9789W&#10;w6lNDvi7K9+UTYvn8DGWX+fjVuunx3H9CiLQGO7hW/vdaEhUmsD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/cVn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</w:p>
        </w:tc>
      </w:tr>
      <w:tr w:rsidR="0041363F" w14:paraId="04FC0AC9" w14:textId="77777777" w:rsidTr="009871E9">
        <w:tc>
          <w:tcPr>
            <w:tcW w:w="5807" w:type="dxa"/>
          </w:tcPr>
          <w:p w14:paraId="09A1EA2D" w14:textId="2049DC7E" w:rsidR="0041363F" w:rsidRPr="00181309" w:rsidRDefault="0041363F" w:rsidP="004C5659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Date </w:t>
            </w:r>
            <w:r w:rsidR="004C5659">
              <w:rPr>
                <w:rFonts w:asciiTheme="minorHAnsi" w:hAnsiTheme="minorHAnsi" w:cstheme="majorHAnsi"/>
                <w:sz w:val="24"/>
                <w:szCs w:val="24"/>
              </w:rPr>
              <w:t>of visit</w:t>
            </w:r>
          </w:p>
        </w:tc>
        <w:tc>
          <w:tcPr>
            <w:tcW w:w="4955" w:type="dxa"/>
            <w:gridSpan w:val="6"/>
          </w:tcPr>
          <w:p w14:paraId="1E4F58F1" w14:textId="6225A7BE" w:rsidR="0041363F" w:rsidRPr="00181309" w:rsidRDefault="0041363F" w:rsidP="0041363F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23A17B18" w14:textId="262A4F33" w:rsidR="0041363F" w:rsidRPr="00181309" w:rsidRDefault="0041363F" w:rsidP="0041363F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dd/mm/yyyy</w:t>
            </w:r>
          </w:p>
        </w:tc>
      </w:tr>
      <w:tr w:rsidR="00E7126D" w14:paraId="37A813D8" w14:textId="77777777" w:rsidTr="00E7126D">
        <w:tc>
          <w:tcPr>
            <w:tcW w:w="5807" w:type="dxa"/>
          </w:tcPr>
          <w:p w14:paraId="460E236E" w14:textId="4711B57B" w:rsidR="00E7126D" w:rsidRDefault="00E7126D" w:rsidP="00E7126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Was the woman admitted?</w:t>
            </w:r>
          </w:p>
          <w:p w14:paraId="3C417636" w14:textId="77777777" w:rsidR="00E7126D" w:rsidRPr="00181309" w:rsidRDefault="00E7126D" w:rsidP="00E7126D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14D4118" w14:textId="24EA005F" w:rsidR="00E7126D" w:rsidRPr="00181309" w:rsidRDefault="00E7126D" w:rsidP="00E7126D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92" w:type="dxa"/>
          </w:tcPr>
          <w:p w14:paraId="3BC73985" w14:textId="77777777" w:rsidR="00E7126D" w:rsidRPr="00181309" w:rsidRDefault="00E7126D" w:rsidP="00E7126D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  <w:tc>
          <w:tcPr>
            <w:tcW w:w="1917" w:type="dxa"/>
            <w:gridSpan w:val="3"/>
          </w:tcPr>
          <w:p w14:paraId="64F66A46" w14:textId="401CF409" w:rsidR="00E7126D" w:rsidRPr="00181309" w:rsidRDefault="00E7126D" w:rsidP="00E7126D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1" w:type="dxa"/>
          </w:tcPr>
          <w:p w14:paraId="3660B90E" w14:textId="5C818EB9" w:rsidR="00E7126D" w:rsidRPr="00181309" w:rsidRDefault="00E7126D" w:rsidP="00E7126D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</w:tr>
      <w:tr w:rsidR="00E7126D" w14:paraId="482E96D5" w14:textId="77777777" w:rsidTr="009871E9">
        <w:tc>
          <w:tcPr>
            <w:tcW w:w="5807" w:type="dxa"/>
          </w:tcPr>
          <w:p w14:paraId="5B8F5DC0" w14:textId="4C9CA30B" w:rsidR="00E7126D" w:rsidRPr="00181309" w:rsidRDefault="00E7126D" w:rsidP="00E7126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Date discharged </w:t>
            </w:r>
          </w:p>
        </w:tc>
        <w:tc>
          <w:tcPr>
            <w:tcW w:w="4955" w:type="dxa"/>
            <w:gridSpan w:val="6"/>
          </w:tcPr>
          <w:p w14:paraId="72716D7C" w14:textId="31F3A72F" w:rsidR="00E7126D" w:rsidRPr="00181309" w:rsidRDefault="007D062C" w:rsidP="00E7126D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5920" behindDoc="0" locked="0" layoutInCell="1" allowOverlap="1" wp14:anchorId="6B6189D7" wp14:editId="58241E10">
                      <wp:simplePos x="0" y="0"/>
                      <wp:positionH relativeFrom="column">
                        <wp:posOffset>-7620</wp:posOffset>
                      </wp:positionH>
                      <wp:positionV relativeFrom="page">
                        <wp:posOffset>3175</wp:posOffset>
                      </wp:positionV>
                      <wp:extent cx="2078355" cy="234315"/>
                      <wp:effectExtent l="0" t="0" r="17145" b="32385"/>
                      <wp:wrapNone/>
                      <wp:docPr id="221" name="Group 2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22" name="Rectangle 2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64" name="Straight Arrow Connector 24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69" name="Straight Arrow Connector 246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72" name="Rectangle 24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5" name="Rectangle 24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8" name="Rectangle 24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8" name="Rectangle 24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98" name="Rectangle 24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5" name="Rectangle 25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6" name="Rectangle 25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52BB2BA" id="Group 221" o:spid="_x0000_s1026" style="position:absolute;margin-left:-.6pt;margin-top:.25pt;width:163.65pt;height:18.45pt;z-index:251665920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">
                      <v:rect id="Rectangle 22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5YsQA&#10;AADcAAAADwAAAGRycy9kb3ducmV2LnhtbESPQWvCQBSE70L/w/IK3nTTLRSNrlIUiz1qcuntNftM&#10;0mbfhuyq0V/vCoLHYWa+YebL3jbiRJ2vHWt4GycgiAtnai415NlmNAHhA7LBxjFpuJCH5eJlMMfU&#10;uDPv6LQPpYgQ9ilqqEJoUyl9UZFFP3YtcfQOrrMYouxKaTo8R7htpEqSD2mx5rhQYUurior//dFq&#10;+K1Vjtdd9pXY6eY9fPfZ3/FnrfXwtf+cgQjUh2f40d4aDUo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eWLEAAAA3AAAAA8AAAAAAAAAAAAAAAAAmAIAAGRycy9k&#10;b3ducmV2LnhtbFBLBQYAAAAABAAEAPUAAACJAwAAAAA=&#10;"/>
                      <v:shape id="Straight Arrow Connector 246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FIa8sUAAADdAAAADwAAAGRycy9kb3ducmV2LnhtbESPQYvCMBSE7wv+h/AW9rJoWhGRapRl&#10;YUE8LKg9eHwkz7bYvNQk1u6/3wiCx2FmvmFWm8G2oicfGscK8kkGglg703CloDz+jBcgQkQ22Dom&#10;BX8UYLMeva2wMO7Oe+oPsRIJwqFABXWMXSFl0DVZDBPXESfv7LzFmKSvpPF4T3DbymmWzaXFhtNC&#10;jR1916Qvh5tV0OzK37L/vEavF7v85PNwPLVaqY/34WsJItIQX+Fne2sUTGfzGTze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FIa8sUAAADdAAAADwAAAAAAAAAA&#10;AAAAAAChAgAAZHJzL2Rvd25yZXYueG1sUEsFBgAAAAAEAAQA+QAAAJMDAAAAAA==&#10;"/>
                      <v:shape id="Straight Arrow Connector 2469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lO1bMUAAADdAAAADwAAAGRycy9kb3ducmV2LnhtbESPQWsCMRSE74L/IbyCF9HsShFdjVIK&#10;gngoVPfg8ZE8d5duXtYkrtt/3xQKPQ4z8w2z3Q+2FT350DhWkM8zEMTamYYrBeXlMFuBCBHZYOuY&#10;FHxTgP1uPNpiYdyTP6k/x0okCIcCFdQxdoWUQddkMcxdR5y8m/MWY5K+ksbjM8FtKxdZtpQWG04L&#10;NXb0XpP+Oj+sguZUfpT99B69Xp3yq8/D5dpqpSYvw9sGRKQh/of/2kejYPG6XMPvm/QE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lO1bMUAAADdAAAADwAAAAAAAAAA&#10;AAAAAAChAgAAZHJzL2Rvd25yZXYueG1sUEsFBgAAAAAEAAQA+QAAAJMDAAAAAA==&#10;"/>
                      <v:rect id="Rectangle 247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6PhMUA&#10;AADdAAAADwAAAGRycy9kb3ducmV2LnhtbESPQWvCQBSE74L/YXlCb7oxLWpTVxGLRY+aXHp7zT6T&#10;aPZtyK6a+utdodDjMDPfMPNlZ2pxpdZVlhWMRxEI4tzqigsFWboZzkA4j6yxtkwKfsnBctHvzTHR&#10;9sZ7uh58IQKEXYIKSu+bREqXl2TQjWxDHLyjbQ36INtC6hZvAW5qGUfRRBqsOCyU2NC6pPx8uBgF&#10;P1Wc4X2ffkXmffPqd116unx/KvUy6FYfIDx1/j/8195qBfHbNI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o+ExQAAAN0AAAAPAAAAAAAAAAAAAAAAAJgCAABkcnMv&#10;ZG93bnJldi54bWxQSwUGAAAAAAQABAD1AAAAigMAAAAA&#10;"/>
                      <v:rect id="Rectangle 2475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cX8MYA&#10;AADdAAAADwAAAGRycy9kb3ducmV2LnhtbESPwW7CMBBE75X4B2uReisOaaGQYhCiooIjhEtvS7wk&#10;KfE6ig2kfD1GQuI4mpk3msmsNZU4U+NKywr6vQgEcWZ1ybmCXbp8G4FwHlljZZkU/JOD2bTzMsFE&#10;2wtv6Lz1uQgQdgkqKLyvEyldVpBB17M1cfAOtjHog2xyqRu8BLipZBxFQ2mw5LBQYE2LgrLj9mQU&#10;7Mt4h9dN+hOZ8fLdr9v07/T7rdRrt51/gfDU+mf40V5pBfHH5wD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cX8MYAAADdAAAADwAAAAAAAAAAAAAAAACYAgAAZHJz&#10;L2Rvd25yZXYueG1sUEsFBgAAAAAEAAQA9QAAAIsDAAAAAA==&#10;"/>
                      <v:rect id="Rectangle 247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a4bsIA&#10;AADdAAAADwAAAGRycy9kb3ducmV2LnhtbERPPW/CMBDdkfofrKvEBg5pVSBgEKICwQhhYTviIwnE&#10;5yg2kPLr8VCJ8el9T+etqcSdGldaVjDoRyCIM6tLzhUc0lVvBMJ5ZI2VZVLwRw7ms4/OFBNtH7yj&#10;+97nIoSwS1BB4X2dSOmyggy6vq2JA3e2jUEfYJNL3eAjhJtKxlH0Iw2WHBoKrGlZUHbd34yCUxkf&#10;8LlL15EZr778tk0vt+OvUt3PdjEB4an1b/G/e6MVxN/DMDe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lrhuwgAAAN0AAAAPAAAAAAAAAAAAAAAAAJgCAABkcnMvZG93&#10;bnJldi54bWxQSwUGAAAAAAQABAD1AAAAhwMAAAAA&#10;"/>
                      <v:rect id="Rectangle 248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ISc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/hmF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DyEnBAAAA3QAAAA8AAAAAAAAAAAAAAAAAmAIAAGRycy9kb3du&#10;cmV2LnhtbFBLBQYAAAAABAAEAPUAAACGAwAAAAA=&#10;"/>
                      <v:rect id="Rectangle 2498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pelM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/hmH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aXpTBAAAA3QAAAA8AAAAAAAAAAAAAAAAAmAIAAGRycy9kb3du&#10;cmV2LnhtbFBLBQYAAAAABAAEAPUAAACGAwAAAAA=&#10;"/>
                      <v:rect id="Rectangle 2515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n9zcQA&#10;AADdAAAADwAAAGRycy9kb3ducmV2LnhtbESPQYvCMBSE78L+h/AWvGlqRVmrUZYVRY9aL3t7Ns+2&#10;u81LaaJWf70RBI/DzHzDzBatqcSFGldaVjDoRyCIM6tLzhUc0lXvC4TzyBory6TgRg4W84/ODBNt&#10;r7yjy97nIkDYJaig8L5OpHRZQQZd39bEwTvZxqAPssmlbvAa4KaScRSNpcGSw0KBNf0UlP3vz0bB&#10;sYwPeN+l68hMVkO/bdO/8+9Sqe5n+z0F4an17/CrvdEK4tFgB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p/c3EAAAA3QAAAA8AAAAAAAAAAAAAAAAAmAIAAGRycy9k&#10;b3ducmV2LnhtbFBLBQYAAAAABAAEAPUAAACJAwAAAAA=&#10;"/>
                      <v:rect id="Rectangle 2516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tjusQA&#10;AADdAAAADwAAAGRycy9kb3ducmV2LnhtbESPQYvCMBSE78L+h/AWvGlqRVmrUZYVRY9aL3t7Ns+2&#10;u81LaaJWf70RBI/DzHzDzBatqcSFGldaVjDoRyCIM6tLzhUc0lXvC4TzyBory6TgRg4W84/ODBNt&#10;r7yjy97nIkDYJaig8L5OpHRZQQZd39bEwTvZxqAPssmlbvAa4KaScRSNpcGSw0KBNf0UlP3vz0bB&#10;sYwPeN+l68hMVkO/bdO/8+9Sqe5n+z0F4an17/CrvdEK4tFgD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7Y7r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</w:p>
          <w:p w14:paraId="260C7D45" w14:textId="71670D4C" w:rsidR="00E7126D" w:rsidRPr="00181309" w:rsidRDefault="00E7126D" w:rsidP="00E7126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dd/mm/yyyy</w:t>
            </w:r>
          </w:p>
        </w:tc>
      </w:tr>
      <w:tr w:rsidR="00E7126D" w14:paraId="241CBEF1" w14:textId="77777777" w:rsidTr="00E7126D">
        <w:tc>
          <w:tcPr>
            <w:tcW w:w="9493" w:type="dxa"/>
            <w:gridSpan w:val="5"/>
          </w:tcPr>
          <w:p w14:paraId="1510A475" w14:textId="31CAC799" w:rsidR="00E7126D" w:rsidRPr="00181309" w:rsidRDefault="00E7126D" w:rsidP="00E7126D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4"/>
                <w:szCs w:val="24"/>
              </w:rPr>
              <w:t>Type of ward</w:t>
            </w:r>
          </w:p>
        </w:tc>
        <w:tc>
          <w:tcPr>
            <w:tcW w:w="1269" w:type="dxa"/>
            <w:gridSpan w:val="2"/>
          </w:tcPr>
          <w:p w14:paraId="3A81E436" w14:textId="56373E39" w:rsidR="00E7126D" w:rsidRPr="00181309" w:rsidRDefault="00E7126D" w:rsidP="00E7126D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E7126D" w14:paraId="22F23070" w14:textId="77777777" w:rsidTr="00E7126D">
        <w:tc>
          <w:tcPr>
            <w:tcW w:w="9493" w:type="dxa"/>
            <w:gridSpan w:val="5"/>
          </w:tcPr>
          <w:p w14:paraId="1C6ABCF2" w14:textId="1369B3A9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Labour ward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 xml:space="preserve"> triage/assessment area</w:t>
            </w:r>
          </w:p>
        </w:tc>
        <w:tc>
          <w:tcPr>
            <w:tcW w:w="1269" w:type="dxa"/>
            <w:gridSpan w:val="2"/>
          </w:tcPr>
          <w:p w14:paraId="45DF4F4E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26D" w14:paraId="3F7F1B48" w14:textId="77777777" w:rsidTr="00E7126D">
        <w:tc>
          <w:tcPr>
            <w:tcW w:w="9493" w:type="dxa"/>
            <w:gridSpan w:val="5"/>
          </w:tcPr>
          <w:p w14:paraId="73831191" w14:textId="6D154BBD" w:rsidR="00E7126D" w:rsidRPr="00181309" w:rsidRDefault="00E7126D" w:rsidP="00E7126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Maternity unit</w:t>
            </w:r>
          </w:p>
        </w:tc>
        <w:tc>
          <w:tcPr>
            <w:tcW w:w="1269" w:type="dxa"/>
            <w:gridSpan w:val="2"/>
          </w:tcPr>
          <w:p w14:paraId="0645D167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26D" w14:paraId="761C9453" w14:textId="77777777" w:rsidTr="00E7126D">
        <w:tc>
          <w:tcPr>
            <w:tcW w:w="9493" w:type="dxa"/>
            <w:gridSpan w:val="5"/>
          </w:tcPr>
          <w:p w14:paraId="73DDBA4A" w14:textId="70C5D96B" w:rsidR="00E7126D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Accident and e</w:t>
            </w:r>
            <w:r w:rsidRPr="00181309">
              <w:rPr>
                <w:rFonts w:asciiTheme="minorHAnsi" w:hAnsiTheme="minorHAnsi"/>
                <w:sz w:val="24"/>
                <w:szCs w:val="24"/>
              </w:rPr>
              <w:t>mergency</w:t>
            </w:r>
          </w:p>
        </w:tc>
        <w:tc>
          <w:tcPr>
            <w:tcW w:w="1269" w:type="dxa"/>
            <w:gridSpan w:val="2"/>
          </w:tcPr>
          <w:p w14:paraId="1C409EE6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26D" w14:paraId="179B3233" w14:textId="77777777" w:rsidTr="00E7126D">
        <w:tc>
          <w:tcPr>
            <w:tcW w:w="9493" w:type="dxa"/>
            <w:gridSpan w:val="5"/>
          </w:tcPr>
          <w:p w14:paraId="4EBB15B9" w14:textId="7B02528B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1269" w:type="dxa"/>
            <w:gridSpan w:val="2"/>
          </w:tcPr>
          <w:p w14:paraId="7A3D2AAD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26D" w14:paraId="42D3E46F" w14:textId="77777777" w:rsidTr="00E7126D">
        <w:tc>
          <w:tcPr>
            <w:tcW w:w="9493" w:type="dxa"/>
            <w:gridSpan w:val="5"/>
          </w:tcPr>
          <w:p w14:paraId="28B4F1B5" w14:textId="659D2B25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High dependence unit</w:t>
            </w:r>
          </w:p>
        </w:tc>
        <w:tc>
          <w:tcPr>
            <w:tcW w:w="1269" w:type="dxa"/>
            <w:gridSpan w:val="2"/>
          </w:tcPr>
          <w:p w14:paraId="40A98804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26D" w14:paraId="1CC974C0" w14:textId="77777777" w:rsidTr="00E7126D">
        <w:tc>
          <w:tcPr>
            <w:tcW w:w="9493" w:type="dxa"/>
            <w:gridSpan w:val="5"/>
          </w:tcPr>
          <w:p w14:paraId="7C469981" w14:textId="47AE550B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1269" w:type="dxa"/>
            <w:gridSpan w:val="2"/>
          </w:tcPr>
          <w:p w14:paraId="3B7BF096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7126D" w14:paraId="4B76BC27" w14:textId="77777777" w:rsidTr="00E7126D">
        <w:tc>
          <w:tcPr>
            <w:tcW w:w="9493" w:type="dxa"/>
            <w:gridSpan w:val="5"/>
          </w:tcPr>
          <w:p w14:paraId="1B1B3149" w14:textId="77777777" w:rsidR="00E7126D" w:rsidRDefault="00E7126D" w:rsidP="00E7126D">
            <w:pPr>
              <w:rPr>
                <w:rFonts w:asciiTheme="minorHAnsi" w:hAnsiTheme="minorHAnsi" w:cstheme="majorHAnsi"/>
                <w:i/>
                <w:sz w:val="24"/>
                <w:szCs w:val="24"/>
              </w:rPr>
            </w:pPr>
            <w:r w:rsidRPr="0018130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ajorHAnsi"/>
                <w:i/>
                <w:sz w:val="24"/>
                <w:szCs w:val="24"/>
              </w:rPr>
              <w:t>(Please specify below):</w:t>
            </w:r>
          </w:p>
          <w:p w14:paraId="7D5737CD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69" w:type="dxa"/>
            <w:gridSpan w:val="2"/>
          </w:tcPr>
          <w:p w14:paraId="1604A691" w14:textId="77777777" w:rsidR="00E7126D" w:rsidRPr="00181309" w:rsidRDefault="00E7126D" w:rsidP="00E7126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2C181A1" w14:textId="77777777" w:rsidR="0043166F" w:rsidRPr="00660FE7" w:rsidRDefault="0043166F" w:rsidP="00342AB3">
      <w:pPr>
        <w:spacing w:after="120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418"/>
        <w:gridCol w:w="425"/>
        <w:gridCol w:w="1134"/>
        <w:gridCol w:w="419"/>
      </w:tblGrid>
      <w:tr w:rsidR="004659FF" w14:paraId="17E41E26" w14:textId="77777777" w:rsidTr="0041363F">
        <w:tc>
          <w:tcPr>
            <w:tcW w:w="10762" w:type="dxa"/>
            <w:gridSpan w:val="5"/>
            <w:shd w:val="pct10" w:color="auto" w:fill="auto"/>
          </w:tcPr>
          <w:p w14:paraId="2C356804" w14:textId="71A83E9D" w:rsidR="004659FF" w:rsidRPr="00181309" w:rsidRDefault="004659FF" w:rsidP="00167B2F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>2.</w:t>
            </w:r>
            <w:r w:rsidR="008C1901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and </w:t>
            </w:r>
            <w:r w:rsidR="00F93DF3">
              <w:rPr>
                <w:rFonts w:asciiTheme="minorHAnsi" w:hAnsiTheme="minorHAnsi" w:cstheme="majorHAnsi"/>
                <w:b/>
                <w:sz w:val="28"/>
                <w:szCs w:val="28"/>
              </w:rPr>
              <w:t>Regular</w:t>
            </w:r>
            <w:r w:rsidRPr="0018130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Medications</w:t>
            </w:r>
          </w:p>
        </w:tc>
      </w:tr>
      <w:tr w:rsidR="004659FF" w14:paraId="7CBE864D" w14:textId="77777777" w:rsidTr="004659FF">
        <w:tc>
          <w:tcPr>
            <w:tcW w:w="7366" w:type="dxa"/>
          </w:tcPr>
          <w:p w14:paraId="2565503A" w14:textId="31104831" w:rsidR="004659FF" w:rsidRPr="000A7C9C" w:rsidRDefault="004659FF" w:rsidP="00167B2F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</w:t>
            </w:r>
            <w:r w:rsidR="005B0DBD">
              <w:rPr>
                <w:rFonts w:asciiTheme="minorHAnsi" w:hAnsiTheme="minorHAnsi"/>
                <w:i/>
              </w:rPr>
              <w:t xml:space="preserve"> and/or an SAE form</w:t>
            </w:r>
            <w:r>
              <w:rPr>
                <w:rFonts w:asciiTheme="minorHAnsi" w:hAnsiTheme="minorHAnsi"/>
                <w:i/>
              </w:rPr>
              <w:t>)</w:t>
            </w:r>
          </w:p>
        </w:tc>
        <w:tc>
          <w:tcPr>
            <w:tcW w:w="1418" w:type="dxa"/>
          </w:tcPr>
          <w:p w14:paraId="3AC3924B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7BD01D2F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9FCA163" w14:textId="7777777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</w:tcPr>
          <w:p w14:paraId="6BC842FB" w14:textId="77777777" w:rsidR="004659FF" w:rsidRPr="000A7C9C" w:rsidRDefault="004659FF" w:rsidP="00167B2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4659FF" w14:paraId="706B37F8" w14:textId="77777777" w:rsidTr="004659FF">
        <w:tc>
          <w:tcPr>
            <w:tcW w:w="7366" w:type="dxa"/>
          </w:tcPr>
          <w:p w14:paraId="34332033" w14:textId="00A7D828" w:rsidR="004659FF" w:rsidRPr="000A7C9C" w:rsidRDefault="005D7A95" w:rsidP="004659F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Has the woman had</w:t>
            </w:r>
            <w:r w:rsidR="004659FF">
              <w:rPr>
                <w:rFonts w:asciiTheme="minorHAnsi" w:hAnsiTheme="minorHAnsi"/>
                <w:sz w:val="24"/>
                <w:szCs w:val="24"/>
              </w:rPr>
              <w:t xml:space="preserve"> any changes to </w:t>
            </w:r>
            <w:r w:rsidR="00F93DF3">
              <w:rPr>
                <w:rFonts w:asciiTheme="minorHAnsi" w:hAnsiTheme="minorHAnsi"/>
                <w:sz w:val="24"/>
                <w:szCs w:val="24"/>
              </w:rPr>
              <w:t>regular</w:t>
            </w:r>
            <w:r w:rsidR="004659FF">
              <w:rPr>
                <w:rFonts w:asciiTheme="minorHAnsi" w:hAnsiTheme="minorHAnsi"/>
                <w:sz w:val="24"/>
                <w:szCs w:val="24"/>
              </w:rPr>
              <w:t xml:space="preserve"> medications since the last visit? </w:t>
            </w:r>
            <w:r w:rsidR="004659FF">
              <w:rPr>
                <w:rFonts w:asciiTheme="minorHAnsi" w:hAnsiTheme="minorHAnsi"/>
                <w:i/>
              </w:rPr>
              <w:t xml:space="preserve">(if ‘Yes’ please complete the </w:t>
            </w:r>
            <w:r w:rsidR="00F93DF3">
              <w:rPr>
                <w:rFonts w:asciiTheme="minorHAnsi" w:hAnsiTheme="minorHAnsi"/>
                <w:i/>
              </w:rPr>
              <w:t>Regular</w:t>
            </w:r>
            <w:r w:rsidR="004659FF">
              <w:rPr>
                <w:rFonts w:asciiTheme="minorHAnsi" w:hAnsiTheme="minorHAnsi"/>
                <w:i/>
              </w:rPr>
              <w:t xml:space="preserve"> Medication form)</w:t>
            </w:r>
          </w:p>
        </w:tc>
        <w:tc>
          <w:tcPr>
            <w:tcW w:w="1418" w:type="dxa"/>
          </w:tcPr>
          <w:p w14:paraId="2867117B" w14:textId="7CAEFFA0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15166411" w14:textId="77777777" w:rsidR="004659FF" w:rsidRPr="000A7C9C" w:rsidRDefault="004659FF" w:rsidP="004659F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9A57D" w14:textId="60918E57" w:rsidR="004659FF" w:rsidRPr="000A7C9C" w:rsidRDefault="004659FF" w:rsidP="004659F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19" w:type="dxa"/>
          </w:tcPr>
          <w:p w14:paraId="681E608F" w14:textId="77777777" w:rsidR="004659FF" w:rsidRPr="000A7C9C" w:rsidRDefault="004659FF" w:rsidP="004659FF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13B58BAD" w14:textId="77777777" w:rsidR="00F511BB" w:rsidRPr="00660FE7" w:rsidRDefault="00F511BB" w:rsidP="00342AB3">
      <w:pPr>
        <w:spacing w:after="120"/>
        <w:rPr>
          <w:rFonts w:asciiTheme="minorHAnsi" w:hAnsiTheme="minorHAnsi"/>
          <w:sz w:val="16"/>
          <w:szCs w:val="24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807"/>
        <w:gridCol w:w="4955"/>
      </w:tblGrid>
      <w:tr w:rsidR="00F511BB" w14:paraId="46942B5B" w14:textId="77777777" w:rsidTr="009871E9">
        <w:tc>
          <w:tcPr>
            <w:tcW w:w="5807" w:type="dxa"/>
          </w:tcPr>
          <w:p w14:paraId="36BC1D87" w14:textId="77777777" w:rsidR="00F511BB" w:rsidRPr="00181309" w:rsidRDefault="00F511BB" w:rsidP="003A627F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 w:rsidRPr="00181309">
              <w:rPr>
                <w:rFonts w:asciiTheme="minorHAnsi" w:hAnsiTheme="minorHAnsi"/>
                <w:i/>
                <w:sz w:val="24"/>
                <w:szCs w:val="24"/>
              </w:rPr>
              <w:t>):</w:t>
            </w:r>
            <w:r w:rsidRPr="00181309">
              <w:rPr>
                <w:rFonts w:asciiTheme="minorHAnsi" w:hAnsiTheme="minorHAnsi"/>
                <w:i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955" w:type="dxa"/>
          </w:tcPr>
          <w:p w14:paraId="59FC7EAA" w14:textId="1227D2C0" w:rsidR="00F511BB" w:rsidRDefault="00F511BB" w:rsidP="003A627F">
            <w:pPr>
              <w:rPr>
                <w:rFonts w:asciiTheme="majorHAnsi" w:hAnsiTheme="majorHAnsi"/>
              </w:rPr>
            </w:pPr>
          </w:p>
        </w:tc>
      </w:tr>
      <w:tr w:rsidR="00F511BB" w14:paraId="3DD283A5" w14:textId="77777777" w:rsidTr="00216FFA">
        <w:tc>
          <w:tcPr>
            <w:tcW w:w="5807" w:type="dxa"/>
            <w:vAlign w:val="center"/>
          </w:tcPr>
          <w:p w14:paraId="6DCD93A6" w14:textId="77777777" w:rsidR="0038044F" w:rsidRDefault="00F511BB" w:rsidP="00216FFA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3D50159B" w14:textId="107EDC14" w:rsidR="00216FFA" w:rsidRPr="00181309" w:rsidRDefault="00216FFA" w:rsidP="00216FFA">
            <w:pPr>
              <w:rPr>
                <w:rFonts w:asciiTheme="minorHAnsi" w:hAnsiTheme="minorHAnsi"/>
              </w:rPr>
            </w:pPr>
          </w:p>
        </w:tc>
        <w:tc>
          <w:tcPr>
            <w:tcW w:w="4955" w:type="dxa"/>
            <w:vAlign w:val="bottom"/>
          </w:tcPr>
          <w:p w14:paraId="4459A317" w14:textId="2C3E9401" w:rsidR="0038044F" w:rsidRDefault="0038044F" w:rsidP="003A627F">
            <w:pPr>
              <w:rPr>
                <w:rFonts w:asciiTheme="majorHAnsi" w:hAnsiTheme="majorHAnsi"/>
              </w:rPr>
            </w:pPr>
          </w:p>
        </w:tc>
      </w:tr>
      <w:tr w:rsidR="009871E9" w14:paraId="22FF94BC" w14:textId="77777777" w:rsidTr="009871E9">
        <w:trPr>
          <w:trHeight w:val="646"/>
        </w:trPr>
        <w:tc>
          <w:tcPr>
            <w:tcW w:w="5807" w:type="dxa"/>
          </w:tcPr>
          <w:p w14:paraId="5011260F" w14:textId="31EF9D7C" w:rsidR="009871E9" w:rsidRPr="00181309" w:rsidRDefault="009871E9" w:rsidP="009871E9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5734A9C" w14:textId="77777777" w:rsidR="009871E9" w:rsidRDefault="009871E9" w:rsidP="009871E9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  <w:p w14:paraId="3CEDF47A" w14:textId="77777777" w:rsidR="00216FFA" w:rsidRPr="00181309" w:rsidRDefault="00216FFA" w:rsidP="009871E9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55" w:type="dxa"/>
          </w:tcPr>
          <w:p w14:paraId="715DB4DB" w14:textId="77C0B13E" w:rsidR="009871E9" w:rsidRDefault="00216FFA" w:rsidP="00B07DA5">
            <w:pP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0928" behindDoc="0" locked="0" layoutInCell="1" allowOverlap="1" wp14:anchorId="363B2E2E" wp14:editId="7CA23C5A">
                      <wp:simplePos x="0" y="0"/>
                      <wp:positionH relativeFrom="column">
                        <wp:posOffset>19050</wp:posOffset>
                      </wp:positionH>
                      <wp:positionV relativeFrom="page">
                        <wp:posOffset>92710</wp:posOffset>
                      </wp:positionV>
                      <wp:extent cx="2078355" cy="234315"/>
                      <wp:effectExtent l="0" t="0" r="17145" b="32385"/>
                      <wp:wrapNone/>
                      <wp:docPr id="2104" name="Group 21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05" name="Rectangle 2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6" name="Straight Arrow Connector 210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7" name="Straight Arrow Connector 210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08" name="Rectangle 2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09" name="Rectangle 21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0" name="Rectangle 2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1" name="Rectangle 2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2" name="Rectangle 2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3" name="Rectangle 2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4" name="Rectangle 2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122E18" id="Group 2104" o:spid="_x0000_s1026" style="position:absolute;margin-left:1.5pt;margin-top:7.3pt;width:163.65pt;height:18.45pt;z-index:25158092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">
                      <v:rect id="Rectangle 210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/HCcYA&#10;AADdAAAADwAAAGRycy9kb3ducmV2LnhtbESPQWvCQBSE74L/YXmF3nQ3KZWaugZpUdqjxou31+xr&#10;kjb7NmRXjf56tyD0OMzMN8wiH2wrTtT7xrGGZKpAEJfONFxp2BfryQsIH5ANto5Jw4U85MvxaIGZ&#10;cWfe0mkXKhEh7DPUUIfQZVL6siaLfuo64uh9u95iiLKvpOnxHOG2lalSM2mx4bhQY0dvNZW/u6PV&#10;8NWke7xui42y8/VT+ByKn+PhXevHh2H1CiLQEP7D9/aH0ZAm6hn+3s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v/HCcYAAADdAAAADwAAAAAAAAAAAAAAAACYAgAAZHJz&#10;L2Rvd25yZXYueG1sUEsFBgAAAAAEAAQA9QAAAIsDAAAAAA==&#10;"/>
                      <v:shape id="Straight Arrow Connector 210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31nOsQAAADdAAAADwAAAGRycy9kb3ducmV2LnhtbESPQYvCMBSE74L/ITzBi2haDyLVKCII&#10;i4eF1R48PpJnW2xeapKt3X9vFhb2OMzMN8x2P9hW9ORD41hBvshAEGtnGq4UlNfTfA0iRGSDrWNS&#10;8EMB9rvxaIuFcS/+ov4SK5EgHApUUMfYFVIGXZPFsHAdcfLuzluMSfpKGo+vBLetXGbZSlpsOC3U&#10;2NGxJv24fFsFzbn8LPvZM3q9Puc3n4frrdVKTSfDYQMi0hD/w3/tD6NgmWcr+H2TnoDcv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fWc6xAAAAN0AAAAPAAAAAAAAAAAA&#10;AAAAAKECAABkcnMvZG93bnJldi54bWxQSwUGAAAAAAQABAD5AAAAkgMAAAAA&#10;"/>
                      <v:shape id="Straight Arrow Connector 210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DHCocUAAADdAAAADwAAAGRycy9kb3ducmV2LnhtbESPQYvCMBSE7wv+h/AEL8ua1sMqXaPI&#10;wsLiQVB78PhInm2xealJttZ/b4QFj8PMfMMs14NtRU8+NI4V5NMMBLF2puFKQXn8+ViACBHZYOuY&#10;FNwpwHo1eltiYdyN99QfYiUShEOBCuoYu0LKoGuyGKauI07e2XmLMUlfSePxluC2lbMs+5QWG04L&#10;NXb0XZO+HP6sgmZb7sr+/Rq9Xmzzk8/D8dRqpSbjYfMFItIQX+H/9q9RMMuzOTzfpCcgVw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DHCocUAAADdAAAADwAAAAAAAAAA&#10;AAAAAAChAgAAZHJzL2Rvd25yZXYueG1sUEsFBgAAAAAEAAQA+QAAAJMDAAAAAA==&#10;"/>
                      <v:rect id="Rectangle 210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5ol8EA&#10;AADdAAAADwAAAGRycy9kb3ducmV2LnhtbERPTYvCMBC9L/gfwgje1sQuLGs1iigu7lHrxdvYjG21&#10;mZQmavXXm4Owx8f7ns47W4sbtb5yrGE0VCCIc2cqLjTss/XnDwgfkA3WjknDgzzMZ72PKabG3XlL&#10;t10oRAxhn6KGMoQmldLnJVn0Q9cQR+7kWoshwraQpsV7DLe1TJT6lhYrjg0lNrQsKb/srlbDsUr2&#10;+Nxmv8qO11/hr8vO18NK60G/W0xABOrCv/jt3hgNyUjFufFNfAJy9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+aJfBAAAA3QAAAA8AAAAAAAAAAAAAAAAAmAIAAGRycy9kb3du&#10;cmV2LnhtbFBLBQYAAAAABAAEAPUAAACGAwAAAAA=&#10;"/>
                      <v:rect id="Rectangle 210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NDMUA&#10;AADdAAAADwAAAGRycy9kb3ducmV2LnhtbESPQWvCQBSE74X+h+UVequ7iSA1ugZRlHrUeOntmX1N&#10;UrNvQ3bV6K/vFgo9DjPzDTPPB9uKK/W+cawhGSkQxKUzDVcajsXm7R2ED8gGW8ek4U4e8sXz0xwz&#10;4268p+shVCJC2GeooQ6hy6T0ZU0W/ch1xNH7cr3FEGVfSdPjLcJtK1OlJtJiw3Ghxo5WNZXnw8Vq&#10;ODXpER/7YqvsdDMOu6H4vnyutX59GZYzEIGG8B/+a38YDWmipvD7Jj4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ss0MxQAAAN0AAAAPAAAAAAAAAAAAAAAAAJgCAABkcnMv&#10;ZG93bnJldi54bWxQSwUGAAAAAAQABAD1AAAAigMAAAAA&#10;"/>
                      <v:rect id="Rectangle 211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HyTMMA&#10;AADdAAAADwAAAGRycy9kb3ducmV2LnhtbERPPW/CMBDdkfofrKvUjThJpQrSGFSBqNoRkoXtGl+T&#10;tPE5sg0Efn09VGJ8et/lejKDOJPzvWUFWZKCIG6s7rlVUFe7+QKED8gaB8uk4Eoe1quHWYmFthfe&#10;0/kQWhFD2BeooAthLKT0TUcGfWJH4sh9W2cwROhaqR1eYrgZZJ6mL9Jgz7Ghw5E2HTW/h5NR8NXn&#10;Nd721Xtqlrvn8DlVP6fjVqmnx+ntFUSgKdzF/+4PrSDPsrg/volP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1HyTMMAAADdAAAADwAAAAAAAAAAAAAAAACYAgAAZHJzL2Rv&#10;d25yZXYueG1sUEsFBgAAAAAEAAQA9QAAAIgDAAAAAA==&#10;"/>
                      <v:rect id="Rectangle 211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1X18YA&#10;AADdAAAADwAAAGRycy9kb3ducmV2LnhtbESPT2vCQBTE70K/w/IKvekmEaRNXaW0KPUY46W31+wz&#10;ic2+DdnNn/bTu0LB4zAzv2HW28k0YqDO1ZYVxIsIBHFhdc2lglO+mz+DcB5ZY2OZFPySg+3mYbbG&#10;VNuRMxqOvhQBwi5FBZX3bSqlKyoy6Ba2JQ7e2XYGfZBdKXWHY4CbRiZRtJIGaw4LFbb0XlHxc+yN&#10;gu86OeFflu8j87Jb+sOUX/qvD6WeHqe3VxCeJn8P/7c/tYIkjmO4vQlPQG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1X18YAAADdAAAADwAAAAAAAAAAAAAAAACYAgAAZHJz&#10;L2Rvd25yZXYueG1sUEsFBgAAAAAEAAQA9QAAAIsDAAAAAA==&#10;"/>
                      <v:rect id="Rectangle 211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JoMYA&#10;AADdAAAADwAAAGRycy9kb3ducmV2LnhtbESPT2vCQBTE74V+h+UVvNVNUig1dRVpsdhjjBdvr9ln&#10;Es2+DdnNH/303ULB4zAzv2GW68k0YqDO1ZYVxPMIBHFhdc2lgkO+fX4D4TyyxsYyKbiSg/Xq8WGJ&#10;qbYjZzTsfSkChF2KCirv21RKV1Rk0M1tSxy8k+0M+iC7UuoOxwA3jUyi6FUarDksVNjSR0XFZd8b&#10;BT91csBbln9FZrF98d9Tfu6Pn0rNnqbNOwhPk7+H/9s7rSCJ4wT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M/JoMYAAADdAAAADwAAAAAAAAAAAAAAAACYAgAAZHJz&#10;L2Rvd25yZXYueG1sUEsFBgAAAAAEAAQA9QAAAIsDAAAAAA==&#10;"/>
                      <v:rect id="Rectangle 211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NsO8QA&#10;AADdAAAADwAAAGRycy9kb3ducmV2LnhtbESPQYvCMBSE7wv+h/CEva1pKyxajSIuLrtHrRdvz+bZ&#10;VpuX0kSt/nojCB6HmfmGmc47U4sLta6yrCAeRCCIc6srLhRss9XXCITzyBpry6TgRg7ms97HFFNt&#10;r7ymy8YXIkDYpaig9L5JpXR5SQbdwDbEwTvY1qAPsi2kbvEa4KaWSRR9S4MVh4USG1qWlJ82Z6Ng&#10;XyVbvK+z38iMV0P/32XH8+5Hqc9+t5iA8NT5d/jV/tMKkjgewv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DbDvEAAAA3QAAAA8AAAAAAAAAAAAAAAAAmAIAAGRycy9k&#10;b3ducmV2LnhtbFBLBQYAAAAABAAEAPUAAACJAwAAAAA=&#10;"/>
                      <v:rect id="Rectangle 211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r0T8YA&#10;AADdAAAADwAAAGRycy9kb3ducmV2LnhtbESPQWvCQBSE74L/YXmCN90kltJGVxElpT1qcuntmX1N&#10;UrNvQ3ajaX99t1DocZiZb5jNbjStuFHvGssK4mUEgri0uuFKQZFniycQziNrbC2Tgi9ysNtOJxtM&#10;tb3ziW5nX4kAYZeigtr7LpXSlTUZdEvbEQfvw/YGfZB9JXWP9wA3rUyi6FEabDgs1NjRoabyeh6M&#10;gkuTFPh9yl8i85yt/NuYfw7vR6Xms3G/BuFp9P/hv/arVpDE8QP8vg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Gr0T8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  <w:p w14:paraId="7433B39F" w14:textId="77777777" w:rsidR="00216FFA" w:rsidRDefault="00216FFA" w:rsidP="00B07DA5">
            <w:pPr>
              <w:rPr>
                <w:rFonts w:asciiTheme="majorHAnsi" w:hAnsiTheme="majorHAnsi"/>
              </w:rPr>
            </w:pPr>
          </w:p>
          <w:p w14:paraId="0FC8BCCC" w14:textId="2EA2ACEB" w:rsidR="009871E9" w:rsidRPr="00216FFA" w:rsidRDefault="00216FFA" w:rsidP="00B07D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</w:tbl>
    <w:p w14:paraId="326B97D1" w14:textId="47FECBB9" w:rsidR="00F511BB" w:rsidRPr="00660FE7" w:rsidRDefault="00F511BB">
      <w:pPr>
        <w:rPr>
          <w:sz w:val="36"/>
          <w:szCs w:val="36"/>
        </w:rPr>
      </w:pPr>
      <w:r>
        <w:rPr>
          <w:sz w:val="36"/>
          <w:szCs w:val="36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442CAC" w14:paraId="423C2A4B" w14:textId="77777777" w:rsidTr="00F511BB">
        <w:tc>
          <w:tcPr>
            <w:tcW w:w="2395" w:type="dxa"/>
          </w:tcPr>
          <w:p w14:paraId="6D954B41" w14:textId="2E8A7C79" w:rsidR="00442CAC" w:rsidRDefault="00442CAC" w:rsidP="006911F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089B208B" w14:textId="29C40A3E" w:rsidR="00442CAC" w:rsidRPr="002D3155" w:rsidRDefault="00442CAC" w:rsidP="002D3155">
            <w:pPr>
              <w:ind w:hanging="2361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D3155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</w:tc>
      </w:tr>
    </w:tbl>
    <w:p w14:paraId="192F691F" w14:textId="16D3ADEF" w:rsidR="00442CAC" w:rsidRDefault="00935E5E" w:rsidP="00442CAC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92266D8" wp14:editId="76F24227">
                <wp:simplePos x="0" y="0"/>
                <wp:positionH relativeFrom="page">
                  <wp:posOffset>361950</wp:posOffset>
                </wp:positionH>
                <wp:positionV relativeFrom="paragraph">
                  <wp:posOffset>-3810</wp:posOffset>
                </wp:positionV>
                <wp:extent cx="6734175" cy="371475"/>
                <wp:effectExtent l="0" t="0" r="28575" b="28575"/>
                <wp:wrapNone/>
                <wp:docPr id="219" name="Text Box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175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709086" w14:textId="53D9C472" w:rsidR="00936B34" w:rsidRPr="00634521" w:rsidRDefault="00936B34" w:rsidP="004D13DE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654051" wp14:editId="786142E2">
                                  <wp:extent cx="2085975" cy="228600"/>
                                  <wp:effectExtent l="0" t="0" r="9525" b="0"/>
                                  <wp:docPr id="2434" name="Picture 24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64FC1AD" wp14:editId="7CC5E123">
                                  <wp:extent cx="885825" cy="219075"/>
                                  <wp:effectExtent l="0" t="0" r="9525" b="9525"/>
                                  <wp:docPr id="2455" name="Picture 245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E5AED02" wp14:editId="114331C8">
                                  <wp:extent cx="885825" cy="219075"/>
                                  <wp:effectExtent l="0" t="0" r="9525" b="9525"/>
                                  <wp:docPr id="2456" name="Picture 24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2266D8" id="Text Box 219" o:spid="_x0000_s1056" type="#_x0000_t202" style="position:absolute;margin-left:28.5pt;margin-top:-.3pt;width:530.25pt;height:29.25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" fillcolor="#e7e6e6 [3214]" strokeweight=".5pt">
                <v:textbox>
                  <w:txbxContent>
                    <w:p w14:paraId="5C709086" w14:textId="53D9C472" w:rsidR="00936B34" w:rsidRPr="00634521" w:rsidRDefault="00936B34" w:rsidP="004D13DE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5654051" wp14:editId="786142E2">
                            <wp:extent cx="2085975" cy="228600"/>
                            <wp:effectExtent l="0" t="0" r="9525" b="0"/>
                            <wp:docPr id="2434" name="Picture 24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64FC1AD" wp14:editId="7CC5E123">
                            <wp:extent cx="885825" cy="219075"/>
                            <wp:effectExtent l="0" t="0" r="9525" b="9525"/>
                            <wp:docPr id="2455" name="Picture 245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E5AED02" wp14:editId="114331C8">
                            <wp:extent cx="885825" cy="219075"/>
                            <wp:effectExtent l="0" t="0" r="9525" b="9525"/>
                            <wp:docPr id="2456" name="Picture 24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CBE9D59" w14:textId="646FA376" w:rsidR="00442CAC" w:rsidRDefault="00442CAC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3"/>
        <w:gridCol w:w="7087"/>
      </w:tblGrid>
      <w:tr w:rsidR="00442CAC" w:rsidRPr="00A8302B" w14:paraId="4DCAA8C0" w14:textId="77777777" w:rsidTr="00935E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526A2999" w14:textId="42C777FF" w:rsidR="00442CAC" w:rsidRPr="005A70E9" w:rsidRDefault="00222F67" w:rsidP="005E612F">
            <w:pPr>
              <w:jc w:val="both"/>
              <w:rPr>
                <w:rFonts w:asciiTheme="minorHAnsi" w:hAnsiTheme="minorHAnsi"/>
                <w:b w:val="0"/>
                <w:bCs w:val="0"/>
                <w:sz w:val="28"/>
                <w:szCs w:val="28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1952" behindDoc="0" locked="0" layoutInCell="1" allowOverlap="1" wp14:anchorId="00B956F3" wp14:editId="46E0BCF1">
                      <wp:simplePos x="0" y="0"/>
                      <wp:positionH relativeFrom="column">
                        <wp:posOffset>2333625</wp:posOffset>
                      </wp:positionH>
                      <wp:positionV relativeFrom="page">
                        <wp:posOffset>260985</wp:posOffset>
                      </wp:positionV>
                      <wp:extent cx="2078355" cy="234315"/>
                      <wp:effectExtent l="0" t="0" r="17145" b="32385"/>
                      <wp:wrapNone/>
                      <wp:docPr id="2115" name="Group 21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16" name="Rectangle 2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7" name="Straight Arrow Connector 211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8" name="Straight Arrow Connector 211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19" name="Rectangle 2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0" name="Rectangle 2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1" name="Rectangle 2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2" name="Rectangle 21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3" name="Rectangle 21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4" name="Rectangle 21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25" name="Rectangle 2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53BAFE" id="Group 2115" o:spid="_x0000_s1026" style="position:absolute;margin-left:183.75pt;margin-top:20.55pt;width:163.65pt;height:18.45pt;z-index:251581952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">
                      <v:rect id="Rectangle 211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TPo8YA&#10;AADdAAAADwAAAGRycy9kb3ducmV2LnhtbESPQWvCQBSE7wX/w/IKvTWbpBDa6CrFYrFHTS69vWaf&#10;STT7NmRXE/vrXaHQ4zAz3zCL1WQ6caHBtZYVJFEMgriyuuVaQVlsnl9BOI+ssbNMCq7kYLWcPSww&#10;13bkHV32vhYBwi5HBY33fS6lqxoy6CLbEwfvYAeDPsihlnrAMcBNJ9M4zqTBlsNCgz2tG6pO+7NR&#10;8NOmJf7uis/YvG1e/NdUHM/fH0o9PU7vcxCeJv8f/mtvtYI0STK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/TPo8YAAADdAAAADwAAAAAAAAAAAAAAAACYAgAAZHJz&#10;L2Rvd25yZXYueG1sUEsFBgAAAAAEAAQA9QAAAIsDAAAAAA==&#10;"/>
                      <v:shape id="Straight Arrow Connector 2117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hUfMUAAADdAAAADwAAAGRycy9kb3ducmV2LnhtbESPQWsCMRSE74X+h/CEXkrNxoPK1ihS&#10;KIiHgroHj4/kdXfp5mWbxHX77xtB8DjMzDfMajO6TgwUYutZg5oWIIiNty3XGqrT59sSREzIFjvP&#10;pOGPImzWz08rLK2/8oGGY6pFhnAsUUOTUl9KGU1DDuPU98TZ+/bBYcoy1NIGvGa46+SsKObSYct5&#10;ocGePhoyP8eL09Duq69qeP1NwSz36hxUPJ07o/XLZNy+g0g0pkf43t5ZDTOlFnB7k5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hUfMUAAADdAAAADwAAAAAAAAAA&#10;AAAAAAChAgAAZHJzL2Rvd25yZXYueG1sUEsFBgAAAAAEAAQA+QAAAJMDAAAAAA==&#10;"/>
                      <v:shape id="Straight Arrow Connector 2118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HfADsEAAADdAAAADwAAAGRycy9kb3ducmV2LnhtbERPz2vCMBS+D/wfwhO8DE3jQaQaZQjC&#10;8CBMe/D4SN7asualS7Ja/3tzGHj8+H5v96PrxEAhtp41qEUBgth423Ktoboe52sQMSFb7DyThgdF&#10;2O8mb1ssrb/zFw2XVIscwrFEDU1KfSllNA05jAvfE2fu2weHKcNQSxvwnsNdJ5dFsZIOW84NDfZ0&#10;aMj8XP6chvZUnavh/TcFsz6pW1DxeuuM1rPp+LEBkWhML/G/+9NqWCqV5+Y3+QnI3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d8AOwQAAAN0AAAAPAAAAAAAAAAAAAAAA&#10;AKECAABkcnMvZG93bnJldi54bWxQSwUGAAAAAAQABAD5AAAAjwMAAAAA&#10;"/>
                      <v:rect id="Rectangle 2119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tb0cYA&#10;AADdAAAADwAAAGRycy9kb3ducmV2LnhtbESPQWvCQBSE7wX/w/KE3uomKZSauoooKe0xiZfeXrPP&#10;JJp9G7Ibjf76bqHQ4zAz3zCrzWQ6caHBtZYVxIsIBHFldcu1gkOZPb2CcB5ZY2eZFNzIwWY9e1hh&#10;qu2Vc7oUvhYBwi5FBY33fSqlqxoy6Ba2Jw7e0Q4GfZBDLfWA1wA3nUyi6EUabDksNNjTrqHqXIxG&#10;wXebHPCel++RWWbP/nMqT+PXXqnH+bR9A+Fp8v/hv/aHVpDE8RJ+34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mtb0cYAAADdAAAADwAAAAAAAAAAAAAAAACYAgAAZHJz&#10;L2Rvd25yZXYueG1sUEsFBgAAAAAEAAQA9QAAAIsDAAAAAA==&#10;"/>
                      <v:rect id="Rectangle 2120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048cAA&#10;AADdAAAADwAAAGRycy9kb3ducmV2LnhtbERPTa/BQBTdv8R/mFyJ3TNViTxliBDCktrYXZ2rLZ07&#10;TWdQfr1ZSN7y5HxP562pxIMaV1pWMOhHIIgzq0vOFRzT9e8fCOeRNVaWScGLHMxnnZ8pJto+eU+P&#10;g89FCGGXoILC+zqR0mUFGXR9WxMH7mIbgz7AJpe6wWcIN5WMo2gkDZYcGgqsaVlQdjvcjYJzGR/x&#10;vU83kRmvh37Xptf7aaVUr9suJiA8tf5f/HVvtYJ4EIf94U14AnL2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T048cAAAADdAAAADwAAAAAAAAAAAAAAAACYAgAAZHJzL2Rvd25y&#10;ZXYueG1sUEsFBgAAAAAEAAQA9QAAAIUDAAAAAA==&#10;"/>
                      <v:rect id="Rectangle 2121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GdasYA&#10;AADdAAAADwAAAGRycy9kb3ducmV2LnhtbESPT2vCQBTE74V+h+UVvNVNUig1dRVpsdhjjBdvr9ln&#10;Es2+DdnNH/303ULB4zAzv2GW68k0YqDO1ZYVxPMIBHFhdc2lgkO+fX4D4TyyxsYyKbiSg/Xq8WGJ&#10;qbYjZzTsfSkChF2KCirv21RKV1Rk0M1tSxy8k+0M+iC7UuoOxwA3jUyi6FUarDksVNjSR0XFZd8b&#10;BT91csBbln9FZrF98d9Tfu6Pn0rNnqbNOwhPk7+H/9s7rSCJkxj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GdasYAAADdAAAADwAAAAAAAAAAAAAAAACYAgAAZHJz&#10;L2Rvd25yZXYueG1sUEsFBgAAAAAEAAQA9QAAAIsDAAAAAA==&#10;"/>
                      <v:rect id="Rectangle 2122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MDHcUA&#10;AADdAAAADwAAAGRycy9kb3ducmV2LnhtbESPQWvCQBSE70L/w/IKvenGLRSbugmiWNqjJpfeXrOv&#10;SWr2bciuGv313YLgcZiZb5hlPtpOnGjwrWMN81kCgrhypuVaQ1lspwsQPiAb7ByThgt5yLOHyRJT&#10;4868o9M+1CJC2KeooQmhT6X0VUMW/cz1xNH7cYPFEOVQSzPgOcJtJ1WSvEiLLceFBntaN1Qd9ker&#10;4btVJV53xXtiX7fP4XMsfo9fG62fHsfVG4hAY7iHb+0Po0HNlYL/N/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owMdxQAAAN0AAAAPAAAAAAAAAAAAAAAAAJgCAABkcnMv&#10;ZG93bnJldi54bWxQSwUGAAAAAAQABAD1AAAAigMAAAAA&#10;"/>
                      <v:rect id="Rectangle 2123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+mhsYA&#10;AADdAAAADwAAAGRycy9kb3ducmV2LnhtbESPT2vCQBTE74LfYXmF3nRjAqWmrlIUpT3mz6W31+xr&#10;kjb7NmRXE/303ULB4zAzv2E2u8l04kKDay0rWC0jEMSV1S3XCsriuHgG4Tyyxs4yKbiSg912Pttg&#10;qu3IGV1yX4sAYZeigsb7PpXSVQ0ZdEvbEwfvyw4GfZBDLfWAY4CbTsZR9CQNthwWGuxp31D1k5+N&#10;gs82LvGWFafIrI+Jf5+K7/PHQanHh+n1BYSnyd/D/+03rSBexQn8vQlPQG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+mhsYAAADdAAAADwAAAAAAAAAAAAAAAACYAgAAZHJz&#10;L2Rvd25yZXYueG1sUEsFBgAAAAAEAAQA9QAAAIsDAAAAAA==&#10;"/>
                      <v:rect id="Rectangle 2124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Y+8sQA&#10;AADdAAAADwAAAGRycy9kb3ducmV2LnhtbESPQYvCMBSE74L/IbyFvWlqVxa3GkUURY9aL3t7Ns+2&#10;bvNSmqjVX2+EBY/DzHzDTGatqcSVGldaVjDoRyCIM6tLzhUc0lVvBMJ5ZI2VZVJwJwezabczwUTb&#10;G+/ouve5CBB2CSoovK8TKV1WkEHXtzVx8E62MeiDbHKpG7wFuKlkHEXf0mDJYaHAmhYFZX/7i1Fw&#10;LOMDPnbpOjI/qy+/bdPz5Xep1OdHOx+D8NT6d/i/vdEK4kE8hN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GPvLEAAAA3QAAAA8AAAAAAAAAAAAAAAAAmAIAAGRycy9k&#10;b3ducmV2LnhtbFBLBQYAAAAABAAEAPUAAACJAwAAAAA=&#10;"/>
                      <v:rect id="Rectangle 2125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qbacQA&#10;AADdAAAADwAAAGRycy9kb3ducmV2LnhtbESPQYvCMBSE74L/IbyFvWlqFxe3GkUURY9aL3t7Ns+2&#10;bvNSmqjVX2+EBY/DzHzDTGatqcSVGldaVjDoRyCIM6tLzhUc0lVvBMJ5ZI2VZVJwJwezabczwUTb&#10;G+/ouve5CBB2CSoovK8TKV1WkEHXtzVx8E62MeiDbHKpG7wFuKlkHEXf0mDJYaHAmhYFZX/7i1Fw&#10;LOMDPnbpOjI/qy+/bdPz5Xep1OdHOx+D8NT6d/i/vdEK4kE8hN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Km2n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 w:rsidR="00442CAC" w:rsidRPr="00A8302B">
              <w:rPr>
                <w:rFonts w:asciiTheme="minorHAnsi" w:hAnsiTheme="minorHAnsi"/>
                <w:sz w:val="24"/>
                <w:szCs w:val="24"/>
              </w:rPr>
              <w:br w:type="page"/>
            </w:r>
            <w:r w:rsidR="00935E5E">
              <w:rPr>
                <w:rFonts w:asciiTheme="minorHAnsi" w:hAnsiTheme="minorHAnsi"/>
                <w:sz w:val="28"/>
                <w:szCs w:val="28"/>
              </w:rPr>
              <w:t>1</w:t>
            </w:r>
            <w:r w:rsidR="00801999">
              <w:rPr>
                <w:rFonts w:asciiTheme="minorHAnsi" w:hAnsiTheme="minorHAnsi"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5E612F">
              <w:rPr>
                <w:rFonts w:asciiTheme="minorHAnsi" w:hAnsiTheme="minorHAnsi"/>
                <w:sz w:val="28"/>
                <w:szCs w:val="28"/>
              </w:rPr>
              <w:t>Hospitalisation</w:t>
            </w:r>
            <w:r w:rsidR="00CA0F9C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  <w:tr w:rsidR="000D64C9" w:rsidRPr="00A8302B" w14:paraId="1BEA8E96" w14:textId="77777777" w:rsidTr="00CA0F9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4" w:type="pct"/>
            <w:shd w:val="clear" w:color="auto" w:fill="auto"/>
            <w:vAlign w:val="center"/>
          </w:tcPr>
          <w:p w14:paraId="00AEDA74" w14:textId="087B6165" w:rsidR="000D64C9" w:rsidRDefault="00CB1360" w:rsidP="00490F51">
            <w:pPr>
              <w:rPr>
                <w:rFonts w:asciiTheme="minorHAnsi" w:hAnsiTheme="minorHAnsi"/>
                <w:bCs w:val="0"/>
                <w:sz w:val="24"/>
                <w:szCs w:val="24"/>
              </w:rPr>
            </w:pPr>
            <w:r w:rsidRPr="00CB136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Date </w:t>
            </w:r>
            <w:r w:rsidR="00B242CA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and time woman</w:t>
            </w:r>
            <w:r w:rsidRPr="00CB1360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was admitted</w:t>
            </w:r>
            <w:r w:rsidR="00B242CA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 xml:space="preserve"> to </w:t>
            </w:r>
            <w:r w:rsidR="002E2C37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hospital for delivery</w:t>
            </w:r>
          </w:p>
        </w:tc>
        <w:tc>
          <w:tcPr>
            <w:tcW w:w="3266" w:type="pct"/>
            <w:shd w:val="clear" w:color="auto" w:fill="auto"/>
          </w:tcPr>
          <w:p w14:paraId="1C1B1059" w14:textId="236F04CC" w:rsidR="000D64C9" w:rsidRDefault="000D64C9" w:rsidP="000D64C9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2496" behindDoc="0" locked="0" layoutInCell="1" allowOverlap="1" wp14:anchorId="554EEE30" wp14:editId="31F4D5CC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13335</wp:posOffset>
                      </wp:positionV>
                      <wp:extent cx="142875" cy="323850"/>
                      <wp:effectExtent l="0" t="0" r="0" b="0"/>
                      <wp:wrapNone/>
                      <wp:docPr id="428" name="Text Box 4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8C3B7F0" w14:textId="77777777" w:rsidR="00936B34" w:rsidRPr="00EE56FD" w:rsidRDefault="00936B34" w:rsidP="00EE56FD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6FD">
                                    <w:rPr>
                                      <w:rFonts w:asciiTheme="minorHAnsi" w:hAnsiTheme="minorHAnsi" w:cstheme="minorHAnsi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4EEE30" id="Text Box 428" o:spid="_x0000_s1057" type="#_x0000_t202" style="position:absolute;margin-left:263.25pt;margin-top:1.05pt;width:11.25pt;height:25.5pt;z-index:25156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" filled="f" stroked="f">
                      <v:textbox>
                        <w:txbxContent>
                          <w:p w14:paraId="08C3B7F0" w14:textId="77777777" w:rsidR="00936B34" w:rsidRPr="00EE56FD" w:rsidRDefault="00936B34" w:rsidP="00EE56FD">
                            <w:pPr>
                              <w:spacing w:before="40" w:after="4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6FD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0448" behindDoc="0" locked="0" layoutInCell="1" allowOverlap="1" wp14:anchorId="3ECCE5A9" wp14:editId="18BAB92C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429" name="Rectangl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5016E1" id="Rectangle 429" o:spid="_x0000_s1026" style="position:absolute;margin-left:277.25pt;margin-top:3.85pt;width:17.25pt;height:17.25pt;z-index:25156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jF4HwIAAD8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1472" behindDoc="0" locked="0" layoutInCell="1" allowOverlap="1" wp14:anchorId="139B3E10" wp14:editId="4E5E7A17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430" name="Rectangl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004EA" id="Rectangle 430" o:spid="_x0000_s1026" style="position:absolute;margin-left:294.5pt;margin-top:3.85pt;width:17.25pt;height:17.25pt;z-index:25156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yYrHwIAAD8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59424" behindDoc="0" locked="0" layoutInCell="1" allowOverlap="1" wp14:anchorId="4913909E" wp14:editId="197EAB89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432" name="Rectangl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BA14F6" id="Rectangle 432" o:spid="_x0000_s1026" style="position:absolute;margin-left:247.25pt;margin-top:3.1pt;width:17.25pt;height:17.25pt;z-index: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58400" behindDoc="0" locked="0" layoutInCell="1" allowOverlap="1" wp14:anchorId="25338F48" wp14:editId="2B875ED1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433" name="Rectangl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E5018" id="Rectangle 433" o:spid="_x0000_s1026" style="position:absolute;margin-left:229.25pt;margin-top:3.1pt;width:17.25pt;height:17.2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OgDIAIAAD8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"/>
                  </w:pict>
                </mc:Fallback>
              </mc:AlternateContent>
            </w:r>
            <w:r w:rsidR="00222F67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</w:t>
            </w:r>
          </w:p>
          <w:p w14:paraId="53477F65" w14:textId="7F105922" w:rsidR="000B3123" w:rsidRDefault="008F5B3D" w:rsidP="00B242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1712" behindDoc="0" locked="0" layoutInCell="1" allowOverlap="1" wp14:anchorId="327C8598" wp14:editId="034D4CAC">
                      <wp:simplePos x="0" y="0"/>
                      <wp:positionH relativeFrom="column">
                        <wp:posOffset>3873500</wp:posOffset>
                      </wp:positionH>
                      <wp:positionV relativeFrom="paragraph">
                        <wp:posOffset>119380</wp:posOffset>
                      </wp:positionV>
                      <wp:extent cx="219075" cy="219075"/>
                      <wp:effectExtent l="0" t="0" r="28575" b="28575"/>
                      <wp:wrapNone/>
                      <wp:docPr id="355" name="Rectangle 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1EA6C6" id="Rectangle 355" o:spid="_x0000_s1026" style="position:absolute;margin-left:305pt;margin-top:9.4pt;width:17.25pt;height:17.25pt;z-index:25157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vA6HwIAAD8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"/>
                  </w:pict>
                </mc:Fallback>
              </mc:AlternateContent>
            </w:r>
            <w:r w:rsidR="000B3123" w:rsidRPr="000B3123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222F67">
              <w:rPr>
                <w:rFonts w:asciiTheme="minorHAnsi" w:hAnsiTheme="minorHAnsi"/>
                <w:sz w:val="24"/>
                <w:szCs w:val="24"/>
              </w:rPr>
              <w:t>dd/mm/yyyy</w:t>
            </w:r>
            <w:r w:rsidR="00EC5D58">
              <w:rPr>
                <w:rFonts w:asciiTheme="minorHAnsi" w:hAnsiTheme="minorHAnsi"/>
                <w:sz w:val="24"/>
                <w:szCs w:val="24"/>
              </w:rPr>
              <w:t xml:space="preserve">                                                             24 hour clock</w:t>
            </w:r>
          </w:p>
          <w:p w14:paraId="676B56B7" w14:textId="1D90223B" w:rsidR="008F5B3D" w:rsidRPr="000B3123" w:rsidRDefault="008F5B3D" w:rsidP="00B242C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Not </w:t>
            </w:r>
            <w:r w:rsidR="002260F5">
              <w:rPr>
                <w:rFonts w:asciiTheme="minorHAnsi" w:hAnsiTheme="minorHAnsi"/>
                <w:sz w:val="24"/>
                <w:szCs w:val="24"/>
              </w:rPr>
              <w:t>applic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able – baby not born in hospital </w:t>
            </w:r>
          </w:p>
        </w:tc>
      </w:tr>
    </w:tbl>
    <w:p w14:paraId="15F180BE" w14:textId="2A712FBC" w:rsidR="00CA0F9C" w:rsidRDefault="00CA0F9C" w:rsidP="00CA0F9C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6237"/>
        <w:gridCol w:w="702"/>
      </w:tblGrid>
      <w:tr w:rsidR="00B502B5" w14:paraId="233A007B" w14:textId="77777777" w:rsidTr="0061256A">
        <w:tc>
          <w:tcPr>
            <w:tcW w:w="10762" w:type="dxa"/>
            <w:gridSpan w:val="3"/>
            <w:shd w:val="clear" w:color="auto" w:fill="F2F2F2" w:themeFill="background1" w:themeFillShade="F2"/>
          </w:tcPr>
          <w:p w14:paraId="0905166D" w14:textId="4D5E7509" w:rsidR="00B502B5" w:rsidRDefault="00B502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6B703C">
              <w:rPr>
                <w:rFonts w:asciiTheme="minorHAnsi" w:hAnsiTheme="minorHAnsi"/>
                <w:b/>
                <w:sz w:val="28"/>
                <w:szCs w:val="28"/>
              </w:rPr>
              <w:t xml:space="preserve">2. </w:t>
            </w:r>
            <w:r w:rsidR="00655954">
              <w:rPr>
                <w:rFonts w:asciiTheme="minorHAnsi" w:hAnsiTheme="minorHAnsi"/>
                <w:b/>
                <w:sz w:val="28"/>
                <w:szCs w:val="28"/>
              </w:rPr>
              <w:t>Onset of labour type</w:t>
            </w:r>
            <w:r w:rsidR="002D5DAD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8047C4">
              <w:rPr>
                <w:rFonts w:asciiTheme="minorHAnsi" w:hAnsiTheme="minorHAnsi"/>
                <w:b/>
                <w:sz w:val="28"/>
                <w:szCs w:val="28"/>
              </w:rPr>
              <w:t>-</w:t>
            </w:r>
            <w:r w:rsidR="002D5DAD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8047C4" w:rsidRPr="004F189E">
              <w:rPr>
                <w:rFonts w:asciiTheme="minorHAnsi" w:hAnsiTheme="minorHAnsi"/>
                <w:b/>
                <w:sz w:val="24"/>
                <w:szCs w:val="24"/>
              </w:rPr>
              <w:t>Cohort and RCT</w:t>
            </w:r>
          </w:p>
        </w:tc>
      </w:tr>
      <w:tr w:rsidR="00655954" w14:paraId="7243A521" w14:textId="77777777" w:rsidTr="00AB1D33">
        <w:tc>
          <w:tcPr>
            <w:tcW w:w="3823" w:type="dxa"/>
            <w:vMerge w:val="restart"/>
            <w:vAlign w:val="center"/>
          </w:tcPr>
          <w:p w14:paraId="033140F5" w14:textId="5DF98570" w:rsidR="00655954" w:rsidRPr="006B703C" w:rsidRDefault="00655954" w:rsidP="00CA0F9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Onset of labour type.</w:t>
            </w:r>
          </w:p>
        </w:tc>
        <w:tc>
          <w:tcPr>
            <w:tcW w:w="6237" w:type="dxa"/>
          </w:tcPr>
          <w:p w14:paraId="54E5207C" w14:textId="58C88C35" w:rsidR="00655954" w:rsidRPr="006B703C" w:rsidRDefault="00655954" w:rsidP="006B703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Spontaneous</w:t>
            </w:r>
          </w:p>
        </w:tc>
        <w:tc>
          <w:tcPr>
            <w:tcW w:w="702" w:type="dxa"/>
          </w:tcPr>
          <w:p w14:paraId="1395BB6B" w14:textId="38E218FB" w:rsidR="00655954" w:rsidRDefault="00655954" w:rsidP="00CA0F9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55954" w14:paraId="65A366AB" w14:textId="77777777" w:rsidTr="00B502B5">
        <w:tc>
          <w:tcPr>
            <w:tcW w:w="3823" w:type="dxa"/>
            <w:vMerge/>
          </w:tcPr>
          <w:p w14:paraId="4E29CED6" w14:textId="77777777" w:rsidR="00655954" w:rsidRPr="00B502B5" w:rsidRDefault="00655954" w:rsidP="00CA0F9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4F0B4B2" w14:textId="22F76654" w:rsidR="00655954" w:rsidRPr="006B703C" w:rsidRDefault="00655954" w:rsidP="006B703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Induced</w:t>
            </w:r>
          </w:p>
        </w:tc>
        <w:tc>
          <w:tcPr>
            <w:tcW w:w="702" w:type="dxa"/>
          </w:tcPr>
          <w:p w14:paraId="1150D90C" w14:textId="77777777" w:rsidR="00655954" w:rsidRDefault="00655954" w:rsidP="00CA0F9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655954" w14:paraId="7F5D5A8C" w14:textId="77777777" w:rsidTr="00B502B5">
        <w:tc>
          <w:tcPr>
            <w:tcW w:w="3823" w:type="dxa"/>
            <w:vMerge/>
          </w:tcPr>
          <w:p w14:paraId="1116E53C" w14:textId="77777777" w:rsidR="00655954" w:rsidRPr="00B502B5" w:rsidRDefault="00655954" w:rsidP="00CA0F9C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237" w:type="dxa"/>
          </w:tcPr>
          <w:p w14:paraId="3664DAEE" w14:textId="0295623E" w:rsidR="00655954" w:rsidRPr="006B703C" w:rsidRDefault="00655954" w:rsidP="006B703C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 labour (Caesarean section)</w:t>
            </w:r>
          </w:p>
        </w:tc>
        <w:tc>
          <w:tcPr>
            <w:tcW w:w="702" w:type="dxa"/>
          </w:tcPr>
          <w:p w14:paraId="562FB5C6" w14:textId="77777777" w:rsidR="00655954" w:rsidRDefault="00655954" w:rsidP="00CA0F9C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4AB4EA17" w14:textId="77777777" w:rsidR="00B502B5" w:rsidRDefault="00B502B5" w:rsidP="00CA0F9C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63"/>
        <w:gridCol w:w="2020"/>
        <w:gridCol w:w="2464"/>
        <w:gridCol w:w="855"/>
        <w:gridCol w:w="451"/>
        <w:gridCol w:w="1017"/>
        <w:gridCol w:w="418"/>
      </w:tblGrid>
      <w:tr w:rsidR="00CA0F9C" w:rsidRPr="00A8302B" w14:paraId="1C92127A" w14:textId="77777777" w:rsidTr="005E6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6CE4B21E" w14:textId="4E1989C9" w:rsidR="00CA0F9C" w:rsidRPr="00A8302B" w:rsidRDefault="0061256A" w:rsidP="00CA0F9C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3</w:t>
            </w:r>
            <w:r w:rsidR="00CA0F9C">
              <w:rPr>
                <w:rFonts w:asciiTheme="minorHAnsi" w:hAnsiTheme="minorHAnsi"/>
                <w:sz w:val="28"/>
                <w:szCs w:val="28"/>
              </w:rPr>
              <w:t>.</w:t>
            </w:r>
            <w:r w:rsidR="00CA0F9C" w:rsidRPr="009820FA">
              <w:rPr>
                <w:rFonts w:asciiTheme="minorHAnsi" w:hAnsiTheme="minorHAnsi"/>
                <w:sz w:val="28"/>
                <w:szCs w:val="28"/>
              </w:rPr>
              <w:t xml:space="preserve"> Induction</w:t>
            </w:r>
            <w:r w:rsidR="00CA0F9C">
              <w:rPr>
                <w:rFonts w:asciiTheme="minorHAnsi" w:hAnsiTheme="minorHAnsi"/>
                <w:sz w:val="24"/>
                <w:szCs w:val="24"/>
              </w:rPr>
              <w:t xml:space="preserve"> – complete only if woman induced</w:t>
            </w:r>
          </w:p>
        </w:tc>
      </w:tr>
      <w:tr w:rsidR="00CA0F9C" w:rsidRPr="00A8302B" w14:paraId="13FF91B2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 w:val="restart"/>
            <w:vAlign w:val="center"/>
          </w:tcPr>
          <w:p w14:paraId="2ADB8340" w14:textId="64AC5028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Reason for induction (</w:t>
            </w:r>
            <w:r w:rsidRPr="00CA0F9C">
              <w:rPr>
                <w:rFonts w:asciiTheme="minorHAnsi" w:hAnsiTheme="minorHAnsi"/>
                <w:b w:val="0"/>
                <w:sz w:val="18"/>
                <w:szCs w:val="18"/>
              </w:rPr>
              <w:t>tick all that apply)</w:t>
            </w:r>
          </w:p>
        </w:tc>
        <w:tc>
          <w:tcPr>
            <w:tcW w:w="3097" w:type="pct"/>
            <w:gridSpan w:val="5"/>
          </w:tcPr>
          <w:p w14:paraId="4246F92E" w14:textId="608B9C9D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Allocated to induction in trial</w:t>
            </w:r>
          </w:p>
        </w:tc>
        <w:tc>
          <w:tcPr>
            <w:tcW w:w="190" w:type="pct"/>
            <w:vAlign w:val="center"/>
          </w:tcPr>
          <w:p w14:paraId="37D225C4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362723C1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4E8503B3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097" w:type="pct"/>
            <w:gridSpan w:val="5"/>
          </w:tcPr>
          <w:p w14:paraId="5FEBC00B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Post dates</w:t>
            </w:r>
          </w:p>
        </w:tc>
        <w:tc>
          <w:tcPr>
            <w:tcW w:w="190" w:type="pct"/>
            <w:vAlign w:val="center"/>
          </w:tcPr>
          <w:p w14:paraId="723353EA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43E6A5CB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28794FB4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097" w:type="pct"/>
            <w:gridSpan w:val="5"/>
          </w:tcPr>
          <w:p w14:paraId="50F3875A" w14:textId="6DEF3AC1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Decreased fetal movement</w:t>
            </w:r>
          </w:p>
          <w:p w14:paraId="299C752B" w14:textId="016A0544" w:rsidR="00CA0F9C" w:rsidRDefault="00CA0F9C" w:rsidP="00CA0F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0" w:type="pct"/>
            <w:vAlign w:val="center"/>
          </w:tcPr>
          <w:p w14:paraId="7247B48E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0F937437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33D41755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097" w:type="pct"/>
            <w:gridSpan w:val="5"/>
          </w:tcPr>
          <w:p w14:paraId="6A8FE2BB" w14:textId="7AE510BC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LGA </w:t>
            </w:r>
          </w:p>
        </w:tc>
        <w:tc>
          <w:tcPr>
            <w:tcW w:w="190" w:type="pct"/>
            <w:vAlign w:val="center"/>
          </w:tcPr>
          <w:p w14:paraId="2CFA0B62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22128" w:rsidRPr="00A8302B" w14:paraId="412C32FF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2739F5E8" w14:textId="77777777" w:rsidR="00722128" w:rsidRDefault="00722128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097" w:type="pct"/>
            <w:gridSpan w:val="5"/>
          </w:tcPr>
          <w:p w14:paraId="759B9F44" w14:textId="57AD2FAF" w:rsidR="00722128" w:rsidRDefault="00722128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Restricted fetal growth</w:t>
            </w:r>
          </w:p>
        </w:tc>
        <w:tc>
          <w:tcPr>
            <w:tcW w:w="190" w:type="pct"/>
            <w:vAlign w:val="center"/>
          </w:tcPr>
          <w:p w14:paraId="6E39F9AC" w14:textId="77777777" w:rsidR="00722128" w:rsidRPr="00A8302B" w:rsidRDefault="00722128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22128" w:rsidRPr="00A8302B" w14:paraId="7CA6C460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290EFD2A" w14:textId="77777777" w:rsidR="00722128" w:rsidRDefault="00722128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097" w:type="pct"/>
            <w:gridSpan w:val="5"/>
          </w:tcPr>
          <w:p w14:paraId="3F130D7F" w14:textId="24C88878" w:rsidR="00722128" w:rsidRDefault="00722128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Maternal request</w:t>
            </w:r>
          </w:p>
        </w:tc>
        <w:tc>
          <w:tcPr>
            <w:tcW w:w="190" w:type="pct"/>
            <w:vAlign w:val="center"/>
          </w:tcPr>
          <w:p w14:paraId="58F9A7CA" w14:textId="77777777" w:rsidR="00722128" w:rsidRPr="00A8302B" w:rsidRDefault="00722128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177BBE2A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0273407B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097" w:type="pct"/>
            <w:gridSpan w:val="5"/>
          </w:tcPr>
          <w:p w14:paraId="1A7D5918" w14:textId="097F501A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55CFC037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_____________________________________________________________</w:t>
            </w:r>
          </w:p>
        </w:tc>
        <w:tc>
          <w:tcPr>
            <w:tcW w:w="190" w:type="pct"/>
            <w:vAlign w:val="center"/>
          </w:tcPr>
          <w:p w14:paraId="1E0DEE4D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7E53E9DD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 w:val="restart"/>
            <w:vAlign w:val="center"/>
          </w:tcPr>
          <w:p w14:paraId="013B21F6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If the woman was induced, method(s) used</w:t>
            </w:r>
          </w:p>
        </w:tc>
        <w:tc>
          <w:tcPr>
            <w:tcW w:w="2040" w:type="pct"/>
            <w:gridSpan w:val="2"/>
          </w:tcPr>
          <w:p w14:paraId="54927F88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Mechanical (Foley catheter)</w:t>
            </w:r>
          </w:p>
        </w:tc>
        <w:tc>
          <w:tcPr>
            <w:tcW w:w="389" w:type="pct"/>
          </w:tcPr>
          <w:p w14:paraId="133361D9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</w:tcPr>
          <w:p w14:paraId="353D6DD1" w14:textId="77777777" w:rsidR="00CA0F9C" w:rsidRPr="00A8302B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3" w:type="pct"/>
          </w:tcPr>
          <w:p w14:paraId="10AAB64F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00209DD7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74C4E8EF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743FBC4B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040" w:type="pct"/>
            <w:gridSpan w:val="2"/>
          </w:tcPr>
          <w:p w14:paraId="4C277EF5" w14:textId="27A0E3A0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Prostaglandin</w:t>
            </w:r>
          </w:p>
        </w:tc>
        <w:tc>
          <w:tcPr>
            <w:tcW w:w="389" w:type="pct"/>
          </w:tcPr>
          <w:p w14:paraId="223E64A2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</w:tcPr>
          <w:p w14:paraId="4EA75658" w14:textId="77777777" w:rsidR="00CA0F9C" w:rsidRPr="00A8302B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3" w:type="pct"/>
          </w:tcPr>
          <w:p w14:paraId="04A8505B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481F5321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6FBEE0C2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412911C2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040" w:type="pct"/>
            <w:gridSpan w:val="2"/>
          </w:tcPr>
          <w:p w14:paraId="5F9B1FE8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Artificial rupture of the membrane</w:t>
            </w:r>
          </w:p>
        </w:tc>
        <w:tc>
          <w:tcPr>
            <w:tcW w:w="389" w:type="pct"/>
          </w:tcPr>
          <w:p w14:paraId="5D23FEB7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</w:tcPr>
          <w:p w14:paraId="48EFA0DA" w14:textId="77777777" w:rsidR="00CA0F9C" w:rsidRPr="00A8302B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3" w:type="pct"/>
          </w:tcPr>
          <w:p w14:paraId="2BFA9407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vAlign w:val="center"/>
          </w:tcPr>
          <w:p w14:paraId="470D994C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CA0F9C" w:rsidRPr="00A8302B" w14:paraId="5521350F" w14:textId="77777777" w:rsidTr="00FD2FEE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Merge/>
            <w:vAlign w:val="center"/>
          </w:tcPr>
          <w:p w14:paraId="08C15EC0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040" w:type="pct"/>
            <w:gridSpan w:val="2"/>
            <w:tcBorders>
              <w:bottom w:val="single" w:sz="4" w:space="0" w:color="auto"/>
            </w:tcBorders>
          </w:tcPr>
          <w:p w14:paraId="7D5CB15B" w14:textId="7C945E44" w:rsidR="00CA0F9C" w:rsidRDefault="00015A0B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5440" behindDoc="0" locked="0" layoutInCell="1" allowOverlap="1" wp14:anchorId="4A693178" wp14:editId="478326AB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372110</wp:posOffset>
                      </wp:positionV>
                      <wp:extent cx="1047750" cy="323850"/>
                      <wp:effectExtent l="0" t="0" r="19050" b="0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14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Text Box 43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D11980" w14:textId="77777777" w:rsidR="00936B34" w:rsidRPr="00EE56FD" w:rsidRDefault="00936B34" w:rsidP="00015A0B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693178" id="Group 6" o:spid="_x0000_s1058" style="position:absolute;left:0;text-align:left;margin-left:3.25pt;margin-top:29.3pt;width:82.5pt;height:25.5pt;z-index:251645440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">
                      <v:rect id="Rectangle 14" o:spid="_x0000_s1059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<v:rect id="Rectangle 40" o:spid="_x0000_s1060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    <v:rect id="Rectangle 41" o:spid="_x0000_s1061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    <v:rect id="Rectangle 42" o:spid="_x0000_s1062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  <v:shape id="Text Box 43" o:spid="_x0000_s1063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      <v:textbox>
                          <w:txbxContent>
                            <w:p w14:paraId="1AD11980" w14:textId="77777777" w:rsidR="00936B34" w:rsidRPr="00EE56FD" w:rsidRDefault="00936B34" w:rsidP="00015A0B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Oxytocin</w:t>
            </w:r>
          </w:p>
        </w:tc>
        <w:tc>
          <w:tcPr>
            <w:tcW w:w="389" w:type="pct"/>
            <w:tcBorders>
              <w:bottom w:val="single" w:sz="4" w:space="0" w:color="auto"/>
            </w:tcBorders>
          </w:tcPr>
          <w:p w14:paraId="680CE671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05" w:type="pct"/>
            <w:tcBorders>
              <w:bottom w:val="single" w:sz="4" w:space="0" w:color="auto"/>
            </w:tcBorders>
          </w:tcPr>
          <w:p w14:paraId="51F17CF4" w14:textId="77777777" w:rsidR="00CA0F9C" w:rsidRPr="00A8302B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63" w:type="pct"/>
            <w:tcBorders>
              <w:bottom w:val="single" w:sz="4" w:space="0" w:color="auto"/>
            </w:tcBorders>
          </w:tcPr>
          <w:p w14:paraId="385378CE" w14:textId="77777777" w:rsidR="00CA0F9C" w:rsidRDefault="00CA0F9C" w:rsidP="00CA0F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54E3A58" w14:textId="77777777" w:rsidR="00CA0F9C" w:rsidRPr="00A8302B" w:rsidRDefault="00CA0F9C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015A0B" w:rsidRPr="00A8302B" w14:paraId="199AACDA" w14:textId="77777777" w:rsidTr="00AD71A5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Align w:val="center"/>
          </w:tcPr>
          <w:p w14:paraId="038DFD09" w14:textId="693E6B62" w:rsidR="00015A0B" w:rsidRDefault="00015A0B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If Oxytocin given, duration</w:t>
            </w:r>
          </w:p>
        </w:tc>
        <w:tc>
          <w:tcPr>
            <w:tcW w:w="919" w:type="pct"/>
            <w:tcBorders>
              <w:right w:val="nil"/>
            </w:tcBorders>
          </w:tcPr>
          <w:p w14:paraId="10B6C8EA" w14:textId="33CE9955" w:rsidR="00015A0B" w:rsidRDefault="00015A0B" w:rsidP="00015A0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                                         </w:t>
            </w:r>
          </w:p>
        </w:tc>
        <w:tc>
          <w:tcPr>
            <w:tcW w:w="2368" w:type="pct"/>
            <w:gridSpan w:val="5"/>
            <w:tcBorders>
              <w:left w:val="nil"/>
            </w:tcBorders>
            <w:vAlign w:val="center"/>
          </w:tcPr>
          <w:p w14:paraId="12672247" w14:textId="4D33939A" w:rsidR="00015A0B" w:rsidRPr="00A8302B" w:rsidRDefault="00015A0B" w:rsidP="00CA0F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hh:mm</w:t>
            </w:r>
          </w:p>
        </w:tc>
      </w:tr>
      <w:tr w:rsidR="00CA0F9C" w:rsidRPr="00A8302B" w14:paraId="1E4B9EE5" w14:textId="77777777" w:rsidTr="00015A0B">
        <w:trPr>
          <w:trHeight w:val="5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13" w:type="pct"/>
            <w:vAlign w:val="center"/>
          </w:tcPr>
          <w:p w14:paraId="75FD5A49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Date and time induction started</w:t>
            </w:r>
          </w:p>
          <w:p w14:paraId="137D9A8F" w14:textId="77777777" w:rsidR="00CA0F9C" w:rsidRDefault="00CA0F9C" w:rsidP="00CA0F9C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3287" w:type="pct"/>
            <w:gridSpan w:val="6"/>
          </w:tcPr>
          <w:p w14:paraId="549F1320" w14:textId="1027F33D" w:rsidR="00CA0F9C" w:rsidRDefault="00015A0B" w:rsidP="00CA0F9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3392" behindDoc="0" locked="0" layoutInCell="1" allowOverlap="1" wp14:anchorId="561B83FE" wp14:editId="0D6F5335">
                      <wp:simplePos x="0" y="0"/>
                      <wp:positionH relativeFrom="column">
                        <wp:posOffset>5715</wp:posOffset>
                      </wp:positionH>
                      <wp:positionV relativeFrom="page">
                        <wp:posOffset>46355</wp:posOffset>
                      </wp:positionV>
                      <wp:extent cx="2078355" cy="234315"/>
                      <wp:effectExtent l="0" t="0" r="17145" b="32385"/>
                      <wp:wrapNone/>
                      <wp:docPr id="55" name="Group 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56" name="Rectangle 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4" name="Straight Arrow Connector 6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Straight Arrow Connector 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Rectangle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1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2" name="Rectang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4" name="Rectangle 23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5" name="Rectangle 23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7" name="Rectangle 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0FEBC94" id="Group 55" o:spid="_x0000_s1026" style="position:absolute;margin-left:.45pt;margin-top:3.65pt;width:163.65pt;height:18.45pt;z-index:251643392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">
                      <v:rect id="Rectangle 5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      <v:shape id="Straight Arrow Connector 6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BPKMMAAADbAAAADwAAAGRycy9kb3ducmV2LnhtbESPQYvCMBSE74L/ITzBi6xpRUS6RpGF&#10;hcXDgtqDx0fybIvNS02ytfvvNwuCx2FmvmE2u8G2oicfGscK8nkGglg703CloDx/vq1BhIhssHVM&#10;Cn4pwG47Hm2wMO7BR+pPsRIJwqFABXWMXSFl0DVZDHPXESfv6rzFmKSvpPH4SHDbykWWraTFhtNC&#10;jR191KRvpx+roDmU32U/u0ev14f84vNwvrRaqelk2L+DiDTEV/jZ/jIKVkv4/5J+gNz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wwTyjDAAAA2wAAAA8AAAAAAAAAAAAA&#10;AAAAoQIAAGRycy9kb3ducmV2LnhtbFBLBQYAAAAABAAEAPkAAACRAwAAAAA=&#10;"/>
                      <v:shape id="Straight Arrow Connector 79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+h2a8QAAADbAAAADwAAAGRycy9kb3ducmV2LnhtbESPQWsCMRSE74X+h/AEL0Wz66Hq1iil&#10;IIgHoboHj4/kdXdx87JN4rr+e1MoeBxm5htmtRlsK3ryoXGsIJ9mIIi1Mw1XCsrTdrIAESKywdYx&#10;KbhTgM369WWFhXE3/qb+GCuRIBwKVFDH2BVSBl2TxTB1HXHyfpy3GJP0lTQebwluWznLsndpseG0&#10;UGNHXzXpy/FqFTT78lD2b7/R68U+P/s8nM6tVmo8Gj4/QEQa4jP8394ZBfMl/H1JP0C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36HZrxAAAANsAAAAPAAAAAAAAAAAA&#10;AAAAAKECAABkcnMvZG93bnJldi54bWxQSwUGAAAAAAQABAD5AAAAkgMAAAAA&#10;"/>
                      <v:rect id="Rectangle 80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/>
                      <v:rect id="Rectangle 81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/>
                      <v:rect id="Rectangle 82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vj9cIA&#10;AADbAAAADwAAAGRycy9kb3ducmV2LnhtbESPQYvCMBSE74L/ITzBm6ZWWLQaRRTFPWq9eHs2z7ba&#10;vJQmat1fv1lY8DjMzDfMfNmaSjypcaVlBaNhBII4s7rkXMEp3Q4mIJxH1lhZJgVvcrBcdDtzTLR9&#10;8YGeR5+LAGGXoILC+zqR0mUFGXRDWxMH72obgz7IJpe6wVeAm0rGUfQlDZYcFgqsaV1Qdj8+jIJL&#10;GZ/w55DuIjPdjv13m94e541S/V67moHw1PpP+L+91womMfx9CT9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O+P1wgAAANsAAAAPAAAAAAAAAAAAAAAAAJgCAABkcnMvZG93&#10;bnJldi54bWxQSwUGAAAAAAQABAD1AAAAhwMAAAAA&#10;"/>
                      <v:rect id="Rectangle 83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dGb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B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J3Rm7BAAAA2wAAAA8AAAAAAAAAAAAAAAAAmAIAAGRycy9kb3du&#10;cmV2LnhtbFBLBQYAAAAABAAEAPUAAACGAwAAAAA=&#10;"/>
                      <v:rect id="Rectangle 2344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21s8QA&#10;AADdAAAADwAAAGRycy9kb3ducmV2LnhtbESPQYvCMBSE78L+h/AWvGm6VWStRlkURY9aL3t7Ns+2&#10;u81LaaJWf70RBI/DzHzDTOetqcSFGldaVvDVj0AQZ1aXnCs4pKveNwjnkTVWlknBjRzMZx+dKSba&#10;XnlHl73PRYCwS1BB4X2dSOmyggy6vq2Jg3eyjUEfZJNL3eA1wE0l4ygaSYMlh4UCa1oUlP3vz0bB&#10;sYwPeN+l68iMVwO/bdO/8+9Sqe5n+zMB4an17/CrvdEK4sFw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dtbPEAAAA3QAAAA8AAAAAAAAAAAAAAAAAmAIAAGRycy9k&#10;b3ducmV2LnhtbFBLBQYAAAAABAAEAPUAAACJAwAAAAA=&#10;"/>
                      <v:rect id="Rectangle 2345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QKMUA&#10;AADdAAAADwAAAGRycy9kb3ducmV2LnhtbESPQWvCQBSE7wX/w/IK3uqmUYtGV5EWRY8aL96e2WcS&#10;zb4N2VWjv75bEHocZuYbZjpvTSVu1LjSsoLPXgSCOLO65FzBPl1+jEA4j6yxskwKHuRgPuu8TTHR&#10;9s5buu18LgKEXYIKCu/rREqXFWTQ9WxNHLyTbQz6IJtc6gbvAW4qGUfRlzRYclgosKbvgrLL7moU&#10;HMt4j89tuorMeNn3mzY9Xw8/SnXf28UEhKfW/4df7bVWEPcHQ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URAoxQAAAN0AAAAPAAAAAAAAAAAAAAAAAJgCAABkcnMv&#10;ZG93bnJldi54bWxQSwUGAAAAAAQABAD1AAAAigMAAAAA&#10;"/>
                      <v:rect id="Rectangle 107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bn5sMA&#10;AADcAAAADwAAAGRycy9kb3ducmV2LnhtbERPTWvCQBC9F/wPywi91V0t1Da6CaJY2qMml96m2TFJ&#10;m50N2VVTf71bELzN433OMhtsK07U+8axhulEgSAunWm40lDk26dXED4gG2wdk4Y/8pClo4clJsad&#10;eUenfahEDGGfoIY6hC6R0pc1WfQT1xFH7uB6iyHCvpKmx3MMt62cKfUiLTYcG2rsaF1T+bs/Wg3f&#10;zazAyy5/V/Zt+xw+h/zn+LXR+nE8rBYgAg3hLr65P0ycr+b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bn5sMAAADcAAAADwAAAAAAAAAAAAAAAACYAgAAZHJzL2Rv&#10;d25yZXYueG1sUEsFBgAAAAAEAAQA9QAAAIgDAAAAAA==&#10;"/>
                      <w10:wrap anchory="page"/>
                    </v:group>
                  </w:pict>
                </mc:Fallback>
              </mc:AlternateContent>
            </w:r>
            <w:r w:rsidR="00CA0F9C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42368" behindDoc="0" locked="0" layoutInCell="1" allowOverlap="1" wp14:anchorId="34A85B2E" wp14:editId="02D7BDA6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13335</wp:posOffset>
                      </wp:positionV>
                      <wp:extent cx="142875" cy="323850"/>
                      <wp:effectExtent l="0" t="0" r="0" b="0"/>
                      <wp:wrapNone/>
                      <wp:docPr id="109" name="Text Box 1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093373E3" w14:textId="77777777" w:rsidR="00936B34" w:rsidRPr="00EE56FD" w:rsidRDefault="00936B34" w:rsidP="00CA0F9C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6FD">
                                    <w:rPr>
                                      <w:rFonts w:asciiTheme="minorHAnsi" w:hAnsiTheme="minorHAnsi" w:cstheme="minorHAnsi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A85B2E" id="Text Box 109" o:spid="_x0000_s1064" type="#_x0000_t202" style="position:absolute;margin-left:263.25pt;margin-top:1.05pt;width:11.25pt;height:25.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" filled="f" stroked="f">
                      <v:textbox>
                        <w:txbxContent>
                          <w:p w14:paraId="093373E3" w14:textId="77777777" w:rsidR="00936B34" w:rsidRPr="00EE56FD" w:rsidRDefault="00936B34" w:rsidP="00CA0F9C">
                            <w:pPr>
                              <w:spacing w:before="40" w:after="4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6FD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A0F9C"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7248" behindDoc="0" locked="0" layoutInCell="1" allowOverlap="1" wp14:anchorId="67E06BE4" wp14:editId="29932EEC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420D1" id="Rectangle 110" o:spid="_x0000_s1026" style="position:absolute;margin-left:277.25pt;margin-top:3.85pt;width:17.25pt;height:17.2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"/>
                  </w:pict>
                </mc:Fallback>
              </mc:AlternateContent>
            </w:r>
            <w:r w:rsidR="00CA0F9C"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0EB4675B" wp14:editId="0E7BCE42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11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EEED8A" id="Rectangle 111" o:spid="_x0000_s1026" style="position:absolute;margin-left:294.5pt;margin-top:3.85pt;width:17.25pt;height:17.2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"/>
                  </w:pict>
                </mc:Fallback>
              </mc:AlternateContent>
            </w:r>
            <w:r w:rsidR="00CA0F9C"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5200" behindDoc="0" locked="0" layoutInCell="1" allowOverlap="1" wp14:anchorId="74C9CC89" wp14:editId="3EA47F23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12" name="Rectangl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E0CD4B" id="Rectangle 112" o:spid="_x0000_s1026" style="position:absolute;margin-left:247.25pt;margin-top:3.1pt;width:17.25pt;height:17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YYEHwIAAD8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"/>
                  </w:pict>
                </mc:Fallback>
              </mc:AlternateContent>
            </w:r>
            <w:r w:rsidR="00CA0F9C"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34176" behindDoc="0" locked="0" layoutInCell="1" allowOverlap="1" wp14:anchorId="53858D0C" wp14:editId="47AE2E4B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13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35366B" id="Rectangle 113" o:spid="_x0000_s1026" style="position:absolute;margin-left:229.25pt;margin-top:3.1pt;width:17.25pt;height:17.25pt;z-index:251634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ROqHwIAAD8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"/>
                  </w:pict>
                </mc:Fallback>
              </mc:AlternateContent>
            </w:r>
            <w:r w:rsidR="00CA0F9C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</w:p>
          <w:p w14:paraId="75AD8EC9" w14:textId="77777777" w:rsidR="00CA0F9C" w:rsidRPr="00A8302B" w:rsidRDefault="00CA0F9C" w:rsidP="00CA0F9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                                                             24 hour clock</w:t>
            </w:r>
          </w:p>
        </w:tc>
      </w:tr>
    </w:tbl>
    <w:p w14:paraId="6005010F" w14:textId="77777777" w:rsidR="00CA0F9C" w:rsidRDefault="00CA0F9C"/>
    <w:p w14:paraId="204705A8" w14:textId="19E40AE6" w:rsidR="00A66F00" w:rsidRDefault="00A66F00"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66F00" w14:paraId="5700C656" w14:textId="77777777" w:rsidTr="00726CA1">
        <w:tc>
          <w:tcPr>
            <w:tcW w:w="2395" w:type="dxa"/>
          </w:tcPr>
          <w:p w14:paraId="3FA09111" w14:textId="164719D7" w:rsidR="00A66F00" w:rsidRDefault="00A66F00" w:rsidP="00726CA1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65B7CB57" w14:textId="61ADBE39" w:rsidR="00A66F00" w:rsidRPr="00447211" w:rsidRDefault="00A66F00" w:rsidP="00447211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</w:tc>
      </w:tr>
    </w:tbl>
    <w:p w14:paraId="53C5A323" w14:textId="5CCAB5FD" w:rsidR="00A66F00" w:rsidRDefault="00935E5E" w:rsidP="00A66F00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F7BE1F9" wp14:editId="0032BF27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223" name="Text Box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FFAF6" w14:textId="64521A09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36B7127" wp14:editId="2BE0D171">
                                  <wp:extent cx="885825" cy="219075"/>
                                  <wp:effectExtent l="0" t="0" r="9525" b="9525"/>
                                  <wp:docPr id="2461" name="Picture 24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ACFA195" wp14:editId="3A76C08C">
                                  <wp:extent cx="885825" cy="219075"/>
                                  <wp:effectExtent l="0" t="0" r="9525" b="9525"/>
                                  <wp:docPr id="197" name="Picture 1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7BE1F9" id="Text Box 223" o:spid="_x0000_s1065" type="#_x0000_t202" style="position:absolute;margin-left:28.35pt;margin-top:-.05pt;width:537pt;height:29.25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" fillcolor="#e7e6e6 [3214]" strokeweight=".5pt">
                <v:textbox>
                  <w:txbxContent>
                    <w:p w14:paraId="1B9FFAF6" w14:textId="64521A09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36B7127" wp14:editId="2BE0D171">
                            <wp:extent cx="885825" cy="219075"/>
                            <wp:effectExtent l="0" t="0" r="9525" b="9525"/>
                            <wp:docPr id="2461" name="Picture 24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ACFA195" wp14:editId="3A76C08C">
                            <wp:extent cx="885825" cy="219075"/>
                            <wp:effectExtent l="0" t="0" r="9525" b="9525"/>
                            <wp:docPr id="197" name="Picture 1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FB0BA32" w14:textId="67C53E3F" w:rsidR="00A66F00" w:rsidRDefault="00A66F00"/>
    <w:p w14:paraId="78678E80" w14:textId="14F1D646" w:rsidR="009820FA" w:rsidRDefault="00E7126D" w:rsidP="00F56162">
      <w:pPr>
        <w:spacing w:after="0"/>
      </w:pPr>
      <w:r>
        <w:rPr>
          <w:rFonts w:asciiTheme="minorHAnsi" w:hAnsiTheme="minorHAnsi"/>
          <w:b/>
          <w:noProof/>
          <w:color w:val="D9D9D9" w:themeColor="background1" w:themeShade="D9"/>
          <w:spacing w:val="20"/>
          <w:sz w:val="24"/>
          <w:szCs w:val="24"/>
          <w:lang w:eastAsia="en-GB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6C4BF1B4" wp14:editId="35DBEEB8">
                <wp:simplePos x="0" y="0"/>
                <wp:positionH relativeFrom="column">
                  <wp:posOffset>4325620</wp:posOffset>
                </wp:positionH>
                <wp:positionV relativeFrom="paragraph">
                  <wp:posOffset>2141220</wp:posOffset>
                </wp:positionV>
                <wp:extent cx="1047750" cy="323850"/>
                <wp:effectExtent l="0" t="0" r="19050" b="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750" cy="323850"/>
                          <a:chOff x="0" y="0"/>
                          <a:chExt cx="1047750" cy="323850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0" y="1905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28600" y="1905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609600" y="28575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828675" y="28575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Text Box 50"/>
                        <wps:cNvSpPr txBox="1"/>
                        <wps:spPr>
                          <a:xfrm>
                            <a:off x="438150" y="0"/>
                            <a:ext cx="1428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0BBCE00" w14:textId="77777777" w:rsidR="00936B34" w:rsidRPr="00EE56FD" w:rsidRDefault="00936B34" w:rsidP="00015A0B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4BF1B4" id="Group 44" o:spid="_x0000_s1066" style="position:absolute;margin-left:340.6pt;margin-top:168.6pt;width:82.5pt;height:25.5pt;z-index:251654656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">
                <v:rect id="Rectangle 45" o:spid="_x0000_s1067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<v:rect id="Rectangle 47" o:spid="_x0000_s1068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698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8Ar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fr3xQAAANsAAAAPAAAAAAAAAAAAAAAAAJgCAABkcnMv&#10;ZG93bnJldi54bWxQSwUGAAAAAAQABAD1AAAAigMAAAAA&#10;"/>
                <v:rect id="Rectangle 48" o:spid="_x0000_s1069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uhc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qboXBAAAA2wAAAA8AAAAAAAAAAAAAAAAAmAIAAGRycy9kb3du&#10;cmV2LnhtbFBLBQYAAAAABAAEAPUAAACGAwAAAAA=&#10;"/>
                <v:rect id="Rectangle 49" o:spid="_x0000_s1070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bLHsQA&#10;AADbAAAADwAAAGRycy9kb3ducmV2LnhtbESPQWvCQBSE7wX/w/KE3pqNVko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myx7EAAAA2wAAAA8AAAAAAAAAAAAAAAAAmAIAAGRycy9k&#10;b3ducmV2LnhtbFBLBQYAAAAABAAEAPUAAACJAwAAAAA=&#10;"/>
                <v:shape id="Text Box 50" o:spid="_x0000_s1071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psOb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9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rqbDm+AAAA2wAAAA8AAAAAAAAAAAAAAAAAmAIAAGRycy9kb3ducmV2&#10;LnhtbFBLBQYAAAAABAAEAPUAAACDAwAAAAA=&#10;" filled="f" stroked="f">
                  <v:textbox>
                    <w:txbxContent>
                      <w:p w14:paraId="70BBCE00" w14:textId="77777777" w:rsidR="00936B34" w:rsidRPr="00EE56FD" w:rsidRDefault="00936B34" w:rsidP="00015A0B">
                        <w:pPr>
                          <w:spacing w:before="40" w:after="40" w:line="240" w:lineRule="auto"/>
                          <w:jc w:val="center"/>
                          <w:rPr>
                            <w:noProof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E56FD">
                          <w:rPr>
                            <w:rFonts w:asciiTheme="minorHAnsi" w:hAnsiTheme="minorHAnsi" w:cstheme="minorHAnsi"/>
                            <w:b/>
                            <w:noProof/>
                            <w:color w:val="000000" w:themeColor="text1"/>
                            <w:sz w:val="24"/>
                            <w:szCs w:val="24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:</w:t>
                        </w:r>
                        <w:r>
                          <w:rPr>
                            <w:noProof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Your text here: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tbl>
      <w:tblPr>
        <w:tblStyle w:val="TableGrid"/>
        <w:tblW w:w="10769" w:type="dxa"/>
        <w:tblLook w:val="04A0" w:firstRow="1" w:lastRow="0" w:firstColumn="1" w:lastColumn="0" w:noHBand="0" w:noVBand="1"/>
      </w:tblPr>
      <w:tblGrid>
        <w:gridCol w:w="3256"/>
        <w:gridCol w:w="2126"/>
        <w:gridCol w:w="2977"/>
        <w:gridCol w:w="283"/>
        <w:gridCol w:w="1702"/>
        <w:gridCol w:w="425"/>
      </w:tblGrid>
      <w:tr w:rsidR="00085BB7" w14:paraId="0F299C9C" w14:textId="77777777" w:rsidTr="00E7126D">
        <w:tc>
          <w:tcPr>
            <w:tcW w:w="10769" w:type="dxa"/>
            <w:gridSpan w:val="6"/>
            <w:shd w:val="pct10" w:color="auto" w:fill="auto"/>
          </w:tcPr>
          <w:p w14:paraId="61FF032C" w14:textId="3C6702A1" w:rsidR="00085BB7" w:rsidRPr="005A70E9" w:rsidRDefault="007174FE" w:rsidP="00E7126D">
            <w:pPr>
              <w:jc w:val="both"/>
              <w:rPr>
                <w:rFonts w:asciiTheme="minorHAnsi" w:hAnsiTheme="minorHAnsi"/>
                <w:b/>
                <w:sz w:val="28"/>
                <w:szCs w:val="28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9776" behindDoc="0" locked="0" layoutInCell="1" allowOverlap="1" wp14:anchorId="6CA0DE6D" wp14:editId="5161E17C">
                      <wp:simplePos x="0" y="0"/>
                      <wp:positionH relativeFrom="column">
                        <wp:posOffset>4279900</wp:posOffset>
                      </wp:positionH>
                      <wp:positionV relativeFrom="paragraph">
                        <wp:posOffset>255270</wp:posOffset>
                      </wp:positionV>
                      <wp:extent cx="1047750" cy="323850"/>
                      <wp:effectExtent l="0" t="0" r="19050" b="0"/>
                      <wp:wrapNone/>
                      <wp:docPr id="249" name="Group 24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50" name="Rectangle 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" name="Rectangl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" name="Rectangle 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0" name="Rectangle 2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1" name="Text Box 2511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8D7A82B" w14:textId="77777777" w:rsidR="00936B34" w:rsidRPr="00EE56FD" w:rsidRDefault="00936B34" w:rsidP="007174FE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A0DE6D" id="Group 249" o:spid="_x0000_s1072" style="position:absolute;left:0;text-align:left;margin-left:337pt;margin-top:20.1pt;width:82.5pt;height:25.5pt;z-index:251659776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">
                      <v:rect id="Rectangle 250" o:spid="_x0000_s1073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kx88IA&#10;AADcAAAADwAAAGRycy9kb3ducmV2LnhtbERPTW+CQBC9m/Q/bKZJb7pIo2nRhTRtaOpR4dLbyE6B&#10;ys4SdlHqr3cPJj2+vO9tNplOnGlwrWUFy0UEgriyuuVaQVnk8xcQziNr7CyTgj9ykKUPsy0m2l54&#10;T+eDr0UIYZeggsb7PpHSVQ0ZdAvbEwfuxw4GfYBDLfWAlxBuOhlH0VoabDk0NNjTe0PV6TAaBcc2&#10;LvG6Lz4j85o/+91U/I7fH0o9PU5vGxCeJv8vvru/tIJ4FeaH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OTHzwgAAANwAAAAPAAAAAAAAAAAAAAAAAJgCAABkcnMvZG93&#10;bnJldi54bWxQSwUGAAAAAAQABAD1AAAAhwMAAAAA&#10;"/>
                      <v:rect id="Rectangle 251" o:spid="_x0000_s1074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WUaMUA&#10;AADcAAAADwAAAGRycy9kb3ducmV2LnhtbESPQWvCQBSE74L/YXmF3nRji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dZRoxQAAANwAAAAPAAAAAAAAAAAAAAAAAJgCAABkcnMv&#10;ZG93bnJldi54bWxQSwUGAAAAAAQABAD1AAAAigMAAAAA&#10;"/>
                      <v:rect id="Rectangle 252" o:spid="_x0000_s1075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KH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ofxQAAANwAAAAPAAAAAAAAAAAAAAAAAJgCAABkcnMv&#10;ZG93bnJldi54bWxQSwUGAAAAAAQABAD1AAAAigMAAAAA&#10;"/>
                      <v:rect id="Rectangle 2510" o:spid="_x0000_s1076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5eVcMA&#10;AADdAAAADwAAAGRycy9kb3ducmV2LnhtbERPTW+CQBC9N+l/2EyT3soipsZSVmM0NvYocPE2ZadA&#10;y84SdhXsr+8eTDy+vO9sPZlOXGhwrWUFsygGQVxZ3XKtoCz2L0sQziNr7CyTgis5WK8eHzJMtR35&#10;SJfc1yKEsEtRQeN9n0rpqoYMusj2xIH7toNBH+BQSz3gGMJNJ5M4XkiDLYeGBnvaNlT95mej4KtN&#10;Svw7Fh+xedvP/edU/JxPO6Wen6bNOwhPk7+Lb+6DVpC8zsL+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5eVcMAAADdAAAADwAAAAAAAAAAAAAAAACYAgAAZHJzL2Rv&#10;d25yZXYueG1sUEsFBgAAAAAEAAQA9QAAAIgDAAAAAA==&#10;"/>
                      <v:shape id="Text Box 2511" o:spid="_x0000_s1077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K+MUA&#10;AADdAAAADwAAAGRycy9kb3ducmV2LnhtbESPT2vCQBTE74LfYXlCb2Y3omKjq4gi9NTinxZ6e2Sf&#10;STD7NmRXk377bqHgcZiZ3zCrTW9r8aDWV441pIkCQZw7U3Gh4XI+jBcgfEA2WDsmDT/kYbMeDlaY&#10;GdfxkR6nUIgIYZ+hhjKEJpPS5yVZ9IlriKN3da3FEGVbSNNiF+G2lhOl5tJixXGhxIZ2JeW3091q&#10;+Hy/fn9N1Uext7Omc72SbF+l1i+jfrsEEagPz/B/+81omMzSFP7exCc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uIr4xQAAAN0AAAAPAAAAAAAAAAAAAAAAAJgCAABkcnMv&#10;ZG93bnJldi54bWxQSwUGAAAAAAQABAD1AAAAigMAAAAA&#10;" filled="f" stroked="f">
                        <v:textbox>
                          <w:txbxContent>
                            <w:p w14:paraId="28D7A82B" w14:textId="77777777" w:rsidR="00936B34" w:rsidRPr="00EE56FD" w:rsidRDefault="00936B34" w:rsidP="007174FE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63C95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2976" behindDoc="0" locked="0" layoutInCell="1" allowOverlap="1" wp14:anchorId="6D1A2AF9" wp14:editId="331435B4">
                      <wp:simplePos x="0" y="0"/>
                      <wp:positionH relativeFrom="column">
                        <wp:posOffset>2077085</wp:posOffset>
                      </wp:positionH>
                      <wp:positionV relativeFrom="page">
                        <wp:posOffset>272415</wp:posOffset>
                      </wp:positionV>
                      <wp:extent cx="2078355" cy="234315"/>
                      <wp:effectExtent l="0" t="0" r="17145" b="32385"/>
                      <wp:wrapNone/>
                      <wp:docPr id="2143" name="Group 2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44" name="Rectangle 21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5" name="Straight Arrow Connector 21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6" name="Straight Arrow Connector 21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47" name="Rectangle 21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8" name="Rectangle 21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49" name="Rectangle 21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0" name="Rectangle 21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1" name="Rectangle 21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2" name="Rectangle 2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3" name="Rectangle 2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ADC4262" id="Group 2143" o:spid="_x0000_s1026" style="position:absolute;margin-left:163.55pt;margin-top:21.45pt;width:163.65pt;height:18.45pt;z-index:251582976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">
                      <v:rect id="Rectangle 214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nbUsQA&#10;AADdAAAADwAAAGRycy9kb3ducmV2LnhtbESPQYvCMBSE78L+h/AWvGlqFVmrUZYVRY9aL3t7Ns+2&#10;u81LaaJWf70RBI/DzHzDzBatqcSFGldaVjDoRyCIM6tLzhUc0lXvC4TzyBory6TgRg4W84/ODBNt&#10;r7yjy97nIkDYJaig8L5OpHRZQQZd39bEwTvZxqAPssmlbvAa4KaScRSNpcGSw0KBNf0UlP3vz0bB&#10;sYwPeN+l68hMVkO/bdO/8+9Sqe5n+z0F4an17/CrvdEK4sFoB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Z21LEAAAA3QAAAA8AAAAAAAAAAAAAAAAAmAIAAGRycy9k&#10;b3ducmV2LnhtbFBLBQYAAAAABAAEAPUAAACJAwAAAAA=&#10;"/>
                      <v:shape id="Straight Arrow Connector 2145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cVAjcUAAADdAAAADwAAAGRycy9kb3ducmV2LnhtbESPQWsCMRSE74X+h/AKXopmV6zI1ihS&#10;EMRDQd2Dx0fy3F26eVmTdF3/fSMIPQ4z8w2zXA+2FT350DhWkE8yEMTamYYrBeVpO16ACBHZYOuY&#10;FNwpwHr1+rLEwrgbH6g/xkokCIcCFdQxdoWUQddkMUxcR5y8i/MWY5K+ksbjLcFtK6dZNpcWG04L&#10;NXb0VZP+Of5aBc2+/C7792v0erHPzz4Pp3OrlRq9DZtPEJGG+B9+tndGwTSffcDjTX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cVAjcUAAADdAAAADwAAAAAAAAAA&#10;AAAAAAChAgAAZHJzL2Rvd25yZXYueG1sUEsFBgAAAAAEAAQA+QAAAJMDAAAAAA==&#10;"/>
                      <v:shape id="Straight Arrow Connector 2146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Rfe+sUAAADdAAAADwAAAGRycy9kb3ducmV2LnhtbESPQYvCMBSE74L/ITzBi2haWUSqURZB&#10;EA8Lqz14fCTPtmzzUpNYu/9+s7Cwx2FmvmG2+8G2oicfGscK8kUGglg703CloLwe52sQISIbbB2T&#10;gm8KsN+NR1ssjHvxJ/WXWIkE4VCggjrGrpAy6JoshoXriJN3d95iTNJX0nh8Jbht5TLLVtJiw2mh&#10;xo4ONemvy9MqaM7lR9nPHtHr9Tm/+Txcb61WajoZ3jcgIg3xP/zXPhkFy/xtBb9v0hO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Rfe+sUAAADdAAAADwAAAAAAAAAA&#10;AAAAAAChAgAAZHJzL2Rvd25yZXYueG1sUEsFBgAAAAAEAAQA+QAAAJMDAAAAAA==&#10;"/>
                      <v:rect id="Rectangle 2147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tFJcUA&#10;AADdAAAADwAAAGRycy9kb3ducmV2LnhtbESPQWvCQBSE70L/w/IK3nRjFKvRVUpF0aPGi7dn9pmk&#10;zb4N2VWjv75bEHocZuYbZr5sTSVu1LjSsoJBPwJBnFldcq7gmK57ExDOI2usLJOCBzlYLt46c0y0&#10;vfOebgefiwBhl6CCwvs6kdJlBRl0fVsTB+9iG4M+yCaXusF7gJtKxlE0lgZLDgsF1vRVUPZzuBoF&#10;5zI+4nOfbiIzXQ/9rk2/r6eVUt339nMGwlPr/8Ov9lYriAejD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0UlxQAAAN0AAAAPAAAAAAAAAAAAAAAAAJgCAABkcnMv&#10;ZG93bnJldi54bWxQSwUGAAAAAAQABAD1AAAAigMAAAAA&#10;"/>
                      <v:rect id="Rectangle 2148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TRV8MA&#10;AADdAAAADwAAAGRycy9kb3ducmV2LnhtbERPTW+CQBC9N+l/2EyT3soiNsZSVmM0NvYocPE2ZadA&#10;y84SdhXsr+8eTDy+vO9sPZlOXGhwrWUFsygGQVxZ3XKtoCz2L0sQziNr7CyTgis5WK8eHzJMtR35&#10;SJfc1yKEsEtRQeN9n0rpqoYMusj2xIH7toNBH+BQSz3gGMJNJ5M4XkiDLYeGBnvaNlT95mej4KtN&#10;Svw7Fh+xedvP/edU/JxPO6Wen6bNOwhPk7+Lb+6DVpDMXsPc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TRV8MAAADdAAAADwAAAAAAAAAAAAAAAACYAgAAZHJzL2Rv&#10;d25yZXYueG1sUEsFBgAAAAAEAAQA9QAAAIgDAAAAAA==&#10;"/>
                      <v:rect id="Rectangle 2149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0zMYA&#10;AADdAAAADwAAAGRycy9kb3ducmV2LnhtbESPQWvCQBSE74X+h+UVequbpEU0ukppsbRHEy/entln&#10;Ept9G7Ibk/rr3YLgcZiZb5jlejSNOFPnassK4kkEgriwuuZSwS7fvMxAOI+ssbFMCv7IwXr1+LDE&#10;VNuBt3TOfCkChF2KCirv21RKV1Rk0E1sSxy8o+0M+iC7UuoOhwA3jUyiaCoN1hwWKmzpo6LiN+uN&#10;gkOd7PCyzb8iM9+8+p8xP/X7T6Wen8b3BQhPo7+Hb+1vrSCJ3+b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dh0zMYAAADdAAAADwAAAAAAAAAAAAAAAACYAgAAZHJz&#10;L2Rvd25yZXYueG1sUEsFBgAAAAAEAAQA9QAAAIsDAAAAAA==&#10;"/>
                      <v:rect id="Rectangle 2150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tLjMMA&#10;AADdAAAADwAAAGRycy9kb3ducmV2LnhtbERPTW+CQBC9N+l/2EyT3soipsZSVmM0NvYocPE2ZadA&#10;y84SdhXsr+8eTDy+vO9sPZlOXGhwrWUFsygGQVxZ3XKtoCz2L0sQziNr7CyTgis5WK8eHzJMtR35&#10;SJfc1yKEsEtRQeN9n0rpqoYMusj2xIH7toNBH+BQSz3gGMJNJ5M4XkiDLYeGBnvaNlT95mej4KtN&#10;Svw7Fh+xedvP/edU/JxPO6Wen6bNOwhPk7+Lb+6DVpDMXsP+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tLjMMAAADdAAAADwAAAAAAAAAAAAAAAACYAgAAZHJzL2Rv&#10;d25yZXYueG1sUEsFBgAAAAAEAAQA9QAAAIgDAAAAAA==&#10;"/>
                      <v:rect id="Rectangle 2151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uF8YA&#10;AADdAAAADwAAAGRycy9kb3ducmV2LnhtbESPQWvCQBSE74L/YXmCN90k0tJGVxElpT1qcuntmX1N&#10;UrNvQ3ajaX99t1DocZiZb5jNbjStuFHvGssK4mUEgri0uuFKQZFniycQziNrbC2Tgi9ysNtOJxtM&#10;tb3ziW5nX4kAYZeigtr7LpXSlTUZdEvbEQfvw/YGfZB9JXWP9wA3rUyi6FEabDgs1NjRoabyeh6M&#10;gkuTFPh9yl8i85yt/NuYfw7vR6Xms3G/BuFp9P/hv/arVpDEDzH8vg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nfuF8YAAADdAAAADwAAAAAAAAAAAAAAAACYAgAAZHJz&#10;L2Rvd25yZXYueG1sUEsFBgAAAAAEAAQA9QAAAIsDAAAAAA==&#10;"/>
                      <v:rect id="Rectangle 2152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VwYMQA&#10;AADdAAAADwAAAGRycy9kb3ducmV2LnhtbESPQYvCMBSE74L/IbyFvWlqFxe3GkUURY9aL3t7Ns+2&#10;bvNSmqjVX2+EBY/DzHzDTGatqcSVGldaVjDoRyCIM6tLzhUc0lVvBMJ5ZI2VZVJwJwezabczwUTb&#10;G+/ouve5CBB2CSoovK8TKV1WkEHXtzVx8E62MeiDbHKpG7wFuKlkHEXf0mDJYaHAmhYFZX/7i1Fw&#10;LOMDPnbpOjI/qy+/bdPz5Xep1OdHOx+D8NT6d/i/vdEK4sEwht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lcGDEAAAA3QAAAA8AAAAAAAAAAAAAAAAAmAIAAGRycy9k&#10;b3ducmV2LnhtbFBLBQYAAAAABAAEAPUAAACJAwAAAAA=&#10;"/>
                      <v:rect id="Rectangle 2153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nV+8YA&#10;AADdAAAADwAAAGRycy9kb3ducmV2LnhtbESPQWvCQBSE7wX/w/KE3urGhBYbXUUslvZo4sXba/aZ&#10;RLNvQ3Zj0v76bqHgcZiZb5jVZjSNuFHnassK5rMIBHFhdc2lgmO+f1qAcB5ZY2OZFHyTg8168rDC&#10;VNuBD3TLfCkChF2KCirv21RKV1Rk0M1sSxy8s+0M+iC7UuoOhwA3jYyj6EUarDksVNjSrqLimvVG&#10;wVcdH/HnkL9H5nWf+M8xv/SnN6Uep+N2CcLT6O/h//aHVhDPnx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nV+8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  <w:r w:rsidR="0061256A">
              <w:rPr>
                <w:rFonts w:asciiTheme="minorHAnsi" w:hAnsiTheme="minorHAnsi"/>
                <w:b/>
                <w:sz w:val="28"/>
                <w:szCs w:val="28"/>
              </w:rPr>
              <w:t>4</w:t>
            </w:r>
            <w:r w:rsidR="00801999">
              <w:rPr>
                <w:rFonts w:asciiTheme="minorHAnsi" w:hAnsiTheme="minorHAnsi"/>
                <w:b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/>
                <w:b/>
                <w:sz w:val="28"/>
                <w:szCs w:val="28"/>
              </w:rPr>
              <w:t xml:space="preserve"> </w:t>
            </w:r>
            <w:r w:rsidR="005E612F">
              <w:rPr>
                <w:rFonts w:asciiTheme="minorHAnsi" w:hAnsiTheme="minorHAnsi"/>
                <w:b/>
                <w:sz w:val="28"/>
                <w:szCs w:val="28"/>
              </w:rPr>
              <w:t>Labour</w:t>
            </w:r>
          </w:p>
        </w:tc>
      </w:tr>
      <w:tr w:rsidR="00B242CA" w14:paraId="257D7541" w14:textId="77777777" w:rsidTr="00E7126D">
        <w:tc>
          <w:tcPr>
            <w:tcW w:w="3256" w:type="dxa"/>
          </w:tcPr>
          <w:p w14:paraId="4A69B62F" w14:textId="6E3C0CDB" w:rsidR="00B242CA" w:rsidRPr="00085BB7" w:rsidRDefault="00E94BBD" w:rsidP="00E63C9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Date and time woman admitted to delivery ward</w:t>
            </w:r>
          </w:p>
        </w:tc>
        <w:tc>
          <w:tcPr>
            <w:tcW w:w="7513" w:type="dxa"/>
            <w:gridSpan w:val="5"/>
          </w:tcPr>
          <w:p w14:paraId="63362DFD" w14:textId="7A559CB3" w:rsidR="00B242CA" w:rsidRDefault="00B242CA" w:rsidP="00B242CA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  <w:r w:rsidR="005D72D9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547EF4AD" w14:textId="3ED678DC" w:rsidR="00B242CA" w:rsidRPr="00B242CA" w:rsidRDefault="00E7126D" w:rsidP="00E63C95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2608" behindDoc="0" locked="0" layoutInCell="1" allowOverlap="1" wp14:anchorId="007D330A" wp14:editId="295D0432">
                      <wp:simplePos x="0" y="0"/>
                      <wp:positionH relativeFrom="column">
                        <wp:posOffset>2218690</wp:posOffset>
                      </wp:positionH>
                      <wp:positionV relativeFrom="paragraph">
                        <wp:posOffset>237490</wp:posOffset>
                      </wp:positionV>
                      <wp:extent cx="1047750" cy="323850"/>
                      <wp:effectExtent l="0" t="0" r="19050" b="0"/>
                      <wp:wrapNone/>
                      <wp:docPr id="279" name="Group 2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80" name="Rectangle 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" name="Rectangle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" name="Rectangle 2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0" name="Rectangle 3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1" name="Text Box 321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6A2D989" w14:textId="77777777" w:rsidR="00936B34" w:rsidRPr="00EE56FD" w:rsidRDefault="00936B34" w:rsidP="00E94BBD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07D330A" id="Group 279" o:spid="_x0000_s1078" style="position:absolute;margin-left:174.7pt;margin-top:18.7pt;width:82.5pt;height:25.5pt;z-index:251652608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">
                      <v:rect id="Rectangle 280" o:spid="_x0000_s1079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kdtMIA&#10;AADcAAAADwAAAGRycy9kb3ducmV2LnhtbERPPW/CMBDdkfofrEPqBg6phGgaB6EiEB1DWLpd4yMJ&#10;xOcoNiT01+OhUsen952uR9OKO/WusaxgMY9AEJdWN1wpOBW72QqE88gaW8uk4EEO1tnLJMVE24Fz&#10;uh99JUIIuwQV1N53iZSurMmgm9uOOHBn2xv0AfaV1D0OIdy0Mo6ipTTYcGiosaPPmsrr8WYU/DTx&#10;CX/zYh+Z992b/xqLy+17q9TrdNx8gPA0+n/xn/ugFcSrMD+cCUdAZk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WR20wgAAANwAAAAPAAAAAAAAAAAAAAAAAJgCAABkcnMvZG93&#10;bnJldi54bWxQSwUGAAAAAAQABAD1AAAAhwMAAAAA&#10;"/>
                      <v:rect id="Rectangle 281" o:spid="_x0000_s1080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W4L8UA&#10;AADcAAAADwAAAGRycy9kb3ducmV2LnhtbESPQWvCQBSE7wX/w/KE3uomKRRNXUWUSD3G5NLba/Y1&#10;SZt9G7KrSf313ULB4zAz3zDr7WQ6caXBtZYVxIsIBHFldcu1grLInpYgnEfW2FkmBT/kYLuZPawx&#10;1XbknK5nX4sAYZeigsb7PpXSVQ0ZdAvbEwfv0w4GfZBDLfWAY4CbTiZR9CINthwWGuxp31D1fb4Y&#10;BR9tUuItL46RWWXP/jQVX5f3g1KP82n3CsLT5O/h//abVpAsY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bgvxQAAANwAAAAPAAAAAAAAAAAAAAAAAJgCAABkcnMv&#10;ZG93bnJldi54bWxQSwUGAAAAAAQABAD1AAAAigMAAAAA&#10;"/>
                      <v:rect id="Rectangle 282" o:spid="_x0000_s1081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      <v:rect id="Rectangle 320" o:spid="_x0000_s1082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5NE8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rBM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3k0TwgAAANwAAAAPAAAAAAAAAAAAAAAAAJgCAABkcnMvZG93&#10;bnJldi54bWxQSwUGAAAAAAQABAD1AAAAhwMAAAAA&#10;"/>
                      <v:shape id="Text Box 321" o:spid="_x0000_s1083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2I+sQA&#10;AADcAAAADwAAAGRycy9kb3ducmV2LnhtbESPT2vCQBTE7wW/w/IEb7qrtqIxG5GWQk8t/gVvj+wz&#10;CWbfhuzWpN++WxB6HGbmN0y66W0t7tT6yrGG6USBIM6dqbjQcDy8j5cgfEA2WDsmDT/kYZMNnlJM&#10;jOt4R/d9KESEsE9QQxlCk0jp85Is+olriKN3da3FEGVbSNNiF+G2ljOlFtJixXGhxIZeS8pv+2+r&#10;4fR5vZyf1VfxZl+azvVKsl1JrUfDfrsGEagP/+FH+8NomM+m8HcmHgG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tiPrEAAAA3AAAAA8AAAAAAAAAAAAAAAAAmAIAAGRycy9k&#10;b3ducmV2LnhtbFBLBQYAAAAABAAEAPUAAACJAwAAAAA=&#10;" filled="f" stroked="f">
                        <v:textbox>
                          <w:txbxContent>
                            <w:p w14:paraId="16A2D989" w14:textId="77777777" w:rsidR="00936B34" w:rsidRPr="00EE56FD" w:rsidRDefault="00936B34" w:rsidP="00E94BBD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D72D9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4000" behindDoc="0" locked="0" layoutInCell="1" allowOverlap="1" wp14:anchorId="765EA1B1" wp14:editId="7076C8C7">
                      <wp:simplePos x="0" y="0"/>
                      <wp:positionH relativeFrom="column">
                        <wp:posOffset>-635</wp:posOffset>
                      </wp:positionH>
                      <wp:positionV relativeFrom="page">
                        <wp:posOffset>499110</wp:posOffset>
                      </wp:positionV>
                      <wp:extent cx="2078355" cy="234315"/>
                      <wp:effectExtent l="0" t="0" r="17145" b="32385"/>
                      <wp:wrapNone/>
                      <wp:docPr id="2154" name="Group 215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55" name="Rectangle 215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6" name="Straight Arrow Connector 21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7" name="Straight Arrow Connector 215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58" name="Rectangle 2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59" name="Rectangle 21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0" name="Rectangle 21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1" name="Rectangle 21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2" name="Rectangle 21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3" name="Rectangle 21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4" name="Rectangle 21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B3997" id="Group 2154" o:spid="_x0000_s1026" style="position:absolute;margin-left:-.05pt;margin-top:39.3pt;width:163.65pt;height:18.45pt;z-index:251584000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">
                      <v:rect id="Rectangle 215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zoFMQA&#10;AADdAAAADwAAAGRycy9kb3ducmV2LnhtbESPQYvCMBSE78L+h/AWvGlqRVmrUZYVRY9aL3t7Ns+2&#10;u81LaaJWf70RBI/DzHzDzBatqcSFGldaVjDoRyCIM6tLzhUc0lXvC4TzyBory6TgRg4W84/ODBNt&#10;r7yjy97nIkDYJaig8L5OpHRZQQZd39bEwTvZxqAPssmlbvAa4KaScRSNpcGSw0KBNf0UlP3vz0bB&#10;sYwPeN+l68hMVkO/bdO/8+9Sqe5n+z0F4an17/CrvdEK4sFoB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M6BTEAAAA3QAAAA8AAAAAAAAAAAAAAAAAmAIAAGRycy9k&#10;b3ducmV2LnhtbFBLBQYAAAAABAAEAPUAAACJAwAAAAA=&#10;"/>
                      <v:shape id="Straight Arrow Connector 215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M5IJ8UAAADdAAAADwAAAGRycy9kb3ducmV2LnhtbESPQYvCMBSE74L/ITzBi2haYUWqURZB&#10;EA8Lqz14fCTPtmzzUpNYu/9+s7Cwx2FmvmG2+8G2oicfGscK8kUGglg703CloLwe52sQISIbbB2T&#10;gm8KsN+NR1ssjHvxJ/WXWIkE4VCggjrGrpAy6JoshoXriJN3d95iTNJX0nh8Jbht5TLLVtJiw2mh&#10;xo4ONemvy9MqaM7lR9nPHtHr9Tm/+Txcb61WajoZ3jcgIg3xP/zXPhkFy/xtBb9v0hOQux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M5IJ8UAAADdAAAADwAAAAAAAAAA&#10;AAAAAAChAgAAZHJzL2Rvd25yZXYueG1sUEsFBgAAAAAEAAQA+QAAAJMDAAAAAA==&#10;"/>
                      <v:shape id="Straight Arrow Connector 215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4LtvMUAAADdAAAADwAAAGRycy9kb3ducmV2LnhtbESPQWsCMRSE74X+h/AKXopmV7DK1ihS&#10;EMRDQd2Dx0fy3F26eVmTdF3/fSMIPQ4z8w2zXA+2FT350DhWkE8yEMTamYYrBeVpO16ACBHZYOuY&#10;FNwpwHr1+rLEwrgbH6g/xkokCIcCFdQxdoWUQddkMUxcR5y8i/MWY5K+ksbjLcFtK6dZ9iEtNpwW&#10;auzoqyb9c/y1Cpp9+V3279fo9WKfn30eTudWKzV6GzafICIN8T/8bO+Mgmk+m8PjTXoCcvU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4LtvMUAAADdAAAADwAAAAAAAAAA&#10;AAAAAAChAgAAZHJzL2Rvd25yZXYueG1sUEsFBgAAAAAEAAQA+QAAAJMDAAAAAA==&#10;"/>
                      <v:rect id="Rectangle 215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1HisMA&#10;AADdAAAADwAAAGRycy9kb3ducmV2LnhtbERPTW+CQBC9N+l/2EyT3soipsZSVmM0NvYocPE2ZadA&#10;y84SdhXsr+8eTDy+vO9sPZlOXGhwrWUFsygGQVxZ3XKtoCz2L0sQziNr7CyTgis5WK8eHzJMtR35&#10;SJfc1yKEsEtRQeN9n0rpqoYMusj2xIH7toNBH+BQSz3gGMJNJ5M4XkiDLYeGBnvaNlT95mej4KtN&#10;Svw7Fh+xedvP/edU/JxPO6Wen6bNOwhPk7+Lb+6DVpDMXsPc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1HisMAAADdAAAADwAAAAAAAAAAAAAAAACYAgAAZHJzL2Rv&#10;d25yZXYueG1sUEsFBgAAAAAEAAQA9QAAAIgDAAAAAA==&#10;"/>
                      <v:rect id="Rectangle 215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HiEcYA&#10;AADdAAAADwAAAGRycy9kb3ducmV2LnhtbESPQWvCQBSE74X+h+UVequbpFQ0ukppsbRHEy/entln&#10;Ept9G7Ibk/rr3YLgcZiZb5jlejSNOFPnassK4kkEgriwuuZSwS7fvMxAOI+ssbFMCv7IwXr1+LDE&#10;VNuBt3TOfCkChF2KCirv21RKV1Rk0E1sSxy8o+0M+iC7UuoOhwA3jUyiaCoN1hwWKmzpo6LiN+uN&#10;gkOd7PCyzb8iM9+8+p8xP/X7T6Wen8b3BQhPo7+Hb+1vrSCJ3+b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HiEcYAAADdAAAADwAAAAAAAAAAAAAAAACYAgAAZHJz&#10;L2Rvd25yZXYueG1sUEsFBgAAAAAEAAQA9QAAAIsDAAAAAA==&#10;"/>
                      <v:rect id="Rectangle 216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BMcIA&#10;AADdAAAADwAAAGRycy9kb3ducmV2LnhtbERPTYvCMBC9L/gfwgje1rQVRKuxiIvL7lHrxdvYjG21&#10;mZQmand/vTkIHh/ve5n1phF36lxtWUE8jkAQF1bXXCo45NvPGQjnkTU2lknBHznIVoOPJabaPnhH&#10;970vRQhhl6KCyvs2ldIVFRl0Y9sSB+5sO4M+wK6UusNHCDeNTKJoKg3WHBoqbGlTUXHd34yCU50c&#10;8H+Xf0dmvp343z6/3I5fSo2G/XoBwlPv3+KX+0crSOJp2B/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V4ExwgAAAN0AAAAPAAAAAAAAAAAAAAAAAJgCAABkcnMvZG93&#10;bnJldi54bWxQSwUGAAAAAAQABAD1AAAAhwMAAAAA&#10;"/>
                      <v:rect id="Rectangle 216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skqsYA&#10;AADdAAAADwAAAGRycy9kb3ducmV2LnhtbESPQWvCQBSE7wX/w/IKvTWbpBDa6CrFYrFHTS69vWaf&#10;STT7NmRXE/vrXaHQ4zAz3zCL1WQ6caHBtZYVJFEMgriyuuVaQVlsnl9BOI+ssbNMCq7kYLWcPSww&#10;13bkHV32vhYBwi5HBY33fS6lqxoy6CLbEwfvYAeDPsihlnrAMcBNJ9M4zqTBlsNCgz2tG6pO+7NR&#10;8NOmJf7uis/YvG1e/NdUHM/fH0o9PU7vcxCeJv8f/mtvtYI0yRK4vw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skqsYAAADdAAAADwAAAAAAAAAAAAAAAACYAgAAZHJz&#10;L2Rvd25yZXYueG1sUEsFBgAAAAAEAAQA9QAAAIsDAAAAAA==&#10;"/>
                      <v:rect id="Rectangle 216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m63cYA&#10;AADdAAAADwAAAGRycy9kb3ducmV2LnhtbESPT2vCQBTE74LfYXlCb7oxhVBTVxFFaY/5c+ntNfua&#10;pM2+DdnVpP303ULB4zAzv2G2+8l04kaDay0rWK8iEMSV1S3XCsrivHwC4Tyyxs4yKfgmB/vdfLbF&#10;VNuRM7rlvhYBwi5FBY33fSqlqxoy6Fa2Jw7ehx0M+iCHWuoBxwA3nYyjKJEGWw4LDfZ0bKj6yq9G&#10;wXsbl/iTFZfIbM6P/nUqPq9vJ6UeFtPhGYSnyd/D/+0XrSBeJzH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m63cYAAADdAAAADwAAAAAAAAAAAAAAAACYAgAAZHJz&#10;L2Rvd25yZXYueG1sUEsFBgAAAAAEAAQA9QAAAIsDAAAAAA==&#10;"/>
                      <v:rect id="Rectangle 216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UfRsYA&#10;AADdAAAADwAAAGRycy9kb3ducmV2LnhtbESPQWvCQBSE74L/YXlCb7oxgVBTVyktlvYY48Xba/aZ&#10;xGbfhuxq0v56Vyh4HGbmG2a9HU0rrtS7xrKC5SICQVxa3XCl4FDs5s8gnEfW2FomBb/kYLuZTtaY&#10;aTtwTte9r0SAsMtQQe19l0npypoMuoXtiIN3sr1BH2RfSd3jEOCmlXEUpdJgw2Ghxo7eaip/9hej&#10;4LuJD/iXFx+RWe0S/zUW58vxXamn2fj6AsLT6B/h//anVhAv0wTub8ITkJ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4UfRsYAAADdAAAADwAAAAAAAAAAAAAAAACYAgAAZHJz&#10;L2Rvd25yZXYueG1sUEsFBgAAAAAEAAQA9QAAAIsDAAAAAA==&#10;"/>
                      <v:rect id="Rectangle 216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yHMsQA&#10;AADdAAAADwAAAGRycy9kb3ducmV2LnhtbESPQYvCMBSE78L+h/AWvGlqFVmrUZYVRY9aL3t7Ns+2&#10;u81LaaJWf70RBI/DzHzDzBatqcSFGldaVjDoRyCIM6tLzhUc0lXvC4TzyBory6TgRg4W84/ODBNt&#10;r7yjy97nIkDYJaig8L5OpHRZQQZd39bEwTvZxqAPssmlbvAa4KaScRSNpcGSw0KBNf0UlP3vz0bB&#10;sYwPeN+l68hMVkO/bdO/8+9Sqe5n+z0F4an17/CrvdEK4sF4B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shzL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 w:rsidR="00E63C95">
              <w:rPr>
                <w:rFonts w:asciiTheme="minorHAnsi" w:hAnsiTheme="minorHAnsi"/>
                <w:sz w:val="24"/>
                <w:szCs w:val="24"/>
              </w:rPr>
              <w:t xml:space="preserve">dd/mm/yyyy                           </w:t>
            </w:r>
            <w:r w:rsidR="007174FE">
              <w:rPr>
                <w:rFonts w:asciiTheme="minorHAnsi" w:hAnsiTheme="minorHAnsi"/>
                <w:sz w:val="24"/>
                <w:szCs w:val="24"/>
              </w:rPr>
              <w:t xml:space="preserve">              </w:t>
            </w:r>
            <w:r w:rsidR="00E63C95">
              <w:rPr>
                <w:rFonts w:asciiTheme="minorHAnsi" w:hAnsiTheme="minorHAnsi"/>
                <w:sz w:val="24"/>
                <w:szCs w:val="24"/>
              </w:rPr>
              <w:t xml:space="preserve"> 24 hour clock</w:t>
            </w:r>
          </w:p>
        </w:tc>
      </w:tr>
      <w:tr w:rsidR="00E7126D" w14:paraId="1C3E5D91" w14:textId="77777777" w:rsidTr="00722128">
        <w:tc>
          <w:tcPr>
            <w:tcW w:w="3256" w:type="dxa"/>
          </w:tcPr>
          <w:p w14:paraId="21453144" w14:textId="76E7E67E" w:rsidR="00E7126D" w:rsidRPr="00085BB7" w:rsidRDefault="00E7126D" w:rsidP="00E63C9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>Date and time first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</w:t>
            </w:r>
          </w:p>
        </w:tc>
        <w:tc>
          <w:tcPr>
            <w:tcW w:w="5386" w:type="dxa"/>
            <w:gridSpan w:val="3"/>
            <w:tcBorders>
              <w:right w:val="nil"/>
            </w:tcBorders>
          </w:tcPr>
          <w:p w14:paraId="3106059D" w14:textId="3D309F53" w:rsidR="00E7126D" w:rsidRDefault="00E7126D" w:rsidP="00B242CA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2B78C883" w14:textId="180F606F" w:rsidR="00E7126D" w:rsidRDefault="00E7126D" w:rsidP="00B242CA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24 hour clock</w:t>
            </w:r>
          </w:p>
        </w:tc>
        <w:tc>
          <w:tcPr>
            <w:tcW w:w="1702" w:type="dxa"/>
            <w:tcBorders>
              <w:left w:val="nil"/>
            </w:tcBorders>
          </w:tcPr>
          <w:p w14:paraId="61619D8D" w14:textId="2E337D10" w:rsidR="00E7126D" w:rsidRPr="0035285F" w:rsidRDefault="00E7126D" w:rsidP="00B242CA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Not Available</w:t>
            </w:r>
          </w:p>
        </w:tc>
        <w:tc>
          <w:tcPr>
            <w:tcW w:w="425" w:type="dxa"/>
          </w:tcPr>
          <w:p w14:paraId="767FB48C" w14:textId="22A9A668" w:rsidR="00E7126D" w:rsidRPr="0035285F" w:rsidRDefault="00E7126D" w:rsidP="00B242CA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5E612F" w14:paraId="2F95AD35" w14:textId="77777777" w:rsidTr="00722128">
        <w:tc>
          <w:tcPr>
            <w:tcW w:w="3256" w:type="dxa"/>
          </w:tcPr>
          <w:p w14:paraId="77103125" w14:textId="0F137A10" w:rsidR="005E612F" w:rsidRPr="00085BB7" w:rsidRDefault="005E612F" w:rsidP="00E63C9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labour augmented?</w:t>
            </w:r>
          </w:p>
        </w:tc>
        <w:tc>
          <w:tcPr>
            <w:tcW w:w="5103" w:type="dxa"/>
            <w:gridSpan w:val="2"/>
          </w:tcPr>
          <w:p w14:paraId="75A69064" w14:textId="24E8C7DC" w:rsidR="005E612F" w:rsidRDefault="005E612F" w:rsidP="005E612F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283" w:type="dxa"/>
          </w:tcPr>
          <w:p w14:paraId="11FE46C4" w14:textId="77777777" w:rsidR="005E612F" w:rsidRDefault="005E612F" w:rsidP="005E612F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702" w:type="dxa"/>
          </w:tcPr>
          <w:p w14:paraId="62ED792F" w14:textId="6535635A" w:rsidR="005E612F" w:rsidRDefault="005E612F" w:rsidP="005E612F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433A532D" w14:textId="49C069C5" w:rsidR="005E612F" w:rsidRDefault="005E612F" w:rsidP="00B242CA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5E612F" w14:paraId="066B816A" w14:textId="77777777" w:rsidTr="00722128">
        <w:tc>
          <w:tcPr>
            <w:tcW w:w="3256" w:type="dxa"/>
          </w:tcPr>
          <w:p w14:paraId="1D04F10D" w14:textId="3E148DE1" w:rsidR="005E612F" w:rsidRDefault="005E612F" w:rsidP="00E63C95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If augmented please specify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61A05178" w14:textId="367AB774" w:rsidR="005E612F" w:rsidRPr="0035285F" w:rsidRDefault="00015A0B" w:rsidP="00722128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Artifical rupture of memb</w:t>
            </w:r>
            <w:r w:rsidR="00722128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rane</w:t>
            </w: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s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5E6248F3" w14:textId="77777777" w:rsidR="005E612F" w:rsidRDefault="005E612F" w:rsidP="005E612F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B9582BE" w14:textId="1910BB3F" w:rsidR="005E612F" w:rsidRDefault="00015A0B" w:rsidP="005E612F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Oxytocin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1C5A584" w14:textId="77777777" w:rsidR="005E612F" w:rsidRDefault="005E612F" w:rsidP="00B242CA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015A0B" w14:paraId="5CFCB335" w14:textId="77777777" w:rsidTr="00644ACF">
        <w:tc>
          <w:tcPr>
            <w:tcW w:w="3256" w:type="dxa"/>
          </w:tcPr>
          <w:p w14:paraId="6C092AAC" w14:textId="53E78F07" w:rsidR="00015A0B" w:rsidRPr="00015A0B" w:rsidRDefault="00015A0B" w:rsidP="00015A0B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15A0B">
              <w:rPr>
                <w:rFonts w:asciiTheme="minorHAnsi" w:hAnsiTheme="minorHAnsi"/>
                <w:sz w:val="24"/>
                <w:szCs w:val="24"/>
              </w:rPr>
              <w:t>If Oxytocin given, duration</w:t>
            </w:r>
          </w:p>
        </w:tc>
        <w:tc>
          <w:tcPr>
            <w:tcW w:w="2126" w:type="dxa"/>
            <w:tcBorders>
              <w:right w:val="nil"/>
            </w:tcBorders>
          </w:tcPr>
          <w:p w14:paraId="36B70730" w14:textId="2F7062B5" w:rsidR="00015A0B" w:rsidRDefault="00644ACF" w:rsidP="00015A0B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7968" behindDoc="0" locked="0" layoutInCell="1" allowOverlap="1" wp14:anchorId="058775A0" wp14:editId="1801799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5080</wp:posOffset>
                      </wp:positionV>
                      <wp:extent cx="1047750" cy="323850"/>
                      <wp:effectExtent l="0" t="0" r="19050" b="0"/>
                      <wp:wrapNone/>
                      <wp:docPr id="2517" name="Group 25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518" name="Rectangle 25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19" name="Rectangle 25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0" name="Rectangle 25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" name="Rectangle 2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3" name="Text Box 2543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686E0F1" w14:textId="77777777" w:rsidR="00936B34" w:rsidRPr="00EE56FD" w:rsidRDefault="00936B34" w:rsidP="00644ACF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58775A0" id="Group 2517" o:spid="_x0000_s1084" style="position:absolute;left:0;text-align:left;margin-left:1.75pt;margin-top:.4pt;width:82.5pt;height:25.5pt;z-index:251667968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">
                      <v:rect id="Rectangle 2518" o:spid="_x0000_s1085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hSU8MA&#10;AADdAAAADwAAAGRycy9kb3ducmV2LnhtbERPTW+CQBC9N+l/2EyT3soipsZSVmM0NvYocPE2ZadA&#10;y84SdhXsr+8eTDy+vO9sPZlOXGhwrWUFsygGQVxZ3XKtoCz2L0sQziNr7CyTgis5WK8eHzJMtR35&#10;SJfc1yKEsEtRQeN9n0rpqoYMusj2xIH7toNBH+BQSz3gGMJNJ5M4XkiDLYeGBnvaNlT95mej4KtN&#10;Svw7Fh+xedvP/edU/JxPO6Wen6bNOwhPk7+Lb+6DVpC8zsLc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hSU8MAAADdAAAADwAAAAAAAAAAAAAAAACYAgAAZHJzL2Rv&#10;d25yZXYueG1sUEsFBgAAAAAEAAQA9QAAAIgDAAAAAA==&#10;"/>
                      <v:rect id="Rectangle 2519" o:spid="_x0000_s1086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T3yMYA&#10;AADdAAAADwAAAGRycy9kb3ducmV2LnhtbESPQWvCQBSE74X+h+UVequbpFQ0ukppsbRHEy/entln&#10;Ept9G7Ibk/rr3YLgcZiZb5jlejSNOFPnassK4kkEgriwuuZSwS7fvMxAOI+ssbFMCv7IwXr1+LDE&#10;VNuBt3TOfCkChF2KCirv21RKV1Rk0E1sSxy8o+0M+iC7UuoOhwA3jUyiaCoN1hwWKmzpo6LiN+uN&#10;gkOd7PCyzb8iM9+8+p8xP/X7T6Wen8b3BQhPo7+Hb+1vrSB5i+f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T3yMYAAADdAAAADwAAAAAAAAAAAAAAAACYAgAAZHJz&#10;L2Rvd25yZXYueG1sUEsFBgAAAAAEAAQA9QAAAIsDAAAAAA==&#10;"/>
                      <v:rect id="Rectangle 2520" o:spid="_x0000_s1087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KU6MMA&#10;AADdAAAADwAAAGRycy9kb3ducmV2LnhtbERPPW/CMBDdK/EfrEPqVhyCqGjAiRAoVTtCWLod8TVJ&#10;ic9R7EDKr6+HSoxP73uTjaYVV+pdY1nBfBaBIC6tbrhScCrylxUI55E1tpZJwS85yNLJ0wYTbW98&#10;oOvRVyKEsEtQQe19l0jpypoMupntiAP3bXuDPsC+krrHWwg3rYyj6FUabDg01NjRrqbychyMgnMT&#10;n/B+KN4j85Yv/OdY/Axfe6Wep+N2DcLT6B/if/eHVhAv4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KU6MMAAADdAAAADwAAAAAAAAAAAAAAAACYAgAAZHJzL2Rv&#10;d25yZXYueG1sUEsFBgAAAAAEAAQA9QAAAIgDAAAAAA==&#10;"/>
                      <v:rect id="Rectangle 267" o:spid="_x0000_s1088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jOs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I4mcH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GM6xQAAANwAAAAPAAAAAAAAAAAAAAAAAJgCAABkcnMv&#10;ZG93bnJldi54bWxQSwUGAAAAAAQABAD1AAAAigMAAAAA&#10;"/>
                      <v:shape id="Text Box 2543" o:spid="_x0000_s1089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WeCcUA&#10;AADdAAAADwAAAGRycy9kb3ducmV2LnhtbESPQWvCQBSE74L/YXmF3upurUpNsxFpKXiqGKvg7ZF9&#10;JqHZtyG7NfHfd4WCx2FmvmHS1WAbcaHO1441PE8UCOLCmZpLDd/7z6dXED4gG2wck4YreVhl41GK&#10;iXE97+iSh1JECPsENVQhtImUvqjIop+4ljh6Z9dZDFF2pTQd9hFuGzlVaiEt1hwXKmzpvaLiJ/+1&#10;Gg5f59Nxprblh523vRuUZLuUWj8+DOs3EIGGcA//tzdGw3Q+e4Hbm/gE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lZ4JxQAAAN0AAAAPAAAAAAAAAAAAAAAAAJgCAABkcnMv&#10;ZG93bnJldi54bWxQSwUGAAAAAAQABAD1AAAAigMAAAAA&#10;" filled="f" stroked="f">
                        <v:textbox>
                          <w:txbxContent>
                            <w:p w14:paraId="7686E0F1" w14:textId="77777777" w:rsidR="00936B34" w:rsidRPr="00EE56FD" w:rsidRDefault="00936B34" w:rsidP="00644ACF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5387" w:type="dxa"/>
            <w:gridSpan w:val="4"/>
            <w:tcBorders>
              <w:left w:val="nil"/>
            </w:tcBorders>
          </w:tcPr>
          <w:p w14:paraId="7BEA0CDF" w14:textId="4F4249DB" w:rsidR="00015A0B" w:rsidRDefault="00015A0B" w:rsidP="00015A0B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hh:mm</w:t>
            </w:r>
          </w:p>
        </w:tc>
      </w:tr>
      <w:tr w:rsidR="00E7126D" w14:paraId="0D11FDA2" w14:textId="77777777" w:rsidTr="00722128">
        <w:tc>
          <w:tcPr>
            <w:tcW w:w="3256" w:type="dxa"/>
          </w:tcPr>
          <w:p w14:paraId="59080160" w14:textId="75FEEEB8" w:rsidR="00E7126D" w:rsidRPr="00085BB7" w:rsidRDefault="00E7126D" w:rsidP="00015A0B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second</w:t>
            </w:r>
            <w:r w:rsidRPr="00085BB7">
              <w:rPr>
                <w:rFonts w:asciiTheme="minorHAnsi" w:hAnsiTheme="minorHAnsi"/>
                <w:sz w:val="24"/>
                <w:szCs w:val="24"/>
              </w:rPr>
              <w:t xml:space="preserve">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 </w:t>
            </w:r>
          </w:p>
        </w:tc>
        <w:tc>
          <w:tcPr>
            <w:tcW w:w="5386" w:type="dxa"/>
            <w:gridSpan w:val="3"/>
            <w:tcBorders>
              <w:right w:val="nil"/>
            </w:tcBorders>
          </w:tcPr>
          <w:p w14:paraId="645C9C46" w14:textId="259185E6" w:rsidR="00E7126D" w:rsidRDefault="00E7126D" w:rsidP="00015A0B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3186BBF3" w14:textId="75991C7C" w:rsidR="00E7126D" w:rsidRDefault="00722128" w:rsidP="00015A0B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5680" behindDoc="0" locked="0" layoutInCell="1" allowOverlap="1" wp14:anchorId="438D85E8" wp14:editId="0BA2AD70">
                      <wp:simplePos x="0" y="0"/>
                      <wp:positionH relativeFrom="column">
                        <wp:posOffset>2183765</wp:posOffset>
                      </wp:positionH>
                      <wp:positionV relativeFrom="paragraph">
                        <wp:posOffset>252155</wp:posOffset>
                      </wp:positionV>
                      <wp:extent cx="1047750" cy="323850"/>
                      <wp:effectExtent l="0" t="0" r="19050" b="0"/>
                      <wp:wrapNone/>
                      <wp:docPr id="2465" name="Group 24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470" name="Rectangle 24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3" name="Rectangle 24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4" name="Rectangle 24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7" name="Rectangle 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" name="Text Box 248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543C4F8" w14:textId="77777777" w:rsidR="00936B34" w:rsidRPr="00EE56FD" w:rsidRDefault="00936B34" w:rsidP="00E7126D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8D85E8" id="Group 2465" o:spid="_x0000_s1090" style="position:absolute;margin-left:171.95pt;margin-top:19.85pt;width:82.5pt;height:25.5pt;z-index:251655680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">
                      <v:rect id="Rectangle 2470" o:spid="_x0000_s1091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C0aMIA&#10;AADdAAAADwAAAGRycy9kb3ducmV2LnhtbERPPW/CMBDdkfofrKvEBg5pVSBgEKICwQhhYTviIwnE&#10;5yg2kPLr8VCJ8el9T+etqcSdGldaVjDoRyCIM6tLzhUc0lVvBMJ5ZI2VZVLwRw7ms4/OFBNtH7yj&#10;+97nIoSwS1BB4X2dSOmyggy6vq2JA3e2jUEfYJNL3eAjhJtKxlH0Iw2WHBoKrGlZUHbd34yCUxkf&#10;8LlL15EZr778tk0vt+OvUt3PdjEB4an1b/G/e6MVxN/DsD+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4LRowgAAAN0AAAAPAAAAAAAAAAAAAAAAAJgCAABkcnMvZG93&#10;bnJldi54bWxQSwUGAAAAAAQABAD1AAAAhwMAAAAA&#10;"/>
                      <v:rect id="Rectangle 2473" o:spid="_x0000_s1092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IqH8UA&#10;AADdAAAADwAAAGRycy9kb3ducmV2LnhtbESPQWvCQBSE7wX/w/IK3uqmUaxGV5EWRY8aL96e2WcS&#10;zb4N2VWjv75bEHocZuYbZjpvTSVu1LjSsoLPXgSCOLO65FzBPl1+jEA4j6yxskwKHuRgPuu8TTHR&#10;9s5buu18LgKEXYIKCu/rREqXFWTQ9WxNHLyTbQz6IJtc6gbvAW4qGUfRUBosOSwUWNN3QdlldzUK&#10;jmW8x+c2XUVmvOz7TZuer4cfpbrv7WICwlPr/8Ov9loriAdfff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iofxQAAAN0AAAAPAAAAAAAAAAAAAAAAAJgCAABkcnMv&#10;ZG93bnJldi54bWxQSwUGAAAAAAQABAD1AAAAigMAAAAA&#10;"/>
                      <v:rect id="Rectangle 2474" o:spid="_x0000_s1093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uya8UA&#10;AADdAAAADwAAAGRycy9kb3ducmV2LnhtbESPQWvCQBSE70L/w/IEb7oxitbUVUqLokeNl96e2dck&#10;bfZtyK4a/fWuIHgcZuYbZr5sTSXO1LjSsoLhIAJBnFldcq7gkK767yCcR9ZYWSYFV3KwXLx15pho&#10;e+Ednfc+FwHCLkEFhfd1IqXLCjLoBrYmDt6vbQz6IJtc6gYvAW4qGUfRRBosOSwUWNNXQdn//mQU&#10;HMv4gLdduo7MbDXy2zb9O/18K9Xrtp8fIDy1/hV+tjdaQTyejuHxJjw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27JrxQAAAN0AAAAPAAAAAAAAAAAAAAAAAJgCAABkcnMv&#10;ZG93bnJldi54bWxQSwUGAAAAAAQABAD1AAAAigMAAAAA&#10;"/>
                      <v:rect id="Rectangle 247" o:spid="_x0000_s1094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/Ws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kH88gb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CT9axQAAANwAAAAPAAAAAAAAAAAAAAAAAJgCAABkcnMv&#10;ZG93bnJldi54bWxQSwUGAAAAAAQABAD1AAAAigMAAAAA&#10;"/>
                      <v:shape id="Text Box 248" o:spid="_x0000_s1095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nLWsEA&#10;AADcAAAADwAAAGRycy9kb3ducmV2LnhtbERPz2vCMBS+D/wfwhO8rYnSDVcbRRzCTpPpNvD2aJ5t&#10;sXkpTdZ2/705CB4/vt/5ZrSN6KnztWMN80SBIC6cqbnU8H3aPy9B+IBssHFMGv7Jw2Y9ecoxM27g&#10;L+qPoRQxhH2GGqoQ2kxKX1Rk0SeuJY7cxXUWQ4RdKU2HQwy3jVwo9Sot1hwbKmxpV1FxPf5ZDT+f&#10;l/Nvqg7lu31pBzcqyfZNaj2bjtsViEBjeIjv7g+jYZHGtfFMPAJy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9py1rBAAAA3AAAAA8AAAAAAAAAAAAAAAAAmAIAAGRycy9kb3du&#10;cmV2LnhtbFBLBQYAAAAABAAEAPUAAACGAwAAAAA=&#10;" filled="f" stroked="f">
                        <v:textbox>
                          <w:txbxContent>
                            <w:p w14:paraId="7543C4F8" w14:textId="77777777" w:rsidR="00936B34" w:rsidRPr="00EE56FD" w:rsidRDefault="00936B34" w:rsidP="00E7126D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7126D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24 hour clock</w:t>
            </w:r>
            <w:r w:rsidR="00E7126D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  <w:r w:rsidR="00E7126D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3632" behindDoc="0" locked="0" layoutInCell="1" allowOverlap="1" wp14:anchorId="2A21A495" wp14:editId="7AE466C5">
                      <wp:simplePos x="0" y="0"/>
                      <wp:positionH relativeFrom="column">
                        <wp:posOffset>20955</wp:posOffset>
                      </wp:positionH>
                      <wp:positionV relativeFrom="page">
                        <wp:posOffset>36830</wp:posOffset>
                      </wp:positionV>
                      <wp:extent cx="2078355" cy="234315"/>
                      <wp:effectExtent l="0" t="0" r="17145" b="3238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56" name="Rectangle 2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1" name="Straight Arrow Connector 26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2" name="Straight Arrow Connector 26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" name="Rectangle 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" name="Rectangle 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" name="Rectangle 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" name="Rectangle 2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" name="Rectangle 2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" name="Rectangle 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" name="Rectangle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7B7F08" id="Group 255" o:spid="_x0000_s1026" style="position:absolute;margin-left:1.65pt;margin-top:2.9pt;width:163.65pt;height:18.45pt;z-index:251653632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">
                      <v:rect id="Rectangle 25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MHMUA&#10;AADcAAAADwAAAGRycy9kb3ducmV2LnhtbESPQWvCQBSE74X+h+UVeqsbI0obXaVUUuzRxEtvz+wz&#10;iWbfhuyaRH99t1DocZiZb5jVZjSN6KlztWUF00kEgriwuuZSwSFPX15BOI+ssbFMCm7kYLN+fFhh&#10;ou3Ae+ozX4oAYZeggsr7NpHSFRUZdBPbEgfvZDuDPsiulLrDIcBNI+MoWkiDNYeFClv6qKi4ZFej&#10;4FjHB7zv88/IvKUz/zXm5+v3Vqnnp/F9CcLT6P/Df+2dVhD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AwcxQAAANwAAAAPAAAAAAAAAAAAAAAAAJgCAABkcnMv&#10;ZG93bnJldi54bWxQSwUGAAAAAAQABAD1AAAAigMAAAAA&#10;"/>
                      <v:shape id="Straight Arrow Connector 261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8j78MAAADcAAAADwAAAGRycy9kb3ducmV2LnhtbESPQYvCMBSE74L/ITzBi2haDyLVKCII&#10;i4eF1R48PpJnW2xeapKt3X9vFhb2OMzMN8x2P9hW9ORD41hBvshAEGtnGq4UlNfTfA0iRGSDrWNS&#10;8EMB9rvxaIuFcS/+ov4SK5EgHApUUMfYFVIGXZPFsHAdcfLuzluMSfpKGo+vBLetXGbZSlpsOC3U&#10;2NGxJv24fFsFzbn8LPvZM3q9Puc3n4frrdVKTSfDYQMi0hD/w3/tD6Ngucrh90w6AnL3B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/I+/DAAAA3AAAAA8AAAAAAAAAAAAA&#10;AAAAoQIAAGRycy9kb3ducmV2LnhtbFBLBQYAAAAABAAEAPkAAACRAwAAAAA=&#10;"/>
                      <v:shape id="Straight Arrow Connector 262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+29mMQAAADcAAAADwAAAGRycy9kb3ducmV2LnhtbESPQYvCMBSE7wv+h/AEL4um7UGkGmUR&#10;hMWDsNqDx0fyti3bvHSTbK3/3iwIHoeZ+YbZ7EbbiYF8aB0ryBcZCGLtTMu1gupymK9AhIhssHNM&#10;Cu4UYLedvG2wNO7GXzScYy0ShEOJCpoY+1LKoBuyGBauJ07et/MWY5K+lsbjLcFtJ4ssW0qLLaeF&#10;BnvaN6R/zn9WQXusTtXw/hu9Xh3zq8/D5dpppWbT8WMNItIYX+Fn+9MoKJYF/J9JR0Bu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7b2YxAAAANwAAAAPAAAAAAAAAAAA&#10;AAAAAKECAABkcnMvZG93bnJldi54bWxQSwUGAAAAAAQABAD5AAAAkgMAAAAA&#10;"/>
                      <v:rect id="Rectangle 27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Wf8UA&#10;AADc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pC8Jf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lZ/xQAAANwAAAAPAAAAAAAAAAAAAAAAAJgCAABkcnMv&#10;ZG93bnJldi54bWxQSwUGAAAAAAQABAD1AAAAigMAAAAA&#10;"/>
                      <v:rect id="Rectangle 273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z5M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XM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XvPkxQAAANwAAAAPAAAAAAAAAAAAAAAAAJgCAABkcnMv&#10;ZG93bnJldi54bWxQSwUGAAAAAAQABAD1AAAAigMAAAAA&#10;"/>
                      <v:rect id="Rectangle 27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rkM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kH89gL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2uQxQAAANwAAAAPAAAAAAAAAAAAAAAAAJgCAABkcnMv&#10;ZG93bnJldi54bWxQSwUGAAAAAAQABAD1AAAAigMAAAAA&#10;"/>
                      <v:rect id="Rectangle 27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vOC8UA&#10;AADcAAAADwAAAGRycy9kb3ducmV2LnhtbESPzW7CMBCE70h9B2sr9QYOqfpDiIMQFRU9QnLhtsTb&#10;JCVeR7GBlKfHSJV6HM3MN5p0MZhWnKl3jWUF00kEgri0uuFKQZGvx+8gnEfW2FomBb/kYJE9jFJM&#10;tL3wls47X4kAYZeggtr7LpHSlTUZdBPbEQfv2/YGfZB9JXWPlwA3rYyj6FUabDgs1NjRqqbyuDsZ&#10;BYcmLvC6zT8jM1s/+68h/zntP5R6ehyWcxCeBv8f/mtvtIL47Q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+84LxQAAANwAAAAPAAAAAAAAAAAAAAAAAJgCAABkcnMv&#10;ZG93bnJldi54bWxQSwUGAAAAAAQABAD1AAAAigMAAAAA&#10;"/>
                      <v:rect id="Rectangle 27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lQfM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J4l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KVB8xQAAANwAAAAPAAAAAAAAAAAAAAAAAJgCAABkcnMv&#10;ZG93bnJldi54bWxQSwUGAAAAAAQABAD1AAAAigMAAAAA&#10;"/>
                      <v:rect id="Rectangle 277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158UA&#10;AADcAAAADwAAAGRycy9kb3ducmV2LnhtbESPQWvCQBSE74X+h+UVeqsbI2gbXaVUUuzRxEtvz+wz&#10;iWbfhuyaRH99t1DocZiZb5jVZjSN6KlztWUF00kEgriwuuZSwSFPX15BOI+ssbFMCm7kYLN+fFhh&#10;ou3Ae+ozX4oAYZeggsr7NpHSFRUZdBPbEgfvZDuDPsiulLrDIcBNI+MomkuDNYeFClv6qKi4ZFej&#10;4FjHB7zv88/IvKUz/zXm5+v3Vqnnp/F9CcLT6P/Df+2dVhAvFv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ZfXnxQAAANwAAAAPAAAAAAAAAAAAAAAAAJgCAABkcnMv&#10;ZG93bnJldi54bWxQSwUGAAAAAAQABAD1AAAAigMAAAAA&#10;"/>
                      <v:rect id="Rectangle 278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hlc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+mGVwgAAANwAAAAPAAAAAAAAAAAAAAAAAJgCAABkcnMvZG93&#10;bnJldi54bWxQSwUGAAAAAAQABAD1AAAAhwMAAAAA&#10;"/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1702" w:type="dxa"/>
            <w:tcBorders>
              <w:left w:val="nil"/>
            </w:tcBorders>
          </w:tcPr>
          <w:p w14:paraId="69D32A2D" w14:textId="1CDCA526" w:rsidR="00E7126D" w:rsidRDefault="00E7126D" w:rsidP="00015A0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Not Available</w:t>
            </w:r>
            <w:r w:rsidR="00722128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/ Not Applicable</w:t>
            </w:r>
          </w:p>
        </w:tc>
        <w:tc>
          <w:tcPr>
            <w:tcW w:w="425" w:type="dxa"/>
          </w:tcPr>
          <w:p w14:paraId="232993A6" w14:textId="4400B2AB" w:rsidR="00E7126D" w:rsidRDefault="00E7126D" w:rsidP="00015A0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E7126D" w14:paraId="339F4936" w14:textId="77777777" w:rsidTr="00722128">
        <w:tc>
          <w:tcPr>
            <w:tcW w:w="3256" w:type="dxa"/>
          </w:tcPr>
          <w:p w14:paraId="063BD76B" w14:textId="7266A323" w:rsidR="00E7126D" w:rsidRPr="00085BB7" w:rsidRDefault="00E7126D" w:rsidP="00015A0B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active second</w:t>
            </w:r>
            <w:r w:rsidRPr="00085BB7">
              <w:rPr>
                <w:rFonts w:asciiTheme="minorHAnsi" w:hAnsiTheme="minorHAnsi"/>
                <w:sz w:val="24"/>
                <w:szCs w:val="24"/>
              </w:rPr>
              <w:t xml:space="preserve">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started </w:t>
            </w:r>
          </w:p>
        </w:tc>
        <w:tc>
          <w:tcPr>
            <w:tcW w:w="5386" w:type="dxa"/>
            <w:gridSpan w:val="3"/>
            <w:tcBorders>
              <w:right w:val="nil"/>
            </w:tcBorders>
          </w:tcPr>
          <w:p w14:paraId="7EF3C918" w14:textId="07BCEB3C" w:rsidR="00E7126D" w:rsidRDefault="00E7126D" w:rsidP="00015A0B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4EC1B309" wp14:editId="27477F8A">
                      <wp:simplePos x="0" y="0"/>
                      <wp:positionH relativeFrom="column">
                        <wp:posOffset>23495</wp:posOffset>
                      </wp:positionH>
                      <wp:positionV relativeFrom="page">
                        <wp:posOffset>27831</wp:posOffset>
                      </wp:positionV>
                      <wp:extent cx="2078355" cy="234315"/>
                      <wp:effectExtent l="0" t="0" r="17145" b="32385"/>
                      <wp:wrapNone/>
                      <wp:docPr id="2165" name="Group 21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66" name="Rectangle 21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67" name="Straight Arrow Connector 216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8" name="Straight Arrow Connector 216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69" name="Rectangle 2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0" name="Rectangle 21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1" name="Rectangle 21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2" name="Rectangle 2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3" name="Rectangle 21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4" name="Rectangle 21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75" name="Rectangle 2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87693C1" id="Group 2165" o:spid="_x0000_s1026" style="position:absolute;margin-left:1.85pt;margin-top:2.2pt;width:163.65pt;height:18.45pt;z-index:251657728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">
                      <v:rect id="Rectangle 216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K83sYA&#10;AADdAAAADwAAAGRycy9kb3ducmV2LnhtbESPQWvCQBSE70L/w/IKvenGFEKbukqpKHpM4qW31+xr&#10;kjb7NmTXJPrrXaHQ4zAz3zCrzWRaMVDvGssKlosIBHFpdcOVglOxm7+AcB5ZY2uZFFzIwWb9MFth&#10;qu3IGQ25r0SAsEtRQe19l0rpypoMuoXtiIP3bXuDPsi+krrHMcBNK+MoSqTBhsNCjR191FT+5mej&#10;4KuJT3jNin1kXnfP/jgVP+fPrVJPj9P7GwhPk/8P/7UPWkG8TBK4vwlPQK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/K83sYAAADdAAAADwAAAAAAAAAAAAAAAACYAgAAZHJz&#10;L2Rvd25yZXYueG1sUEsFBgAAAAAEAAQA9QAAAIsDAAAAAA==&#10;"/>
                      <v:shape id="Straight Arrow Connector 2167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4nAcUAAADdAAAADwAAAGRycy9kb3ducmV2LnhtbESPQYvCMBSE74L/ITzBi2haD65UoyzC&#10;gngQVnvw+EiebdnmpSbZ2v33G2Fhj8PMfMNs94NtRU8+NI4V5IsMBLF2puFKQXn9mK9BhIhssHVM&#10;Cn4owH43Hm2xMO7Jn9RfYiUShEOBCuoYu0LKoGuyGBauI07e3XmLMUlfSePxmeC2lcssW0mLDaeF&#10;Gjs61KS/Lt9WQXMqz2U/e0Sv16f85vNwvbVaqelkeN+AiDTE//Bf+2gULPPVG7zepCcgd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e4nAcUAAADdAAAADwAAAAAAAAAA&#10;AAAAAAChAgAAZHJzL2Rvd25yZXYueG1sUEsFBgAAAAAEAAQA+QAAAJMDAAAAAA==&#10;"/>
                      <v:shape id="Straight Arrow Connector 2168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HGzc8EAAADdAAAADwAAAGRycy9kb3ducmV2LnhtbERPTYvCMBC9C/sfwizsRda0HkSqUWRB&#10;EA8Lag89DslsW2wm3STW+u/NQfD4eN/r7Wg7MZAPrWMF+SwDQaydablWUF7230sQISIb7ByTggcF&#10;2G4+JmssjLvziYZzrEUK4VCggibGvpAy6IYshpnriRP357zFmKCvpfF4T+G2k/MsW0iLLaeGBnv6&#10;aUhfzzeroD2Wv+Uw/Y9eL4955fNwqTqt1NfnuFuBiDTGt/jlPhgF83yR5qY36QnIz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cbNzwQAAAN0AAAAPAAAAAAAAAAAAAAAA&#10;AKECAABkcnMvZG93bnJldi54bWxQSwUGAAAAAAQABAD5AAAAjwMAAAAA&#10;"/>
                      <v:rect id="Rectangle 2169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0orMYA&#10;AADdAAAADwAAAGRycy9kb3ducmV2LnhtbESPQWvCQBSE7wX/w/KE3pqNKYQaXUUsFnuMyaW31+wz&#10;iWbfhuyqsb++Wyh4HGbmG2a5Hk0nrjS41rKCWRSDIK6sbrlWUBa7lzcQziNr7CyTgjs5WK8mT0vM&#10;tL1xTteDr0WAsMtQQeN9n0npqoYMusj2xME72sGgD3KopR7wFuCmk0kcp9Jgy2GhwZ62DVXnw8Uo&#10;+G6TEn/y4iM2892r/xyL0+XrXann6bhZgPA0+kf4v73XCpJZOoe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m0orMYAAADdAAAADwAAAAAAAAAAAAAAAACYAgAAZHJz&#10;L2Rvd25yZXYueG1sUEsFBgAAAAAEAAQA9QAAAIsDAAAAAA==&#10;"/>
                      <v:rect id="Rectangle 2170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4X7MMA&#10;AADdAAAADwAAAGRycy9kb3ducmV2LnhtbERPTW+CQBC9N+l/2EyT3soiJtVSVmM0NvYocPE2ZadA&#10;y84SdhXsr+8eTDy+vO9sPZlOXGhwrWUFsygGQVxZ3XKtoCz2L0sQziNr7CyTgis5WK8eHzJMtR35&#10;SJfc1yKEsEtRQeN9n0rpqoYMusj2xIH7toNBH+BQSz3gGMJNJ5M4fpUGWw4NDfa0baj6zc9GwVeb&#10;lPh3LD5i87af+8+p+Dmfdko9P02bdxCeJn8X39wHrSCZLcL+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4X7MMAAADdAAAADwAAAAAAAAAAAAAAAACYAgAAZHJzL2Rv&#10;d25yZXYueG1sUEsFBgAAAAAEAAQA9QAAAIgDAAAAAA==&#10;"/>
                      <v:rect id="Rectangle 2171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Kyd8YA&#10;AADdAAAADwAAAGRycy9kb3ducmV2LnhtbESPT2vCQBTE74LfYXmCN90kQv9EVxElpT1qcuntmX1N&#10;UrNvQ3ajaT99t1DocZiZ3zCb3WhacaPeNZYVxMsIBHFpdcOVgiLPFk8gnEfW2FomBV/kYLedTjaY&#10;anvnE93OvhIBwi5FBbX3XSqlK2sy6Ja2Iw7eh+0N+iD7Suoe7wFuWplE0YM02HBYqLGjQ03l9TwY&#10;BZcmKfD7lL9E5jlb+bcx/xzej0rNZ+N+DcLT6P/Df+1XrSCJH2P4fROe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Kyd8YAAADdAAAADwAAAAAAAAAAAAAAAACYAgAAZHJz&#10;L2Rvd25yZXYueG1sUEsFBgAAAAAEAAQA9QAAAIsDAAAAAA==&#10;"/>
                      <v:rect id="Rectangle 2172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sAMQA&#10;AADdAAAADwAAAGRycy9kb3ducmV2LnhtbESPQYvCMBSE74L/IbyFvWlqF1y3GkUURY9aL3t7Ns+2&#10;bvNSmqjVX2+EBY/DzHzDTGatqcSVGldaVjDoRyCIM6tLzhUc0lVvBMJ5ZI2VZVJwJwezabczwUTb&#10;G+/ouve5CBB2CSoovK8TKV1WkEHXtzVx8E62MeiDbHKpG7wFuKlkHEVDabDksFBgTYuCsr/9xSg4&#10;lvEBH7t0HZmf1Zfftun58rtU6vOjnY9BeGr9O/zf3mgF8eA7ht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QLADEAAAA3QAAAA8AAAAAAAAAAAAAAAAAmAIAAGRycy9k&#10;b3ducmV2LnhtbFBLBQYAAAAABAAEAPUAAACJAwAAAAA=&#10;"/>
                      <v:rect id="Rectangle 2173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yJm8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hDPXx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lyJm8YAAADdAAAADwAAAAAAAAAAAAAAAACYAgAAZHJz&#10;L2Rvd25yZXYueG1sUEsFBgAAAAAEAAQA9QAAAIsDAAAAAA==&#10;"/>
                      <v:rect id="Rectangle 2174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UR78UA&#10;AADdAAAADwAAAGRycy9kb3ducmV2LnhtbESPQWvCQBSE70L/w/IK3nRjFKvRVUpF0aPGi7dn9pmk&#10;zb4N2VWjv75bEHocZuYbZr5sTSVu1LjSsoJBPwJBnFldcq7gmK57ExDOI2usLJOCBzlYLt46c0y0&#10;vfOebgefiwBhl6CCwvs6kdJlBRl0fVsTB+9iG4M+yCaXusF7gJtKxlE0lgZLDgsF1vRVUPZzuBoF&#10;5zI+4nOfbiIzXQ/9rk2/r6eVUt339nMGwlPr/8Ov9lYriAcfI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RHvxQAAAN0AAAAPAAAAAAAAAAAAAAAAAJgCAABkcnMv&#10;ZG93bnJldi54bWxQSwUGAAAAAAQABAD1AAAAigMAAAAA&#10;"/>
                      <v:rect id="Rectangle 2175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m0dMUA&#10;AADdAAAADwAAAGRycy9kb3ducmV2LnhtbESPQWvCQBSE70L/w/IK3nRjRKvRVUpF0aPGi7dn9pmk&#10;zb4N2VWjv75bEHocZuYbZr5sTSVu1LjSsoJBPwJBnFldcq7gmK57ExDOI2usLJOCBzlYLt46c0y0&#10;vfOebgefiwBhl6CCwvs6kdJlBRl0fVsTB+9iG4M+yCaXusF7gJtKxlE0lgZLDgsF1vRVUPZzuBoF&#10;5zI+4nOfbiIzXQ/9rk2/r6eVUt339nMGwlPr/8Ov9lYriAcfI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+bR0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</w:t>
            </w:r>
          </w:p>
          <w:p w14:paraId="1DC5C788" w14:textId="5CA1ED80" w:rsidR="00E7126D" w:rsidRDefault="00E7126D" w:rsidP="00015A0B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24 hour clock</w:t>
            </w:r>
          </w:p>
        </w:tc>
        <w:tc>
          <w:tcPr>
            <w:tcW w:w="1702" w:type="dxa"/>
            <w:tcBorders>
              <w:left w:val="nil"/>
            </w:tcBorders>
          </w:tcPr>
          <w:p w14:paraId="3F0B4915" w14:textId="7E495D11" w:rsidR="00E7126D" w:rsidRDefault="00E7126D" w:rsidP="00015A0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Not Available</w:t>
            </w:r>
            <w:r w:rsidR="00722128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/ Not applicable</w:t>
            </w:r>
          </w:p>
        </w:tc>
        <w:tc>
          <w:tcPr>
            <w:tcW w:w="425" w:type="dxa"/>
          </w:tcPr>
          <w:p w14:paraId="40C3D3C0" w14:textId="467CDBDB" w:rsidR="00E7126D" w:rsidRDefault="00E7126D" w:rsidP="00015A0B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3EE07FAF" w14:textId="3A447CE7" w:rsidR="00015A0B" w:rsidRDefault="00015A0B">
      <w:pPr>
        <w:rPr>
          <w:b/>
          <w:bCs/>
        </w:rPr>
      </w:pPr>
    </w:p>
    <w:p w14:paraId="707882A1" w14:textId="384288FB" w:rsidR="00C61058" w:rsidRDefault="00C61058">
      <w:pPr>
        <w:rPr>
          <w:b/>
          <w:bCs/>
        </w:rPr>
      </w:pPr>
      <w:r>
        <w:rPr>
          <w:b/>
          <w:bCs/>
        </w:rPr>
        <w:br w:type="page"/>
      </w:r>
    </w:p>
    <w:p w14:paraId="6B8DD9DA" w14:textId="155EA661" w:rsidR="00C61058" w:rsidRDefault="00C61058">
      <w:pPr>
        <w:rPr>
          <w:b/>
          <w:bCs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C61058" w14:paraId="5A26D4FC" w14:textId="77777777" w:rsidTr="000705D2">
        <w:tc>
          <w:tcPr>
            <w:tcW w:w="2395" w:type="dxa"/>
          </w:tcPr>
          <w:p w14:paraId="6142CBC3" w14:textId="77777777" w:rsidR="00C61058" w:rsidRDefault="00C61058" w:rsidP="000705D2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5A8FCFE1" w14:textId="77777777" w:rsidR="00C61058" w:rsidRPr="0049270F" w:rsidRDefault="00C61058" w:rsidP="000705D2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9270F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</w:tc>
      </w:tr>
    </w:tbl>
    <w:p w14:paraId="1EC5B71E" w14:textId="77777777" w:rsidR="00C61058" w:rsidRDefault="00C61058" w:rsidP="00C61058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220EBF22" wp14:editId="7CF4A13A">
                <wp:simplePos x="0" y="0"/>
                <wp:positionH relativeFrom="page">
                  <wp:posOffset>361950</wp:posOffset>
                </wp:positionH>
                <wp:positionV relativeFrom="paragraph">
                  <wp:posOffset>1270</wp:posOffset>
                </wp:positionV>
                <wp:extent cx="6648450" cy="371475"/>
                <wp:effectExtent l="0" t="0" r="19050" b="28575"/>
                <wp:wrapNone/>
                <wp:docPr id="51" name="Text Box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43B01" w14:textId="3CBDB631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7398B18" wp14:editId="6599E5DE">
                                  <wp:extent cx="885825" cy="219075"/>
                                  <wp:effectExtent l="0" t="0" r="9525" b="9525"/>
                                  <wp:docPr id="202" name="Pictur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C1460CB" wp14:editId="14D24236">
                                  <wp:extent cx="885825" cy="219075"/>
                                  <wp:effectExtent l="0" t="0" r="9525" b="9525"/>
                                  <wp:docPr id="203" name="Picture 2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EBF22" id="Text Box 51" o:spid="_x0000_s1096" type="#_x0000_t202" style="position:absolute;margin-left:28.5pt;margin-top:.1pt;width:523.5pt;height:29.25pt;z-index: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" fillcolor="#e7e6e6 [3214]" strokeweight=".5pt">
                <v:textbox>
                  <w:txbxContent>
                    <w:p w14:paraId="54643B01" w14:textId="3CBDB631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7398B18" wp14:editId="6599E5DE">
                            <wp:extent cx="885825" cy="219075"/>
                            <wp:effectExtent l="0" t="0" r="9525" b="9525"/>
                            <wp:docPr id="202" name="Pictur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C1460CB" wp14:editId="14D24236">
                            <wp:extent cx="885825" cy="219075"/>
                            <wp:effectExtent l="0" t="0" r="9525" b="9525"/>
                            <wp:docPr id="203" name="Picture 2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B218C36" w14:textId="77777777" w:rsidR="00C61058" w:rsidRDefault="00C61058">
      <w:pPr>
        <w:rPr>
          <w:b/>
          <w:bCs/>
        </w:rPr>
      </w:pPr>
    </w:p>
    <w:tbl>
      <w:tblPr>
        <w:tblStyle w:val="TableGrid"/>
        <w:tblW w:w="10485" w:type="dxa"/>
        <w:tblLayout w:type="fixed"/>
        <w:tblLook w:val="04A0" w:firstRow="1" w:lastRow="0" w:firstColumn="1" w:lastColumn="0" w:noHBand="0" w:noVBand="1"/>
      </w:tblPr>
      <w:tblGrid>
        <w:gridCol w:w="3681"/>
        <w:gridCol w:w="2126"/>
        <w:gridCol w:w="851"/>
        <w:gridCol w:w="2126"/>
        <w:gridCol w:w="425"/>
        <w:gridCol w:w="851"/>
        <w:gridCol w:w="425"/>
      </w:tblGrid>
      <w:tr w:rsidR="00015A0B" w14:paraId="2523815C" w14:textId="77777777" w:rsidTr="0041664B">
        <w:tc>
          <w:tcPr>
            <w:tcW w:w="10485" w:type="dxa"/>
            <w:gridSpan w:val="7"/>
            <w:shd w:val="pct5" w:color="auto" w:fill="auto"/>
          </w:tcPr>
          <w:p w14:paraId="535CAB46" w14:textId="0FB3E15B" w:rsidR="00015A0B" w:rsidRDefault="0061256A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5</w:t>
            </w:r>
            <w:r w:rsidR="00063B0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 </w:t>
            </w:r>
            <w:r w:rsidR="00015A0B" w:rsidRPr="00C6105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Delivery</w:t>
            </w:r>
          </w:p>
        </w:tc>
      </w:tr>
      <w:tr w:rsidR="00C61058" w14:paraId="58CC428E" w14:textId="77777777" w:rsidTr="0041664B">
        <w:tc>
          <w:tcPr>
            <w:tcW w:w="3681" w:type="dxa"/>
            <w:vMerge w:val="restart"/>
          </w:tcPr>
          <w:p w14:paraId="15CE7000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Location of delivery</w:t>
            </w:r>
          </w:p>
        </w:tc>
        <w:tc>
          <w:tcPr>
            <w:tcW w:w="6379" w:type="dxa"/>
            <w:gridSpan w:val="5"/>
          </w:tcPr>
          <w:p w14:paraId="7F1FB423" w14:textId="687C49E5" w:rsidR="00C61058" w:rsidRPr="0035285F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Labour Ward</w:t>
            </w:r>
          </w:p>
        </w:tc>
        <w:tc>
          <w:tcPr>
            <w:tcW w:w="425" w:type="dxa"/>
          </w:tcPr>
          <w:p w14:paraId="781F033D" w14:textId="466A8290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18038F0A" w14:textId="77777777" w:rsidTr="0041664B">
        <w:tc>
          <w:tcPr>
            <w:tcW w:w="3681" w:type="dxa"/>
            <w:vMerge/>
          </w:tcPr>
          <w:p w14:paraId="37FF1D65" w14:textId="77777777" w:rsidR="00C61058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</w:tcPr>
          <w:p w14:paraId="511774D2" w14:textId="7E7969EE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Born before arrival</w:t>
            </w:r>
          </w:p>
        </w:tc>
        <w:tc>
          <w:tcPr>
            <w:tcW w:w="425" w:type="dxa"/>
          </w:tcPr>
          <w:p w14:paraId="0BE980EC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E604822" w14:textId="77777777" w:rsidTr="0041664B">
        <w:tc>
          <w:tcPr>
            <w:tcW w:w="3681" w:type="dxa"/>
            <w:vMerge/>
          </w:tcPr>
          <w:p w14:paraId="3FFC3CD0" w14:textId="77777777" w:rsidR="00C61058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</w:tcPr>
          <w:p w14:paraId="65B7EFAC" w14:textId="77777777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Other (Please specify) </w:t>
            </w:r>
          </w:p>
          <w:p w14:paraId="4AB5D406" w14:textId="189B73D0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___________________________________________________</w:t>
            </w:r>
          </w:p>
        </w:tc>
        <w:tc>
          <w:tcPr>
            <w:tcW w:w="425" w:type="dxa"/>
          </w:tcPr>
          <w:p w14:paraId="3C93D507" w14:textId="77777777" w:rsidR="00C61058" w:rsidRPr="0035285F" w:rsidRDefault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9843EA6" w14:textId="77777777" w:rsidTr="0041664B">
        <w:tc>
          <w:tcPr>
            <w:tcW w:w="3681" w:type="dxa"/>
            <w:vMerge w:val="restart"/>
            <w:vAlign w:val="center"/>
          </w:tcPr>
          <w:p w14:paraId="38E03D8F" w14:textId="43AEC3EC" w:rsidR="00C61058" w:rsidRP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C61058">
              <w:rPr>
                <w:rFonts w:asciiTheme="minorHAnsi" w:hAnsiTheme="minorHAnsi"/>
                <w:sz w:val="24"/>
                <w:szCs w:val="24"/>
              </w:rPr>
              <w:t xml:space="preserve">Presentation at birth </w:t>
            </w:r>
            <w:r w:rsidRPr="00063B0F">
              <w:rPr>
                <w:rFonts w:asciiTheme="minorHAnsi" w:hAnsiTheme="minorHAnsi"/>
                <w:i/>
              </w:rPr>
              <w:t>(please tick one)</w:t>
            </w:r>
          </w:p>
        </w:tc>
        <w:tc>
          <w:tcPr>
            <w:tcW w:w="6379" w:type="dxa"/>
            <w:gridSpan w:val="5"/>
          </w:tcPr>
          <w:p w14:paraId="0DA66E9E" w14:textId="39713F66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Cephalic </w:t>
            </w:r>
          </w:p>
        </w:tc>
        <w:tc>
          <w:tcPr>
            <w:tcW w:w="425" w:type="dxa"/>
          </w:tcPr>
          <w:p w14:paraId="44EE6ACE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557C1146" w14:textId="77777777" w:rsidTr="0041664B">
        <w:tc>
          <w:tcPr>
            <w:tcW w:w="3681" w:type="dxa"/>
            <w:vMerge/>
            <w:vAlign w:val="center"/>
          </w:tcPr>
          <w:p w14:paraId="1776BE92" w14:textId="77777777" w:rsid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</w:tcPr>
          <w:p w14:paraId="4179B14B" w14:textId="489A0B4A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Breech</w:t>
            </w:r>
          </w:p>
        </w:tc>
        <w:tc>
          <w:tcPr>
            <w:tcW w:w="425" w:type="dxa"/>
          </w:tcPr>
          <w:p w14:paraId="7493644F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020AE6A4" w14:textId="77777777" w:rsidTr="00722128"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0379E37" w14:textId="77777777" w:rsidR="00C61058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14:paraId="10BD6AB7" w14:textId="58AFEA8D" w:rsidR="00C61058" w:rsidRDefault="00C61058" w:rsidP="00C61058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Transverse lie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4DB3B3F0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722128" w14:paraId="164744E7" w14:textId="77777777" w:rsidTr="00722128">
        <w:tc>
          <w:tcPr>
            <w:tcW w:w="10485" w:type="dxa"/>
            <w:gridSpan w:val="7"/>
            <w:shd w:val="pct5" w:color="auto" w:fill="auto"/>
            <w:vAlign w:val="center"/>
          </w:tcPr>
          <w:p w14:paraId="04C50B18" w14:textId="77777777" w:rsidR="00722128" w:rsidRPr="0035285F" w:rsidRDefault="0072212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C61058" w14:paraId="4E0F5CF4" w14:textId="77777777" w:rsidTr="0041664B">
        <w:tc>
          <w:tcPr>
            <w:tcW w:w="3681" w:type="dxa"/>
            <w:vMerge w:val="restart"/>
            <w:vAlign w:val="center"/>
          </w:tcPr>
          <w:p w14:paraId="614009C3" w14:textId="2D5F5B45" w:rsidR="00C61058" w:rsidRPr="00985B96" w:rsidRDefault="0072212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Final m</w:t>
            </w:r>
            <w:r w:rsidR="00C61058" w:rsidRPr="00985B96">
              <w:rPr>
                <w:rFonts w:asciiTheme="minorHAnsi" w:hAnsiTheme="minorHAnsi"/>
                <w:sz w:val="24"/>
                <w:szCs w:val="24"/>
              </w:rPr>
              <w:t xml:space="preserve">ode of delivery </w:t>
            </w:r>
            <w:r w:rsidR="00C61058" w:rsidRPr="00063B0F">
              <w:rPr>
                <w:rFonts w:asciiTheme="minorHAnsi" w:hAnsiTheme="minorHAnsi"/>
                <w:i/>
              </w:rPr>
              <w:t>(please tick one)</w:t>
            </w:r>
          </w:p>
        </w:tc>
        <w:tc>
          <w:tcPr>
            <w:tcW w:w="6379" w:type="dxa"/>
            <w:gridSpan w:val="5"/>
          </w:tcPr>
          <w:p w14:paraId="70C35B93" w14:textId="1A82961C" w:rsidR="00C61058" w:rsidRDefault="00C61058" w:rsidP="00C61058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V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aginal delivery</w:t>
            </w:r>
          </w:p>
        </w:tc>
        <w:tc>
          <w:tcPr>
            <w:tcW w:w="425" w:type="dxa"/>
          </w:tcPr>
          <w:p w14:paraId="119CF929" w14:textId="77777777" w:rsidR="00C61058" w:rsidRPr="0035285F" w:rsidRDefault="00C61058" w:rsidP="00C61058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59ADE074" w14:textId="77777777" w:rsidTr="0041664B">
        <w:tc>
          <w:tcPr>
            <w:tcW w:w="3681" w:type="dxa"/>
            <w:vMerge/>
            <w:vAlign w:val="center"/>
          </w:tcPr>
          <w:p w14:paraId="373D11A1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5"/>
          </w:tcPr>
          <w:p w14:paraId="3CDA0E3A" w14:textId="6E30BA65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-Ventouse</w:t>
            </w:r>
          </w:p>
        </w:tc>
        <w:tc>
          <w:tcPr>
            <w:tcW w:w="425" w:type="dxa"/>
          </w:tcPr>
          <w:p w14:paraId="14609E84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0A100E2D" w14:textId="77777777" w:rsidTr="0041664B">
        <w:tc>
          <w:tcPr>
            <w:tcW w:w="3681" w:type="dxa"/>
            <w:vMerge/>
            <w:vAlign w:val="center"/>
          </w:tcPr>
          <w:p w14:paraId="18EEDD7F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5"/>
          </w:tcPr>
          <w:p w14:paraId="1EB4012B" w14:textId="5E6BAA54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- Forceps</w:t>
            </w:r>
          </w:p>
        </w:tc>
        <w:tc>
          <w:tcPr>
            <w:tcW w:w="425" w:type="dxa"/>
          </w:tcPr>
          <w:p w14:paraId="7A9D92A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6E9B5D75" w14:textId="77777777" w:rsidTr="0041664B">
        <w:tc>
          <w:tcPr>
            <w:tcW w:w="3681" w:type="dxa"/>
            <w:vMerge/>
            <w:vAlign w:val="center"/>
          </w:tcPr>
          <w:p w14:paraId="7DE64023" w14:textId="77777777" w:rsidR="001A79B0" w:rsidRPr="00985B96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379" w:type="dxa"/>
            <w:gridSpan w:val="5"/>
          </w:tcPr>
          <w:p w14:paraId="053778B4" w14:textId="0E3A832B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Instrumental delivery – Rotational forceps</w:t>
            </w:r>
          </w:p>
        </w:tc>
        <w:tc>
          <w:tcPr>
            <w:tcW w:w="425" w:type="dxa"/>
          </w:tcPr>
          <w:p w14:paraId="3C1E39C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E1A0661" w14:textId="77777777" w:rsidTr="0041664B">
        <w:tc>
          <w:tcPr>
            <w:tcW w:w="3681" w:type="dxa"/>
            <w:vMerge/>
            <w:vAlign w:val="center"/>
          </w:tcPr>
          <w:p w14:paraId="473CB35C" w14:textId="77777777" w:rsidR="001A79B0" w:rsidRPr="00985B96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</w:tcPr>
          <w:p w14:paraId="7EB9B2A6" w14:textId="3AF55E8C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 xml:space="preserve">Elective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caesarean 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section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425" w:type="dxa"/>
          </w:tcPr>
          <w:p w14:paraId="35078F87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9D949B5" w14:textId="77777777" w:rsidTr="0041664B">
        <w:tc>
          <w:tcPr>
            <w:tcW w:w="3681" w:type="dxa"/>
            <w:vMerge/>
            <w:tcBorders>
              <w:bottom w:val="single" w:sz="4" w:space="0" w:color="auto"/>
            </w:tcBorders>
            <w:vAlign w:val="center"/>
          </w:tcPr>
          <w:p w14:paraId="21B4777A" w14:textId="77777777" w:rsidR="001A79B0" w:rsidRPr="00985B96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</w:tcPr>
          <w:p w14:paraId="2358573E" w14:textId="60625422" w:rsidR="001A79B0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 xml:space="preserve">Emergency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caesarean </w:t>
            </w:r>
            <w:r w:rsidRPr="00A8302B">
              <w:rPr>
                <w:rFonts w:asciiTheme="minorHAnsi" w:hAnsiTheme="minorHAnsi"/>
                <w:sz w:val="24"/>
                <w:szCs w:val="24"/>
              </w:rPr>
              <w:t>section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Pr="007730A4">
              <w:rPr>
                <w:rFonts w:asciiTheme="minorHAnsi" w:hAnsiTheme="minorHAnsi"/>
                <w:sz w:val="18"/>
                <w:szCs w:val="18"/>
              </w:rPr>
              <w:t>(please complete section 5 as far as possible and section7)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F17A9C9" w14:textId="77777777" w:rsidR="001A79B0" w:rsidRPr="0035285F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9DC46C7" w14:textId="77777777" w:rsidTr="0041664B">
        <w:tc>
          <w:tcPr>
            <w:tcW w:w="3681" w:type="dxa"/>
            <w:vMerge w:val="restart"/>
            <w:vAlign w:val="center"/>
          </w:tcPr>
          <w:p w14:paraId="0561454E" w14:textId="75C6CB87" w:rsidR="001A79B0" w:rsidRPr="00985B96" w:rsidRDefault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there an attempt at instrumental delivery</w:t>
            </w:r>
            <w:r w:rsidRPr="00985B96">
              <w:rPr>
                <w:rFonts w:asciiTheme="minorHAnsi" w:hAnsiTheme="minorHAnsi"/>
                <w:sz w:val="24"/>
                <w:szCs w:val="24"/>
              </w:rPr>
              <w:t xml:space="preserve">? </w:t>
            </w:r>
            <w:r w:rsidRPr="00985B96">
              <w:rPr>
                <w:rFonts w:asciiTheme="minorHAnsi" w:hAnsiTheme="minorHAnsi"/>
                <w:i/>
                <w:sz w:val="18"/>
                <w:szCs w:val="18"/>
              </w:rPr>
              <w:t>(please tick all that apply)</w:t>
            </w:r>
          </w:p>
        </w:tc>
        <w:tc>
          <w:tcPr>
            <w:tcW w:w="2977" w:type="dxa"/>
            <w:gridSpan w:val="2"/>
          </w:tcPr>
          <w:p w14:paraId="7FAC85AB" w14:textId="52DA5740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Ventouse</w:t>
            </w:r>
          </w:p>
        </w:tc>
        <w:tc>
          <w:tcPr>
            <w:tcW w:w="2126" w:type="dxa"/>
            <w:vAlign w:val="center"/>
          </w:tcPr>
          <w:p w14:paraId="6FA06356" w14:textId="702E98F3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vAlign w:val="center"/>
          </w:tcPr>
          <w:p w14:paraId="770FCC5B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5AB7853E" w14:textId="61FA9368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vAlign w:val="center"/>
          </w:tcPr>
          <w:p w14:paraId="71A674D0" w14:textId="270DE283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B29A779" w14:textId="77777777" w:rsidTr="0041664B">
        <w:tc>
          <w:tcPr>
            <w:tcW w:w="3681" w:type="dxa"/>
            <w:vMerge/>
            <w:vAlign w:val="center"/>
          </w:tcPr>
          <w:p w14:paraId="242402DD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2"/>
          </w:tcPr>
          <w:p w14:paraId="148EA0AB" w14:textId="47D6115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Forceps</w:t>
            </w:r>
          </w:p>
        </w:tc>
        <w:tc>
          <w:tcPr>
            <w:tcW w:w="2126" w:type="dxa"/>
            <w:vAlign w:val="center"/>
          </w:tcPr>
          <w:p w14:paraId="61B909D1" w14:textId="656011D9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vAlign w:val="center"/>
          </w:tcPr>
          <w:p w14:paraId="12BA7B42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17174EC6" w14:textId="3199A5F9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vAlign w:val="center"/>
          </w:tcPr>
          <w:p w14:paraId="3EB6856E" w14:textId="34BA14B4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1E380847" w14:textId="77777777" w:rsidTr="0041664B">
        <w:tc>
          <w:tcPr>
            <w:tcW w:w="3681" w:type="dxa"/>
            <w:vMerge/>
            <w:vAlign w:val="center"/>
          </w:tcPr>
          <w:p w14:paraId="05FC433A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77" w:type="dxa"/>
            <w:gridSpan w:val="2"/>
          </w:tcPr>
          <w:p w14:paraId="39ABBEEB" w14:textId="22723C20" w:rsidR="001A79B0" w:rsidRPr="00A8302B" w:rsidRDefault="001A79B0" w:rsidP="001A79B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Rotational forceps</w:t>
            </w:r>
          </w:p>
        </w:tc>
        <w:tc>
          <w:tcPr>
            <w:tcW w:w="2126" w:type="dxa"/>
            <w:vAlign w:val="center"/>
          </w:tcPr>
          <w:p w14:paraId="0CC815B7" w14:textId="61496464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vAlign w:val="center"/>
          </w:tcPr>
          <w:p w14:paraId="72F5C6DF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59DB5E75" w14:textId="579D31BC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vAlign w:val="center"/>
          </w:tcPr>
          <w:p w14:paraId="4FC39BAC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54E2C609" w14:textId="77777777" w:rsidTr="000705D2">
        <w:tc>
          <w:tcPr>
            <w:tcW w:w="3681" w:type="dxa"/>
            <w:vAlign w:val="center"/>
          </w:tcPr>
          <w:p w14:paraId="62C67DA9" w14:textId="667B021C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Was instrumental delivery performed in theatre?</w:t>
            </w:r>
          </w:p>
        </w:tc>
        <w:tc>
          <w:tcPr>
            <w:tcW w:w="5103" w:type="dxa"/>
            <w:gridSpan w:val="3"/>
          </w:tcPr>
          <w:p w14:paraId="0197815F" w14:textId="7462EF01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5" w:type="dxa"/>
            <w:vAlign w:val="center"/>
          </w:tcPr>
          <w:p w14:paraId="2C4ADAC7" w14:textId="7777777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851" w:type="dxa"/>
            <w:vAlign w:val="center"/>
          </w:tcPr>
          <w:p w14:paraId="4EB7BFC9" w14:textId="0CEB4052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vAlign w:val="center"/>
          </w:tcPr>
          <w:p w14:paraId="7A456FE6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7CB35D9" w14:textId="77777777" w:rsidTr="0041664B">
        <w:tc>
          <w:tcPr>
            <w:tcW w:w="3681" w:type="dxa"/>
            <w:vMerge w:val="restart"/>
            <w:vAlign w:val="center"/>
          </w:tcPr>
          <w:p w14:paraId="29A855D9" w14:textId="7697A2D4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Indication for instrumental delivery</w:t>
            </w:r>
          </w:p>
        </w:tc>
        <w:tc>
          <w:tcPr>
            <w:tcW w:w="6379" w:type="dxa"/>
            <w:gridSpan w:val="5"/>
          </w:tcPr>
          <w:p w14:paraId="5EEAD57D" w14:textId="56D05A6A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Fetal distress</w:t>
            </w:r>
          </w:p>
        </w:tc>
        <w:tc>
          <w:tcPr>
            <w:tcW w:w="425" w:type="dxa"/>
            <w:vAlign w:val="center"/>
          </w:tcPr>
          <w:p w14:paraId="720D0023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78C404A0" w14:textId="77777777" w:rsidTr="0041664B">
        <w:tc>
          <w:tcPr>
            <w:tcW w:w="3681" w:type="dxa"/>
            <w:vMerge/>
            <w:vAlign w:val="center"/>
          </w:tcPr>
          <w:p w14:paraId="1948BC8C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</w:tcPr>
          <w:p w14:paraId="1675F611" w14:textId="12296C07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</w:t>
            </w:r>
          </w:p>
        </w:tc>
        <w:tc>
          <w:tcPr>
            <w:tcW w:w="425" w:type="dxa"/>
            <w:vAlign w:val="center"/>
          </w:tcPr>
          <w:p w14:paraId="466DAE49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1A79B0" w14:paraId="34C328F8" w14:textId="77777777" w:rsidTr="0041664B">
        <w:tc>
          <w:tcPr>
            <w:tcW w:w="3681" w:type="dxa"/>
            <w:vMerge/>
            <w:vAlign w:val="center"/>
          </w:tcPr>
          <w:p w14:paraId="193A7BC7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6379" w:type="dxa"/>
            <w:gridSpan w:val="5"/>
          </w:tcPr>
          <w:p w14:paraId="5A220203" w14:textId="77777777" w:rsidR="001A79B0" w:rsidRDefault="001A79B0" w:rsidP="001A79B0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73AB4FE4" w14:textId="65B41324" w:rsidR="001A79B0" w:rsidRDefault="001A79B0" w:rsidP="001A79B0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_____________________________________________________________</w:t>
            </w:r>
          </w:p>
        </w:tc>
        <w:tc>
          <w:tcPr>
            <w:tcW w:w="425" w:type="dxa"/>
            <w:vAlign w:val="center"/>
          </w:tcPr>
          <w:p w14:paraId="0E24CC6D" w14:textId="77777777" w:rsidR="001A79B0" w:rsidRDefault="001A79B0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7C0CFB" w14:paraId="34040094" w14:textId="77777777" w:rsidTr="007C0CFB">
        <w:tc>
          <w:tcPr>
            <w:tcW w:w="10485" w:type="dxa"/>
            <w:gridSpan w:val="7"/>
            <w:vAlign w:val="center"/>
          </w:tcPr>
          <w:p w14:paraId="49C8B63C" w14:textId="54D5373B" w:rsidR="007C0CFB" w:rsidRDefault="007C0CFB" w:rsidP="001A79B0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4F189E">
              <w:rPr>
                <w:rFonts w:asciiTheme="minorHAnsi" w:hAnsiTheme="minorHAnsi"/>
                <w:b/>
                <w:noProof/>
                <w:sz w:val="28"/>
                <w:szCs w:val="28"/>
                <w:lang w:eastAsia="en-GB"/>
              </w:rPr>
              <w:t>If delivered vaginally please complete below</w:t>
            </w:r>
          </w:p>
        </w:tc>
      </w:tr>
      <w:tr w:rsidR="001A79B0" w14:paraId="4407EA30" w14:textId="77777777" w:rsidTr="0041664B">
        <w:tc>
          <w:tcPr>
            <w:tcW w:w="3681" w:type="dxa"/>
          </w:tcPr>
          <w:p w14:paraId="3B22CCC7" w14:textId="77777777" w:rsidR="001A79B0" w:rsidRDefault="001A79B0" w:rsidP="001A79B0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head was delivered</w:t>
            </w:r>
          </w:p>
        </w:tc>
        <w:tc>
          <w:tcPr>
            <w:tcW w:w="6804" w:type="dxa"/>
            <w:gridSpan w:val="6"/>
          </w:tcPr>
          <w:p w14:paraId="4116BCBE" w14:textId="789F0CF3" w:rsidR="001A79B0" w:rsidRDefault="001A79B0" w:rsidP="001A79B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4832" behindDoc="0" locked="0" layoutInCell="1" allowOverlap="1" wp14:anchorId="52812AEA" wp14:editId="4FDA34F1">
                      <wp:simplePos x="0" y="0"/>
                      <wp:positionH relativeFrom="column">
                        <wp:posOffset>71120</wp:posOffset>
                      </wp:positionH>
                      <wp:positionV relativeFrom="page">
                        <wp:posOffset>48260</wp:posOffset>
                      </wp:positionV>
                      <wp:extent cx="2049780" cy="234315"/>
                      <wp:effectExtent l="0" t="0" r="26670" b="32385"/>
                      <wp:wrapNone/>
                      <wp:docPr id="2187" name="Group 21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49780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88" name="Rectangle 21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89" name="Straight Arrow Connector 218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0" name="Straight Arrow Connector 219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91" name="Rectangle 21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2" name="Rectangle 21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3" name="Rectangle 21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4" name="Rectangle 2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5" name="Rectangle 21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6" name="Rectangle 21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97" name="Rectangle 21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19BB2D7" id="Group 2187" o:spid="_x0000_s1026" style="position:absolute;margin-left:5.6pt;margin-top:3.8pt;width:161.4pt;height:18.45pt;z-index:251704832;mso-position-vertical-relative:page;mso-width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">
                      <v:rect id="Rectangle 2188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1rzcIA&#10;AADdAAAADwAAAGRycy9kb3ducmV2LnhtbERPTYvCMBC9L/gfwgh7W9N2YdFqLKIo61HrxdvYjG21&#10;mZQmatdfvzkIHh/ve5b1phF36lxtWUE8ikAQF1bXXCo45OuvMQjnkTU2lknBHznI5oOPGabaPnhH&#10;970vRQhhl6KCyvs2ldIVFRl0I9sSB+5sO4M+wK6UusNHCDeNTKLoRxqsOTRU2NKyouK6vxkFpzo5&#10;4HOXbyIzWX/7bZ9fbseVUp/DfjEF4an3b/HL/asVJPE4zA1vwhO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WvNwgAAAN0AAAAPAAAAAAAAAAAAAAAAAJgCAABkcnMvZG93&#10;bnJldi54bWxQSwUGAAAAAAQABAD1AAAAhwMAAAAA&#10;"/>
                      <v:shape id="Straight Arrow Connector 2189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HwEsUAAADdAAAADwAAAGRycy9kb3ducmV2LnhtbESPQWvCQBSE74L/YXmCF6mbeJA0dZVS&#10;EMSDoObg8bH7moRm36a7a0z/fVco9DjMzDfMZjfaTgzkQ+tYQb7MQBBrZ1quFVTX/UsBIkRkg51j&#10;UvBDAXbb6WSDpXEPPtNwibVIEA4lKmhi7Espg27IYli6njh5n85bjEn6WhqPjwS3nVxl2VpabDkt&#10;NNjTR0P663K3CtpjdaqGxXf0ujjmN5+H663TSs1n4/sbiEhj/A//tQ9GwSovXuH5Jj0Buf0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HwEsUAAADdAAAADwAAAAAAAAAA&#10;AAAAAAChAgAAZHJzL2Rvd25yZXYueG1sUEsFBgAAAAAEAAQA+QAAAJMDAAAAAA==&#10;"/>
                      <v:shape id="Straight Arrow Connector 2190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9LPUsIAAADdAAAADwAAAGRycy9kb3ducmV2LnhtbERPTYvCMBC9L/gfwgheFk3rYdFqFFlY&#10;EA/Cag8eh2Rsi82kJrHWf28OC3t8vO/1drCt6MmHxrGCfJaBINbONFwpKM8/0wWIEJENto5JwYsC&#10;bDejjzUWxj35l/pTrEQK4VCggjrGrpAy6JoshpnriBN3dd5iTNBX0nh8pnDbynmWfUmLDaeGGjv6&#10;rknfTg+roDmUx7L/vEevF4f84vNwvrRaqcl42K1ARBriv/jPvTcK5vky7U9v0hO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9LPUsIAAADdAAAADwAAAAAAAAAAAAAA&#10;AAChAgAAZHJzL2Rvd25yZXYueG1sUEsFBgAAAAAEAAQA+QAAAJADAAAAAA==&#10;"/>
                      <v:rect id="Rectangle 2191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5UjcYA&#10;AADdAAAADwAAAGRycy9kb3ducmV2LnhtbESPQWvCQBSE7wX/w/KE3uomKZSauoooKe0xiZfeXrPP&#10;JJp9G7Ibjf76bqHQ4zAz3zCrzWQ6caHBtZYVxIsIBHFldcu1gkOZPb2CcB5ZY2eZFNzIwWY9e1hh&#10;qu2Vc7oUvhYBwi5FBY33fSqlqxoy6Ba2Jw7e0Q4GfZBDLfWA1wA3nUyi6EUabDksNNjTrqHqXIxG&#10;wXebHPCel++RWWbP/nMqT+PXXqnH+bR9A+Fp8v/hv/aHVpDEyxh+34Qn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c5UjcYAAADdAAAADwAAAAAAAAAAAAAAAACYAgAAZHJz&#10;L2Rvd25yZXYueG1sUEsFBgAAAAAEAAQA9QAAAIsDAAAAAA==&#10;"/>
                      <v:rect id="Rectangle 2192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K+sYA&#10;AADdAAAADwAAAGRycy9kb3ducmV2LnhtbESPQWvCQBSE70L/w/IKvZmNEaRJXUWUSD1qcuntNfua&#10;pGbfhuxG0/76bqHQ4zAz3zDr7WQ6caPBtZYVLKIYBHFldcu1grLI588gnEfW2FkmBV/kYLt5mK0x&#10;0/bOZ7pdfC0ChF2GChrv+0xKVzVk0EW2Jw7ehx0M+iCHWuoB7wFuOpnE8UoabDksNNjTvqHqehmN&#10;gvc2KfH7XBxjk+ZLf5qKz/HtoNTT47R7AeFp8v/hv/arVpAs0gR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zK+sYAAADdAAAADwAAAAAAAAAAAAAAAACYAgAAZHJz&#10;L2Rvd25yZXYueG1sUEsFBgAAAAAEAAQA9QAAAIsDAAAAAA==&#10;"/>
                      <v:rect id="Rectangle 2193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BvYcQA&#10;AADdAAAADwAAAGRycy9kb3ducmV2LnhtbESPQYvCMBSE78L+h/AWvGlqBbHVKMuKoketF2/P5tl2&#10;t3kpTdTu/nojCB6HmfmGmS87U4sbta6yrGA0jEAQ51ZXXCg4ZuvBFITzyBpry6TgjxwsFx+9Oaba&#10;3nlPt4MvRICwS1FB6X2TSunykgy6oW2Ig3exrUEfZFtI3eI9wE0t4yiaSIMVh4USG/ouKf89XI2C&#10;cxUf8X+fbSKTrMd+12U/19NKqf5n9zUD4anz7/CrvdUK4lEyhu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Qb2HEAAAA3QAAAA8AAAAAAAAAAAAAAAAAmAIAAGRycy9k&#10;b3ducmV2LnhtbFBLBQYAAAAABAAEAPUAAACJAwAAAAA=&#10;"/>
                      <v:rect id="Rectangle 2194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n3FcYA&#10;AADdAAAADwAAAGRycy9kb3ducmV2LnhtbESPQWvCQBSE74X+h+UVequbpEU0ukppsbRHEy/entln&#10;Ept9G7Ibk/rr3YLgcZiZb5jlejSNOFPnassK4kkEgriwuuZSwS7fvMxAOI+ssbFMCv7IwXr1+LDE&#10;VNuBt3TOfCkChF2KCirv21RKV1Rk0E1sSxy8o+0M+iC7UuoOhwA3jUyiaCoN1hwWKmzpo6LiN+uN&#10;gkOd7PCyzb8iM9+8+p8xP/X7T6Wen8b3BQhPo7+Hb+1vrSCJ52/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n3FcYAAADdAAAADwAAAAAAAAAAAAAAAACYAgAAZHJz&#10;L2Rvd25yZXYueG1sUEsFBgAAAAAEAAQA9QAAAIsDAAAAAA==&#10;"/>
                      <v:rect id="Rectangle 2195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VSjsYA&#10;AADdAAAADwAAAGRycy9kb3ducmV2LnhtbESPQWvCQBSE74X+h+UVequbpFQ0ukppsbRHEy/entln&#10;Ept9G7Ibk/rr3YLgcZiZb5jlejSNOFPnassK4kkEgriwuuZSwS7fvMxAOI+ssbFMCv7IwXr1+LDE&#10;VNuBt3TOfCkChF2KCirv21RKV1Rk0E1sSxy8o+0M+iC7UuoOhwA3jUyiaCoN1hwWKmzpo6LiN+uN&#10;gkOd7PCyzb8iM9+8+p8xP/X7T6Wen8b3BQhPo7+Hb+1vrSCJ52/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vVSjsYAAADdAAAADwAAAAAAAAAAAAAAAACYAgAAZHJz&#10;L2Rvd25yZXYueG1sUEsFBgAAAAAEAAQA9QAAAIsDAAAAAA==&#10;"/>
                      <v:rect id="Rectangle 2196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M+cYA&#10;AADdAAAADwAAAGRycy9kb3ducmV2LnhtbESPQWvCQBSE7wX/w/KE3pqNKYQaXUUsFnuMyaW31+wz&#10;iWbfhuyqsb++Wyh4HGbmG2a5Hk0nrjS41rKCWRSDIK6sbrlWUBa7lzcQziNr7CyTgjs5WK8mT0vM&#10;tL1xTteDr0WAsMtQQeN9n0npqoYMusj2xME72sGgD3KopR7wFuCmk0kcp9Jgy2GhwZ62DVXnw8Uo&#10;+G6TEn/y4iM2892r/xyL0+XrXann6bhZgPA0+kf4v73XCpLZPIW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M+cYAAADdAAAADwAAAAAAAAAAAAAAAACYAgAAZHJz&#10;L2Rvd25yZXYueG1sUEsFBgAAAAAEAAQA9QAAAIsDAAAAAA==&#10;"/>
                      <v:rect id="Rectangle 2197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pYsYA&#10;AADdAAAADwAAAGRycy9kb3ducmV2LnhtbESPQWvCQBSE74X+h+UVequbpFA1ukppsbRHEy/entln&#10;Ept9G7Ibk/rr3YLgcZiZb5jlejSNOFPnassK4kkEgriwuuZSwS7fvMxAOI+ssbFMCv7IwXr1+LDE&#10;VNuBt3TOfCkChF2KCirv21RKV1Rk0E1sSxy8o+0M+iC7UuoOhwA3jUyi6E0arDksVNjSR0XFb9Yb&#10;BYc62eFlm39FZr559T9jfur3n0o9P43vCxCeRn8P39rfWkESz6f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tpYs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8688" behindDoc="0" locked="0" layoutInCell="1" allowOverlap="1" wp14:anchorId="19BF072A" wp14:editId="012DD998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13335</wp:posOffset>
                      </wp:positionV>
                      <wp:extent cx="142875" cy="323850"/>
                      <wp:effectExtent l="0" t="0" r="0" b="0"/>
                      <wp:wrapNone/>
                      <wp:docPr id="1347" name="Text Box 13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28CB9F7" w14:textId="77777777" w:rsidR="00936B34" w:rsidRPr="00EE56FD" w:rsidRDefault="00936B34" w:rsidP="00015A0B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6FD">
                                    <w:rPr>
                                      <w:rFonts w:asciiTheme="minorHAnsi" w:hAnsiTheme="minorHAnsi" w:cstheme="minorHAnsi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BF072A" id="Text Box 1347" o:spid="_x0000_s1097" type="#_x0000_t202" style="position:absolute;margin-left:263.25pt;margin-top:1.05pt;width:11.25pt;height:25.5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" filled="f" stroked="f">
                      <v:textbox>
                        <w:txbxContent>
                          <w:p w14:paraId="728CB9F7" w14:textId="77777777" w:rsidR="00936B34" w:rsidRPr="00EE56FD" w:rsidRDefault="00936B34" w:rsidP="00015A0B">
                            <w:pPr>
                              <w:spacing w:before="40" w:after="4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6FD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3ED315F7" wp14:editId="5701601A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48" name="Rectangle 1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7A3490" id="Rectangle 1348" o:spid="_x0000_s1026" style="position:absolute;margin-left:277.25pt;margin-top:3.85pt;width:17.25pt;height:17.2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aZ7IAIAAEE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7664" behindDoc="0" locked="0" layoutInCell="1" allowOverlap="1" wp14:anchorId="3605D2D6" wp14:editId="6AD0B503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49" name="Rectangle 1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50F0D3" id="Rectangle 1349" o:spid="_x0000_s1026" style="position:absolute;margin-left:294.5pt;margin-top:3.85pt;width:17.25pt;height:17.2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ZwlIAIAAEE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5616" behindDoc="0" locked="0" layoutInCell="1" allowOverlap="1" wp14:anchorId="08267B7F" wp14:editId="63BD2B26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51" name="Rectangle 1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3452FA" id="Rectangle 1351" o:spid="_x0000_s1026" style="position:absolute;margin-left:247.25pt;margin-top:3.1pt;width:17.25pt;height:17.2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IluIAIAAEE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4592" behindDoc="0" locked="0" layoutInCell="1" allowOverlap="1" wp14:anchorId="40758F11" wp14:editId="6B2D42C5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52" name="Rectangle 1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21251" id="Rectangle 1352" o:spid="_x0000_s1026" style="position:absolute;margin-left:229.25pt;margin-top:3.1pt;width:17.25pt;height:17.2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2053A5AF" w14:textId="1E16FE8A" w:rsidR="001A79B0" w:rsidRDefault="001A79B0" w:rsidP="001A79B0">
            <w:pPr>
              <w:spacing w:before="40" w:after="40"/>
              <w:rPr>
                <w:noProof/>
                <w:lang w:eastAsia="en-GB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05856" behindDoc="0" locked="0" layoutInCell="1" allowOverlap="1" wp14:anchorId="309B5C72" wp14:editId="426763F8">
                      <wp:simplePos x="0" y="0"/>
                      <wp:positionH relativeFrom="column">
                        <wp:posOffset>46990</wp:posOffset>
                      </wp:positionH>
                      <wp:positionV relativeFrom="page">
                        <wp:posOffset>487045</wp:posOffset>
                      </wp:positionV>
                      <wp:extent cx="2078355" cy="234315"/>
                      <wp:effectExtent l="0" t="0" r="17145" b="32385"/>
                      <wp:wrapNone/>
                      <wp:docPr id="2198" name="Group 219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199" name="Rectangle 21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0" name="Straight Arrow Connector 220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1" name="Straight Arrow Connector 220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02" name="Rectangle 22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3" name="Rectangle 2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4" name="Rectangle 22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5" name="Rectangle 22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6" name="Rectangle 2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7" name="Rectangle 22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08" name="Rectangle 22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801A0D" id="Group 2198" o:spid="_x0000_s1026" style="position:absolute;margin-left:3.7pt;margin-top:38.35pt;width:163.65pt;height:18.45pt;z-index:251705856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">
                      <v:rect id="Rectangle 2199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Yi8QA&#10;AADdAAAADwAAAGRycy9kb3ducmV2LnhtbESPQYvCMBSE74L/ITzBm6ZWkG3XKLKLoketF29vm2db&#10;bV5KE7W7v94ICx6HmfmGmS87U4s7ta6yrGAyjkAQ51ZXXCg4ZuvRBwjnkTXWlknBLzlYLvq9Oaba&#10;PnhP94MvRICwS1FB6X2TSunykgy6sW2Ig3e2rUEfZFtI3eIjwE0t4yiaSYMVh4USG/oqKb8ebkbB&#10;TxUf8W+fbSKTrKd+12WX2+lbqeGgW32C8NT5d/i/vdUK4kmSwOtNeAJy8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4WIvEAAAA3QAAAA8AAAAAAAAAAAAAAAAAmAIAAGRycy9k&#10;b3ducmV2LnhtbFBLBQYAAAAABAAEAPUAAACJAwAAAAA=&#10;"/>
                      <v:shape id="Straight Arrow Connector 2200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P07qcMAAADdAAAADwAAAGRycy9kb3ducmV2LnhtbESPQYvCMBSE7wv+h/AEL4um9bBINYoI&#10;gngQVnvw+EiebbF5qUms9d9vFhb2OMzMN8xqM9hW9ORD41hBPstAEGtnGq4UlJf9dAEiRGSDrWNS&#10;8KYAm/XoY4WFcS/+pv4cK5EgHApUUMfYFVIGXZPFMHMdcfJuzluMSfpKGo+vBLetnGfZl7TYcFqo&#10;saNdTfp+floFzbE8lf3nI3q9OOZXn4fLtdVKTcbDdgki0hD/w3/tg1EwT0j4fZOegFz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j9O6nDAAAA3QAAAA8AAAAAAAAAAAAA&#10;AAAAoQIAAGRycy9kb3ducmV2LnhtbFBLBQYAAAAABAAEAPkAAACRAwAAAAA=&#10;"/>
                      <v:shape id="Straight Arrow Connector 2201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7GeMsQAAADdAAAADwAAAGRycy9kb3ducmV2LnhtbESPQYvCMBSE74L/ITzBi2jaHhapRlkW&#10;hMWDoPbg8ZE827LNSzeJtfvvzcLCHoeZ+YbZ7kfbiYF8aB0ryFcZCGLtTMu1gup6WK5BhIhssHNM&#10;Cn4owH43nWyxNO7JZxousRYJwqFEBU2MfSll0A1ZDCvXEyfv7rzFmKSvpfH4THDbySLL3qTFltNC&#10;gz19NKS/Lg+roD1Wp2pYfEev18f85vNwvXVaqflsfN+AiDTG//Bf+9MoKIosh9836QnI3Qs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XsZ4yxAAAAN0AAAAPAAAAAAAAAAAA&#10;AAAAAKECAABkcnMvZG93bnJldi54bWxQSwUGAAAAAAQABAD5AAAAkgMAAAAA&#10;"/>
                      <v:rect id="Rectangle 220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M+AcUA&#10;AADdAAAADwAAAGRycy9kb3ducmV2LnhtbESPQWsCMRSE74L/ITyhN02MIO1qFGlR6lF3L729bp67&#10;225elk3UbX99Uyj0OMzMN8x6O7hW3KgPjWcD85kCQVx623BloMj300cQISJbbD2TgS8KsN2MR2vM&#10;rL/ziW7nWIkE4ZChgTrGLpMylDU5DDPfESfv4nuHMcm+krbHe4K7VmqlltJhw2mhxo6eayo/z1dn&#10;4L3RBX6f8oNyT/tFPA75x/XtxZiHybBbgYg0xP/wX/vVGtBaafh9k5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Mz4BxQAAAN0AAAAPAAAAAAAAAAAAAAAAAJgCAABkcnMv&#10;ZG93bnJldi54bWxQSwUGAAAAAAQABAD1AAAAigMAAAAA&#10;"/>
                      <v:rect id="Rectangle 2203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+bmsUA&#10;AADdAAAADwAAAGRycy9kb3ducmV2LnhtbESPQWvCQBSE74L/YXlCb7prhNJGVymK0h41ufT2zD6T&#10;2OzbkF017a93hYLHYWa+YRar3jbiSp2vHWuYThQI4sKZmksNebYdv4HwAdlg45g0/JKH1XI4WGBq&#10;3I33dD2EUkQI+xQ1VCG0qZS+qMiin7iWOHon11kMUXalNB3eItw2MlHqVVqsOS5U2NK6ouLncLEa&#10;jnWS498+2yn7vp2Frz47X743Wr+M+o85iEB9eIb/259GQ5KoGTzex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f5uaxQAAAN0AAAAPAAAAAAAAAAAAAAAAAJgCAABkcnMv&#10;ZG93bnJldi54bWxQSwUGAAAAAAQABAD1AAAAigMAAAAA&#10;"/>
                      <v:rect id="Rectangle 220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YD7sYA&#10;AADdAAAADwAAAGRycy9kb3ducmV2LnhtbESPQWvCQBSE7wX/w/KE3uquaSk1ZiPSYmmPGi+9PbPP&#10;JJp9G7Krpv56t1DwOMzMN0y2GGwrztT7xrGG6USBIC6dabjSsC1WT28gfEA22DomDb/kYZGPHjJM&#10;jbvwms6bUIkIYZ+ihjqELpXSlzVZ9BPXEUdv73qLIcq+kqbHS4TbViZKvUqLDceFGjt6r6k8bk5W&#10;w65JtnhdF5/KzlbP4XsoDqefD60fx8NyDiLQEO7h//aX0ZAk6gX+3sQn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YD7sYAAADdAAAADwAAAAAAAAAAAAAAAACYAgAAZHJz&#10;L2Rvd25yZXYueG1sUEsFBgAAAAAEAAQA9QAAAIsDAAAAAA==&#10;"/>
                      <v:rect id="Rectangle 220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qmdcYA&#10;AADdAAAADwAAAGRycy9kb3ducmV2LnhtbESPQWvCQBSE7wX/w/KE3uquKS01ZiPSYmmPGi+9PbPP&#10;JJp9G7Krpv56t1DwOMzMN0y2GGwrztT7xrGG6USBIC6dabjSsC1WT28gfEA22DomDb/kYZGPHjJM&#10;jbvwms6bUIkIYZ+ihjqELpXSlzVZ9BPXEUdv73qLIcq+kqbHS4TbViZKvUqLDceFGjt6r6k8bk5W&#10;w65JtnhdF5/KzlbP4XsoDqefD60fx8NyDiLQEO7h//aX0ZAk6gX+3sQn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qmdcYAAADdAAAADwAAAAAAAAAAAAAAAACYAgAAZHJz&#10;L2Rvd25yZXYueG1sUEsFBgAAAAAEAAQA9QAAAIsDAAAAAA==&#10;"/>
                      <v:rect id="Rectangle 220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4AsUA&#10;AADdAAAADwAAAGRycy9kb3ducmV2LnhtbESPQWvCQBSE7wX/w/IKvdXdpiA1dROKotijJhdvr9nX&#10;JG32bciuGvvrXaHgcZiZb5hFPtpOnGjwrWMNL1MFgrhypuVaQ1msn99A+IBssHNMGi7kIc8mDwtM&#10;jTvzjk77UIsIYZ+ihiaEPpXSVw1Z9FPXE0fv2w0WQ5RDLc2A5wi3nUyUmkmLLceFBntaNlT97o9W&#10;w1eblPi3KzbKztev4XMsfo6HldZPj+PHO4hAY7iH/9tboyFJ1Axub+IT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CDgCxQAAAN0AAAAPAAAAAAAAAAAAAAAAAJgCAABkcnMv&#10;ZG93bnJldi54bWxQSwUGAAAAAAQABAD1AAAAigMAAAAA&#10;"/>
                      <v:rect id="Rectangle 2207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SdmcYA&#10;AADdAAAADwAAAGRycy9kb3ducmV2LnhtbESPQWvCQBSE7wX/w/KE3uquKbQ1ZiPSYmmPGi+9PbPP&#10;JJp9G7Krpv56t1DwOMzMN0y2GGwrztT7xrGG6USBIC6dabjSsC1WT28gfEA22DomDb/kYZGPHjJM&#10;jbvwms6bUIkIYZ+ihjqELpXSlzVZ9BPXEUdv73qLIcq+kqbHS4TbViZKvUiLDceFGjt6r6k8bk5W&#10;w65JtnhdF5/KzlbP4XsoDqefD60fx8NyDiLQEO7h//aX0ZAk6hX+3sQnI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kSdmcYAAADdAAAADwAAAAAAAAAAAAAAAACYAgAAZHJz&#10;L2Rvd25yZXYueG1sUEsFBgAAAAAEAAQA9QAAAIsDAAAAAA==&#10;"/>
                      <v:rect id="Rectangle 2208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sJ68MA&#10;AADdAAAADwAAAGRycy9kb3ducmV2LnhtbERPPW/CMBDdkfofrKvUjdhNJQQBg6pWVGUMydLtGh9J&#10;2vgcxYak/fV4QGJ8et+b3WQ7caHBt441PCcKBHHlTMu1hrLYz5cgfEA22DkmDX/kYbd9mG0wM27k&#10;nC7HUIsYwj5DDU0IfSalrxqy6BPXE0fu5AaLIcKhlmbAMYbbTqZKLaTFlmNDgz29NVT9Hs9Ww3eb&#10;lvifFx/KrvYv4TAVP+evd62fHqfXNYhAU7iLb+5PoyFNVZwb38Qn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9sJ68MAAADdAAAADwAAAAAAAAAAAAAAAACYAgAAZHJzL2Rv&#10;d25yZXYueG1sUEsFBgAAAAAEAAQA9QAAAIgDAAAAAA==&#10;"/>
                      <w10:wrap anchory="page"/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                    24 hour clock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A79B0" w14:paraId="0702FBF6" w14:textId="77777777" w:rsidTr="0041664B">
        <w:tc>
          <w:tcPr>
            <w:tcW w:w="3681" w:type="dxa"/>
          </w:tcPr>
          <w:p w14:paraId="7EB01571" w14:textId="5BFDD58D" w:rsidR="001A79B0" w:rsidRPr="00085BB7" w:rsidRDefault="001A79B0" w:rsidP="001A79B0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body was delivered</w:t>
            </w:r>
          </w:p>
        </w:tc>
        <w:tc>
          <w:tcPr>
            <w:tcW w:w="6804" w:type="dxa"/>
            <w:gridSpan w:val="6"/>
          </w:tcPr>
          <w:p w14:paraId="4433805E" w14:textId="134ABB02" w:rsidR="001A79B0" w:rsidRDefault="001A79B0" w:rsidP="001A79B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3E539AD" wp14:editId="13730A39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13335</wp:posOffset>
                      </wp:positionV>
                      <wp:extent cx="142875" cy="323850"/>
                      <wp:effectExtent l="0" t="0" r="0" b="0"/>
                      <wp:wrapNone/>
                      <wp:docPr id="1299" name="Text Box 1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BC733FD" w14:textId="77777777" w:rsidR="00936B34" w:rsidRPr="00EE56FD" w:rsidRDefault="00936B34" w:rsidP="00015A0B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6FD">
                                    <w:rPr>
                                      <w:rFonts w:asciiTheme="minorHAnsi" w:hAnsiTheme="minorHAnsi" w:cstheme="minorHAnsi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E539AD" id="Text Box 1299" o:spid="_x0000_s1098" type="#_x0000_t202" style="position:absolute;margin-left:263.25pt;margin-top:1.05pt;width:11.25pt;height:25.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" filled="f" stroked="f">
                      <v:textbox>
                        <w:txbxContent>
                          <w:p w14:paraId="1BC733FD" w14:textId="77777777" w:rsidR="00936B34" w:rsidRPr="00EE56FD" w:rsidRDefault="00936B34" w:rsidP="00015A0B">
                            <w:pPr>
                              <w:spacing w:before="40" w:after="4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6FD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1760" behindDoc="0" locked="0" layoutInCell="1" allowOverlap="1" wp14:anchorId="1706CAC6" wp14:editId="3F5BDA1D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00" name="Rectangle 13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C272D4" id="Rectangle 1300" o:spid="_x0000_s1026" style="position:absolute;margin-left:277.25pt;margin-top:3.85pt;width:17.25pt;height:17.2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4U0MIAIAAEE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2784" behindDoc="0" locked="0" layoutInCell="1" allowOverlap="1" wp14:anchorId="111D03F0" wp14:editId="41CB6739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01" name="Rectangle 1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72B918" id="Rectangle 1301" o:spid="_x0000_s1026" style="position:absolute;margin-left:294.5pt;margin-top:3.85pt;width:17.25pt;height:17.25pt;z-index:2517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0736" behindDoc="0" locked="0" layoutInCell="1" allowOverlap="1" wp14:anchorId="504A432F" wp14:editId="3343C3A2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03" name="Rectangle 1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8ABC33" id="Rectangle 1303" o:spid="_x0000_s1026" style="position:absolute;margin-left:247.25pt;margin-top:3.1pt;width:17.25pt;height:17.2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9712" behindDoc="0" locked="0" layoutInCell="1" allowOverlap="1" wp14:anchorId="40520E51" wp14:editId="49B4F418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04" name="Rectangle 13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40C7FD" id="Rectangle 1304" o:spid="_x0000_s1026" style="position:absolute;margin-left:229.25pt;margin-top:3.1pt;width:17.25pt;height:17.25pt;z-index:2516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NavIAIAAEE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06D07AC8" w14:textId="77F8C7D4" w:rsidR="001A79B0" w:rsidRDefault="001A79B0" w:rsidP="001A79B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                    24 hour clock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1A79B0" w14:paraId="530D10C1" w14:textId="77777777" w:rsidTr="00F64964">
        <w:tc>
          <w:tcPr>
            <w:tcW w:w="3681" w:type="dxa"/>
          </w:tcPr>
          <w:p w14:paraId="1888D3C7" w14:textId="77777777" w:rsidR="001A79B0" w:rsidRDefault="001A79B0" w:rsidP="001A79B0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of third</w:t>
            </w:r>
            <w:r w:rsidRPr="00085BB7">
              <w:rPr>
                <w:rFonts w:asciiTheme="minorHAnsi" w:hAnsiTheme="minorHAnsi"/>
                <w:sz w:val="24"/>
                <w:szCs w:val="24"/>
              </w:rPr>
              <w:t xml:space="preserve">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completed</w:t>
            </w:r>
          </w:p>
        </w:tc>
        <w:tc>
          <w:tcPr>
            <w:tcW w:w="6804" w:type="dxa"/>
            <w:gridSpan w:val="6"/>
            <w:tcBorders>
              <w:bottom w:val="single" w:sz="4" w:space="0" w:color="auto"/>
            </w:tcBorders>
          </w:tcPr>
          <w:p w14:paraId="543130BD" w14:textId="4726D7BF" w:rsidR="001A79B0" w:rsidRDefault="001A79B0" w:rsidP="001A79B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18144" behindDoc="0" locked="0" layoutInCell="1" allowOverlap="1" wp14:anchorId="6055A24D" wp14:editId="3E05192E">
                      <wp:simplePos x="0" y="0"/>
                      <wp:positionH relativeFrom="column">
                        <wp:posOffset>37465</wp:posOffset>
                      </wp:positionH>
                      <wp:positionV relativeFrom="page">
                        <wp:posOffset>34529</wp:posOffset>
                      </wp:positionV>
                      <wp:extent cx="2078355" cy="234315"/>
                      <wp:effectExtent l="0" t="0" r="17145" b="32385"/>
                      <wp:wrapNone/>
                      <wp:docPr id="2544" name="Group 25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545" name="Rectangle 25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6" name="Straight Arrow Connector 254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7" name="Straight Arrow Connector 254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48" name="Rectangle 25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9" name="Rectangle 25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0" name="Rectangle 25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1" name="Rectangle 25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2" name="Rectangle 25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3" name="Rectangle 25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54" name="Rectangle 25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2A6679" id="Group 2544" o:spid="_x0000_s1026" style="position:absolute;margin-left:2.95pt;margin-top:2.7pt;width:163.65pt;height:18.45pt;z-index:251718144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">
                      <v:rect id="Rectangle 254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rS0MYA&#10;AADdAAAADwAAAGRycy9kb3ducmV2LnhtbESPzW7CMBCE70h9B2uRuIFD+FFJMagCgegRwqW3Jd4m&#10;aeN1FBsIPH2NhMRxNDPfaObL1lTiQo0rLSsYDiIQxJnVJecKjumm/w7CeWSNlWVScCMHy8VbZ46J&#10;tlfe0+XgcxEg7BJUUHhfJ1K6rCCDbmBr4uD92MagD7LJpW7wGuCmknEUTaXBksNCgTWtCsr+Dmej&#10;4FTGR7zv021kZpuR/2rT3/P3Wqlet/38AOGp9a/ws73TCuLJeAKPN+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rS0MYAAADdAAAADwAAAAAAAAAAAAAAAACYAgAAZHJz&#10;L2Rvd25yZXYueG1sUEsFBgAAAAAEAAQA9QAAAIsDAAAAAA==&#10;"/>
                      <v:shape id="Straight Arrow Connector 254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hy48UAAADdAAAADwAAAGRycy9kb3ducmV2LnhtbESPQWsCMRSE70L/Q3iFXqRmV6zI1igi&#10;COKhoO7B4yN53V26eVmTuG7/fSMIPQ4z8w2zXA+2FT350DhWkE8yEMTamYYrBeV5974AESKywdYx&#10;KfilAOvVy2iJhXF3PlJ/ipVIEA4FKqhj7Aopg67JYpi4jjh5385bjEn6ShqP9wS3rZxm2VxabDgt&#10;1NjRtib9c7pZBc2h/Cr78TV6vTjkF5+H86XVSr29DptPEJGG+B9+tvdGwfRjNofHm/Q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phy48UAAADdAAAADwAAAAAAAAAA&#10;AAAAAAChAgAAZHJzL2Rvd25yZXYueG1sUEsFBgAAAAAEAAQA+QAAAJMDAAAAAA==&#10;"/>
                      <v:shape id="Straight Arrow Connector 254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TXeMYAAADdAAAADwAAAGRycy9kb3ducmV2LnhtbESPQWsCMRSE74L/ITyhF9HsSm1lNYoU&#10;CsVDQd2Dx0fy3F3cvKxJum7/fVMo9DjMzDfMZjfYVvTkQ+NYQT7PQBBrZxquFJTn99kKRIjIBlvH&#10;pOCbAuy249EGC+MefKT+FCuRIBwKVFDH2BVSBl2TxTB3HXHyrs5bjEn6ShqPjwS3rVxk2Yu02HBa&#10;qLGjt5r07fRlFTSH8rPsp/fo9eqQX3wezpdWK/U0GfZrEJGG+B/+a38YBYvl8yv8vklP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HU13jGAAAA3QAAAA8AAAAAAAAA&#10;AAAAAAAAoQIAAGRycy9kb3ducmV2LnhtbFBLBQYAAAAABAAEAPkAAACUAwAAAAA=&#10;"/>
                      <v:rect id="Rectangle 254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t9TsIA&#10;AADdAAAADwAAAGRycy9kb3ducmV2LnhtbERPPW/CMBDdkfofrKvEBg5piyBgEKICwQhhYTviIwnE&#10;5yg2kPLr8VCJ8el9T+etqcSdGldaVjDoRyCIM6tLzhUc0lVvBMJ5ZI2VZVLwRw7ms4/OFBNtH7yj&#10;+97nIoSwS1BB4X2dSOmyggy6vq2JA3e2jUEfYJNL3eAjhJtKxlE0lAZLDg0F1rQsKLvub0bBqYwP&#10;+Nyl68iMV19+26aX2/FXqe5nu5iA8NT6t/jfvdEK4p/vMDe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31OwgAAAN0AAAAPAAAAAAAAAAAAAAAAAJgCAABkcnMvZG93&#10;bnJldi54bWxQSwUGAAAAAAQABAD1AAAAhwMAAAAA&#10;"/>
                      <v:rect id="Rectangle 254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Y1cUA&#10;AADdAAAADwAAAGRycy9kb3ducmV2LnhtbESPQWvCQBSE74L/YXmCN92YWqnRVcSi2KPGS2/P7GuS&#10;mn0bsqtGf323IHgcZuYbZr5sTSWu1LjSsoLRMAJBnFldcq7gmG4GHyCcR9ZYWSYFd3KwXHQ7c0y0&#10;vfGergefiwBhl6CCwvs6kdJlBRl0Q1sTB+/HNgZ9kE0udYO3ADeVjKNoIg2WHBYKrGldUHY+XIyC&#10;Uxkf8bFPt5GZbt78V5v+Xr4/ler32tUMhKfWv8LP9k4riN/HU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9jVxQAAAN0AAAAPAAAAAAAAAAAAAAAAAJgCAABkcnMv&#10;ZG93bnJldi54bWxQSwUGAAAAAAQABAD1AAAAigMAAAAA&#10;"/>
                      <v:rect id="Rectangle 255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TnlcMA&#10;AADdAAAADwAAAGRycy9kb3ducmV2LnhtbERPTW+CQBC9m/gfNtOkN1lKQ2MpqzEaTXsUuHibslOg&#10;ZWcJuyr213cPTTy+vO98PZleXGh0nWUFT1EMgri2uuNGQVXuF0sQziNr7C2Tghs5WK/msxwzba98&#10;pEvhGxFC2GWooPV+yKR0dUsGXWQH4sB92dGgD3BspB7xGsJNL5M4fpEGOw4NLQ60ban+Kc5GwWeX&#10;VPh7LA+xed0/+4+p/D6fdko9PkybNxCeJn8X/7vftYIkTcP+8CY8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TnlcMAAADdAAAADwAAAAAAAAAAAAAAAACYAgAAZHJzL2Rv&#10;d25yZXYueG1sUEsFBgAAAAAEAAQA9QAAAIgDAAAAAA==&#10;"/>
                      <v:rect id="Rectangle 255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hCDsQA&#10;AADdAAAADwAAAGRycy9kb3ducmV2LnhtbESPQYvCMBSE78L+h/AWvGlqRVmrUZYVRY9aL3t7Ns+2&#10;u81LaaJWf70RBI/DzHzDzBatqcSFGldaVjDoRyCIM6tLzhUc0lXvC4TzyBory6TgRg4W84/ODBNt&#10;r7yjy97nIkDYJaig8L5OpHRZQQZd39bEwTvZxqAPssmlbvAa4KaScRSNpcGSw0KBNf0UlP3vz0bB&#10;sYwPeN+l68hMVkO/bdO/8+9Sqe5n+z0F4an17/CrvdEK4tFoA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4Qg7EAAAA3QAAAA8AAAAAAAAAAAAAAAAAmAIAAGRycy9k&#10;b3ducmV2LnhtbFBLBQYAAAAABAAEAPUAAACJAwAAAAA=&#10;"/>
                      <v:rect id="Rectangle 255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rcecYA&#10;AADdAAAADwAAAGRycy9kb3ducmV2LnhtbESPQWvCQBSE74X+h+UVeqsbUyJtzCpisbRHjZfentln&#10;Es2+Ddk1Sf31bkHocZiZb5hsOZpG9NS52rKC6SQCQVxYXXOpYJ9vXt5AOI+ssbFMCn7JwXLx+JBh&#10;qu3AW+p3vhQBwi5FBZX3bSqlKyoy6Ca2JQ7e0XYGfZBdKXWHQ4CbRsZRNJMGaw4LFba0rqg47y5G&#10;waGO93jd5p+Red+8+u8xP11+PpR6fhpXcxCeRv8fvre/tII4SWL4e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rcecYAAADdAAAADwAAAAAAAAAAAAAAAACYAgAAZHJz&#10;L2Rvd25yZXYueG1sUEsFBgAAAAAEAAQA9QAAAIsDAAAAAA==&#10;"/>
                      <v:rect id="Rectangle 255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Z54sQA&#10;AADdAAAADwAAAGRycy9kb3ducmV2LnhtbESPQYvCMBSE78L+h/AWvGm6FWWtRlkURY9aL3t7Ns+2&#10;u81LaaJWf70RBI/DzHzDTOetqcSFGldaVvDVj0AQZ1aXnCs4pKveNwjnkTVWlknBjRzMZx+dKSba&#10;XnlHl73PRYCwS1BB4X2dSOmyggy6vq2Jg3eyjUEfZJNL3eA1wE0l4ygaSYMlh4UCa1oUlP3vz0bB&#10;sYwPeN+l68iMVwO/bdO/8+9Sqe5n+zMB4an17/CrvdEK4uFwA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meeLEAAAA3QAAAA8AAAAAAAAAAAAAAAAAmAIAAGRycy9k&#10;b3ducmV2LnhtbFBLBQYAAAAABAAEAPUAAACJAwAAAAA=&#10;"/>
                      <v:rect id="Rectangle 255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/hlsYA&#10;AADdAAAADwAAAGRycy9kb3ducmV2LnhtbESPzW7CMBCE70h9B2uRuIFD+FFJMagCgegRwqW3Jd4m&#10;aeN1FBsIPH2NhMRxNDPfaObL1lTiQo0rLSsYDiIQxJnVJecKjumm/w7CeWSNlWVScCMHy8VbZ46J&#10;tlfe0+XgcxEg7BJUUHhfJ1K6rCCDbmBr4uD92MagD7LJpW7wGuCmknEUTaXBksNCgTWtCsr+Dmej&#10;4FTGR7zv021kZpuR/2rT3/P3Wqlet/38AOGp9a/ws73TCuLJZAyPN+EJyM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Y/hls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63021034" wp14:editId="64A3D918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13335</wp:posOffset>
                      </wp:positionV>
                      <wp:extent cx="142875" cy="323850"/>
                      <wp:effectExtent l="0" t="0" r="0" b="0"/>
                      <wp:wrapNone/>
                      <wp:docPr id="1315" name="Text Box 13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422431B" w14:textId="77777777" w:rsidR="00936B34" w:rsidRPr="00EE56FD" w:rsidRDefault="00936B34" w:rsidP="00015A0B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6FD">
                                    <w:rPr>
                                      <w:rFonts w:asciiTheme="minorHAnsi" w:hAnsiTheme="minorHAnsi" w:cstheme="minorHAnsi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021034" id="Text Box 1315" o:spid="_x0000_s1099" type="#_x0000_t202" style="position:absolute;margin-left:263.25pt;margin-top:1.05pt;width:11.25pt;height:25.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" filled="f" stroked="f">
                      <v:textbox>
                        <w:txbxContent>
                          <w:p w14:paraId="4422431B" w14:textId="77777777" w:rsidR="00936B34" w:rsidRPr="00EE56FD" w:rsidRDefault="00936B34" w:rsidP="00015A0B">
                            <w:pPr>
                              <w:spacing w:before="40" w:after="4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6FD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8928" behindDoc="0" locked="0" layoutInCell="1" allowOverlap="1" wp14:anchorId="3709DD9A" wp14:editId="7CCC5052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16" name="Rectangle 1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6D821D" id="Rectangle 1316" o:spid="_x0000_s1026" style="position:absolute;margin-left:277.25pt;margin-top:3.85pt;width:17.25pt;height:17.25pt;z-index:2517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9952" behindDoc="0" locked="0" layoutInCell="1" allowOverlap="1" wp14:anchorId="2EAF4A4C" wp14:editId="45325B7D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17" name="Rectangle 1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306615" id="Rectangle 1317" o:spid="_x0000_s1026" style="position:absolute;margin-left:294.5pt;margin-top:3.85pt;width:17.25pt;height:17.2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cqaIAIAAEE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7904" behindDoc="0" locked="0" layoutInCell="1" allowOverlap="1" wp14:anchorId="4F6BFC6B" wp14:editId="37ECB46F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19" name="Rectangle 1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4F345" id="Rectangle 1319" o:spid="_x0000_s1026" style="position:absolute;margin-left:247.25pt;margin-top:3.1pt;width:17.25pt;height:17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GIZIAIAAEE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06880" behindDoc="0" locked="0" layoutInCell="1" allowOverlap="1" wp14:anchorId="59F82BE8" wp14:editId="0ED2E0FE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20" name="Rectangle 1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56D88" id="Rectangle 1320" o:spid="_x0000_s1026" style="position:absolute;margin-left:229.25pt;margin-top:3.1pt;width:17.25pt;height:17.25pt;z-index:2517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t5IAIAAEE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E27AC61" w14:textId="7FC31B4C" w:rsidR="001A79B0" w:rsidRDefault="001A79B0" w:rsidP="001A79B0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                    24 hour clock</w:t>
            </w:r>
          </w:p>
        </w:tc>
      </w:tr>
      <w:tr w:rsidR="001A79B0" w14:paraId="042523F1" w14:textId="77777777" w:rsidTr="00F64964">
        <w:tc>
          <w:tcPr>
            <w:tcW w:w="3681" w:type="dxa"/>
          </w:tcPr>
          <w:p w14:paraId="518B2215" w14:textId="77777777" w:rsidR="001A79B0" w:rsidRDefault="001A79B0" w:rsidP="001A79B0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Estimated Blood Loss</w:t>
            </w:r>
          </w:p>
          <w:p w14:paraId="286BAC49" w14:textId="48ABF746" w:rsidR="001A79B0" w:rsidRPr="00085BB7" w:rsidRDefault="001A79B0" w:rsidP="001A79B0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26" w:type="dxa"/>
            <w:tcBorders>
              <w:right w:val="nil"/>
            </w:tcBorders>
            <w:vAlign w:val="center"/>
          </w:tcPr>
          <w:p w14:paraId="71381659" w14:textId="2E7F7579" w:rsidR="001A79B0" w:rsidRDefault="001A79B0" w:rsidP="001A79B0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0192" behindDoc="0" locked="0" layoutInCell="1" allowOverlap="1" wp14:anchorId="6ACA7048" wp14:editId="4B0E1B82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5715</wp:posOffset>
                      </wp:positionV>
                      <wp:extent cx="1095375" cy="219075"/>
                      <wp:effectExtent l="0" t="0" r="28575" b="28575"/>
                      <wp:wrapNone/>
                      <wp:docPr id="157" name="Group 1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5375" cy="219075"/>
                                <a:chOff x="0" y="0"/>
                                <a:chExt cx="1095375" cy="219075"/>
                              </a:xfrm>
                            </wpg:grpSpPr>
                            <wps:wsp>
                              <wps:cNvPr id="138" name="Rectangle 1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9" name="Rectangle 1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0" name="Rectangle 1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8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1" name="Rectangle 1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722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Rectangle 1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63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DB0E266" id="Group 157" o:spid="_x0000_s1026" style="position:absolute;margin-left:2.3pt;margin-top:.45pt;width:86.25pt;height:17.25pt;z-index:251720192;mso-width-relative:margin;mso-height-relative:margin" coordsize="10953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">
                      <v:rect id="Rectangle 138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5Kc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1uSnEAAAA3AAAAA8AAAAAAAAAAAAAAAAAmAIAAGRycy9k&#10;b3ducmV2LnhtbFBLBQYAAAAABAAEAPUAAACJAwAAAAA=&#10;"/>
                      <v:rect id="Rectangle 139" o:spid="_x0000_s1028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kcs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gfL+D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+RyywgAAANwAAAAPAAAAAAAAAAAAAAAAAJgCAABkcnMvZG93&#10;bnJldi54bWxQSwUGAAAAAAQABAD1AAAAhwMAAAAA&#10;"/>
                      <v:rect id="Rectangle 140" o:spid="_x0000_s1029" style="position:absolute;left:438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XGUsQA&#10;AADcAAAADwAAAGRycy9kb3ducmV2LnhtbESPQW/CMAyF70j8h8hIu0EKT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FxlLEAAAA3AAAAA8AAAAAAAAAAAAAAAAAmAIAAGRycy9k&#10;b3ducmV2LnhtbFBLBQYAAAAABAAEAPUAAACJAwAAAAA=&#10;"/>
                      <v:rect id="Rectangle 141" o:spid="_x0000_s1030" style="position:absolute;left:6572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jyc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ljycMAAADcAAAADwAAAAAAAAAAAAAAAACYAgAAZHJzL2Rv&#10;d25yZXYueG1sUEsFBgAAAAAEAAQA9QAAAIgDAAAAAA==&#10;"/>
                      <v:rect id="Rectangle 146" o:spid="_x0000_s1031" style="position:absolute;left:8763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7v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7vcMAAADcAAAADwAAAAAAAAAAAAAAAACYAgAAZHJzL2Rv&#10;d25yZXYueG1sUEsFBgAAAAAEAAQA9QAAAIgDAAAAAA==&#10;"/>
                    </v:group>
                  </w:pict>
                </mc:Fallback>
              </mc:AlternateContent>
            </w:r>
          </w:p>
        </w:tc>
        <w:tc>
          <w:tcPr>
            <w:tcW w:w="4678" w:type="dxa"/>
            <w:gridSpan w:val="5"/>
            <w:tcBorders>
              <w:left w:val="nil"/>
            </w:tcBorders>
            <w:vAlign w:val="center"/>
          </w:tcPr>
          <w:p w14:paraId="45BD2444" w14:textId="181A12E2" w:rsidR="001A79B0" w:rsidRPr="0035285F" w:rsidRDefault="001A79B0" w:rsidP="001A79B0">
            <w:pPr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mls</w:t>
            </w:r>
          </w:p>
        </w:tc>
      </w:tr>
      <w:tr w:rsidR="001A79B0" w14:paraId="541517DB" w14:textId="77777777" w:rsidTr="0041664B">
        <w:tc>
          <w:tcPr>
            <w:tcW w:w="3681" w:type="dxa"/>
          </w:tcPr>
          <w:p w14:paraId="3FE44EA7" w14:textId="77777777" w:rsidR="001A79B0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woman left the delivery ward</w:t>
            </w:r>
          </w:p>
        </w:tc>
        <w:tc>
          <w:tcPr>
            <w:tcW w:w="6804" w:type="dxa"/>
            <w:gridSpan w:val="6"/>
          </w:tcPr>
          <w:p w14:paraId="34AA250D" w14:textId="40ABFBEA" w:rsidR="001A79B0" w:rsidRDefault="001A79B0" w:rsidP="001A79B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19168" behindDoc="0" locked="0" layoutInCell="1" allowOverlap="1" wp14:anchorId="0F2ECA10" wp14:editId="77421CA5">
                      <wp:simplePos x="0" y="0"/>
                      <wp:positionH relativeFrom="column">
                        <wp:posOffset>17593</wp:posOffset>
                      </wp:positionH>
                      <wp:positionV relativeFrom="page">
                        <wp:posOffset>62132</wp:posOffset>
                      </wp:positionV>
                      <wp:extent cx="2078355" cy="234315"/>
                      <wp:effectExtent l="0" t="0" r="17145" b="32385"/>
                      <wp:wrapNone/>
                      <wp:docPr id="2353" name="Group 23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100" name="Rectangle 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1" name="Straight Arrow Connector 10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Straight Arrow Connector 1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Rectangle 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4" name="Rectang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6" name="Rectangle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08" name="Rectangle 1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4" name="Rectangle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5" name="Rectangle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6" name="Rectang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14155E" id="Group 2353" o:spid="_x0000_s1026" style="position:absolute;margin-left:1.4pt;margin-top:4.9pt;width:163.65pt;height:18.45pt;z-index:251719168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">
                      <v:rect id="Rectangle 100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9/ks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L4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r3+SxQAAANwAAAAPAAAAAAAAAAAAAAAAAJgCAABkcnMv&#10;ZG93bnJldi54bWxQSwUGAAAAAAQABAD1AAAAigMAAAAA&#10;"/>
                      <v:shape id="Straight Arrow Connector 101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WnM8EAAADcAAAADwAAAGRycy9kb3ducmV2LnhtbERPTYvCMBC9C/sfwizsRTTtHkSqUWRh&#10;QTwsqD14HJKxLTaTmsTa/fdGELzN433Ocj3YVvTkQ+NYQT7NQBBrZxquFJTH38kcRIjIBlvHpOCf&#10;AqxXH6MlFsbdeU/9IVYihXAoUEEdY1dIGXRNFsPUdcSJOztvMSboK2k83lO4beV3ls2kxYZTQ40d&#10;/dSkL4ebVdDsyr+yH1+j1/NdfvJ5OJ5ardTX57BZgIg0xLf45d6aND/L4flMukCu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xaczwQAAANwAAAAPAAAAAAAAAAAAAAAA&#10;AKECAABkcnMvZG93bnJldi54bWxQSwUGAAAAAAQABAD5AAAAjwMAAAAA&#10;"/>
                      <v:shape id="Straight Arrow Connector 102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c5RMEAAADcAAAADwAAAGRycy9kb3ducmV2LnhtbERPTYvCMBC9L/gfwgheFk3rYZFqFBEE&#10;8SCs9uBxSMa22ExqEmv995uFhb3N433OajPYVvTkQ+NYQT7LQBBrZxquFJSX/XQBIkRkg61jUvCm&#10;AJv16GOFhXEv/qb+HCuRQjgUqKCOsSukDLomi2HmOuLE3Zy3GBP0lTQeXynctnKeZV/SYsOpocaO&#10;djXp+/lpFTTH8lT2n4/o9eKYX30eLtdWKzUZD9sliEhD/Bf/uQ8mzc/m8PtMukCu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1FzlEwQAAANwAAAAPAAAAAAAAAAAAAAAA&#10;AKECAABkcnMvZG93bnJldi54bWxQSwUGAAAAAAQABAD5AAAAjwMAAAAA&#10;"/>
                      <v:rect id="Rectangle 103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3h5cMA&#10;AADcAAAADwAAAGRycy9kb3ducmV2LnhtbERPTWvCQBC9C/0PyxR6090akDZ1lVJR6jHGS2/T7JjE&#10;ZmdDdk3S/npXKHibx/uc5Xq0jeip87VjDc8zBYK4cKbmUsMx305fQPiAbLBxTBp+ycN69TBZYmrc&#10;wBn1h1CKGMI+RQ1VCG0qpS8qsuhnriWO3Ml1FkOEXSlNh0MMt42cK7WQFmuODRW29FFR8XO4WA3f&#10;9fyIf1m+U/Z1m4T9mJ8vXxutnx7H9zcQgcZwF/+7P02crxK4PR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3h5cMAAADcAAAADwAAAAAAAAAAAAAAAACYAgAAZHJzL2Rv&#10;d25yZXYueG1sUEsFBgAAAAAEAAQA9QAAAIgDAAAAAA==&#10;"/>
                      <v:rect id="Rectangle 104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5kcMA&#10;AADcAAAADwAAAGRycy9kb3ducmV2LnhtbERPTWvCQBC9F/wPywi91V1tk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R5kcMAAADcAAAADwAAAAAAAAAAAAAAAACYAgAAZHJzL2Rv&#10;d25yZXYueG1sUEsFBgAAAAAEAAQA9QAAAIgDAAAAAA==&#10;"/>
                      <v:rect id="Rectangle 106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/>
                      <v:rect id="Rectangle 10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zlM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K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XOUxQAAANwAAAAPAAAAAAAAAAAAAAAAAJgCAABkcnMv&#10;ZG93bnJldi54bWxQSwUGAAAAAAQABAD1AAAAigMAAAAA&#10;"/>
                      <v:rect id="Rectangle 114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3vTM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3vTMMAAADcAAAADwAAAAAAAAAAAAAAAACYAgAAZHJzL2Rv&#10;d25yZXYueG1sUEsFBgAAAAAEAAQA9QAAAIgDAAAAAA==&#10;"/>
                      <v:rect id="Rectangle 115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K18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FK18MAAADcAAAADwAAAAAAAAAAAAAAAACYAgAAZHJzL2Rv&#10;d25yZXYueG1sUEsFBgAAAAAEAAQA9QAAAIgDAAAAAA==&#10;"/>
                      <v:rect id="Rectangle 116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UoM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CG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9PUoMAAAADcAAAADwAAAAAAAAAAAAAAAACYAgAAZHJzL2Rvd25y&#10;ZXYueG1sUEsFBgAAAAAEAAQA9QAAAIUDAAAAAA==&#10;"/>
                      <w10:wrap anchory="page"/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7C84AA47" wp14:editId="3E51DEA7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13335</wp:posOffset>
                      </wp:positionV>
                      <wp:extent cx="142875" cy="323850"/>
                      <wp:effectExtent l="0" t="0" r="0" b="0"/>
                      <wp:wrapNone/>
                      <wp:docPr id="1331" name="Text Box 13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875" cy="323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7175469C" w14:textId="77777777" w:rsidR="00936B34" w:rsidRPr="00EE56FD" w:rsidRDefault="00936B34" w:rsidP="00015A0B">
                                  <w:pPr>
                                    <w:spacing w:before="40" w:after="40" w:line="240" w:lineRule="auto"/>
                                    <w:jc w:val="center"/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EE56FD">
                                    <w:rPr>
                                      <w:rFonts w:asciiTheme="minorHAnsi" w:hAnsiTheme="minorHAnsi" w:cstheme="minorHAnsi"/>
                                      <w:b/>
                                      <w:noProof/>
                                      <w:color w:val="000000" w:themeColor="text1"/>
                                      <w:sz w:val="24"/>
                                      <w:szCs w:val="24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:</w:t>
                                  </w:r>
                                  <w:r>
                                    <w:rPr>
                                      <w:noProof/>
                                      <w:color w:val="000000" w:themeColor="text1"/>
                                      <w:sz w:val="72"/>
                                      <w:szCs w:val="7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Your text here: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84AA47" id="Text Box 1331" o:spid="_x0000_s1100" type="#_x0000_t202" style="position:absolute;margin-left:263.25pt;margin-top:1.05pt;width:11.25pt;height:25.5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" filled="f" stroked="f">
                      <v:textbox>
                        <w:txbxContent>
                          <w:p w14:paraId="7175469C" w14:textId="77777777" w:rsidR="00936B34" w:rsidRPr="00EE56FD" w:rsidRDefault="00936B34" w:rsidP="00015A0B">
                            <w:pPr>
                              <w:spacing w:before="40" w:after="40" w:line="240" w:lineRule="auto"/>
                              <w:jc w:val="center"/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E56FD">
                              <w:rPr>
                                <w:rFonts w:asciiTheme="minorHAnsi" w:hAnsiTheme="minorHAnsi" w:cstheme="minorHAnsi"/>
                                <w:b/>
                                <w:noProof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>
                              <w:rPr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Your text here: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4048" behindDoc="0" locked="0" layoutInCell="1" allowOverlap="1" wp14:anchorId="7E3F950E" wp14:editId="65D7781E">
                      <wp:simplePos x="0" y="0"/>
                      <wp:positionH relativeFrom="column">
                        <wp:posOffset>3521075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32" name="Rectangle 1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782B1" id="Rectangle 1332" o:spid="_x0000_s1026" style="position:absolute;margin-left:277.25pt;margin-top:3.85pt;width:17.25pt;height:17.25pt;z-index:2517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5072" behindDoc="0" locked="0" layoutInCell="1" allowOverlap="1" wp14:anchorId="6A1FD014" wp14:editId="162813BB">
                      <wp:simplePos x="0" y="0"/>
                      <wp:positionH relativeFrom="column">
                        <wp:posOffset>3740150</wp:posOffset>
                      </wp:positionH>
                      <wp:positionV relativeFrom="paragraph">
                        <wp:posOffset>48895</wp:posOffset>
                      </wp:positionV>
                      <wp:extent cx="219075" cy="219075"/>
                      <wp:effectExtent l="0" t="0" r="28575" b="28575"/>
                      <wp:wrapNone/>
                      <wp:docPr id="1333" name="Rectangle 1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7A655F" id="Rectangle 1333" o:spid="_x0000_s1026" style="position:absolute;margin-left:294.5pt;margin-top:3.85pt;width:17.25pt;height:17.25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4B398F78" wp14:editId="1A89B7F0">
                      <wp:simplePos x="0" y="0"/>
                      <wp:positionH relativeFrom="column">
                        <wp:posOffset>3140075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35" name="Rectangle 1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A484C6" id="Rectangle 1335" o:spid="_x0000_s1026" style="position:absolute;margin-left:247.25pt;margin-top:3.1pt;width:17.25pt;height:17.25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2000" behindDoc="0" locked="0" layoutInCell="1" allowOverlap="1" wp14:anchorId="49D56EEF" wp14:editId="30624536">
                      <wp:simplePos x="0" y="0"/>
                      <wp:positionH relativeFrom="column">
                        <wp:posOffset>2911475</wp:posOffset>
                      </wp:positionH>
                      <wp:positionV relativeFrom="paragraph">
                        <wp:posOffset>39370</wp:posOffset>
                      </wp:positionV>
                      <wp:extent cx="219075" cy="219075"/>
                      <wp:effectExtent l="0" t="0" r="28575" b="28575"/>
                      <wp:wrapNone/>
                      <wp:docPr id="1336" name="Rectangle 1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A692D9" id="Rectangle 1336" o:spid="_x0000_s1026" style="position:absolute;margin-left:229.25pt;margin-top:3.1pt;width:17.25pt;height:17.25pt;z-index:2517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"/>
                  </w:pict>
                </mc:Fallback>
              </mc:AlternateContent>
            </w:r>
            <w:r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 </w:t>
            </w:r>
          </w:p>
          <w:p w14:paraId="7E5C2907" w14:textId="77777777" w:rsidR="001A79B0" w:rsidRDefault="001A79B0" w:rsidP="001A79B0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                    24 hour clock</w:t>
            </w:r>
            <w:r>
              <w:rPr>
                <w:noProof/>
                <w:spacing w:val="-2"/>
                <w:lang w:eastAsia="en-GB"/>
              </w:rPr>
              <w:t xml:space="preserve"> </w:t>
            </w:r>
            <w:r>
              <w:rPr>
                <w:noProof/>
                <w:spacing w:val="-2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17120" behindDoc="0" locked="0" layoutInCell="1" allowOverlap="1" wp14:anchorId="52A8621E" wp14:editId="4505E5FC">
                      <wp:simplePos x="0" y="0"/>
                      <wp:positionH relativeFrom="column">
                        <wp:posOffset>3698240</wp:posOffset>
                      </wp:positionH>
                      <wp:positionV relativeFrom="paragraph">
                        <wp:posOffset>146685</wp:posOffset>
                      </wp:positionV>
                      <wp:extent cx="266700" cy="266700"/>
                      <wp:effectExtent l="0" t="0" r="19050" b="19050"/>
                      <wp:wrapNone/>
                      <wp:docPr id="382" name="Rectangle 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2D98A7" id="Rectangle 382" o:spid="_x0000_s1026" style="position:absolute;margin-left:291.2pt;margin-top:11.55pt;width:21pt;height:21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"/>
                  </w:pict>
                </mc:Fallback>
              </mc:AlternateContent>
            </w:r>
          </w:p>
          <w:p w14:paraId="309EF26C" w14:textId="77777777" w:rsidR="001A79B0" w:rsidRPr="00D96C5E" w:rsidRDefault="001A79B0" w:rsidP="001A79B0">
            <w:pPr>
              <w:rPr>
                <w:rFonts w:asciiTheme="minorHAnsi" w:hAnsiTheme="minorHAnsi"/>
                <w:sz w:val="24"/>
                <w:szCs w:val="24"/>
              </w:rPr>
            </w:pPr>
            <w:r w:rsidRPr="00D96C5E">
              <w:rPr>
                <w:rFonts w:asciiTheme="minorHAnsi" w:hAnsiTheme="minorHAnsi"/>
                <w:sz w:val="24"/>
                <w:szCs w:val="24"/>
              </w:rPr>
              <w:t>Not Applicable – (delivery not in maternity unit)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   </w:t>
            </w:r>
          </w:p>
          <w:p w14:paraId="5CC6DCE5" w14:textId="77777777" w:rsidR="001A79B0" w:rsidRDefault="001A79B0" w:rsidP="001A79B0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3F04CCC5" w14:textId="0D0D0EE6" w:rsidR="00063B0F" w:rsidRDefault="00063B0F">
      <w:pPr>
        <w:rPr>
          <w:b/>
          <w:bCs/>
        </w:rPr>
      </w:pPr>
      <w:r>
        <w:rPr>
          <w:b/>
          <w:bCs/>
        </w:rPr>
        <w:br w:type="page"/>
      </w:r>
    </w:p>
    <w:p w14:paraId="49013351" w14:textId="5818AB68" w:rsidR="00015A0B" w:rsidRDefault="00063B0F" w:rsidP="00063B0F">
      <w:pPr>
        <w:jc w:val="center"/>
        <w:rPr>
          <w:b/>
          <w:bCs/>
        </w:rPr>
      </w:pPr>
      <w:r w:rsidRPr="0049270F">
        <w:rPr>
          <w:rFonts w:asciiTheme="minorHAnsi" w:hAnsiTheme="minorHAnsi" w:cs="Arial"/>
          <w:b/>
          <w:sz w:val="28"/>
          <w:szCs w:val="28"/>
        </w:rPr>
        <w:lastRenderedPageBreak/>
        <w:t>Intra Partum</w:t>
      </w:r>
      <w:r>
        <w:rPr>
          <w:noProof/>
          <w:sz w:val="36"/>
          <w:szCs w:val="36"/>
          <w:lang w:eastAsia="en-GB"/>
        </w:rPr>
        <w:t xml:space="preserve"> </w:t>
      </w: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133AE56" wp14:editId="0E54C553">
                <wp:simplePos x="0" y="0"/>
                <wp:positionH relativeFrom="page">
                  <wp:posOffset>361950</wp:posOffset>
                </wp:positionH>
                <wp:positionV relativeFrom="paragraph">
                  <wp:posOffset>220345</wp:posOffset>
                </wp:positionV>
                <wp:extent cx="6781800" cy="371475"/>
                <wp:effectExtent l="0" t="0" r="19050" b="28575"/>
                <wp:wrapNone/>
                <wp:docPr id="2512" name="Text Box 25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818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E1A993F" w14:textId="6326CC79" w:rsidR="00936B34" w:rsidRPr="00634521" w:rsidRDefault="00936B34" w:rsidP="00063B0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D75D229" wp14:editId="5C0C6BA6">
                                  <wp:extent cx="885825" cy="219075"/>
                                  <wp:effectExtent l="0" t="0" r="9525" b="9525"/>
                                  <wp:docPr id="2513" name="Picture 25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38AA9C7" wp14:editId="59A01567">
                                  <wp:extent cx="885825" cy="219075"/>
                                  <wp:effectExtent l="0" t="0" r="9525" b="9525"/>
                                  <wp:docPr id="2514" name="Picture 25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3AE56" id="Text Box 2512" o:spid="_x0000_s1101" type="#_x0000_t202" style="position:absolute;left:0;text-align:left;margin-left:28.5pt;margin-top:17.35pt;width:534pt;height:29.2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" fillcolor="#e7e6e6 [3214]" strokeweight=".5pt">
                <v:textbox>
                  <w:txbxContent>
                    <w:p w14:paraId="4E1A993F" w14:textId="6326CC79" w:rsidR="00936B34" w:rsidRPr="00634521" w:rsidRDefault="00936B34" w:rsidP="00063B0F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D75D229" wp14:editId="5C0C6BA6">
                            <wp:extent cx="885825" cy="219075"/>
                            <wp:effectExtent l="0" t="0" r="9525" b="9525"/>
                            <wp:docPr id="2513" name="Picture 25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38AA9C7" wp14:editId="59A01567">
                            <wp:extent cx="885825" cy="219075"/>
                            <wp:effectExtent l="0" t="0" r="9525" b="9525"/>
                            <wp:docPr id="2514" name="Picture 25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141DBAF" w14:textId="5118F610" w:rsidR="00015A0B" w:rsidRDefault="00015A0B">
      <w:pPr>
        <w:rPr>
          <w:b/>
          <w:bCs/>
        </w:rPr>
      </w:pPr>
    </w:p>
    <w:p w14:paraId="688EEB9B" w14:textId="77777777" w:rsidR="0041664B" w:rsidRDefault="0041664B">
      <w:pPr>
        <w:rPr>
          <w:b/>
          <w:bCs/>
        </w:rPr>
      </w:pPr>
    </w:p>
    <w:tbl>
      <w:tblPr>
        <w:tblStyle w:val="GridTable1Light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9"/>
        <w:gridCol w:w="2874"/>
        <w:gridCol w:w="703"/>
        <w:gridCol w:w="2646"/>
        <w:gridCol w:w="716"/>
      </w:tblGrid>
      <w:tr w:rsidR="00580FC0" w:rsidRPr="00580FC0" w14:paraId="7DC7239E" w14:textId="77777777" w:rsidTr="005D72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5"/>
            <w:shd w:val="pct10" w:color="auto" w:fill="auto"/>
          </w:tcPr>
          <w:p w14:paraId="2E93F913" w14:textId="5E984BE1" w:rsidR="00580FC0" w:rsidRPr="001D7671" w:rsidRDefault="0061256A" w:rsidP="0041664B">
            <w:pPr>
              <w:jc w:val="both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6</w:t>
            </w:r>
            <w:r w:rsidR="00801999">
              <w:rPr>
                <w:rFonts w:asciiTheme="minorHAnsi" w:hAnsiTheme="minorHAnsi"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41664B">
              <w:rPr>
                <w:rFonts w:asciiTheme="minorHAnsi" w:hAnsiTheme="minorHAnsi"/>
                <w:sz w:val="28"/>
                <w:szCs w:val="28"/>
              </w:rPr>
              <w:t>Shoulder Dystocia</w:t>
            </w:r>
          </w:p>
        </w:tc>
      </w:tr>
      <w:tr w:rsidR="00580FC0" w:rsidRPr="00A8302B" w14:paraId="6771D8AC" w14:textId="77777777" w:rsidTr="008D42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Align w:val="center"/>
          </w:tcPr>
          <w:p w14:paraId="22116086" w14:textId="0FB0BFD6" w:rsidR="00580FC0" w:rsidRDefault="00580FC0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Was there shoulder dystocia</w:t>
            </w:r>
            <w:r w:rsidR="005D72D9">
              <w:rPr>
                <w:rFonts w:asciiTheme="minorHAnsi" w:hAnsiTheme="minorHAnsi"/>
                <w:b w:val="0"/>
                <w:sz w:val="24"/>
                <w:szCs w:val="24"/>
              </w:rPr>
              <w:t>?</w:t>
            </w:r>
          </w:p>
          <w:p w14:paraId="5BAE5CCF" w14:textId="77777777" w:rsidR="005D72D9" w:rsidRPr="00CC1939" w:rsidRDefault="005D72D9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1308" w:type="pct"/>
            <w:vAlign w:val="center"/>
          </w:tcPr>
          <w:p w14:paraId="4B2B4724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A8302B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es</w:t>
            </w:r>
          </w:p>
        </w:tc>
        <w:tc>
          <w:tcPr>
            <w:tcW w:w="320" w:type="pct"/>
            <w:vAlign w:val="center"/>
          </w:tcPr>
          <w:p w14:paraId="56551707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204" w:type="pct"/>
            <w:vAlign w:val="center"/>
          </w:tcPr>
          <w:p w14:paraId="1961576A" w14:textId="77777777" w:rsidR="00580FC0" w:rsidRPr="00A8302B" w:rsidRDefault="00580FC0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26" w:type="pct"/>
            <w:vAlign w:val="center"/>
          </w:tcPr>
          <w:p w14:paraId="46633840" w14:textId="77777777" w:rsidR="00580FC0" w:rsidRPr="00A8302B" w:rsidRDefault="00580FC0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530B83B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 w:val="restart"/>
            <w:vAlign w:val="center"/>
          </w:tcPr>
          <w:p w14:paraId="15922E21" w14:textId="586E65D8" w:rsidR="009820FA" w:rsidRPr="00DC535E" w:rsidRDefault="009820FA" w:rsidP="00231E20">
            <w:pPr>
              <w:rPr>
                <w:rFonts w:asciiTheme="minorHAnsi" w:hAnsiTheme="minorHAnsi"/>
                <w:b w:val="0"/>
                <w:i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If </w:t>
            </w:r>
            <w:r w:rsidR="00E94BBD">
              <w:rPr>
                <w:rFonts w:asciiTheme="minorHAnsi" w:hAnsiTheme="minorHAnsi"/>
                <w:b w:val="0"/>
                <w:sz w:val="24"/>
                <w:szCs w:val="24"/>
              </w:rPr>
              <w:t>‘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Yes</w:t>
            </w:r>
            <w:r w:rsidR="00E94BBD">
              <w:rPr>
                <w:rFonts w:asciiTheme="minorHAnsi" w:hAnsiTheme="minorHAnsi"/>
                <w:b w:val="0"/>
                <w:sz w:val="24"/>
                <w:szCs w:val="24"/>
              </w:rPr>
              <w:t>’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, which of the following manoeuvres were performed? </w:t>
            </w:r>
            <w:r>
              <w:rPr>
                <w:rFonts w:asciiTheme="minorHAnsi" w:hAnsiTheme="minorHAnsi"/>
                <w:b w:val="0"/>
                <w:i/>
              </w:rPr>
              <w:t>(Please tick all that apply)</w:t>
            </w:r>
          </w:p>
        </w:tc>
        <w:tc>
          <w:tcPr>
            <w:tcW w:w="2832" w:type="pct"/>
            <w:gridSpan w:val="3"/>
            <w:vAlign w:val="center"/>
          </w:tcPr>
          <w:p w14:paraId="24007431" w14:textId="3F52373F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Mc Robert’s position</w:t>
            </w:r>
          </w:p>
        </w:tc>
        <w:tc>
          <w:tcPr>
            <w:tcW w:w="326" w:type="pct"/>
            <w:vAlign w:val="center"/>
          </w:tcPr>
          <w:p w14:paraId="40764B3A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7BBF59D6" w14:textId="77777777" w:rsidTr="004D7968">
        <w:trPr>
          <w:trHeight w:val="3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09185FD7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07217B9F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Supra pubic pressure</w:t>
            </w:r>
          </w:p>
        </w:tc>
        <w:tc>
          <w:tcPr>
            <w:tcW w:w="326" w:type="pct"/>
            <w:vAlign w:val="center"/>
          </w:tcPr>
          <w:p w14:paraId="2A90454D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AE02E9B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61D7AD6A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2A24A1C9" w14:textId="279E0FD8" w:rsidR="00FE03D3" w:rsidRDefault="00FE03D3" w:rsidP="00FE03D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Internal manoeuvres</w:t>
            </w:r>
          </w:p>
        </w:tc>
        <w:tc>
          <w:tcPr>
            <w:tcW w:w="326" w:type="pct"/>
            <w:vAlign w:val="center"/>
          </w:tcPr>
          <w:p w14:paraId="5A5F7389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556F8793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2568B000" w14:textId="6F533E4A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3C34B29D" w14:textId="37C36DC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Removing</w:t>
            </w:r>
            <w:r w:rsidR="0041664B">
              <w:rPr>
                <w:rFonts w:asciiTheme="minorHAnsi" w:hAnsiTheme="minorHAnsi"/>
                <w:sz w:val="24"/>
                <w:szCs w:val="24"/>
              </w:rPr>
              <w:t>/releasing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posterior arm</w:t>
            </w:r>
          </w:p>
        </w:tc>
        <w:tc>
          <w:tcPr>
            <w:tcW w:w="326" w:type="pct"/>
            <w:vAlign w:val="center"/>
          </w:tcPr>
          <w:p w14:paraId="4CB4F6DE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68BBE5D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32B105F1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4C3DCBD6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All fours position</w:t>
            </w:r>
          </w:p>
        </w:tc>
        <w:tc>
          <w:tcPr>
            <w:tcW w:w="326" w:type="pct"/>
            <w:vAlign w:val="center"/>
          </w:tcPr>
          <w:p w14:paraId="79C1B00C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3DA7B152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0A12AEF6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09CEB730" w14:textId="75D2A72F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Cleidotomy (</w:t>
            </w:r>
            <w:r w:rsidR="00A51F09">
              <w:rPr>
                <w:rFonts w:asciiTheme="minorHAnsi" w:hAnsiTheme="minorHAnsi"/>
                <w:sz w:val="24"/>
                <w:szCs w:val="24"/>
              </w:rPr>
              <w:t>clavicle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FE03D3">
              <w:rPr>
                <w:rFonts w:asciiTheme="minorHAnsi" w:hAnsiTheme="minorHAnsi"/>
                <w:sz w:val="24"/>
                <w:szCs w:val="24"/>
              </w:rPr>
              <w:t>f</w:t>
            </w:r>
            <w:r>
              <w:rPr>
                <w:rFonts w:asciiTheme="minorHAnsi" w:hAnsiTheme="minorHAnsi"/>
                <w:sz w:val="24"/>
                <w:szCs w:val="24"/>
              </w:rPr>
              <w:t>racture)</w:t>
            </w:r>
          </w:p>
        </w:tc>
        <w:tc>
          <w:tcPr>
            <w:tcW w:w="326" w:type="pct"/>
            <w:vAlign w:val="center"/>
          </w:tcPr>
          <w:p w14:paraId="5A56592B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14DB1323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654A6370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71D5B8EB" w14:textId="77777777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Zavanelli manoeuvre</w:t>
            </w:r>
          </w:p>
        </w:tc>
        <w:tc>
          <w:tcPr>
            <w:tcW w:w="326" w:type="pct"/>
            <w:vAlign w:val="center"/>
          </w:tcPr>
          <w:p w14:paraId="2F240B87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820FA" w:rsidRPr="00A8302B" w14:paraId="27270E84" w14:textId="77777777" w:rsidTr="004D796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2" w:type="pct"/>
            <w:vMerge/>
          </w:tcPr>
          <w:p w14:paraId="3379D811" w14:textId="77777777" w:rsidR="009820FA" w:rsidRDefault="009820FA" w:rsidP="00231E20">
            <w:pPr>
              <w:rPr>
                <w:rFonts w:asciiTheme="minorHAnsi" w:hAnsiTheme="minorHAnsi"/>
                <w:b w:val="0"/>
                <w:sz w:val="24"/>
                <w:szCs w:val="24"/>
              </w:rPr>
            </w:pPr>
          </w:p>
        </w:tc>
        <w:tc>
          <w:tcPr>
            <w:tcW w:w="2832" w:type="pct"/>
            <w:gridSpan w:val="3"/>
            <w:vAlign w:val="center"/>
          </w:tcPr>
          <w:p w14:paraId="6462E069" w14:textId="6D8EFEF4" w:rsidR="009820FA" w:rsidRDefault="009820FA" w:rsidP="00231E20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Symph</w:t>
            </w:r>
            <w:r w:rsidR="0081258E">
              <w:rPr>
                <w:rFonts w:asciiTheme="minorHAnsi" w:hAnsiTheme="minorHAnsi"/>
                <w:sz w:val="24"/>
                <w:szCs w:val="24"/>
              </w:rPr>
              <w:t>y</w:t>
            </w:r>
            <w:r>
              <w:rPr>
                <w:rFonts w:asciiTheme="minorHAnsi" w:hAnsiTheme="minorHAnsi"/>
                <w:sz w:val="24"/>
                <w:szCs w:val="24"/>
              </w:rPr>
              <w:t>siotomy</w:t>
            </w:r>
          </w:p>
        </w:tc>
        <w:tc>
          <w:tcPr>
            <w:tcW w:w="326" w:type="pct"/>
            <w:vAlign w:val="center"/>
          </w:tcPr>
          <w:p w14:paraId="40480CFD" w14:textId="77777777" w:rsidR="009820FA" w:rsidRPr="00A8302B" w:rsidRDefault="009820FA" w:rsidP="00231E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D00E8B3" w14:textId="77777777" w:rsidR="00C979D6" w:rsidRDefault="00C979D6">
      <w:pPr>
        <w:rPr>
          <w:b/>
          <w:bCs/>
        </w:rPr>
      </w:pPr>
    </w:p>
    <w:p w14:paraId="741EEEAA" w14:textId="61B6F175" w:rsidR="001009C6" w:rsidRDefault="001009C6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1009C6" w14:paraId="39132233" w14:textId="77777777" w:rsidTr="00050B5D">
        <w:tc>
          <w:tcPr>
            <w:tcW w:w="2395" w:type="dxa"/>
          </w:tcPr>
          <w:p w14:paraId="4B7FBDEB" w14:textId="77777777" w:rsidR="001009C6" w:rsidRDefault="001009C6" w:rsidP="00050B5D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EA5C8BE" w14:textId="77777777" w:rsidR="001009C6" w:rsidRPr="0049270F" w:rsidRDefault="001009C6" w:rsidP="0049270F">
            <w:pPr>
              <w:ind w:hanging="235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9270F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</w:tc>
      </w:tr>
    </w:tbl>
    <w:p w14:paraId="2E13DE10" w14:textId="77777777" w:rsidR="001009C6" w:rsidRDefault="001009C6" w:rsidP="001009C6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4B3AD5FE" wp14:editId="6522AD48">
                <wp:simplePos x="0" y="0"/>
                <wp:positionH relativeFrom="page">
                  <wp:posOffset>360045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2471" name="Text Box 24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F10689" w14:textId="7C3B2AED" w:rsidR="00936B34" w:rsidRPr="00634521" w:rsidRDefault="00936B34" w:rsidP="001009C6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69492CA" wp14:editId="3CD04FCF">
                                  <wp:extent cx="885825" cy="219075"/>
                                  <wp:effectExtent l="0" t="0" r="9525" b="9525"/>
                                  <wp:docPr id="338" name="Picture 3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E929EEE" wp14:editId="79E7C50F">
                                  <wp:extent cx="885825" cy="219075"/>
                                  <wp:effectExtent l="0" t="0" r="9525" b="9525"/>
                                  <wp:docPr id="340" name="Picture 3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3AD5FE" id="Text Box 2471" o:spid="_x0000_s1102" type="#_x0000_t202" style="position:absolute;margin-left:28.35pt;margin-top:-.05pt;width:537pt;height:29.25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" fillcolor="#e7e6e6 [3214]" strokeweight=".5pt">
                <v:textbox>
                  <w:txbxContent>
                    <w:p w14:paraId="61F10689" w14:textId="7C3B2AED" w:rsidR="00936B34" w:rsidRPr="00634521" w:rsidRDefault="00936B34" w:rsidP="001009C6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69492CA" wp14:editId="3CD04FCF">
                            <wp:extent cx="885825" cy="219075"/>
                            <wp:effectExtent l="0" t="0" r="9525" b="9525"/>
                            <wp:docPr id="338" name="Picture 3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E929EEE" wp14:editId="79E7C50F">
                            <wp:extent cx="885825" cy="219075"/>
                            <wp:effectExtent l="0" t="0" r="9525" b="9525"/>
                            <wp:docPr id="340" name="Picture 3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259FF87" w14:textId="77777777" w:rsidR="001009C6" w:rsidRDefault="001009C6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2"/>
        <w:gridCol w:w="1987"/>
        <w:gridCol w:w="1841"/>
        <w:gridCol w:w="567"/>
        <w:gridCol w:w="1701"/>
        <w:gridCol w:w="704"/>
      </w:tblGrid>
      <w:tr w:rsidR="001545E2" w14:paraId="5A2CFE7A" w14:textId="77777777" w:rsidTr="005D72D9">
        <w:tc>
          <w:tcPr>
            <w:tcW w:w="10762" w:type="dxa"/>
            <w:gridSpan w:val="6"/>
            <w:shd w:val="pct10" w:color="auto" w:fill="auto"/>
          </w:tcPr>
          <w:p w14:paraId="288A3C03" w14:textId="438DD1F9" w:rsidR="001545E2" w:rsidRDefault="0061256A">
            <w:pPr>
              <w:rPr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7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935E5E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1545E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Caesarean section</w:t>
            </w:r>
            <w:r w:rsidR="00967DD2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– </w:t>
            </w:r>
            <w:r w:rsidR="00967DD2" w:rsidRPr="004F189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Only complete if woman had a caesarean section</w:t>
            </w:r>
          </w:p>
        </w:tc>
      </w:tr>
      <w:tr w:rsidR="00DA6F24" w:rsidRPr="0041664B" w14:paraId="55E6E47F" w14:textId="77777777" w:rsidTr="00D64F69">
        <w:tc>
          <w:tcPr>
            <w:tcW w:w="3962" w:type="dxa"/>
            <w:vMerge w:val="restart"/>
            <w:shd w:val="clear" w:color="auto" w:fill="auto"/>
            <w:vAlign w:val="center"/>
          </w:tcPr>
          <w:p w14:paraId="20B54C5C" w14:textId="2924C614" w:rsidR="00DA6F24" w:rsidRPr="0041664B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 w:rsidRPr="00DA6F2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elective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section, reason for caesarean section.</w:t>
            </w:r>
          </w:p>
        </w:tc>
        <w:tc>
          <w:tcPr>
            <w:tcW w:w="6096" w:type="dxa"/>
            <w:gridSpan w:val="4"/>
            <w:shd w:val="clear" w:color="auto" w:fill="auto"/>
          </w:tcPr>
          <w:p w14:paraId="73184EF4" w14:textId="58D1CC32" w:rsidR="00DA6F24" w:rsidRDefault="00DA6F24" w:rsidP="00DA6F2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Suspected LGA</w:t>
            </w:r>
          </w:p>
        </w:tc>
        <w:tc>
          <w:tcPr>
            <w:tcW w:w="704" w:type="dxa"/>
            <w:shd w:val="clear" w:color="auto" w:fill="auto"/>
          </w:tcPr>
          <w:p w14:paraId="0699D0AB" w14:textId="77777777" w:rsidR="00DA6F24" w:rsidRPr="0041664B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:rsidRPr="0041664B" w14:paraId="47EAE06A" w14:textId="77777777" w:rsidTr="000705D2">
        <w:tc>
          <w:tcPr>
            <w:tcW w:w="3962" w:type="dxa"/>
            <w:vMerge/>
            <w:shd w:val="clear" w:color="auto" w:fill="auto"/>
          </w:tcPr>
          <w:p w14:paraId="3676CC40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14:paraId="0686853A" w14:textId="5AFCAC9C" w:rsidR="00DA6F24" w:rsidRDefault="00DA6F24" w:rsidP="00DA6F2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Maternal choice</w:t>
            </w:r>
          </w:p>
        </w:tc>
        <w:tc>
          <w:tcPr>
            <w:tcW w:w="704" w:type="dxa"/>
            <w:shd w:val="clear" w:color="auto" w:fill="auto"/>
          </w:tcPr>
          <w:p w14:paraId="71B1AA9B" w14:textId="77777777" w:rsidR="00DA6F24" w:rsidRPr="0041664B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:rsidRPr="0041664B" w14:paraId="05224A08" w14:textId="77777777" w:rsidTr="000705D2">
        <w:tc>
          <w:tcPr>
            <w:tcW w:w="3962" w:type="dxa"/>
            <w:vMerge/>
            <w:shd w:val="clear" w:color="auto" w:fill="auto"/>
          </w:tcPr>
          <w:p w14:paraId="22FFA61B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shd w:val="clear" w:color="auto" w:fill="auto"/>
          </w:tcPr>
          <w:p w14:paraId="51B20162" w14:textId="77777777" w:rsidR="00DA6F24" w:rsidRDefault="00DA6F24" w:rsidP="00DA6F24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</w:t>
            </w:r>
          </w:p>
          <w:p w14:paraId="44941DD8" w14:textId="0DECD4F2" w:rsidR="00DA6F24" w:rsidRDefault="00DA6F24" w:rsidP="00DA6F24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4" w:type="dxa"/>
            <w:shd w:val="clear" w:color="auto" w:fill="auto"/>
          </w:tcPr>
          <w:p w14:paraId="0149BE9D" w14:textId="77777777" w:rsidR="00DA6F24" w:rsidRPr="0041664B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34DE6" w14:paraId="77666968" w14:textId="77777777" w:rsidTr="001009C6">
        <w:tc>
          <w:tcPr>
            <w:tcW w:w="3962" w:type="dxa"/>
            <w:vMerge w:val="restart"/>
            <w:vAlign w:val="center"/>
          </w:tcPr>
          <w:p w14:paraId="52A79C46" w14:textId="726807F6" w:rsidR="00C34DE6" w:rsidRPr="00C34DE6" w:rsidRDefault="00DA6F24" w:rsidP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 w:rsidRPr="00DA6F2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emergency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section, reason for caesarean section.</w:t>
            </w:r>
          </w:p>
        </w:tc>
        <w:tc>
          <w:tcPr>
            <w:tcW w:w="6096" w:type="dxa"/>
            <w:gridSpan w:val="4"/>
          </w:tcPr>
          <w:p w14:paraId="398B2A47" w14:textId="22EBAE77" w:rsidR="00C34DE6" w:rsidRDefault="00DA6F24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Fetal distress</w:t>
            </w:r>
          </w:p>
          <w:p w14:paraId="0322FEED" w14:textId="5E91B581" w:rsidR="005208E0" w:rsidRPr="00C34DE6" w:rsidRDefault="005208E0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4" w:type="dxa"/>
          </w:tcPr>
          <w:p w14:paraId="7FA85233" w14:textId="32DFE6D7" w:rsidR="00C34DE6" w:rsidRPr="00C34DE6" w:rsidRDefault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1664B" w14:paraId="0667D6F2" w14:textId="77777777" w:rsidTr="001009C6">
        <w:tc>
          <w:tcPr>
            <w:tcW w:w="3962" w:type="dxa"/>
            <w:vMerge/>
            <w:vAlign w:val="center"/>
          </w:tcPr>
          <w:p w14:paraId="012CB80A" w14:textId="77777777" w:rsidR="0041664B" w:rsidRDefault="0041664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gridSpan w:val="4"/>
          </w:tcPr>
          <w:p w14:paraId="7BDED076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 first stage</w:t>
            </w:r>
          </w:p>
          <w:p w14:paraId="2B9D10E1" w14:textId="77777777" w:rsidR="0041664B" w:rsidRDefault="0041664B" w:rsidP="00C34DE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4" w:type="dxa"/>
          </w:tcPr>
          <w:p w14:paraId="439D58E3" w14:textId="77777777" w:rsidR="0041664B" w:rsidRPr="00C34DE6" w:rsidRDefault="0041664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137416B5" w14:textId="77777777" w:rsidTr="001009C6">
        <w:tc>
          <w:tcPr>
            <w:tcW w:w="3962" w:type="dxa"/>
            <w:vMerge/>
            <w:vAlign w:val="center"/>
          </w:tcPr>
          <w:p w14:paraId="3AA20B00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gridSpan w:val="4"/>
          </w:tcPr>
          <w:p w14:paraId="41D07008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Failure to progress second stage</w:t>
            </w:r>
          </w:p>
          <w:p w14:paraId="758CC701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4" w:type="dxa"/>
          </w:tcPr>
          <w:p w14:paraId="34BB608F" w14:textId="77777777" w:rsidR="00DA6F24" w:rsidRPr="00C34DE6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77DC2755" w14:textId="77777777" w:rsidTr="001009C6">
        <w:tc>
          <w:tcPr>
            <w:tcW w:w="3962" w:type="dxa"/>
            <w:vMerge/>
            <w:vAlign w:val="center"/>
          </w:tcPr>
          <w:p w14:paraId="76540019" w14:textId="77777777" w:rsidR="00DA6F24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gridSpan w:val="4"/>
          </w:tcPr>
          <w:p w14:paraId="72E97070" w14:textId="77777777" w:rsidR="00DA6F24" w:rsidRDefault="00DA6F24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Failed instrumentation</w:t>
            </w:r>
          </w:p>
          <w:p w14:paraId="0F94B373" w14:textId="67564030" w:rsidR="00A80137" w:rsidRDefault="00A80137" w:rsidP="00DA6F24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704" w:type="dxa"/>
          </w:tcPr>
          <w:p w14:paraId="56B4F9B3" w14:textId="77777777" w:rsidR="00DA6F24" w:rsidRPr="00C34DE6" w:rsidRDefault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34DE6" w14:paraId="4CCA1DA9" w14:textId="77777777" w:rsidTr="00DA6F24">
        <w:tc>
          <w:tcPr>
            <w:tcW w:w="3962" w:type="dxa"/>
            <w:vMerge/>
          </w:tcPr>
          <w:p w14:paraId="742E1E93" w14:textId="77777777" w:rsidR="00C34DE6" w:rsidRPr="00C34DE6" w:rsidRDefault="00C34DE6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gridSpan w:val="4"/>
            <w:tcBorders>
              <w:bottom w:val="single" w:sz="4" w:space="0" w:color="auto"/>
            </w:tcBorders>
          </w:tcPr>
          <w:p w14:paraId="0CC11059" w14:textId="77777777" w:rsidR="00C34DE6" w:rsidRDefault="00C34DE6" w:rsidP="00C34DE6">
            <w:pPr>
              <w:jc w:val="right"/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Other </w:t>
            </w:r>
            <w:r w:rsidRPr="00661AEF">
              <w:rPr>
                <w:rFonts w:asciiTheme="minorHAnsi" w:hAnsiTheme="minorHAnsi"/>
                <w:i/>
              </w:rPr>
              <w:t>(Please specify the reason):</w:t>
            </w:r>
          </w:p>
          <w:p w14:paraId="4E36A904" w14:textId="77777777" w:rsidR="00ED7DB4" w:rsidRDefault="00ED7DB4" w:rsidP="00C34DE6">
            <w:pPr>
              <w:jc w:val="right"/>
              <w:rPr>
                <w:rFonts w:asciiTheme="minorHAnsi" w:hAnsiTheme="minorHAnsi"/>
                <w:i/>
              </w:rPr>
            </w:pPr>
          </w:p>
          <w:p w14:paraId="2857E8A9" w14:textId="5C9CEE92" w:rsidR="00C34DE6" w:rsidRPr="00C34DE6" w:rsidRDefault="00C34DE6" w:rsidP="004D796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i/>
              </w:rPr>
              <w:t>__________</w:t>
            </w:r>
            <w:r w:rsidR="004D7968">
              <w:rPr>
                <w:rFonts w:asciiTheme="minorHAnsi" w:hAnsiTheme="minorHAnsi"/>
                <w:i/>
              </w:rPr>
              <w:t>__________________________</w:t>
            </w:r>
            <w:r>
              <w:rPr>
                <w:rFonts w:asciiTheme="minorHAnsi" w:hAnsiTheme="minorHAnsi"/>
                <w:i/>
              </w:rPr>
              <w:t>___________________</w:t>
            </w:r>
          </w:p>
        </w:tc>
        <w:tc>
          <w:tcPr>
            <w:tcW w:w="704" w:type="dxa"/>
            <w:tcBorders>
              <w:bottom w:val="single" w:sz="4" w:space="0" w:color="auto"/>
            </w:tcBorders>
          </w:tcPr>
          <w:p w14:paraId="4F856D97" w14:textId="7D07D619" w:rsidR="00C34DE6" w:rsidRPr="00C34DE6" w:rsidRDefault="00C34DE6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DA6F24" w14:paraId="75039F75" w14:textId="77777777" w:rsidTr="00AD71A5">
        <w:tc>
          <w:tcPr>
            <w:tcW w:w="3962" w:type="dxa"/>
          </w:tcPr>
          <w:p w14:paraId="43B858A0" w14:textId="19145AEE" w:rsidR="00DA6F24" w:rsidRPr="00C34DE6" w:rsidRDefault="00063B0F" w:rsidP="00DA6F24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7488" behindDoc="0" locked="0" layoutInCell="1" allowOverlap="1" wp14:anchorId="29041CBE" wp14:editId="7E5EA2D5">
                      <wp:simplePos x="0" y="0"/>
                      <wp:positionH relativeFrom="column">
                        <wp:posOffset>2533650</wp:posOffset>
                      </wp:positionH>
                      <wp:positionV relativeFrom="paragraph">
                        <wp:posOffset>80645</wp:posOffset>
                      </wp:positionV>
                      <wp:extent cx="1047750" cy="323850"/>
                      <wp:effectExtent l="0" t="0" r="19050" b="0"/>
                      <wp:wrapNone/>
                      <wp:docPr id="57" name="Group 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58" name="Rectangle 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Rectangle 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2" name="Text Box 2322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513E795" w14:textId="77777777" w:rsidR="00936B34" w:rsidRPr="00EE56FD" w:rsidRDefault="00936B34" w:rsidP="00DA6F24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9041CBE" id="Group 57" o:spid="_x0000_s1103" style="position:absolute;margin-left:199.5pt;margin-top:6.35pt;width:82.5pt;height:25.5pt;z-index:251647488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">
                      <v:rect id="Rectangle 58" o:spid="_x0000_s1104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P4WM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kcG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Kz+FjBAAAA2wAAAA8AAAAAAAAAAAAAAAAAmAIAAGRycy9kb3du&#10;cmV2LnhtbFBLBQYAAAAABAAEAPUAAACGAwAAAAA=&#10;"/>
                      <v:rect id="Rectangle 59" o:spid="_x0000_s1105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9dw8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sEigf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3/XcPEAAAA2wAAAA8AAAAAAAAAAAAAAAAAmAIAAGRycy9k&#10;b3ducmV2LnhtbFBLBQYAAAAABAAEAPUAAACJAwAAAAA=&#10;"/>
                      <v:rect id="Rectangle 60" o:spid="_x0000_s1106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/>
                      <v:rect id="Rectangle 61" o:spid="_x0000_s1107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beMQA&#10;AADbAAAADwAAAGRycy9kb3ducmV2LnhtbESPQWvCQBSE74X+h+UJvdVNUpA2zSZIJaJHjRdvz+xr&#10;kjb7NmRXjf76bqHQ4zAz3zBZMZleXGh0nWUF8TwCQVxb3XGj4FCVz68gnEfW2FsmBTdyUOSPDxmm&#10;2l55R5e9b0SAsEtRQev9kErp6pYMurkdiIP3aUeDPsixkXrEa4CbXiZRtJAGOw4LLQ700VL9vT8b&#10;BacuOeB9V60j81a++O1UfZ2PK6WeZtPyHYSnyf+H/9obrWARw++X8ANk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lm3jEAAAA2wAAAA8AAAAAAAAAAAAAAAAAmAIAAGRycy9k&#10;b3ducmV2LnhtbFBLBQYAAAAABAAEAPUAAACJAwAAAAA=&#10;"/>
                      <v:shape id="Text Box 2322" o:spid="_x0000_s1108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0cysQA&#10;AADdAAAADwAAAGRycy9kb3ducmV2LnhtbESPT2vCQBTE74LfYXlCb7pr2opGVxGl0FOLf8HbI/tM&#10;gtm3Ibs16bfvFgSPw8z8hlmsOluJOzW+dKxhPFIgiDNnSs41HA8fwykIH5ANVo5Jwy95WC37vQWm&#10;xrW8o/s+5CJC2KeooQihTqX0WUEW/cjVxNG7usZiiLLJpWmwjXBbyUSpibRYclwosKZNQdlt/2M1&#10;nL6ul/Ob+s639r1uXack25nU+mXQrecgAnXhGX60P42G5DVJ4P9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NHMrEAAAA3QAAAA8AAAAAAAAAAAAAAAAAmAIAAGRycy9k&#10;b3ducmV2LnhtbFBLBQYAAAAABAAEAPUAAACJAwAAAAA=&#10;" filled="f" stroked="f">
                        <v:textbox>
                          <w:txbxContent>
                            <w:p w14:paraId="3513E795" w14:textId="77777777" w:rsidR="00936B34" w:rsidRPr="00EE56FD" w:rsidRDefault="00936B34" w:rsidP="00DA6F24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A6F2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</w:t>
            </w:r>
            <w:r w:rsidR="00DA6F24" w:rsidRPr="00DA6F2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emergency</w:t>
            </w:r>
            <w:r w:rsidR="00DA6F2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caesarean section; decision to delivery interval. </w:t>
            </w:r>
          </w:p>
        </w:tc>
        <w:tc>
          <w:tcPr>
            <w:tcW w:w="1987" w:type="dxa"/>
            <w:tcBorders>
              <w:right w:val="nil"/>
            </w:tcBorders>
          </w:tcPr>
          <w:p w14:paraId="122CC1ED" w14:textId="62087F8C" w:rsidR="00DA6F24" w:rsidRDefault="00DA6F24" w:rsidP="00C34DE6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813" w:type="dxa"/>
            <w:gridSpan w:val="4"/>
            <w:tcBorders>
              <w:left w:val="nil"/>
            </w:tcBorders>
            <w:vAlign w:val="center"/>
          </w:tcPr>
          <w:p w14:paraId="5A1865BB" w14:textId="426627BD" w:rsidR="00DA6F24" w:rsidRPr="00C34DE6" w:rsidRDefault="00DA6F24" w:rsidP="00C34DE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hh:mm</w:t>
            </w:r>
          </w:p>
        </w:tc>
      </w:tr>
      <w:tr w:rsidR="00C34DE6" w14:paraId="028AA0B6" w14:textId="77777777" w:rsidTr="001009C6">
        <w:tc>
          <w:tcPr>
            <w:tcW w:w="3962" w:type="dxa"/>
          </w:tcPr>
          <w:p w14:paraId="542013F5" w14:textId="77777777" w:rsidR="00C34DE6" w:rsidRDefault="0004143F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>D</w:t>
            </w:r>
            <w:r w:rsidR="00E94BBD">
              <w:rPr>
                <w:rFonts w:asciiTheme="minorHAnsi" w:hAnsiTheme="minorHAnsi"/>
                <w:bCs/>
                <w:sz w:val="24"/>
                <w:szCs w:val="24"/>
              </w:rPr>
              <w:t xml:space="preserve">ate and time woman admitted to </w:t>
            </w:r>
            <w:r w:rsidR="00D64F69">
              <w:rPr>
                <w:rFonts w:asciiTheme="minorHAnsi" w:hAnsiTheme="minorHAnsi"/>
                <w:bCs/>
                <w:sz w:val="24"/>
                <w:szCs w:val="24"/>
              </w:rPr>
              <w:t>theatre</w:t>
            </w:r>
          </w:p>
          <w:p w14:paraId="252471C0" w14:textId="1A473D44" w:rsidR="00AD71A5" w:rsidRPr="001545E2" w:rsidRDefault="00AD71A5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6800" w:type="dxa"/>
            <w:gridSpan w:val="5"/>
          </w:tcPr>
          <w:p w14:paraId="7004648C" w14:textId="640F558D" w:rsidR="00C34DE6" w:rsidRDefault="00AD71A5" w:rsidP="00E63C95">
            <w:pPr>
              <w:spacing w:before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78880" behindDoc="0" locked="0" layoutInCell="1" allowOverlap="1" wp14:anchorId="16566617" wp14:editId="0F99B301">
                      <wp:simplePos x="0" y="0"/>
                      <wp:positionH relativeFrom="column">
                        <wp:posOffset>2894330</wp:posOffset>
                      </wp:positionH>
                      <wp:positionV relativeFrom="paragraph">
                        <wp:posOffset>93345</wp:posOffset>
                      </wp:positionV>
                      <wp:extent cx="1047750" cy="323850"/>
                      <wp:effectExtent l="0" t="0" r="19050" b="0"/>
                      <wp:wrapNone/>
                      <wp:docPr id="2275" name="Group 22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194" name="Rectangle 1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" name="Rectangle 1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5" name="Rectangle 1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Rectangle 1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5" name="Text Box 145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8CA108E" w14:textId="77777777" w:rsidR="00936B34" w:rsidRPr="00EE56FD" w:rsidRDefault="00936B34" w:rsidP="00F82471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566617" id="Group 2275" o:spid="_x0000_s1109" style="position:absolute;margin-left:227.9pt;margin-top:7.35pt;width:82.5pt;height:25.5pt;z-index:251578880;mso-width-relative:margin;mso-height-relative:margin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">
                      <v:rect id="Rectangle 194" o:spid="_x0000_s1110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7sFsMA&#10;AADcAAAADwAAAGRycy9kb3ducmV2LnhtbERPTWvCQBC9F/wPywi9NRutlCa6iigWPWpy6W2aHZO0&#10;2dmQXZO0v74rFHqbx/uc1WY0jeipc7VlBbMoBkFcWF1zqSDPDk+vIJxH1thYJgXf5GCznjysMNV2&#10;4DP1F1+KEMIuRQWV920qpSsqMugi2xIH7mo7gz7ArpS6wyGEm0bO4/hFGqw5NFTY0q6i4utyMwo+&#10;6nmOP+fsLTbJ4dmfxuzz9r5X6nE6bpcgPI3+X/znPuowP1n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Z7sFsMAAADcAAAADwAAAAAAAAAAAAAAAACYAgAAZHJzL2Rv&#10;d25yZXYueG1sUEsFBgAAAAAEAAQA9QAAAIgDAAAAAA==&#10;"/>
                      <v:rect id="Rectangle 187" o:spid="_x0000_s1111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kvMEA&#10;AADcAAAADwAAAGRycy9kb3ducmV2LnhtbERPS4vCMBC+C/6HMII3TXXBRzWKuCjrUevF29iMbbWZ&#10;lCZq119vhIW9zcf3nPmyMaV4UO0KywoG/QgEcWp1wZmCY7LpTUA4j6yxtEwKfsnBctFuzTHW9sl7&#10;ehx8JkIIuxgV5N5XsZQuzcmg69uKOHAXWxv0AdaZ1DU+Q7gp5TCKRtJgwaEhx4rWOaW3w90oOBfD&#10;I772yTYy082X3zXJ9X76VqrbaVYzEJ4a/y/+c//oMH8yhs8z4QK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SV5LzBAAAA3AAAAA8AAAAAAAAAAAAAAAAAmAIAAGRycy9kb3du&#10;cmV2LnhtbFBLBQYAAAAABAAEAPUAAACGAwAAAAA=&#10;"/>
                      <v:rect id="Rectangle 175" o:spid="_x0000_s1112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vd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/3kJ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6vd8MAAADcAAAADwAAAAAAAAAAAAAAAACYAgAAZHJzL2Rv&#10;d25yZXYueG1sUEsFBgAAAAAEAAQA9QAAAIgDAAAAAA==&#10;"/>
                      <v:rect id="Rectangle 176" o:spid="_x0000_s1113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wxAMMA&#10;AADcAAAADwAAAGRycy9kb3ducmV2LnhtbERPTWvCQBC9C/0PyxR6MxsjaBuzhlKx2KMml97G7DRJ&#10;zc6G7Kqxv75bEHqbx/ucLB9NJy40uNayglkUgyCurG65VlAW2+kzCOeRNXaWScGNHOTrh0mGqbZX&#10;3tPl4GsRQtilqKDxvk+ldFVDBl1ke+LAfdnBoA9wqKUe8BrCTSeTOF5Igy2HhgZ7emuoOh3ORsGx&#10;TUr82RfvsXnZzv3HWHyfPzdKPT2OrysQnkb/L767dzrMXy7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wxAMMAAADcAAAADwAAAAAAAAAAAAAAAACYAgAAZHJzL2Rv&#10;d25yZXYueG1sUEsFBgAAAAAEAAQA9QAAAIgDAAAAAA==&#10;"/>
                      <v:shape id="Text Box 145" o:spid="_x0000_s1114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0FuMIA&#10;AADcAAAADwAAAGRycy9kb3ducmV2LnhtbERPTWvCQBC9C/6HZQRvZtdipKZZpbQUPLVoW6G3ITsm&#10;wexsyG6T9N93BcHbPN7n5LvRNqKnzteONSwTBYK4cKbmUsPX59viEYQPyAYbx6ThjzzsttNJjplx&#10;Ax+oP4ZSxBD2GWqoQmgzKX1RkUWfuJY4cmfXWQwRdqU0HQ4x3DbyQam1tFhzbKiwpZeKisvx12r4&#10;fj//nFbqo3y1aTu4UUm2G6n1fDY+P4EINIa7+Obemzh/lcL1mXiB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QW4wgAAANwAAAAPAAAAAAAAAAAAAAAAAJgCAABkcnMvZG93&#10;bnJldi54bWxQSwUGAAAAAAQABAD1AAAAhwMAAAAA&#10;" filled="f" stroked="f">
                        <v:textbox>
                          <w:txbxContent>
                            <w:p w14:paraId="68CA108E" w14:textId="77777777" w:rsidR="00936B34" w:rsidRPr="00EE56FD" w:rsidRDefault="00936B34" w:rsidP="00F82471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5024" behindDoc="0" locked="0" layoutInCell="1" allowOverlap="1" wp14:anchorId="1410B2E2" wp14:editId="1674D6F4">
                      <wp:simplePos x="0" y="0"/>
                      <wp:positionH relativeFrom="column">
                        <wp:posOffset>8890</wp:posOffset>
                      </wp:positionH>
                      <wp:positionV relativeFrom="page">
                        <wp:posOffset>118110</wp:posOffset>
                      </wp:positionV>
                      <wp:extent cx="2078355" cy="234315"/>
                      <wp:effectExtent l="0" t="0" r="17145" b="32385"/>
                      <wp:wrapNone/>
                      <wp:docPr id="2220" name="Group 22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221" name="Rectangle 22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2" name="Straight Arrow Connector 22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3" name="Straight Arrow Connector 22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24" name="Rectangle 22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5" name="Rectangle 22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6" name="Rectangle 2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7" name="Rectangle 22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8" name="Rectangle 2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29" name="Rectangle 22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0" name="Rectangle 2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DBF4BD" id="Group 2220" o:spid="_x0000_s1026" style="position:absolute;margin-left:.7pt;margin-top:9.3pt;width:163.65pt;height:18.45pt;z-index:251585024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">
                      <v:rect id="Rectangle 2221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T8FsUA&#10;AADdAAAADwAAAGRycy9kb3ducmV2LnhtbESPQWvCQBSE70L/w/IKvenGLRSbugmiWNqjJpfeXrOv&#10;SWr2bciuGv313YLgcZiZb5hlPtpOnGjwrWMN81kCgrhypuVaQ1lspwsQPiAb7ByThgt5yLOHyRJT&#10;4868o9M+1CJC2KeooQmhT6X0VUMW/cz1xNH7cYPFEOVQSzPgOcJtJ1WSvEiLLceFBntaN1Qd9ker&#10;4btVJV53xXtiX7fP4XMsfo9fG62fHsfVG4hAY7iHb+0Po0EpNYf/N/EJy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wWxQAAAN0AAAAPAAAAAAAAAAAAAAAAAJgCAABkcnMv&#10;ZG93bnJldi54bWxQSwUGAAAAAAQABAD1AAAAigMAAAAA&#10;"/>
                      <v:shape id="Straight Arrow Connector 2222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NZcJcEAAADdAAAADwAAAGRycy9kb3ducmV2LnhtbERPTYvCMBS8L/gfwhO8LJrWwyLVKCII&#10;4kFY7cHjI3m2xealJrHWf79ZWNi5DfPFrDaDbUVPPjSOFeSzDASxdqbhSkF52U8XIEJENtg6JgVv&#10;CrBZjz5WWBj34m/qz7ESqYRDgQrqGLtCyqBrshhmriNO2s15izFRX0nj8ZXKbSvnWfYlLTacFmrs&#10;aFeTvp+fVkFzLE9l//mIXi+O+dXn4XJttVKT8bBdgog0xH/zX/pgFMwT4PdNegJy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s1lwlwQAAAN0AAAAPAAAAAAAAAAAAAAAA&#10;AKECAABkcnMvZG93bnJldi54bWxQSwUGAAAAAAQABAD5AAAAjwMAAAAA&#10;"/>
                      <v:shape id="Straight Arrow Connector 2223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5r5vsUAAADdAAAADwAAAGRycy9kb3ducmV2LnhtbESPQWvCQBSE70L/w/IKvUjdJIJI6iql&#10;UBAPgpqDx8fuaxKafZvurjH9964geBxm5htmtRltJwbyoXWsIJ9lIIi1My3XCqrT9/sSRIjIBjvH&#10;pOCfAmzWL5MVlsZd+UDDMdYiQTiUqKCJsS+lDLohi2HmeuLk/ThvMSbpa2k8XhPcdrLIsoW02HJa&#10;aLCnr4b07/FiFbS7al8N07/o9XKXn30eTudOK/X2On5+gIg0xmf40d4aBUVRzOH+Jj0B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5r5vsUAAADdAAAADwAAAAAAAAAA&#10;AAAAAAChAgAAZHJzL2Rvd25yZXYueG1sUEsFBgAAAAAEAAQA+QAAAJMDAAAAAA==&#10;"/>
                      <v:rect id="Rectangle 2224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NfjsUA&#10;AADdAAAADwAAAGRycy9kb3ducmV2LnhtbESPQWvCQBSE70L/w/IK3nTTVcSmrlIURY8aL95es69J&#10;2uzbkF019td3BcHjMDPfMLNFZ2txodZXjjW8DRMQxLkzFRcajtl6MAXhA7LB2jFpuJGHxfylN8PU&#10;uCvv6XIIhYgQ9ilqKENoUil9XpJFP3QNcfS+XWsxRNkW0rR4jXBbS5UkE2mx4rhQYkPLkvLfw9lq&#10;+KrUEf/22Sax7+tR2HXZz/m00rr/2n1+gAjUhWf40d4aDUqpMd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I1+OxQAAAN0AAAAPAAAAAAAAAAAAAAAAAJgCAABkcnMv&#10;ZG93bnJldi54bWxQSwUGAAAAAAQABAD1AAAAigMAAAAA&#10;"/>
                      <v:rect id="Rectangle 2225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/6FcUA&#10;AADdAAAADwAAAGRycy9kb3ducmV2LnhtbESPQWvCQBSE70L/w/IK3nTTFcWmrlIURY8aL95es69J&#10;2uzbkF019td3BcHjMDPfMLNFZ2txodZXjjW8DRMQxLkzFRcajtl6MAXhA7LB2jFpuJGHxfylN8PU&#10;uCvv6XIIhYgQ9ilqKENoUil9XpJFP3QNcfS+XWsxRNkW0rR4jXBbS5UkE2mx4rhQYkPLkvLfw9lq&#10;+KrUEf/22Sax7+tR2HXZz/m00rr/2n1+gAjUhWf40d4aDUqpMd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b/oVxQAAAN0AAAAPAAAAAAAAAAAAAAAAAJgCAABkcnMv&#10;ZG93bnJldi54bWxQSwUGAAAAAAQABAD1AAAAigMAAAAA&#10;"/>
                      <v:rect id="Rectangle 2226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1kYsUA&#10;AADdAAAADwAAAGRycy9kb3ducmV2LnhtbESPQWvCQBSE7wX/w/IKvdVNtyA1dROKotijJhdvr9nX&#10;JG32bciuGvvrXaHgcZiZb5hFPtpOnGjwrWMNL9MEBHHlTMu1hrJYP7+B8AHZYOeYNFzIQ55NHhaY&#10;GnfmHZ32oRYRwj5FDU0IfSqlrxqy6KeuJ47etxsshiiHWpoBzxFuO6mSZCYtthwXGuxp2VD1uz9a&#10;DV+tKvFvV2wSO1+/hs+x+DkeVlo/PY4f7yACjeEe/m9vjQal1Axub+IT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vWRixQAAAN0AAAAPAAAAAAAAAAAAAAAAAJgCAABkcnMv&#10;ZG93bnJldi54bWxQSwUGAAAAAAQABAD1AAAAigMAAAAA&#10;"/>
                      <v:rect id="Rectangle 2227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HB+cUA&#10;AADdAAAADwAAAGRycy9kb3ducmV2LnhtbESPQWvCQBSE70L/w/IK3nTTFdSmrlIURY8aL95es69J&#10;2uzbkF019td3BcHjMDPfMLNFZ2txodZXjjW8DRMQxLkzFRcajtl6MAXhA7LB2jFpuJGHxfylN8PU&#10;uCvv6XIIhYgQ9ilqKENoUil9XpJFP3QNcfS+XWsxRNkW0rR4jXBbS5UkY2mx4rhQYkPLkvLfw9lq&#10;+KrUEf/22Sax7+tR2HXZz/m00rr/2n1+gAjUhWf40d4aDUqpCd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8cH5xQAAAN0AAAAPAAAAAAAAAAAAAAAAAJgCAABkcnMv&#10;ZG93bnJldi54bWxQSwUGAAAAAAQABAD1AAAAigMAAAAA&#10;"/>
                      <v:rect id="Rectangle 2228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5Vi8EA&#10;AADdAAAADwAAAGRycy9kb3ducmV2LnhtbERPTYvCMBC9C/sfwix409QIotUosouiR62Xvc02Y1tt&#10;JqWJ2t1fbw6Cx8f7Xqw6W4s7tb5yrGE0TEAQ585UXGg4ZZvBFIQPyAZrx6Thjzyslh+9BabGPfhA&#10;92MoRAxhn6KGMoQmldLnJVn0Q9cQR+7sWoshwraQpsVHDLe1VEkykRYrjg0lNvRVUn493qyG30qd&#10;8P+QbRM724zDvssut59vrfuf3XoOIlAX3uKXe2c0KKXi3PgmP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huVYvBAAAA3QAAAA8AAAAAAAAAAAAAAAAAmAIAAGRycy9kb3du&#10;cmV2LnhtbFBLBQYAAAAABAAEAPUAAACGAwAAAAA=&#10;"/>
                      <v:rect id="Rectangle 2229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LwEMQA&#10;AADdAAAADwAAAGRycy9kb3ducmV2LnhtbESPQWvCQBSE74X+h+UVeqsbtyAaXUUUSz1qvHh7Zp9J&#10;NPs2ZFdN++tdQfA4zMw3zGTW2VpcqfWVYw39XgKCOHem4kLDLlt9DUH4gGywdkwa/sjDbPr+NsHU&#10;uBtv6LoNhYgQ9ilqKENoUil9XpJF33MNcfSOrrUYomwLaVq8RbitpUqSgbRYcVwosaFFSfl5e7Ea&#10;DpXa4f8m+0nsaPUd1l12uuyXWn9+dPMxiEBdeIWf7V+jQSk1gseb+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i8BDEAAAA3QAAAA8AAAAAAAAAAAAAAAAAmAIAAGRycy9k&#10;b3ducmV2LnhtbFBLBQYAAAAABAAEAPUAAACJAwAAAAA=&#10;"/>
                      <v:rect id="Rectangle 2230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HPUMMA&#10;AADd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Cmy7g/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HPUMMAAADdAAAADwAAAAAAAAAAAAAAAACYAgAAZHJzL2Rv&#10;d25yZXYueG1sUEsFBgAAAAAEAAQA9QAAAIgDAAAAAA==&#10;"/>
                      <w10:wrap anchory="page"/>
                    </v:group>
                  </w:pict>
                </mc:Fallback>
              </mc:AlternateContent>
            </w:r>
            <w:r w:rsidR="005D72D9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</w:t>
            </w:r>
          </w:p>
          <w:p w14:paraId="6DAA8A6C" w14:textId="77777777" w:rsidR="00AD71A5" w:rsidRDefault="00AD71A5" w:rsidP="00E63C95">
            <w:pP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022C8F85" w14:textId="5BBFA19B" w:rsidR="00C34DE6" w:rsidRPr="001545E2" w:rsidRDefault="00E63C95" w:rsidP="00E63C95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                    24 hour clock</w:t>
            </w: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04143F" w14:paraId="2E5C368B" w14:textId="77777777" w:rsidTr="001009C6">
        <w:tc>
          <w:tcPr>
            <w:tcW w:w="3962" w:type="dxa"/>
          </w:tcPr>
          <w:p w14:paraId="5DF5DFCF" w14:textId="044205EC" w:rsidR="0004143F" w:rsidRDefault="0004143F" w:rsidP="00D64F69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Date and time </w:t>
            </w:r>
            <w:r w:rsidR="00D64F69">
              <w:rPr>
                <w:rFonts w:asciiTheme="minorHAnsi" w:hAnsiTheme="minorHAnsi"/>
                <w:bCs/>
                <w:sz w:val="24"/>
                <w:szCs w:val="24"/>
              </w:rPr>
              <w:t xml:space="preserve">first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 xml:space="preserve">anaesthetic </w:t>
            </w:r>
            <w:r w:rsidR="00D64F69">
              <w:rPr>
                <w:rFonts w:asciiTheme="minorHAnsi" w:hAnsiTheme="minorHAnsi"/>
                <w:bCs/>
                <w:sz w:val="24"/>
                <w:szCs w:val="24"/>
              </w:rPr>
              <w:t xml:space="preserve">for </w:t>
            </w:r>
            <w:r w:rsidR="00F85BAF">
              <w:rPr>
                <w:rFonts w:asciiTheme="minorHAnsi" w:hAnsiTheme="minorHAnsi"/>
                <w:bCs/>
                <w:sz w:val="24"/>
                <w:szCs w:val="24"/>
              </w:rPr>
              <w:t xml:space="preserve">caesarean </w:t>
            </w:r>
            <w:r w:rsidR="00D64F69">
              <w:rPr>
                <w:rFonts w:asciiTheme="minorHAnsi" w:hAnsiTheme="minorHAnsi"/>
                <w:bCs/>
                <w:sz w:val="24"/>
                <w:szCs w:val="24"/>
              </w:rPr>
              <w:t xml:space="preserve">section </w:t>
            </w:r>
            <w:r>
              <w:rPr>
                <w:rFonts w:asciiTheme="minorHAnsi" w:hAnsiTheme="minorHAnsi"/>
                <w:bCs/>
                <w:sz w:val="24"/>
                <w:szCs w:val="24"/>
              </w:rPr>
              <w:t>given</w:t>
            </w:r>
          </w:p>
        </w:tc>
        <w:tc>
          <w:tcPr>
            <w:tcW w:w="6800" w:type="dxa"/>
            <w:gridSpan w:val="5"/>
          </w:tcPr>
          <w:p w14:paraId="3C98009C" w14:textId="33E68C6D" w:rsidR="0004143F" w:rsidRDefault="00063B0F" w:rsidP="00E63C95">
            <w:pPr>
              <w:spacing w:before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14720" behindDoc="0" locked="0" layoutInCell="1" allowOverlap="1" wp14:anchorId="608DCACC" wp14:editId="1B66FADA">
                      <wp:simplePos x="0" y="0"/>
                      <wp:positionH relativeFrom="column">
                        <wp:posOffset>2903855</wp:posOffset>
                      </wp:positionH>
                      <wp:positionV relativeFrom="paragraph">
                        <wp:posOffset>62230</wp:posOffset>
                      </wp:positionV>
                      <wp:extent cx="1047750" cy="323850"/>
                      <wp:effectExtent l="0" t="0" r="19050" b="0"/>
                      <wp:wrapNone/>
                      <wp:docPr id="235" name="Group 2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36" name="Rectangle 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1" name="Rectangle 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" name="Rectangle 2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" name="Rectangle 2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" name="Text Box 254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38BC3CAD" w14:textId="77777777" w:rsidR="00936B34" w:rsidRPr="00EE56FD" w:rsidRDefault="00936B34" w:rsidP="0004143F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8DCACC" id="Group 235" o:spid="_x0000_s1115" style="position:absolute;margin-left:228.65pt;margin-top:4.9pt;width:82.5pt;height:25.5pt;z-index:251614720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">
                      <v:rect id="Rectangle 236" o:spid="_x0000_s1116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PpvM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XgC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0PpvMMAAADcAAAADwAAAAAAAAAAAAAAAACYAgAAZHJzL2Rv&#10;d25yZXYueG1sUEsFBgAAAAAEAAQA9QAAAIgDAAAAAA==&#10;"/>
                      <v:rect id="Rectangle 241" o:spid="_x0000_s1117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t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AK1xQAAANwAAAAPAAAAAAAAAAAAAAAAAJgCAABkcnMv&#10;ZG93bnJldi54bWxQSwUGAAAAAAQABAD1AAAAigMAAAAA&#10;"/>
                      <v:rect id="Rectangle 245" o:spid="_x0000_s1118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cEtsUA&#10;AADcAAAADwAAAGRycy9kb3ducmV2LnhtbESPzW7CMBCE70h9B2sr9QYO6Y9KiIMQFRU9QnLhtsTb&#10;JCVeR7GBlKfHSJV6HM3MN5p0MZhWnKl3jWUF00kEgri0uuFKQZGvx+8gnEfW2FomBb/kYJE9jFJM&#10;tL3wls47X4kAYZeggtr7LpHSlTUZdBPbEQfv2/YGfZB9JXWPlwA3rYyj6E0abDgs1NjRqqbyuDsZ&#10;BYcmLvC6zT8jM1s/+68h/zntP5R6ehyWcxCeBv8f/mtvtIL45RXuZ8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wS2xQAAANwAAAAPAAAAAAAAAAAAAAAAAJgCAABkcnMv&#10;ZG93bnJldi54bWxQSwUGAAAAAAQABAD1AAAAigMAAAAA&#10;"/>
                      <v:rect id="Rectangle 253" o:spid="_x0000_s1119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vhMUA&#10;AADcAAAADwAAAGRycy9kb3ducmV2LnhtbESPT2vCQBTE70K/w/IKvenGSKWmriKWlPao8eLtNfua&#10;pGbfhuzmT/30bkHocZiZ3zDr7Whq0VPrKssK5rMIBHFudcWFglOWTl9AOI+ssbZMCn7JwXbzMFlj&#10;ou3AB+qPvhABwi5BBaX3TSKly0sy6Ga2IQ7et20N+iDbQuoWhwA3tYyjaCkNVhwWSmxoX1J+OXZG&#10;wVcVn/B6yN4js0oX/nPMfrrzm1JPj+PuFYSn0f+H7+0PrSB+XsD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66+ExQAAANwAAAAPAAAAAAAAAAAAAAAAAJgCAABkcnMv&#10;ZG93bnJldi54bWxQSwUGAAAAAAQABAD1AAAAigMAAAAA&#10;"/>
                      <v:shape id="Text Box 254" o:spid="_x0000_s1120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1XgsQA&#10;AADcAAAADwAAAGRycy9kb3ducmV2LnhtbESPQWvCQBSE74L/YXmF3sxuxUibZhVpEXqymLaCt0f2&#10;mYRm34bsauK/7wpCj8PMfMPk69G24kK9bxxreEoUCOLSmYYrDd9f29kzCB+QDbaOScOVPKxX00mO&#10;mXED7+lShEpECPsMNdQhdJmUvqzJok9cRxy9k+sthij7Spoehwi3rZwrtZQWG44LNXb0VlP5W5yt&#10;hp/d6XhYqM/q3abd4EYl2b5IrR8fxs0riEBj+A/f2x9GwzxdwO1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9V4LEAAAA3AAAAA8AAAAAAAAAAAAAAAAAmAIAAGRycy9k&#10;b3ducmV2LnhtbFBLBQYAAAAABAAEAPUAAACJAwAAAAA=&#10;" filled="f" stroked="f">
                        <v:textbox>
                          <w:txbxContent>
                            <w:p w14:paraId="38BC3CAD" w14:textId="77777777" w:rsidR="00936B34" w:rsidRPr="00EE56FD" w:rsidRDefault="00936B34" w:rsidP="0004143F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6048" behindDoc="0" locked="0" layoutInCell="1" allowOverlap="1" wp14:anchorId="56DD88E9" wp14:editId="58B2371D">
                      <wp:simplePos x="0" y="0"/>
                      <wp:positionH relativeFrom="column">
                        <wp:posOffset>29210</wp:posOffset>
                      </wp:positionH>
                      <wp:positionV relativeFrom="page">
                        <wp:posOffset>109220</wp:posOffset>
                      </wp:positionV>
                      <wp:extent cx="2078355" cy="234315"/>
                      <wp:effectExtent l="0" t="0" r="17145" b="32385"/>
                      <wp:wrapNone/>
                      <wp:docPr id="2231" name="Group 22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232" name="Rectangle 2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3" name="Straight Arrow Connector 22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4" name="Straight Arrow Connector 22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35" name="Rectangle 22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6" name="Rectangle 22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7" name="Rectangle 22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8" name="Rectangle 22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39" name="Rectangle 22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0" name="Rectangle 22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1" name="Rectangle 22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86B51AB" id="Group 2231" o:spid="_x0000_s1026" style="position:absolute;margin-left:2.3pt;margin-top:8.6pt;width:163.65pt;height:18.45pt;z-index:251586048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">
                      <v:rect id="Rectangle 223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/0vMUA&#10;AADdAAAADwAAAGRycy9kb3ducmV2LnhtbESPQWvCQBSE7wX/w/IEb3XjCtJGN6FYLHrUeOntmX0m&#10;sdm3Ibtq2l/fLRQ8DjPzDbPKB9uKG/W+caxhNk1AEJfONFxpOBab5xcQPiAbbB2Thm/ykGejpxWm&#10;xt15T7dDqESEsE9RQx1Cl0rpy5os+qnriKN3dr3FEGVfSdPjPcJtK1WSLKTFhuNCjR2tayq/Dler&#10;4dSoI/7si4/Evm7mYTcUl+vnu9aT8fC2BBFoCI/wf3trNCg1V/D3Jj4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X/S8xQAAAN0AAAAPAAAAAAAAAAAAAAAAAJgCAABkcnMv&#10;ZG93bnJldi54bWxQSwUGAAAAAAQABAD1AAAAigMAAAAA&#10;"/>
                      <v:shape id="Straight Arrow Connector 223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kNvY8YAAADdAAAADwAAAGRycy9kb3ducmV2LnhtbESPwWrDMBBE74H+g9hCLyGR7UAJbmQT&#10;CoWSQ6GJDzku0tY2sVaupDrO30eFQo/DzLxhdvVsBzGRD71jBfk6A0Gsnem5VdCc3lZbECEiGxwc&#10;k4IbBairh8UOS+Ou/EnTMbYiQTiUqKCLcSylDLoji2HtRuLkfTlvMSbpW2k8XhPcDrLIsmdpsee0&#10;0OFIrx3py/HHKugPzUczLb+j19tDfvZ5OJ0HrdTT47x/ARFpjv/hv/a7UVAUmw38vklPQF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ZDb2PGAAAA3QAAAA8AAAAAAAAA&#10;AAAAAAAAoQIAAGRycy9kb3ducmV2LnhtbFBLBQYAAAAABAAEAPkAAACUAwAAAAA=&#10;"/>
                      <v:shape id="Straight Arrow Connector 2234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ar3F8YAAADdAAAADwAAAGRycy9kb3ducmV2LnhtbESPQWvCQBSE70L/w/IKvUjdJBaR6CpF&#10;KBQPBTUHj4/d1ySYfZvurjH9911B6HGYmW+Y9Xa0nRjIh9axgnyWgSDWzrRcK6hOH69LECEiG+wc&#10;k4JfCrDdPE3WWBp34wMNx1iLBOFQooImxr6UMuiGLIaZ64mT9+28xZikr6XxeEtw28kiyxbSYstp&#10;ocGedg3py/FqFbT76qsapj/R6+U+P/s8nM6dVurleXxfgYg0xv/wo/1pFBTF/A3ub9IT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mq9xfGAAAA3QAAAA8AAAAAAAAA&#10;AAAAAAAAoQIAAGRycy9kb3ducmV2LnhtbFBLBQYAAAAABAAEAPkAAACUAwAAAAA=&#10;"/>
                      <v:rect id="Rectangle 2235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ZsyMYA&#10;AADdAAAADwAAAGRycy9kb3ducmV2LnhtbESPQWvCQBSE74X+h+UVvNVNEyo2ZhNKxdIeNV56e2af&#10;SWz2bciumvrr3YLgcZiZb5isGE0nTjS41rKCl2kEgriyuuVawbZcPc9BOI+ssbNMCv7IQZE/PmSY&#10;anvmNZ02vhYBwi5FBY33fSqlqxoy6Ka2Jw7e3g4GfZBDLfWA5wA3nYyjaCYNthwWGuzpo6Hqd3M0&#10;CnZtvMXLuvyMzNsq8d9jeTj+LJWaPI3vCxCeRn8P39pfWkEcJ6/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ZsyMYAAADdAAAADwAAAAAAAAAAAAAAAACYAgAAZHJz&#10;L2Rvd25yZXYueG1sUEsFBgAAAAAEAAQA9QAAAIsDAAAAAA==&#10;"/>
                      <v:rect id="Rectangle 2236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Tyv8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pAkyxX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2Tyv8YAAADdAAAADwAAAAAAAAAAAAAAAACYAgAAZHJz&#10;L2Rvd25yZXYueG1sUEsFBgAAAAAEAAQA9QAAAIsDAAAAAA==&#10;"/>
                      <v:rect id="Rectangle 2237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hXJMYA&#10;AADdAAAADwAAAGRycy9kb3ducmV2LnhtbESPQWvCQBSE74X+h+UVvNVNE6g2ZhNKxdIeNV56e2af&#10;SWz2bciumvrr3YLgcZiZb5isGE0nTjS41rKCl2kEgriyuuVawbZcPc9BOI+ssbNMCv7IQZE/PmSY&#10;anvmNZ02vhYBwi5FBY33fSqlqxoy6Ka2Jw7e3g4GfZBDLfWA5wA3nYyj6FUabDksNNjTR0PV7+Zo&#10;FOzaeIuXdfkZmbdV4r/H8nD8WSo1eRrfFyA8jf4evrW/tII4Tmb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ChXJMYAAADdAAAADwAAAAAAAAAAAAAAAACYAgAAZHJz&#10;L2Rvd25yZXYueG1sUEsFBgAAAAAEAAQA9QAAAIsDAAAAAA==&#10;"/>
                      <v:rect id="Rectangle 223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fDVsMA&#10;AADd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Cmy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fDVsMAAADdAAAADwAAAAAAAAAAAAAAAACYAgAAZHJzL2Rv&#10;d25yZXYueG1sUEsFBgAAAAAEAAQA9QAAAIgDAAAAAA==&#10;"/>
                      <v:rect id="Rectangle 2239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tmzc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4+EE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7Zs3EAAAA3QAAAA8AAAAAAAAAAAAAAAAAmAIAAGRycy9k&#10;b3ducmV2LnhtbFBLBQYAAAAABAAEAPUAAACJAwAAAAA=&#10;"/>
                      <v:rect id="Rectangle 2240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8e8LcMA&#10;AADdAAAADwAAAGRycy9kb3ducmV2LnhtbERPPW/CMBDdK/EfrEPqVhwCqmjAiRAoVTtCWLod8TVJ&#10;ic9R7EDKr6+HSoxP73uTjaYVV+pdY1nBfBaBIC6tbrhScCrylxUI55E1tpZJwS85yNLJ0wYTbW98&#10;oOvRVyKEsEtQQe19l0jpypoMupntiAP3bXuDPsC+krrHWwg3rYyj6FUabDg01NjRrqbychyMgnMT&#10;n/B+KN4j85Yv/OdY/Axfe6Wep+N2DcLT6B/if/eHVhDHy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8e8LcMAAADdAAAADwAAAAAAAAAAAAAAAACYAgAAZHJzL2Rv&#10;d25yZXYueG1sUEsFBgAAAAAEAAQA9QAAAIgDAAAAAA==&#10;"/>
                      <v:rect id="Rectangle 2241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sZtsQA&#10;AADdAAAADwAAAGRycy9kb3ducmV2LnhtbESPQYvCMBSE74L/IbyFvWlqVxa3GkUURY9aL3t7Ns+2&#10;bvNSmqjVX2+EBY/DzHzDTGatqcSVGldaVjDoRyCIM6tLzhUc0lVvBMJ5ZI2VZVJwJwezabczwUTb&#10;G+/ouve5CBB2CSoovK8TKV1WkEHXtzVx8E62MeiDbHKpG7wFuKlkHEXf0mDJYaHAmhYFZX/7i1Fw&#10;LOMDPnbpOjI/qy+/bdPz5Xep1OdHOx+D8NT6d/i/vdEK4ng4gN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LGbb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 w:rsidR="00E63C95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34DE6" w14:paraId="5E49D618" w14:textId="77777777" w:rsidTr="001009C6">
        <w:tc>
          <w:tcPr>
            <w:tcW w:w="3962" w:type="dxa"/>
          </w:tcPr>
          <w:p w14:paraId="1B440CDC" w14:textId="131C6CDF" w:rsidR="00C34DE6" w:rsidRPr="001545E2" w:rsidRDefault="00C34DE6" w:rsidP="00E63C95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caesarean section was started (knife to skin)</w:t>
            </w:r>
          </w:p>
        </w:tc>
        <w:tc>
          <w:tcPr>
            <w:tcW w:w="6800" w:type="dxa"/>
            <w:gridSpan w:val="5"/>
          </w:tcPr>
          <w:p w14:paraId="1CAE1AE0" w14:textId="3B879423" w:rsidR="00C34DE6" w:rsidRPr="00A80137" w:rsidRDefault="00063B0F" w:rsidP="00A80137">
            <w:pPr>
              <w:spacing w:before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90144" behindDoc="0" locked="0" layoutInCell="1" allowOverlap="1" wp14:anchorId="532037DB" wp14:editId="47F93D09">
                      <wp:simplePos x="0" y="0"/>
                      <wp:positionH relativeFrom="column">
                        <wp:posOffset>2894330</wp:posOffset>
                      </wp:positionH>
                      <wp:positionV relativeFrom="paragraph">
                        <wp:posOffset>57150</wp:posOffset>
                      </wp:positionV>
                      <wp:extent cx="1047750" cy="323850"/>
                      <wp:effectExtent l="0" t="0" r="19050" b="0"/>
                      <wp:wrapNone/>
                      <wp:docPr id="2276" name="Group 22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277" name="Rectangle 22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8" name="Rectangle 2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9" name="Rectangle 22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0" name="Rectangle 22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1" name="Text Box 2281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B7D2BFF" w14:textId="77777777" w:rsidR="00936B34" w:rsidRPr="00EE56FD" w:rsidRDefault="00936B34" w:rsidP="005D72D9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2037DB" id="Group 2276" o:spid="_x0000_s1121" style="position:absolute;margin-left:227.9pt;margin-top:4.5pt;width:82.5pt;height:25.5pt;z-index:251590144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">
                      <v:rect id="Rectangle 2277" o:spid="_x0000_s1122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u5MYA&#10;AADdAAAADwAAAGRycy9kb3ducmV2LnhtbESPQWvCQBSE74X+h+UVems2RjBtdJVSsdhjTC69PbPP&#10;JJp9G7KrRn99t1DocZiZb5jFajSduNDgWssKJlEMgriyuuVaQVlsXl5BOI+ssbNMCm7kYLV8fFhg&#10;pu2Vc7rsfC0ChF2GChrv+0xKVzVk0EW2Jw7ewQ4GfZBDLfWA1wA3nUzieCYNthwWGuzpo6HqtDsb&#10;Bfs2KfGeF5+xedtM/ddYHM/fa6Wen8b3OQhPo/8P/7W3WkGSpC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Lu5MYAAADdAAAADwAAAAAAAAAAAAAAAACYAgAAZHJz&#10;L2Rvd25yZXYueG1sUEsFBgAAAAAEAAQA9QAAAIsDAAAAAA==&#10;"/>
                      <v:rect id="Rectangle 2278" o:spid="_x0000_s1123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16lsMA&#10;AADdAAAADwAAAGRycy9kb3ducmV2LnhtbERPPW/CMBDdK/EfrEPqVhyCRGnAiRAoVTtCWLod8TVJ&#10;ic9R7EDKr6+HSoxP73uTjaYVV+pdY1nBfBaBIC6tbrhScCrylxUI55E1tpZJwS85yNLJ0wYTbW98&#10;oOvRVyKEsEtQQe19l0jpypoMupntiAP3bXuDPsC+krrHWwg3rYyjaCkNNhwaauxoV1N5OQ5GwbmJ&#10;T3g/FO+RecsX/nMsfoavvVLP03G7BuFp9A/xv/tDK4jj1zA3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916lsMAAADdAAAADwAAAAAAAAAAAAAAAACYAgAAZHJzL2Rv&#10;d25yZXYueG1sUEsFBgAAAAAEAAQA9QAAAIgDAAAAAA==&#10;"/>
                      <v:rect id="Rectangle 2279" o:spid="_x0000_s1124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HfDc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I4Xi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JHfDcYAAADdAAAADwAAAAAAAAAAAAAAAACYAgAAZHJz&#10;L2Rvd25yZXYueG1sUEsFBgAAAAAEAAQA9QAAAIsDAAAAAA==&#10;"/>
                      <v:rect id="Rectangle 2280" o:spid="_x0000_s1125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4Gt8IA&#10;AADdAAAADwAAAGRycy9kb3ducmV2LnhtbERPTYvCMBC9L/gfwgje1tQKi1ZjEZcu61HrxdvYjG21&#10;mZQmatdfvzkIHh/ve5n2phF36lxtWcFkHIEgLqyuuVRwyLPPGQjnkTU2lknBHzlIV4OPJSbaPnhH&#10;970vRQhhl6CCyvs2kdIVFRl0Y9sSB+5sO4M+wK6UusNHCDeNjKPoSxqsOTRU2NKmouK6vxkFpzo+&#10;4HOX/0Rmnk39ts8vt+O3UqNhv16A8NT7t/jl/tUK4ngW9oc34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fga3wgAAAN0AAAAPAAAAAAAAAAAAAAAAAJgCAABkcnMvZG93&#10;bnJldi54bWxQSwUGAAAAAAQABAD1AAAAhwMAAAAA&#10;"/>
                      <v:shape id="Text Box 2281" o:spid="_x0000_s1126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SGsUA&#10;AADdAAAADwAAAGRycy9kb3ducmV2LnhtbESPT2vCQBTE7wW/w/KE3uquoS1pdCPSIvRUqbYFb4/s&#10;yx/Mvg3Z1aTf3hUEj8PM/IZZrkbbijP1vnGsYT5TIIgLZxquNPzsN08pCB+QDbaOScM/eVjlk4cl&#10;ZsYN/E3nXahEhLDPUEMdQpdJ6YuaLPqZ64ijV7reYoiyr6TpcYhw28pEqVdpseG4UGNH7zUVx93J&#10;avj9Kg9/z2pbfdiXbnCjkmzfpNaP03G9ABFoDPfwrf1pNCRJOofrm/gEZ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GNIaxQAAAN0AAAAPAAAAAAAAAAAAAAAAAJgCAABkcnMv&#10;ZG93bnJldi54bWxQSwUGAAAAAAQABAD1AAAAigMAAAAA&#10;" filled="f" stroked="f">
                        <v:textbox>
                          <w:txbxContent>
                            <w:p w14:paraId="4B7D2BFF" w14:textId="77777777" w:rsidR="00936B34" w:rsidRPr="00EE56FD" w:rsidRDefault="00936B34" w:rsidP="005D72D9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13696" behindDoc="0" locked="0" layoutInCell="1" allowOverlap="1" wp14:anchorId="0DB4609D" wp14:editId="3FA75285">
                      <wp:simplePos x="0" y="0"/>
                      <wp:positionH relativeFrom="column">
                        <wp:posOffset>29210</wp:posOffset>
                      </wp:positionH>
                      <wp:positionV relativeFrom="page">
                        <wp:posOffset>87630</wp:posOffset>
                      </wp:positionV>
                      <wp:extent cx="2078355" cy="234315"/>
                      <wp:effectExtent l="0" t="0" r="17145" b="32385"/>
                      <wp:wrapNone/>
                      <wp:docPr id="2483" name="Group 24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485" name="Rectangle 24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86" name="Straight Arrow Connector 24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87" name="Straight Arrow Connector 248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" name="Rectangle 2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" name="Rectangle 2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" name="Rectangle 2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" name="Rectangle 2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" name="Rectangle 2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" name="Rectangle 2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" name="Rectangle 2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6C6A76D" id="Group 2483" o:spid="_x0000_s1026" style="position:absolute;margin-left:2.3pt;margin-top:6.9pt;width:163.65pt;height:18.45pt;z-index:251613696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">
                      <v:rect id="Rectangle 248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n18UA&#10;AADdAAAADwAAAGRycy9kb3ducmV2LnhtbESPQWvCQBSE74L/YXmCN92YWrHRVcSi2KPGS2/P7GuS&#10;mn0bsqtGf323IHgcZuYbZr5sTSWu1LjSsoLRMAJBnFldcq7gmG4GUxDOI2usLJOCOzlYLrqdOSba&#10;3nhP14PPRYCwS1BB4X2dSOmyggy6oa2Jg/djG4M+yCaXusFbgJtKxlE0kQZLDgsF1rQuKDsfLkbB&#10;qYyP+Nin28h8bN78V5v+Xr4/ler32tUMhKfWv8LP9k4riMfTd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mfXxQAAAN0AAAAPAAAAAAAAAAAAAAAAAJgCAABkcnMv&#10;ZG93bnJldi54bWxQSwUGAAAAAAQABAD1AAAAigMAAAAA&#10;"/>
                      <v:shape id="Straight Arrow Connector 248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8DH5MUAAADdAAAADwAAAGRycy9kb3ducmV2LnhtbESPQWvCQBSE74X+h+UVeim6iRQJ0VWk&#10;UCgehGoOHh+7zySYfZvubmP8964geBxm5htmuR5tJwbyoXWsIJ9mIIi1My3XCqrD96QAESKywc4x&#10;KbhSgPXq9WWJpXEX/qVhH2uRIBxKVNDE2JdSBt2QxTB1PXHyTs5bjEn6WhqPlwS3nZxl2VxabDkt&#10;NNjTV0P6vP+3CtpttauGj7/odbHNjz4Ph2OnlXp/GzcLEJHG+Aw/2j9GweyzmMP9TXoC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8DH5MUAAADdAAAADwAAAAAAAAAA&#10;AAAAAAChAgAAZHJzL2Rvd25yZXYueG1sUEsFBgAAAAAEAAQA+QAAAJMDAAAAAA==&#10;"/>
                      <v:shape id="Straight Arrow Connector 248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xif8YAAADdAAAADwAAAGRycy9kb3ducmV2LnhtbESPwWrDMBBE74X+g9hCLqWRHUpinCih&#10;FAolh0BjH3JcpK1tYq1cSXWcv48KhRyHmXnDbHaT7cVIPnSOFeTzDASxdqbjRkFdfbwUIEJENtg7&#10;JgVXCrDbPj5ssDTuwl80HmMjEoRDiQraGIdSyqBbshjmbiBO3rfzFmOSvpHG4yXBbS8XWbaUFjtO&#10;Cy0O9N6SPh9/rYJuXx/q8fknel3s85PPQ3XqtVKzp+ltDSLSFO/h//anUbB4LVbw9yY9Ab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yMYn/GAAAA3QAAAA8AAAAAAAAA&#10;AAAAAAAAoQIAAGRycy9kb3ducmV2LnhtbFBLBQYAAAAABAAEAPkAAACUAwAAAAA=&#10;"/>
                      <v:rect id="Rectangle 22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/Yc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4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/YcMAAADcAAAADwAAAAAAAAAAAAAAAACYAgAAZHJzL2Rv&#10;d25yZXYueG1sUEsFBgAAAAAEAAQA9QAAAIgDAAAAAA==&#10;"/>
                      <v:rect id="Rectangle 228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OiMIA&#10;AADcAAAADwAAAGRycy9kb3ducmV2LnhtbERPPW+DMBDdI/U/WFepW2JKpSohGFS1ompHQpZsF3wB&#10;WnxG2Akkv74eKmV8et9pPpteXGh0nWUFz6sIBHFtdceNgn1VLNcgnEfW2FsmBVdykGcPixQTbScu&#10;6bLzjQgh7BJU0Ho/JFK6uiWDbmUH4sCd7GjQBzg2Uo84hXDTyziKXqXBjkNDiwO9t1T/7s5GwbGL&#10;93grq8/IbIoX/z1XP+fDh1JPj/PbFoSn2d/F/+4vrSCOw9pwJhwBm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SU6IwgAAANwAAAAPAAAAAAAAAAAAAAAAAJgCAABkcnMvZG93&#10;bnJldi54bWxQSwUGAAAAAAQABAD1AAAAhwMAAAAA&#10;"/>
                      <v:rect id="Rectangle 23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bUU8IA&#10;AADc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4/x4Jh4Buf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5tRTwgAAANwAAAAPAAAAAAAAAAAAAAAAAJgCAABkcnMvZG93&#10;bnJldi54bWxQSwUGAAAAAAQABAD1AAAAhwMAAAAA&#10;"/>
                      <v:rect id="Rectangle 23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pxyMUA&#10;AADcAAAADwAAAGRycy9kb3ducmV2LnhtbESPQWvCQBSE74L/YXmF3nSTCKWmrlKUSHvU5NLba/Y1&#10;SZt9G7KbGP313ULB4zAz3zCb3WRaMVLvGssK4mUEgri0uuFKQZFni2cQziNrbC2Tgis52G3nsw2m&#10;2l74ROPZVyJA2KWooPa+S6V0ZU0G3dJ2xMH7sr1BH2RfSd3jJcBNK5MoepIGGw4LNXa0r6n8OQ9G&#10;wWeTFHg75cfIrLOVf5/y7+HjoNTjw/T6AsLT5O/h//abVpCsYvg7E46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qnHIxQAAANwAAAAPAAAAAAAAAAAAAAAAAJgCAABkcnMv&#10;ZG93bnJldi54bWxQSwUGAAAAAAQABAD1AAAAigMAAAAA&#10;"/>
                      <v:rect id="Rectangle 23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vv8UA&#10;AADcAAAADwAAAGRycy9kb3ducmV2LnhtbESPQWvCQBSE74X+h+UVvNVNI0hNXaVUInrU5OLtNfua&#10;pM2+DdmNrv76bqHgcZiZb5jlOphOnGlwrWUFL9MEBHFldcu1grLIn19BOI+ssbNMCq7kYL16fFhi&#10;pu2FD3Q++lpECLsMFTTe95mUrmrIoJvanjh6X3Yw6KMcaqkHvES46WSaJHNpsOW40GBPHw1VP8fR&#10;KPhs0xJvh2KbmEU+8/tQfI+njVKTp/D+BsJT8Pfwf3unFaSzFP7OxCM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O+/xQAAANwAAAAPAAAAAAAAAAAAAAAAAJgCAABkcnMv&#10;ZG93bnJldi54bWxQSwUGAAAAAAQABAD1AAAAigMAAAAA&#10;"/>
                      <v:rect id="Rectangle 23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KJ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k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EokxQAAANwAAAAPAAAAAAAAAAAAAAAAAJgCAABkcnMv&#10;ZG93bnJldi54bWxQSwUGAAAAAAQABAD1AAAAigMAAAAA&#10;"/>
                      <v:rect id="Rectangle 23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3SUM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SBeP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3dJQxQAAANw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  <w:r w:rsidR="0004143F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</w:t>
            </w:r>
          </w:p>
        </w:tc>
      </w:tr>
      <w:tr w:rsidR="00D64F69" w14:paraId="0A006F04" w14:textId="77777777" w:rsidTr="001009C6">
        <w:tc>
          <w:tcPr>
            <w:tcW w:w="3962" w:type="dxa"/>
          </w:tcPr>
          <w:p w14:paraId="31ABB16A" w14:textId="77777777" w:rsidR="00D64F69" w:rsidRDefault="00A80137" w:rsidP="00E63C9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and time of knife to uterus</w:t>
            </w:r>
          </w:p>
          <w:p w14:paraId="711AF3E7" w14:textId="3D31919B" w:rsidR="00A80137" w:rsidRPr="00085BB7" w:rsidRDefault="00A80137" w:rsidP="00E63C9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0" w:type="dxa"/>
            <w:gridSpan w:val="5"/>
          </w:tcPr>
          <w:p w14:paraId="320BCE91" w14:textId="5B4ACFBD" w:rsidR="00D64F69" w:rsidRPr="0035285F" w:rsidRDefault="00C94A1D" w:rsidP="00E63C95">
            <w:pPr>
              <w:spacing w:before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8512" behindDoc="0" locked="0" layoutInCell="1" allowOverlap="1" wp14:anchorId="50504268" wp14:editId="11158067">
                      <wp:simplePos x="0" y="0"/>
                      <wp:positionH relativeFrom="column">
                        <wp:posOffset>30480</wp:posOffset>
                      </wp:positionH>
                      <wp:positionV relativeFrom="page">
                        <wp:posOffset>88900</wp:posOffset>
                      </wp:positionV>
                      <wp:extent cx="2078355" cy="234315"/>
                      <wp:effectExtent l="0" t="0" r="17145" b="32385"/>
                      <wp:wrapNone/>
                      <wp:docPr id="2329" name="Group 23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330" name="Rectangle 23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1" name="Straight Arrow Connector 233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2" name="Straight Arrow Connector 23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5" name="Rectangle 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" name="Rectangle 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Rectangle 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8" name="Rectangle 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9" name="Rectangle 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" name="Rectangl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1" name="Rectangle 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0C22B01" id="Group 2329" o:spid="_x0000_s1026" style="position:absolute;margin-left:2.4pt;margin-top:7pt;width:163.65pt;height:18.45pt;z-index:251648512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">
                      <v:rect id="Rectangle 2330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DAzcIA&#10;AADdAAAADwAAAGRycy9kb3ducmV2LnhtbERPTYvCMBC9C/6HMII3TW1BdrtGEUXRo7aXvc02s23X&#10;ZlKaqNVfbw7CHh/ve7HqTSNu1LnasoLZNAJBXFhdc6kgz3aTDxDOI2tsLJOCBzlYLYeDBaba3vlE&#10;t7MvRQhhl6KCyvs2ldIVFRl0U9sSB+7XdgZ9gF0pdYf3EG4aGUfRXBqsOTRU2NKmouJyvhoFP3Wc&#10;4/OU7SPzuUv8sc/+rt9bpcajfv0FwlPv/8Vv90EriJMk7A9vwhO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IMDNwgAAAN0AAAAPAAAAAAAAAAAAAAAAAJgCAABkcnMvZG93&#10;bnJldi54bWxQSwUGAAAAAAQABAD1AAAAhwMAAAAA&#10;"/>
                      <v:shape id="Straight Arrow Connector 2331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zxbEsUAAADdAAAADwAAAGRycy9kb3ducmV2LnhtbESPQYvCMBSE74L/ITzBi2hahUWqURZh&#10;QTwIqz14fCTPtmzzUpNs7f77jbCwx2FmvmG2+8G2oicfGscK8kUGglg703CloLx+zNcgQkQ22Dom&#10;BT8UYL8bj7ZYGPfkT+ovsRIJwqFABXWMXSFl0DVZDAvXESfv7rzFmKSvpPH4THDbymWWvUmLDaeF&#10;Gjs61KS/Lt9WQXMqz2U/e0Sv16f85vNwvbVaqelkeN+AiDTE//Bf+2gULFerHF5v0hO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zxbEsUAAADdAAAADwAAAAAAAAAA&#10;AAAAAAChAgAAZHJzL2Rvd25yZXYueG1sUEsFBgAAAAAEAAQA+QAAAJMDAAAAAA==&#10;"/>
                      <v:shape id="Straight Arrow Connector 2332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+7FZcYAAADdAAAADwAAAGRycy9kb3ducmV2LnhtbESPwWrDMBBE74H+g9hCLyGR7UAJbmQT&#10;CoWSQ6GJDzku0tY2sVaupDrO30eFQo/DzLxhdvVsBzGRD71jBfk6A0Gsnem5VdCc3lZbECEiGxwc&#10;k4IbBairh8UOS+Ou/EnTMbYiQTiUqKCLcSylDLoji2HtRuLkfTlvMSbpW2k8XhPcDrLIsmdpsee0&#10;0OFIrx3py/HHKugPzUczLb+j19tDfvZ5OJ0HrdTT47x/ARFpjv/hv/a7UVBsNgX8vklPQF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/uxWXGAAAA3QAAAA8AAAAAAAAA&#10;AAAAAAAAoQIAAGRycy9kb3ducmV2LnhtbFBLBQYAAAAABAAEAPkAAACUAwAAAAA=&#10;"/>
                      <v:rect id="Rectangle 65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6de8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nXvEAAAA2wAAAA8AAAAAAAAAAAAAAAAAmAIAAGRycy9k&#10;b3ducmV2LnhtbFBLBQYAAAAABAAEAPUAAACJAwAAAAA=&#10;"/>
                      <v:rect id="Rectangle 66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DDMIA&#10;AADbAAAADwAAAGRycy9kb3ducmV2LnhtbESPQYvCMBSE7wv+h/AEb2uqQtFqFHFx0aPWi7dn82yr&#10;zUtpolZ//WZB8DjMzDfMbNGaStypcaVlBYN+BII4s7rkXMEhXX+PQTiPrLGyTAqe5GAx73zNMNH2&#10;wTu6730uAoRdggoK7+tESpcVZND1bU0cvLNtDPogm1zqBh8Bbio5jKJYGiw5LBRY06qg7Lq/GQWn&#10;cnjA1y79jcxkPfLbNr3cjj9K9brtcgrCU+s/4Xd7oxXEMfx/CT9Az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AMMwgAAANsAAAAPAAAAAAAAAAAAAAAAAJgCAABkcnMvZG93&#10;bnJldi54bWxQSwUGAAAAAAQABAD1AAAAhwMAAAAA&#10;"/>
                      <v:rect id="Rectangle 67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ml8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sYfcP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QKaXwgAAANsAAAAPAAAAAAAAAAAAAAAAAJgCAABkcnMvZG93&#10;bnJldi54bWxQSwUGAAAAAAQABAD1AAAAhwMAAAAA&#10;"/>
                      <v:rect id="Rectangle 6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    <v:rect id="Rectangle 69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/>
                      <v:rect id="Rectangle 70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CoPsEA&#10;AADbAAAADwAAAGRycy9kb3ducmV2LnhtbERPPW/CMBDdK/EfrENiKw5UopBiEKIKKiOEhe0aX5OU&#10;+BzZDqT8ejxUYnx638t1bxpxJedrywom4wQEcWF1zaWCU569zkH4gKyxsUwK/sjDejV4WWKq7Y0P&#10;dD2GUsQQ9ikqqEJoUyl9UZFBP7YtceR+rDMYInSl1A5vMdw0cpokM2mw5thQYUvbiorLsTMKvuvp&#10;Ce+HfJeYRfYW9n3+250/lRoN+80HiEB9eIr/3V9awXt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wqD7BAAAA2wAAAA8AAAAAAAAAAAAAAAAAmAIAAGRycy9kb3du&#10;cmV2LnhtbFBLBQYAAAAABAAEAPUAAACGAwAAAAA=&#10;"/>
                      <v:rect id="Rectangle 71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 w:rsidR="00A80137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49536" behindDoc="0" locked="0" layoutInCell="1" allowOverlap="1" wp14:anchorId="0EE33F72" wp14:editId="00EB98DC">
                      <wp:simplePos x="0" y="0"/>
                      <wp:positionH relativeFrom="column">
                        <wp:posOffset>2887980</wp:posOffset>
                      </wp:positionH>
                      <wp:positionV relativeFrom="paragraph">
                        <wp:posOffset>76200</wp:posOffset>
                      </wp:positionV>
                      <wp:extent cx="1047750" cy="323850"/>
                      <wp:effectExtent l="0" t="0" r="19050" b="0"/>
                      <wp:wrapNone/>
                      <wp:docPr id="84" name="Group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85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6" name="Rectangle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8" name="Rectang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" name="Text Box 89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AD1722" w14:textId="77777777" w:rsidR="00936B34" w:rsidRPr="00EE56FD" w:rsidRDefault="00936B34" w:rsidP="00A80137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EE33F72" id="Group 84" o:spid="_x0000_s1127" style="position:absolute;margin-left:227.4pt;margin-top:6pt;width:82.5pt;height:25.5pt;z-index:251649536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">
                      <v:rect id="Rectangle 85" o:spid="_x0000_s1128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      <v:rect id="Rectangle 86" o:spid="_x0000_s1129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Dl9sMA&#10;AADbAAAADwAAAGRycy9kb3ducmV2LnhtbESPQYvCMBSE78L+h/AW9qapFcStxiKKsnvUevH2bJ5t&#10;tXkpTdTqr98Iwh6HmfmGmaWdqcWNWldZVjAcRCCIc6srLhTss3V/AsJ5ZI21ZVLwIAfp/KM3w0Tb&#10;O2/ptvOFCBB2CSoovW8SKV1ekkE3sA1x8E62NeiDbAupW7wHuKllHEVjabDisFBiQ8uS8svuahQc&#10;q3iPz222icz3euR/u+x8PayU+vrsFlMQnjr/H363f7SCyRheX8IP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gDl9sMAAADbAAAADwAAAAAAAAAAAAAAAACYAgAAZHJzL2Rv&#10;d25yZXYueG1sUEsFBgAAAAAEAAQA9QAAAIgDAAAAAA==&#10;"/>
                      <v:rect id="Rectangle 87" o:spid="_x0000_s1130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AbcQA&#10;AADbAAAADwAAAGRycy9kb3ducmV2LnhtbESPQWvCQBSE70L/w/IKvemmCjaNrlIqKfaoyaW3Z/Y1&#10;SZt9G7JrEv313YLgcZiZb5j1djSN6KlztWUFz7MIBHFhdc2lgjxLpzEI55E1NpZJwYUcbDcPkzUm&#10;2g58oP7oSxEg7BJUUHnfJlK6oiKDbmZb4uB9286gD7Irpe5wCHDTyHkULaXBmsNChS29V1T8Hs9G&#10;wame53g9ZB+ReU0X/nPMfs5fO6WeHse3FQhPo7+Hb+29VhC/wP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1MQG3EAAAA2wAAAA8AAAAAAAAAAAAAAAAAmAIAAGRycy9k&#10;b3ducmV2LnhtbFBLBQYAAAAABAAEAPUAAACJAwAAAAA=&#10;"/>
                      <v:rect id="Rectangle 88" o:spid="_x0000_s1131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PUH8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s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T1B/BAAAA2wAAAA8AAAAAAAAAAAAAAAAAmAIAAGRycy9kb3du&#10;cmV2LnhtbFBLBQYAAAAABAAEAPUAAACGAwAAAAA=&#10;"/>
                      <v:shape id="Text Box 89" o:spid="_x0000_s1132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p48IA&#10;AADbAAAADwAAAGRycy9kb3ducmV2LnhtbESPT4vCMBTE7wt+h/CEva2JsitajSKKsKcV/4K3R/Ns&#10;i81LaaLtfnsjCB6HmfkNM523thR3qn3hWEO/p0AQp84UnGk47NdfIxA+IBssHZOGf/Iwn3U+ppgY&#10;1/CW7ruQiQhhn6CGPIQqkdKnOVn0PVcRR+/iaoshyjqTpsYmwm0pB0oNpcWC40KOFS1zSq+7m9Vw&#10;/LucT99qk63sT9W4Vkm2Y6n1Z7ddTEAEasM7/Gr/Gg2jMTy/xB8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sOnjwgAAANsAAAAPAAAAAAAAAAAAAAAAAJgCAABkcnMvZG93&#10;bnJldi54bWxQSwUGAAAAAAQABAD1AAAAhwMAAAAA&#10;" filled="f" stroked="f">
                        <v:textbox>
                          <w:txbxContent>
                            <w:p w14:paraId="1CAD1722" w14:textId="77777777" w:rsidR="00936B34" w:rsidRPr="00EE56FD" w:rsidRDefault="00936B34" w:rsidP="00A80137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C34DE6" w14:paraId="6AA3C20C" w14:textId="77777777" w:rsidTr="00063B0F">
        <w:trPr>
          <w:trHeight w:val="640"/>
        </w:trPr>
        <w:tc>
          <w:tcPr>
            <w:tcW w:w="3962" w:type="dxa"/>
          </w:tcPr>
          <w:p w14:paraId="2E2589DE" w14:textId="77777777" w:rsidR="00C34DE6" w:rsidRDefault="00C34DE6" w:rsidP="00063B0F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 w:rsidR="00063B0F">
              <w:rPr>
                <w:rFonts w:asciiTheme="minorHAnsi" w:hAnsiTheme="minorHAnsi"/>
                <w:sz w:val="24"/>
                <w:szCs w:val="24"/>
              </w:rPr>
              <w:t>of complete delivery</w:t>
            </w:r>
          </w:p>
          <w:p w14:paraId="0996A843" w14:textId="6A99ECFD" w:rsidR="00063B0F" w:rsidRPr="00063B0F" w:rsidRDefault="00063B0F" w:rsidP="00E63C9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6800" w:type="dxa"/>
            <w:gridSpan w:val="5"/>
          </w:tcPr>
          <w:p w14:paraId="73C1BE05" w14:textId="246AD284" w:rsidR="00C34DE6" w:rsidRPr="00A80137" w:rsidRDefault="00063B0F" w:rsidP="00A80137">
            <w:pPr>
              <w:spacing w:before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91168" behindDoc="0" locked="0" layoutInCell="1" allowOverlap="1" wp14:anchorId="32A9EAFB" wp14:editId="6953CE31">
                      <wp:simplePos x="0" y="0"/>
                      <wp:positionH relativeFrom="column">
                        <wp:posOffset>2877185</wp:posOffset>
                      </wp:positionH>
                      <wp:positionV relativeFrom="paragraph">
                        <wp:posOffset>111880</wp:posOffset>
                      </wp:positionV>
                      <wp:extent cx="1047750" cy="323850"/>
                      <wp:effectExtent l="0" t="0" r="19050" b="0"/>
                      <wp:wrapNone/>
                      <wp:docPr id="2282" name="Group 228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283" name="Rectangle 22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4" name="Rectangle 22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5" name="Rectangle 22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6" name="Rectangle 22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87" name="Text Box 2287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E2DAE36" w14:textId="77777777" w:rsidR="00936B34" w:rsidRPr="00EE56FD" w:rsidRDefault="00936B34" w:rsidP="005D72D9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A9EAFB" id="Group 2282" o:spid="_x0000_s1133" style="position:absolute;margin-left:226.55pt;margin-top:8.8pt;width:82.5pt;height:25.5pt;z-index:251591168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">
                      <v:rect id="Rectangle 2283" o:spid="_x0000_s1134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yYwMQA&#10;AADdAAAADwAAAGRycy9kb3ducmV2LnhtbESPQYvCMBSE74L/ITxhb5paQbRrFFFc3KO2F2/P5m1b&#10;bV5KE7XurzcLCx6HmfmGWaw6U4s7ta6yrGA8ikAQ51ZXXCjI0t1wBsJ5ZI21ZVLwJAerZb+3wETb&#10;Bx/ofvSFCBB2CSoovW8SKV1ekkE3sg1x8H5sa9AH2RZSt/gIcFPLOIqm0mDFYaHEhjYl5dfjzSg4&#10;V3GGv4f0KzLz3cR/d+nldtoq9THo1p8gPHX+Hf5v77WCOJ5N4O9Ne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smMDEAAAA3QAAAA8AAAAAAAAAAAAAAAAAmAIAAGRycy9k&#10;b3ducmV2LnhtbFBLBQYAAAAABAAEAPUAAACJAwAAAAA=&#10;"/>
                      <v:rect id="Rectangle 2284" o:spid="_x0000_s1135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UAtMYA&#10;AADdAAAADwAAAGRycy9kb3ducmV2LnhtbESPQWvCQBSE74X+h+UVeqsbUxEbXaW0pLTHJF56e2af&#10;STT7NmTXmPrru4LgcZiZb5jVZjStGKh3jWUF00kEgri0uuFKwbZIXxYgnEfW2FomBX/kYLN+fFhh&#10;ou2ZMxpyX4kAYZeggtr7LpHSlTUZdBPbEQdvb3uDPsi+krrHc4CbVsZRNJcGGw4LNXb0UVN5zE9G&#10;wa6Jt3jJiq/IvKWv/mcsDqffT6Wen8b3JQhPo7+Hb+1vrSCOFzO4vg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0UAtMYAAADdAAAADwAAAAAAAAAAAAAAAACYAgAAZHJz&#10;L2Rvd25yZXYueG1sUEsFBgAAAAAEAAQA9QAAAIsDAAAAAA==&#10;"/>
                      <v:rect id="Rectangle 2285" o:spid="_x0000_s1136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mlL8YA&#10;AADdAAAADwAAAGRycy9kb3ducmV2LnhtbESPQWvCQBSE74X+h+UVeqsbUxQbXaW0pLTHJF56e2af&#10;STT7NmTXmPrru4LgcZiZb5jVZjStGKh3jWUF00kEgri0uuFKwbZIXxYgnEfW2FomBX/kYLN+fFhh&#10;ou2ZMxpyX4kAYZeggtr7LpHSlTUZdBPbEQdvb3uDPsi+krrHc4CbVsZRNJcGGw4LNXb0UVN5zE9G&#10;wa6Jt3jJiq/IvKWv/mcsDqffT6Wen8b3JQhPo7+Hb+1vrSCOFzO4vg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mlL8YAAADdAAAADwAAAAAAAAAAAAAAAACYAgAAZHJz&#10;L2Rvd25yZXYueG1sUEsFBgAAAAAEAAQA9QAAAIsDAAAAAA==&#10;"/>
                      <v:rect id="Rectangle 2286" o:spid="_x0000_s1137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s7WMUA&#10;AADdAAAADwAAAGRycy9kb3ducmV2LnhtbESPQWvCQBSE74L/YXlCb7pphGCjq5QWpR5jvPT2mn0m&#10;0ezbkF2TtL/eLRR6HGbmG2azG00jeupcbVnB8yICQVxYXXOp4Jzv5ysQziNrbCyTgm9ysNtOJxtM&#10;tR04o/7kSxEg7FJUUHnfplK6oiKDbmFb4uBdbGfQB9mVUnc4BLhpZBxFiTRYc1iosKW3iorb6W4U&#10;fNXxGX+y/BCZl/3SH8f8ev98V+ppNr6uQXga/X/4r/2hFcTxKoHfN+E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2ztYxQAAAN0AAAAPAAAAAAAAAAAAAAAAAJgCAABkcnMv&#10;ZG93bnJldi54bWxQSwUGAAAAAAQABAD1AAAAigMAAAAA&#10;"/>
                      <v:shape id="Text Box 2287" o:spid="_x0000_s1138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3v9cUA&#10;AADdAAAADwAAAGRycy9kb3ducmV2LnhtbESPT2vCQBTE7wW/w/IEb7prsNVGV5EWoSeLf1ro7ZF9&#10;JsHs25BdTfz2riD0OMzMb5jFqrOVuFLjS8caxiMFgjhzpuRcw/GwGc5A+IBssHJMGm7kYbXsvSww&#10;Na7lHV33IRcRwj5FDUUIdSqlzwqy6EeuJo7eyTUWQ5RNLk2DbYTbSiZKvUmLJceFAmv6KCg77y9W&#10;w8/29Pc7Ud/5p32tW9cpyfZdaj3od+s5iEBd+A8/219GQ5LMpv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ve/1xQAAAN0AAAAPAAAAAAAAAAAAAAAAAJgCAABkcnMv&#10;ZG93bnJldi54bWxQSwUGAAAAAAQABAD1AAAAigMAAAAA&#10;" filled="f" stroked="f">
                        <v:textbox>
                          <w:txbxContent>
                            <w:p w14:paraId="7E2DAE36" w14:textId="77777777" w:rsidR="00936B34" w:rsidRPr="00EE56FD" w:rsidRDefault="00936B34" w:rsidP="005D72D9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80137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7072" behindDoc="0" locked="0" layoutInCell="1" allowOverlap="1" wp14:anchorId="0391F1F4" wp14:editId="4F1A1654">
                      <wp:simplePos x="0" y="0"/>
                      <wp:positionH relativeFrom="column">
                        <wp:posOffset>34925</wp:posOffset>
                      </wp:positionH>
                      <wp:positionV relativeFrom="page">
                        <wp:posOffset>97790</wp:posOffset>
                      </wp:positionV>
                      <wp:extent cx="2078355" cy="234315"/>
                      <wp:effectExtent l="0" t="0" r="17145" b="32385"/>
                      <wp:wrapNone/>
                      <wp:docPr id="2242" name="Group 22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243" name="Rectangle 22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4" name="Straight Arrow Connector 22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5" name="Straight Arrow Connector 224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46" name="Rectangle 22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7" name="Rectangle 22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8" name="Rectangle 22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49" name="Rectangle 22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0" name="Rectangle 22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1" name="Rectangle 2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2" name="Rectangle 22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BEF588" id="Group 2242" o:spid="_x0000_s1026" style="position:absolute;margin-left:2.75pt;margin-top:7.7pt;width:163.65pt;height:18.45pt;z-index:251587072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">
                      <v:rect id="Rectangle 2243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UiWsYA&#10;AADdAAAADwAAAGRycy9kb3ducmV2LnhtbESPQWvCQBSE74X+h+UVvNVNkyI2ZhNKxdIeNV56e2af&#10;SWz2bciumvrr3YLgcZiZb5isGE0nTjS41rKCl2kEgriyuuVawbZcPc9BOI+ssbNMCv7IQZE/PmSY&#10;anvmNZ02vhYBwi5FBY33fSqlqxoy6Ka2Jw7e3g4GfZBDLfWA5wA3nYyjaCYNthwWGuzpo6Hqd3M0&#10;CnZtvMXLuvyMzNsq8d9jeTj+LJWaPI3vCxCeRn8P39pfWkEcvyb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UiWsYAAADdAAAADwAAAAAAAAAAAAAAAACYAgAAZHJz&#10;L2Rvd25yZXYueG1sUEsFBgAAAAAEAAQA9QAAAIsDAAAAAA==&#10;"/>
                      <v:shape id="Straight Arrow Connector 224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ayEasYAAADdAAAADwAAAGRycy9kb3ducmV2LnhtbESPwWrDMBBE74H+g9hCLyGRbUIJbmQT&#10;CoWSQ6GJDzku0tY2sVaupDrO30eFQo/DzLxhdvVsBzGRD71jBfk6A0Gsnem5VdCc3lZbECEiGxwc&#10;k4IbBairh8UOS+Ou/EnTMbYiQTiUqKCLcSylDLoji2HtRuLkfTlvMSbpW2k8XhPcDrLIsmdpsee0&#10;0OFIrx3py/HHKugPzUczLb+j19tDfvZ5OJ0HrdTT47x/ARFpjv/hv/a7UVAUmw38vklPQF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GshGrGAAAA3QAAAA8AAAAAAAAA&#10;AAAAAAAAoQIAAGRycy9kb3ducmV2LnhtbFBLBQYAAAAABAAEAPkAAACUAwAAAAA=&#10;"/>
                      <v:shape id="Straight Arrow Connector 2245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uAh8cYAAADdAAAADwAAAGRycy9kb3ducmV2LnhtbESPQWvCQBSE70L/w/IKvUjdJFiR6CpF&#10;KBQPBTUHj4/d1ySYfZvurjH9911B6HGYmW+Y9Xa0nRjIh9axgnyWgSDWzrRcK6hOH69LECEiG+wc&#10;k4JfCrDdPE3WWBp34wMNx1iLBOFQooImxr6UMuiGLIaZ64mT9+28xZikr6XxeEtw28kiyxbSYstp&#10;ocGedg3py/FqFbT76qsapj/R6+U+P/s8nM6dVurleXxfgYg0xv/wo/1pFBTF/A3ub9IT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7gIfHGAAAA3QAAAA8AAAAAAAAA&#10;AAAAAAAAoQIAAGRycy9kb3ducmV2LnhtbFBLBQYAAAAABAAEAPkAAACUAwAAAAA=&#10;"/>
                      <v:rect id="Rectangle 224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KBwsYA&#10;AADdAAAADwAAAGRycy9kb3ducmV2LnhtbESPQWvCQBSE74X+h+UVems2RgltdJVSsdhjTC69PbPP&#10;JJp9G7KrRn99t1DocZiZb5jFajSduNDgWssKJlEMgriyuuVaQVlsXl5BOI+ssbNMCm7kYLV8fFhg&#10;pu2Vc7rsfC0ChF2GChrv+0xKVzVk0EW2Jw7ewQ4GfZBDLfWA1wA3nUziOJUGWw4LDfb00VB12p2N&#10;gn2blHjPi8/YvG2m/mssjufvtVLPT+P7HISn0f+H/9pbrSBJZi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2KBwsYAAADdAAAADwAAAAAAAAAAAAAAAACYAgAAZHJz&#10;L2Rvd25yZXYueG1sUEsFBgAAAAAEAAQA9QAAAIsDAAAAAA==&#10;"/>
                      <v:rect id="Rectangle 2247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4kWcUA&#10;AADdAAAADwAAAGRycy9kb3ducmV2LnhtbESPQWvCQBSE74L/YXlCb7oxLWpTVxGLRY+aXHp7zT6T&#10;aPZtyK6a+utdodDjMDPfMPNlZ2pxpdZVlhWMRxEI4tzqigsFWboZzkA4j6yxtkwKfsnBctHvzTHR&#10;9sZ7uh58IQKEXYIKSu+bREqXl2TQjWxDHLyjbQ36INtC6hZvAW5qGUfRRBqsOCyU2NC6pPx8uBgF&#10;P1Wc4X2ffkXmffPqd116unx/KvUy6FYfIDx1/j/8195qBXH8No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iRZxQAAAN0AAAAPAAAAAAAAAAAAAAAAAJgCAABkcnMv&#10;ZG93bnJldi54bWxQSwUGAAAAAAQABAD1AAAAigMAAAAA&#10;"/>
                      <v:rect id="Rectangle 224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GwK8MA&#10;AADdAAAADwAAAGRycy9kb3ducmV2LnhtbERPPW/CMBDdK/EfrEPqVhwCqmjAiRAoVTtCWLod8TVJ&#10;ic9R7EDKr6+HSoxP73uTjaYVV+pdY1nBfBaBIC6tbrhScCrylxUI55E1tpZJwS85yNLJ0wYTbW98&#10;oOvRVyKEsEtQQe19l0jpypoMupntiAP3bXuDPsC+krrHWwg3rYyj6FUabDg01NjRrqbychyMgnMT&#10;n/B+KN4j85Yv/OdY/Axfe6Wep+N2DcLT6B/if/eHVhDHyzA3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GwK8MAAADdAAAADwAAAAAAAAAAAAAAAACYAgAAZHJzL2Rv&#10;d25yZXYueG1sUEsFBgAAAAAEAAQA9QAAAIgDAAAAAA==&#10;"/>
                      <v:rect id="Rectangle 2249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VsMYA&#10;AADdAAAADwAAAGRycy9kb3ducmV2LnhtbESPT2vCQBTE7wW/w/IEb3VjLNKkriItlvaYP5feXrOv&#10;STT7NmRXTf30bkHocZiZ3zDr7Wg6cabBtZYVLOYRCOLK6pZrBWWxf3wG4Tyyxs4yKfglB9vN5GGN&#10;qbYXzuic+1oECLsUFTTe96mUrmrIoJvbnjh4P3Yw6IMcaqkHvAS46WQcRStpsOWw0GBPrw1Vx/xk&#10;FHy3cYnXrHiPTLJf+s+xOJy+3pSaTcfdCwhPo/8P39sfWkEcPy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0VsMYAAADdAAAADwAAAAAAAAAAAAAAAACYAgAAZHJz&#10;L2Rvd25yZXYueG1sUEsFBgAAAAAEAAQA9QAAAIsDAAAAAA==&#10;"/>
                      <v:rect id="Rectangle 225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4q8MMA&#10;AADdAAAADwAAAGRycy9kb3ducmV2LnhtbERPPW/CMBDdK/EfrEPqVhyCqGjAiRAoVTtCWLod8TVJ&#10;ic9R7EDKr6+HSoxP73uTjaYVV+pdY1nBfBaBIC6tbrhScCrylxUI55E1tpZJwS85yNLJ0wYTbW98&#10;oOvRVyKEsEtQQe19l0jpypoMupntiAP3bXuDPsC+krrHWwg3rYyj6FUabDg01NjRrqbychyMgnMT&#10;n/B+KN4j85Yv/OdY/Axfe6Wep+N2DcLT6B/if/eHVhDHy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h4q8MMAAADdAAAADwAAAAAAAAAAAAAAAACYAgAAZHJzL2Rv&#10;d25yZXYueG1sUEsFBgAAAAAEAAQA9QAAAIgDAAAAAA==&#10;"/>
                      <v:rect id="Rectangle 2251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Pa8QA&#10;AADdAAAADwAAAGRycy9kb3ducmV2LnhtbESPQYvCMBSE74L/IbyFvWlqFxe3GkUURY9aL3t7Ns+2&#10;bvNSmqjVX2+EBY/DzHzDTGatqcSVGldaVjDoRyCIM6tLzhUc0lVvBMJ5ZI2VZVJwJwezabczwUTb&#10;G+/ouve5CBB2CSoovK8TKV1WkEHXtzVx8E62MeiDbHKpG7wFuKlkHEXf0mDJYaHAmhYFZX/7i1Fw&#10;LOMDPnbpOjI/qy+/bdPz5Xep1OdHOx+D8NT6d/i/vdEK4ng4gN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Sj2vEAAAA3QAAAA8AAAAAAAAAAAAAAAAAmAIAAGRycy9k&#10;b3ducmV2LnhtbFBLBQYAAAAABAAEAPUAAACJAwAAAAA=&#10;"/>
                      <v:rect id="Rectangle 2252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ARHMUA&#10;AADdAAAADwAAAGRycy9kb3ducmV2LnhtbESPQWvCQBSE70L/w/IK3nTTFcWmrlIURY8aL95es69J&#10;2uzbkF019td3BcHjMDPfMLNFZ2txodZXjjW8DRMQxLkzFRcajtl6MAXhA7LB2jFpuJGHxfylN8PU&#10;uCvv6XIIhYgQ9ilqKENoUil9XpJFP3QNcfS+XWsxRNkW0rR4jXBbS5UkE2mx4rhQYkPLkvLfw9lq&#10;+KrUEf/22Sax7+tR2HXZz/m00rr/2n1+gAjUhWf40d4aDUqNFd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gBEc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  <w:r w:rsidR="00C34DE6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:</w:t>
            </w:r>
            <w:r w:rsidR="005D72D9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34DE6" w14:paraId="1174C26A" w14:textId="77777777" w:rsidTr="001009C6">
        <w:tc>
          <w:tcPr>
            <w:tcW w:w="3962" w:type="dxa"/>
          </w:tcPr>
          <w:p w14:paraId="51A744F0" w14:textId="581E2277" w:rsidR="00C34DE6" w:rsidRPr="001545E2" w:rsidRDefault="00C34DE6" w:rsidP="00063B0F">
            <w:pPr>
              <w:rPr>
                <w:rFonts w:asciiTheme="minorHAnsi" w:hAnsiTheme="minorHAnsi"/>
                <w:bCs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>of third</w:t>
            </w:r>
            <w:r w:rsidRPr="00085BB7">
              <w:rPr>
                <w:rFonts w:asciiTheme="minorHAnsi" w:hAnsiTheme="minorHAnsi"/>
                <w:sz w:val="24"/>
                <w:szCs w:val="24"/>
              </w:rPr>
              <w:t xml:space="preserve"> stage of labour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completed</w:t>
            </w:r>
          </w:p>
        </w:tc>
        <w:tc>
          <w:tcPr>
            <w:tcW w:w="6800" w:type="dxa"/>
            <w:gridSpan w:val="5"/>
          </w:tcPr>
          <w:p w14:paraId="190C8C72" w14:textId="311AE43A" w:rsidR="00C34DE6" w:rsidRPr="00A80137" w:rsidRDefault="00B3018F" w:rsidP="00A80137">
            <w:pPr>
              <w:spacing w:before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92192" behindDoc="0" locked="0" layoutInCell="1" allowOverlap="1" wp14:anchorId="7EE572CB" wp14:editId="36D7625E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71120</wp:posOffset>
                      </wp:positionV>
                      <wp:extent cx="1047750" cy="323850"/>
                      <wp:effectExtent l="0" t="0" r="19050" b="0"/>
                      <wp:wrapNone/>
                      <wp:docPr id="2288" name="Group 228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289" name="Rectangle 22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0" name="Rectangle 2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1" name="Rectangle 2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2" name="Rectangle 22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3" name="Text Box 2293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A785706" w14:textId="77777777" w:rsidR="00936B34" w:rsidRPr="00EE56FD" w:rsidRDefault="00936B34" w:rsidP="005D72D9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EE572CB" id="Group 2288" o:spid="_x0000_s1139" style="position:absolute;margin-left:227.3pt;margin-top:5.6pt;width:82.5pt;height:25.5pt;z-index:251592192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">
                      <v:rect id="Rectangle 2289" o:spid="_x0000_s1140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SvKsQA&#10;AADdAAAADwAAAGRycy9kb3ducmV2LnhtbESPQYvCMBSE74L/ITzBm6ZWEFuNIi4uu0etF2/P5m3b&#10;tXkpTdTu/nojCB6HmfmGWa47U4sbta6yrGAyjkAQ51ZXXCg4ZrvRHITzyBpry6TgjxysV/3eElNt&#10;77yn28EXIkDYpaig9L5JpXR5SQbd2DbEwfuxrUEfZFtI3eI9wE0t4yiaSYMVh4USG9qWlF8OV6Pg&#10;XMVH/N9nn5FJdlP/3WW/19OHUsNBt1mA8NT5d/jV/tIK4niewP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EryrEAAAA3QAAAA8AAAAAAAAAAAAAAAAAmAIAAGRycy9k&#10;b3ducmV2LnhtbFBLBQYAAAAABAAEAPUAAACJAwAAAAA=&#10;"/>
                      <v:rect id="Rectangle 2290" o:spid="_x0000_s1141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eQasIA&#10;AADdAAAADwAAAGRycy9kb3ducmV2LnhtbERPPW/CMBDdK/EfrEPqVpwGCZUUg6pWoDImYWE74msS&#10;iM9RbJLAr8cDUsen973ajKYRPXWutqzgfRaBIC6srrlUcMi3bx8gnEfW2FgmBTdysFlPXlaYaDtw&#10;Sn3mSxFC2CWooPK+TaR0RUUG3cy2xIH7s51BH2BXSt3hEMJNI+MoWkiDNYeGClv6rqi4ZFej4FTH&#10;B7yn+S4yy+3c78f8fD3+KPU6Hb8+QXga/b/46f7VCuJ4GfaHN+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p5BqwgAAAN0AAAAPAAAAAAAAAAAAAAAAAJgCAABkcnMvZG93&#10;bnJldi54bWxQSwUGAAAAAAQABAD1AAAAhwMAAAAA&#10;"/>
                      <v:rect id="Rectangle 2291" o:spid="_x0000_s1142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18cYA&#10;AADdAAAADwAAAGRycy9kb3ducmV2LnhtbESPQWvCQBSE70L/w/IKvZmNEaRJXUWUSD1qcuntNfua&#10;pGbfhuxG0/76bqHQ4zAz3zDr7WQ6caPBtZYVLKIYBHFldcu1grLI588gnEfW2FkmBV/kYLt5mK0x&#10;0/bOZ7pdfC0ChF2GChrv+0xKVzVk0EW2Jw7ehx0M+iCHWuoB7wFuOpnE8UoabDksNNjTvqHqehmN&#10;gvc2KfH7XBxjk+ZLf5qKz/HtoNTT47R7AeFp8v/hv/arVpAk6QJ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us18cYAAADdAAAADwAAAAAAAAAAAAAAAACYAgAAZHJz&#10;L2Rvd25yZXYueG1sUEsFBgAAAAAEAAQA9QAAAIsDAAAAAA==&#10;"/>
                      <v:rect id="Rectangle 2292" o:spid="_x0000_s1143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mrhsQA&#10;AADdAAAADwAAAGRycy9kb3ducmV2LnhtbESPQWvCQBSE74X+h+UVeqsbtyAaXUUUSz1qvHh7Zp9J&#10;NPs2ZFdN++tdQfA4zMw3zGTW2VpcqfWVYw39XgKCOHem4kLDLlt9DUH4gGywdkwa/sjDbPr+NsHU&#10;uBtv6LoNhYgQ9ilqKENoUil9XpJF33MNcfSOrrUYomwLaVq8RbitpUqSgbRYcVwosaFFSfl5e7Ea&#10;DpXa4f8m+0nsaPUd1l12uuyXWn9+dPMxiEBdeIWf7V+jQamRgseb+ATk9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5q4bEAAAA3QAAAA8AAAAAAAAAAAAAAAAAmAIAAGRycy9k&#10;b3ducmV2LnhtbFBLBQYAAAAABAAEAPUAAACJAwAAAAA=&#10;"/>
                      <v:shape id="Text Box 2293" o:spid="_x0000_s1144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9/K8UA&#10;AADdAAAADwAAAGRycy9kb3ducmV2LnhtbESPQWvCQBSE74L/YXmF3nS3qRZNsxFRCp4qtVXw9sg+&#10;k9Ds25DdmvTfdwuCx2FmvmGy1WAbcaXO1441PE0VCOLCmZpLDV+fb5MFCB+QDTaOScMveVjl41GG&#10;qXE9f9D1EEoRIexT1FCF0KZS+qIii37qWuLoXVxnMUTZldJ02Ee4bWSi1Iu0WHNcqLClTUXF9+HH&#10;aji+X86nmdqXWztvezcoyXYptX58GNavIAIN4R6+tXdGQ5Isn+H/TX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X38rxQAAAN0AAAAPAAAAAAAAAAAAAAAAAJgCAABkcnMv&#10;ZG93bnJldi54bWxQSwUGAAAAAAQABAD1AAAAigMAAAAA&#10;" filled="f" stroked="f">
                        <v:textbox>
                          <w:txbxContent>
                            <w:p w14:paraId="1A785706" w14:textId="77777777" w:rsidR="00936B34" w:rsidRPr="00EE56FD" w:rsidRDefault="00936B34" w:rsidP="005D72D9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63B0F"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8096" behindDoc="0" locked="0" layoutInCell="1" allowOverlap="1" wp14:anchorId="59C9CC81" wp14:editId="7FE57F6B">
                      <wp:simplePos x="0" y="0"/>
                      <wp:positionH relativeFrom="column">
                        <wp:posOffset>29210</wp:posOffset>
                      </wp:positionH>
                      <wp:positionV relativeFrom="page">
                        <wp:posOffset>81280</wp:posOffset>
                      </wp:positionV>
                      <wp:extent cx="2078355" cy="234315"/>
                      <wp:effectExtent l="0" t="0" r="17145" b="32385"/>
                      <wp:wrapNone/>
                      <wp:docPr id="2253" name="Group 22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254" name="Rectangle 22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5" name="Straight Arrow Connector 225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6" name="Straight Arrow Connector 225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57" name="Rectangle 22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8" name="Rectangle 22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59" name="Rectangle 225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0" name="Rectangle 226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1" name="Rectangle 22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2" name="Rectangle 22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3" name="Rectangle 22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7873731" id="Group 2253" o:spid="_x0000_s1026" style="position:absolute;margin-left:2.3pt;margin-top:6.4pt;width:163.65pt;height:18.45pt;z-index:251588096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">
                      <v:rect id="Rectangle 225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Us88UA&#10;AADdAAAADwAAAGRycy9kb3ducmV2LnhtbESPQWvCQBSE74L/YXlCb7oxrWJTVxGLRY+aXHp7zT6T&#10;aPZtyK6a+utdodDjMDPfMPNlZ2pxpdZVlhWMRxEI4tzqigsFWboZzkA4j6yxtkwKfsnBctHvzTHR&#10;9sZ7uh58IQKEXYIKSu+bREqXl2TQjWxDHLyjbQ36INtC6hZvAW5qGUfRVBqsOCyU2NC6pPx8uBgF&#10;P1Wc4X2ffkXmffPqd116unx/KvUy6FYfIDx1/j/8195qBXE8eY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JSzzxQAAAN0AAAAPAAAAAAAAAAAAAAAAAJgCAABkcnMv&#10;ZG93bnJldi54bWxQSwUGAAAAAAQABAD1AAAAigMAAAAA&#10;"/>
                      <v:shape id="Straight Arrow Connector 2255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zm3LMYAAADdAAAADwAAAGRycy9kb3ducmV2LnhtbESPwWrDMBBE74H+g9hCLyGRbUgJbmQT&#10;CoWSQ6GJDzku0tY2sVaupDrO30eFQo/DzLxhdvVsBzGRD71jBfk6A0Gsnem5VdCc3lZbECEiGxwc&#10;k4IbBairh8UOS+Ou/EnTMbYiQTiUqKCLcSylDLoji2HtRuLkfTlvMSbpW2k8XhPcDrLIsmdpsee0&#10;0OFIrx3py/HHKugPzUczLb+j19tDfvZ5OJ0HrdTT47x/ARFpjv/hv/a7UVAUmw38vklPQFZ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s5tyzGAAAA3QAAAA8AAAAAAAAA&#10;AAAAAAAAoQIAAGRycy9kb3ducmV2LnhtbFBLBQYAAAAABAAEAPkAAACUAwAAAAA=&#10;"/>
                      <v:shape id="Straight Arrow Connector 2256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+spW8UAAADdAAAADwAAAGRycy9kb3ducmV2LnhtbESPQWvCQBSE74X+h+UVeim6SUCR1FWk&#10;IBQPgpqDx8fuaxLMvk131xj/vSsUehxm5htmuR5tJwbyoXWsIJ9mIIi1My3XCqrTdrIAESKywc4x&#10;KbhTgPXq9WWJpXE3PtBwjLVIEA4lKmhi7Espg27IYpi6njh5P85bjEn6WhqPtwS3nSyybC4ttpwW&#10;GuzpqyF9OV6tgnZX7avh4zd6vdjlZ5+H07nTSr2/jZtPEJHG+B/+a38bBUUxm8PzTXoCcvU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+spW8UAAADdAAAADwAAAAAAAAAA&#10;AAAAAAChAgAAZHJzL2Rvd25yZXYueG1sUEsFBgAAAAAEAAQA+QAAAJMDAAAAAA==&#10;"/>
                      <v:rect id="Rectangle 2257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eyhMUA&#10;AADdAAAADwAAAGRycy9kb3ducmV2LnhtbESPQWvCQBSE74L/YXlCb7oxpWpTVxGLRY+aXHp7zT6T&#10;aPZtyK6a+utdodDjMDPfMPNlZ2pxpdZVlhWMRxEI4tzqigsFWboZzkA4j6yxtkwKfsnBctHvzTHR&#10;9sZ7uh58IQKEXYIKSu+bREqXl2TQjWxDHLyjbQ36INtC6hZvAW5qGUfRRBqsOCyU2NC6pPx8uBgF&#10;P1Wc4X2ffkXmffPqd116unx/KvUy6FYfIDx1/j/8195qBXH8No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97KExQAAAN0AAAAPAAAAAAAAAAAAAAAAAJgCAABkcnMv&#10;ZG93bnJldi54bWxQSwUGAAAAAAQABAD1AAAAigMAAAAA&#10;"/>
                      <v:rect id="Rectangle 2258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gm9sMA&#10;AADdAAAADwAAAGRycy9kb3ducmV2LnhtbERPPW/CMBDdK/EfrEPqVhyCqGjAiRAoVTtCWLod8TVJ&#10;ic9R7EDKr6+HSoxP73uTjaYVV+pdY1nBfBaBIC6tbrhScCrylxUI55E1tpZJwS85yNLJ0wYTbW98&#10;oOvRVyKEsEtQQe19l0jpypoMupntiAP3bXuDPsC+krrHWwg3rYyj6FUabDg01NjRrqbychyMgnMT&#10;n/B+KN4j85Yv/OdY/Axfe6Wep+N2DcLT6B/if/eHVhDHyzA3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gm9sMAAADdAAAADwAAAAAAAAAAAAAAAACYAgAAZHJzL2Rv&#10;d25yZXYueG1sUEsFBgAAAAAEAAQA9QAAAIgDAAAAAA==&#10;"/>
                      <v:rect id="Rectangle 2259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SDbcYA&#10;AADdAAAADwAAAGRycy9kb3ducmV2LnhtbESPT2vCQBTE7wW/w/IEb3VjpNKkriItlvaYP5feXrOv&#10;STT7NmRXTf30bkHocZiZ3zDr7Wg6cabBtZYVLOYRCOLK6pZrBWWxf3wG4Tyyxs4yKfglB9vN5GGN&#10;qbYXzuic+1oECLsUFTTe96mUrmrIoJvbnjh4P3Yw6IMcaqkHvAS46WQcRStpsOWw0GBPrw1Vx/xk&#10;FHy3cYnXrHiPTLJf+s+xOJy+3pSaTcfdCwhPo/8P39sfWkEcPy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ySDbcYAAADdAAAADwAAAAAAAAAAAAAAAACYAgAAZHJz&#10;L2Rvd25yZXYueG1sUEsFBgAAAAAEAAQA9QAAAIsDAAAAAA==&#10;"/>
                      <v:rect id="Rectangle 2260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LgTcMA&#10;AADdAAAADwAAAGRycy9kb3ducmV2LnhtbERPu07DMBTdkfgH61ZiI06DVEGoGyGqVHTMY2G7xLdJ&#10;SnwdxW4b+vX1UInx6LzX2WwGcabJ9ZYVLKMYBHFjdc+tgrrKn19BOI+scbBMCv7IQbZ5fFhjqu2F&#10;CzqXvhUhhF2KCjrvx1RK13Rk0EV2JA7cwU4GfYBTK/WElxBuBpnE8Uoa7Dk0dDjSZ0fNb3kyCn76&#10;pMZrUe1i85a/+P1cHU/fW6WeFvPHOwhPs/8X391fWkGSrML+8CY8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LgTcMAAADdAAAADwAAAAAAAAAAAAAAAACYAgAAZHJzL2Rv&#10;d25yZXYueG1sUEsFBgAAAAAEAAQA9QAAAIgDAAAAAA==&#10;"/>
                      <v:rect id="Rectangle 2261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5F1sYA&#10;AADdAAAADwAAAGRycy9kb3ducmV2LnhtbESPT2vCQBTE74LfYXlCb7oxhVBTVxFFaY/5c+ntNfua&#10;pM2+DdnVpP303ULB4zAzv2G2+8l04kaDay0rWK8iEMSV1S3XCsrivHwC4Tyyxs4yKfgmB/vdfLbF&#10;VNuRM7rlvhYBwi5FBY33fSqlqxoy6Fa2Jw7ehx0M+iCHWuoBxwA3nYyjKJEGWw4LDfZ0bKj6yq9G&#10;wXsbl/iTFZfIbM6P/nUqPq9vJ6UeFtPhGYSnyd/D/+0XrSCOkzX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5F1sYAAADdAAAADwAAAAAAAAAAAAAAAACYAgAAZHJz&#10;L2Rvd25yZXYueG1sUEsFBgAAAAAEAAQA9QAAAIsDAAAAAA==&#10;"/>
                      <v:rect id="Rectangle 2262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zbocUA&#10;AADdAAAADwAAAGRycy9kb3ducmV2LnhtbESPQWvCQBSE7wX/w/IKvdVNtyA1dROKotijJhdvr9nX&#10;JG32bciuGvvrXaHgcZiZb5hFPtpOnGjwrWMNL9MEBHHlTMu1hrJYP7+B8AHZYOeYNFzIQ55NHhaY&#10;GnfmHZ32oRYRwj5FDU0IfSqlrxqy6KeuJ47etxsshiiHWpoBzxFuO6mSZCYtthwXGuxp2VD1uz9a&#10;DV+tKvFvV2wSO1+/hs+x+DkeVlo/PY4f7yACjeEe/m9vjQalZgpub+IT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7NuhxQAAAN0AAAAPAAAAAAAAAAAAAAAAAJgCAABkcnMv&#10;ZG93bnJldi54bWxQSwUGAAAAAAQABAD1AAAAigMAAAAA&#10;"/>
                      <v:rect id="Rectangle 2263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B+Os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pAkqyX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B+Os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  <w:r w:rsidR="00A80137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</w:t>
            </w:r>
          </w:p>
        </w:tc>
      </w:tr>
      <w:tr w:rsidR="00C955CB" w14:paraId="32960426" w14:textId="77777777" w:rsidTr="009F10F6">
        <w:tc>
          <w:tcPr>
            <w:tcW w:w="3962" w:type="dxa"/>
          </w:tcPr>
          <w:p w14:paraId="21F30051" w14:textId="51A1D491" w:rsidR="00C955CB" w:rsidRPr="00085BB7" w:rsidRDefault="00C955CB" w:rsidP="009F10F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Estimated blood loss </w:t>
            </w:r>
          </w:p>
        </w:tc>
        <w:tc>
          <w:tcPr>
            <w:tcW w:w="6800" w:type="dxa"/>
            <w:gridSpan w:val="5"/>
            <w:vAlign w:val="center"/>
          </w:tcPr>
          <w:p w14:paraId="064EB449" w14:textId="48649D9C" w:rsidR="00C955CB" w:rsidRPr="009F10F6" w:rsidRDefault="00C955CB" w:rsidP="00A80137">
            <w:pPr>
              <w:spacing w:before="40"/>
              <w:rPr>
                <w:rFonts w:asciiTheme="minorHAnsi" w:hAnsiTheme="minorHAnsi"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1216" behindDoc="0" locked="0" layoutInCell="1" allowOverlap="1" wp14:anchorId="3D51F5B0" wp14:editId="225632D2">
                      <wp:simplePos x="0" y="0"/>
                      <wp:positionH relativeFrom="column">
                        <wp:posOffset>106933</wp:posOffset>
                      </wp:positionH>
                      <wp:positionV relativeFrom="paragraph">
                        <wp:posOffset>118745</wp:posOffset>
                      </wp:positionV>
                      <wp:extent cx="1095375" cy="219075"/>
                      <wp:effectExtent l="0" t="0" r="28575" b="28575"/>
                      <wp:wrapNone/>
                      <wp:docPr id="97" name="Group 9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95375" cy="219075"/>
                                <a:chOff x="0" y="0"/>
                                <a:chExt cx="1095375" cy="219075"/>
                              </a:xfrm>
                            </wpg:grpSpPr>
                            <wps:wsp>
                              <wps:cNvPr id="137" name="Rectangle 1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5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8" name="Rectangle 1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3815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7" name="Rectangle 1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5722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9" name="Rectangle 1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630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1EC0C8" id="Group 97" o:spid="_x0000_s1026" style="position:absolute;margin-left:8.4pt;margin-top:9.35pt;width:86.25pt;height:17.25pt;z-index:251721216;mso-width-relative:margin;mso-height-relative:margin" coordsize="10953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">
                      <v:rect id="Rectangle 137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tW8MA&#10;AADcAAAADwAAAGRycy9kb3ducmV2LnhtbERPS2vCQBC+C/0PyxR6000V1EZXKS0petTk0tuYnSZp&#10;s7Mhu3m0v74rCN7m43vOdj+aWvTUusqygudZBII4t7riQkGWJtM1COeRNdaWScEvOdjvHiZbjLUd&#10;+ET92RcihLCLUUHpfRNL6fKSDLqZbYgD92Vbgz7AtpC6xSGEm1rOo2gpDVYcGkps6K2k/OfcGQWX&#10;ap7h3yn9iMxLsvDHMf3uPt+VenocXzcgPI3+Lr65DzrMX6z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otW8MAAADcAAAADwAAAAAAAAAAAAAAAACYAgAAZHJzL2Rv&#10;d25yZXYueG1sUEsFBgAAAAAEAAQA9QAAAIgDAAAAAA==&#10;"/>
                      <v:rect id="Rectangle 156" o:spid="_x0000_s1028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ltYM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ltYMMAAADcAAAADwAAAAAAAAAAAAAAAACYAgAAZHJzL2Rv&#10;d25yZXYueG1sUEsFBgAAAAAEAAQA9QAAAIgDAAAAAA==&#10;"/>
                      <v:rect id="Rectangle 158" o:spid="_x0000_s1029" style="position:absolute;left:438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cic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Qiv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qXInEAAAA3AAAAA8AAAAAAAAAAAAAAAAAmAIAAGRycy9k&#10;b3ducmV2LnhtbFBLBQYAAAAABAAEAPUAAACJAwAAAAA=&#10;"/>
                      <v:rect id="Rectangle 167" o:spid="_x0000_s1030" style="position:absolute;left:6572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kCRsMA&#10;AADcAAAADwAAAGRycy9kb3ducmV2LnhtbERPTWvCQBC9C/0PyxR6MxsjaBuzhlKx2KMml97G7DRJ&#10;zc6G7Kqxv75bEHqbx/ucLB9NJy40uNayglkUgyCurG65VlAW2+kzCOeRNXaWScGNHOTrh0mGqbZX&#10;3tPl4GsRQtilqKDxvk+ldFVDBl1ke+LAfdnBoA9wqKUe8BrCTSeTOF5Igy2HhgZ7emuoOh3ORsGx&#10;TUr82RfvsXnZzv3HWHyfPzdKPT2OrysQnkb/L767dzrMXyzh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kCRsMAAADcAAAADwAAAAAAAAAAAAAAAACYAgAAZHJzL2Rv&#10;d25yZXYueG1sUEsFBgAAAAAEAAQA9QAAAIgDAAAAAA==&#10;"/>
                      <v:rect id="Rectangle 169" o:spid="_x0000_s1031" style="position:absolute;left:8763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zr8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cQL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jOvwgAAANwAAAAPAAAAAAAAAAAAAAAAAJgCAABkcnMvZG93&#10;bnJldi54bWxQSwUGAAAAAAQABAD1AAAAhwMAAAAA&#10;"/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w:t xml:space="preserve">                            </w:t>
            </w:r>
            <w:r w:rsidR="009F10F6" w:rsidRPr="009F10F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ml</w:t>
            </w:r>
            <w:r w:rsidR="009F10F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s</w:t>
            </w:r>
          </w:p>
          <w:p w14:paraId="025FDC60" w14:textId="0E6CFDBB" w:rsidR="00C955CB" w:rsidRDefault="00C955CB" w:rsidP="00A80137">
            <w:pPr>
              <w:spacing w:before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  <w:tr w:rsidR="00C34DE6" w14:paraId="6CC59F58" w14:textId="77777777" w:rsidTr="001009C6">
        <w:tc>
          <w:tcPr>
            <w:tcW w:w="3962" w:type="dxa"/>
          </w:tcPr>
          <w:p w14:paraId="5EC3A027" w14:textId="34CC3C36" w:rsidR="00C34DE6" w:rsidRPr="00085BB7" w:rsidRDefault="00C34DE6" w:rsidP="00063B0F">
            <w:pPr>
              <w:rPr>
                <w:rFonts w:asciiTheme="minorHAnsi" w:hAnsiTheme="minorHAnsi"/>
                <w:sz w:val="24"/>
                <w:szCs w:val="24"/>
              </w:rPr>
            </w:pPr>
            <w:r w:rsidRPr="00085BB7">
              <w:rPr>
                <w:rFonts w:asciiTheme="minorHAnsi" w:hAnsiTheme="minorHAnsi"/>
                <w:sz w:val="24"/>
                <w:szCs w:val="24"/>
              </w:rPr>
              <w:t xml:space="preserve">Date and time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woman left the </w:t>
            </w:r>
            <w:r w:rsidR="00935E5E">
              <w:rPr>
                <w:rFonts w:asciiTheme="minorHAnsi" w:hAnsiTheme="minorHAnsi"/>
                <w:sz w:val="24"/>
                <w:szCs w:val="24"/>
              </w:rPr>
              <w:t>delivery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ward</w:t>
            </w:r>
          </w:p>
        </w:tc>
        <w:tc>
          <w:tcPr>
            <w:tcW w:w="6800" w:type="dxa"/>
            <w:gridSpan w:val="5"/>
          </w:tcPr>
          <w:p w14:paraId="0A229EFD" w14:textId="3F4E667A" w:rsidR="00C34DE6" w:rsidRDefault="00A80137" w:rsidP="00063B0F">
            <w:pPr>
              <w:spacing w:before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89120" behindDoc="0" locked="0" layoutInCell="1" allowOverlap="1" wp14:anchorId="68E1B0C8" wp14:editId="5FE85B02">
                      <wp:simplePos x="0" y="0"/>
                      <wp:positionH relativeFrom="column">
                        <wp:posOffset>29210</wp:posOffset>
                      </wp:positionH>
                      <wp:positionV relativeFrom="page">
                        <wp:posOffset>92075</wp:posOffset>
                      </wp:positionV>
                      <wp:extent cx="2078355" cy="234315"/>
                      <wp:effectExtent l="0" t="0" r="17145" b="32385"/>
                      <wp:wrapNone/>
                      <wp:docPr id="2264" name="Group 22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265" name="Rectangle 22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6" name="Straight Arrow Connector 226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7" name="Straight Arrow Connector 226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68" name="Rectangle 22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69" name="Rectangle 22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0" name="Rectangle 22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1" name="Rectangle 22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2" name="Rectangle 22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3" name="Rectangle 22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74" name="Rectangle 22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33FB33F" id="Group 2264" o:spid="_x0000_s1026" style="position:absolute;margin-left:2.3pt;margin-top:7.25pt;width:163.65pt;height:18.45pt;z-index:251589120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">
                      <v:rect id="Rectangle 226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VD1cYA&#10;AADdAAAADwAAAGRycy9kb3ducmV2LnhtbESPQWvCQBSE74X+h+UVems2RgxtdJVSsdhjTC69PbPP&#10;JJp9G7KrRn99t1DocZiZb5jFajSduNDgWssKJlEMgriyuuVaQVlsXl5BOI+ssbNMCm7kYLV8fFhg&#10;pu2Vc7rsfC0ChF2GChrv+0xKVzVk0EW2Jw7ewQ4GfZBDLfWA1wA3nUziOJUGWw4LDfb00VB12p2N&#10;gn2blHjPi8/YvG2m/mssjufvtVLPT+P7HISn0f+H/9pbrSBJ0h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VD1cYAAADdAAAADwAAAAAAAAAAAAAAAACYAgAAZHJz&#10;L2Rvd25yZXYueG1sUEsFBgAAAAAEAAQA9QAAAIsDAAAAAA==&#10;"/>
                      <v:shape id="Straight Arrow Connector 226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fj5sUAAADdAAAADwAAAGRycy9kb3ducmV2LnhtbESPQWvCQBSE70L/w/IKvYhukkOQ6CpS&#10;KIiHQjUHj4/d1yQ0+zburjH9992C4HGYmW+YzW6yvRjJh86xgnyZgSDWznTcKKjPH4sViBCRDfaO&#10;ScEvBdhtX2YbrIy78xeNp9iIBOFQoYI2xqGSMuiWLIalG4iT9+28xZikb6TxeE9w28siy0ppseO0&#10;0OJA7y3pn9PNKuiO9Wc9zq/R69Uxv/g8nC+9VurtddqvQUSa4jP8aB+MgqIoS/h/k56A3P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Yfj5sUAAADdAAAADwAAAAAAAAAA&#10;AAAAAAChAgAAZHJzL2Rvd25yZXYueG1sUEsFBgAAAAAEAAQA+QAAAJMDAAAAAA==&#10;"/>
                      <v:shape id="Straight Arrow Connector 226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stGfcYAAADdAAAADwAAAGRycy9kb3ducmV2LnhtbESPwWrDMBBE74H+g9hCLyGR7UMa3Mgm&#10;FAolh0ITH3JcpK1tYq1cSXWcv48KhR6HmXnD7OrZDmIiH3rHCvJ1BoJYO9Nzq6A5va22IEJENjg4&#10;JgU3ClBXD4sdlsZd+ZOmY2xFgnAoUUEX41hKGXRHFsPajcTJ+3LeYkzSt9J4vCa4HWSRZRtpsee0&#10;0OFIrx3py/HHKugPzUczLb+j19tDfvZ5OJ0HrdTT47x/ARFpjv/hv/a7UVAUm2f4fZOegKzu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rLRn3GAAAA3QAAAA8AAAAAAAAA&#10;AAAAAAAAoQIAAGRycy9kb3ducmV2LnhtbFBLBQYAAAAABAAEAPkAAACUAwAAAAA=&#10;"/>
                      <v:rect id="Rectangle 226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TsS8MA&#10;AADdAAAADwAAAGRycy9kb3ducmV2LnhtbERPu07DMBTdkfgH61ZiI06DVEGoGyGqVHTMY2G7xLdJ&#10;SnwdxW4b+vX1UInx6LzX2WwGcabJ9ZYVLKMYBHFjdc+tgrrKn19BOI+scbBMCv7IQbZ5fFhjqu2F&#10;CzqXvhUhhF2KCjrvx1RK13Rk0EV2JA7cwU4GfYBTK/WElxBuBpnE8Uoa7Dk0dDjSZ0fNb3kyCn76&#10;pMZrUe1i85a/+P1cHU/fW6WeFvPHOwhPs/8X391fWkGSrMLc8CY8Abm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TsS8MAAADdAAAADwAAAAAAAAAAAAAAAACYAgAAZHJzL2Rv&#10;d25yZXYueG1sUEsFBgAAAAAEAAQA9QAAAIgDAAAAAA==&#10;"/>
                      <v:rect id="Rectangle 226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hJ0M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49EE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ISdDEAAAA3QAAAA8AAAAAAAAAAAAAAAAAmAIAAGRycy9k&#10;b3ducmV2LnhtbFBLBQYAAAAABAAEAPUAAACJAwAAAAA=&#10;"/>
                      <v:rect id="Rectangle 227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t2kMMA&#10;AADdAAAADwAAAGRycy9kb3ducmV2LnhtbERPPW/CMBDdK/EfrEPqVhyCRGnAiRAoVTtCWLod8TVJ&#10;ic9R7EDKr6+HSoxP73uTjaYVV+pdY1nBfBaBIC6tbrhScCrylxUI55E1tpZJwS85yNLJ0wYTbW98&#10;oOvRVyKEsEtQQe19l0jpypoMupntiAP3bXuDPsC+krrHWwg3rYyjaCkNNhwaauxoV1N5OQ5GwbmJ&#10;T3g/FO+RecsX/nMsfoavvVLP03G7BuFp9A/xv/tDK4jj1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at2kMMAAADdAAAADwAAAAAAAAAAAAAAAACYAgAAZHJzL2Rv&#10;d25yZXYueG1sUEsFBgAAAAAEAAQA9QAAAIgDAAAAAA==&#10;"/>
                      <v:rect id="Rectangle 227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fTC8QA&#10;AADdAAAADwAAAGRycy9kb3ducmV2LnhtbESPQYvCMBSE74L/IbyFvWlqF1y3GkUURY9aL3t7Ns+2&#10;bvNSmqjVX2+EBY/DzHzDTGatqcSVGldaVjDoRyCIM6tLzhUc0lVvBMJ5ZI2VZVJwJwezabczwUTb&#10;G+/ouve5CBB2CSoovK8TKV1WkEHXtzVx8E62MeiDbHKpG7wFuKlkHEVDabDksFBgTYuCsr/9xSg4&#10;lvEBH7t0HZmf1Zfftun58rtU6vOjnY9BeGr9O/zf3mgFcfw9gN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n0wvEAAAA3QAAAA8AAAAAAAAAAAAAAAAAmAIAAGRycy9k&#10;b3ducmV2LnhtbFBLBQYAAAAABAAEAPUAAACJAwAAAAA=&#10;"/>
                      <v:rect id="Rectangle 227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VNfMUA&#10;AADdAAAADwAAAGRycy9kb3ducmV2LnhtbESPQWvCQBSE70L/w/IK3nTTFdSmrlIURY8aL95es69J&#10;2uzbkF019td3BcHjMDPfMLNFZ2txodZXjjW8DRMQxLkzFRcajtl6MAXhA7LB2jFpuJGHxfylN8PU&#10;uCvv6XIIhYgQ9ilqKENoUil9XpJFP3QNcfS+XWsxRNkW0rR4jXBbS5UkY2mx4rhQYkPLkvLfw9lq&#10;+KrUEf/22Sax7+tR2HXZz/m00rr/2n1+gAjUhWf40d4aDUpNFN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NU18xQAAAN0AAAAPAAAAAAAAAAAAAAAAAJgCAABkcnMv&#10;ZG93bnJldi54bWxQSwUGAAAAAAQABAD1AAAAigMAAAAA&#10;"/>
                      <v:rect id="Rectangle 227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o58YA&#10;AADdAAAADwAAAGRycy9kb3ducmV2LnhtbESPQWvCQBSE74X+h+UVvNVNE6g2ZhNKxdIeNV56e2af&#10;SWz2bciumvrr3YLgcZiZb5isGE0nTjS41rKCl2kEgriyuuVawbZcPc9BOI+ssbNMCv7IQZE/PmSY&#10;anvmNZ02vhYBwi5FBY33fSqlqxoy6Ka2Jw7e3g4GfZBDLfWA5wA3nYyj6FUabDksNNjTR0PV7+Zo&#10;FOzaeIuXdfkZmbdV4r/H8nD8WSo1eRrfFyA8jf4evrW/tII4niX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o58YAAADdAAAADwAAAAAAAAAAAAAAAACYAgAAZHJz&#10;L2Rvd25yZXYueG1sUEsFBgAAAAAEAAQA9QAAAIsDAAAAAA==&#10;"/>
                      <v:rect id="Rectangle 227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Bwk8UA&#10;AADdAAAADwAAAGRycy9kb3ducmV2LnhtbESPQWvCQBSE74L/YXlCb7oxLWpTVxGLRY+aXHp7zT6T&#10;aPZtyK6a+utdodDjMDPfMPNlZ2pxpdZVlhWMRxEI4tzqigsFWboZzkA4j6yxtkwKfsnBctHvzTHR&#10;9sZ7uh58IQKEXYIKSu+bREqXl2TQjWxDHLyjbQ36INtC6hZvAW5qGUfRRBqsOCyU2NC6pPx8uBgF&#10;P1Wc4X2ffkXmffPqd116unx/KvUy6FYfIDx1/j/8195qBXE8fY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HCT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  <w:r w:rsidR="005D72D9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93216" behindDoc="0" locked="0" layoutInCell="1" allowOverlap="1" wp14:anchorId="2802F417" wp14:editId="6FF848D2">
                      <wp:simplePos x="0" y="0"/>
                      <wp:positionH relativeFrom="column">
                        <wp:posOffset>2886710</wp:posOffset>
                      </wp:positionH>
                      <wp:positionV relativeFrom="paragraph">
                        <wp:posOffset>74930</wp:posOffset>
                      </wp:positionV>
                      <wp:extent cx="1047750" cy="323850"/>
                      <wp:effectExtent l="0" t="0" r="19050" b="0"/>
                      <wp:wrapNone/>
                      <wp:docPr id="2294" name="Group 229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295" name="Rectangle 22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6" name="Rectangle 22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1905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7" name="Rectangle 22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8" name="Rectangle 22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99" name="Text Box 2299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25639EA" w14:textId="77777777" w:rsidR="00936B34" w:rsidRPr="00EE56FD" w:rsidRDefault="00936B34" w:rsidP="005D72D9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02F417" id="Group 2294" o:spid="_x0000_s1145" style="position:absolute;margin-left:227.3pt;margin-top:5.9pt;width:82.5pt;height:25.5pt;z-index:251593216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">
                      <v:rect id="Rectangle 2295" o:spid="_x0000_s1146" style="position:absolute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z8sYA&#10;AADdAAAADwAAAGRycy9kb3ducmV2LnhtbESPT2vCQBTE7wW/w/IEb3VjpNKkriItlvaYP5feXrOv&#10;STT7NmRXTf30bkHocZiZ3zDr7Wg6cabBtZYVLOYRCOLK6pZrBWWxf3wG4Tyyxs4yKfglB9vN5GGN&#10;qbYXzuic+1oECLsUFTTe96mUrmrIoJvbnjh4P3Yw6IMcaqkHvAS46WQcRStpsOWw0GBPrw1Vx/xk&#10;FHy3cYnXrHiPTLJf+s+xOJy+3pSaTcfdCwhPo/8P39sfWkEcJ0/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Az8sYAAADdAAAADwAAAAAAAAAAAAAAAACYAgAAZHJz&#10;L2Rvd25yZXYueG1sUEsFBgAAAAAEAAQA9QAAAIsDAAAAAA==&#10;"/>
                      <v:rect id="Rectangle 2296" o:spid="_x0000_s1147" style="position:absolute;left:2286;top:190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Kthc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48kI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CrYXEAAAA3QAAAA8AAAAAAAAAAAAAAAAAmAIAAGRycy9k&#10;b3ducmV2LnhtbFBLBQYAAAAABAAEAPUAAACJAwAAAAA=&#10;"/>
                      <v:rect id="Rectangle 2297" o:spid="_x0000_s1148" style="position:absolute;left:609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4IHs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I4Tlb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4IHsYAAADdAAAADwAAAAAAAAAAAAAAAACYAgAAZHJz&#10;L2Rvd25yZXYueG1sUEsFBgAAAAAEAAQA9QAAAIsDAAAAAA==&#10;"/>
                      <v:rect id="Rectangle 2298" o:spid="_x0000_s1149" style="position:absolute;left:8286;top:285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GcbMIA&#10;AADdAAAADwAAAGRycy9kb3ducmV2LnhtbERPPW/CMBDdK/EfrEPqVpwGCZUUg6pWoDImYWE74msS&#10;iM9RbJLAr8cDUsen973ajKYRPXWutqzgfRaBIC6srrlUcMi3bx8gnEfW2FgmBTdysFlPXlaYaDtw&#10;Sn3mSxFC2CWooPK+TaR0RUUG3cy2xIH7s51BH2BXSt3hEMJNI+MoWkiDNYeGClv6rqi4ZFej4FTH&#10;B7yn+S4yy+3c78f8fD3+KPU6Hb8+QXga/b/46f7VCuJ4GeaGN+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0ZxswgAAAN0AAAAPAAAAAAAAAAAAAAAAAJgCAABkcnMvZG93&#10;bnJldi54bWxQSwUGAAAAAAQABAD1AAAAhwMAAAAA&#10;"/>
                      <v:shape id="Text Box 2299" o:spid="_x0000_s1150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dIwcQA&#10;AADdAAAADwAAAGRycy9kb3ducmV2LnhtbESPT2vCQBTE7wW/w/KE3uquoS0muoq0CD1V6j/w9sg+&#10;k2D2bciuJv32riB4HGbmN8xs0dtaXKn1lWMN45ECQZw7U3GhYbddvU1A+IBssHZMGv7Jw2I+eJlh&#10;ZlzHf3TdhEJECPsMNZQhNJmUPi/Joh+5hjh6J9daDFG2hTQtdhFua5ko9SktVhwXSmzoq6T8vLlY&#10;Dfvf0/HwrtbFt/1oOtcryTaVWr8O++UURKA+PMOP9o/RkCRpCvc38Qn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3SMHEAAAA3QAAAA8AAAAAAAAAAAAAAAAAmAIAAGRycy9k&#10;b3ducmV2LnhtbFBLBQYAAAAABAAEAPUAAACJAwAAAAA=&#10;" filled="f" stroked="f">
                        <v:textbox>
                          <w:txbxContent>
                            <w:p w14:paraId="125639EA" w14:textId="77777777" w:rsidR="00936B34" w:rsidRPr="00EE56FD" w:rsidRDefault="00936B34" w:rsidP="005D72D9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5D72D9"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  <w:t xml:space="preserve">  </w:t>
            </w:r>
          </w:p>
          <w:p w14:paraId="11E3D741" w14:textId="45098DD9" w:rsidR="00C34DE6" w:rsidRDefault="00C34DE6" w:rsidP="00063B0F">
            <w:pPr>
              <w:spacing w:before="40"/>
              <w:rPr>
                <w:noProof/>
                <w:lang w:eastAsia="en-GB"/>
              </w:rPr>
            </w:pPr>
          </w:p>
        </w:tc>
      </w:tr>
      <w:tr w:rsidR="001009C6" w14:paraId="4FE12A63" w14:textId="77777777" w:rsidTr="001009C6">
        <w:tc>
          <w:tcPr>
            <w:tcW w:w="3962" w:type="dxa"/>
          </w:tcPr>
          <w:p w14:paraId="2214A56A" w14:textId="352E1280" w:rsidR="001009C6" w:rsidRPr="00085BB7" w:rsidRDefault="001009C6">
            <w:pPr>
              <w:spacing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Was there </w:t>
            </w:r>
            <w:r w:rsidR="00A80137">
              <w:rPr>
                <w:rFonts w:asciiTheme="minorHAnsi" w:hAnsiTheme="minorHAnsi"/>
                <w:sz w:val="24"/>
                <w:szCs w:val="24"/>
              </w:rPr>
              <w:t>difficulty in delivering the shoulder</w:t>
            </w:r>
            <w:r w:rsidR="00280D0B">
              <w:rPr>
                <w:rFonts w:asciiTheme="minorHAnsi" w:hAnsiTheme="minorHAnsi"/>
                <w:sz w:val="24"/>
                <w:szCs w:val="24"/>
              </w:rPr>
              <w:t>s at C</w:t>
            </w:r>
            <w:r w:rsidR="00FE03D3">
              <w:rPr>
                <w:rFonts w:asciiTheme="minorHAnsi" w:hAnsiTheme="minorHAnsi"/>
                <w:sz w:val="24"/>
                <w:szCs w:val="24"/>
              </w:rPr>
              <w:t>aesarean section</w:t>
            </w:r>
            <w:r>
              <w:rPr>
                <w:rFonts w:asciiTheme="minorHAnsi" w:hAnsiTheme="minorHAnsi"/>
                <w:sz w:val="24"/>
                <w:szCs w:val="24"/>
              </w:rPr>
              <w:t>?</w:t>
            </w:r>
          </w:p>
        </w:tc>
        <w:tc>
          <w:tcPr>
            <w:tcW w:w="3828" w:type="dxa"/>
            <w:gridSpan w:val="2"/>
          </w:tcPr>
          <w:p w14:paraId="68F051B4" w14:textId="328FFB6E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  <w:r w:rsidRPr="001009C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567" w:type="dxa"/>
          </w:tcPr>
          <w:p w14:paraId="667B488B" w14:textId="77777777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</w:p>
        </w:tc>
        <w:tc>
          <w:tcPr>
            <w:tcW w:w="1701" w:type="dxa"/>
          </w:tcPr>
          <w:p w14:paraId="229AFAC1" w14:textId="58AD688D" w:rsidR="001009C6" w:rsidRPr="001009C6" w:rsidRDefault="001009C6" w:rsidP="001009C6">
            <w:pPr>
              <w:spacing w:before="40" w:after="40"/>
              <w:jc w:val="right"/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</w:pPr>
            <w:r w:rsidRPr="001009C6">
              <w:rPr>
                <w:rFonts w:asciiTheme="minorHAnsi" w:hAnsiTheme="minorHAnsi"/>
                <w:noProof/>
                <w:spacing w:val="20"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704" w:type="dxa"/>
          </w:tcPr>
          <w:p w14:paraId="0D1A9560" w14:textId="21738CE1" w:rsidR="001009C6" w:rsidRDefault="001009C6" w:rsidP="00C34DE6">
            <w:pPr>
              <w:spacing w:before="40" w:after="40"/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</w:pPr>
          </w:p>
        </w:tc>
      </w:tr>
    </w:tbl>
    <w:p w14:paraId="3814BD66" w14:textId="77777777" w:rsidR="00B343F4" w:rsidRDefault="00B343F4">
      <w:pPr>
        <w:rPr>
          <w:b/>
          <w:bCs/>
        </w:rPr>
      </w:pPr>
    </w:p>
    <w:p w14:paraId="788EB082" w14:textId="66B6D5AC" w:rsidR="008E7359" w:rsidRDefault="008E7359">
      <w:pPr>
        <w:rPr>
          <w:b/>
          <w:bCs/>
        </w:rPr>
        <w:sectPr w:rsidR="008E7359" w:rsidSect="008E3398">
          <w:pgSz w:w="11906" w:h="16838"/>
          <w:pgMar w:top="1418" w:right="567" w:bottom="1134" w:left="567" w:header="709" w:footer="709" w:gutter="0"/>
          <w:cols w:space="708"/>
          <w:docGrid w:linePitch="360"/>
        </w:sectPr>
      </w:pPr>
    </w:p>
    <w:tbl>
      <w:tblPr>
        <w:tblStyle w:val="TableGrid"/>
        <w:tblW w:w="150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12636"/>
      </w:tblGrid>
      <w:tr w:rsidR="008418F1" w14:paraId="2D25415A" w14:textId="77777777" w:rsidTr="00BD6D08">
        <w:tc>
          <w:tcPr>
            <w:tcW w:w="2395" w:type="dxa"/>
          </w:tcPr>
          <w:p w14:paraId="2AFCA29F" w14:textId="7166C322" w:rsidR="00B343F4" w:rsidRDefault="002E0ECD" w:rsidP="008418F1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596288" behindDoc="0" locked="0" layoutInCell="1" allowOverlap="1" wp14:anchorId="411901AD" wp14:editId="230E8C1D">
                      <wp:simplePos x="0" y="0"/>
                      <wp:positionH relativeFrom="page">
                        <wp:posOffset>-97790</wp:posOffset>
                      </wp:positionH>
                      <wp:positionV relativeFrom="paragraph">
                        <wp:posOffset>189865</wp:posOffset>
                      </wp:positionV>
                      <wp:extent cx="9582150" cy="352425"/>
                      <wp:effectExtent l="0" t="0" r="19050" b="28575"/>
                      <wp:wrapNone/>
                      <wp:docPr id="2394" name="Text Box 23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82150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E31E260" w14:textId="04EAC362" w:rsidR="00936B34" w:rsidRPr="00634521" w:rsidRDefault="00936B34" w:rsidP="00BD6D08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AC63346" wp14:editId="10A9D954">
                                        <wp:extent cx="885825" cy="219075"/>
                                        <wp:effectExtent l="0" t="0" r="9525" b="9525"/>
                                        <wp:docPr id="2447" name="Picture 244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F031746" wp14:editId="14A0B545">
                                        <wp:extent cx="885825" cy="219075"/>
                                        <wp:effectExtent l="0" t="0" r="9525" b="9525"/>
                                        <wp:docPr id="2448" name="Picture 244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901AD" id="Text Box 2394" o:spid="_x0000_s1151" type="#_x0000_t202" style="position:absolute;margin-left:-7.7pt;margin-top:14.95pt;width:754.5pt;height:27.75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" fillcolor="#e7e6e6 [3214]" strokeweight=".5pt">
                      <v:textbox>
                        <w:txbxContent>
                          <w:p w14:paraId="0E31E260" w14:textId="04EAC362" w:rsidR="00936B34" w:rsidRPr="00634521" w:rsidRDefault="00936B34" w:rsidP="00BD6D08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AC63346" wp14:editId="10A9D954">
                                  <wp:extent cx="885825" cy="219075"/>
                                  <wp:effectExtent l="0" t="0" r="9525" b="9525"/>
                                  <wp:docPr id="2447" name="Picture 24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F031746" wp14:editId="14A0B545">
                                  <wp:extent cx="885825" cy="219075"/>
                                  <wp:effectExtent l="0" t="0" r="9525" b="9525"/>
                                  <wp:docPr id="2448" name="Picture 24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2636" w:type="dxa"/>
          </w:tcPr>
          <w:p w14:paraId="38F76BCE" w14:textId="1CDF4F35" w:rsidR="008418F1" w:rsidRPr="0049270F" w:rsidRDefault="008418F1" w:rsidP="0049270F">
            <w:pPr>
              <w:tabs>
                <w:tab w:val="left" w:pos="8131"/>
              </w:tabs>
              <w:ind w:left="1046" w:hanging="3402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9270F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  <w:p w14:paraId="06EF809A" w14:textId="77777777" w:rsidR="008418F1" w:rsidRDefault="008418F1" w:rsidP="00231E20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0948F663" w14:textId="0A328B6B" w:rsidR="008418F1" w:rsidRDefault="008418F1" w:rsidP="008418F1">
      <w:pPr>
        <w:pStyle w:val="Header"/>
        <w:rPr>
          <w:sz w:val="36"/>
          <w:szCs w:val="36"/>
        </w:rPr>
      </w:pPr>
    </w:p>
    <w:p w14:paraId="1207825D" w14:textId="7F79F77C" w:rsidR="008E7359" w:rsidRDefault="009D4964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D</w:t>
      </w:r>
      <w:r w:rsidR="00F34688">
        <w:rPr>
          <w:rFonts w:asciiTheme="minorHAnsi" w:hAnsiTheme="minorHAnsi" w:cstheme="minorHAnsi"/>
          <w:bCs/>
          <w:sz w:val="24"/>
          <w:szCs w:val="24"/>
        </w:rPr>
        <w:t>id the woman</w:t>
      </w:r>
      <w:r w:rsidR="005A3178">
        <w:rPr>
          <w:rFonts w:asciiTheme="minorHAnsi" w:hAnsiTheme="minorHAnsi" w:cstheme="minorHAnsi"/>
          <w:bCs/>
          <w:sz w:val="24"/>
          <w:szCs w:val="24"/>
        </w:rPr>
        <w:t xml:space="preserve"> receive any</w:t>
      </w:r>
      <w:r w:rsidR="008E7359">
        <w:rPr>
          <w:rFonts w:asciiTheme="minorHAnsi" w:hAnsiTheme="minorHAnsi" w:cstheme="minorHAnsi"/>
          <w:bCs/>
          <w:sz w:val="24"/>
          <w:szCs w:val="24"/>
        </w:rPr>
        <w:t xml:space="preserve"> pain relief</w:t>
      </w:r>
      <w:r>
        <w:rPr>
          <w:rFonts w:asciiTheme="minorHAnsi" w:hAnsiTheme="minorHAnsi" w:cstheme="minorHAnsi"/>
          <w:bCs/>
          <w:sz w:val="24"/>
          <w:szCs w:val="24"/>
        </w:rPr>
        <w:t xml:space="preserve"> in the time period directly related to delivery of the baby</w:t>
      </w:r>
      <w:r w:rsidR="00442A23">
        <w:rPr>
          <w:rFonts w:asciiTheme="minorHAnsi" w:hAnsiTheme="minorHAnsi" w:cstheme="minorHAnsi"/>
          <w:bCs/>
          <w:sz w:val="24"/>
          <w:szCs w:val="24"/>
        </w:rPr>
        <w:t xml:space="preserve"> during the in-patient stay</w:t>
      </w:r>
      <w:r w:rsidR="008E7359">
        <w:rPr>
          <w:rFonts w:asciiTheme="minorHAnsi" w:hAnsiTheme="minorHAnsi" w:cstheme="minorHAnsi"/>
          <w:bCs/>
          <w:sz w:val="24"/>
          <w:szCs w:val="24"/>
        </w:rPr>
        <w:t xml:space="preserve">? If yes please complete the </w:t>
      </w:r>
      <w:r w:rsidR="002E0ECD">
        <w:rPr>
          <w:rFonts w:asciiTheme="minorHAnsi" w:hAnsiTheme="minorHAnsi" w:cstheme="minorHAnsi"/>
          <w:bCs/>
          <w:sz w:val="24"/>
          <w:szCs w:val="24"/>
        </w:rPr>
        <w:t xml:space="preserve">relevant </w:t>
      </w:r>
      <w:r w:rsidR="008E7359">
        <w:rPr>
          <w:rFonts w:asciiTheme="minorHAnsi" w:hAnsiTheme="minorHAnsi" w:cstheme="minorHAnsi"/>
          <w:bCs/>
          <w:sz w:val="24"/>
          <w:szCs w:val="24"/>
        </w:rPr>
        <w:t>row</w:t>
      </w:r>
      <w:r w:rsidR="002E0ECD">
        <w:rPr>
          <w:rFonts w:asciiTheme="minorHAnsi" w:hAnsiTheme="minorHAnsi" w:cstheme="minorHAnsi"/>
          <w:bCs/>
          <w:sz w:val="24"/>
          <w:szCs w:val="24"/>
        </w:rPr>
        <w:t>(s)</w:t>
      </w:r>
      <w:r w:rsidR="005A3178">
        <w:rPr>
          <w:rFonts w:asciiTheme="minorHAnsi" w:hAnsiTheme="minorHAnsi" w:cstheme="minorHAnsi"/>
          <w:bCs/>
          <w:sz w:val="24"/>
          <w:szCs w:val="24"/>
        </w:rPr>
        <w:t xml:space="preserve"> below</w:t>
      </w:r>
      <w:r w:rsidR="008E7359">
        <w:rPr>
          <w:rFonts w:asciiTheme="minorHAnsi" w:hAnsiTheme="minorHAnsi" w:cstheme="minorHAnsi"/>
          <w:bCs/>
          <w:sz w:val="24"/>
          <w:szCs w:val="24"/>
        </w:rPr>
        <w:t>.</w:t>
      </w:r>
      <w:r>
        <w:rPr>
          <w:rFonts w:asciiTheme="minorHAnsi" w:hAnsiTheme="minorHAnsi" w:cstheme="minorHAnsi"/>
          <w:bCs/>
          <w:sz w:val="24"/>
          <w:szCs w:val="24"/>
        </w:rPr>
        <w:t xml:space="preserve">  </w:t>
      </w:r>
    </w:p>
    <w:p w14:paraId="1A1F082B" w14:textId="0175E4AA" w:rsidR="00BD6D08" w:rsidRPr="008E7359" w:rsidRDefault="00BD6D08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C3D02BF" wp14:editId="0021F6B3">
                <wp:simplePos x="0" y="0"/>
                <wp:positionH relativeFrom="column">
                  <wp:posOffset>2004060</wp:posOffset>
                </wp:positionH>
                <wp:positionV relativeFrom="paragraph">
                  <wp:posOffset>5080</wp:posOffset>
                </wp:positionV>
                <wp:extent cx="209550" cy="200025"/>
                <wp:effectExtent l="0" t="0" r="19050" b="28575"/>
                <wp:wrapNone/>
                <wp:docPr id="2449" name="Rectangle 24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E9EE93" id="Rectangle 2449" o:spid="_x0000_s1026" style="position:absolute;margin-left:157.8pt;margin-top:.4pt;width:16.5pt;height:15.75pt;z-index:25159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" fillcolor="white [3212]" strokecolor="black [3213]" strokeweight="1pt"/>
            </w:pict>
          </mc:Fallback>
        </mc:AlternateContent>
      </w:r>
      <w:r>
        <w:rPr>
          <w:rFonts w:asciiTheme="minorHAnsi" w:hAnsiTheme="minorHAnsi" w:cstheme="minorHAnsi"/>
          <w:bCs/>
          <w:sz w:val="24"/>
          <w:szCs w:val="24"/>
        </w:rPr>
        <w:t xml:space="preserve">Tick if no pain relief </w:t>
      </w:r>
      <w:r w:rsidR="00ED7DB4">
        <w:rPr>
          <w:rFonts w:asciiTheme="minorHAnsi" w:hAnsiTheme="minorHAnsi" w:cstheme="minorHAnsi"/>
          <w:bCs/>
          <w:sz w:val="24"/>
          <w:szCs w:val="24"/>
        </w:rPr>
        <w:t>given: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tbl>
      <w:tblPr>
        <w:tblStyle w:val="TableGrid"/>
        <w:tblW w:w="1516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4537"/>
        <w:gridCol w:w="567"/>
        <w:gridCol w:w="425"/>
        <w:gridCol w:w="709"/>
        <w:gridCol w:w="425"/>
        <w:gridCol w:w="1417"/>
        <w:gridCol w:w="426"/>
        <w:gridCol w:w="1417"/>
        <w:gridCol w:w="567"/>
        <w:gridCol w:w="1418"/>
        <w:gridCol w:w="850"/>
        <w:gridCol w:w="2410"/>
      </w:tblGrid>
      <w:tr w:rsidR="0051201A" w14:paraId="560B8EF6" w14:textId="77777777" w:rsidTr="005A3178">
        <w:tc>
          <w:tcPr>
            <w:tcW w:w="15168" w:type="dxa"/>
            <w:gridSpan w:val="12"/>
            <w:shd w:val="pct10" w:color="auto" w:fill="auto"/>
          </w:tcPr>
          <w:p w14:paraId="09B3E958" w14:textId="30BE3165" w:rsidR="0051201A" w:rsidRPr="001D7671" w:rsidRDefault="006125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8</w:t>
            </w:r>
            <w:r w:rsidR="0051201A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 Pain relief</w:t>
            </w:r>
          </w:p>
        </w:tc>
      </w:tr>
      <w:tr w:rsidR="00F64964" w14:paraId="67D35B04" w14:textId="77777777" w:rsidTr="00F46A6C">
        <w:tc>
          <w:tcPr>
            <w:tcW w:w="6663" w:type="dxa"/>
            <w:gridSpan w:val="5"/>
          </w:tcPr>
          <w:p w14:paraId="5531F247" w14:textId="1941E207" w:rsidR="00F64964" w:rsidRPr="008E7359" w:rsidRDefault="00F649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Type of pain relief</w:t>
            </w:r>
          </w:p>
        </w:tc>
        <w:tc>
          <w:tcPr>
            <w:tcW w:w="3827" w:type="dxa"/>
            <w:gridSpan w:val="4"/>
          </w:tcPr>
          <w:p w14:paraId="2C0B3F33" w14:textId="7E2D51F8" w:rsidR="00F64964" w:rsidRPr="008E7359" w:rsidRDefault="00F649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 Point</w:t>
            </w:r>
          </w:p>
        </w:tc>
        <w:tc>
          <w:tcPr>
            <w:tcW w:w="1418" w:type="dxa"/>
          </w:tcPr>
          <w:p w14:paraId="4449FEED" w14:textId="00CAA645" w:rsidR="00F64964" w:rsidRPr="008E7359" w:rsidRDefault="00F649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850" w:type="dxa"/>
          </w:tcPr>
          <w:p w14:paraId="61443107" w14:textId="77777777" w:rsidR="00F64964" w:rsidRPr="008E7359" w:rsidRDefault="00F649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2410" w:type="dxa"/>
          </w:tcPr>
          <w:p w14:paraId="65C59433" w14:textId="541DD735" w:rsidR="00F64964" w:rsidRPr="008E7359" w:rsidRDefault="00F64964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Number of times administered</w:t>
            </w:r>
          </w:p>
        </w:tc>
      </w:tr>
      <w:tr w:rsidR="00F64964" w14:paraId="726EFD38" w14:textId="77777777" w:rsidTr="00F46A6C">
        <w:tc>
          <w:tcPr>
            <w:tcW w:w="4537" w:type="dxa"/>
          </w:tcPr>
          <w:p w14:paraId="75162069" w14:textId="4F8775F3" w:rsidR="00F64964" w:rsidRPr="008E7359" w:rsidRDefault="00F64964" w:rsidP="008C42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Opioid - Pethidine</w:t>
            </w:r>
          </w:p>
        </w:tc>
        <w:tc>
          <w:tcPr>
            <w:tcW w:w="567" w:type="dxa"/>
          </w:tcPr>
          <w:p w14:paraId="6CE64677" w14:textId="5A3F5210" w:rsidR="00F64964" w:rsidRPr="008E7359" w:rsidRDefault="00F64964" w:rsidP="008C426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92A39D7" w14:textId="77777777" w:rsidR="00F64964" w:rsidRPr="008E7359" w:rsidRDefault="00F64964" w:rsidP="008C426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3F9DBA0" w14:textId="3495C126" w:rsidR="00F64964" w:rsidRPr="008E7359" w:rsidRDefault="00F64964" w:rsidP="008C426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636B5FE4" w14:textId="77777777" w:rsidR="00F64964" w:rsidRPr="008E7359" w:rsidRDefault="00F64964" w:rsidP="008C42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54EC6F1" w14:textId="37D75768" w:rsidR="00F64964" w:rsidRPr="00F34688" w:rsidRDefault="00F64964" w:rsidP="008C4260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4A32FFEA" w14:textId="77777777" w:rsidR="00F64964" w:rsidRPr="00F34688" w:rsidRDefault="00F64964" w:rsidP="008C4260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14:paraId="21909139" w14:textId="7040C1FC" w:rsidR="00F64964" w:rsidRPr="00F34688" w:rsidRDefault="00F64964" w:rsidP="008C4260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772CC9DD" w14:textId="157C1C1A" w:rsidR="00F64964" w:rsidRPr="008E7359" w:rsidRDefault="00F64964" w:rsidP="008C42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D37A64B" w14:textId="77777777" w:rsidR="00F64964" w:rsidRPr="008E7359" w:rsidRDefault="00F64964" w:rsidP="008C42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2D5F5549" w14:textId="77777777" w:rsidR="00F64964" w:rsidRPr="008E7359" w:rsidRDefault="00F64964" w:rsidP="008C42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AF34A1C" w14:textId="2D7D1659" w:rsidR="00F64964" w:rsidRPr="008E7359" w:rsidRDefault="00F64964" w:rsidP="008C42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4DC9BDE9" w14:textId="77777777" w:rsidTr="00F46A6C">
        <w:tc>
          <w:tcPr>
            <w:tcW w:w="4537" w:type="dxa"/>
          </w:tcPr>
          <w:p w14:paraId="410DD4C8" w14:textId="514EEBE1" w:rsidR="00F46A6C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Opioid - Diamorphine</w:t>
            </w:r>
          </w:p>
        </w:tc>
        <w:tc>
          <w:tcPr>
            <w:tcW w:w="567" w:type="dxa"/>
          </w:tcPr>
          <w:p w14:paraId="4AA8D0E0" w14:textId="7AE29FC1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49620182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FE0B3CA" w14:textId="6317A606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7A5E24DF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8B96CB6" w14:textId="1D491836" w:rsidR="00F46A6C" w:rsidRDefault="00F46A6C" w:rsidP="00F46A6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4C8C3298" w14:textId="77777777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14:paraId="397DDF10" w14:textId="183295E7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2CE34D98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247F76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E3A9108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DABE77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386976BA" w14:textId="77777777" w:rsidTr="00F46A6C">
        <w:tc>
          <w:tcPr>
            <w:tcW w:w="4537" w:type="dxa"/>
          </w:tcPr>
          <w:p w14:paraId="5CC13958" w14:textId="5BBBF8F8" w:rsidR="00F46A6C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Opioid - Meptid</w:t>
            </w:r>
          </w:p>
        </w:tc>
        <w:tc>
          <w:tcPr>
            <w:tcW w:w="567" w:type="dxa"/>
          </w:tcPr>
          <w:p w14:paraId="7BC1C09A" w14:textId="0AF88BBE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5306D9C4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48DD1DED" w14:textId="7C15BC5B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65D1F240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476355" w14:textId="68E7E212" w:rsidR="00F46A6C" w:rsidRDefault="00F46A6C" w:rsidP="00F46A6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47BA84CD" w14:textId="77777777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14:paraId="59858CE7" w14:textId="22D8C5DA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737B715A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1B87810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CE2ED14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8AE0E5B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74DE1BEF" w14:textId="77777777" w:rsidTr="00F46A6C">
        <w:tc>
          <w:tcPr>
            <w:tcW w:w="4537" w:type="dxa"/>
          </w:tcPr>
          <w:p w14:paraId="1A9EC838" w14:textId="75DC7C6C" w:rsidR="00F46A6C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Epidural</w:t>
            </w:r>
          </w:p>
        </w:tc>
        <w:tc>
          <w:tcPr>
            <w:tcW w:w="567" w:type="dxa"/>
          </w:tcPr>
          <w:p w14:paraId="5873DD7D" w14:textId="269E2FF9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7004F9BF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09EDFF76" w14:textId="1DA33D4C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0A6E1B13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116D23" w14:textId="1A735E49" w:rsidR="00F46A6C" w:rsidRDefault="00F46A6C" w:rsidP="00F46A6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6094AB42" w14:textId="77777777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17" w:type="dxa"/>
          </w:tcPr>
          <w:p w14:paraId="427AF11F" w14:textId="56F4C98B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01810C8E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922BAA1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745EB4C9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704A7E59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0D562593" w14:textId="77777777" w:rsidTr="00F46A6C">
        <w:tc>
          <w:tcPr>
            <w:tcW w:w="4537" w:type="dxa"/>
          </w:tcPr>
          <w:p w14:paraId="26F54083" w14:textId="61232630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General anaesthetic </w:t>
            </w:r>
          </w:p>
        </w:tc>
        <w:tc>
          <w:tcPr>
            <w:tcW w:w="567" w:type="dxa"/>
          </w:tcPr>
          <w:p w14:paraId="29B89C1C" w14:textId="76D2A6C6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2A49B2B1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85905F1" w14:textId="690CBD86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3A45DFFE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70D4A02" w14:textId="66AC252D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23DCE6B3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B2ECD" w14:textId="5175009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587F3138" w14:textId="26D9A7F6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D102F3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E3A78A1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76AF56C" w14:textId="212E9032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67827D34" w14:textId="77777777" w:rsidTr="00F46A6C">
        <w:tc>
          <w:tcPr>
            <w:tcW w:w="4537" w:type="dxa"/>
          </w:tcPr>
          <w:p w14:paraId="7109B509" w14:textId="36B11188" w:rsidR="00F46A6C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Spinal anaesthetic</w:t>
            </w:r>
          </w:p>
        </w:tc>
        <w:tc>
          <w:tcPr>
            <w:tcW w:w="567" w:type="dxa"/>
          </w:tcPr>
          <w:p w14:paraId="1C7317B4" w14:textId="27176767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06610A91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53DF1CAA" w14:textId="47E6A8CB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315B843E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EED1A3D" w14:textId="76E64D6F" w:rsidR="00F46A6C" w:rsidRDefault="00F46A6C" w:rsidP="00F46A6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0914563A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3CAE28" w14:textId="7C35856B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6EF2327C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5C87A5EC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5AF537B5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0C6706F4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70CB1758" w14:textId="77777777" w:rsidTr="00F46A6C">
        <w:tc>
          <w:tcPr>
            <w:tcW w:w="4537" w:type="dxa"/>
          </w:tcPr>
          <w:p w14:paraId="65B43C91" w14:textId="3A4B8E9E" w:rsidR="00F46A6C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Local anaesthetic</w:t>
            </w:r>
          </w:p>
        </w:tc>
        <w:tc>
          <w:tcPr>
            <w:tcW w:w="567" w:type="dxa"/>
          </w:tcPr>
          <w:p w14:paraId="4E847CFD" w14:textId="4B6B4BCA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4BBBC87B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7E06F6F7" w14:textId="6E47523B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6C3D4B3A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67BE6B0" w14:textId="412A9712" w:rsidR="00F46A6C" w:rsidRDefault="00F46A6C" w:rsidP="00F46A6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5A4D8FBB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C8FCFB3" w14:textId="19F26E46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641FECE7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D042E5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4BA31106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49D0F81C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0F5E4A8F" w14:textId="77777777" w:rsidTr="00F46A6C">
        <w:tc>
          <w:tcPr>
            <w:tcW w:w="4537" w:type="dxa"/>
          </w:tcPr>
          <w:p w14:paraId="2C481B5A" w14:textId="2F5F109D" w:rsidR="00F46A6C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Pudendal</w:t>
            </w:r>
          </w:p>
        </w:tc>
        <w:tc>
          <w:tcPr>
            <w:tcW w:w="567" w:type="dxa"/>
          </w:tcPr>
          <w:p w14:paraId="654E16C6" w14:textId="505EF133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7FCC83EA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3EDADFA" w14:textId="6557FF14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30384755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A1556DA" w14:textId="7BE17C07" w:rsidR="00F46A6C" w:rsidRDefault="00F46A6C" w:rsidP="00F46A6C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1FB1D445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04292446" w14:textId="1460099D" w:rsidR="00F46A6C" w:rsidRPr="00F34688" w:rsidRDefault="00F46A6C" w:rsidP="00F46A6C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396156AA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468B4D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B5AF71E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2BC71430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46A6C" w14:paraId="10DF5391" w14:textId="77777777" w:rsidTr="00F46A6C">
        <w:tc>
          <w:tcPr>
            <w:tcW w:w="4537" w:type="dxa"/>
          </w:tcPr>
          <w:p w14:paraId="016E8306" w14:textId="74A68A2E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(please specify) </w:t>
            </w:r>
            <w:r>
              <w:rPr>
                <w:rFonts w:asciiTheme="minorHAnsi" w:hAnsiTheme="minorHAnsi" w:cstheme="minorHAnsi"/>
                <w:bCs/>
              </w:rPr>
              <w:t>_______________________________</w:t>
            </w:r>
          </w:p>
        </w:tc>
        <w:tc>
          <w:tcPr>
            <w:tcW w:w="567" w:type="dxa"/>
          </w:tcPr>
          <w:p w14:paraId="07A520ED" w14:textId="5A04A4D8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25" w:type="dxa"/>
          </w:tcPr>
          <w:p w14:paraId="64ECC9DC" w14:textId="77777777" w:rsidR="00F46A6C" w:rsidRPr="008E7359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09" w:type="dxa"/>
          </w:tcPr>
          <w:p w14:paraId="6B08F73D" w14:textId="20F8DA4D" w:rsidR="00F46A6C" w:rsidRDefault="00F46A6C" w:rsidP="00F46A6C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5201E07C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4875D6E3" w14:textId="279731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6" w:type="dxa"/>
          </w:tcPr>
          <w:p w14:paraId="6BC19D93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DC70BCE" w14:textId="101D6F8E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567" w:type="dxa"/>
          </w:tcPr>
          <w:p w14:paraId="1B5AC295" w14:textId="321E1E1C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08BD8A00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14:paraId="3E056CCC" w14:textId="7777777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10" w:type="dxa"/>
          </w:tcPr>
          <w:p w14:paraId="6A63C73D" w14:textId="194CF4F7" w:rsidR="00F46A6C" w:rsidRPr="008E7359" w:rsidRDefault="00F46A6C" w:rsidP="00F46A6C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77819843" w14:textId="21B761BA" w:rsidR="00580FC0" w:rsidRDefault="00580FC0">
      <w:pPr>
        <w:rPr>
          <w:b/>
          <w:bCs/>
        </w:rPr>
      </w:pPr>
    </w:p>
    <w:p w14:paraId="045A9557" w14:textId="221FD41E" w:rsidR="009D4964" w:rsidRDefault="009D4964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05"/>
        <w:gridCol w:w="12602"/>
      </w:tblGrid>
      <w:tr w:rsidR="009D4964" w14:paraId="061C17C4" w14:textId="77777777" w:rsidTr="000231E5">
        <w:tc>
          <w:tcPr>
            <w:tcW w:w="2395" w:type="dxa"/>
          </w:tcPr>
          <w:p w14:paraId="77E568E7" w14:textId="77777777" w:rsidR="009D4964" w:rsidRDefault="009D4964" w:rsidP="000231E5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tbl>
            <w:tblPr>
              <w:tblStyle w:val="TableGrid"/>
              <w:tblW w:w="1238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802"/>
              <w:gridCol w:w="10584"/>
            </w:tblGrid>
            <w:tr w:rsidR="0051201A" w14:paraId="446C4399" w14:textId="77777777" w:rsidTr="00BD6D08">
              <w:tc>
                <w:tcPr>
                  <w:tcW w:w="1802" w:type="dxa"/>
                </w:tcPr>
                <w:p w14:paraId="07D25B27" w14:textId="6AE2DADA" w:rsidR="0051201A" w:rsidRDefault="0051201A" w:rsidP="0051201A">
                  <w:pPr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0584" w:type="dxa"/>
                </w:tcPr>
                <w:p w14:paraId="2BFF9D45" w14:textId="379385AC" w:rsidR="0051201A" w:rsidRPr="0049270F" w:rsidRDefault="00BD6D08" w:rsidP="0049270F">
                  <w:pPr>
                    <w:ind w:hanging="1859"/>
                    <w:jc w:val="center"/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</w:pPr>
                  <w:r>
                    <w:rPr>
                      <w:noProof/>
                      <w:sz w:val="36"/>
                      <w:szCs w:val="36"/>
                      <w:lang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595264" behindDoc="0" locked="0" layoutInCell="1" allowOverlap="1" wp14:anchorId="1148BE3E" wp14:editId="3201F36A">
                            <wp:simplePos x="0" y="0"/>
                            <wp:positionH relativeFrom="page">
                              <wp:posOffset>-2278380</wp:posOffset>
                            </wp:positionH>
                            <wp:positionV relativeFrom="paragraph">
                              <wp:posOffset>229870</wp:posOffset>
                            </wp:positionV>
                            <wp:extent cx="9039225" cy="428625"/>
                            <wp:effectExtent l="0" t="0" r="28575" b="28575"/>
                            <wp:wrapNone/>
                            <wp:docPr id="2347" name="Text Box 23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9039225" cy="4286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bg2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46A2CC35" w14:textId="3D562EB0" w:rsidR="00936B34" w:rsidRPr="00634521" w:rsidRDefault="00936B34" w:rsidP="00BD6D08">
                                        <w:pP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asciiTheme="minorHAnsi" w:hAnsiTheme="minorHAnsi"/>
                                            <w:sz w:val="24"/>
                                            <w:szCs w:val="24"/>
                                          </w:rPr>
                                          <w:tab/>
                                          <w:t xml:space="preserve">Study Number </w:t>
                                        </w:r>
                                        <w:r w:rsidRPr="00367F30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64A6B8F0" wp14:editId="6B11B6D0">
                                              <wp:extent cx="885825" cy="219075"/>
                                              <wp:effectExtent l="0" t="0" r="9525" b="9525"/>
                                              <wp:docPr id="2392" name="Picture 2392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3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0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  <w:r w:rsidRPr="00367F30">
                                          <w:rPr>
                                            <w:rFonts w:asciiTheme="minorHAnsi" w:hAnsiTheme="minorHAnsi"/>
                                            <w:noProof/>
                                            <w:sz w:val="24"/>
                                            <w:szCs w:val="24"/>
                                            <w:lang w:eastAsia="en-GB"/>
                                          </w:rPr>
                                          <w:drawing>
                                            <wp:inline distT="0" distB="0" distL="0" distR="0" wp14:anchorId="219F2B6C" wp14:editId="72518A66">
                                              <wp:extent cx="885825" cy="219075"/>
                                              <wp:effectExtent l="0" t="0" r="9525" b="9525"/>
                                              <wp:docPr id="2393" name="Picture 2393"/>
                                              <wp:cNvGraphicFramePr>
                                                <a:graphicFrameLocks xmlns:a="http://schemas.openxmlformats.org/drawingml/2006/main" noChangeAspect="1"/>
                                              </wp:cNvGraphicFramePr>
                                              <a:graphic xmlns:a="http://schemas.openxmlformats.org/drawingml/2006/main">
                                                <a:graphicData uri="http://schemas.openxmlformats.org/drawingml/2006/picture">
                                                  <pic:pic xmlns:pic="http://schemas.openxmlformats.org/drawingml/2006/picture">
                                                    <pic:nvPicPr>
                                                      <pic:cNvPr id="0" name="Picture 2"/>
                                                      <pic:cNvPicPr>
                                                        <a:picLocks noChangeAspect="1" noChangeArrowheads="1"/>
                                                      </pic:cNvPicPr>
                                                    </pic:nvPicPr>
                                                    <pic:blipFill>
                                                      <a:blip r:embed="rId21">
                                                        <a:extLst>
                                                          <a:ext uri="{28A0092B-C50C-407E-A947-70E740481C1C}">
                                                            <a14:useLocalDpi xmlns:a14="http://schemas.microsoft.com/office/drawing/2010/main" val="0"/>
                                                          </a:ext>
                                                        </a:extLst>
                                                      </a:blip>
                                                      <a:srcRect/>
                                                      <a:stretch>
                                                        <a:fillRect/>
                                                      </a:stretch>
                                                    </pic:blipFill>
                                                    <pic:spPr bwMode="auto">
                                                      <a:xfrm>
                                                        <a:off x="0" y="0"/>
                                                        <a:ext cx="885825" cy="219075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pic:spPr>
                                                  </pic:pic>
                                                </a:graphicData>
                                              </a:graphic>
                                            </wp:inline>
                                          </w:drawing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1148BE3E" id="Text Box 2347" o:spid="_x0000_s1152" type="#_x0000_t202" style="position:absolute;left:0;text-align:left;margin-left:-179.4pt;margin-top:18.1pt;width:711.75pt;height:33.75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" fillcolor="#e7e6e6 [3214]" strokeweight=".5pt">
                            <v:textbox>
                              <w:txbxContent>
                                <w:p w14:paraId="46A2CC35" w14:textId="3D562EB0" w:rsidR="00936B34" w:rsidRPr="00634521" w:rsidRDefault="00936B34" w:rsidP="00BD6D08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4A6B8F0" wp14:editId="6B11B6D0">
                                        <wp:extent cx="885825" cy="219075"/>
                                        <wp:effectExtent l="0" t="0" r="9525" b="9525"/>
                                        <wp:docPr id="2392" name="Picture 239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19F2B6C" wp14:editId="72518A66">
                                        <wp:extent cx="885825" cy="219075"/>
                                        <wp:effectExtent l="0" t="0" r="9525" b="9525"/>
                                        <wp:docPr id="2393" name="Picture 239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v:textbox>
                            <w10:wrap anchorx="page"/>
                          </v:shape>
                        </w:pict>
                      </mc:Fallback>
                    </mc:AlternateContent>
                  </w:r>
                  <w:r w:rsidR="0051201A" w:rsidRPr="0049270F">
                    <w:rPr>
                      <w:rFonts w:asciiTheme="minorHAnsi" w:hAnsiTheme="minorHAnsi" w:cs="Arial"/>
                      <w:b/>
                      <w:sz w:val="28"/>
                      <w:szCs w:val="28"/>
                    </w:rPr>
                    <w:t>Intra Partum</w:t>
                  </w:r>
                </w:p>
                <w:p w14:paraId="08411917" w14:textId="16C78EEB" w:rsidR="0051201A" w:rsidRDefault="0051201A" w:rsidP="0051201A">
                  <w:pPr>
                    <w:jc w:val="right"/>
                    <w:rPr>
                      <w:rFonts w:asciiTheme="minorHAnsi" w:hAnsiTheme="minorHAnsi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14:paraId="086A1FEC" w14:textId="304240AA" w:rsidR="0051201A" w:rsidRDefault="0051201A" w:rsidP="0051201A">
            <w:pPr>
              <w:pStyle w:val="Header"/>
              <w:rPr>
                <w:sz w:val="36"/>
                <w:szCs w:val="36"/>
              </w:rPr>
            </w:pPr>
          </w:p>
          <w:p w14:paraId="22432CD8" w14:textId="77777777" w:rsidR="009D4964" w:rsidRDefault="009D4964" w:rsidP="000231E5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67BD598E" w14:textId="0374D442" w:rsidR="009D4964" w:rsidRDefault="005A3178" w:rsidP="009D4964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 xml:space="preserve">Did the woman receive any </w:t>
      </w:r>
      <w:r w:rsidR="009D4964">
        <w:rPr>
          <w:rFonts w:asciiTheme="minorHAnsi" w:hAnsiTheme="minorHAnsi" w:cstheme="minorHAnsi"/>
          <w:bCs/>
          <w:sz w:val="24"/>
          <w:szCs w:val="24"/>
        </w:rPr>
        <w:t xml:space="preserve">antibiotics in the time period directly related to delivery of the baby? If yes please complete </w:t>
      </w:r>
      <w:r w:rsidR="000A0C47">
        <w:rPr>
          <w:rFonts w:asciiTheme="minorHAnsi" w:hAnsiTheme="minorHAnsi" w:cstheme="minorHAnsi"/>
          <w:bCs/>
          <w:sz w:val="24"/>
          <w:szCs w:val="24"/>
        </w:rPr>
        <w:t xml:space="preserve">the </w:t>
      </w:r>
      <w:r w:rsidR="009D4964">
        <w:rPr>
          <w:rFonts w:asciiTheme="minorHAnsi" w:hAnsiTheme="minorHAnsi" w:cstheme="minorHAnsi"/>
          <w:bCs/>
          <w:sz w:val="24"/>
          <w:szCs w:val="24"/>
        </w:rPr>
        <w:t>row</w:t>
      </w:r>
      <w:r w:rsidR="000A0C47">
        <w:rPr>
          <w:rFonts w:asciiTheme="minorHAnsi" w:hAnsiTheme="minorHAnsi" w:cstheme="minorHAnsi"/>
          <w:bCs/>
          <w:sz w:val="24"/>
          <w:szCs w:val="24"/>
        </w:rPr>
        <w:t>(s)</w:t>
      </w:r>
      <w:r>
        <w:rPr>
          <w:rFonts w:asciiTheme="minorHAnsi" w:hAnsiTheme="minorHAnsi" w:cstheme="minorHAnsi"/>
          <w:bCs/>
          <w:sz w:val="24"/>
          <w:szCs w:val="24"/>
        </w:rPr>
        <w:t xml:space="preserve"> below</w:t>
      </w:r>
      <w:r w:rsidR="009D4964">
        <w:rPr>
          <w:rFonts w:asciiTheme="minorHAnsi" w:hAnsiTheme="minorHAnsi" w:cstheme="minorHAnsi"/>
          <w:bCs/>
          <w:sz w:val="24"/>
          <w:szCs w:val="24"/>
        </w:rPr>
        <w:t xml:space="preserve">.  </w:t>
      </w:r>
    </w:p>
    <w:p w14:paraId="53E2C046" w14:textId="6C2A5C1E" w:rsidR="00BD6D08" w:rsidRPr="008E7359" w:rsidRDefault="00F5041D" w:rsidP="00BD6D08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3CF7170B" wp14:editId="0FE400CE">
                <wp:simplePos x="0" y="0"/>
                <wp:positionH relativeFrom="column">
                  <wp:posOffset>1813560</wp:posOffset>
                </wp:positionH>
                <wp:positionV relativeFrom="paragraph">
                  <wp:posOffset>5080</wp:posOffset>
                </wp:positionV>
                <wp:extent cx="209550" cy="200025"/>
                <wp:effectExtent l="0" t="0" r="19050" b="28575"/>
                <wp:wrapNone/>
                <wp:docPr id="2450" name="Rectangle 2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D15F3D" id="Rectangle 2450" o:spid="_x0000_s1026" style="position:absolute;margin-left:142.8pt;margin-top:.4pt;width:16.5pt;height:15.75pt;z-index:25159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" fillcolor="white [3212]" strokecolor="black [3213]" strokeweight="1pt"/>
            </w:pict>
          </mc:Fallback>
        </mc:AlternateContent>
      </w:r>
      <w:r w:rsidR="00BD6D08">
        <w:rPr>
          <w:rFonts w:asciiTheme="minorHAnsi" w:hAnsiTheme="minorHAnsi" w:cstheme="minorHAnsi"/>
          <w:bCs/>
          <w:sz w:val="24"/>
          <w:szCs w:val="24"/>
        </w:rPr>
        <w:t xml:space="preserve">Tick if no antibiotics </w:t>
      </w:r>
      <w:r w:rsidR="000A218F">
        <w:rPr>
          <w:rFonts w:asciiTheme="minorHAnsi" w:hAnsiTheme="minorHAnsi" w:cstheme="minorHAnsi"/>
          <w:bCs/>
          <w:sz w:val="24"/>
          <w:szCs w:val="24"/>
        </w:rPr>
        <w:t>given</w:t>
      </w:r>
      <w:r w:rsidR="00D22379">
        <w:rPr>
          <w:rFonts w:asciiTheme="minorHAnsi" w:hAnsiTheme="minorHAnsi" w:cstheme="minorHAnsi"/>
          <w:bCs/>
          <w:sz w:val="24"/>
          <w:szCs w:val="24"/>
        </w:rPr>
        <w:t>:</w:t>
      </w:r>
      <w:r w:rsidR="00BD6D08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tbl>
      <w:tblPr>
        <w:tblStyle w:val="TableGrid"/>
        <w:tblW w:w="14312" w:type="dxa"/>
        <w:tblLayout w:type="fixed"/>
        <w:tblLook w:val="04A0" w:firstRow="1" w:lastRow="0" w:firstColumn="1" w:lastColumn="0" w:noHBand="0" w:noVBand="1"/>
      </w:tblPr>
      <w:tblGrid>
        <w:gridCol w:w="5098"/>
        <w:gridCol w:w="1560"/>
        <w:gridCol w:w="425"/>
        <w:gridCol w:w="1417"/>
        <w:gridCol w:w="426"/>
        <w:gridCol w:w="1984"/>
        <w:gridCol w:w="1843"/>
        <w:gridCol w:w="1559"/>
      </w:tblGrid>
      <w:tr w:rsidR="0051201A" w14:paraId="3266449C" w14:textId="77777777" w:rsidTr="005A3178">
        <w:tc>
          <w:tcPr>
            <w:tcW w:w="14312" w:type="dxa"/>
            <w:gridSpan w:val="8"/>
            <w:shd w:val="pct10" w:color="auto" w:fill="auto"/>
          </w:tcPr>
          <w:p w14:paraId="66219BE3" w14:textId="59E4BBB3" w:rsidR="0051201A" w:rsidRPr="001D7671" w:rsidRDefault="0061256A" w:rsidP="000231E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9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51201A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51201A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Antibiotics</w:t>
            </w:r>
          </w:p>
        </w:tc>
      </w:tr>
      <w:tr w:rsidR="00ED7DB4" w14:paraId="595809E3" w14:textId="77777777" w:rsidTr="00B136C0">
        <w:tc>
          <w:tcPr>
            <w:tcW w:w="5098" w:type="dxa"/>
          </w:tcPr>
          <w:p w14:paraId="1862D2CA" w14:textId="0AE3696A" w:rsidR="00ED7DB4" w:rsidRPr="008E7359" w:rsidRDefault="00ED7DB4" w:rsidP="000231E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Antibiotic Name</w:t>
            </w:r>
          </w:p>
        </w:tc>
        <w:tc>
          <w:tcPr>
            <w:tcW w:w="3828" w:type="dxa"/>
            <w:gridSpan w:val="4"/>
          </w:tcPr>
          <w:p w14:paraId="223D591D" w14:textId="77777777" w:rsidR="00ED7DB4" w:rsidRPr="008E7359" w:rsidRDefault="00ED7DB4" w:rsidP="000231E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Time Point</w:t>
            </w:r>
          </w:p>
        </w:tc>
        <w:tc>
          <w:tcPr>
            <w:tcW w:w="1984" w:type="dxa"/>
          </w:tcPr>
          <w:p w14:paraId="101F5123" w14:textId="47EE7ABA" w:rsidR="00ED7DB4" w:rsidRPr="008E7359" w:rsidRDefault="00ED7DB4" w:rsidP="000231E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Dose</w:t>
            </w:r>
          </w:p>
        </w:tc>
        <w:tc>
          <w:tcPr>
            <w:tcW w:w="1843" w:type="dxa"/>
          </w:tcPr>
          <w:p w14:paraId="1C78761F" w14:textId="77777777" w:rsidR="00ED7DB4" w:rsidRPr="008E7359" w:rsidRDefault="00ED7DB4" w:rsidP="000231E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8E735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Unit</w:t>
            </w:r>
          </w:p>
        </w:tc>
        <w:tc>
          <w:tcPr>
            <w:tcW w:w="1559" w:type="dxa"/>
          </w:tcPr>
          <w:p w14:paraId="28D1F569" w14:textId="77777777" w:rsidR="00ED7DB4" w:rsidRPr="00BB0C0A" w:rsidRDefault="00ED7DB4" w:rsidP="000231E5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C0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Route</w:t>
            </w:r>
          </w:p>
          <w:p w14:paraId="545844E6" w14:textId="7AD140FC" w:rsidR="00ED7DB4" w:rsidRPr="00B136C0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7B1DEEF4" w14:textId="77777777" w:rsidTr="00B136C0">
        <w:tc>
          <w:tcPr>
            <w:tcW w:w="5098" w:type="dxa"/>
          </w:tcPr>
          <w:p w14:paraId="3BA90464" w14:textId="3462B9D4" w:rsidR="00ED7DB4" w:rsidRPr="007E7AFA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E1A3962" w14:textId="77777777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2F184243" w14:textId="77777777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0B2E020" w14:textId="77777777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794D1904" w14:textId="77777777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4E9A7D8" w14:textId="77777777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2D8F3B7" w14:textId="77777777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680AA30C" w14:textId="59646680" w:rsidR="00ED7DB4" w:rsidRPr="008E7359" w:rsidRDefault="00ED7DB4" w:rsidP="000231E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072E278A" w14:textId="77777777" w:rsidTr="00B136C0">
        <w:tc>
          <w:tcPr>
            <w:tcW w:w="5098" w:type="dxa"/>
          </w:tcPr>
          <w:p w14:paraId="649F0FDF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4530D286" w14:textId="119083B2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7D0949D3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68621A1D" w14:textId="70190B5E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1690AB1F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47017CE8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1F21B669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F18D848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5B932D22" w14:textId="77777777" w:rsidTr="00B136C0">
        <w:tc>
          <w:tcPr>
            <w:tcW w:w="5098" w:type="dxa"/>
          </w:tcPr>
          <w:p w14:paraId="09EE7C07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18C640" w14:textId="7449C212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5A7A5772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799438" w14:textId="4CA71477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2D380016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681A5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2CC861D7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FB771BD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4D80CBDA" w14:textId="77777777" w:rsidTr="00B136C0">
        <w:tc>
          <w:tcPr>
            <w:tcW w:w="5098" w:type="dxa"/>
          </w:tcPr>
          <w:p w14:paraId="245912E4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83682C2" w14:textId="2556F288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2E42FC5B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AD80B85" w14:textId="13A3216D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2D3ECCB4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D3FD1A2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45A0F30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6343FC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1358CFAE" w14:textId="77777777" w:rsidTr="00B136C0">
        <w:tc>
          <w:tcPr>
            <w:tcW w:w="5098" w:type="dxa"/>
          </w:tcPr>
          <w:p w14:paraId="7458F44A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A0A762" w14:textId="1ABF33E2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15420EA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39E5E8" w14:textId="343633ED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2235ADB4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055A39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707293FA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C0B7D3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03229E79" w14:textId="77777777" w:rsidTr="00B136C0">
        <w:tc>
          <w:tcPr>
            <w:tcW w:w="5098" w:type="dxa"/>
          </w:tcPr>
          <w:p w14:paraId="017CEA16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02D0CB5" w14:textId="6FE2CADE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4B4D56D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10A6331" w14:textId="6A8DA713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368C3D8C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D21E952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5900B0E0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37ED0F2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7932EA90" w14:textId="77777777" w:rsidTr="00B136C0">
        <w:tc>
          <w:tcPr>
            <w:tcW w:w="5098" w:type="dxa"/>
          </w:tcPr>
          <w:p w14:paraId="7379ADD6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E0EE361" w14:textId="31A7FC49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3C35D030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77809401" w14:textId="148639E4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1ABAF103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0BCC34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49D3831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1742D004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5DC08D5D" w14:textId="77777777" w:rsidTr="00B136C0">
        <w:tc>
          <w:tcPr>
            <w:tcW w:w="5098" w:type="dxa"/>
          </w:tcPr>
          <w:p w14:paraId="4C72739D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CA34D6" w14:textId="0A2891A0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3159D7AD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B3CAD5" w14:textId="51674CBD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3279360E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F1B8768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E269632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776E4E58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5D8C028C" w14:textId="77777777" w:rsidTr="00B136C0">
        <w:tc>
          <w:tcPr>
            <w:tcW w:w="5098" w:type="dxa"/>
          </w:tcPr>
          <w:p w14:paraId="0B820254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9FF981" w14:textId="00CC0C2F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35338B0D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156A4C9D" w14:textId="2EFC2125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2A09E32D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85CFB68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02259841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21B95203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0170AB4E" w14:textId="77777777" w:rsidTr="00B136C0">
        <w:tc>
          <w:tcPr>
            <w:tcW w:w="5098" w:type="dxa"/>
          </w:tcPr>
          <w:p w14:paraId="5C5EA881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367337E7" w14:textId="4AEBDD55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7D3466FD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E600273" w14:textId="5596E4E3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244AF070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9F6B96C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3934620A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4E0DC4F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7DB4" w14:paraId="37BD1F23" w14:textId="77777777" w:rsidTr="00B136C0">
        <w:tc>
          <w:tcPr>
            <w:tcW w:w="5098" w:type="dxa"/>
          </w:tcPr>
          <w:p w14:paraId="7DF3D421" w14:textId="77777777" w:rsidR="00ED7DB4" w:rsidRDefault="00ED7DB4" w:rsidP="0051201A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</w:tcPr>
          <w:p w14:paraId="0E1DF2E6" w14:textId="30F43AE5" w:rsidR="00ED7DB4" w:rsidRDefault="00ED7DB4" w:rsidP="0051201A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Ante</w:t>
            </w:r>
            <w:r w:rsidRPr="00F34688">
              <w:rPr>
                <w:rFonts w:asciiTheme="minorHAnsi" w:hAnsiTheme="minorHAnsi" w:cstheme="minorHAnsi"/>
                <w:bCs/>
              </w:rPr>
              <w:t>-partum</w:t>
            </w:r>
          </w:p>
        </w:tc>
        <w:tc>
          <w:tcPr>
            <w:tcW w:w="425" w:type="dxa"/>
          </w:tcPr>
          <w:p w14:paraId="2DFC0D3D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3994B307" w14:textId="24842BE0" w:rsidR="00ED7DB4" w:rsidRPr="00F34688" w:rsidRDefault="00ED7DB4" w:rsidP="0051201A">
            <w:pPr>
              <w:rPr>
                <w:rFonts w:asciiTheme="minorHAnsi" w:hAnsiTheme="minorHAnsi" w:cstheme="minorHAnsi"/>
                <w:bCs/>
              </w:rPr>
            </w:pPr>
            <w:r w:rsidRPr="00F34688">
              <w:rPr>
                <w:rFonts w:asciiTheme="minorHAnsi" w:hAnsiTheme="minorHAnsi" w:cstheme="minorHAnsi"/>
                <w:bCs/>
              </w:rPr>
              <w:t>Post-partum</w:t>
            </w:r>
          </w:p>
        </w:tc>
        <w:tc>
          <w:tcPr>
            <w:tcW w:w="426" w:type="dxa"/>
          </w:tcPr>
          <w:p w14:paraId="18A4F387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B1F4FAC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843" w:type="dxa"/>
          </w:tcPr>
          <w:p w14:paraId="4B4033DA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14:paraId="474185F7" w14:textId="77777777" w:rsidR="00ED7DB4" w:rsidRPr="008E7359" w:rsidRDefault="00ED7DB4" w:rsidP="0051201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3A194E80" w14:textId="77777777" w:rsidR="009D4964" w:rsidRDefault="009D4964">
      <w:pPr>
        <w:rPr>
          <w:b/>
          <w:bCs/>
        </w:rPr>
      </w:pPr>
    </w:p>
    <w:p w14:paraId="132CEFAB" w14:textId="089ECAAA" w:rsidR="00580FC0" w:rsidRDefault="00580FC0">
      <w:pPr>
        <w:rPr>
          <w:b/>
          <w:bCs/>
        </w:rPr>
      </w:pPr>
    </w:p>
    <w:p w14:paraId="4ED18711" w14:textId="5CF616DD" w:rsidR="00580FC0" w:rsidRDefault="00580FC0">
      <w:pPr>
        <w:rPr>
          <w:b/>
          <w:bCs/>
        </w:rPr>
      </w:pPr>
    </w:p>
    <w:p w14:paraId="28DD2C92" w14:textId="77777777" w:rsidR="008E7359" w:rsidRDefault="008E7359">
      <w:pPr>
        <w:rPr>
          <w:b/>
          <w:bCs/>
        </w:rPr>
        <w:sectPr w:rsidR="008E7359" w:rsidSect="008E3398">
          <w:pgSz w:w="16838" w:h="11906" w:orient="landscape"/>
          <w:pgMar w:top="567" w:right="1418" w:bottom="567" w:left="1134" w:header="709" w:footer="709" w:gutter="0"/>
          <w:cols w:space="708"/>
          <w:docGrid w:linePitch="360"/>
        </w:sect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176451" w:rsidRPr="0049270F" w14:paraId="45E86B38" w14:textId="77777777" w:rsidTr="00BD6D08">
        <w:trPr>
          <w:trHeight w:val="642"/>
        </w:trPr>
        <w:tc>
          <w:tcPr>
            <w:tcW w:w="2333" w:type="dxa"/>
          </w:tcPr>
          <w:p w14:paraId="4DD371B5" w14:textId="70274D86" w:rsidR="00176451" w:rsidRDefault="0004143F" w:rsidP="0081518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11648" behindDoc="0" locked="0" layoutInCell="1" allowOverlap="1" wp14:anchorId="769CE154" wp14:editId="38FF91CA">
                      <wp:simplePos x="0" y="0"/>
                      <wp:positionH relativeFrom="page">
                        <wp:posOffset>-52070</wp:posOffset>
                      </wp:positionH>
                      <wp:positionV relativeFrom="paragraph">
                        <wp:posOffset>261620</wp:posOffset>
                      </wp:positionV>
                      <wp:extent cx="6819900" cy="371475"/>
                      <wp:effectExtent l="0" t="0" r="19050" b="28575"/>
                      <wp:wrapNone/>
                      <wp:docPr id="2476" name="Text Box 24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1990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0DAC" w14:textId="2E49F699" w:rsidR="00936B34" w:rsidRPr="00634521" w:rsidRDefault="00936B34" w:rsidP="0004143F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EE93F1A" wp14:editId="45268417">
                                        <wp:extent cx="885825" cy="219075"/>
                                        <wp:effectExtent l="0" t="0" r="9525" b="9525"/>
                                        <wp:docPr id="2477" name="Picture 2477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1A6304F" wp14:editId="0F982B42">
                                        <wp:extent cx="885825" cy="219075"/>
                                        <wp:effectExtent l="0" t="0" r="9525" b="9525"/>
                                        <wp:docPr id="2479" name="Picture 247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9CE154" id="Text Box 2476" o:spid="_x0000_s1153" type="#_x0000_t202" style="position:absolute;left:0;text-align:left;margin-left:-4.1pt;margin-top:20.6pt;width:537pt;height:29.25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" fillcolor="#e7e6e6 [3214]" strokeweight=".5pt">
                      <v:textbox>
                        <w:txbxContent>
                          <w:p w14:paraId="1C100DAC" w14:textId="2E49F699" w:rsidR="00936B34" w:rsidRPr="00634521" w:rsidRDefault="00936B34" w:rsidP="0004143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EE93F1A" wp14:editId="45268417">
                                  <wp:extent cx="885825" cy="219075"/>
                                  <wp:effectExtent l="0" t="0" r="9525" b="9525"/>
                                  <wp:docPr id="2477" name="Picture 24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1A6304F" wp14:editId="0F982B42">
                                  <wp:extent cx="885825" cy="219075"/>
                                  <wp:effectExtent l="0" t="0" r="9525" b="9525"/>
                                  <wp:docPr id="2479" name="Picture 247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138" w:type="dxa"/>
          </w:tcPr>
          <w:p w14:paraId="6CC7BE9C" w14:textId="1CA7E5CB" w:rsidR="00176451" w:rsidRPr="0049270F" w:rsidRDefault="00176451" w:rsidP="0049270F">
            <w:pPr>
              <w:ind w:hanging="2436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9270F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</w:tc>
      </w:tr>
    </w:tbl>
    <w:p w14:paraId="006629A0" w14:textId="58133044" w:rsidR="00176451" w:rsidRDefault="00176451" w:rsidP="00176451">
      <w:pPr>
        <w:pStyle w:val="Header"/>
        <w:rPr>
          <w:sz w:val="36"/>
          <w:szCs w:val="36"/>
        </w:rPr>
      </w:pPr>
    </w:p>
    <w:p w14:paraId="67D7F91F" w14:textId="44130615" w:rsidR="00580FC0" w:rsidRDefault="00580FC0">
      <w:pPr>
        <w:rPr>
          <w:b/>
          <w:bCs/>
        </w:rPr>
      </w:pPr>
    </w:p>
    <w:tbl>
      <w:tblPr>
        <w:tblStyle w:val="TableGrid"/>
        <w:tblW w:w="10376" w:type="dxa"/>
        <w:tblLook w:val="04A0" w:firstRow="1" w:lastRow="0" w:firstColumn="1" w:lastColumn="0" w:noHBand="0" w:noVBand="1"/>
      </w:tblPr>
      <w:tblGrid>
        <w:gridCol w:w="4902"/>
        <w:gridCol w:w="1897"/>
        <w:gridCol w:w="405"/>
        <w:gridCol w:w="28"/>
        <w:gridCol w:w="1127"/>
        <w:gridCol w:w="391"/>
        <w:gridCol w:w="1211"/>
        <w:gridCol w:w="415"/>
      </w:tblGrid>
      <w:tr w:rsidR="00176451" w14:paraId="26D7A128" w14:textId="77777777" w:rsidTr="006A2A8B">
        <w:tc>
          <w:tcPr>
            <w:tcW w:w="10376" w:type="dxa"/>
            <w:gridSpan w:val="8"/>
            <w:shd w:val="pct10" w:color="auto" w:fill="auto"/>
          </w:tcPr>
          <w:p w14:paraId="18DE650F" w14:textId="53BFA594" w:rsidR="00176451" w:rsidRPr="001D7671" w:rsidRDefault="006125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10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04143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3468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Maternal t</w:t>
            </w:r>
            <w:r w:rsidR="00176451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rauma</w:t>
            </w:r>
          </w:p>
        </w:tc>
      </w:tr>
      <w:tr w:rsidR="004905B9" w:rsidRPr="00176451" w14:paraId="2772C4B2" w14:textId="77777777" w:rsidTr="006A2A8B">
        <w:tc>
          <w:tcPr>
            <w:tcW w:w="4902" w:type="dxa"/>
          </w:tcPr>
          <w:p w14:paraId="07CFED01" w14:textId="5F9EEB7E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an episiotomy?</w:t>
            </w:r>
          </w:p>
        </w:tc>
        <w:tc>
          <w:tcPr>
            <w:tcW w:w="3457" w:type="dxa"/>
            <w:gridSpan w:val="4"/>
          </w:tcPr>
          <w:p w14:paraId="4EC3FFBA" w14:textId="6EBD2972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50365D88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50AF17E0" w14:textId="69EBF119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15" w:type="dxa"/>
          </w:tcPr>
          <w:p w14:paraId="6833D4AC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07694340" w14:textId="77777777" w:rsidTr="006A2A8B">
        <w:tc>
          <w:tcPr>
            <w:tcW w:w="4902" w:type="dxa"/>
          </w:tcPr>
          <w:p w14:paraId="0B44A29E" w14:textId="43D27A49" w:rsidR="004905B9" w:rsidRDefault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sustain a perineal </w:t>
            </w:r>
            <w:r w:rsidR="00F85BAF">
              <w:rPr>
                <w:rFonts w:asciiTheme="minorHAnsi" w:hAnsiTheme="minorHAnsi" w:cstheme="minorHAnsi"/>
                <w:bCs/>
                <w:sz w:val="24"/>
                <w:szCs w:val="24"/>
              </w:rPr>
              <w:t>injury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3457" w:type="dxa"/>
            <w:gridSpan w:val="4"/>
          </w:tcPr>
          <w:p w14:paraId="631F46C9" w14:textId="65E090F9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41EB807C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02ACEB5E" w14:textId="73268C93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15" w:type="dxa"/>
          </w:tcPr>
          <w:p w14:paraId="3ECE3237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1CA1EB84" w14:textId="77777777" w:rsidTr="006A2A8B">
        <w:tc>
          <w:tcPr>
            <w:tcW w:w="4902" w:type="dxa"/>
            <w:vMerge w:val="restart"/>
            <w:vAlign w:val="center"/>
          </w:tcPr>
          <w:p w14:paraId="4909BDD3" w14:textId="77777777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there was perineal injury, please indicate the degree/type</w:t>
            </w:r>
          </w:p>
          <w:p w14:paraId="538A43E8" w14:textId="016CD0F2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41E889CF" w14:textId="7BD15FF9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>First degree</w:t>
            </w:r>
          </w:p>
        </w:tc>
        <w:tc>
          <w:tcPr>
            <w:tcW w:w="415" w:type="dxa"/>
          </w:tcPr>
          <w:p w14:paraId="64F81747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03F76B65" w14:textId="77777777" w:rsidTr="006A2A8B">
        <w:tc>
          <w:tcPr>
            <w:tcW w:w="4902" w:type="dxa"/>
            <w:vMerge/>
          </w:tcPr>
          <w:p w14:paraId="65B2FAC2" w14:textId="6116F6DF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68989394" w14:textId="1A280088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Second degree </w:t>
            </w:r>
          </w:p>
        </w:tc>
        <w:tc>
          <w:tcPr>
            <w:tcW w:w="415" w:type="dxa"/>
          </w:tcPr>
          <w:p w14:paraId="6E992398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17723963" w14:textId="77777777" w:rsidTr="006A2A8B">
        <w:tc>
          <w:tcPr>
            <w:tcW w:w="4902" w:type="dxa"/>
            <w:vMerge/>
          </w:tcPr>
          <w:p w14:paraId="1F51106C" w14:textId="062C96E3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 w:val="restart"/>
          </w:tcPr>
          <w:p w14:paraId="5418C4F1" w14:textId="0CABE0F3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Third degree </w:t>
            </w:r>
          </w:p>
        </w:tc>
        <w:tc>
          <w:tcPr>
            <w:tcW w:w="2729" w:type="dxa"/>
            <w:gridSpan w:val="3"/>
          </w:tcPr>
          <w:p w14:paraId="317A3BA3" w14:textId="49F91BEF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3a </w:t>
            </w:r>
          </w:p>
        </w:tc>
        <w:tc>
          <w:tcPr>
            <w:tcW w:w="415" w:type="dxa"/>
          </w:tcPr>
          <w:p w14:paraId="394E99E2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456FD92E" w14:textId="77777777" w:rsidTr="006A2A8B">
        <w:tc>
          <w:tcPr>
            <w:tcW w:w="4902" w:type="dxa"/>
            <w:vMerge/>
          </w:tcPr>
          <w:p w14:paraId="28C002AF" w14:textId="375D944D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/>
          </w:tcPr>
          <w:p w14:paraId="6933C578" w14:textId="77777777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29" w:type="dxa"/>
            <w:gridSpan w:val="3"/>
          </w:tcPr>
          <w:p w14:paraId="022B7AE4" w14:textId="601E09E6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3b </w:t>
            </w:r>
          </w:p>
        </w:tc>
        <w:tc>
          <w:tcPr>
            <w:tcW w:w="415" w:type="dxa"/>
          </w:tcPr>
          <w:p w14:paraId="59163EB0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6D1EAA29" w14:textId="77777777" w:rsidTr="006A2A8B">
        <w:tc>
          <w:tcPr>
            <w:tcW w:w="4902" w:type="dxa"/>
            <w:vMerge/>
          </w:tcPr>
          <w:p w14:paraId="38669947" w14:textId="77886B27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330" w:type="dxa"/>
            <w:gridSpan w:val="3"/>
            <w:vMerge/>
          </w:tcPr>
          <w:p w14:paraId="1A09262F" w14:textId="56633EA1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729" w:type="dxa"/>
            <w:gridSpan w:val="3"/>
          </w:tcPr>
          <w:p w14:paraId="660C5B40" w14:textId="69E38FC9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Grade 3c </w:t>
            </w:r>
          </w:p>
        </w:tc>
        <w:tc>
          <w:tcPr>
            <w:tcW w:w="415" w:type="dxa"/>
          </w:tcPr>
          <w:p w14:paraId="03158F14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7013A2C6" w14:textId="77777777" w:rsidTr="006A2A8B">
        <w:tc>
          <w:tcPr>
            <w:tcW w:w="4902" w:type="dxa"/>
            <w:vMerge/>
          </w:tcPr>
          <w:p w14:paraId="5CD343EE" w14:textId="6234B783" w:rsidR="004905B9" w:rsidRPr="00176451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059" w:type="dxa"/>
            <w:gridSpan w:val="6"/>
          </w:tcPr>
          <w:p w14:paraId="18DB52C8" w14:textId="4BA6FFC6" w:rsidR="004905B9" w:rsidRPr="00442A23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42A23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Fourth degree </w:t>
            </w:r>
          </w:p>
        </w:tc>
        <w:tc>
          <w:tcPr>
            <w:tcW w:w="415" w:type="dxa"/>
          </w:tcPr>
          <w:p w14:paraId="31038BB6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905B9" w:rsidRPr="00176451" w14:paraId="60D2EB11" w14:textId="77777777" w:rsidTr="006A2A8B">
        <w:tc>
          <w:tcPr>
            <w:tcW w:w="4902" w:type="dxa"/>
          </w:tcPr>
          <w:p w14:paraId="19E603A0" w14:textId="4B4CB3A6" w:rsidR="004905B9" w:rsidRDefault="004905B9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cervical laceration?</w:t>
            </w:r>
          </w:p>
        </w:tc>
        <w:tc>
          <w:tcPr>
            <w:tcW w:w="3457" w:type="dxa"/>
            <w:gridSpan w:val="4"/>
          </w:tcPr>
          <w:p w14:paraId="2825C5F4" w14:textId="02DDE15C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391" w:type="dxa"/>
          </w:tcPr>
          <w:p w14:paraId="4C27D74A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2F7B0DD2" w14:textId="151B49EF" w:rsidR="004905B9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15" w:type="dxa"/>
          </w:tcPr>
          <w:p w14:paraId="1ECE0643" w14:textId="77777777" w:rsidR="004905B9" w:rsidRPr="00176451" w:rsidRDefault="004905B9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4E51F1E6" w14:textId="77777777" w:rsidTr="006A2A8B">
        <w:tc>
          <w:tcPr>
            <w:tcW w:w="4902" w:type="dxa"/>
          </w:tcPr>
          <w:p w14:paraId="40F34B47" w14:textId="749B3157" w:rsidR="006A2A8B" w:rsidRDefault="006A2A8B" w:rsidP="004905B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there was perineal injury, was it repaired?</w:t>
            </w:r>
          </w:p>
        </w:tc>
        <w:tc>
          <w:tcPr>
            <w:tcW w:w="1897" w:type="dxa"/>
          </w:tcPr>
          <w:p w14:paraId="52DAF04D" w14:textId="77777777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05" w:type="dxa"/>
          </w:tcPr>
          <w:p w14:paraId="34418EDE" w14:textId="77777777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14:paraId="509BB8A9" w14:textId="5A678174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91" w:type="dxa"/>
          </w:tcPr>
          <w:p w14:paraId="01080B62" w14:textId="77777777" w:rsidR="006A2A8B" w:rsidRPr="00176451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2CA955DE" w14:textId="4FDE3514" w:rsidR="006A2A8B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15" w:type="dxa"/>
          </w:tcPr>
          <w:p w14:paraId="774FE004" w14:textId="77777777" w:rsidR="006A2A8B" w:rsidRPr="00176451" w:rsidRDefault="006A2A8B" w:rsidP="004905B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3474AE4A" w14:textId="77777777" w:rsidTr="006A2A8B">
        <w:tc>
          <w:tcPr>
            <w:tcW w:w="4902" w:type="dxa"/>
          </w:tcPr>
          <w:p w14:paraId="5223E077" w14:textId="267885B2" w:rsidR="006A2A8B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repair was the repair undertaken in theatre?</w:t>
            </w:r>
          </w:p>
        </w:tc>
        <w:tc>
          <w:tcPr>
            <w:tcW w:w="1897" w:type="dxa"/>
          </w:tcPr>
          <w:p w14:paraId="45671583" w14:textId="34820570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405" w:type="dxa"/>
          </w:tcPr>
          <w:p w14:paraId="1EB12C17" w14:textId="77777777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155" w:type="dxa"/>
            <w:gridSpan w:val="2"/>
          </w:tcPr>
          <w:p w14:paraId="0DF53E9B" w14:textId="7B176B95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91" w:type="dxa"/>
          </w:tcPr>
          <w:p w14:paraId="146F8865" w14:textId="77777777" w:rsidR="006A2A8B" w:rsidRPr="00176451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</w:tcPr>
          <w:p w14:paraId="15D03421" w14:textId="4C87216C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15" w:type="dxa"/>
          </w:tcPr>
          <w:p w14:paraId="6F6C9A9F" w14:textId="77777777" w:rsidR="006A2A8B" w:rsidRPr="00176451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6A2A8B" w:rsidRPr="00176451" w14:paraId="662659DD" w14:textId="77777777" w:rsidTr="006A2A8B">
        <w:tc>
          <w:tcPr>
            <w:tcW w:w="4902" w:type="dxa"/>
          </w:tcPr>
          <w:p w14:paraId="6146C2E0" w14:textId="77777777" w:rsidR="006A2A8B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of repair</w:t>
            </w:r>
          </w:p>
          <w:p w14:paraId="72AF08E1" w14:textId="77777777" w:rsidR="006A2A8B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14C0419" w14:textId="68527343" w:rsidR="006A2A8B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474" w:type="dxa"/>
            <w:gridSpan w:val="7"/>
          </w:tcPr>
          <w:p w14:paraId="1FF4E373" w14:textId="77777777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10C682CE" w14:textId="77777777" w:rsidR="006A2A8B" w:rsidRDefault="006A2A8B" w:rsidP="006A2A8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3D7254A7" w14:textId="6E910BDE" w:rsidR="006A2A8B" w:rsidRPr="00176451" w:rsidRDefault="006A2A8B" w:rsidP="006A2A8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dd/mm/yyyy</w:t>
            </w: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3328" behindDoc="0" locked="0" layoutInCell="1" allowOverlap="1" wp14:anchorId="4A8E12E0" wp14:editId="3F88B9A4">
                      <wp:simplePos x="0" y="0"/>
                      <wp:positionH relativeFrom="column">
                        <wp:posOffset>-1905</wp:posOffset>
                      </wp:positionH>
                      <wp:positionV relativeFrom="page">
                        <wp:posOffset>84455</wp:posOffset>
                      </wp:positionV>
                      <wp:extent cx="2078355" cy="234315"/>
                      <wp:effectExtent l="0" t="0" r="17145" b="32385"/>
                      <wp:wrapNone/>
                      <wp:docPr id="105" name="Group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381" name="Rectangle 23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2" name="Straight Arrow Connector 23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5" name="Straight Arrow Connector 23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86" name="Rectangle 23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7" name="Rectangle 23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8" name="Rectangle 23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5" name="Rectangle 1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Rectangle 1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Rectangle 1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Rectangl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6E8C905" id="Group 105" o:spid="_x0000_s1026" style="position:absolute;margin-left:-.15pt;margin-top:6.65pt;width:163.65pt;height:18.45pt;z-index:251683328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">
                      <v:rect id="Rectangle 2381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OsscQA&#10;AADdAAAADwAAAGRycy9kb3ducmV2LnhtbESPQYvCMBSE74L/ITxhb5paQbRrlGUXFz1qe/H2tnm2&#10;dZuX0kSt/nojCB6HmfmGWaw6U4sLta6yrGA8ikAQ51ZXXCjI0vVwBsJ5ZI21ZVJwIwerZb+3wETb&#10;K+/osveFCBB2CSoovW8SKV1ekkE3sg1x8I62NeiDbAupW7wGuKllHEVTabDisFBiQ98l5f/7s1Hw&#10;V8UZ3nfpb2Tm64nfdunpfPhR6mPQfX2C8NT5d/jV3mgF8WQ2hu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TrLHEAAAA3QAAAA8AAAAAAAAAAAAAAAAAmAIAAGRycy9k&#10;b3ducmV2LnhtbFBLBQYAAAAABAAEAPUAAACJAwAAAAA=&#10;"/>
                      <v:shape id="Straight Arrow Connector 2382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FEMgsUAAADdAAAADwAAAGRycy9kb3ducmV2LnhtbESPQWvCQBSE7wX/w/IEL6VukkIJqatI&#10;oSAeCtUcPD52n0kw+zburjH++26h0OMwM98wq81kezGSD51jBfkyA0Gsnem4UVAfP19KECEiG+wd&#10;k4IHBdisZ08rrIy78zeNh9iIBOFQoYI2xqGSMuiWLIalG4iTd3beYkzSN9J4vCe47WWRZW/SYsdp&#10;ocWBPlrSl8PNKuj29Vc9Pl+j1+U+P/k8HE+9Vmoxn7bvICJN8T/8194ZBcVrWcDvm/QE5P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FEMgsUAAADdAAAADwAAAAAAAAAA&#10;AAAAAAChAgAAZHJzL2Rvd25yZXYueG1sUEsFBgAAAAAEAAQA+QAAAJMDAAAAAA==&#10;"/>
                      <v:shape id="Straight Arrow Connector 2385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7iU9sYAAADdAAAADwAAAGRycy9kb3ducmV2LnhtbESPwWrDMBBE74X+g9hCLqWRnZJgnCih&#10;FAolh0BjH3JcpK1tYq1cSXWcv48KhRyHmXnDbHaT7cVIPnSOFeTzDASxdqbjRkFdfbwUIEJENtg7&#10;JgVXCrDbPj5ssDTuwl80HmMjEoRDiQraGIdSyqBbshjmbiBO3rfzFmOSvpHG4yXBbS8XWbaSFjtO&#10;Cy0O9N6SPh9/rYJuXx/q8fknel3s85PPQ3XqtVKzp+ltDSLSFO/h//anUbB4LZbw9yY9Ab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O4lPbGAAAA3QAAAA8AAAAAAAAA&#10;AAAAAAAAoQIAAGRycy9kb3ducmV2LnhtbFBLBQYAAAAABAAEAPkAAACUAwAAAAA=&#10;"/>
                      <v:rect id="Rectangle 238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o0xcYA&#10;AADdAAAADwAAAGRycy9kb3ducmV2LnhtbESPQWvCQBSE70L/w/IKvemmCQQbXaW0WNqjxktvz+wz&#10;ic2+Ddk1if76riB4HGbmG2a5Hk0jeupcbVnB6ywCQVxYXXOpYJ9vpnMQziNrbCyTggs5WK+eJkvM&#10;tB14S/3OlyJA2GWooPK+zaR0RUUG3cy2xME72s6gD7Irpe5wCHDTyDiKUmmw5rBQYUsfFRV/u7NR&#10;cKjjPV63+Vdk3jaJ/xnz0/n3U6mX5/F9AcLT6B/he/tbK4iTeQq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jo0xcYAAADdAAAADwAAAAAAAAAAAAAAAACYAgAAZHJz&#10;L2Rvd25yZXYueG1sUEsFBgAAAAAEAAQA9QAAAIsDAAAAAA==&#10;"/>
                      <v:rect id="Rectangle 2387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aRXsYA&#10;AADdAAAADwAAAGRycy9kb3ducmV2LnhtbESPQWvCQBSE7wX/w/KE3urGCK3GbERaLO1R46W3Z/aZ&#10;RLNvQ3ZN0v76bkHocZiZb5h0M5pG9NS52rKC+SwCQVxYXXOp4JjvnpYgnEfW2FgmBd/kYJNNHlJM&#10;tB14T/3BlyJA2CWooPK+TaR0RUUG3cy2xME7286gD7Irpe5wCHDTyDiKnqXBmsNChS29VlRcDzej&#10;4FTHR/zZ5++RWe0W/nPML7evN6Uep+N2DcLT6P/D9/aHVhAvli/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aRXsYAAADdAAAADwAAAAAAAAAAAAAAAACYAgAAZHJz&#10;L2Rvd25yZXYueG1sUEsFBgAAAAAEAAQA9QAAAIsDAAAAAA==&#10;"/>
                      <v:rect id="Rectangle 238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FLMIA&#10;AADdAAAADwAAAGRycy9kb3ducmV2LnhtbERPTYvCMBC9C/sfwizsTVMriFZjkV26rEetF29jM7bV&#10;ZlKaqF1/vTkIHh/ve5n2phE36lxtWcF4FIEgLqyuuVSwz7PhDITzyBoby6Tgnxykq4/BEhNt77yl&#10;286XIoSwS1BB5X2bSOmKigy6kW2JA3eynUEfYFdK3eE9hJtGxlE0lQZrDg0VtvRdUXHZXY2CYx3v&#10;8bHNfyMzzyZ+0+fn6+FHqa/Pfr0A4an3b/HL/acVxJNZmBv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6QUswgAAAN0AAAAPAAAAAAAAAAAAAAAAAJgCAABkcnMvZG93&#10;bnJldi54bWxQSwUGAAAAAAQABAD1AAAAhwMAAAAA&#10;"/>
                      <v:rect id="Rectangle 13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QWt8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zh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LQWt8MAAADcAAAADwAAAAAAAAAAAAAAAACYAgAAZHJzL2Rv&#10;d25yZXYueG1sUEsFBgAAAAAEAAQA9QAAAIgDAAAAAA==&#10;"/>
                      <v:rect id="Rectangle 15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JrY8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JrY8MAAADcAAAADwAAAAAAAAAAAAAAAACYAgAAZHJzL2Rv&#10;d25yZXYueG1sUEsFBgAAAAAEAAQA9QAAAIgDAAAAAA==&#10;"/>
                      <v:rect id="Rectangle 15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O+M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7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7O+MMAAADcAAAADwAAAAAAAAAAAAAAAACYAgAAZHJzL2Rv&#10;d25yZXYueG1sUEsFBgAAAAAEAAQA9QAAAIgDAAAAAA==&#10;"/>
                      <v:rect id="Rectangle 15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dWjMMA&#10;AADcAAAADwAAAGRycy9kb3ducmV2LnhtbERPTU/CQBC9k/AfNkPCDbYiGi1sCcGU6BHKxdvQHdtq&#10;d7bpbmnx17MkJt7m5X3OejOYWlyodZVlBQ/zCARxbnXFhYJTls5eQDiPrLG2TAqu5GCTjEdrjLXt&#10;+UCXoy9ECGEXo4LS+yaW0uUlGXRz2xAH7su2Bn2AbSF1i30IN7VcRNGzNFhxaCixoV1J+c+xMwrO&#10;1eKEv4dsH5nX9NF/DNl39/mm1HQybFcgPA3+X/znftdh/tMS7s+EC2Ry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dWjMMAAADcAAAADwAAAAAAAAAAAAAAAACYAgAAZHJzL2Rv&#10;d25yZXYueG1sUEsFBgAAAAAEAAQA9QAAAIgDAAAAAA==&#10;"/>
                      <w10:wrap anchory="page"/>
                    </v:group>
                  </w:pict>
                </mc:Fallback>
              </mc:AlternateContent>
            </w:r>
          </w:p>
        </w:tc>
      </w:tr>
    </w:tbl>
    <w:p w14:paraId="765B351A" w14:textId="2957CE98" w:rsidR="003E47CA" w:rsidRDefault="003E47CA">
      <w:pPr>
        <w:rPr>
          <w:bCs/>
        </w:rPr>
      </w:pPr>
    </w:p>
    <w:p w14:paraId="289D5711" w14:textId="77777777" w:rsidR="003E47CA" w:rsidRDefault="003E47CA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3E47CA" w14:paraId="5413BF5F" w14:textId="77777777" w:rsidTr="00BD6D08">
        <w:tc>
          <w:tcPr>
            <w:tcW w:w="2333" w:type="dxa"/>
          </w:tcPr>
          <w:p w14:paraId="369886E3" w14:textId="7627292F" w:rsidR="003E47CA" w:rsidRDefault="003E47CA" w:rsidP="0081518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38C6F20B" w14:textId="24E28147" w:rsidR="00B3018F" w:rsidRDefault="00B3018F" w:rsidP="0049270F">
            <w:pPr>
              <w:ind w:left="-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  <w:p w14:paraId="602A5BE1" w14:textId="529AB94A" w:rsidR="003E47CA" w:rsidRPr="0049270F" w:rsidRDefault="003E47CA" w:rsidP="0049270F">
            <w:pPr>
              <w:ind w:left="-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9270F">
              <w:rPr>
                <w:rFonts w:asciiTheme="minorHAnsi" w:hAnsiTheme="minorHAnsi" w:cs="Arial"/>
                <w:b/>
                <w:sz w:val="28"/>
                <w:szCs w:val="28"/>
              </w:rPr>
              <w:t>Intra Partum</w:t>
            </w:r>
          </w:p>
        </w:tc>
      </w:tr>
    </w:tbl>
    <w:p w14:paraId="14A18A4A" w14:textId="3FC7ADD9" w:rsidR="003E47CA" w:rsidRDefault="0004143F" w:rsidP="003E47CA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7C0BA51" wp14:editId="7B469873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2480" name="Text Box 24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2F08D9" w14:textId="66860B32" w:rsidR="00936B34" w:rsidRPr="00634521" w:rsidRDefault="00936B34" w:rsidP="0004143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D735907" wp14:editId="5D2B4678">
                                  <wp:extent cx="885825" cy="219075"/>
                                  <wp:effectExtent l="0" t="0" r="9525" b="9525"/>
                                  <wp:docPr id="2481" name="Picture 248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03B5D22" wp14:editId="6070BEA3">
                                  <wp:extent cx="885825" cy="219075"/>
                                  <wp:effectExtent l="0" t="0" r="9525" b="9525"/>
                                  <wp:docPr id="2482" name="Picture 24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0BA51" id="Text Box 2480" o:spid="_x0000_s1154" type="#_x0000_t202" style="position:absolute;margin-left:36pt;margin-top:-.05pt;width:537pt;height:29.25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" fillcolor="#e7e6e6 [3214]" strokeweight=".5pt">
                <v:textbox>
                  <w:txbxContent>
                    <w:p w14:paraId="5E2F08D9" w14:textId="66860B32" w:rsidR="00936B34" w:rsidRPr="00634521" w:rsidRDefault="00936B34" w:rsidP="0004143F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D735907" wp14:editId="5D2B4678">
                            <wp:extent cx="885825" cy="219075"/>
                            <wp:effectExtent l="0" t="0" r="9525" b="9525"/>
                            <wp:docPr id="2481" name="Picture 248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03B5D22" wp14:editId="6070BEA3">
                            <wp:extent cx="885825" cy="219075"/>
                            <wp:effectExtent l="0" t="0" r="9525" b="9525"/>
                            <wp:docPr id="2482" name="Picture 24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58E90D9" w14:textId="1086C637" w:rsidR="00176451" w:rsidRDefault="00176451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507"/>
        <w:gridCol w:w="1852"/>
        <w:gridCol w:w="567"/>
        <w:gridCol w:w="264"/>
        <w:gridCol w:w="1211"/>
        <w:gridCol w:w="367"/>
      </w:tblGrid>
      <w:tr w:rsidR="003E47CA" w14:paraId="4A842051" w14:textId="77777777" w:rsidTr="0004143F">
        <w:tc>
          <w:tcPr>
            <w:tcW w:w="10768" w:type="dxa"/>
            <w:gridSpan w:val="6"/>
            <w:shd w:val="pct10" w:color="auto" w:fill="auto"/>
          </w:tcPr>
          <w:p w14:paraId="6CCE89AA" w14:textId="045C1689" w:rsidR="003E47CA" w:rsidRPr="001D7671" w:rsidRDefault="0061256A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11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3E47CA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Complications of labour</w:t>
            </w:r>
          </w:p>
        </w:tc>
      </w:tr>
      <w:tr w:rsidR="00F34688" w14:paraId="5B63D60B" w14:textId="77777777" w:rsidTr="00466DF2">
        <w:tc>
          <w:tcPr>
            <w:tcW w:w="6507" w:type="dxa"/>
          </w:tcPr>
          <w:p w14:paraId="2CB2DF43" w14:textId="562F9F5A" w:rsidR="00F34688" w:rsidRPr="003E47CA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a retained placenta</w:t>
            </w:r>
            <w:r w:rsidR="006B1A84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requiring manual removal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1852" w:type="dxa"/>
          </w:tcPr>
          <w:p w14:paraId="652BE06F" w14:textId="00F5DAF7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F4DED05" w14:textId="77777777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14:paraId="4B8ACBD5" w14:textId="72DDEE39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26BA7D40" w14:textId="77777777" w:rsidR="00F34688" w:rsidRPr="003E47CA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4688" w14:paraId="65587C26" w14:textId="77777777" w:rsidTr="00466DF2">
        <w:tc>
          <w:tcPr>
            <w:tcW w:w="6507" w:type="dxa"/>
          </w:tcPr>
          <w:p w14:paraId="20173D03" w14:textId="7367038E" w:rsidR="00F34688" w:rsidRPr="003E47CA" w:rsidRDefault="00F34688" w:rsidP="00B3018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Did the woman have a fever </w:t>
            </w:r>
            <w:r w:rsidRPr="00C700B1">
              <w:rPr>
                <w:rFonts w:asciiTheme="minorHAnsi" w:hAnsiTheme="minorHAnsi" w:cstheme="minorHAnsi"/>
                <w:bCs/>
                <w:sz w:val="24"/>
                <w:szCs w:val="24"/>
              </w:rPr>
              <w:t>&gt;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38.</w:t>
            </w:r>
            <w:r w:rsidR="00B3018F">
              <w:rPr>
                <w:rFonts w:asciiTheme="minorHAnsi" w:hAnsiTheme="minorHAnsi" w:cstheme="minorHAnsi"/>
                <w:bCs/>
                <w:sz w:val="24"/>
                <w:szCs w:val="24"/>
              </w:rPr>
              <w:t>0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℃ </m:t>
              </m:r>
            </m:oMath>
            <w:r w:rsidR="000934C8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in labour or within the 24 hours postpartum?</w:t>
            </w:r>
            <w:r w:rsidR="007C2011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852" w:type="dxa"/>
            <w:tcBorders>
              <w:bottom w:val="single" w:sz="4" w:space="0" w:color="auto"/>
            </w:tcBorders>
          </w:tcPr>
          <w:p w14:paraId="368C6DD6" w14:textId="47F48182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445E8B1A" w14:textId="77777777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2"/>
            <w:tcBorders>
              <w:bottom w:val="single" w:sz="4" w:space="0" w:color="auto"/>
            </w:tcBorders>
          </w:tcPr>
          <w:p w14:paraId="7A0B2E8C" w14:textId="5DDEC3D1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  <w:tcBorders>
              <w:bottom w:val="single" w:sz="4" w:space="0" w:color="auto"/>
            </w:tcBorders>
          </w:tcPr>
          <w:p w14:paraId="1A05A35A" w14:textId="77777777" w:rsidR="00F34688" w:rsidRPr="003E47CA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66DF2" w14:paraId="42084B10" w14:textId="77777777" w:rsidTr="00466DF2">
        <w:tc>
          <w:tcPr>
            <w:tcW w:w="6507" w:type="dxa"/>
          </w:tcPr>
          <w:p w14:paraId="6194BD2C" w14:textId="1E4E26ED" w:rsidR="00466DF2" w:rsidRDefault="00466DF2" w:rsidP="00B3018F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B3018F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 If </w:t>
            </w:r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the woman did have a fever </w:t>
            </w:r>
            <w:r w:rsidRPr="00C700B1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&gt;</w:t>
            </w:r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 </w:t>
            </w:r>
            <w:r w:rsidRPr="00B3018F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38.0</w:t>
            </w:r>
            <w:r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℃</m:t>
              </m:r>
            </m:oMath>
            <w:r w:rsidRPr="00B3018F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, what was the peak temperature?</w:t>
            </w:r>
          </w:p>
        </w:tc>
        <w:tc>
          <w:tcPr>
            <w:tcW w:w="1852" w:type="dxa"/>
            <w:tcBorders>
              <w:right w:val="nil"/>
            </w:tcBorders>
          </w:tcPr>
          <w:p w14:paraId="222A2158" w14:textId="4CA08555" w:rsidR="00466DF2" w:rsidRDefault="00466DF2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nil"/>
              <w:right w:val="single" w:sz="4" w:space="0" w:color="auto"/>
            </w:tcBorders>
            <w:vAlign w:val="center"/>
          </w:tcPr>
          <w:p w14:paraId="454DF713" w14:textId="338BC300" w:rsidR="00466DF2" w:rsidRPr="003E47CA" w:rsidRDefault="00466DF2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℃</m:t>
                </m:r>
              </m:oMath>
            </m:oMathPara>
          </w:p>
        </w:tc>
        <w:tc>
          <w:tcPr>
            <w:tcW w:w="264" w:type="dxa"/>
            <w:tcBorders>
              <w:left w:val="single" w:sz="4" w:space="0" w:color="auto"/>
              <w:right w:val="nil"/>
            </w:tcBorders>
          </w:tcPr>
          <w:p w14:paraId="28ED59E6" w14:textId="77777777" w:rsidR="00466DF2" w:rsidRDefault="00466DF2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11" w:type="dxa"/>
            <w:tcBorders>
              <w:left w:val="nil"/>
              <w:right w:val="single" w:sz="4" w:space="0" w:color="auto"/>
            </w:tcBorders>
          </w:tcPr>
          <w:p w14:paraId="5B0C6007" w14:textId="6E8D2B17" w:rsidR="00466DF2" w:rsidRDefault="00466DF2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367" w:type="dxa"/>
            <w:tcBorders>
              <w:left w:val="single" w:sz="4" w:space="0" w:color="auto"/>
            </w:tcBorders>
          </w:tcPr>
          <w:p w14:paraId="04CCDB5E" w14:textId="77777777" w:rsidR="00466DF2" w:rsidRPr="003E47CA" w:rsidRDefault="00466DF2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4688" w14:paraId="2DD706CB" w14:textId="77777777" w:rsidTr="00466DF2">
        <w:tc>
          <w:tcPr>
            <w:tcW w:w="6507" w:type="dxa"/>
          </w:tcPr>
          <w:p w14:paraId="0E9FB073" w14:textId="26650663" w:rsidR="00F34688" w:rsidRPr="003E47CA" w:rsidRDefault="00F34688" w:rsidP="000934C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have sepsis</w:t>
            </w:r>
            <w:r w:rsidR="000934C8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  <w:r w:rsidR="000934C8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in labour or within the 24 hours post</w:t>
            </w:r>
            <w:r w:rsidR="00651059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-</w:t>
            </w:r>
            <w:r w:rsidR="000934C8">
              <w:rPr>
                <w:rFonts w:asciiTheme="minorHAnsi" w:eastAsiaTheme="minorEastAsia" w:hAnsiTheme="minorHAnsi" w:cstheme="minorHAnsi"/>
                <w:bCs/>
                <w:sz w:val="24"/>
                <w:szCs w:val="24"/>
              </w:rPr>
              <w:t>partum</w:t>
            </w:r>
            <w:r w:rsidR="000934C8" w:rsidDel="000934C8">
              <w:rPr>
                <w:rStyle w:val="CommentReference"/>
                <w:rFonts w:asciiTheme="minorHAnsi" w:hAnsiTheme="minorHAnsi" w:cstheme="minorBidi"/>
              </w:rPr>
              <w:t xml:space="preserve"> </w:t>
            </w:r>
            <w:r w:rsidR="000934C8">
              <w:rPr>
                <w:rStyle w:val="CommentReference"/>
                <w:rFonts w:asciiTheme="minorHAnsi" w:hAnsiTheme="minorHAnsi" w:cstheme="minorBidi"/>
              </w:rPr>
              <w:t>?</w:t>
            </w:r>
          </w:p>
        </w:tc>
        <w:tc>
          <w:tcPr>
            <w:tcW w:w="1852" w:type="dxa"/>
          </w:tcPr>
          <w:p w14:paraId="1F40DBCF" w14:textId="4527F37B" w:rsidR="00F34688" w:rsidRPr="003E47CA" w:rsidRDefault="00466DF2" w:rsidP="000934C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noProof/>
                <w:spacing w:val="-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2304" behindDoc="0" locked="0" layoutInCell="1" allowOverlap="1" wp14:anchorId="4B1E66BC" wp14:editId="5E5365BE">
                      <wp:simplePos x="0" y="0"/>
                      <wp:positionH relativeFrom="column">
                        <wp:posOffset>229036</wp:posOffset>
                      </wp:positionH>
                      <wp:positionV relativeFrom="paragraph">
                        <wp:posOffset>-381635</wp:posOffset>
                      </wp:positionV>
                      <wp:extent cx="818430" cy="503555"/>
                      <wp:effectExtent l="0" t="0" r="20320" b="0"/>
                      <wp:wrapNone/>
                      <wp:docPr id="27" name="Group 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18430" cy="503555"/>
                                <a:chOff x="0" y="0"/>
                                <a:chExt cx="818430" cy="503555"/>
                              </a:xfrm>
                            </wpg:grpSpPr>
                            <wps:wsp>
                              <wps:cNvPr id="28" name="Text Box 28"/>
                              <wps:cNvSpPr txBox="1"/>
                              <wps:spPr>
                                <a:xfrm>
                                  <a:off x="414938" y="0"/>
                                  <a:ext cx="208280" cy="503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1B2DBB8" w14:textId="77777777" w:rsidR="00936B34" w:rsidRPr="00A404A6" w:rsidRDefault="00936B34" w:rsidP="00B3018F">
                                    <w:pP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3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5" y="8452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30521" y="8452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2" name="Rectangle 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452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B1E66BC" id="Group 27" o:spid="_x0000_s1155" style="position:absolute;left:0;text-align:left;margin-left:18.05pt;margin-top:-30.05pt;width:64.45pt;height:39.65pt;z-index:251682304" coordsize="8184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">
                      <v:shape id="Text Box 28" o:spid="_x0000_s1156" type="#_x0000_t202" style="position:absolute;left:4149;width:2083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      <v:textbox>
                          <w:txbxContent>
                            <w:p w14:paraId="11B2DBB8" w14:textId="77777777" w:rsidR="00936B34" w:rsidRPr="00A404A6" w:rsidRDefault="00936B34" w:rsidP="00B3018F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rect id="Rectangle 33" o:spid="_x0000_s1157" style="position:absolute;left:5993;top:845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iPicMA&#10;AADbAAAADwAAAGRycy9kb3ducmV2LnhtbESPQYvCMBSE7wv+h/AEb2uqBdGuUURR9Kjtxdvb5m3b&#10;tXkpTdTqr98sCB6HmfmGmS87U4sbta6yrGA0jEAQ51ZXXCjI0u3nFITzyBpry6TgQQ6Wi97HHBNt&#10;73yk28kXIkDYJaig9L5JpHR5SQbd0DbEwfuxrUEfZFtI3eI9wE0tx1E0kQYrDgslNrQuKb+crkbB&#10;dzXO8HlMd5GZbWN/6NLf63mj1KDfrb5AeOr8O/xq77WCOIb/L+E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iPicMAAADbAAAADwAAAAAAAAAAAAAAAACYAgAAZHJzL2Rv&#10;d25yZXYueG1sUEsFBgAAAAAEAAQA9QAAAIgDAAAAAA==&#10;"/>
                      <v:rect id="Rectangle 39" o:spid="_x0000_s1158" style="position:absolute;left:2305;top:845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<v:rect id="Rectangle 52" o:spid="_x0000_s1159" style="position:absolute;top:845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    </v:group>
                  </w:pict>
                </mc:Fallback>
              </mc:AlternateContent>
            </w:r>
            <w:r w:rsidR="00F34688"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63D583D" w14:textId="77777777" w:rsidR="00F34688" w:rsidRPr="003E47CA" w:rsidRDefault="00F34688" w:rsidP="000934C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14:paraId="4A6ECCF0" w14:textId="0AC7C0C4" w:rsidR="00F34688" w:rsidRPr="003E47CA" w:rsidRDefault="00F34688" w:rsidP="000934C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17B8F68C" w14:textId="77777777" w:rsidR="00F34688" w:rsidRPr="003E47CA" w:rsidRDefault="00F34688" w:rsidP="000934C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4688" w14:paraId="3C8A7129" w14:textId="77777777" w:rsidTr="00466DF2">
        <w:tc>
          <w:tcPr>
            <w:tcW w:w="6507" w:type="dxa"/>
          </w:tcPr>
          <w:p w14:paraId="2D2C5A7C" w14:textId="1F282F74" w:rsidR="00F34688" w:rsidRPr="003E47CA" w:rsidRDefault="00F34688" w:rsidP="000934C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die?</w:t>
            </w:r>
          </w:p>
        </w:tc>
        <w:tc>
          <w:tcPr>
            <w:tcW w:w="1852" w:type="dxa"/>
          </w:tcPr>
          <w:p w14:paraId="19981E7E" w14:textId="02E5B277" w:rsidR="00F34688" w:rsidRPr="003E47CA" w:rsidRDefault="00F34688" w:rsidP="000934C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BD67A46" w14:textId="77777777" w:rsidR="00F34688" w:rsidRPr="003E47CA" w:rsidRDefault="00F34688" w:rsidP="000934C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14:paraId="6E1DB99A" w14:textId="02EF676E" w:rsidR="00F34688" w:rsidRPr="003E47CA" w:rsidRDefault="00F34688" w:rsidP="000934C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  <w:r w:rsidR="000934C8" w:rsidRPr="003E47CA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67" w:type="dxa"/>
          </w:tcPr>
          <w:p w14:paraId="056631A0" w14:textId="77777777" w:rsidR="00F34688" w:rsidRPr="003E47CA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4688" w14:paraId="09C0D12E" w14:textId="77777777" w:rsidTr="00466DF2">
        <w:tc>
          <w:tcPr>
            <w:tcW w:w="6507" w:type="dxa"/>
          </w:tcPr>
          <w:p w14:paraId="1C137A17" w14:textId="178A5348" w:rsidR="00F34688" w:rsidRPr="00222101" w:rsidRDefault="00F34688" w:rsidP="00F34688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Has the woman had a surgical procedure (unrelated to tears</w:t>
            </w:r>
            <w:r w:rsidR="00222101">
              <w:rPr>
                <w:rFonts w:asciiTheme="minorHAnsi" w:hAnsiTheme="minorHAnsi" w:cstheme="minorHAnsi"/>
                <w:bCs/>
                <w:sz w:val="24"/>
                <w:szCs w:val="24"/>
              </w:rPr>
              <w:t>)?</w:t>
            </w:r>
            <w:r w:rsidRPr="00222101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</w:t>
            </w:r>
            <w:r w:rsidR="00222101" w:rsidRPr="00222101">
              <w:rPr>
                <w:rFonts w:asciiTheme="minorHAnsi" w:hAnsiTheme="minorHAnsi" w:cstheme="minorHAnsi"/>
                <w:bCs/>
                <w:i/>
              </w:rPr>
              <w:t>(</w:t>
            </w:r>
            <w:r w:rsidRPr="00222101">
              <w:rPr>
                <w:rFonts w:asciiTheme="minorHAnsi" w:hAnsiTheme="minorHAnsi" w:cstheme="minorHAnsi"/>
                <w:bCs/>
                <w:i/>
              </w:rPr>
              <w:t>If yes please specify</w:t>
            </w:r>
            <w:r w:rsidR="00765EC6" w:rsidRPr="00222101">
              <w:rPr>
                <w:rFonts w:asciiTheme="minorHAnsi" w:hAnsiTheme="minorHAnsi" w:cstheme="minorHAnsi"/>
                <w:bCs/>
                <w:i/>
              </w:rPr>
              <w:t xml:space="preserve"> type of procedure</w:t>
            </w:r>
            <w:r w:rsidRPr="00222101">
              <w:rPr>
                <w:rFonts w:asciiTheme="minorHAnsi" w:hAnsiTheme="minorHAnsi" w:cstheme="minorHAnsi"/>
                <w:bCs/>
                <w:i/>
              </w:rPr>
              <w:t xml:space="preserve"> below)</w:t>
            </w:r>
          </w:p>
          <w:p w14:paraId="5AA8805D" w14:textId="77777777" w:rsidR="00F34688" w:rsidRDefault="00F34688" w:rsidP="00F34688">
            <w:pPr>
              <w:rPr>
                <w:rFonts w:asciiTheme="minorHAnsi" w:hAnsiTheme="minorHAnsi" w:cstheme="minorHAnsi"/>
                <w:bCs/>
              </w:rPr>
            </w:pPr>
          </w:p>
          <w:p w14:paraId="399018EA" w14:textId="5853B446" w:rsidR="00F34688" w:rsidRPr="009E7958" w:rsidRDefault="00F34688" w:rsidP="00F34688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_______________________________________________________________</w:t>
            </w:r>
          </w:p>
        </w:tc>
        <w:tc>
          <w:tcPr>
            <w:tcW w:w="1852" w:type="dxa"/>
          </w:tcPr>
          <w:p w14:paraId="68189582" w14:textId="5D20CD73" w:rsidR="00F34688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122C8787" w14:textId="77777777" w:rsidR="00F34688" w:rsidRPr="003E47CA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475" w:type="dxa"/>
            <w:gridSpan w:val="2"/>
          </w:tcPr>
          <w:p w14:paraId="5157FDB7" w14:textId="4E76A2FF" w:rsidR="00F34688" w:rsidRDefault="00F34688" w:rsidP="00F34688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367" w:type="dxa"/>
          </w:tcPr>
          <w:p w14:paraId="37AD2DBF" w14:textId="77777777" w:rsidR="00F34688" w:rsidRPr="003E47CA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34688" w14:paraId="6F90BD58" w14:textId="77777777" w:rsidTr="00466DF2">
        <w:tc>
          <w:tcPr>
            <w:tcW w:w="6507" w:type="dxa"/>
          </w:tcPr>
          <w:p w14:paraId="11328CC6" w14:textId="77777777" w:rsidR="00F34688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had a surgical procedure, please provide the date</w:t>
            </w:r>
          </w:p>
          <w:p w14:paraId="555512DF" w14:textId="77777777" w:rsidR="00F34688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284F295" w14:textId="36361F21" w:rsidR="00F34688" w:rsidRDefault="00F34688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261" w:type="dxa"/>
            <w:gridSpan w:val="5"/>
          </w:tcPr>
          <w:p w14:paraId="38425982" w14:textId="11DAF732" w:rsidR="00F34688" w:rsidRDefault="004C6D14" w:rsidP="00F34688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594240" behindDoc="0" locked="0" layoutInCell="1" allowOverlap="1" wp14:anchorId="4942C3D2" wp14:editId="40730E81">
                      <wp:simplePos x="0" y="0"/>
                      <wp:positionH relativeFrom="column">
                        <wp:posOffset>1270</wp:posOffset>
                      </wp:positionH>
                      <wp:positionV relativeFrom="page">
                        <wp:posOffset>82550</wp:posOffset>
                      </wp:positionV>
                      <wp:extent cx="2078355" cy="234315"/>
                      <wp:effectExtent l="0" t="0" r="17145" b="32385"/>
                      <wp:wrapNone/>
                      <wp:docPr id="2300" name="Group 23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301" name="Rectangle 23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2" name="Straight Arrow Connector 23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3" name="Straight Arrow Connector 23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04" name="Rectangle 23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5" name="Rectangle 23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6" name="Rectangle 23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7" name="Rectangle 23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8" name="Rectangle 23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09" name="Rectangle 23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10" name="Rectangle 23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BBBD4F9" id="Group 2300" o:spid="_x0000_s1026" style="position:absolute;margin-left:.1pt;margin-top:6.5pt;width:163.65pt;height:18.45pt;z-index:251594240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">
                      <v:rect id="Rectangle 2301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v68YA&#10;AADdAAAADwAAAGRycy9kb3ducmV2LnhtbESPQWvCQBSE70L/w/IKvemuEaSmbkKpKPWoyaW31+xr&#10;kjb7NmRXTfvrXaHgcZiZb5h1PtpOnGnwrWMN85kCQVw503KtoSy202cQPiAb7ByThl/ykGcPkzWm&#10;xl34QOdjqEWEsE9RQxNCn0rpq4Ys+pnriaP35QaLIcqhlmbAS4TbTiZKLaXFluNCgz29NVT9HE9W&#10;w2eblPh3KHbKrraLsB+L79PHRuunx/H1BUSgMdzD/+13oyFZqDnc3sQnIL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Cv68YAAADdAAAADwAAAAAAAAAAAAAAAACYAgAAZHJz&#10;L2Rvd25yZXYueG1sUEsFBgAAAAAEAAQA9QAAAIsDAAAAAA==&#10;"/>
                      <v:shape id="Straight Arrow Connector 2302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YIP2MUAAADdAAAADwAAAGRycy9kb3ducmV2LnhtbESPQWvCQBSE70L/w/IKvUjdJIJI6iql&#10;UBAPgpqDx8fuaxKafZvurjH9964geBxm5htmtRltJwbyoXWsIJ9lIIi1My3XCqrT9/sSRIjIBjvH&#10;pOCfAmzWL5MVlsZd+UDDMdYiQTiUqKCJsS+lDLohi2HmeuLk/ThvMSbpa2k8XhPcdrLIsoW02HJa&#10;aLCnr4b07/FiFbS7al8N07/o9XKXn30eTudOK/X2On5+gIg0xmf40d4aBcU8K+D+Jj0B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0YIP2MUAAADdAAAADwAAAAAAAAAA&#10;AAAAAAChAgAAZHJzL2Rvd25yZXYueG1sUEsFBgAAAAAEAAQA+QAAAJMDAAAAAA==&#10;"/>
                      <v:shape id="Straight Arrow Connector 2303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s6qQ8UAAADdAAAADwAAAGRycy9kb3ducmV2LnhtbESPQYvCMBSE74L/ITzBi2hahUWqURZh&#10;QTwIqz14fCTPtmzzUpNs7f77jbCwx2FmvmG2+8G2oicfGscK8kUGglg703CloLx+zNcgQkQ22Dom&#10;BT8UYL8bj7ZYGPfkT+ovsRIJwqFABXWMXSFl0DVZDAvXESfv7rzFmKSvpPH4THDbymWWvUmLDaeF&#10;Gjs61KS/Lt9WQXMqz2U/e0Sv16f85vNwvbVaqelkeN+AiDTE//Bf+2gULFfZCl5v0hOQu1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s6qQ8UAAADdAAAADwAAAAAAAAAA&#10;AAAAAAChAgAAZHJzL2Rvd25yZXYueG1sUEsFBgAAAAAEAAQA+QAAAJMDAAAAAA==&#10;"/>
                      <v:rect id="Rectangle 2304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Mc8YA&#10;AADdAAAADwAAAGRycy9kb3ducmV2LnhtbESPQWvCQBSE70L/w/IK3nS3SRFNXUOpWNqjxou31+xr&#10;kjb7NmRXTf31bkHwOMzMN8wyH2wrTtT7xrGGp6kCQVw603ClYV9sJnMQPiAbbB2Thj/ykK8eRkvM&#10;jDvzlk67UIkIYZ+hhjqELpPSlzVZ9FPXEUfv2/UWQ5R9JU2P5wi3rUyUmkmLDceFGjt6q6n83R2t&#10;hq8m2eNlW7wru9ik4XMofo6Htdbjx+H1BUSgIdzDt/aH0ZCk6hn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HcMc8YAAADdAAAADwAAAAAAAAAAAAAAAACYAgAAZHJz&#10;L2Rvd25yZXYueG1sUEsFBgAAAAAEAAQA9QAAAIsDAAAAAA==&#10;"/>
                      <v:rect id="Rectangle 2305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up6MYA&#10;AADdAAAADwAAAGRycy9kb3ducmV2LnhtbESPQWvCQBSE70L/w/IK3nS3CRVNXUOpWNqjxou31+xr&#10;kjb7NmRXTf31bkHwOMzMN8wyH2wrTtT7xrGGp6kCQVw603ClYV9sJnMQPiAbbB2Thj/ykK8eRkvM&#10;jDvzlk67UIkIYZ+hhjqELpPSlzVZ9FPXEUfv2/UWQ5R9JU2P5wi3rUyUmkmLDceFGjt6q6n83R2t&#10;hq8m2eNlW7wru9ik4XMofo6Htdbjx+H1BUSgIdzDt/aH0ZCk6hn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up6MYAAADdAAAADwAAAAAAAAAAAAAAAACYAgAAZHJz&#10;L2Rvd25yZXYueG1sUEsFBgAAAAAEAAQA9QAAAIsDAAAAAA==&#10;"/>
                      <v:rect id="Rectangle 2306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k3n8QA&#10;AADdAAAADwAAAGRycy9kb3ducmV2LnhtbESPQWvCQBSE74L/YXlCb7prBGlTVxHFYo8aL96e2dck&#10;mn0bsqvG/npXKPQ4zMw3zGzR2VrcqPWVYw3jkQJBnDtTcaHhkG2G7yB8QDZYOyYND/KwmPd7M0yN&#10;u/OObvtQiAhhn6KGMoQmldLnJVn0I9cQR+/HtRZDlG0hTYv3CLe1TJSaSosVx4USG1qVlF/2V6vh&#10;VCUH/N1lX8p+bCbhu8vO1+Na67dBt/wEEagL/+G/9tZoSCZqCq838Qn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pN5/EAAAA3QAAAA8AAAAAAAAAAAAAAAAAmAIAAGRycy9k&#10;b3ducmV2LnhtbFBLBQYAAAAABAAEAPUAAACJAwAAAAA=&#10;"/>
                      <v:rect id="Rectangle 2307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WSBMYA&#10;AADdAAAADwAAAGRycy9kb3ducmV2LnhtbESPQWvCQBSE70L/w/IK3nS3CVRNXUOpWNqjxou31+xr&#10;kjb7NmRXTf31bkHwOMzMN8wyH2wrTtT7xrGGp6kCQVw603ClYV9sJnMQPiAbbB2Thj/ykK8eRkvM&#10;jDvzlk67UIkIYZ+hhjqELpPSlzVZ9FPXEUfv2/UWQ5R9JU2P5wi3rUyUepYWG44LNXb0VlP5uzta&#10;DV9NssfLtnhXdrFJw+dQ/BwPa63Hj8PrC4hAQ7iHb+0PoyFJ1Qz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KWSBMYAAADdAAAADwAAAAAAAAAAAAAAAACYAgAAZHJz&#10;L2Rvd25yZXYueG1sUEsFBgAAAAAEAAQA9QAAAIsDAAAAAA==&#10;"/>
                      <v:rect id="Rectangle 2308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oGdsMA&#10;AADdAAAADwAAAGRycy9kb3ducmV2LnhtbERPPW/CMBDdkfofrEPqBjaJVLUBg1ArqnZMwtLtiI8k&#10;EJ+j2JC0v74eKnV8et+b3WQ7cafBt441rJYKBHHlTMu1hmN5WDyD8AHZYOeYNHyTh932YbbBzLiR&#10;c7oXoRYxhH2GGpoQ+kxKXzVk0S9dTxy5sxsshgiHWpoBxxhuO5ko9SQtthwbGuzptaHqWtyshlOb&#10;HPEnL9+VfTmk4XMqL7evN60f59N+DSLQFP7Ff+4PoyFJVZwb38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oGdsMAAADdAAAADwAAAAAAAAAAAAAAAACYAgAAZHJzL2Rv&#10;d25yZXYueG1sUEsFBgAAAAAEAAQA9QAAAIgDAAAAAA==&#10;"/>
                      <v:rect id="Rectangle 2309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aj7cUA&#10;AADdAAAADwAAAGRycy9kb3ducmV2LnhtbESPQWvCQBSE70L/w/IK3nS3EYpG11BaUuxR48XbM/tM&#10;YrNvQ3bVtL++WxA8DjPzDbPKBtuKK/W+cazhZapAEJfONFxp2Bf5ZA7CB2SDrWPS8EMesvXTaIWp&#10;cTfe0nUXKhEh7FPUUIfQpVL6siaLfuo64uidXG8xRNlX0vR4i3DbykSpV2mx4bhQY0fvNZXfu4vV&#10;cGySPf5ui09lF/ksfA3F+XL40Hr8PLwtQQQawiN8b2+MhmSmF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qPtxQAAAN0AAAAPAAAAAAAAAAAAAAAAAJgCAABkcnMv&#10;ZG93bnJldi54bWxQSwUGAAAAAAQABAD1AAAAigMAAAAA&#10;"/>
                      <v:rect id="Rectangle 2310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crcIA&#10;AADdAAAADwAAAGRycy9kb3ducmV2LnhtbERPTYvCMBC9C/6HMII3TVth0a6xiKK4R60Xb2Mz23a3&#10;mZQmavXXbw4LHh/ve5n1phF36lxtWUE8jUAQF1bXXCo457vJHITzyBoby6TgSQ6y1XCwxFTbBx/p&#10;fvKlCCHsUlRQed+mUrqiIoNualviwH3bzqAPsCul7vARwk0jkyj6kAZrDg0VtrSpqPg93YyCa52c&#10;8XXM95FZ7Gb+q89/bpetUuNRv/4E4an3b/G/+6AVJLM47A9vwhO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lZytwgAAAN0AAAAPAAAAAAAAAAAAAAAAAJgCAABkcnMvZG93&#10;bnJldi54bWxQSwUGAAAAAAQABAD1AAAAhwMAAAAA&#10;"/>
                      <w10:wrap anchory="page"/>
                    </v:group>
                  </w:pict>
                </mc:Fallback>
              </mc:AlternateContent>
            </w:r>
          </w:p>
          <w:p w14:paraId="56693D5D" w14:textId="77777777" w:rsidR="004C6D14" w:rsidRDefault="004C6D14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EAB600D" w14:textId="7F9E44E8" w:rsidR="00F34688" w:rsidRPr="003E47CA" w:rsidRDefault="004C6D14" w:rsidP="00F34688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dd/mm/yyyy</w:t>
            </w:r>
          </w:p>
        </w:tc>
      </w:tr>
    </w:tbl>
    <w:p w14:paraId="29A6D0F4" w14:textId="1C2D2596" w:rsidR="003E47CA" w:rsidRDefault="003E47CA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135"/>
        <w:gridCol w:w="976"/>
        <w:gridCol w:w="825"/>
        <w:gridCol w:w="837"/>
        <w:gridCol w:w="995"/>
      </w:tblGrid>
      <w:tr w:rsidR="009570CB" w14:paraId="70623870" w14:textId="77777777" w:rsidTr="00CC1B93">
        <w:tc>
          <w:tcPr>
            <w:tcW w:w="10768" w:type="dxa"/>
            <w:gridSpan w:val="5"/>
            <w:shd w:val="pct10" w:color="auto" w:fill="auto"/>
          </w:tcPr>
          <w:p w14:paraId="480B30F6" w14:textId="442AC290" w:rsidR="009570CB" w:rsidRPr="00CD581A" w:rsidRDefault="006510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12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CA3DA5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and </w:t>
            </w:r>
            <w:r w:rsidR="00F85BAF">
              <w:rPr>
                <w:rFonts w:asciiTheme="minorHAnsi" w:hAnsiTheme="minorHAnsi" w:cstheme="majorHAnsi"/>
                <w:b/>
                <w:sz w:val="28"/>
                <w:szCs w:val="28"/>
              </w:rPr>
              <w:t>Regular</w:t>
            </w:r>
            <w:r w:rsidR="00F85BAF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9570CB"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Medications</w:t>
            </w:r>
          </w:p>
        </w:tc>
      </w:tr>
      <w:tr w:rsidR="009570CB" w14:paraId="52E28C61" w14:textId="77777777" w:rsidTr="00CC1B93">
        <w:tc>
          <w:tcPr>
            <w:tcW w:w="7135" w:type="dxa"/>
          </w:tcPr>
          <w:p w14:paraId="031C102F" w14:textId="32863D93" w:rsidR="009570CB" w:rsidRPr="000A7C9C" w:rsidRDefault="009570CB" w:rsidP="00CC1B93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Has the woman experienced any adverse events</w:t>
            </w:r>
            <w:r w:rsidR="000065DF">
              <w:rPr>
                <w:rFonts w:asciiTheme="minorHAnsi" w:hAnsiTheme="minorHAnsi"/>
                <w:sz w:val="24"/>
                <w:szCs w:val="24"/>
              </w:rPr>
              <w:t xml:space="preserve"> (not already captured on the CRF)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976" w:type="dxa"/>
          </w:tcPr>
          <w:p w14:paraId="66A59956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79F87645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4BDE39D7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275DC1DA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570CB" w14:paraId="4FDC3E7C" w14:textId="77777777" w:rsidTr="00CC1B93">
        <w:tc>
          <w:tcPr>
            <w:tcW w:w="7135" w:type="dxa"/>
          </w:tcPr>
          <w:p w14:paraId="58304A51" w14:textId="0C558F4C" w:rsidR="009570CB" w:rsidRPr="000A7C9C" w:rsidRDefault="009570CB" w:rsidP="00A54686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Has the woman had any cha</w:t>
            </w:r>
            <w:r w:rsidR="000065DF">
              <w:rPr>
                <w:rFonts w:asciiTheme="minorHAnsi" w:hAnsiTheme="minorHAnsi"/>
                <w:sz w:val="24"/>
                <w:szCs w:val="24"/>
              </w:rPr>
              <w:t xml:space="preserve">nges to </w:t>
            </w:r>
            <w:r w:rsidR="00AD71A5">
              <w:rPr>
                <w:rFonts w:asciiTheme="minorHAnsi" w:hAnsiTheme="minorHAnsi"/>
                <w:sz w:val="24"/>
                <w:szCs w:val="24"/>
              </w:rPr>
              <w:t>regular</w:t>
            </w:r>
            <w:r w:rsidR="00F85BAF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 w:rsidR="000065DF">
              <w:rPr>
                <w:rFonts w:asciiTheme="minorHAnsi" w:hAnsiTheme="minorHAnsi"/>
                <w:sz w:val="24"/>
                <w:szCs w:val="24"/>
              </w:rPr>
              <w:t xml:space="preserve">medications (not already captured on the CRF) 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since the last visit? </w:t>
            </w:r>
            <w:r>
              <w:rPr>
                <w:rFonts w:asciiTheme="minorHAnsi" w:hAnsiTheme="minorHAnsi"/>
                <w:i/>
              </w:rPr>
              <w:t xml:space="preserve">(if ‘Yes’ please complete the </w:t>
            </w:r>
            <w:r w:rsidR="00A54686">
              <w:rPr>
                <w:rFonts w:asciiTheme="minorHAnsi" w:hAnsiTheme="minorHAnsi"/>
                <w:i/>
              </w:rPr>
              <w:t xml:space="preserve">Regular </w:t>
            </w:r>
            <w:r w:rsidR="00CA3DA5">
              <w:rPr>
                <w:rFonts w:asciiTheme="minorHAnsi" w:hAnsiTheme="minorHAnsi"/>
                <w:i/>
              </w:rPr>
              <w:t xml:space="preserve">Medication </w:t>
            </w:r>
            <w:r>
              <w:rPr>
                <w:rFonts w:asciiTheme="minorHAnsi" w:hAnsiTheme="minorHAnsi"/>
                <w:i/>
              </w:rPr>
              <w:t>form)</w:t>
            </w:r>
          </w:p>
        </w:tc>
        <w:tc>
          <w:tcPr>
            <w:tcW w:w="976" w:type="dxa"/>
          </w:tcPr>
          <w:p w14:paraId="4F9FE08A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4375E32D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1C991569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37D70B60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3FADEEB" w14:textId="77777777" w:rsidR="009570CB" w:rsidRDefault="009570CB" w:rsidP="009570CB">
      <w:pPr>
        <w:rPr>
          <w:rFonts w:asciiTheme="minorHAnsi" w:hAnsiTheme="minorHAnsi"/>
          <w:b/>
          <w:sz w:val="24"/>
          <w:szCs w:val="24"/>
        </w:rPr>
      </w:pPr>
    </w:p>
    <w:p w14:paraId="50683021" w14:textId="77777777" w:rsidR="009570CB" w:rsidRDefault="009570CB" w:rsidP="009570CB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5807"/>
        <w:gridCol w:w="4961"/>
      </w:tblGrid>
      <w:tr w:rsidR="009570CB" w14:paraId="2020B91B" w14:textId="77777777" w:rsidTr="00CC1B93">
        <w:tc>
          <w:tcPr>
            <w:tcW w:w="5807" w:type="dxa"/>
          </w:tcPr>
          <w:p w14:paraId="7A46C9CA" w14:textId="77777777" w:rsidR="009570CB" w:rsidRPr="00181309" w:rsidRDefault="009570CB" w:rsidP="00CC1B93">
            <w:pPr>
              <w:rPr>
                <w:rFonts w:asciiTheme="minorHAnsi" w:hAnsiTheme="minorHAnsi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 w:rsidRPr="00181309">
              <w:rPr>
                <w:rFonts w:asciiTheme="minorHAnsi" w:hAnsiTheme="minorHAnsi"/>
                <w:i/>
                <w:sz w:val="24"/>
                <w:szCs w:val="24"/>
              </w:rPr>
              <w:t>):</w:t>
            </w:r>
            <w:r w:rsidRPr="00181309">
              <w:rPr>
                <w:rFonts w:asciiTheme="minorHAnsi" w:hAnsiTheme="minorHAnsi"/>
                <w:i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4961" w:type="dxa"/>
          </w:tcPr>
          <w:p w14:paraId="08B8444B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9570CB" w14:paraId="53C60D19" w14:textId="77777777" w:rsidTr="00CC1B93">
        <w:tc>
          <w:tcPr>
            <w:tcW w:w="5807" w:type="dxa"/>
            <w:vAlign w:val="center"/>
          </w:tcPr>
          <w:p w14:paraId="2269FBB4" w14:textId="77777777" w:rsidR="009570CB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56E9F963" w14:textId="77777777" w:rsidR="009570CB" w:rsidRPr="00181309" w:rsidRDefault="009570CB" w:rsidP="00CC1B93">
            <w:pPr>
              <w:rPr>
                <w:rFonts w:asciiTheme="minorHAnsi" w:hAnsiTheme="minorHAnsi"/>
              </w:rPr>
            </w:pPr>
          </w:p>
        </w:tc>
        <w:tc>
          <w:tcPr>
            <w:tcW w:w="4961" w:type="dxa"/>
            <w:vAlign w:val="bottom"/>
          </w:tcPr>
          <w:p w14:paraId="6911325D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9570CB" w:rsidRPr="00216FFA" w14:paraId="76CE0AC0" w14:textId="77777777" w:rsidTr="00CC1B93">
        <w:trPr>
          <w:trHeight w:val="646"/>
        </w:trPr>
        <w:tc>
          <w:tcPr>
            <w:tcW w:w="5807" w:type="dxa"/>
          </w:tcPr>
          <w:p w14:paraId="6FF166D3" w14:textId="77777777" w:rsidR="009570CB" w:rsidRPr="00181309" w:rsidRDefault="009570CB" w:rsidP="00CC1B93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B029854" w14:textId="77777777" w:rsidR="009570CB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  <w:r w:rsidRPr="00181309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  <w:p w14:paraId="4D9A82BD" w14:textId="77777777" w:rsidR="009570CB" w:rsidRPr="00181309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4961" w:type="dxa"/>
          </w:tcPr>
          <w:p w14:paraId="3B967DA7" w14:textId="77777777" w:rsidR="009570CB" w:rsidRDefault="009570CB" w:rsidP="00CC1B93">
            <w:pPr>
              <w:spacing w:before="40" w:after="4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5285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21888" behindDoc="0" locked="0" layoutInCell="1" allowOverlap="1" wp14:anchorId="597F7237" wp14:editId="19003498">
                      <wp:simplePos x="0" y="0"/>
                      <wp:positionH relativeFrom="column">
                        <wp:posOffset>19050</wp:posOffset>
                      </wp:positionH>
                      <wp:positionV relativeFrom="page">
                        <wp:posOffset>92710</wp:posOffset>
                      </wp:positionV>
                      <wp:extent cx="2078355" cy="234315"/>
                      <wp:effectExtent l="0" t="0" r="17145" b="32385"/>
                      <wp:wrapNone/>
                      <wp:docPr id="2333" name="Group 23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334" name="Rectangle 23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5" name="Straight Arrow Connector 23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6" name="Straight Arrow Connector 23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37" name="Rectangle 23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8" name="Rectangle 23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39" name="Rectangle 23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0" name="Rectangle 23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1" name="Rectangle 23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2" name="Rectangle 2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43" name="Rectangle 23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DBAD987" id="Group 2333" o:spid="_x0000_s1026" style="position:absolute;margin-left:1.5pt;margin-top:7.3pt;width:163.65pt;height:18.45pt;z-index:25162188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">
                      <v:rect id="Rectangle 233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vGzsYA&#10;AADdAAAADwAAAGRycy9kb3ducmV2LnhtbESPQWvCQBSE70L/w/IKvenGRKSNrlJaUuxRk0tvz+xr&#10;kpp9G7IbTf31bkHocZiZb5j1djStOFPvGssK5rMIBHFpdcOVgiLPps8gnEfW2FomBb/kYLt5mKwx&#10;1fbCezoffCUChF2KCmrvu1RKV9Zk0M1sRxy8b9sb9EH2ldQ9XgLctDKOoqU02HBYqLGjt5rK02Ew&#10;Co5NXOB1n39E5iVL/OeY/wxf70o9PY6vKxCeRv8fvrd3WkGcJAv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vGzsYAAADdAAAADwAAAAAAAAAAAAAAAACYAgAAZHJz&#10;L2Rvd25yZXYueG1sUEsFBgAAAAAEAAQA9QAAAIsDAAAAAA==&#10;"/>
                      <v:shape id="Straight Arrow Connector 2335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AddEcUAAADdAAAADwAAAGRycy9kb3ducmV2LnhtbESPQWsCMRSE74L/ITzBi2h2lYqsRimF&#10;gngoVPfg8ZE8dxc3L2uSrtt/3xQKPQ4z8w2zOwy2FT350DhWkC8yEMTamYYrBeXlfb4BESKywdYx&#10;KfimAIf9eLTDwrgnf1J/jpVIEA4FKqhj7Aopg67JYli4jjh5N+ctxiR9JY3HZ4LbVi6zbC0tNpwW&#10;auzorSZ9P39ZBc2p/Cj72SN6vTnlV5+Hy7XVSk0nw+sWRKQh/of/2kejYLlavcDvm/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AddEcUAAADdAAAADwAAAAAAAAAA&#10;AAAAAAChAgAAZHJzL2Rvd25yZXYueG1sUEsFBgAAAAAEAAQA+QAAAJMDAAAAAA==&#10;"/>
                      <v:shape id="Straight Arrow Connector 2336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NXDZsUAAADdAAAADwAAAGRycy9kb3ducmV2LnhtbESPQYvCMBSE7wv+h/AW9rJoWgWRapRl&#10;YUE8LKg9eHwkz7bYvNQk1u6/3wiCx2FmvmFWm8G2oicfGscK8kkGglg703CloDz+jBcgQkQ22Dom&#10;BX8UYLMeva2wMO7Oe+oPsRIJwqFABXWMXSFl0DVZDBPXESfv7LzFmKSvpPF4T3DbymmWzaXFhtNC&#10;jR1916Qvh5tV0OzK37L/vEavF7v85PNwPLVaqY/34WsJItIQX+Fne2sUTGezOTzepCcg1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NXDZsUAAADdAAAADwAAAAAAAAAA&#10;AAAAAAChAgAAZHJzL2Rvd25yZXYueG1sUEsFBgAAAAAEAAQA+QAAAJMDAAAAAA==&#10;"/>
                      <v:rect id="Rectangle 2337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lYucYA&#10;AADdAAAADwAAAGRycy9kb3ducmV2LnhtbESPQWvCQBSE70L/w/IKvenGBLSNrlJaUuxRk0tvz+xr&#10;kpp9G7IbTf31bkHocZiZb5j1djStOFPvGssK5rMIBHFpdcOVgiLPps8gnEfW2FomBb/kYLt5mKwx&#10;1fbCezoffCUChF2KCmrvu1RKV9Zk0M1sRxy8b9sb9EH2ldQ9XgLctDKOooU02HBYqLGjt5rK02Ew&#10;Co5NXOB1n39E5iVL/OeY/wxf70o9PY6vKxCeRv8fvrd3WkGcJEv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lYucYAAADdAAAADwAAAAAAAAAAAAAAAACYAgAAZHJz&#10;L2Rvd25yZXYueG1sUEsFBgAAAAAEAAQA9QAAAIsDAAAAAA==&#10;"/>
                      <v:rect id="Rectangle 2338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bMy8IA&#10;AADdAAAADwAAAGRycy9kb3ducmV2LnhtbERPTYvCMBC9C/6HMII3TW1BdrtGEUXRo7aXvc02s23X&#10;ZlKaqNVfbw7CHh/ve7HqTSNu1LnasoLZNAJBXFhdc6kgz3aTDxDOI2tsLJOCBzlYLYeDBaba3vlE&#10;t7MvRQhhl6KCyvs2ldIVFRl0U9sSB+7XdgZ9gF0pdYf3EG4aGUfRXBqsOTRU2NKmouJyvhoFP3Wc&#10;4/OU7SPzuUv8sc/+rt9bpcajfv0FwlPv/8Vv90EriJMkzA1vwhO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szLwgAAAN0AAAAPAAAAAAAAAAAAAAAAAJgCAABkcnMvZG93&#10;bnJldi54bWxQSwUGAAAAAAQABAD1AAAAhwMAAAAA&#10;"/>
                      <v:rect id="Rectangle 2339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ppUMQA&#10;AADdAAAADwAAAGRycy9kb3ducmV2LnhtbESPQYvCMBSE78L+h/AWvGm6LYh2jbKsKHrUevH2tnm2&#10;dZuX0kSt/nojCB6HmfmGmc47U4sLta6yrOBrGIEgzq2uuFCwz5aDMQjnkTXWlknBjRzMZx+9Kaba&#10;XnlLl50vRICwS1FB6X2TSunykgy6oW2Ig3e0rUEfZFtI3eI1wE0t4ygaSYMVh4USG/otKf/fnY2C&#10;vyre432brSIzWSZ+02Wn82GhVP+z+/kG4anz7/CrvdYK4iSZwP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aaVDEAAAA3QAAAA8AAAAAAAAAAAAAAAAAmAIAAGRycy9k&#10;b3ducmV2LnhtbFBLBQYAAAAABAAEAPUAAACJAwAAAAA=&#10;"/>
                      <v:rect id="Rectangle 2340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azsMEA&#10;AADdAAAADwAAAGRycy9kb3ducmV2LnhtbERPTYvCMBC9C/6HMII3Ta0iWo0iuyi7R60Xb2MzttVm&#10;UpqoXX/95iB4fLzv5bo1lXhQ40rLCkbDCARxZnXJuYJjuh3MQDiPrLGyTAr+yMF61e0sMdH2yXt6&#10;HHwuQgi7BBUU3teJlC4ryKAb2po4cBfbGPQBNrnUDT5DuKlkHEVTabDk0FBgTV8FZbfD3Sg4l/ER&#10;X/t0F5n5dux/2/R6P30r1e+1mwUIT63/iN/uH60gHk/C/v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0ms7DBAAAA3QAAAA8AAAAAAAAAAAAAAAAAmAIAAGRycy9kb3du&#10;cmV2LnhtbFBLBQYAAAAABAAEAPUAAACGAwAAAAA=&#10;"/>
                      <v:rect id="Rectangle 2341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oWK8YA&#10;AADdAAAADwAAAGRycy9kb3ducmV2LnhtbESPQWvCQBSE7wX/w/KE3urGpBQbXUUslvZo4sXba/aZ&#10;RLNvQ3Zj0v76bqHgcZiZb5jVZjSNuFHnassK5rMIBHFhdc2lgmO+f1qAcB5ZY2OZFHyTg8168rDC&#10;VNuBD3TLfCkChF2KCirv21RKV1Rk0M1sSxy8s+0M+iC7UuoOhwA3jYyj6EUarDksVNjSrqLimvVG&#10;wVcdH/HnkL9H5nWf+M8xv/SnN6Uep+N2CcLT6O/h//aHVhAnz3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oWK8YAAADdAAAADwAAAAAAAAAAAAAAAACYAgAAZHJz&#10;L2Rvd25yZXYueG1sUEsFBgAAAAAEAAQA9QAAAIsDAAAAAA==&#10;"/>
                      <v:rect id="Rectangle 2342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iIXMYA&#10;AADdAAAADwAAAGRycy9kb3ducmV2LnhtbESPQWvCQBSE74X+h+UVvNVNkyI2ZhNKxdIeNV56e2af&#10;SWz2bciumvrr3YLgcZiZb5isGE0nTjS41rKCl2kEgriyuuVawbZcPc9BOI+ssbNMCv7IQZE/PmSY&#10;anvmNZ02vhYBwi5FBY33fSqlqxoy6Ka2Jw7e3g4GfZBDLfWA5wA3nYyjaCYNthwWGuzpo6Hqd3M0&#10;CnZtvMXLuvyMzNsq8d9jeTj+LJWaPI3vCxCeRn8P39pfWkGcvMb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riIXMYAAADdAAAADwAAAAAAAAAAAAAAAACYAgAAZHJz&#10;L2Rvd25yZXYueG1sUEsFBgAAAAAEAAQA9QAAAIsDAAAAAA==&#10;"/>
                      <v:rect id="Rectangle 2343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Qtx8YA&#10;AADdAAAADwAAAGRycy9kb3ducmV2LnhtbESPQWvCQBSE70L/w/IKvenGRKSNrlJaUuxRk0tvz+xr&#10;kpp9G7IbTf31bkHocZiZb5j1djStOFPvGssK5rMIBHFpdcOVgiLPps8gnEfW2FomBb/kYLt5mKwx&#10;1fbCezoffCUChF2KCmrvu1RKV9Zk0M1sRxy8b9sb9EH2ldQ9XgLctDKOoqU02HBYqLGjt5rK02Ew&#10;Co5NXOB1n39E5iVL/OeY/wxf70o9PY6vKxCeRv8fvrd3WkGcLB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Qtx8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  <w:p w14:paraId="175F4637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  <w:p w14:paraId="3D155797" w14:textId="77777777" w:rsidR="009570CB" w:rsidRPr="00216FFA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</w:tbl>
    <w:p w14:paraId="054F0755" w14:textId="77777777" w:rsidR="004C6D14" w:rsidRDefault="004C6D14">
      <w:pPr>
        <w:rPr>
          <w:bCs/>
        </w:rPr>
      </w:pPr>
    </w:p>
    <w:p w14:paraId="43D9070B" w14:textId="77777777" w:rsidR="004C6D14" w:rsidRDefault="004C6D14">
      <w:pPr>
        <w:rPr>
          <w:bCs/>
        </w:rPr>
      </w:pPr>
    </w:p>
    <w:p w14:paraId="3BAF2CAE" w14:textId="4A51DB1D" w:rsidR="00D96C5E" w:rsidRDefault="00D96C5E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D96C5E" w14:paraId="2D4E2D7A" w14:textId="77777777" w:rsidTr="00BD6D08">
        <w:tc>
          <w:tcPr>
            <w:tcW w:w="2333" w:type="dxa"/>
          </w:tcPr>
          <w:p w14:paraId="52A8B59C" w14:textId="77777777" w:rsidR="00D96C5E" w:rsidRDefault="00D96C5E" w:rsidP="00C4635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555EB4E2" w14:textId="1E116A02" w:rsidR="00D96C5E" w:rsidRPr="00447211" w:rsidRDefault="009570CB" w:rsidP="00447211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Maternal Post</w:t>
            </w:r>
            <w:r w:rsidR="00D96C5E" w:rsidRPr="00447211">
              <w:rPr>
                <w:rFonts w:asciiTheme="minorHAnsi" w:hAnsiTheme="minorHAnsi" w:cs="Arial"/>
                <w:b/>
                <w:sz w:val="28"/>
                <w:szCs w:val="28"/>
              </w:rPr>
              <w:t xml:space="preserve"> Partum</w:t>
            </w:r>
          </w:p>
        </w:tc>
      </w:tr>
    </w:tbl>
    <w:p w14:paraId="2B335FF6" w14:textId="1646B27C" w:rsidR="00D96C5E" w:rsidRDefault="009570CB" w:rsidP="00D96C5E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139F36C" wp14:editId="37EE7ADE">
                <wp:simplePos x="0" y="0"/>
                <wp:positionH relativeFrom="page">
                  <wp:posOffset>457200</wp:posOffset>
                </wp:positionH>
                <wp:positionV relativeFrom="paragraph">
                  <wp:posOffset>3175</wp:posOffset>
                </wp:positionV>
                <wp:extent cx="6800850" cy="371475"/>
                <wp:effectExtent l="0" t="0" r="19050" b="28575"/>
                <wp:wrapNone/>
                <wp:docPr id="508" name="Text Box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08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AB2AF" w14:textId="3F685F2C" w:rsidR="00936B34" w:rsidRPr="00634521" w:rsidRDefault="00936B34" w:rsidP="009570C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1C5E054" wp14:editId="7F3BE0FC">
                                  <wp:extent cx="2085975" cy="228600"/>
                                  <wp:effectExtent l="0" t="0" r="9525" b="0"/>
                                  <wp:docPr id="509" name="Picture 5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7332805" wp14:editId="4093270D">
                                  <wp:extent cx="885825" cy="219075"/>
                                  <wp:effectExtent l="0" t="0" r="9525" b="9525"/>
                                  <wp:docPr id="2752" name="Picture 27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84DF264" wp14:editId="1158C9E9">
                                  <wp:extent cx="885825" cy="219075"/>
                                  <wp:effectExtent l="0" t="0" r="9525" b="9525"/>
                                  <wp:docPr id="2756" name="Picture 27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9F36C" id="Text Box 508" o:spid="_x0000_s1160" type="#_x0000_t202" style="position:absolute;margin-left:36pt;margin-top:.25pt;width:535.5pt;height:29.25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" fillcolor="#e7e6e6 [3214]" strokeweight=".5pt">
                <v:textbox>
                  <w:txbxContent>
                    <w:p w14:paraId="789AB2AF" w14:textId="3F685F2C" w:rsidR="00936B34" w:rsidRPr="00634521" w:rsidRDefault="00936B34" w:rsidP="009570C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1C5E054" wp14:editId="7F3BE0FC">
                            <wp:extent cx="2085975" cy="228600"/>
                            <wp:effectExtent l="0" t="0" r="9525" b="0"/>
                            <wp:docPr id="509" name="Picture 5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7332805" wp14:editId="4093270D">
                            <wp:extent cx="885825" cy="219075"/>
                            <wp:effectExtent l="0" t="0" r="9525" b="9525"/>
                            <wp:docPr id="2752" name="Picture 27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84DF264" wp14:editId="1158C9E9">
                            <wp:extent cx="885825" cy="219075"/>
                            <wp:effectExtent l="0" t="0" r="9525" b="9525"/>
                            <wp:docPr id="2756" name="Picture 27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14FC173" w14:textId="4BB7BA03" w:rsidR="00D96C5E" w:rsidRDefault="00D96C5E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6516"/>
        <w:gridCol w:w="709"/>
        <w:gridCol w:w="283"/>
        <w:gridCol w:w="851"/>
        <w:gridCol w:w="283"/>
        <w:gridCol w:w="1701"/>
        <w:gridCol w:w="425"/>
      </w:tblGrid>
      <w:tr w:rsidR="009E7958" w14:paraId="113CA84F" w14:textId="77777777" w:rsidTr="00E94BBD">
        <w:tc>
          <w:tcPr>
            <w:tcW w:w="10768" w:type="dxa"/>
            <w:gridSpan w:val="7"/>
            <w:shd w:val="pct10" w:color="auto" w:fill="auto"/>
          </w:tcPr>
          <w:p w14:paraId="6C1F8BA2" w14:textId="52E75F07" w:rsidR="009E7958" w:rsidRPr="00CA3DA5" w:rsidRDefault="00CA3DA5" w:rsidP="00CA3DA5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1. </w:t>
            </w:r>
            <w:r w:rsidR="009E7958" w:rsidRPr="00CA3DA5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Breast feeding</w:t>
            </w:r>
          </w:p>
        </w:tc>
      </w:tr>
      <w:tr w:rsidR="001152C2" w14:paraId="7A92482E" w14:textId="77777777" w:rsidTr="001152C2">
        <w:tc>
          <w:tcPr>
            <w:tcW w:w="6516" w:type="dxa"/>
          </w:tcPr>
          <w:p w14:paraId="5F11AC40" w14:textId="0B54FADE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and baby have skin-to-skin contact immediately following birth?</w:t>
            </w:r>
          </w:p>
        </w:tc>
        <w:tc>
          <w:tcPr>
            <w:tcW w:w="709" w:type="dxa"/>
          </w:tcPr>
          <w:p w14:paraId="4409ED04" w14:textId="021436F8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4BD67D28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964DCAB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1D72582D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C450A" w14:textId="5C3C0DAF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25" w:type="dxa"/>
          </w:tcPr>
          <w:p w14:paraId="664184D8" w14:textId="77777777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152C2" w14:paraId="2457D655" w14:textId="77777777" w:rsidTr="001152C2">
        <w:tc>
          <w:tcPr>
            <w:tcW w:w="6516" w:type="dxa"/>
          </w:tcPr>
          <w:p w14:paraId="497809C1" w14:textId="253AC4D9" w:rsidR="001152C2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woman start breast feeding?</w:t>
            </w:r>
          </w:p>
        </w:tc>
        <w:tc>
          <w:tcPr>
            <w:tcW w:w="709" w:type="dxa"/>
          </w:tcPr>
          <w:p w14:paraId="1D1B19DE" w14:textId="102005A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33BC0A94" w14:textId="77777777" w:rsidR="001152C2" w:rsidRPr="009E7958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1718B27" w14:textId="7777777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283" w:type="dxa"/>
          </w:tcPr>
          <w:p w14:paraId="6BF413B5" w14:textId="77777777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4FEE9AB1" w14:textId="07775F90" w:rsidR="001152C2" w:rsidRDefault="001152C2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applicable</w:t>
            </w:r>
          </w:p>
        </w:tc>
        <w:tc>
          <w:tcPr>
            <w:tcW w:w="425" w:type="dxa"/>
          </w:tcPr>
          <w:p w14:paraId="0FB16AB8" w14:textId="77777777" w:rsidR="001152C2" w:rsidRPr="009E7958" w:rsidRDefault="001152C2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48905407" w14:textId="77777777" w:rsidTr="006715AE">
        <w:tc>
          <w:tcPr>
            <w:tcW w:w="6516" w:type="dxa"/>
          </w:tcPr>
          <w:p w14:paraId="58E7F443" w14:textId="276D8376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the woman gave birth in hospital, was the woman still breast feeding at discharge from the ward?</w:t>
            </w:r>
          </w:p>
        </w:tc>
        <w:tc>
          <w:tcPr>
            <w:tcW w:w="1843" w:type="dxa"/>
            <w:gridSpan w:val="3"/>
          </w:tcPr>
          <w:p w14:paraId="55928960" w14:textId="39180088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Yes</w:t>
            </w:r>
          </w:p>
        </w:tc>
        <w:tc>
          <w:tcPr>
            <w:tcW w:w="283" w:type="dxa"/>
          </w:tcPr>
          <w:p w14:paraId="71AD1C50" w14:textId="77777777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01" w:type="dxa"/>
          </w:tcPr>
          <w:p w14:paraId="19240D3F" w14:textId="68D9279D" w:rsidR="00AD71A5" w:rsidRPr="009E7958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171CD7D2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4D366AE2" w14:textId="77777777" w:rsidTr="001152C2">
        <w:tc>
          <w:tcPr>
            <w:tcW w:w="6516" w:type="dxa"/>
            <w:vMerge w:val="restart"/>
          </w:tcPr>
          <w:p w14:paraId="4BDD744B" w14:textId="613D7865" w:rsidR="00AD71A5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breast feeding please specify if this is exclusive or partial </w:t>
            </w:r>
          </w:p>
        </w:tc>
        <w:tc>
          <w:tcPr>
            <w:tcW w:w="3827" w:type="dxa"/>
            <w:gridSpan w:val="5"/>
          </w:tcPr>
          <w:p w14:paraId="27919EC9" w14:textId="54E49B07" w:rsidR="00AD71A5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Exclusive</w:t>
            </w:r>
          </w:p>
        </w:tc>
        <w:tc>
          <w:tcPr>
            <w:tcW w:w="425" w:type="dxa"/>
          </w:tcPr>
          <w:p w14:paraId="18854F0D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AD71A5" w14:paraId="28DB7E68" w14:textId="77777777" w:rsidTr="001152C2">
        <w:tc>
          <w:tcPr>
            <w:tcW w:w="6516" w:type="dxa"/>
            <w:vMerge/>
          </w:tcPr>
          <w:p w14:paraId="56A97E69" w14:textId="77777777" w:rsidR="00AD71A5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5"/>
          </w:tcPr>
          <w:p w14:paraId="536BD8B4" w14:textId="611C2D4A" w:rsidR="00AD71A5" w:rsidRDefault="00AD71A5" w:rsidP="00AD71A5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Partial</w:t>
            </w:r>
          </w:p>
        </w:tc>
        <w:tc>
          <w:tcPr>
            <w:tcW w:w="425" w:type="dxa"/>
          </w:tcPr>
          <w:p w14:paraId="6B6550D9" w14:textId="77777777" w:rsidR="00AD71A5" w:rsidRPr="009E7958" w:rsidRDefault="00AD71A5" w:rsidP="00AD71A5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4C2DFF19" w14:textId="77777777" w:rsidR="001573A2" w:rsidRDefault="001573A2">
      <w:pPr>
        <w:rPr>
          <w:bCs/>
        </w:rPr>
      </w:pPr>
    </w:p>
    <w:p w14:paraId="3389E760" w14:textId="502BFA88" w:rsidR="009570CB" w:rsidRPr="00F66B2A" w:rsidRDefault="009570CB" w:rsidP="009570CB">
      <w:pPr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4201"/>
        <w:gridCol w:w="922"/>
        <w:gridCol w:w="1251"/>
        <w:gridCol w:w="284"/>
        <w:gridCol w:w="1701"/>
        <w:gridCol w:w="283"/>
        <w:gridCol w:w="851"/>
        <w:gridCol w:w="567"/>
        <w:gridCol w:w="283"/>
        <w:gridCol w:w="284"/>
      </w:tblGrid>
      <w:tr w:rsidR="009570CB" w14:paraId="1C176810" w14:textId="77777777" w:rsidTr="00CC1B93">
        <w:tc>
          <w:tcPr>
            <w:tcW w:w="10627" w:type="dxa"/>
            <w:gridSpan w:val="10"/>
            <w:shd w:val="pct10" w:color="auto" w:fill="auto"/>
          </w:tcPr>
          <w:p w14:paraId="4C7E15CE" w14:textId="43888ED1" w:rsidR="009570CB" w:rsidRPr="001D7671" w:rsidRDefault="00E902CC" w:rsidP="00CC1B9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2</w:t>
            </w:r>
            <w:r w:rsidR="009570CB"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.Transfer of </w:t>
            </w:r>
            <w:r w:rsidR="009570C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woman</w:t>
            </w:r>
            <w:r w:rsidR="009570CB"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from labour ward within the </w:t>
            </w:r>
            <w:r w:rsidR="009570C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same </w:t>
            </w:r>
            <w:r w:rsidR="009570CB"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hospital</w:t>
            </w:r>
          </w:p>
        </w:tc>
      </w:tr>
      <w:tr w:rsidR="00357026" w14:paraId="48CC316D" w14:textId="77777777" w:rsidTr="00357026">
        <w:tc>
          <w:tcPr>
            <w:tcW w:w="5123" w:type="dxa"/>
            <w:gridSpan w:val="2"/>
          </w:tcPr>
          <w:p w14:paraId="48FFFAB0" w14:textId="49671BFE" w:rsidR="00357026" w:rsidRPr="000B3123" w:rsidRDefault="003D02AD" w:rsidP="00D67A2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Where was the woman transferred to after labour ward</w:t>
            </w:r>
            <w:r w:rsidR="00357026"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  <w:r w:rsidR="00357026">
              <w:rPr>
                <w:rFonts w:asciiTheme="minorHAnsi" w:hAnsiTheme="minorHAnsi" w:cstheme="minorHAnsi"/>
                <w:bCs/>
                <w:i/>
              </w:rPr>
              <w:t xml:space="preserve"> If ‘</w:t>
            </w:r>
            <w:r w:rsidR="00636E74">
              <w:rPr>
                <w:rFonts w:asciiTheme="minorHAnsi" w:hAnsiTheme="minorHAnsi" w:cstheme="minorHAnsi"/>
                <w:bCs/>
                <w:i/>
              </w:rPr>
              <w:t>Home</w:t>
            </w:r>
            <w:r w:rsidR="00357026">
              <w:rPr>
                <w:rFonts w:asciiTheme="minorHAnsi" w:hAnsiTheme="minorHAnsi" w:cstheme="minorHAnsi"/>
                <w:bCs/>
                <w:i/>
              </w:rPr>
              <w:t xml:space="preserve">’ do not complete the rest of this section </w:t>
            </w:r>
            <w:r w:rsidR="00A54686">
              <w:rPr>
                <w:rFonts w:asciiTheme="minorHAnsi" w:hAnsiTheme="minorHAnsi" w:cstheme="minorHAnsi"/>
                <w:bCs/>
                <w:i/>
              </w:rPr>
              <w:t>2</w:t>
            </w:r>
          </w:p>
        </w:tc>
        <w:tc>
          <w:tcPr>
            <w:tcW w:w="1251" w:type="dxa"/>
          </w:tcPr>
          <w:p w14:paraId="1F4119B7" w14:textId="4452AAD4" w:rsidR="00357026" w:rsidRPr="000B3123" w:rsidRDefault="00357026" w:rsidP="00CC1B9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Home</w:t>
            </w:r>
          </w:p>
        </w:tc>
        <w:tc>
          <w:tcPr>
            <w:tcW w:w="284" w:type="dxa"/>
          </w:tcPr>
          <w:p w14:paraId="1F844AEA" w14:textId="77777777" w:rsidR="00357026" w:rsidRPr="000B3123" w:rsidRDefault="00357026" w:rsidP="00CC1B9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402" w:type="dxa"/>
            <w:gridSpan w:val="4"/>
          </w:tcPr>
          <w:p w14:paraId="313AA6C9" w14:textId="43A4FE5B" w:rsidR="00357026" w:rsidRPr="000B3123" w:rsidRDefault="00D67A2B" w:rsidP="00CC1B9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Other Ward</w:t>
            </w:r>
          </w:p>
        </w:tc>
        <w:tc>
          <w:tcPr>
            <w:tcW w:w="567" w:type="dxa"/>
            <w:gridSpan w:val="2"/>
          </w:tcPr>
          <w:p w14:paraId="32357B69" w14:textId="53E3C0B6" w:rsidR="00357026" w:rsidRPr="000B3123" w:rsidRDefault="00357026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570CB" w14:paraId="3A5E7120" w14:textId="77777777" w:rsidTr="00CC1B93">
        <w:trPr>
          <w:trHeight w:val="411"/>
        </w:trPr>
        <w:tc>
          <w:tcPr>
            <w:tcW w:w="5123" w:type="dxa"/>
            <w:gridSpan w:val="2"/>
          </w:tcPr>
          <w:p w14:paraId="5C910AF9" w14:textId="2BBEB08B" w:rsidR="009570CB" w:rsidRPr="00F66B2A" w:rsidRDefault="00357026" w:rsidP="00CC1B93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If ‘</w:t>
            </w:r>
            <w:r w:rsidR="00D67A2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Other Ward</w:t>
            </w:r>
            <w:r w:rsidR="009570CB"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’ where was the </w:t>
            </w:r>
            <w:r w:rsidR="009570C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woman</w:t>
            </w:r>
            <w:r w:rsidR="009570CB"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transferred to?</w:t>
            </w:r>
          </w:p>
        </w:tc>
        <w:tc>
          <w:tcPr>
            <w:tcW w:w="4370" w:type="dxa"/>
            <w:gridSpan w:val="5"/>
            <w:tcBorders>
              <w:bottom w:val="single" w:sz="4" w:space="0" w:color="auto"/>
            </w:tcBorders>
          </w:tcPr>
          <w:p w14:paraId="435ECD45" w14:textId="77777777" w:rsidR="009570CB" w:rsidRDefault="009570CB" w:rsidP="00CC1B93">
            <w:r w:rsidRPr="002114B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Reason for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transfer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14:paraId="26F5AF9A" w14:textId="77777777" w:rsidR="009570CB" w:rsidRDefault="009570CB" w:rsidP="00CC1B93">
            <w:r w:rsidRPr="00490F51">
              <w:rPr>
                <w:rFonts w:asciiTheme="majorHAnsi" w:hAnsiTheme="maj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570CB" w14:paraId="438E2BA4" w14:textId="77777777" w:rsidTr="00CC1B93">
        <w:tc>
          <w:tcPr>
            <w:tcW w:w="4201" w:type="dxa"/>
          </w:tcPr>
          <w:p w14:paraId="5426ABB8" w14:textId="77777777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922" w:type="dxa"/>
          </w:tcPr>
          <w:p w14:paraId="6A969C8A" w14:textId="77777777" w:rsidR="009570CB" w:rsidRDefault="009570CB" w:rsidP="00CC1B93"/>
        </w:tc>
        <w:tc>
          <w:tcPr>
            <w:tcW w:w="4370" w:type="dxa"/>
            <w:gridSpan w:val="5"/>
          </w:tcPr>
          <w:p w14:paraId="2F004D26" w14:textId="77777777" w:rsidR="009570CB" w:rsidRDefault="009570CB" w:rsidP="00CC1B93"/>
        </w:tc>
        <w:tc>
          <w:tcPr>
            <w:tcW w:w="1134" w:type="dxa"/>
            <w:gridSpan w:val="3"/>
          </w:tcPr>
          <w:p w14:paraId="399C7DAD" w14:textId="77777777" w:rsidR="009570CB" w:rsidRDefault="009570CB" w:rsidP="00CC1B93"/>
        </w:tc>
      </w:tr>
      <w:tr w:rsidR="009570CB" w14:paraId="27113DFF" w14:textId="77777777" w:rsidTr="00CC1B93">
        <w:tc>
          <w:tcPr>
            <w:tcW w:w="4201" w:type="dxa"/>
          </w:tcPr>
          <w:p w14:paraId="402D0B98" w14:textId="297CFF13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  <w:r w:rsidR="005A38D1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="005A38D1"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922" w:type="dxa"/>
          </w:tcPr>
          <w:p w14:paraId="1B2297F8" w14:textId="77777777" w:rsidR="009570CB" w:rsidRDefault="009570CB" w:rsidP="00CC1B9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70" w:type="dxa"/>
            <w:gridSpan w:val="5"/>
          </w:tcPr>
          <w:p w14:paraId="192CBF17" w14:textId="77777777" w:rsidR="009570CB" w:rsidRDefault="009570CB" w:rsidP="00CC1B93"/>
        </w:tc>
        <w:tc>
          <w:tcPr>
            <w:tcW w:w="1134" w:type="dxa"/>
            <w:gridSpan w:val="3"/>
          </w:tcPr>
          <w:p w14:paraId="64AB9F75" w14:textId="77777777" w:rsidR="009570CB" w:rsidRDefault="009570CB" w:rsidP="00CC1B93"/>
        </w:tc>
      </w:tr>
      <w:tr w:rsidR="004B30AD" w14:paraId="2E0C87ED" w14:textId="77777777" w:rsidTr="00CC1B93">
        <w:tc>
          <w:tcPr>
            <w:tcW w:w="4201" w:type="dxa"/>
          </w:tcPr>
          <w:p w14:paraId="23A799B4" w14:textId="31C747F8" w:rsidR="004B30AD" w:rsidRPr="00801999" w:rsidRDefault="004B30AD" w:rsidP="00CC1B93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922" w:type="dxa"/>
          </w:tcPr>
          <w:p w14:paraId="6FC05AAA" w14:textId="77777777" w:rsidR="004B30AD" w:rsidRDefault="004B30AD" w:rsidP="00CC1B9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370" w:type="dxa"/>
            <w:gridSpan w:val="5"/>
          </w:tcPr>
          <w:p w14:paraId="41632883" w14:textId="77777777" w:rsidR="004B30AD" w:rsidRDefault="004B30AD" w:rsidP="00CC1B93"/>
        </w:tc>
        <w:tc>
          <w:tcPr>
            <w:tcW w:w="1134" w:type="dxa"/>
            <w:gridSpan w:val="3"/>
          </w:tcPr>
          <w:p w14:paraId="14161411" w14:textId="77777777" w:rsidR="004B30AD" w:rsidRDefault="004B30AD" w:rsidP="00CC1B93"/>
        </w:tc>
      </w:tr>
      <w:tr w:rsidR="009570CB" w14:paraId="64E70390" w14:textId="77777777" w:rsidTr="00CC1B93">
        <w:tc>
          <w:tcPr>
            <w:tcW w:w="4201" w:type="dxa"/>
          </w:tcPr>
          <w:p w14:paraId="5B842817" w14:textId="77777777" w:rsidR="009570CB" w:rsidRPr="00801999" w:rsidRDefault="009570CB" w:rsidP="00CC1B93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922" w:type="dxa"/>
          </w:tcPr>
          <w:p w14:paraId="7802ECFE" w14:textId="77777777" w:rsidR="009570CB" w:rsidRDefault="009570CB" w:rsidP="00CC1B93"/>
        </w:tc>
        <w:tc>
          <w:tcPr>
            <w:tcW w:w="4370" w:type="dxa"/>
            <w:gridSpan w:val="5"/>
          </w:tcPr>
          <w:p w14:paraId="234AC908" w14:textId="77777777" w:rsidR="009570CB" w:rsidRDefault="009570CB" w:rsidP="00CC1B93"/>
        </w:tc>
        <w:tc>
          <w:tcPr>
            <w:tcW w:w="1134" w:type="dxa"/>
            <w:gridSpan w:val="3"/>
          </w:tcPr>
          <w:p w14:paraId="070EFC05" w14:textId="77777777" w:rsidR="009570CB" w:rsidRDefault="009570CB" w:rsidP="00CC1B93"/>
        </w:tc>
      </w:tr>
      <w:tr w:rsidR="002E4FC3" w14:paraId="5B29185F" w14:textId="77777777" w:rsidTr="00CC1B93">
        <w:tc>
          <w:tcPr>
            <w:tcW w:w="4201" w:type="dxa"/>
          </w:tcPr>
          <w:p w14:paraId="36FE7620" w14:textId="5298D11F" w:rsidR="002E4FC3" w:rsidRPr="00801999" w:rsidRDefault="002E4FC3" w:rsidP="00CC1B93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Mental health ward</w:t>
            </w:r>
          </w:p>
        </w:tc>
        <w:tc>
          <w:tcPr>
            <w:tcW w:w="922" w:type="dxa"/>
          </w:tcPr>
          <w:p w14:paraId="5B0684BD" w14:textId="77777777" w:rsidR="002E4FC3" w:rsidRDefault="002E4FC3" w:rsidP="00CC1B93"/>
        </w:tc>
        <w:tc>
          <w:tcPr>
            <w:tcW w:w="4370" w:type="dxa"/>
            <w:gridSpan w:val="5"/>
          </w:tcPr>
          <w:p w14:paraId="241F1BB5" w14:textId="77777777" w:rsidR="002E4FC3" w:rsidRDefault="002E4FC3" w:rsidP="00CC1B93"/>
        </w:tc>
        <w:tc>
          <w:tcPr>
            <w:tcW w:w="1134" w:type="dxa"/>
            <w:gridSpan w:val="3"/>
          </w:tcPr>
          <w:p w14:paraId="5876A873" w14:textId="77777777" w:rsidR="002E4FC3" w:rsidRDefault="002E4FC3" w:rsidP="00CC1B93"/>
        </w:tc>
      </w:tr>
      <w:tr w:rsidR="009570CB" w14:paraId="0364AF61" w14:textId="77777777" w:rsidTr="00CC1B93">
        <w:tc>
          <w:tcPr>
            <w:tcW w:w="4201" w:type="dxa"/>
          </w:tcPr>
          <w:p w14:paraId="0D808A8D" w14:textId="77777777" w:rsidR="009570CB" w:rsidRPr="00801999" w:rsidRDefault="009570CB" w:rsidP="00CC1B93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174FF188" w14:textId="77777777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________________________________________</w:t>
            </w:r>
          </w:p>
        </w:tc>
        <w:tc>
          <w:tcPr>
            <w:tcW w:w="922" w:type="dxa"/>
          </w:tcPr>
          <w:p w14:paraId="70F1AB9F" w14:textId="77777777" w:rsidR="009570CB" w:rsidRDefault="009570CB" w:rsidP="00CC1B93"/>
        </w:tc>
        <w:tc>
          <w:tcPr>
            <w:tcW w:w="4370" w:type="dxa"/>
            <w:gridSpan w:val="5"/>
          </w:tcPr>
          <w:p w14:paraId="0251DBF7" w14:textId="65C4A6FD" w:rsidR="009570CB" w:rsidRDefault="003D02AD" w:rsidP="00CC1B93"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19840" behindDoc="0" locked="0" layoutInCell="1" allowOverlap="1" wp14:anchorId="14704947" wp14:editId="52EC73B5">
                      <wp:simplePos x="0" y="0"/>
                      <wp:positionH relativeFrom="column">
                        <wp:posOffset>-17145</wp:posOffset>
                      </wp:positionH>
                      <wp:positionV relativeFrom="page">
                        <wp:posOffset>398145</wp:posOffset>
                      </wp:positionV>
                      <wp:extent cx="2078355" cy="234315"/>
                      <wp:effectExtent l="0" t="0" r="17145" b="32385"/>
                      <wp:wrapNone/>
                      <wp:docPr id="2708" name="Group 27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709" name="Rectangle 27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0" name="Straight Arrow Connector 271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1" name="Straight Arrow Connector 27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12" name="Rectangle 27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3" name="Rectangle 27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4" name="Rectangle 27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5" name="Rectangle 27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6" name="Rectangle 27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7" name="Rectangle 27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18" name="Rectangle 27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836850" id="Group 2708" o:spid="_x0000_s1026" style="position:absolute;margin-left:-1.35pt;margin-top:31.35pt;width:163.65pt;height:18.45pt;z-index:251619840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">
                      <v:rect id="Rectangle 2709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kP9MUA&#10;AADdAAAADwAAAGRycy9kb3ducmV2LnhtbESPQWvCQBSE74L/YXlCb7prCm2NriItSnvUePH2zD6T&#10;aPZtyK4a/fVuodDjMDPfMLNFZ2txpdZXjjWMRwoEce5MxYWGXbYafoDwAdlg7Zg03MnDYt7vzTA1&#10;7sYbum5DISKEfYoayhCaVEqfl2TRj1xDHL2jay2GKNtCmhZvEW5rmSj1Ji1WHBdKbOizpPy8vVgN&#10;hyrZ4WOTrZWdrF7DT5edLvsvrV8G3XIKIlAX/sN/7W+jIXlXE/h9E5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+Q/0xQAAAN0AAAAPAAAAAAAAAAAAAAAAAJgCAABkcnMv&#10;ZG93bnJldi54bWxQSwUGAAAAAAQABAD1AAAAigMAAAAA&#10;"/>
                      <v:shape id="Straight Arrow Connector 2710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EoO8MIAAADdAAAADwAAAGRycy9kb3ducmV2LnhtbERPTYvCMBC9C/6HMIIX0bQeXKlGEWFB&#10;PCyoPXgckrEtNpOaZGv3328OC3t8vO/tfrCt6MmHxrGCfJGBINbONFwpKG+f8zWIEJENto5JwQ8F&#10;2O/Goy0Wxr35Qv01ViKFcChQQR1jV0gZdE0Ww8J1xIl7OG8xJugraTy+U7ht5TLLVtJiw6mhxo6O&#10;Nenn9dsqaM7lV9nPXtHr9Tm/+zzc7q1WajoZDhsQkYb4L/5zn4yC5Uee9qc36QnI3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0EoO8MIAAADdAAAADwAAAAAAAAAAAAAA&#10;AAChAgAAZHJzL2Rvd25yZXYueG1sUEsFBgAAAAAEAAQA+QAAAJADAAAAAA==&#10;"/>
                      <v:shape id="Straight Arrow Connector 2711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wara8UAAADdAAAADwAAAGRycy9kb3ducmV2LnhtbESPQWsCMRSE74X+h/CEXkrNxoPK1ihS&#10;KIiHgroHj4/kdXfp5mWbxHX77xtB8DjMzDfMajO6TgwUYutZg5oWIIiNty3XGqrT59sSREzIFjvP&#10;pOGPImzWz08rLK2/8oGGY6pFhnAsUUOTUl9KGU1DDuPU98TZ+/bBYcoy1NIGvGa46+SsKObSYct5&#10;ocGePhoyP8eL09Duq69qeP1NwSz36hxUPJ07o/XLZNy+g0g0pkf43t5ZDbOFUnB7k5+AXP8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wara8UAAADdAAAADwAAAAAAAAAA&#10;AAAAAAChAgAAZHJzL2Rvd25yZXYueG1sUEsFBgAAAAAEAAQA+QAAAJMDAAAAAA==&#10;"/>
                      <v:rect id="Rectangle 271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QLWMQA&#10;AADdAAAADwAAAGRycy9kb3ducmV2LnhtbESPQYvCMBSE74L/IbyFvWlqF1y3GkUURY9aL3t7Ns+2&#10;bvNSmqjVX2+EBY/DzHzDTGatqcSVGldaVjDoRyCIM6tLzhUc0lVvBMJ5ZI2VZVJwJwezabczwUTb&#10;G+/ouve5CBB2CSoovK8TKV1WkEHXtzVx8E62MeiDbHKpG7wFuKlkHEVDabDksFBgTYuCsr/9xSg4&#10;lvEBH7t0HZmf1Zfftun58rtU6vOjnY9BeGr9O/zf3mgF8fcghteb8ATk9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EC1jEAAAA3QAAAA8AAAAAAAAAAAAAAAAAmAIAAGRycy9k&#10;b3ducmV2LnhtbFBLBQYAAAAABAAEAPUAAACJAwAAAAA=&#10;"/>
                      <v:rect id="Rectangle 2713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iuw8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hC/zB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iuw8YAAADdAAAADwAAAAAAAAAAAAAAAACYAgAAZHJz&#10;L2Rvd25yZXYueG1sUEsFBgAAAAAEAAQA9QAAAIsDAAAAAA==&#10;"/>
                      <v:rect id="Rectangle 271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E2t8UA&#10;AADdAAAADwAAAGRycy9kb3ducmV2LnhtbESPQWvCQBSE70L/w/IK3nRjFKvRVUpF0aPGi7dn9pmk&#10;zb4N2VWjv75bEHocZuYbZr5sTSVu1LjSsoJBPwJBnFldcq7gmK57ExDOI2usLJOCBzlYLt46c0y0&#10;vfOebgefiwBhl6CCwvs6kdJlBRl0fVsTB+9iG4M+yCaXusF7gJtKxlE0lgZLDgsF1vRVUPZzuBoF&#10;5zI+4nOfbiIzXQ/9rk2/r6eVUt339nMGwlPr/8Ov9lYriD8GI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ITa3xQAAAN0AAAAPAAAAAAAAAAAAAAAAAJgCAABkcnMv&#10;ZG93bnJldi54bWxQSwUGAAAAAAQABAD1AAAAigMAAAAA&#10;"/>
                      <v:rect id="Rectangle 271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2TLMUA&#10;AADdAAAADwAAAGRycy9kb3ducmV2LnhtbESPQWvCQBSE70L/w/IK3nRjRKvRVUpF0aPGi7dn9pmk&#10;zb4N2VWjv75bEHocZuYbZr5sTSVu1LjSsoJBPwJBnFldcq7gmK57ExDOI2usLJOCBzlYLt46c0y0&#10;vfOebgefiwBhl6CCwvs6kdJlBRl0fVsTB+9iG4M+yCaXusF7gJtKxlE0lgZLDgsF1vRVUPZzuBoF&#10;5zI+4nOfbiIzXQ/9rk2/r6eVUt339nMGwlPr/8Ov9lYriD8GI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bZMsxQAAAN0AAAAPAAAAAAAAAAAAAAAAAJgCAABkcnMv&#10;ZG93bnJldi54bWxQSwUGAAAAAAQABAD1AAAAigMAAAAA&#10;"/>
                      <v:rect id="Rectangle 271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8NW8QA&#10;AADdAAAADwAAAGRycy9kb3ducmV2LnhtbESPQYvCMBSE78L+h/AWvGlqBV2rUZYVRY9aL3t7Ns+2&#10;u81LaaJWf70RBI/DzHzDzBatqcSFGldaVjDoRyCIM6tLzhUc0lXvC4TzyBory6TgRg4W84/ODBNt&#10;r7yjy97nIkDYJaig8L5OpHRZQQZd39bEwTvZxqAPssmlbvAa4KaScRSNpMGSw0KBNf0UlP3vz0bB&#10;sYwPeN+l68hMVkO/bdO/8+9Sqe5n+z0F4an17/CrvdEK4vFgB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/DVvEAAAA3QAAAA8AAAAAAAAAAAAAAAAAmAIAAGRycy9k&#10;b3ducmV2LnhtbFBLBQYAAAAABAAEAPUAAACJAwAAAAA=&#10;"/>
                      <v:rect id="Rectangle 2717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OowMQA&#10;AADdAAAADwAAAGRycy9kb3ducmV2LnhtbESPQYvCMBSE78L+h/AWvGlqBV2rUZYVRY9aL3t7Ns+2&#10;u81LaaJWf70RBI/DzHzDzBatqcSFGldaVjDoRyCIM6tLzhUc0lXvC4TzyBory6TgRg4W84/ODBNt&#10;r7yjy97nIkDYJaig8L5OpHRZQQZd39bEwTvZxqAPssmlbvAa4KaScRSNpMGSw0KBNf0UlP3vz0bB&#10;sYwPeN+l68hMVkO/bdO/8+9Sqe5n+z0F4an17/CrvdEK4vFgDM834Qn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zqMDEAAAA3QAAAA8AAAAAAAAAAAAAAAAAmAIAAGRycy9k&#10;b3ducmV2LnhtbFBLBQYAAAAABAAEAPUAAACJAwAAAAA=&#10;"/>
                      <v:rect id="Rectangle 2718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w8ssMA&#10;AADdAAAADwAAAGRycy9kb3ducmV2LnhtbERPTW+CQBC9N+l/2EyT3soiJtVSVmM0NvYocPE2ZadA&#10;y84SdhXsr+8eTDy+vO9sPZlOXGhwrWUFsygGQVxZ3XKtoCz2L0sQziNr7CyTgis5WK8eHzJMtR35&#10;SJfc1yKEsEtRQeN9n0rpqoYMusj2xIH7toNBH+BQSz3gGMJNJ5M4fpUGWw4NDfa0baj6zc9GwVeb&#10;lPh3LD5i87af+8+p+Dmfdko9P02bdxCeJn8X39wHrSBZzMLc8CY8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w8ssMAAADdAAAADwAAAAAAAAAAAAAAAACYAgAAZHJzL2Rv&#10;d25yZXYueG1sUEsFBgAAAAAEAAQA9QAAAIgDAAAAAA==&#10;"/>
                      <w10:wrap anchory="page"/>
                    </v:group>
                  </w:pict>
                </mc:Fallback>
              </mc:AlternateContent>
            </w:r>
          </w:p>
        </w:tc>
        <w:tc>
          <w:tcPr>
            <w:tcW w:w="1134" w:type="dxa"/>
            <w:gridSpan w:val="3"/>
          </w:tcPr>
          <w:p w14:paraId="1970471C" w14:textId="5B8B45D9" w:rsidR="009570CB" w:rsidRDefault="003D02AD" w:rsidP="00CC1B93">
            <w:r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7424" behindDoc="0" locked="0" layoutInCell="1" allowOverlap="1" wp14:anchorId="7C234071" wp14:editId="541FD785">
                      <wp:simplePos x="0" y="0"/>
                      <wp:positionH relativeFrom="column">
                        <wp:posOffset>-548005</wp:posOffset>
                      </wp:positionH>
                      <wp:positionV relativeFrom="paragraph">
                        <wp:posOffset>379730</wp:posOffset>
                      </wp:positionV>
                      <wp:extent cx="1047750" cy="323850"/>
                      <wp:effectExtent l="0" t="0" r="19050" b="0"/>
                      <wp:wrapNone/>
                      <wp:docPr id="2376" name="Group 23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2377" name="Rectangle 23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8" name="Rectangle 23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9" name="Rectangle 23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381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0" name="Rectangle 23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381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4" name="Text Box 2384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1C3B37CD" w14:textId="77777777" w:rsidR="00936B34" w:rsidRPr="00EE56FD" w:rsidRDefault="00936B34" w:rsidP="003D02AD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C234071" id="Group 2376" o:spid="_x0000_s1161" style="position:absolute;margin-left:-43.15pt;margin-top:29.9pt;width:82.5pt;height:25.5pt;z-index:251687424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">
                      <v:rect id="Rectangle 2377" o:spid="_x0000_s1162" style="position:absolute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PhecQA&#10;AADdAAAADwAAAGRycy9kb3ducmV2LnhtbESPQYvCMBSE78L+h/AWvGm6FVatRlkURY9aL96ezbPt&#10;bvNSmqh1f70RBI/DzHzDTOetqcSVGldaVvDVj0AQZ1aXnCs4pKveCITzyBory6TgTg7ms4/OFBNt&#10;b7yj697nIkDYJaig8L5OpHRZQQZd39bEwTvbxqAPssmlbvAW4KaScRR9S4Mlh4UCa1oUlP3tL0bB&#10;qYwP+L9L15EZrwZ+26a/l+NSqe5n+zMB4an17/CrvdEK4sFw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j4XnEAAAA3QAAAA8AAAAAAAAAAAAAAAAAmAIAAGRycy9k&#10;b3ducmV2LnhtbFBLBQYAAAAABAAEAPUAAACJAwAAAAA=&#10;"/>
                      <v:rect id="Rectangle 2378" o:spid="_x0000_s1163" style="position:absolute;left:228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x1C8EA&#10;AADdAAAADwAAAGRycy9kb3ducmV2LnhtbERPy4rCMBTdC/5DuII7Ta3goxpFZlBmllo37q7Nta02&#10;N6WJ2vHrJwvB5eG8l+vWVOJBjSstKxgNIxDEmdUl5wqO6XYwA+E8ssbKMin4IwfrVbezxETbJ+/p&#10;cfC5CCHsElRQeF8nUrqsIINuaGviwF1sY9AH2ORSN/gM4aaScRRNpMGSQ0OBNX0VlN0Od6PgXMZH&#10;fO3TXWTm27H/bdPr/fStVL/XbhYgPLX+I367f7SCeDwNc8Ob8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8dQvBAAAA3QAAAA8AAAAAAAAAAAAAAAAAmAIAAGRycy9kb3du&#10;cmV2LnhtbFBLBQYAAAAABAAEAPUAAACGAwAAAAA=&#10;"/>
                      <v:rect id="Rectangle 2379" o:spid="_x0000_s1164" style="position:absolute;left:6096;top:38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DQkMQA&#10;AADdAAAADwAAAGRycy9kb3ducmV2LnhtbESPQYvCMBSE78L+h/AWvGm6FVytRllWFD1qvXh7Ns+2&#10;bvNSmqjVX2+EBY/DzHzDTOetqcSVGldaVvDVj0AQZ1aXnCvYp8veCITzyBory6TgTg7ms4/OFBNt&#10;b7yl687nIkDYJaig8L5OpHRZQQZd39bEwTvZxqAPssmlbvAW4KaScRQNpcGSw0KBNf0WlP3tLkbB&#10;sYz3+Nimq8iMlwO/adPz5bBQqvvZ/kxAeGr9O/zfXmsF8eB7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w0JDEAAAA3QAAAA8AAAAAAAAAAAAAAAAAmAIAAGRycy9k&#10;b3ducmV2LnhtbFBLBQYAAAAABAAEAPUAAACJAwAAAAA=&#10;"/>
                      <v:rect id="Rectangle 2380" o:spid="_x0000_s1165" style="position:absolute;left:8286;top:38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8JKsIA&#10;AADdAAAADwAAAGRycy9kb3ducmV2LnhtbERPTYvCMBC9C/sfwizsTVMriFZjkV26rEetF29jM7bV&#10;ZlKaqF1/vTkIHh/ve5n2phE36lxtWcF4FIEgLqyuuVSwz7PhDITzyBoby6Tgnxykq4/BEhNt77yl&#10;286XIoSwS1BB5X2bSOmKigy6kW2JA3eynUEfYFdK3eE9hJtGxlE0lQZrDg0VtvRdUXHZXY2CYx3v&#10;8bHNfyMzzyZ+0+fn6+FHqa/Pfr0A4an3b/HL/acVxJNZ2B/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nwkqwgAAAN0AAAAPAAAAAAAAAAAAAAAAAJgCAABkcnMvZG93&#10;bnJldi54bWxQSwUGAAAAAAQABAD1AAAAhwMAAAAA&#10;"/>
                      <v:shape id="Text Box 2384" o:spid="_x0000_s1166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5+H8UA&#10;AADdAAAADwAAAGRycy9kb3ducmV2LnhtbESPT2sCMRTE74LfITzBmya1Vux2o4il0JPFtS309ti8&#10;/UM3L8smuttv3wiCx2FmfsOk28E24kKdrx1reJgrEMS5MzWXGj5Pb7M1CB+QDTaOScMfedhuxqMU&#10;E+N6PtIlC6WIEPYJaqhCaBMpfV6RRT93LXH0CtdZDFF2pTQd9hFuG7lQaiUt1hwXKmxpX1H+m52t&#10;hq9D8fO9VB/lq31qezcoyfZZaj2dDLsXEIGGcA/f2u9Gw+JxvYTrm/g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n4fxQAAAN0AAAAPAAAAAAAAAAAAAAAAAJgCAABkcnMv&#10;ZG93bnJldi54bWxQSwUGAAAAAAQABAD1AAAAigMAAAAA&#10;" filled="f" stroked="f">
                        <v:textbox>
                          <w:txbxContent>
                            <w:p w14:paraId="1C3B37CD" w14:textId="77777777" w:rsidR="00936B34" w:rsidRPr="00EE56FD" w:rsidRDefault="00936B34" w:rsidP="003D02AD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9570CB" w:rsidRPr="000B3123" w14:paraId="0FC0E0C1" w14:textId="77777777" w:rsidTr="00CC1B93">
        <w:tc>
          <w:tcPr>
            <w:tcW w:w="5123" w:type="dxa"/>
            <w:gridSpan w:val="2"/>
          </w:tcPr>
          <w:p w14:paraId="04B181FC" w14:textId="41B47FAF" w:rsidR="009570CB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3D02A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and time 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disc</w:t>
            </w:r>
            <w:r w:rsidR="00FD2FEE">
              <w:rPr>
                <w:rFonts w:asciiTheme="minorHAnsi" w:hAnsiTheme="minorHAnsi" w:cstheme="minorHAnsi"/>
                <w:bCs/>
                <w:sz w:val="24"/>
                <w:szCs w:val="24"/>
              </w:rPr>
              <w:t>harged from this</w:t>
            </w:r>
            <w:r w:rsidR="003D02AD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hospital</w:t>
            </w:r>
          </w:p>
          <w:p w14:paraId="07BFA90C" w14:textId="77777777" w:rsidR="000E6501" w:rsidRDefault="000E6501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8D442A4" w14:textId="77777777" w:rsidR="009570CB" w:rsidRPr="000B3123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04" w:type="dxa"/>
            <w:gridSpan w:val="8"/>
          </w:tcPr>
          <w:p w14:paraId="720D59DA" w14:textId="31E28EC1" w:rsidR="009570CB" w:rsidRDefault="009570CB" w:rsidP="00CC1B9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5EC4DADE" w14:textId="77777777" w:rsidR="000E6501" w:rsidRDefault="000E6501" w:rsidP="00CC1B9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053CFCF4" w14:textId="10C59A5D" w:rsidR="009570CB" w:rsidRPr="000F102F" w:rsidRDefault="000E6501" w:rsidP="000E6501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dd/mm/yyyy                                               24 hour clock</w:t>
            </w:r>
          </w:p>
        </w:tc>
      </w:tr>
      <w:tr w:rsidR="003D02AD" w:rsidRPr="000B3123" w14:paraId="56DDC737" w14:textId="77777777" w:rsidTr="006715AE">
        <w:tc>
          <w:tcPr>
            <w:tcW w:w="5123" w:type="dxa"/>
            <w:gridSpan w:val="2"/>
          </w:tcPr>
          <w:p w14:paraId="5395E37F" w14:textId="30CF5ECE" w:rsidR="003D02AD" w:rsidRDefault="003D02AD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baby discharged to the same address as the mother?</w:t>
            </w:r>
          </w:p>
        </w:tc>
        <w:tc>
          <w:tcPr>
            <w:tcW w:w="3236" w:type="dxa"/>
            <w:gridSpan w:val="3"/>
          </w:tcPr>
          <w:p w14:paraId="1C74D563" w14:textId="60AD5978" w:rsidR="003D02AD" w:rsidRPr="006715AE" w:rsidRDefault="006715AE" w:rsidP="00CC1B93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6715AE">
              <w:rPr>
                <w:rFonts w:asciiTheme="minorHAnsi" w:hAnsiTheme="minorHAnsi"/>
                <w:spacing w:val="20"/>
                <w:sz w:val="22"/>
                <w:szCs w:val="22"/>
              </w:rPr>
              <w:t>Yes</w:t>
            </w:r>
          </w:p>
        </w:tc>
        <w:tc>
          <w:tcPr>
            <w:tcW w:w="283" w:type="dxa"/>
          </w:tcPr>
          <w:p w14:paraId="492AEAE4" w14:textId="77777777" w:rsidR="003D02AD" w:rsidRPr="006715AE" w:rsidRDefault="003D02AD" w:rsidP="00CC1B93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</w:p>
        </w:tc>
        <w:tc>
          <w:tcPr>
            <w:tcW w:w="1701" w:type="dxa"/>
            <w:gridSpan w:val="3"/>
          </w:tcPr>
          <w:p w14:paraId="0E8201F3" w14:textId="754E428F" w:rsidR="003D02AD" w:rsidRPr="006715AE" w:rsidRDefault="006715AE" w:rsidP="00CC1B93">
            <w:pPr>
              <w:spacing w:before="40" w:after="40"/>
              <w:jc w:val="right"/>
              <w:rPr>
                <w:rFonts w:asciiTheme="minorHAnsi" w:hAnsiTheme="minorHAnsi"/>
                <w:spacing w:val="20"/>
                <w:sz w:val="22"/>
                <w:szCs w:val="22"/>
              </w:rPr>
            </w:pPr>
            <w:r w:rsidRPr="006715AE">
              <w:rPr>
                <w:rFonts w:asciiTheme="minorHAnsi" w:hAnsiTheme="minorHAnsi"/>
                <w:spacing w:val="20"/>
                <w:sz w:val="22"/>
                <w:szCs w:val="22"/>
              </w:rPr>
              <w:t>No</w:t>
            </w:r>
          </w:p>
        </w:tc>
        <w:tc>
          <w:tcPr>
            <w:tcW w:w="284" w:type="dxa"/>
          </w:tcPr>
          <w:p w14:paraId="38455515" w14:textId="0EACF662" w:rsidR="003D02AD" w:rsidRDefault="003D02AD" w:rsidP="00CC1B9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</w:tc>
      </w:tr>
    </w:tbl>
    <w:p w14:paraId="26675A88" w14:textId="79ED927F" w:rsidR="002E31F7" w:rsidRDefault="002E31F7" w:rsidP="002E31F7">
      <w:pPr>
        <w:rPr>
          <w:rFonts w:asciiTheme="minorHAnsi" w:hAnsiTheme="minorHAnsi"/>
          <w:b/>
          <w:sz w:val="24"/>
          <w:szCs w:val="24"/>
        </w:rPr>
      </w:pPr>
    </w:p>
    <w:p w14:paraId="76796FB8" w14:textId="7260A8AD" w:rsidR="009570CB" w:rsidRDefault="009570CB">
      <w:pPr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9570CB" w14:paraId="49632B17" w14:textId="77777777" w:rsidTr="00CC1B93">
        <w:tc>
          <w:tcPr>
            <w:tcW w:w="2333" w:type="dxa"/>
          </w:tcPr>
          <w:p w14:paraId="6191487F" w14:textId="77777777" w:rsidR="009570CB" w:rsidRDefault="009570CB" w:rsidP="00CC1B93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1D971DE9" w14:textId="2A3599C5" w:rsidR="009570CB" w:rsidRPr="00447211" w:rsidRDefault="00E026E1" w:rsidP="00CC1B93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Maternal </w:t>
            </w:r>
            <w:r w:rsidR="009570CB">
              <w:rPr>
                <w:rFonts w:asciiTheme="minorHAnsi" w:hAnsiTheme="minorHAnsi" w:cs="Arial"/>
                <w:b/>
                <w:sz w:val="28"/>
                <w:szCs w:val="28"/>
              </w:rPr>
              <w:t>Post</w:t>
            </w:r>
            <w:r w:rsidR="009570CB" w:rsidRPr="00447211">
              <w:rPr>
                <w:rFonts w:asciiTheme="minorHAnsi" w:hAnsiTheme="minorHAnsi" w:cs="Arial"/>
                <w:b/>
                <w:sz w:val="28"/>
                <w:szCs w:val="28"/>
              </w:rPr>
              <w:t xml:space="preserve"> Partum</w:t>
            </w:r>
          </w:p>
        </w:tc>
      </w:tr>
    </w:tbl>
    <w:p w14:paraId="7C78FB13" w14:textId="37A9B952" w:rsidR="009570CB" w:rsidRDefault="009570CB" w:rsidP="009570CB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1D06D21B" wp14:editId="649BF151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505" name="Text Box 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24F881" w14:textId="2217E4F1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77DC811" wp14:editId="1F70F8E3">
                                  <wp:extent cx="885825" cy="219075"/>
                                  <wp:effectExtent l="0" t="0" r="9525" b="9525"/>
                                  <wp:docPr id="2451" name="Picture 245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C08E598" wp14:editId="0C5CDCDA">
                                  <wp:extent cx="885825" cy="219075"/>
                                  <wp:effectExtent l="0" t="0" r="9525" b="9525"/>
                                  <wp:docPr id="2452" name="Picture 24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06D21B" id="Text Box 505" o:spid="_x0000_s1167" type="#_x0000_t202" style="position:absolute;margin-left:36pt;margin-top:-.05pt;width:537pt;height:29.25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" fillcolor="#e7e6e6 [3214]" strokeweight=".5pt">
                <v:textbox>
                  <w:txbxContent>
                    <w:p w14:paraId="1C24F881" w14:textId="2217E4F1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77DC811" wp14:editId="1F70F8E3">
                            <wp:extent cx="885825" cy="219075"/>
                            <wp:effectExtent l="0" t="0" r="9525" b="9525"/>
                            <wp:docPr id="2451" name="Picture 245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C08E598" wp14:editId="0C5CDCDA">
                            <wp:extent cx="885825" cy="219075"/>
                            <wp:effectExtent l="0" t="0" r="9525" b="9525"/>
                            <wp:docPr id="2452" name="Picture 24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845136B" w14:textId="1B0815DC" w:rsidR="009570CB" w:rsidRDefault="009570CB" w:rsidP="009570CB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188"/>
        <w:gridCol w:w="2462"/>
        <w:gridCol w:w="567"/>
        <w:gridCol w:w="1984"/>
        <w:gridCol w:w="567"/>
      </w:tblGrid>
      <w:tr w:rsidR="009570CB" w:rsidRPr="000B3123" w14:paraId="4A6AACD8" w14:textId="77777777" w:rsidTr="00CC1B93">
        <w:tc>
          <w:tcPr>
            <w:tcW w:w="10768" w:type="dxa"/>
            <w:gridSpan w:val="5"/>
            <w:shd w:val="pct10" w:color="auto" w:fill="auto"/>
          </w:tcPr>
          <w:p w14:paraId="6AA4AC16" w14:textId="68DBCB5A" w:rsidR="009570CB" w:rsidRPr="00E00AE7" w:rsidRDefault="009570CB" w:rsidP="00CC1B93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.Transfer of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woman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from 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place of delivery</w:t>
            </w:r>
            <w:r w:rsidRPr="00E00AE7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to a different hospital</w:t>
            </w:r>
          </w:p>
        </w:tc>
      </w:tr>
      <w:tr w:rsidR="009570CB" w:rsidRPr="000B3123" w14:paraId="104D3CC1" w14:textId="77777777" w:rsidTr="005208E0">
        <w:tc>
          <w:tcPr>
            <w:tcW w:w="5188" w:type="dxa"/>
          </w:tcPr>
          <w:p w14:paraId="7975C709" w14:textId="13A9C0C2" w:rsidR="009570CB" w:rsidRPr="00ED3187" w:rsidRDefault="009570CB" w:rsidP="00CC1B93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woman transferred to a different hospital to the one in which she gave birth?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‘No’ do not complete the rest of this section 3</w:t>
            </w:r>
          </w:p>
        </w:tc>
        <w:tc>
          <w:tcPr>
            <w:tcW w:w="2462" w:type="dxa"/>
          </w:tcPr>
          <w:p w14:paraId="3661AC0A" w14:textId="77777777" w:rsidR="009570CB" w:rsidRPr="000B3123" w:rsidRDefault="009570CB" w:rsidP="00CC1B9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5C11DA91" w14:textId="77777777" w:rsidR="009570CB" w:rsidRPr="000B3123" w:rsidRDefault="009570CB" w:rsidP="00CC1B9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33FACBD6" w14:textId="77777777" w:rsidR="009570CB" w:rsidRPr="000B3123" w:rsidRDefault="009570CB" w:rsidP="00CC1B9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376A9E72" w14:textId="77777777" w:rsidR="009570CB" w:rsidRPr="000B3123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9570CB" w:rsidRPr="000B3123" w14:paraId="75F6B5D7" w14:textId="77777777" w:rsidTr="005208E0">
        <w:tc>
          <w:tcPr>
            <w:tcW w:w="5188" w:type="dxa"/>
          </w:tcPr>
          <w:p w14:paraId="7E207A92" w14:textId="77777777" w:rsidR="009570CB" w:rsidRPr="003A627F" w:rsidRDefault="009570CB" w:rsidP="00CC1B93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‘Yes’ which hospital was the woman transferred to? </w:t>
            </w:r>
            <w:r>
              <w:rPr>
                <w:rFonts w:asciiTheme="minorHAnsi" w:hAnsiTheme="minorHAnsi" w:cstheme="minorHAnsi"/>
                <w:bCs/>
                <w:i/>
              </w:rPr>
              <w:t>Please provide the hospital name</w:t>
            </w:r>
          </w:p>
        </w:tc>
        <w:tc>
          <w:tcPr>
            <w:tcW w:w="5580" w:type="dxa"/>
            <w:gridSpan w:val="4"/>
          </w:tcPr>
          <w:p w14:paraId="3F0B37AA" w14:textId="7317753C" w:rsidR="009570CB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2C633BB7" w14:textId="77777777" w:rsidR="009570CB" w:rsidRPr="000B3123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</w:tbl>
    <w:p w14:paraId="14AAFB8F" w14:textId="5208DBB4" w:rsidR="009570CB" w:rsidRDefault="009570CB" w:rsidP="009570CB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673"/>
        <w:gridCol w:w="567"/>
        <w:gridCol w:w="3966"/>
        <w:gridCol w:w="1562"/>
      </w:tblGrid>
      <w:tr w:rsidR="009570CB" w14:paraId="4DBE2E77" w14:textId="77777777" w:rsidTr="00CC1B93">
        <w:trPr>
          <w:trHeight w:val="411"/>
        </w:trPr>
        <w:tc>
          <w:tcPr>
            <w:tcW w:w="5240" w:type="dxa"/>
            <w:gridSpan w:val="2"/>
          </w:tcPr>
          <w:p w14:paraId="7E815990" w14:textId="77777777" w:rsidR="009570CB" w:rsidRPr="00F66B2A" w:rsidRDefault="009570CB" w:rsidP="00CC1B93">
            <w:pPr>
              <w:rPr>
                <w:b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Which ward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was the </w:t>
            </w: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woman</w:t>
            </w:r>
            <w:r w:rsidRPr="00F66B2A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transferred to?</w:t>
            </w:r>
          </w:p>
        </w:tc>
        <w:tc>
          <w:tcPr>
            <w:tcW w:w="3966" w:type="dxa"/>
            <w:tcBorders>
              <w:bottom w:val="single" w:sz="4" w:space="0" w:color="auto"/>
            </w:tcBorders>
          </w:tcPr>
          <w:p w14:paraId="4355E77E" w14:textId="77777777" w:rsidR="009570CB" w:rsidRDefault="009570CB" w:rsidP="00CC1B93">
            <w:r w:rsidRPr="002114B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Reason for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transfer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519EA21E" w14:textId="77777777" w:rsidR="009570CB" w:rsidRDefault="009570CB" w:rsidP="00CC1B93">
            <w:r w:rsidRPr="00490F51">
              <w:rPr>
                <w:rFonts w:asciiTheme="majorHAnsi" w:hAnsiTheme="maj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9570CB" w14:paraId="5E64D44F" w14:textId="77777777" w:rsidTr="00CC1B93">
        <w:tc>
          <w:tcPr>
            <w:tcW w:w="4673" w:type="dxa"/>
          </w:tcPr>
          <w:p w14:paraId="140975B5" w14:textId="77777777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567" w:type="dxa"/>
          </w:tcPr>
          <w:p w14:paraId="49F55880" w14:textId="77777777" w:rsidR="009570CB" w:rsidRDefault="009570CB" w:rsidP="00CC1B93"/>
        </w:tc>
        <w:tc>
          <w:tcPr>
            <w:tcW w:w="3966" w:type="dxa"/>
          </w:tcPr>
          <w:p w14:paraId="645105BB" w14:textId="7C1DF14D" w:rsidR="009570CB" w:rsidRDefault="009570CB" w:rsidP="00CC1B93"/>
        </w:tc>
        <w:tc>
          <w:tcPr>
            <w:tcW w:w="1562" w:type="dxa"/>
          </w:tcPr>
          <w:p w14:paraId="1355D1F8" w14:textId="77777777" w:rsidR="009570CB" w:rsidRDefault="009570CB" w:rsidP="00CC1B93"/>
        </w:tc>
      </w:tr>
      <w:tr w:rsidR="009570CB" w14:paraId="4A98B001" w14:textId="77777777" w:rsidTr="00CC1B93">
        <w:tc>
          <w:tcPr>
            <w:tcW w:w="4673" w:type="dxa"/>
          </w:tcPr>
          <w:p w14:paraId="5D31C3E6" w14:textId="31EB432E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  <w:r w:rsidR="005A38D1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="005A38D1" w:rsidRPr="00BC75F3">
              <w:rPr>
                <w:rFonts w:asciiTheme="minorHAnsi" w:hAnsiTheme="minorHAnsi" w:cstheme="majorHAnsi"/>
              </w:rPr>
              <w:t>(outside labour ward)</w:t>
            </w:r>
          </w:p>
        </w:tc>
        <w:tc>
          <w:tcPr>
            <w:tcW w:w="567" w:type="dxa"/>
          </w:tcPr>
          <w:p w14:paraId="5935294B" w14:textId="77777777" w:rsidR="009570CB" w:rsidRDefault="009570CB" w:rsidP="00CC1B93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3966" w:type="dxa"/>
          </w:tcPr>
          <w:p w14:paraId="677DFACF" w14:textId="77777777" w:rsidR="009570CB" w:rsidRDefault="009570CB" w:rsidP="00CC1B93"/>
        </w:tc>
        <w:tc>
          <w:tcPr>
            <w:tcW w:w="1562" w:type="dxa"/>
          </w:tcPr>
          <w:p w14:paraId="670BCBDC" w14:textId="77777777" w:rsidR="009570CB" w:rsidRDefault="009570CB" w:rsidP="00CC1B93"/>
        </w:tc>
      </w:tr>
      <w:tr w:rsidR="009570CB" w14:paraId="4D090963" w14:textId="77777777" w:rsidTr="00CC1B93">
        <w:tc>
          <w:tcPr>
            <w:tcW w:w="4673" w:type="dxa"/>
          </w:tcPr>
          <w:p w14:paraId="5EA50495" w14:textId="77777777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567" w:type="dxa"/>
          </w:tcPr>
          <w:p w14:paraId="7BADA962" w14:textId="77777777" w:rsidR="009570CB" w:rsidRDefault="009570CB" w:rsidP="00CC1B93"/>
        </w:tc>
        <w:tc>
          <w:tcPr>
            <w:tcW w:w="3966" w:type="dxa"/>
          </w:tcPr>
          <w:p w14:paraId="50480BF6" w14:textId="19D3C49D" w:rsidR="009570CB" w:rsidRDefault="009570CB" w:rsidP="00CC1B93"/>
        </w:tc>
        <w:tc>
          <w:tcPr>
            <w:tcW w:w="1562" w:type="dxa"/>
          </w:tcPr>
          <w:p w14:paraId="76FFC3D7" w14:textId="77777777" w:rsidR="009570CB" w:rsidRDefault="009570CB" w:rsidP="00CC1B93"/>
        </w:tc>
      </w:tr>
      <w:tr w:rsidR="009570CB" w14:paraId="51B0332F" w14:textId="77777777" w:rsidTr="00CC1B93">
        <w:tc>
          <w:tcPr>
            <w:tcW w:w="4673" w:type="dxa"/>
          </w:tcPr>
          <w:p w14:paraId="6EBA0596" w14:textId="77777777" w:rsidR="009570CB" w:rsidRPr="00801999" w:rsidRDefault="009570CB" w:rsidP="00CC1B93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567" w:type="dxa"/>
          </w:tcPr>
          <w:p w14:paraId="71753789" w14:textId="77777777" w:rsidR="009570CB" w:rsidRDefault="009570CB" w:rsidP="00CC1B93"/>
        </w:tc>
        <w:tc>
          <w:tcPr>
            <w:tcW w:w="3966" w:type="dxa"/>
          </w:tcPr>
          <w:p w14:paraId="38E08046" w14:textId="6C5245CB" w:rsidR="009570CB" w:rsidRDefault="009570CB" w:rsidP="00CC1B93"/>
        </w:tc>
        <w:tc>
          <w:tcPr>
            <w:tcW w:w="1562" w:type="dxa"/>
          </w:tcPr>
          <w:p w14:paraId="17A5E0DD" w14:textId="77777777" w:rsidR="009570CB" w:rsidRDefault="009570CB" w:rsidP="00CC1B93"/>
        </w:tc>
      </w:tr>
      <w:tr w:rsidR="00F5041D" w14:paraId="7EB272C3" w14:textId="77777777" w:rsidTr="00CC1B93">
        <w:tc>
          <w:tcPr>
            <w:tcW w:w="4673" w:type="dxa"/>
          </w:tcPr>
          <w:p w14:paraId="5E3508F0" w14:textId="155F19C0" w:rsidR="00F5041D" w:rsidRPr="00801999" w:rsidRDefault="00F5041D" w:rsidP="00CC1B93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Mental health ward</w:t>
            </w:r>
          </w:p>
        </w:tc>
        <w:tc>
          <w:tcPr>
            <w:tcW w:w="567" w:type="dxa"/>
          </w:tcPr>
          <w:p w14:paraId="33A4B9C7" w14:textId="77777777" w:rsidR="00F5041D" w:rsidRDefault="00F5041D" w:rsidP="00CC1B93"/>
        </w:tc>
        <w:tc>
          <w:tcPr>
            <w:tcW w:w="3966" w:type="dxa"/>
          </w:tcPr>
          <w:p w14:paraId="5177D1EC" w14:textId="2ADDDC27" w:rsidR="00F5041D" w:rsidRDefault="00F5041D" w:rsidP="00CC1B93"/>
        </w:tc>
        <w:tc>
          <w:tcPr>
            <w:tcW w:w="1562" w:type="dxa"/>
          </w:tcPr>
          <w:p w14:paraId="7CBD2146" w14:textId="77777777" w:rsidR="00F5041D" w:rsidRDefault="00F5041D" w:rsidP="00CC1B93"/>
        </w:tc>
      </w:tr>
      <w:tr w:rsidR="009570CB" w14:paraId="2F5556F7" w14:textId="77777777" w:rsidTr="00CC1B93">
        <w:tc>
          <w:tcPr>
            <w:tcW w:w="4673" w:type="dxa"/>
          </w:tcPr>
          <w:p w14:paraId="6FA8750D" w14:textId="77777777" w:rsidR="009570CB" w:rsidRPr="00801999" w:rsidRDefault="009570CB" w:rsidP="00CC1B93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2C9F71E7" w14:textId="77777777" w:rsidR="009570CB" w:rsidRPr="00801999" w:rsidRDefault="009570CB" w:rsidP="00CC1B93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________________________________________</w:t>
            </w:r>
          </w:p>
        </w:tc>
        <w:tc>
          <w:tcPr>
            <w:tcW w:w="567" w:type="dxa"/>
          </w:tcPr>
          <w:p w14:paraId="7BE18042" w14:textId="77777777" w:rsidR="009570CB" w:rsidRDefault="009570CB" w:rsidP="00CC1B93"/>
        </w:tc>
        <w:tc>
          <w:tcPr>
            <w:tcW w:w="3966" w:type="dxa"/>
          </w:tcPr>
          <w:p w14:paraId="15025FE9" w14:textId="178BFE74" w:rsidR="009570CB" w:rsidRDefault="009570CB" w:rsidP="00CC1B93"/>
        </w:tc>
        <w:tc>
          <w:tcPr>
            <w:tcW w:w="1562" w:type="dxa"/>
          </w:tcPr>
          <w:p w14:paraId="172631E8" w14:textId="77777777" w:rsidR="009570CB" w:rsidRDefault="009570CB" w:rsidP="00CC1B93"/>
        </w:tc>
      </w:tr>
      <w:tr w:rsidR="009570CB" w:rsidRPr="000B3123" w14:paraId="0A47C7EB" w14:textId="77777777" w:rsidTr="00E026E1">
        <w:tc>
          <w:tcPr>
            <w:tcW w:w="5240" w:type="dxa"/>
            <w:gridSpan w:val="2"/>
          </w:tcPr>
          <w:p w14:paraId="6D7D6C08" w14:textId="31C57D41" w:rsidR="009570CB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admitted to transferred hospital</w:t>
            </w:r>
          </w:p>
          <w:p w14:paraId="7FA65421" w14:textId="77777777" w:rsidR="009570CB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2AF6857A" w14:textId="70AD5818" w:rsidR="009570CB" w:rsidRDefault="00E57CFF" w:rsidP="00CC1B9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25984" behindDoc="0" locked="0" layoutInCell="1" allowOverlap="1" wp14:anchorId="16316D30" wp14:editId="4D858EC3">
                      <wp:simplePos x="0" y="0"/>
                      <wp:positionH relativeFrom="column">
                        <wp:posOffset>-8255</wp:posOffset>
                      </wp:positionH>
                      <wp:positionV relativeFrom="page">
                        <wp:posOffset>21350</wp:posOffset>
                      </wp:positionV>
                      <wp:extent cx="2078355" cy="234315"/>
                      <wp:effectExtent l="0" t="0" r="17145" b="32385"/>
                      <wp:wrapNone/>
                      <wp:docPr id="2730" name="Group 273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731" name="Rectangle 27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2" name="Straight Arrow Connector 273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3" name="Straight Arrow Connector 273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34" name="Rectangle 27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5" name="Rectangle 27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6" name="Rectangle 27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7" name="Rectangle 27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8" name="Rectangle 27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39" name="Rectangle 27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0" name="Rectangle 27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C59AF7" id="Group 2730" o:spid="_x0000_s1026" style="position:absolute;margin-left:-.65pt;margin-top:1.7pt;width:163.65pt;height:18.45pt;z-index:251625984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">
                      <v:rect id="Rectangle 2731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PJT8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hC/JH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PJT8YAAADdAAAADwAAAAAAAAAAAAAAAACYAgAAZHJz&#10;L2Rvd25yZXYueG1sUEsFBgAAAAAEAAQA9QAAAIsDAAAAAA==&#10;"/>
                      <v:shape id="Straight Arrow Connector 2732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FpfMYAAADdAAAADwAAAGRycy9kb3ducmV2LnhtbESPQWvCQBSE70L/w/IKvUjdJEKV6CpF&#10;KBQPBTUHj4/d1ySYfZvurjH9911B6HGYmW+Y9Xa0nRjIh9axgnyWgSDWzrRcK6hOH69LECEiG+wc&#10;k4JfCrDdPE3WWBp34wMNx1iLBOFQooImxr6UMuiGLIaZ64mT9+28xZikr6XxeEtw28kiy96kxZbT&#10;QoM97RrSl+PVKmj31Vc1TH+i18t9fvZ5OJ07rdTL8/i+AhFpjP/hR/vTKCgW8wLub9IT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RhaXzGAAAA3QAAAA8AAAAAAAAA&#10;AAAAAAAAoQIAAGRycy9kb3ducmV2LnhtbFBLBQYAAAAABAAEAPkAAACUAwAAAAA=&#10;"/>
                      <v:shape id="Straight Arrow Connector 2733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3M58UAAADdAAAADwAAAGRycy9kb3ducmV2LnhtbESPQWsCMRSE74L/ITzBi2h2FaqsRimF&#10;gngoVPfg8ZE8dxc3L2uSrtt/3xQKPQ4z8w2zOwy2FT350DhWkC8yEMTamYYrBeXlfb4BESKywdYx&#10;KfimAIf9eLTDwrgnf1J/jpVIEA4FKqhj7Aopg67JYli4jjh5N+ctxiR9JY3HZ4LbVi6z7EVabDgt&#10;1NjRW036fv6yCppT+VH2s0f0enPKrz4Pl2urlZpOhtctiEhD/A//tY9GwXK9WsHvm/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y3M58UAAADdAAAADwAAAAAAAAAA&#10;AAAAAAChAgAAZHJzL2Rvd25yZXYueG1sUEsFBgAAAAAEAAQA+QAAAJMDAAAAAA==&#10;"/>
                      <v:rect id="Rectangle 2734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Rq18UA&#10;AADdAAAADwAAAGRycy9kb3ducmV2LnhtbESPQWvCQBSE7wX/w/IK3uqmUaxGV5EWRY8aL96e2WcS&#10;zb4N2VWjv75bEHocZuYbZjpvTSVu1LjSsoLPXgSCOLO65FzBPl1+jEA4j6yxskwKHuRgPuu8TTHR&#10;9s5buu18LgKEXYIKCu/rREqXFWTQ9WxNHLyTbQz6IJtc6gbvAW4qGUfRUBosOSwUWNN3QdlldzUK&#10;jmW8x+c2XUVmvOz7TZuer4cfpbrv7WICwlPr/8Ov9loriL/6A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lGrXxQAAAN0AAAAPAAAAAAAAAAAAAAAAAJgCAABkcnMv&#10;ZG93bnJldi54bWxQSwUGAAAAAAQABAD1AAAAigMAAAAA&#10;"/>
                      <v:rect id="Rectangle 2735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jPTMUA&#10;AADdAAAADwAAAGRycy9kb3ducmV2LnhtbESPQWvCQBSE7wX/w/IK3uqmEa1GV5EWRY8aL96e2WcS&#10;zb4N2VWjv75bEHocZuYbZjpvTSVu1LjSsoLPXgSCOLO65FzBPl1+jEA4j6yxskwKHuRgPuu8TTHR&#10;9s5buu18LgKEXYIKCu/rREqXFWTQ9WxNHLyTbQz6IJtc6gbvAW4qGUfRUBosOSwUWNN3QdlldzUK&#10;jmW8x+c2XUVmvOz7TZuer4cfpbrv7WICwlPr/8Ov9loriL/6A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2M9MxQAAAN0AAAAPAAAAAAAAAAAAAAAAAJgCAABkcnMv&#10;ZG93bnJldi54bWxQSwUGAAAAAAQABAD1AAAAigMAAAAA&#10;"/>
                      <v:rect id="Rectangle 2736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pRO8QA&#10;AADdAAAADwAAAGRycy9kb3ducmV2LnhtbESPQYvCMBSE78L+h/AWvGm6FXStRlkURY9aL3t7Ns+2&#10;u81LaaJWf70RBI/DzHzDTOetqcSFGldaVvDVj0AQZ1aXnCs4pKveNwjnkTVWlknBjRzMZx+dKSba&#10;XnlHl73PRYCwS1BB4X2dSOmyggy6vq2Jg3eyjUEfZJNL3eA1wE0l4ygaSoMlh4UCa1oUlP3vz0bB&#10;sYwPeN+l68iMVwO/bdO/8+9Sqe5n+zMB4an17/CrvdEK4tFg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KUTvEAAAA3QAAAA8AAAAAAAAAAAAAAAAAmAIAAGRycy9k&#10;b3ducmV2LnhtbFBLBQYAAAAABAAEAPUAAACJAwAAAAA=&#10;"/>
                      <v:rect id="Rectangle 2737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b0oMQA&#10;AADdAAAADwAAAGRycy9kb3ducmV2LnhtbESPQYvCMBSE78L+h/AWvGm6FVatRlkURY9aL96ezbPt&#10;bvNSmqh1f70RBI/DzHzDTOetqcSVGldaVvDVj0AQZ1aXnCs4pKveCITzyBory6TgTg7ms4/OFBNt&#10;b7yj697nIkDYJaig8L5OpHRZQQZd39bEwTvbxqAPssmlbvAW4KaScRR9S4Mlh4UCa1oUlP3tL0bB&#10;qYwP+L9L15EZrwZ+26a/l+NSqe5n+zMB4an17/CrvdEK4uFg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9KDEAAAA3QAAAA8AAAAAAAAAAAAAAAAAmAIAAGRycy9k&#10;b3ducmV2LnhtbFBLBQYAAAAABAAEAPUAAACJAwAAAAA=&#10;"/>
                      <v:rect id="Rectangle 2738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lg0sEA&#10;AADdAAAADwAAAGRycy9kb3ducmV2LnhtbERPy4rCMBTdC/5DuII7Ta3goxpFZlBmllo37q7Nta02&#10;N6WJ2vHrJwvB5eG8l+vWVOJBjSstKxgNIxDEmdUl5wqO6XYwA+E8ssbKMin4IwfrVbezxETbJ+/p&#10;cfC5CCHsElRQeF8nUrqsIINuaGviwF1sY9AH2ORSN/gM4aaScRRNpMGSQ0OBNX0VlN0Od6PgXMZH&#10;fO3TXWTm27H/bdPr/fStVL/XbhYgPLX+I367f7SCeDoOc8Ob8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DZYNLBAAAA3QAAAA8AAAAAAAAAAAAAAAAAmAIAAGRycy9kb3du&#10;cmV2LnhtbFBLBQYAAAAABAAEAPUAAACGAwAAAAA=&#10;"/>
                      <v:rect id="Rectangle 2739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XFScQA&#10;AADdAAAADwAAAGRycy9kb3ducmV2LnhtbESPQYvCMBSE78L+h/AWvGm6FVytRllWFD1qvXh7Ns+2&#10;bvNSmqjVX2+EBY/DzHzDTOetqcSVGldaVvDVj0AQZ1aXnCvYp8veCITzyBory6TgTg7ms4/OFBNt&#10;b7yl687nIkDYJaig8L5OpHRZQQZd39bEwTvZxqAPssmlbvAW4KaScRQNpcGSw0KBNf0WlP3tLkbB&#10;sYz3+Nimq8iMlwO/adPz5bBQqvvZ/kxAeGr9O/zfXmsF8fdg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VxUnEAAAA3QAAAA8AAAAAAAAAAAAAAAAAmAIAAGRycy9k&#10;b3ducmV2LnhtbFBLBQYAAAAABAAEAPUAAACJAwAAAAA=&#10;"/>
                      <v:rect id="Rectangle 2740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kfqcIA&#10;AADdAAAADwAAAGRycy9kb3ducmV2LnhtbERPPW/CMBDdkfofrKvEBg5pVSBgEKICwQhhYTviIwnE&#10;5yg2kPLr8VCJ8el9T+etqcSdGldaVjDoRyCIM6tLzhUc0lVvBMJ5ZI2VZVLwRw7ms4/OFBNtH7yj&#10;+97nIoSwS1BB4X2dSOmyggy6vq2JA3e2jUEfYJNL3eAjhJtKxlH0Iw2WHBoKrGlZUHbd34yCUxkf&#10;8LlL15EZr778tk0vt+OvUt3PdjEB4an1b/G/e6MVxMPvsD+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qR+pwgAAAN0AAAAPAAAAAAAAAAAAAAAAAJgCAABkcnMvZG93&#10;bnJldi54bWxQSwUGAAAAAAQABAD1AAAAhwMAAAAA&#10;"/>
                      <w10:wrap anchory="page"/>
                    </v:group>
                  </w:pict>
                </mc:Fallback>
              </mc:AlternateContent>
            </w:r>
          </w:p>
          <w:p w14:paraId="4E6B6D2A" w14:textId="77777777" w:rsidR="009570CB" w:rsidRPr="000B3123" w:rsidRDefault="009570CB" w:rsidP="00CC1B9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27008" behindDoc="0" locked="0" layoutInCell="1" allowOverlap="1" wp14:anchorId="21C5D47A" wp14:editId="17C29C9E">
                      <wp:simplePos x="0" y="0"/>
                      <wp:positionH relativeFrom="column">
                        <wp:posOffset>-24103</wp:posOffset>
                      </wp:positionH>
                      <wp:positionV relativeFrom="page">
                        <wp:posOffset>491729</wp:posOffset>
                      </wp:positionV>
                      <wp:extent cx="2078355" cy="234315"/>
                      <wp:effectExtent l="0" t="0" r="17145" b="32385"/>
                      <wp:wrapNone/>
                      <wp:docPr id="2741" name="Group 27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742" name="Rectangle 27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3" name="Straight Arrow Connector 27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4" name="Straight Arrow Connector 274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45" name="Rectangle 27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6" name="Rectangle 27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7" name="Rectangle 27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8" name="Rectangle 27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49" name="Rectangle 27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0" name="Rectangle 27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51" name="Rectangle 27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0E4145" id="Group 2741" o:spid="_x0000_s1026" style="position:absolute;margin-left:-1.9pt;margin-top:38.7pt;width:163.65pt;height:18.45pt;z-index:25162700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">
                      <v:rect id="Rectangle 274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ckRcUA&#10;AADdAAAADwAAAGRycy9kb3ducmV2LnhtbESPQWvCQBSE74L/YXlCb7oxLWpTVxGLRY+aXHp7zT6T&#10;aPZtyK6a+utdodDjMDPfMPNlZ2pxpdZVlhWMRxEI4tzqigsFWboZzkA4j6yxtkwKfsnBctHvzTHR&#10;9sZ7uh58IQKEXYIKSu+bREqXl2TQjWxDHLyjbQ36INtC6hZvAW5qGUfRRBqsOCyU2NC6pPx8uBgF&#10;P1Wc4X2ffkXmffPqd116unx/KvUy6FYfIDx1/j/8195qBfH0LY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NyRFxQAAAN0AAAAPAAAAAAAAAAAAAAAAAJgCAABkcnMv&#10;ZG93bnJldi54bWxQSwUGAAAAAAQABAD1AAAAigMAAAAA&#10;"/>
                      <v:shape id="Straight Arrow Connector 274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u/msYAAADdAAAADwAAAGRycy9kb3ducmV2LnhtbESPQWsCMRSE74L/ITyhF9HsWmllNYoU&#10;CsVDQd2Dx0fy3F3cvKxJum7/fVMo9DjMzDfMZjfYVvTkQ+NYQT7PQBBrZxquFJTn99kKRIjIBlvH&#10;pOCbAuy249EGC+MefKT+FCuRIBwKVFDH2BVSBl2TxTB3HXHyrs5bjEn6ShqPjwS3rVxk2Yu02HBa&#10;qLGjt5r07fRlFTSH8rPsp/fo9eqQX3wezpdWK/U0GfZrEJGG+B/+a38YBYvX5TP8vklP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Mrv5rGAAAA3QAAAA8AAAAAAAAA&#10;AAAAAAAAoQIAAGRycy9kb3ducmV2LnhtbFBLBQYAAAAABAAEAPkAAACUAwAAAAA=&#10;"/>
                      <v:shape id="Straight Arrow Connector 2744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In7sUAAADdAAAADwAAAGRycy9kb3ducmV2LnhtbESPQWsCMRSE74L/ITzBi2h2RaqsRimF&#10;gngoVPfg8ZE8dxc3L2uSrtt/3xQKPQ4z8w2zOwy2FT350DhWkC8yEMTamYYrBeXlfb4BESKywdYx&#10;KfimAIf9eLTDwrgnf1J/jpVIEA4FKqhj7Aopg67JYli4jjh5N+ctxiR9JY3HZ4LbVi6z7EVabDgt&#10;1NjRW036fv6yCppT+VH2s0f0enPKrz4Pl2urlZpOhtctiEhD/A//tY9GwXK9WsHvm/QE5P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In7sUAAADdAAAADwAAAAAAAAAA&#10;AAAAAAChAgAAZHJzL2Rvd25yZXYueG1sUEsFBgAAAAAEAAQA+QAAAJMDAAAAAA==&#10;"/>
                      <v:rect id="Rectangle 2745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68McYA&#10;AADdAAAADwAAAGRycy9kb3ducmV2LnhtbESPwW7CMBBE75X4B2uReisOaaGQYhCiooIjhEtvS7wk&#10;KfE6ig2kfD1GQuI4mpk3msmsNZU4U+NKywr6vQgEcWZ1ybmCXbp8G4FwHlljZZkU/JOD2bTzMsFE&#10;2wtv6Lz1uQgQdgkqKLyvEyldVpBB17M1cfAOtjHog2xyqRu8BLipZBxFQ2mw5LBQYE2LgrLj9mQU&#10;7Mt4h9dN+hOZ8fLdr9v07/T7rdRrt51/gfDU+mf40V5pBfHnxwD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68McYAAADdAAAADwAAAAAAAAAAAAAAAACYAgAAZHJz&#10;L2Rvd25yZXYueG1sUEsFBgAAAAAEAAQA9QAAAIsDAAAAAA==&#10;"/>
                      <v:rect id="Rectangle 2746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wiRsUA&#10;AADdAAAADwAAAGRycy9kb3ducmV2LnhtbESPQWvCQBSE70L/w/IEb7oxitbUVYqi2KPGS2/P7GuS&#10;Nvs2ZFeN/vquIHgcZuYbZr5sTSUu1LjSsoLhIAJBnFldcq7gmG767yCcR9ZYWSYFN3KwXLx15pho&#10;e+U9XQ4+FwHCLkEFhfd1IqXLCjLoBrYmDt6PbQz6IJtc6gavAW4qGUfRRBosOSwUWNOqoOzvcDYK&#10;TmV8xPs+3UZmthn5rzb9PX+vlep1288PEJ5a/wo/2zutIJ6OJ/B4E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DCJGxQAAAN0AAAAPAAAAAAAAAAAAAAAAAJgCAABkcnMv&#10;ZG93bnJldi54bWxQSwUGAAAAAAQABAD1AAAAigMAAAAA&#10;"/>
                      <v:rect id="Rectangle 2747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H3cUA&#10;AADdAAAADwAAAGRycy9kb3ducmV2LnhtbESPQWvCQBSE74L/YXmCN92YSrXRVcSi2KPGS2/P7GuS&#10;mn0bsqtGf323IHgcZuYbZr5sTSWu1LjSsoLRMAJBnFldcq7gmG4GUxDOI2usLJOCOzlYLrqdOSba&#10;3nhP14PPRYCwS1BB4X2dSOmyggy6oa2Jg/djG4M+yCaXusFbgJtKxlH0Lg2WHBYKrGldUHY+XIyC&#10;Uxkf8bFPt5H52Lz5rzb9vXx/KtXvtasZCE+tf4Wf7Z1WEE/GE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QIfdxQAAAN0AAAAPAAAAAAAAAAAAAAAAAJgCAABkcnMv&#10;ZG93bnJldi54bWxQSwUGAAAAAAQABAD1AAAAigMAAAAA&#10;"/>
                      <v:rect id="Rectangle 274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8Tr8IA&#10;AADdAAAADwAAAGRycy9kb3ducmV2LnhtbERPPW/CMBDdkfofrKvEBg5pVSBgEKICwQhhYTviIwnE&#10;5yg2kPLr8VCJ8el9T+etqcSdGldaVjDoRyCIM6tLzhUc0lVvBMJ5ZI2VZVLwRw7ms4/OFBNtH7yj&#10;+97nIoSwS1BB4X2dSOmyggy6vq2JA3e2jUEfYJNL3eAjhJtKxlH0Iw2WHBoKrGlZUHbd34yCUxkf&#10;8LlL15EZr778tk0vt+OvUt3PdjEB4an1b/G/e6MVxMPvMDe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3xOvwgAAAN0AAAAPAAAAAAAAAAAAAAAAAJgCAABkcnMvZG93&#10;bnJldi54bWxQSwUGAAAAAAQABAD1AAAAhwMAAAAA&#10;"/>
                      <v:rect id="Rectangle 2749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O2NMUA&#10;AADdAAAADwAAAGRycy9kb3ducmV2LnhtbESPQWvCQBSE74L/YXmCN92YSq3RVcSi2KPGS2/P7GuS&#10;mn0bsqtGf323IHgcZuYbZr5sTSWu1LjSsoLRMAJBnFldcq7gmG4GHyCcR9ZYWSYFd3KwXHQ7c0y0&#10;vfGergefiwBhl6CCwvs6kdJlBRl0Q1sTB+/HNgZ9kE0udYO3ADeVjKPoXRosOSwUWNO6oOx8uBgF&#10;pzI+4mOfbiMz3bz5rzb9vXx/KtXvtasZCE+tf4Wf7Z1WEE/GU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7Y0xQAAAN0AAAAPAAAAAAAAAAAAAAAAAJgCAABkcnMv&#10;ZG93bnJldi54bWxQSwUGAAAAAAQABAD1AAAAigMAAAAA&#10;"/>
                      <v:rect id="Rectangle 2750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CJdMIA&#10;AADdAAAADwAAAGRycy9kb3ducmV2LnhtbERPPW/CMBDdkfofrKvEBg6pWiBgEKICwQhhYTviIwnE&#10;5yg2kPLr8VCJ8el9T+etqcSdGldaVjDoRyCIM6tLzhUc0lVvBMJ5ZI2VZVLwRw7ms4/OFBNtH7yj&#10;+97nIoSwS1BB4X2dSOmyggy6vq2JA3e2jUEfYJNL3eAjhJtKxlH0Iw2WHBoKrGlZUHbd34yCUxkf&#10;8LlL15EZr778tk0vt+OvUt3PdjEB4an1b/G/e6MVxMPvsD+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Il0wgAAAN0AAAAPAAAAAAAAAAAAAAAAAJgCAABkcnMvZG93&#10;bnJldi54bWxQSwUGAAAAAAQABAD1AAAAhwMAAAAA&#10;"/>
                      <v:rect id="Rectangle 2751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ws78UA&#10;AADdAAAADwAAAGRycy9kb3ducmV2LnhtbESPQWvCQBSE70L/w/IK3nRjRKvRVUpF0aPGi7dn9pmk&#10;zb4N2VWjv75bEHocZuYbZr5sTSVu1LjSsoJBPwJBnFldcq7gmK57ExDOI2usLJOCBzlYLt46c0y0&#10;vfOebgefiwBhl6CCwvs6kdJlBRl0fVsTB+9iG4M+yCaXusF7gJtKxlE0lgZLDgsF1vRVUPZzuBoF&#10;5zI+4nOfbiIzXQ/9rk2/r6eVUt339nMGwlPr/8Ov9lYriD9GA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PCzv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  <w:r w:rsidRPr="00DB3EA5">
              <w:rPr>
                <w:rFonts w:asciiTheme="minorHAnsi" w:hAnsiTheme="minorHAnsi"/>
                <w:spacing w:val="20"/>
                <w:sz w:val="24"/>
                <w:szCs w:val="24"/>
              </w:rPr>
              <w:t>dd/mm/yyyy</w:t>
            </w:r>
          </w:p>
        </w:tc>
      </w:tr>
      <w:tr w:rsidR="009570CB" w:rsidRPr="000B3123" w14:paraId="2BB38AE5" w14:textId="77777777" w:rsidTr="00E026E1">
        <w:tc>
          <w:tcPr>
            <w:tcW w:w="5240" w:type="dxa"/>
            <w:gridSpan w:val="2"/>
          </w:tcPr>
          <w:p w14:paraId="7ECD25CF" w14:textId="696098C9" w:rsidR="009570CB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 from transferred hospital</w:t>
            </w:r>
          </w:p>
          <w:p w14:paraId="1F30732F" w14:textId="4EAC28F9" w:rsidR="009570CB" w:rsidRDefault="009570CB" w:rsidP="00CC1B9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14:paraId="20BF84A7" w14:textId="77777777" w:rsidR="009570CB" w:rsidRDefault="009570CB" w:rsidP="00CC1B9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6E50C572" w14:textId="77777777" w:rsidR="009570CB" w:rsidRPr="000B3123" w:rsidRDefault="009570CB" w:rsidP="00CC1B93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B3EA5">
              <w:rPr>
                <w:rFonts w:asciiTheme="minorHAnsi" w:hAnsiTheme="minorHAnsi"/>
                <w:spacing w:val="20"/>
                <w:sz w:val="24"/>
                <w:szCs w:val="24"/>
              </w:rPr>
              <w:t>dd/mm/yyyy</w:t>
            </w:r>
          </w:p>
        </w:tc>
      </w:tr>
    </w:tbl>
    <w:p w14:paraId="21E43CFF" w14:textId="2AB6E815" w:rsidR="009570CB" w:rsidRDefault="009570CB" w:rsidP="009570CB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135"/>
        <w:gridCol w:w="976"/>
        <w:gridCol w:w="825"/>
        <w:gridCol w:w="837"/>
        <w:gridCol w:w="995"/>
      </w:tblGrid>
      <w:tr w:rsidR="009570CB" w14:paraId="710F6B8D" w14:textId="77777777" w:rsidTr="00CC1B93">
        <w:tc>
          <w:tcPr>
            <w:tcW w:w="10768" w:type="dxa"/>
            <w:gridSpan w:val="5"/>
            <w:shd w:val="pct10" w:color="auto" w:fill="auto"/>
          </w:tcPr>
          <w:p w14:paraId="4C04D941" w14:textId="76A5FCE3" w:rsidR="009570CB" w:rsidRPr="00CD581A" w:rsidRDefault="009570CB" w:rsidP="00CC1B9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4</w:t>
            </w:r>
            <w:r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CA3DA5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and </w:t>
            </w:r>
            <w:r w:rsidR="00F93DF3">
              <w:rPr>
                <w:rFonts w:asciiTheme="minorHAnsi" w:hAnsiTheme="minorHAnsi" w:cstheme="majorHAnsi"/>
                <w:b/>
                <w:sz w:val="28"/>
                <w:szCs w:val="28"/>
              </w:rPr>
              <w:t>Regular</w:t>
            </w:r>
            <w:r w:rsidRPr="00CD581A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Medications</w:t>
            </w:r>
          </w:p>
        </w:tc>
      </w:tr>
      <w:tr w:rsidR="009570CB" w14:paraId="5403A8E0" w14:textId="77777777" w:rsidTr="00CC1B93">
        <w:tc>
          <w:tcPr>
            <w:tcW w:w="7135" w:type="dxa"/>
          </w:tcPr>
          <w:p w14:paraId="779DF15C" w14:textId="6845E29E" w:rsidR="009570CB" w:rsidRPr="000A7C9C" w:rsidRDefault="009570CB" w:rsidP="00CC1B93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976" w:type="dxa"/>
          </w:tcPr>
          <w:p w14:paraId="0141616B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4442F740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581420A0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17347F48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9570CB" w14:paraId="41C5E90E" w14:textId="77777777" w:rsidTr="00CC1B93">
        <w:tc>
          <w:tcPr>
            <w:tcW w:w="7135" w:type="dxa"/>
          </w:tcPr>
          <w:p w14:paraId="2B726A4D" w14:textId="46FC9BA5" w:rsidR="009570CB" w:rsidRPr="000A7C9C" w:rsidRDefault="009570CB" w:rsidP="00CA3DA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had any changes to </w:t>
            </w:r>
            <w:r w:rsidR="00F93DF3">
              <w:rPr>
                <w:rFonts w:asciiTheme="minorHAnsi" w:hAnsiTheme="minorHAnsi"/>
                <w:sz w:val="24"/>
                <w:szCs w:val="24"/>
              </w:rPr>
              <w:t>regular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medications since the last visit? </w:t>
            </w:r>
            <w:r>
              <w:rPr>
                <w:rFonts w:asciiTheme="minorHAnsi" w:hAnsiTheme="minorHAnsi"/>
                <w:i/>
              </w:rPr>
              <w:t xml:space="preserve">(if ‘Yes’ please complete the </w:t>
            </w:r>
            <w:r w:rsidR="00F93DF3">
              <w:rPr>
                <w:rFonts w:asciiTheme="minorHAnsi" w:hAnsiTheme="minorHAnsi"/>
                <w:i/>
              </w:rPr>
              <w:t>Regular</w:t>
            </w:r>
            <w:r w:rsidR="00CA3DA5">
              <w:rPr>
                <w:rFonts w:asciiTheme="minorHAnsi" w:hAnsiTheme="minorHAnsi"/>
                <w:i/>
              </w:rPr>
              <w:t xml:space="preserve"> Medication</w:t>
            </w:r>
            <w:r>
              <w:rPr>
                <w:rFonts w:asciiTheme="minorHAnsi" w:hAnsiTheme="minorHAnsi"/>
                <w:i/>
              </w:rPr>
              <w:t xml:space="preserve"> form)</w:t>
            </w:r>
          </w:p>
        </w:tc>
        <w:tc>
          <w:tcPr>
            <w:tcW w:w="976" w:type="dxa"/>
          </w:tcPr>
          <w:p w14:paraId="5F64C60A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380E6512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1B482B8C" w14:textId="77777777" w:rsidR="009570CB" w:rsidRPr="000A7C9C" w:rsidRDefault="009570CB" w:rsidP="00CC1B93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995" w:type="dxa"/>
          </w:tcPr>
          <w:p w14:paraId="3ABB62B1" w14:textId="77777777" w:rsidR="009570CB" w:rsidRPr="000A7C9C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08AA63C" w14:textId="77777777" w:rsidR="009570CB" w:rsidRDefault="009570CB" w:rsidP="009570CB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498"/>
        <w:gridCol w:w="5270"/>
      </w:tblGrid>
      <w:tr w:rsidR="009570CB" w14:paraId="52BB61AA" w14:textId="77777777" w:rsidTr="00CC1B93">
        <w:tc>
          <w:tcPr>
            <w:tcW w:w="5498" w:type="dxa"/>
          </w:tcPr>
          <w:p w14:paraId="42183812" w14:textId="77777777" w:rsidR="009570CB" w:rsidRDefault="009570CB" w:rsidP="00CC1B9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5270" w:type="dxa"/>
          </w:tcPr>
          <w:p w14:paraId="362BD013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  <w:p w14:paraId="49DA31F5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</w:tc>
      </w:tr>
      <w:tr w:rsidR="009570CB" w14:paraId="1AEBCA5B" w14:textId="77777777" w:rsidTr="00CC1B93">
        <w:tc>
          <w:tcPr>
            <w:tcW w:w="5498" w:type="dxa"/>
          </w:tcPr>
          <w:p w14:paraId="799E928B" w14:textId="77777777" w:rsidR="009570CB" w:rsidRPr="00361CEF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5368CBE4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</w:tc>
        <w:tc>
          <w:tcPr>
            <w:tcW w:w="5270" w:type="dxa"/>
          </w:tcPr>
          <w:p w14:paraId="7662CB28" w14:textId="77777777" w:rsidR="009570CB" w:rsidRDefault="009570CB" w:rsidP="00CC1B93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4718BBDC" w14:textId="77777777" w:rsidR="009570CB" w:rsidRDefault="009570CB" w:rsidP="00CC1B93">
            <w:pPr>
              <w:rPr>
                <w:rFonts w:asciiTheme="majorHAnsi" w:hAnsiTheme="majorHAnsi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24960" behindDoc="0" locked="0" layoutInCell="1" allowOverlap="1" wp14:anchorId="4E353EE2" wp14:editId="1FFF21B5">
                      <wp:simplePos x="0" y="0"/>
                      <wp:positionH relativeFrom="column">
                        <wp:posOffset>3175</wp:posOffset>
                      </wp:positionH>
                      <wp:positionV relativeFrom="page">
                        <wp:posOffset>369809</wp:posOffset>
                      </wp:positionV>
                      <wp:extent cx="2078355" cy="234315"/>
                      <wp:effectExtent l="0" t="0" r="17145" b="32385"/>
                      <wp:wrapNone/>
                      <wp:docPr id="2719" name="Group 27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720" name="Rectangle 27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1" name="Straight Arrow Connector 272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2" name="Straight Arrow Connector 272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23" name="Rectangle 27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4" name="Rectangle 27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5" name="Rectangle 27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6" name="Rectangle 27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7" name="Rectangle 27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8" name="Rectangle 27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29" name="Rectangle 27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887697" id="Group 2719" o:spid="_x0000_s1026" style="position:absolute;margin-left:.25pt;margin-top:29.1pt;width:163.65pt;height:18.45pt;z-index:251624960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">
                      <v:rect id="Rectangle 2720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b6CcMA&#10;AADdAAAADwAAAGRycy9kb3ducmV2LnhtbERPPW/CMBDdK/EfrEPqVhyCRGnAiRAoVTtCWLod8TVJ&#10;ic9R7EDKr6+HSoxP73uTjaYVV+pdY1nBfBaBIC6tbrhScCrylxUI55E1tpZJwS85yNLJ0wYTbW98&#10;oOvRVyKEsEtQQe19l0jpypoMupntiAP3bXuDPsC+krrHWwg3rYyjaCkNNhwaauxoV1N5OQ5GwbmJ&#10;T3g/FO+RecsX/nMsfoavvVLP03G7BuFp9A/xv/tDK4hf47A/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3b6CcMAAADdAAAADwAAAAAAAAAAAAAAAACYAgAAZHJzL2Rv&#10;d25yZXYueG1sUEsFBgAAAAAEAAQA9QAAAIgDAAAAAA==&#10;"/>
                      <v:shape id="Straight Arrow Connector 2721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Wph1sUAAADdAAAADwAAAGRycy9kb3ducmV2LnhtbESPQWvCQBSE7wX/w/IEL6VukoNK6ipS&#10;KBQPhWoOHh+7zySYfRt3tzH++25B8DjMzDfMejvaTgzkQ+tYQT7PQBBrZ1quFVTHz7cViBCRDXaO&#10;ScGdAmw3k5c1lsbd+IeGQ6xFgnAoUUETY19KGXRDFsPc9cTJOztvMSbpa2k83hLcdrLIsoW02HJa&#10;aLCnj4b05fBrFbT76rsaXq/R69U+P/k8HE+dVmo2HXfvICKN8Rl+tL+MgmJZ5PD/Jj0Bufk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Wph1sUAAADdAAAADwAAAAAAAAAA&#10;AAAAAAChAgAAZHJzL2Rvd25yZXYueG1sUEsFBgAAAAAEAAQA+QAAAJMDAAAAAA==&#10;"/>
                      <v:shape id="Straight Arrow Connector 2722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bj/ocUAAADdAAAADwAAAGRycy9kb3ducmV2LnhtbESPQWvCQBSE70L/w/IKvUjdJAeV1FVK&#10;oSAeBDUHj4/d1yQ0+zbdXWP6711B8DjMzDfMajPaTgzkQ+tYQT7LQBBrZ1quFVSn7/cliBCRDXaO&#10;ScE/BdisXyYrLI278oGGY6xFgnAoUUETY19KGXRDFsPM9cTJ+3HeYkzS19J4vCa47WSRZXNpseW0&#10;0GBPXw3p3+PFKmh31b4apn/R6+UuP/s8nM6dVurtdfz8ABFpjM/wo701CopFUcD9TXoCcn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bj/ocUAAADdAAAADwAAAAAAAAAA&#10;AAAAAAChAgAAZHJzL2Rvd25yZXYueG1sUEsFBgAAAAAEAAQA+QAAAJMDAAAAAA==&#10;"/>
                      <v:rect id="Rectangle 2723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RkfsYA&#10;AADdAAAADwAAAGRycy9kb3ducmV2LnhtbESPQWvCQBSE74X+h+UVvNVNE6g2ZhNKxdIeNV56e2af&#10;SWz2bciumvrr3YLgcZiZb5isGE0nTjS41rKCl2kEgriyuuVawbZcPc9BOI+ssbNMCv7IQZE/PmSY&#10;anvmNZ02vhYBwi5FBY33fSqlqxoy6Ka2Jw7e3g4GfZBDLfWA5wA3nYyj6FUabDksNNjTR0PV7+Zo&#10;FOzaeIuXdfkZmbdV4r/H8nD8WSo1eRrfFyA8jf4evrW/tIJ4Fif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RkfsYAAADdAAAADwAAAAAAAAAAAAAAAACYAgAAZHJz&#10;L2Rvd25yZXYueG1sUEsFBgAAAAAEAAQA9QAAAIsDAAAAAA==&#10;"/>
                      <v:rect id="Rectangle 2724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38CsUA&#10;AADdAAAADwAAAGRycy9kb3ducmV2LnhtbESPQWvCQBSE74L/YXlCb7oxLWpTVxGLRY+aXHp7zT6T&#10;aPZtyK6a+utdodDjMDPfMPNlZ2pxpdZVlhWMRxEI4tzqigsFWboZzkA4j6yxtkwKfsnBctHvzTHR&#10;9sZ7uh58IQKEXYIKSu+bREqXl2TQjWxDHLyjbQ36INtC6hZvAW5qGUfRRBqsOCyU2NC6pPx8uBgF&#10;P1Wc4X2ffkXmffPqd116unx/KvUy6FYfIDx1/j/8195qBfE0f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TfwKxQAAAN0AAAAPAAAAAAAAAAAAAAAAAJgCAABkcnMv&#10;ZG93bnJldi54bWxQSwUGAAAAAAQABAD1AAAAigMAAAAA&#10;"/>
                      <v:rect id="Rectangle 2725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ZkcUA&#10;AADdAAAADwAAAGRycy9kb3ducmV2LnhtbESPQWvCQBSE74L/YXlCb7oxpWpTVxGLRY+aXHp7zT6T&#10;aPZtyK6a+utdodDjMDPfMPNlZ2pxpdZVlhWMRxEI4tzqigsFWboZzkA4j6yxtkwKfsnBctHvzTHR&#10;9sZ7uh58IQKEXYIKSu+bREqXl2TQjWxDHLyjbQ36INtC6hZvAW5qGUfRRBqsOCyU2NC6pPx8uBgF&#10;P1Wc4X2ffkXmffPqd116unx/KvUy6FYfIDx1/j/8195qBfE0foP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AVmRxQAAAN0AAAAPAAAAAAAAAAAAAAAAAJgCAABkcnMv&#10;ZG93bnJldi54bWxQSwUGAAAAAAQABAD1AAAAigMAAAAA&#10;"/>
                      <v:rect id="Rectangle 2726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PH5sYA&#10;AADdAAAADwAAAGRycy9kb3ducmV2LnhtbESPQWvCQBSE74X+h+UVeqsbU4htzCpisbRHjZfentln&#10;Es2+Ddk1Sf31bkHocZiZb5hsOZpG9NS52rKC6SQCQVxYXXOpYJ9vXt5AOI+ssbFMCn7JwXLx+JBh&#10;qu3AW+p3vhQBwi5FBZX3bSqlKyoy6Ca2JQ7e0XYGfZBdKXWHQ4CbRsZRlEiDNYeFCltaV1Scdxej&#10;4FDHe7xu88/IvG9e/feYny4/H0o9P42rOQhPo/8P39tfWkE8ixP4e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PH5sYAAADdAAAADwAAAAAAAAAAAAAAAACYAgAAZHJz&#10;L2Rvd25yZXYueG1sUEsFBgAAAAAEAAQA9QAAAIsDAAAAAA==&#10;"/>
                      <v:rect id="Rectangle 2727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ifcYA&#10;AADdAAAADwAAAGRycy9kb3ducmV2LnhtbESPQWvCQBSE74X+h+UVems2RjBtdJVSsdhjTC69PbPP&#10;JJp9G7KrRn99t1DocZiZb5jFajSduNDgWssKJlEMgriyuuVaQVlsXl5BOI+ssbNMCm7kYLV8fFhg&#10;pu2Vc7rsfC0ChF2GChrv+0xKVzVk0EW2Jw7ewQ4GfZBDLfWA1wA3nUzieCYNthwWGuzpo6HqtDsb&#10;Bfs2KfGeF5+xedtM/ddYHM/fa6Wen8b3OQhPo/8P/7W3WkGSJi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9ifcYAAADdAAAADwAAAAAAAAAAAAAAAACYAgAAZHJz&#10;L2Rvd25yZXYueG1sUEsFBgAAAAAEAAQA9QAAAIsDAAAAAA==&#10;"/>
                      <v:rect id="Rectangle 2728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D2D8MA&#10;AADdAAAADwAAAGRycy9kb3ducmV2LnhtbERPPW/CMBDdK/EfrEPqVhyCRGnAiRAoVTtCWLod8TVJ&#10;ic9R7EDKr6+HSoxP73uTjaYVV+pdY1nBfBaBIC6tbrhScCrylxUI55E1tpZJwS85yNLJ0wYTbW98&#10;oOvRVyKEsEtQQe19l0jpypoMupntiAP3bXuDPsC+krrHWwg3rYyjaCkNNhwaauxoV1N5OQ5GwbmJ&#10;T3g/FO+RecsX/nMsfoavvVLP03G7BuFp9A/xv/tDK4hf4zA3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D2D8MAAADdAAAADwAAAAAAAAAAAAAAAACYAgAAZHJzL2Rv&#10;d25yZXYueG1sUEsFBgAAAAAEAAQA9QAAAIgDAAAAAA==&#10;"/>
                      <v:rect id="Rectangle 2729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xTlM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J4FSf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kxTlM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</w:tc>
      </w:tr>
      <w:tr w:rsidR="009570CB" w:rsidRPr="00361CEF" w14:paraId="6D265F0E" w14:textId="77777777" w:rsidTr="00CC1B93">
        <w:trPr>
          <w:trHeight w:val="646"/>
        </w:trPr>
        <w:tc>
          <w:tcPr>
            <w:tcW w:w="5498" w:type="dxa"/>
          </w:tcPr>
          <w:p w14:paraId="62BEB9F5" w14:textId="77777777" w:rsidR="009570CB" w:rsidRPr="00361CEF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9F0CEFC" w14:textId="77777777" w:rsidR="009570CB" w:rsidRDefault="009570CB" w:rsidP="00CC1B93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5270" w:type="dxa"/>
          </w:tcPr>
          <w:p w14:paraId="3641715D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  <w:p w14:paraId="07A6D222" w14:textId="77777777" w:rsidR="009570CB" w:rsidRDefault="009570CB" w:rsidP="00CC1B93">
            <w:pPr>
              <w:rPr>
                <w:rFonts w:asciiTheme="majorHAnsi" w:hAnsiTheme="majorHAnsi"/>
              </w:rPr>
            </w:pPr>
          </w:p>
          <w:p w14:paraId="25D8118F" w14:textId="77777777" w:rsidR="009570CB" w:rsidRPr="00361CEF" w:rsidRDefault="009570CB" w:rsidP="00CC1B93">
            <w:pPr>
              <w:rPr>
                <w:rFonts w:asciiTheme="minorHAnsi" w:hAnsiTheme="minorHAnsi"/>
                <w:sz w:val="24"/>
                <w:szCs w:val="24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</w:tbl>
    <w:p w14:paraId="7419A08E" w14:textId="77777777" w:rsidR="009570CB" w:rsidRDefault="009570CB" w:rsidP="009570CB"/>
    <w:p w14:paraId="39D7DEB8" w14:textId="5128DC79" w:rsidR="00A803BB" w:rsidRDefault="00A803BB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A803BB" w14:paraId="223E9EF2" w14:textId="77777777" w:rsidTr="001B1E13">
        <w:tc>
          <w:tcPr>
            <w:tcW w:w="2333" w:type="dxa"/>
          </w:tcPr>
          <w:p w14:paraId="1D0536B6" w14:textId="77777777" w:rsidR="00A803BB" w:rsidRDefault="00A803BB" w:rsidP="0081518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5612972E" w14:textId="34B1636D" w:rsidR="00A803BB" w:rsidRPr="00447211" w:rsidRDefault="00726CA1" w:rsidP="00447211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0065DF">
              <w:rPr>
                <w:rFonts w:asciiTheme="minorHAnsi" w:hAnsiTheme="minorHAnsi" w:cs="Arial"/>
                <w:b/>
                <w:sz w:val="28"/>
                <w:szCs w:val="28"/>
              </w:rPr>
              <w:t>Baby</w:t>
            </w:r>
            <w:r w:rsidR="00E026E1">
              <w:rPr>
                <w:rFonts w:asciiTheme="minorHAnsi" w:hAnsiTheme="minorHAnsi" w:cs="Arial"/>
                <w:b/>
                <w:sz w:val="28"/>
                <w:szCs w:val="28"/>
              </w:rPr>
              <w:t xml:space="preserve"> Post P</w:t>
            </w:r>
            <w:r w:rsidR="00AD659B" w:rsidRPr="00447211">
              <w:rPr>
                <w:rFonts w:asciiTheme="minorHAnsi" w:hAnsiTheme="minorHAnsi" w:cs="Arial"/>
                <w:b/>
                <w:sz w:val="28"/>
                <w:szCs w:val="28"/>
              </w:rPr>
              <w:t>artum</w:t>
            </w:r>
          </w:p>
        </w:tc>
      </w:tr>
    </w:tbl>
    <w:p w14:paraId="57647E95" w14:textId="67C06ED8" w:rsidR="00A803BB" w:rsidRDefault="001B1E13" w:rsidP="00A803BB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7722F9AF" wp14:editId="19BCDB19">
                <wp:simplePos x="0" y="0"/>
                <wp:positionH relativeFrom="page">
                  <wp:posOffset>457200</wp:posOffset>
                </wp:positionH>
                <wp:positionV relativeFrom="paragraph">
                  <wp:posOffset>5715</wp:posOffset>
                </wp:positionV>
                <wp:extent cx="6724650" cy="371475"/>
                <wp:effectExtent l="0" t="0" r="19050" b="28575"/>
                <wp:wrapNone/>
                <wp:docPr id="2484" name="Text Box 2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EBB541" w14:textId="09B6AFBF" w:rsidR="00936B34" w:rsidRPr="00634521" w:rsidRDefault="00936B34" w:rsidP="001B1E13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895481E" wp14:editId="51FC8801">
                                  <wp:extent cx="2085975" cy="228600"/>
                                  <wp:effectExtent l="0" t="0" r="9525" b="0"/>
                                  <wp:docPr id="2846" name="Picture 28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FFA77C9" wp14:editId="26D249AA">
                                  <wp:extent cx="885825" cy="219075"/>
                                  <wp:effectExtent l="0" t="0" r="9525" b="9525"/>
                                  <wp:docPr id="2847" name="Picture 28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C60CAF5" wp14:editId="58570ECA">
                                  <wp:extent cx="885825" cy="219075"/>
                                  <wp:effectExtent l="0" t="0" r="9525" b="9525"/>
                                  <wp:docPr id="2848" name="Picture 28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22F9AF" id="Text Box 2484" o:spid="_x0000_s1168" type="#_x0000_t202" style="position:absolute;margin-left:36pt;margin-top:.45pt;width:529.5pt;height:29.25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" fillcolor="#e7e6e6 [3214]" strokeweight=".5pt">
                <v:textbox>
                  <w:txbxContent>
                    <w:p w14:paraId="47EBB541" w14:textId="09B6AFBF" w:rsidR="00936B34" w:rsidRPr="00634521" w:rsidRDefault="00936B34" w:rsidP="001B1E13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3895481E" wp14:editId="51FC8801">
                            <wp:extent cx="2085975" cy="228600"/>
                            <wp:effectExtent l="0" t="0" r="9525" b="0"/>
                            <wp:docPr id="2846" name="Picture 28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FFA77C9" wp14:editId="26D249AA">
                            <wp:extent cx="885825" cy="219075"/>
                            <wp:effectExtent l="0" t="0" r="9525" b="9525"/>
                            <wp:docPr id="2847" name="Picture 28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C60CAF5" wp14:editId="58570ECA">
                            <wp:extent cx="885825" cy="219075"/>
                            <wp:effectExtent l="0" t="0" r="9525" b="9525"/>
                            <wp:docPr id="2848" name="Picture 28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24AE34" w14:textId="6EC0EEBE" w:rsidR="003E47CA" w:rsidRDefault="003E47CA">
      <w:pPr>
        <w:rPr>
          <w:bCs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3377"/>
        <w:gridCol w:w="2450"/>
        <w:gridCol w:w="223"/>
        <w:gridCol w:w="423"/>
        <w:gridCol w:w="245"/>
        <w:gridCol w:w="1305"/>
        <w:gridCol w:w="423"/>
        <w:gridCol w:w="1755"/>
        <w:gridCol w:w="426"/>
      </w:tblGrid>
      <w:tr w:rsidR="00A803BB" w14:paraId="33947B81" w14:textId="77777777" w:rsidTr="00897CFB">
        <w:tc>
          <w:tcPr>
            <w:tcW w:w="10627" w:type="dxa"/>
            <w:gridSpan w:val="9"/>
            <w:shd w:val="pct10" w:color="auto" w:fill="auto"/>
          </w:tcPr>
          <w:p w14:paraId="21862DB7" w14:textId="7C73811E" w:rsidR="00A803BB" w:rsidRPr="001D7671" w:rsidRDefault="002E4F9B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726CA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Baby’s</w:t>
            </w:r>
            <w:r w:rsidR="00A803BB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outcome</w:t>
            </w:r>
          </w:p>
        </w:tc>
      </w:tr>
      <w:tr w:rsidR="00A803BB" w14:paraId="43A74D5E" w14:textId="77777777" w:rsidTr="00897CFB">
        <w:tc>
          <w:tcPr>
            <w:tcW w:w="3377" w:type="dxa"/>
          </w:tcPr>
          <w:p w14:paraId="6252DC47" w14:textId="71F97E4A" w:rsidR="00A803BB" w:rsidRPr="00A803BB" w:rsidRDefault="00A803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Outcome at delivery</w:t>
            </w:r>
          </w:p>
        </w:tc>
        <w:tc>
          <w:tcPr>
            <w:tcW w:w="4646" w:type="dxa"/>
            <w:gridSpan w:val="5"/>
          </w:tcPr>
          <w:p w14:paraId="1FD97686" w14:textId="2F4D85A1" w:rsidR="00A803BB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</w:t>
            </w:r>
            <w:r w:rsidR="00A803BB">
              <w:rPr>
                <w:rFonts w:asciiTheme="minorHAnsi" w:hAnsiTheme="minorHAnsi" w:cstheme="minorHAnsi"/>
                <w:bCs/>
                <w:sz w:val="24"/>
                <w:szCs w:val="24"/>
              </w:rPr>
              <w:t>ive</w:t>
            </w:r>
          </w:p>
        </w:tc>
        <w:tc>
          <w:tcPr>
            <w:tcW w:w="423" w:type="dxa"/>
          </w:tcPr>
          <w:p w14:paraId="74A4A747" w14:textId="77777777" w:rsidR="00A803BB" w:rsidRPr="00A803BB" w:rsidRDefault="00A803BB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55" w:type="dxa"/>
          </w:tcPr>
          <w:p w14:paraId="6BB23C43" w14:textId="0EE944BC" w:rsidR="00A803BB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</w:t>
            </w:r>
            <w:r w:rsidR="00726CA1">
              <w:rPr>
                <w:rFonts w:asciiTheme="minorHAnsi" w:hAnsiTheme="minorHAnsi" w:cstheme="minorHAnsi"/>
                <w:bCs/>
                <w:sz w:val="24"/>
                <w:szCs w:val="24"/>
              </w:rPr>
              <w:t>tillbirth</w:t>
            </w:r>
          </w:p>
        </w:tc>
        <w:tc>
          <w:tcPr>
            <w:tcW w:w="426" w:type="dxa"/>
          </w:tcPr>
          <w:p w14:paraId="2FBEBEB7" w14:textId="77777777" w:rsidR="00A803BB" w:rsidRPr="00A803BB" w:rsidRDefault="00A803BB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775F9" w14:paraId="6EE89E6A" w14:textId="77777777" w:rsidTr="00897CFB">
        <w:tc>
          <w:tcPr>
            <w:tcW w:w="3377" w:type="dxa"/>
          </w:tcPr>
          <w:p w14:paraId="044FF5A8" w14:textId="38D2826B" w:rsidR="00F775F9" w:rsidRPr="00A803BB" w:rsidRDefault="00FD2FE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Sex</w:t>
            </w:r>
          </w:p>
        </w:tc>
        <w:tc>
          <w:tcPr>
            <w:tcW w:w="2673" w:type="dxa"/>
            <w:gridSpan w:val="2"/>
            <w:tcBorders>
              <w:bottom w:val="single" w:sz="4" w:space="0" w:color="auto"/>
            </w:tcBorders>
          </w:tcPr>
          <w:p w14:paraId="32EC1682" w14:textId="322A4818" w:rsidR="00F775F9" w:rsidRPr="00A803BB" w:rsidRDefault="00DB2DC3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F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emale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26285384" w14:textId="77777777" w:rsidR="00F775F9" w:rsidRPr="00A803BB" w:rsidRDefault="00F775F9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bottom w:val="single" w:sz="4" w:space="0" w:color="auto"/>
            </w:tcBorders>
          </w:tcPr>
          <w:p w14:paraId="0A8FCDBB" w14:textId="32BE58FE" w:rsidR="00F775F9" w:rsidRPr="00A803BB" w:rsidRDefault="00DB2DC3" w:rsidP="00A917D9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M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ale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14:paraId="49D42C0A" w14:textId="273DB915" w:rsidR="00F775F9" w:rsidRPr="00A803BB" w:rsidRDefault="00F775F9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755" w:type="dxa"/>
            <w:tcBorders>
              <w:bottom w:val="single" w:sz="4" w:space="0" w:color="auto"/>
            </w:tcBorders>
          </w:tcPr>
          <w:p w14:paraId="6BAA62CF" w14:textId="125B1CD7" w:rsidR="00F775F9" w:rsidRPr="00A803BB" w:rsidRDefault="00DB2DC3" w:rsidP="00A803B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</w:t>
            </w:r>
            <w:r w:rsidR="00F775F9">
              <w:rPr>
                <w:rFonts w:asciiTheme="minorHAnsi" w:hAnsiTheme="minorHAnsi" w:cstheme="minorHAnsi"/>
                <w:bCs/>
                <w:sz w:val="24"/>
                <w:szCs w:val="24"/>
              </w:rPr>
              <w:t>ndeterminate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029D7D9D" w14:textId="77777777" w:rsidR="00F775F9" w:rsidRPr="00A803BB" w:rsidRDefault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BD6A69" w14:paraId="780C4A23" w14:textId="77777777" w:rsidTr="00897CFB">
        <w:tc>
          <w:tcPr>
            <w:tcW w:w="3377" w:type="dxa"/>
          </w:tcPr>
          <w:p w14:paraId="122667D1" w14:textId="77777777" w:rsidR="00BD6A69" w:rsidRDefault="00BD6A6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Birth weight</w:t>
            </w:r>
          </w:p>
          <w:p w14:paraId="13F43633" w14:textId="0518594C" w:rsidR="00BD6A69" w:rsidRPr="00A803BB" w:rsidRDefault="00BD6A6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bottom w:val="single" w:sz="4" w:space="0" w:color="auto"/>
              <w:right w:val="nil"/>
            </w:tcBorders>
          </w:tcPr>
          <w:p w14:paraId="41FDEDF1" w14:textId="2ADA983F" w:rsidR="00BD6A69" w:rsidRPr="00A803BB" w:rsidRDefault="00BD6A69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3520" behindDoc="0" locked="0" layoutInCell="1" allowOverlap="1" wp14:anchorId="2534313B" wp14:editId="7D2E065A">
                      <wp:simplePos x="0" y="0"/>
                      <wp:positionH relativeFrom="column">
                        <wp:posOffset>980440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286" name="Rectangle 2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D5DB6" id="Rectangle 286" o:spid="_x0000_s1026" style="position:absolute;margin-left:77.2pt;margin-top:6.4pt;width:17.25pt;height:17.25pt;z-index:25156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4544" behindDoc="0" locked="0" layoutInCell="1" allowOverlap="1" wp14:anchorId="09F73741" wp14:editId="69B69458">
                      <wp:simplePos x="0" y="0"/>
                      <wp:positionH relativeFrom="column">
                        <wp:posOffset>751840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285" name="Rectangle 2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29EEE" id="Rectangle 285" o:spid="_x0000_s1026" style="position:absolute;margin-left:59.2pt;margin-top:6.4pt;width:17.25pt;height:17.25pt;z-index:25156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6592" behindDoc="0" locked="0" layoutInCell="1" allowOverlap="1" wp14:anchorId="7E32C7E2" wp14:editId="1C65D24E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283" name="Rectangle 2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E46F5E" id="Rectangle 283" o:spid="_x0000_s1026" style="position:absolute;margin-left:23.95pt;margin-top:6.4pt;width:17.25pt;height:17.25pt;z-index:25156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5568" behindDoc="0" locked="0" layoutInCell="1" allowOverlap="1" wp14:anchorId="7C973E99" wp14:editId="0941C81D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284" name="Rectangle 2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D673C0" id="Rectangle 284" o:spid="_x0000_s1026" style="position:absolute;margin-left:41.2pt;margin-top:6.4pt;width:17.25pt;height:17.25pt;z-index:25156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4800" w:type="dxa"/>
            <w:gridSpan w:val="7"/>
            <w:tcBorders>
              <w:left w:val="nil"/>
              <w:bottom w:val="single" w:sz="4" w:space="0" w:color="auto"/>
            </w:tcBorders>
          </w:tcPr>
          <w:p w14:paraId="743D8B0C" w14:textId="6B297E2B" w:rsidR="00BD6A69" w:rsidRPr="00A803BB" w:rsidRDefault="00BD6A69" w:rsidP="00BD6A6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</w:t>
            </w:r>
          </w:p>
        </w:tc>
      </w:tr>
      <w:tr w:rsidR="00BD6A69" w14:paraId="4851FDBE" w14:textId="77777777" w:rsidTr="00897CFB">
        <w:tc>
          <w:tcPr>
            <w:tcW w:w="3377" w:type="dxa"/>
          </w:tcPr>
          <w:p w14:paraId="29802A77" w14:textId="77777777" w:rsidR="00BD6A69" w:rsidRDefault="00BD6A6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Gestation at birth</w:t>
            </w:r>
          </w:p>
          <w:p w14:paraId="0A850772" w14:textId="330387DE" w:rsidR="00BD6A69" w:rsidRPr="00A803BB" w:rsidRDefault="00BD6A6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2450" w:type="dxa"/>
            <w:tcBorders>
              <w:right w:val="nil"/>
            </w:tcBorders>
          </w:tcPr>
          <w:p w14:paraId="279E6725" w14:textId="233E48EE" w:rsidR="00BD6A69" w:rsidRPr="00A803BB" w:rsidRDefault="005D5F3D" w:rsidP="00BD6A69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3504" behindDoc="0" locked="0" layoutInCell="1" allowOverlap="1" wp14:anchorId="6E26F841" wp14:editId="48453CE7">
                      <wp:simplePos x="0" y="0"/>
                      <wp:positionH relativeFrom="column">
                        <wp:posOffset>311785</wp:posOffset>
                      </wp:positionH>
                      <wp:positionV relativeFrom="paragraph">
                        <wp:posOffset>396875</wp:posOffset>
                      </wp:positionV>
                      <wp:extent cx="1028205" cy="503555"/>
                      <wp:effectExtent l="0" t="0" r="19685" b="0"/>
                      <wp:wrapNone/>
                      <wp:docPr id="2324" name="Group 23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28205" cy="503555"/>
                                <a:chOff x="0" y="0"/>
                                <a:chExt cx="1028205" cy="503555"/>
                              </a:xfrm>
                            </wpg:grpSpPr>
                            <wpg:grpSp>
                              <wpg:cNvPr id="2325" name="Group 2325"/>
                              <wpg:cNvGrpSpPr/>
                              <wpg:grpSpPr>
                                <a:xfrm>
                                  <a:off x="0" y="95250"/>
                                  <a:ext cx="666750" cy="219075"/>
                                  <a:chOff x="0" y="0"/>
                                  <a:chExt cx="666750" cy="219075"/>
                                </a:xfrm>
                              </wpg:grpSpPr>
                              <wps:wsp>
                                <wps:cNvPr id="2326" name="Rectangle 232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2327" name="Rectangle 232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907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5" name="Rectangle 9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7675" y="0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48" name="Group 2348"/>
                              <wpg:cNvGrpSpPr/>
                              <wpg:grpSpPr>
                                <a:xfrm>
                                  <a:off x="619125" y="0"/>
                                  <a:ext cx="409080" cy="503555"/>
                                  <a:chOff x="0" y="0"/>
                                  <a:chExt cx="409080" cy="503555"/>
                                </a:xfrm>
                              </wpg:grpSpPr>
                              <wps:wsp>
                                <wps:cNvPr id="2349" name="Rectangle 23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0005" y="106878"/>
                                    <a:ext cx="219075" cy="2190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" name="Text Box 123"/>
                                <wps:cNvSpPr txBox="1"/>
                                <wps:spPr>
                                  <a:xfrm>
                                    <a:off x="0" y="0"/>
                                    <a:ext cx="208280" cy="5035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14:paraId="3BE9BA01" w14:textId="77777777" w:rsidR="00936B34" w:rsidRPr="00A404A6" w:rsidRDefault="00936B34" w:rsidP="005D5F3D">
                                      <w:pPr>
                                        <w:rPr>
                                          <w:rFonts w:asciiTheme="minorHAnsi" w:hAnsiTheme="minorHAnsi" w:cstheme="minorHAnsi"/>
                                          <w:b/>
                                          <w:sz w:val="36"/>
                                          <w:szCs w:val="36"/>
                                        </w:rPr>
                                      </w:pPr>
                                      <w:r>
                                        <w:rPr>
                                          <w:rFonts w:asciiTheme="minorHAnsi" w:hAnsiTheme="minorHAnsi" w:cstheme="minorHAnsi"/>
                                          <w:b/>
                                          <w:sz w:val="36"/>
                                          <w:szCs w:val="36"/>
                                        </w:rPr>
                                        <w:t>.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E26F841" id="Group 2324" o:spid="_x0000_s1169" style="position:absolute;left:0;text-align:left;margin-left:24.55pt;margin-top:31.25pt;width:80.95pt;height:39.65pt;z-index:251733504" coordsize="10282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">
                      <v:group id="Group 2325" o:spid="_x0000_s1170" style="position:absolute;top:952;width:6667;height:2191" coordsize="6667,21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eK9sUAAADd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ckkmcLz&#10;TXgCcvE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YXivbFAAAA3QAA&#10;AA8AAAAAAAAAAAAAAAAAqgIAAGRycy9kb3ducmV2LnhtbFBLBQYAAAAABAAEAPoAAACcAwAAAAA=&#10;">
                        <v:rect id="Rectangle 2326" o:spid="_x0000_s1171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xr/8YA&#10;AADdAAAADwAAAGRycy9kb3ducmV2LnhtbESPT2vCQBTE7wW/w/KE3pqNEUTTrCItlnrMn0tvr9nX&#10;JG32bciumvrpuwXB4zAzv2Gy3WR6cabRdZYVLKIYBHFtdceNgqo8PK1BOI+ssbdMCn7JwW47e8gw&#10;1fbCOZ0L34gAYZeigtb7IZXS1S0ZdJEdiIP3ZUeDPsixkXrES4CbXiZxvJIGOw4LLQ700lL9U5yM&#10;gs8uqfCal2+x2RyW/jiV36ePV6Ue59P+GYSnyd/Dt/a7VpAskxX8vwlPQG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xr/8YAAADdAAAADwAAAAAAAAAAAAAAAACYAgAAZHJz&#10;L2Rvd25yZXYueG1sUEsFBgAAAAAEAAQA9QAAAIsDAAAAAA==&#10;"/>
                        <v:rect id="Rectangle 2327" o:spid="_x0000_s1172" style="position:absolute;left:2190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DOZMYA&#10;AADdAAAADwAAAGRycy9kb3ducmV2LnhtbESPQWvCQBSE74X+h+UVvNVNE6g2ZhNKxdIeNV56e2af&#10;SWz2bciumvrr3YLgcZiZb5isGE0nTjS41rKCl2kEgriyuuVawbZcPc9BOI+ssbNMCv7IQZE/PmSY&#10;anvmNZ02vhYBwi5FBY33fSqlqxoy6Ka2Jw7e3g4GfZBDLfWA5wA3nYyj6FUabDksNNjTR0PV7+Zo&#10;FOzaeIuXdfkZmbdV4r/H8nD8WSo1eRrfFyA8jf4evrW/tII4iWf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xDOZMYAAADdAAAADwAAAAAAAAAAAAAAAACYAgAAZHJz&#10;L2Rvd25yZXYueG1sUEsFBgAAAAAEAAQA9QAAAIsDAAAAAA==&#10;"/>
                        <v:rect id="Rectangle 95" o:spid="_x0000_s1173" style="position:absolute;left:4476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vtXMQA&#10;AADbAAAADwAAAGRycy9kb3ducmV2LnhtbESPQWvCQBSE7wX/w/KE3pqNFksTXUUUix41ufT2mn0m&#10;abNvQ3ZN0v76rlDocZiZb5jVZjSN6KlztWUFsygGQVxYXXOpIM8OT68gnEfW2FgmBd/kYLOePKww&#10;1XbgM/UXX4oAYZeigsr7NpXSFRUZdJFtiYN3tZ1BH2RXSt3hEOCmkfM4fpEGaw4LFba0q6j4utyM&#10;go96nuPPOXuLTXJ49qcx+7y975V6nI7bJQhPo/8P/7WPWkGygPuX8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L7VzEAAAA2wAAAA8AAAAAAAAAAAAAAAAAmAIAAGRycy9k&#10;b3ducmV2LnhtbFBLBQYAAAAABAAEAPUAAACJAwAAAAA=&#10;"/>
                      </v:group>
                      <v:group id="Group 2348" o:spid="_x0000_s1174" style="position:absolute;left:6191;width:4091;height:5035" coordsize="409080,5035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cnAyMQAAADdAAAA&#10;DwAAAAAAAAAAAAAAAACqAgAAZHJzL2Rvd25yZXYueG1sUEsFBgAAAAAEAAQA+gAAAJsDAAAAAA==&#10;">
                        <v:rect id="Rectangle 2349" o:spid="_x0000_s1175" style="position:absolute;left:190005;top:106878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waLcQA&#10;AADdAAAADwAAAGRycy9kb3ducmV2LnhtbESPQYvCMBSE78L+h/AWvGm6VRatRllWFD1qvXh7Ns+2&#10;bvNSmqjVX2+EBY/DzHzDTOetqcSVGldaVvDVj0AQZ1aXnCvYp8veCITzyBory6TgTg7ms4/OFBNt&#10;b7yl687nIkDYJaig8L5OpHRZQQZd39bEwTvZxqAPssmlbvAW4KaScRR9S4Mlh4UCa/otKPvbXYyC&#10;Yxnv8bFNV5EZLwd+06bny2GhVPez/ZmA8NT6d/i/vdYK4sFw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cGi3EAAAA3QAAAA8AAAAAAAAAAAAAAAAAmAIAAGRycy9k&#10;b3ducmV2LnhtbFBLBQYAAAAABAAEAPUAAACJAwAAAAA=&#10;"/>
                        <v:shape id="Text Box 123" o:spid="_x0000_s1176" type="#_x0000_t202" style="position:absolute;width:208280;height:5035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fd98IA&#10;AADcAAAADwAAAGRycy9kb3ducmV2LnhtbERPTWvCQBC9F/oflil4092qLW2ajRRF8GQxrUJvQ3ZM&#10;QrOzIbua+O9dQehtHu9z0sVgG3GmzteONTxPFAjiwpmaSw0/3+vxGwgfkA02jknDhTwssseHFBPj&#10;et7ROQ+liCHsE9RQhdAmUvqiIot+4lriyB1dZzFE2JXSdNjHcNvIqVKv0mLNsaHClpYVFX/5yWrY&#10;b4+/h7n6Klf2pe3doCTbd6n16Gn4/AARaAj/4rt7Y+L86Qxuz8QLZH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N933wgAAANwAAAAPAAAAAAAAAAAAAAAAAJgCAABkcnMvZG93&#10;bnJldi54bWxQSwUGAAAAAAQABAD1AAAAhwMAAAAA&#10;" filled="f" stroked="f">
                          <v:textbox>
                            <w:txbxContent>
                              <w:p w14:paraId="3BE9BA01" w14:textId="77777777" w:rsidR="00936B34" w:rsidRPr="00A404A6" w:rsidRDefault="00936B34" w:rsidP="005D5F3D">
                                <w:pPr>
                                  <w:rPr>
                                    <w:rFonts w:asciiTheme="minorHAnsi" w:hAnsiTheme="minorHAnsi" w:cstheme="minorHAnsi"/>
                                    <w:b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sz w:val="36"/>
                                    <w:szCs w:val="36"/>
                                  </w:rPr>
                                  <w:t>.</w:t>
                                </w: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6832" behindDoc="0" locked="0" layoutInCell="1" allowOverlap="1" wp14:anchorId="53424AC5" wp14:editId="69DF7072">
                      <wp:simplePos x="0" y="0"/>
                      <wp:positionH relativeFrom="column">
                        <wp:posOffset>703580</wp:posOffset>
                      </wp:positionH>
                      <wp:positionV relativeFrom="paragraph">
                        <wp:posOffset>355600</wp:posOffset>
                      </wp:positionV>
                      <wp:extent cx="208280" cy="503555"/>
                      <wp:effectExtent l="0" t="0" r="0" b="0"/>
                      <wp:wrapNone/>
                      <wp:docPr id="511" name="Text Box 5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280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2A713AE0" w14:textId="77777777" w:rsidR="00936B34" w:rsidRDefault="00936B3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3424AC5" id="Text Box 511" o:spid="_x0000_s1177" type="#_x0000_t202" style="position:absolute;left:0;text-align:left;margin-left:55.4pt;margin-top:28pt;width:16.4pt;height:39.65pt;z-index:25157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" filled="f" stroked="f">
                      <v:textbox>
                        <w:txbxContent>
                          <w:p w14:paraId="2A713AE0" w14:textId="77777777" w:rsidR="00936B34" w:rsidRDefault="00936B34"/>
                        </w:txbxContent>
                      </v:textbox>
                    </v:shape>
                  </w:pict>
                </mc:Fallback>
              </mc:AlternateContent>
            </w:r>
            <w:r w:rsidR="00897CF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0688" behindDoc="0" locked="0" layoutInCell="1" allowOverlap="1" wp14:anchorId="7D740802" wp14:editId="5C5217D5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-5715</wp:posOffset>
                      </wp:positionV>
                      <wp:extent cx="208280" cy="503555"/>
                      <wp:effectExtent l="0" t="0" r="0" b="0"/>
                      <wp:wrapNone/>
                      <wp:docPr id="459" name="Text Box 4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280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856E2C9" w14:textId="1619DABB" w:rsidR="00936B34" w:rsidRPr="00897CFB" w:rsidRDefault="00936B34" w:rsidP="00CB1360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897CFB">
                                    <w:rPr>
                                      <w:rFonts w:asciiTheme="minorHAnsi" w:hAnsiTheme="minorHAnsi" w:cstheme="minorHAnsi"/>
                                      <w:b/>
                                      <w:sz w:val="28"/>
                                      <w:szCs w:val="28"/>
                                    </w:rPr>
                                    <w:t>+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740802" id="Text Box 459" o:spid="_x0000_s1178" type="#_x0000_t202" style="position:absolute;left:0;text-align:left;margin-left:55.45pt;margin-top:-.45pt;width:16.4pt;height:39.65pt;z-index:25157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" filled="f" stroked="f">
                      <v:textbox>
                        <w:txbxContent>
                          <w:p w14:paraId="5856E2C9" w14:textId="1619DABB" w:rsidR="00936B34" w:rsidRPr="00897CFB" w:rsidRDefault="00936B34" w:rsidP="00CB136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897CFB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8"/>
                              </w:rPr>
                              <w:t>+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6A69"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9664" behindDoc="0" locked="0" layoutInCell="1" allowOverlap="1" wp14:anchorId="09160E62" wp14:editId="5469300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60" name="Rectangle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D61969" id="Rectangle 460" o:spid="_x0000_s1026" style="position:absolute;margin-left:23.95pt;margin-top:6.4pt;width:17.25pt;height:17.25pt;z-index:25156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D7qHwIAAD8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"/>
                  </w:pict>
                </mc:Fallback>
              </mc:AlternateContent>
            </w:r>
            <w:r w:rsidR="00BD6A69"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8640" behindDoc="0" locked="0" layoutInCell="1" allowOverlap="1" wp14:anchorId="61B4E1ED" wp14:editId="62645ABA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61" name="Rectangl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44FB1A" id="Rectangle 461" o:spid="_x0000_s1026" style="position:absolute;margin-left:41.2pt;margin-top:6.4pt;width:17.25pt;height:17.25pt;z-index:25156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"/>
                  </w:pict>
                </mc:Fallback>
              </mc:AlternateContent>
            </w:r>
            <w:r w:rsidR="00BD6A69"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67616" behindDoc="0" locked="0" layoutInCell="1" allowOverlap="1" wp14:anchorId="4D7AEF47" wp14:editId="3EF977C6">
                      <wp:simplePos x="0" y="0"/>
                      <wp:positionH relativeFrom="column">
                        <wp:posOffset>894715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62" name="Rectangle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F4CA84" id="Rectangle 462" o:spid="_x0000_s1026" style="position:absolute;margin-left:70.45pt;margin-top:6.4pt;width:17.25pt;height:17.25pt;z-index:25156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4800" w:type="dxa"/>
            <w:gridSpan w:val="7"/>
            <w:tcBorders>
              <w:left w:val="nil"/>
            </w:tcBorders>
          </w:tcPr>
          <w:p w14:paraId="17D1024D" w14:textId="76F0B34A" w:rsidR="00BD6A69" w:rsidRPr="00A803BB" w:rsidRDefault="00A23BAD" w:rsidP="00BD6A6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wk</w:t>
            </w:r>
            <w:r w:rsidR="00BD6A69">
              <w:rPr>
                <w:rFonts w:asciiTheme="minorHAnsi" w:hAnsiTheme="minorHAnsi" w:cstheme="minorHAnsi"/>
                <w:bCs/>
                <w:sz w:val="24"/>
                <w:szCs w:val="24"/>
              </w:rPr>
              <w:t>+d</w:t>
            </w:r>
          </w:p>
        </w:tc>
      </w:tr>
      <w:tr w:rsidR="00F775F9" w14:paraId="3BD77BB8" w14:textId="77777777" w:rsidTr="00897CFB">
        <w:tc>
          <w:tcPr>
            <w:tcW w:w="3377" w:type="dxa"/>
          </w:tcPr>
          <w:p w14:paraId="3E298BA9" w14:textId="11EA0BE7" w:rsidR="00F775F9" w:rsidRDefault="001B1E13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Birthweight customised centile</w:t>
            </w:r>
          </w:p>
          <w:p w14:paraId="477BCA08" w14:textId="54B2165D" w:rsidR="00F775F9" w:rsidRDefault="00F775F9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7250" w:type="dxa"/>
            <w:gridSpan w:val="8"/>
          </w:tcPr>
          <w:p w14:paraId="41A6ECCE" w14:textId="2C5710DA" w:rsidR="00F775F9" w:rsidRDefault="00F775F9" w:rsidP="00F775F9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775F9" w14:paraId="327161E4" w14:textId="77777777" w:rsidTr="00897CFB">
        <w:tc>
          <w:tcPr>
            <w:tcW w:w="3377" w:type="dxa"/>
          </w:tcPr>
          <w:p w14:paraId="5106A261" w14:textId="1F9AB2D6" w:rsidR="00F775F9" w:rsidRPr="00A803BB" w:rsidRDefault="00F775F9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  <w:r w:rsidR="00C421EE">
              <w:rPr>
                <w:rFonts w:asciiTheme="minorHAnsi" w:hAnsiTheme="minorHAnsi" w:cstheme="minorHAnsi"/>
                <w:bCs/>
                <w:sz w:val="24"/>
                <w:szCs w:val="24"/>
              </w:rPr>
              <w:t>pgar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score at </w:t>
            </w:r>
            <w:r w:rsidRPr="00A917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one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</w:t>
            </w:r>
          </w:p>
        </w:tc>
        <w:tc>
          <w:tcPr>
            <w:tcW w:w="7250" w:type="dxa"/>
            <w:gridSpan w:val="8"/>
          </w:tcPr>
          <w:p w14:paraId="3F8453E2" w14:textId="5F63772F" w:rsidR="00F775F9" w:rsidRDefault="00F775F9" w:rsidP="00F775F9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3760" behindDoc="0" locked="0" layoutInCell="1" allowOverlap="1" wp14:anchorId="179B28F8" wp14:editId="00B10E1D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67" name="Rectangle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FBE808" id="Rectangle 467" o:spid="_x0000_s1026" style="position:absolute;margin-left:23.95pt;margin-top:6.4pt;width:17.25pt;height:17.25pt;z-index:25157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2736" behindDoc="0" locked="0" layoutInCell="1" allowOverlap="1" wp14:anchorId="514E595D" wp14:editId="23770E4F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68" name="Rectangl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8D314B" id="Rectangle 468" o:spid="_x0000_s1026" style="position:absolute;margin-left:41.2pt;margin-top:6.4pt;width:17.25pt;height:17.25pt;z-index:25157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8GeHwIAAD8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79CC6CA8" w14:textId="77777777" w:rsidR="00F775F9" w:rsidRPr="00A803BB" w:rsidRDefault="00F775F9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F775F9" w14:paraId="4FD17CE2" w14:textId="77777777" w:rsidTr="00897CFB">
        <w:tc>
          <w:tcPr>
            <w:tcW w:w="3377" w:type="dxa"/>
          </w:tcPr>
          <w:p w14:paraId="2558F01E" w14:textId="409E9552" w:rsidR="00F775F9" w:rsidRPr="00A803BB" w:rsidRDefault="00F775F9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</w:t>
            </w:r>
            <w:r w:rsidR="00C421EE">
              <w:rPr>
                <w:rFonts w:asciiTheme="minorHAnsi" w:hAnsiTheme="minorHAnsi" w:cstheme="minorHAnsi"/>
                <w:bCs/>
                <w:sz w:val="24"/>
                <w:szCs w:val="24"/>
              </w:rPr>
              <w:t>pgar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score at </w:t>
            </w:r>
            <w:r w:rsidRPr="00A917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five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minutes</w:t>
            </w:r>
          </w:p>
        </w:tc>
        <w:tc>
          <w:tcPr>
            <w:tcW w:w="7250" w:type="dxa"/>
            <w:gridSpan w:val="8"/>
          </w:tcPr>
          <w:p w14:paraId="15C0C6F0" w14:textId="58AD8AA7" w:rsidR="00F775F9" w:rsidRDefault="00F775F9" w:rsidP="00F775F9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5808" behindDoc="0" locked="0" layoutInCell="1" allowOverlap="1" wp14:anchorId="45B186B9" wp14:editId="296CA0C7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73" name="Rectangl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5E50D0" id="Rectangle 473" o:spid="_x0000_s1026" style="position:absolute;margin-left:23.95pt;margin-top:6.4pt;width:17.25pt;height:17.25pt;z-index:25157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4784" behindDoc="0" locked="0" layoutInCell="1" allowOverlap="1" wp14:anchorId="4189740C" wp14:editId="4760BA7C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74" name="Rectangle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F68D75" id="Rectangle 474" o:spid="_x0000_s1026" style="position:absolute;margin-left:41.2pt;margin-top:6.4pt;width:17.25pt;height:17.25pt;z-index:25157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oS0HwIAAD8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"/>
                  </w:pict>
                </mc:Fallback>
              </mc:AlternateContent>
            </w:r>
            <w:r w:rsidRPr="00E26FA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  <w:p w14:paraId="6A72C3E1" w14:textId="77777777" w:rsidR="00F775F9" w:rsidRPr="00A803BB" w:rsidRDefault="00F775F9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1B1E13" w14:paraId="6A44D532" w14:textId="77777777" w:rsidTr="00897CFB">
        <w:tc>
          <w:tcPr>
            <w:tcW w:w="3377" w:type="dxa"/>
          </w:tcPr>
          <w:p w14:paraId="17127A89" w14:textId="77777777" w:rsidR="001B1E13" w:rsidRDefault="001B1E13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Apgar score at </w:t>
            </w:r>
            <w:r w:rsidRPr="00A917D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ten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minutes</w:t>
            </w:r>
          </w:p>
          <w:p w14:paraId="5D41C1EE" w14:textId="7A6EA949" w:rsidR="001B1E13" w:rsidRPr="00A803BB" w:rsidRDefault="001B1E13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341" w:type="dxa"/>
            <w:gridSpan w:val="4"/>
            <w:tcBorders>
              <w:right w:val="nil"/>
            </w:tcBorders>
          </w:tcPr>
          <w:p w14:paraId="7A1C7E4E" w14:textId="41B6A8A9" w:rsidR="001B1E13" w:rsidRDefault="00E57CFF" w:rsidP="00F775F9">
            <w:pPr>
              <w:spacing w:before="40" w:after="40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4288" behindDoc="0" locked="0" layoutInCell="1" allowOverlap="1" wp14:anchorId="2F2D4BCA" wp14:editId="0013AA40">
                      <wp:simplePos x="0" y="0"/>
                      <wp:positionH relativeFrom="column">
                        <wp:posOffset>305169</wp:posOffset>
                      </wp:positionH>
                      <wp:positionV relativeFrom="paragraph">
                        <wp:posOffset>374177</wp:posOffset>
                      </wp:positionV>
                      <wp:extent cx="825131" cy="503555"/>
                      <wp:effectExtent l="0" t="0" r="13335" b="0"/>
                      <wp:wrapNone/>
                      <wp:docPr id="73" name="Group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131" cy="503555"/>
                                <a:chOff x="0" y="0"/>
                                <a:chExt cx="825131" cy="503555"/>
                              </a:xfrm>
                            </wpg:grpSpPr>
                            <wps:wsp>
                              <wps:cNvPr id="74" name="Rectangle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140" y="1063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5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63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" name="Rectangle 1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6056" y="1063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3" name="Text Box 173"/>
                              <wps:cNvSpPr txBox="1"/>
                              <wps:spPr>
                                <a:xfrm>
                                  <a:off x="170121" y="0"/>
                                  <a:ext cx="208280" cy="503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244CEB0" w14:textId="77777777" w:rsidR="00936B34" w:rsidRPr="00A404A6" w:rsidRDefault="00936B34" w:rsidP="00E57CFF">
                                    <w:pP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2D4BCA" id="Group 73" o:spid="_x0000_s1179" style="position:absolute;left:0;text-align:left;margin-left:24.05pt;margin-top:29.45pt;width:64.95pt;height:39.65pt;z-index:251724288" coordsize="8251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">
                      <v:rect id="Rectangle 74" o:spid="_x0000_s1180" style="position:absolute;left:3721;top:106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uPcUA&#10;AADbAAAADwAAAGRycy9kb3ducmV2LnhtbESPQWvCQBSE7wX/w/KE3upGL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S649xQAAANsAAAAPAAAAAAAAAAAAAAAAAJgCAABkcnMv&#10;ZG93bnJldi54bWxQSwUGAAAAAAQABAD1AAAAigMAAAAA&#10;"/>
                      <v:rect id="Rectangle 75" o:spid="_x0000_s1181" style="position:absolute;top:106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cLpsUA&#10;AADbAAAADwAAAGRycy9kb3ducmV2LnhtbESPQWvCQBSE7wX/w/KE3upGpbaNbkSUlHrUeOntmX0m&#10;0ezbkN2YtL++Wyj0OMzMN8xqPZha3Kl1lWUF00kEgji3uuJCwSlLn15BOI+ssbZMCr7IwToZPaww&#10;1rbnA92PvhABwi5GBaX3TSyly0sy6Ca2IQ7exbYGfZBtIXWLfYCbWs6iaCENVhwWSmxoW1J+O3ZG&#10;wbmanfD7kL1H5i2d+/2QXbvPnVKP42GzBOFp8P/hv/aHVvDy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BwumxQAAANsAAAAPAAAAAAAAAAAAAAAAAJgCAABkcnMv&#10;ZG93bnJldi54bWxQSwUGAAAAAAQABAD1AAAAigMAAAAA&#10;"/>
                      <v:rect id="Rectangle 172" o:spid="_x0000_s1182" style="position:absolute;left:6060;top:106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3A8MA&#10;AADcAAAADwAAAGRycy9kb3ducmV2LnhtbERPTWvCQBC9F/wPyxR6azZNwdboKqJY7NEkl97G7Jik&#10;zc6G7GpSf71bKHibx/ucxWo0rbhQ7xrLCl6iGARxaXXDlYIi3z2/g3AeWWNrmRT8koPVcvKwwFTb&#10;gQ90yXwlQgi7FBXU3neplK6syaCLbEccuJPtDfoA+0rqHocQblqZxPFUGmw4NNTY0aam8ic7GwXH&#10;Jinwesg/YjPbvfrPMf8+f22Venoc13MQnkZ/F/+79zrMf0v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3A8MAAADcAAAADwAAAAAAAAAAAAAAAACYAgAAZHJzL2Rv&#10;d25yZXYueG1sUEsFBgAAAAAEAAQA9QAAAIgDAAAAAA==&#10;"/>
                      <v:shape id="Text Box 173" o:spid="_x0000_s1183" type="#_x0000_t202" style="position:absolute;left:1701;width:2083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Ty6sIA&#10;AADcAAAADwAAAGRycy9kb3ducmV2LnhtbERPTWsCMRC9C/6HMII3TaqtbbdGEaXgSdFqobdhM+4u&#10;bibLJrrrvzcFwds83udM560txZVqXzjW8DJUIIhTZwrONBx+vgcfIHxANlg6Jg038jCfdTtTTIxr&#10;eEfXfchEDGGfoIY8hCqR0qc5WfRDVxFH7uRqiyHCOpOmxiaG21KOlJpIiwXHhhwrWuaUnvcXq+G4&#10;Of39vqpttrJvVeNaJdl+Sq37vXbxBSJQG57ih3tt4vz3Mfw/Ey+Qs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hPLqwgAAANwAAAAPAAAAAAAAAAAAAAAAAJgCAABkcnMvZG93&#10;bnJldi54bWxQSwUGAAAAAAQABAD1AAAAhwMAAAAA&#10;" filled="f" stroked="f">
                        <v:textbox>
                          <w:txbxContent>
                            <w:p w14:paraId="2244CEB0" w14:textId="77777777" w:rsidR="00936B34" w:rsidRPr="00A404A6" w:rsidRDefault="00936B34" w:rsidP="00E57CFF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B1E13"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1408" behindDoc="0" locked="0" layoutInCell="1" allowOverlap="1" wp14:anchorId="40829082" wp14:editId="0D770383">
                      <wp:simplePos x="0" y="0"/>
                      <wp:positionH relativeFrom="column">
                        <wp:posOffset>304165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77" name="Rectangl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289021" id="Rectangle 477" o:spid="_x0000_s1026" style="position:absolute;margin-left:23.95pt;margin-top:6.4pt;width:17.25pt;height:17.25pt;z-index: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UqcHwIAAD8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"/>
                  </w:pict>
                </mc:Fallback>
              </mc:AlternateContent>
            </w:r>
            <w:r w:rsidR="001B1E13"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00384" behindDoc="0" locked="0" layoutInCell="1" allowOverlap="1" wp14:anchorId="3DA10A73" wp14:editId="29CE7D27">
                      <wp:simplePos x="0" y="0"/>
                      <wp:positionH relativeFrom="column">
                        <wp:posOffset>523240</wp:posOffset>
                      </wp:positionH>
                      <wp:positionV relativeFrom="paragraph">
                        <wp:posOffset>81280</wp:posOffset>
                      </wp:positionV>
                      <wp:extent cx="219075" cy="219075"/>
                      <wp:effectExtent l="0" t="0" r="28575" b="28575"/>
                      <wp:wrapNone/>
                      <wp:docPr id="478" name="Rectangle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F17021" id="Rectangle 478" o:spid="_x0000_s1026" style="position:absolute;margin-left:41.2pt;margin-top:6.4pt;width:17.25pt;height:17.25pt;z-index:25160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"/>
                  </w:pict>
                </mc:Fallback>
              </mc:AlternateContent>
            </w:r>
            <w:r w:rsidR="001B1E13" w:rsidRPr="00E26FA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3483" w:type="dxa"/>
            <w:gridSpan w:val="3"/>
            <w:tcBorders>
              <w:left w:val="nil"/>
            </w:tcBorders>
          </w:tcPr>
          <w:p w14:paraId="2C401A7C" w14:textId="21A28CB1" w:rsidR="001B1E13" w:rsidRDefault="001B1E13" w:rsidP="001B1E13">
            <w:pPr>
              <w:spacing w:before="40" w:after="40"/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Taken</w:t>
            </w:r>
          </w:p>
        </w:tc>
        <w:tc>
          <w:tcPr>
            <w:tcW w:w="426" w:type="dxa"/>
          </w:tcPr>
          <w:p w14:paraId="132AC143" w14:textId="5229E4EC" w:rsidR="001B1E13" w:rsidRPr="00A803BB" w:rsidRDefault="001B1E13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F7D6B" w14:paraId="4DBF38CE" w14:textId="77777777" w:rsidTr="00897CFB">
        <w:tc>
          <w:tcPr>
            <w:tcW w:w="3377" w:type="dxa"/>
          </w:tcPr>
          <w:p w14:paraId="68EE9AA7" w14:textId="77777777" w:rsidR="007F7D6B" w:rsidRDefault="007F7D6B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Venous cord pH</w:t>
            </w:r>
          </w:p>
          <w:p w14:paraId="3113CE65" w14:textId="2A1674D0" w:rsidR="007F7D6B" w:rsidRPr="00A803BB" w:rsidRDefault="007F7D6B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646" w:type="dxa"/>
            <w:gridSpan w:val="5"/>
            <w:tcBorders>
              <w:bottom w:val="single" w:sz="4" w:space="0" w:color="auto"/>
              <w:right w:val="nil"/>
            </w:tcBorders>
          </w:tcPr>
          <w:p w14:paraId="51589BEA" w14:textId="1FD390B5" w:rsidR="007F7D6B" w:rsidRDefault="00E57CFF" w:rsidP="00F775F9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5312" behindDoc="0" locked="0" layoutInCell="1" allowOverlap="1" wp14:anchorId="672DCD5B" wp14:editId="71A40A04">
                      <wp:simplePos x="0" y="0"/>
                      <wp:positionH relativeFrom="column">
                        <wp:posOffset>305169</wp:posOffset>
                      </wp:positionH>
                      <wp:positionV relativeFrom="paragraph">
                        <wp:posOffset>367355</wp:posOffset>
                      </wp:positionV>
                      <wp:extent cx="825131" cy="503555"/>
                      <wp:effectExtent l="0" t="0" r="13335" b="0"/>
                      <wp:wrapNone/>
                      <wp:docPr id="2453" name="Group 24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25131" cy="503555"/>
                                <a:chOff x="0" y="0"/>
                                <a:chExt cx="825131" cy="503555"/>
                              </a:xfrm>
                            </wpg:grpSpPr>
                            <wps:wsp>
                              <wps:cNvPr id="2454" name="Rectangle 24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2140" y="1063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7" name="Rectangle 245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063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8" name="Rectangle 24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6056" y="10632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59" name="Text Box 2459"/>
                              <wps:cNvSpPr txBox="1"/>
                              <wps:spPr>
                                <a:xfrm>
                                  <a:off x="170121" y="0"/>
                                  <a:ext cx="208280" cy="503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89F6506" w14:textId="77777777" w:rsidR="00936B34" w:rsidRPr="00A404A6" w:rsidRDefault="00936B34" w:rsidP="00E57CFF">
                                    <w:pP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2DCD5B" id="Group 2453" o:spid="_x0000_s1184" style="position:absolute;margin-left:24.05pt;margin-top:28.95pt;width:64.95pt;height:39.65pt;z-index:251725312" coordsize="8251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">
                      <v:rect id="Rectangle 2454" o:spid="_x0000_s1185" style="position:absolute;left:3721;top:106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7uC8YA&#10;AADdAAAADwAAAGRycy9kb3ducmV2LnhtbESPzW7CMBCE70h9B2uRuIFD+FFJMahqBYIjhEtvS7xN&#10;0sbrKDYQeHqMhMRxNDPfaObL1lTiTI0rLSsYDiIQxJnVJecKDumq/w7CeWSNlWVScCUHy8VbZ46J&#10;thfe0XnvcxEg7BJUUHhfJ1K6rCCDbmBr4uD92sagD7LJpW7wEuCmknEUTaXBksNCgTV9FZT9709G&#10;wbGMD3jbpevIzFYjv23Tv9PPt1K9bvv5AcJT61/hZ3ujFcTjyRg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7uC8YAAADdAAAADwAAAAAAAAAAAAAAAACYAgAAZHJz&#10;L2Rvd25yZXYueG1sUEsFBgAAAAAEAAQA9QAAAIsDAAAAAA==&#10;"/>
                      <v:rect id="Rectangle 2457" o:spid="_x0000_s1186" style="position:absolute;top:106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xwfMYA&#10;AADdAAAADwAAAGRycy9kb3ducmV2LnhtbESPwW7CMBBE75X4B2uReisOaaGQYhCiooIjhEtvS7wk&#10;KfE6ig2kfD1GQuI4mpk3msmsNZU4U+NKywr6vQgEcWZ1ybmCXbp8G4FwHlljZZkU/JOD2bTzMsFE&#10;2wtv6Lz1uQgQdgkqKLyvEyldVpBB17M1cfAOtjHog2xyqRu8BLipZBxFQ2mw5LBQYE2LgrLj9mQU&#10;7Mt4h9dN+hOZ8fLdr9v07/T7rdRrt51/gfDU+mf40V5pBfHH4BPub8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7xwfMYAAADdAAAADwAAAAAAAAAAAAAAAACYAgAAZHJz&#10;L2Rvd25yZXYueG1sUEsFBgAAAAAEAAQA9QAAAIsDAAAAAA==&#10;"/>
                      <v:rect id="Rectangle 2458" o:spid="_x0000_s1187" style="position:absolute;left:6060;top:106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PkDsIA&#10;AADdAAAADwAAAGRycy9kb3ducmV2LnhtbERPPW/CMBDdkfofrKvEBg5piyBgEKICwQhhYTviIwnE&#10;5yg2kPLr8VCJ8el9T+etqcSdGldaVjDoRyCIM6tLzhUc0lVvBMJ5ZI2VZVLwRw7ms4/OFBNtH7yj&#10;+97nIoSwS1BB4X2dSOmyggy6vq2JA3e2jUEfYJNL3eAjhJtKxlE0lAZLDg0F1rQsKLvub0bBqYwP&#10;+Nyl68iMV19+26aX2/FXqe5nu5iA8NT6t/jfvdEK4u+fMDe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I+QOwgAAAN0AAAAPAAAAAAAAAAAAAAAAAJgCAABkcnMvZG93&#10;bnJldi54bWxQSwUGAAAAAAQABAD1AAAAhwMAAAAA&#10;"/>
                      <v:shape id="Text Box 2459" o:spid="_x0000_s1188" type="#_x0000_t202" style="position:absolute;left:1701;width:2083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Uwo8QA&#10;AADdAAAADwAAAGRycy9kb3ducmV2LnhtbESPT4vCMBTE7wt+h/AEb2ui6KLVKLKL4Mll/QfeHs2z&#10;LTYvpYm2fvuNIHgcZuY3zHzZ2lLcqfaFYw2DvgJBnDpTcKbhsF9/TkD4gGywdEwaHuRhueh8zDEx&#10;ruE/uu9CJiKEfYIa8hCqREqf5mTR911FHL2Lqy2GKOtMmhqbCLelHCr1JS0WHBdyrOg7p/S6u1kN&#10;x+3lfBqp3+zHjqvGtUqynUqte912NQMRqA3v8Ku9MRqGo/EUn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BFMKPEAAAA3QAAAA8AAAAAAAAAAAAAAAAAmAIAAGRycy9k&#10;b3ducmV2LnhtbFBLBQYAAAAABAAEAPUAAACJAwAAAAA=&#10;" filled="f" stroked="f">
                        <v:textbox>
                          <w:txbxContent>
                            <w:p w14:paraId="489F6506" w14:textId="77777777" w:rsidR="00936B34" w:rsidRPr="00A404A6" w:rsidRDefault="00936B34" w:rsidP="00E57CFF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F7D6B">
              <w:rPr>
                <w:noProof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577856" behindDoc="0" locked="0" layoutInCell="1" allowOverlap="1" wp14:anchorId="2E82506E" wp14:editId="3D2122B4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-24765</wp:posOffset>
                      </wp:positionV>
                      <wp:extent cx="208280" cy="503555"/>
                      <wp:effectExtent l="0" t="0" r="0" b="0"/>
                      <wp:wrapNone/>
                      <wp:docPr id="479" name="Text Box 4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8280" cy="5035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0505CA1" w14:textId="5EDE14A6" w:rsidR="00936B34" w:rsidRPr="00A404A6" w:rsidRDefault="00936B34" w:rsidP="00A917D9">
                                  <w:pPr>
                                    <w:rPr>
                                      <w:rFonts w:asciiTheme="minorHAnsi" w:hAnsiTheme="minorHAnsi" w:cstheme="minorHAnsi"/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2506E" id="Text Box 479" o:spid="_x0000_s1189" type="#_x0000_t202" style="position:absolute;margin-left:55.45pt;margin-top:-1.95pt;width:16.4pt;height:39.65pt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" filled="f" stroked="f">
                      <v:textbox>
                        <w:txbxContent>
                          <w:p w14:paraId="50505CA1" w14:textId="5EDE14A6" w:rsidR="00936B34" w:rsidRPr="00A404A6" w:rsidRDefault="00936B34" w:rsidP="00A917D9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F7D6B">
              <w:rPr>
                <w:rFonts w:asciiTheme="minorHAnsi" w:hAnsiTheme="minorHAnsi"/>
                <w:sz w:val="24"/>
                <w:szCs w:val="24"/>
              </w:rPr>
              <w:t xml:space="preserve">  </w:t>
            </w:r>
            <w:r w:rsidR="007F7D6B" w:rsidRPr="00E26FA6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62710FDF" w14:textId="50802197" w:rsidR="007F7D6B" w:rsidRPr="00A803BB" w:rsidRDefault="007F7D6B" w:rsidP="007F7D6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Taken</w:t>
            </w:r>
          </w:p>
        </w:tc>
        <w:tc>
          <w:tcPr>
            <w:tcW w:w="426" w:type="dxa"/>
          </w:tcPr>
          <w:p w14:paraId="66B87722" w14:textId="01FD0337" w:rsidR="007F7D6B" w:rsidRPr="00A803BB" w:rsidRDefault="007F7D6B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7F7D6B" w14:paraId="15463906" w14:textId="77777777" w:rsidTr="00897CFB">
        <w:tc>
          <w:tcPr>
            <w:tcW w:w="3377" w:type="dxa"/>
          </w:tcPr>
          <w:p w14:paraId="24AFE47E" w14:textId="77777777" w:rsidR="007F7D6B" w:rsidRDefault="007F7D6B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Arterial cord pH</w:t>
            </w:r>
          </w:p>
          <w:p w14:paraId="27B33D5B" w14:textId="5B0FD153" w:rsidR="007F7D6B" w:rsidRPr="00A803BB" w:rsidRDefault="007F7D6B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646" w:type="dxa"/>
            <w:gridSpan w:val="5"/>
            <w:tcBorders>
              <w:right w:val="nil"/>
            </w:tcBorders>
          </w:tcPr>
          <w:p w14:paraId="7D2AAAFD" w14:textId="4F12A438" w:rsidR="007F7D6B" w:rsidRDefault="007F7D6B" w:rsidP="00F775F9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tcBorders>
              <w:left w:val="nil"/>
            </w:tcBorders>
            <w:vAlign w:val="center"/>
          </w:tcPr>
          <w:p w14:paraId="6E2ECA27" w14:textId="5E957632" w:rsidR="007F7D6B" w:rsidRPr="00A803BB" w:rsidRDefault="007F7D6B" w:rsidP="007F7D6B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Not taken</w:t>
            </w:r>
          </w:p>
        </w:tc>
        <w:tc>
          <w:tcPr>
            <w:tcW w:w="426" w:type="dxa"/>
          </w:tcPr>
          <w:p w14:paraId="4ACF7EF4" w14:textId="57C2FB47" w:rsidR="007F7D6B" w:rsidRPr="00A803BB" w:rsidRDefault="007F7D6B" w:rsidP="00F775F9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</w:tbl>
    <w:p w14:paraId="5A27B173" w14:textId="57CCEA0C" w:rsidR="00A917D9" w:rsidRPr="00A917D9" w:rsidRDefault="00A917D9">
      <w:pPr>
        <w:rPr>
          <w:b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7407"/>
        <w:gridCol w:w="1111"/>
        <w:gridCol w:w="417"/>
        <w:gridCol w:w="1266"/>
        <w:gridCol w:w="426"/>
      </w:tblGrid>
      <w:tr w:rsidR="00A917D9" w:rsidRPr="00A917D9" w14:paraId="02212705" w14:textId="77777777" w:rsidTr="00897CFB">
        <w:tc>
          <w:tcPr>
            <w:tcW w:w="10627" w:type="dxa"/>
            <w:gridSpan w:val="5"/>
            <w:shd w:val="pct10" w:color="auto" w:fill="auto"/>
          </w:tcPr>
          <w:p w14:paraId="189AB512" w14:textId="28083F41" w:rsidR="00A917D9" w:rsidRPr="001D7671" w:rsidRDefault="002E4F9B" w:rsidP="00A936EC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2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726CA1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A936EC">
              <w:rPr>
                <w:rFonts w:asciiTheme="minorHAnsi" w:hAnsiTheme="minorHAnsi" w:cstheme="minorHAnsi"/>
                <w:b/>
                <w:sz w:val="28"/>
                <w:szCs w:val="28"/>
              </w:rPr>
              <w:t>Birth Injuries</w:t>
            </w:r>
          </w:p>
        </w:tc>
      </w:tr>
      <w:tr w:rsidR="001B1E13" w14:paraId="3A5B45F6" w14:textId="77777777" w:rsidTr="00897CFB">
        <w:tc>
          <w:tcPr>
            <w:tcW w:w="7407" w:type="dxa"/>
          </w:tcPr>
          <w:p w14:paraId="4CE29620" w14:textId="7F28669E" w:rsidR="00A917D9" w:rsidRPr="00A917D9" w:rsidRDefault="000A218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Is the baby recorded as having</w:t>
            </w:r>
            <w:r w:rsidR="00CA4E09">
              <w:rPr>
                <w:rFonts w:asciiTheme="minorHAnsi" w:hAnsiTheme="minorHAnsi" w:cstheme="minorHAnsi"/>
                <w:sz w:val="24"/>
                <w:szCs w:val="24"/>
              </w:rPr>
              <w:t xml:space="preserve"> a humeral fracture?</w:t>
            </w:r>
          </w:p>
        </w:tc>
        <w:tc>
          <w:tcPr>
            <w:tcW w:w="1111" w:type="dxa"/>
          </w:tcPr>
          <w:p w14:paraId="2BA62305" w14:textId="28643C90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17" w:type="dxa"/>
          </w:tcPr>
          <w:p w14:paraId="1F9A35AF" w14:textId="77777777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6" w:type="dxa"/>
          </w:tcPr>
          <w:p w14:paraId="7A0A3D42" w14:textId="2D7BC361" w:rsidR="00A917D9" w:rsidRPr="00A917D9" w:rsidRDefault="00A917D9" w:rsidP="00A917D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26" w:type="dxa"/>
          </w:tcPr>
          <w:p w14:paraId="75DD0023" w14:textId="77777777" w:rsidR="00A917D9" w:rsidRPr="00A917D9" w:rsidRDefault="00A917D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B1E13" w14:paraId="6FF6EE9E" w14:textId="77777777" w:rsidTr="00897CFB">
        <w:tc>
          <w:tcPr>
            <w:tcW w:w="7407" w:type="dxa"/>
          </w:tcPr>
          <w:p w14:paraId="5A97C2F6" w14:textId="67083520" w:rsidR="001F3B99" w:rsidRPr="00A917D9" w:rsidRDefault="00A936EC" w:rsidP="001F3B99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Is the baby recorded as having </w:t>
            </w:r>
            <w:r w:rsidR="001F3B99">
              <w:rPr>
                <w:rFonts w:asciiTheme="minorHAnsi" w:hAnsiTheme="minorHAnsi" w:cstheme="minorHAnsi"/>
                <w:sz w:val="24"/>
                <w:szCs w:val="24"/>
              </w:rPr>
              <w:t>a clavicular fracture</w:t>
            </w:r>
            <w:r w:rsidR="005A70E9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1111" w:type="dxa"/>
          </w:tcPr>
          <w:p w14:paraId="0B1F33FB" w14:textId="509E8B13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17" w:type="dxa"/>
          </w:tcPr>
          <w:p w14:paraId="4719EB24" w14:textId="77777777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6" w:type="dxa"/>
          </w:tcPr>
          <w:p w14:paraId="485E9E71" w14:textId="6D4A478B" w:rsidR="001F3B99" w:rsidRPr="00A917D9" w:rsidRDefault="001F3B99" w:rsidP="001F3B99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26" w:type="dxa"/>
          </w:tcPr>
          <w:p w14:paraId="70F13123" w14:textId="77777777" w:rsidR="001F3B99" w:rsidRPr="00A917D9" w:rsidRDefault="001F3B99" w:rsidP="001F3B99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47211" w14:paraId="5727CFB7" w14:textId="77777777" w:rsidTr="00897CFB">
        <w:tc>
          <w:tcPr>
            <w:tcW w:w="7407" w:type="dxa"/>
          </w:tcPr>
          <w:p w14:paraId="21F0D934" w14:textId="3A7AFFF8" w:rsidR="00447211" w:rsidRPr="00C421EE" w:rsidRDefault="0043710D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show signs of brachial plexus palsy</w:t>
            </w:r>
            <w:r w:rsidR="00447211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1111" w:type="dxa"/>
          </w:tcPr>
          <w:p w14:paraId="2FC962A7" w14:textId="21AFB4C0" w:rsidR="00447211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17" w:type="dxa"/>
          </w:tcPr>
          <w:p w14:paraId="5BDA7470" w14:textId="77777777" w:rsidR="00447211" w:rsidRPr="00A917D9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66" w:type="dxa"/>
          </w:tcPr>
          <w:p w14:paraId="66B1C95F" w14:textId="6CB5F5CD" w:rsidR="00447211" w:rsidRDefault="00447211" w:rsidP="00447211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26" w:type="dxa"/>
          </w:tcPr>
          <w:p w14:paraId="4D8735CD" w14:textId="77777777" w:rsidR="00447211" w:rsidRPr="00A917D9" w:rsidRDefault="00447211" w:rsidP="00447211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4DA1D75" w14:textId="2A4C5BFF" w:rsidR="00DB3591" w:rsidRDefault="00DB3591"/>
    <w:p w14:paraId="4E720C5E" w14:textId="77777777" w:rsidR="00DB3591" w:rsidRDefault="00DB3591">
      <w: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1F3B99" w14:paraId="23F26DDF" w14:textId="77777777" w:rsidTr="00BD6D08">
        <w:tc>
          <w:tcPr>
            <w:tcW w:w="2333" w:type="dxa"/>
          </w:tcPr>
          <w:p w14:paraId="20182FAB" w14:textId="77777777" w:rsidR="001F3B99" w:rsidRDefault="001F3B99" w:rsidP="0081518E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49FA5742" w14:textId="2994E45E" w:rsidR="001F3B99" w:rsidRPr="00371CD6" w:rsidRDefault="00371CD6" w:rsidP="00371CD6">
            <w:pPr>
              <w:ind w:hanging="2294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Baby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Post P</w:t>
            </w: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artum</w:t>
            </w:r>
          </w:p>
        </w:tc>
      </w:tr>
    </w:tbl>
    <w:p w14:paraId="266DD742" w14:textId="449FE447" w:rsidR="001F3B99" w:rsidRDefault="00897CFB" w:rsidP="001F3B99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45055BAC" wp14:editId="3B3D38EB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344" name="Text Box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FBCC0" w14:textId="4080DCB9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5A90669" wp14:editId="2067E34E">
                                  <wp:extent cx="885825" cy="219075"/>
                                  <wp:effectExtent l="0" t="0" r="9525" b="9525"/>
                                  <wp:docPr id="345" name="Picture 3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C87F629" wp14:editId="16FB6009">
                                  <wp:extent cx="885825" cy="219075"/>
                                  <wp:effectExtent l="0" t="0" r="9525" b="9525"/>
                                  <wp:docPr id="346" name="Picture 3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55BAC" id="Text Box 344" o:spid="_x0000_s1190" type="#_x0000_t202" style="position:absolute;margin-left:36pt;margin-top:-.05pt;width:537pt;height:29.25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" fillcolor="#e7e6e6 [3214]" strokeweight=".5pt">
                <v:textbox>
                  <w:txbxContent>
                    <w:p w14:paraId="7C6FBCC0" w14:textId="4080DCB9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5A90669" wp14:editId="2067E34E">
                            <wp:extent cx="885825" cy="219075"/>
                            <wp:effectExtent l="0" t="0" r="9525" b="9525"/>
                            <wp:docPr id="345" name="Picture 3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C87F629" wp14:editId="16FB6009">
                            <wp:extent cx="885825" cy="219075"/>
                            <wp:effectExtent l="0" t="0" r="9525" b="9525"/>
                            <wp:docPr id="346" name="Picture 3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E7D13F" w14:textId="1914C6EE" w:rsidR="001F3B99" w:rsidRDefault="001F3B99" w:rsidP="001F3B99">
      <w:pPr>
        <w:rPr>
          <w:bCs/>
        </w:rPr>
      </w:pPr>
    </w:p>
    <w:p w14:paraId="4D2047F7" w14:textId="33FE45B9" w:rsidR="0056433A" w:rsidRDefault="0056433A" w:rsidP="001F3B99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123"/>
        <w:gridCol w:w="1251"/>
        <w:gridCol w:w="284"/>
        <w:gridCol w:w="3685"/>
        <w:gridCol w:w="425"/>
      </w:tblGrid>
      <w:tr w:rsidR="000B3123" w14:paraId="1D4B44E4" w14:textId="77777777" w:rsidTr="00897CFB">
        <w:tc>
          <w:tcPr>
            <w:tcW w:w="10768" w:type="dxa"/>
            <w:gridSpan w:val="5"/>
            <w:shd w:val="pct10" w:color="auto" w:fill="auto"/>
          </w:tcPr>
          <w:p w14:paraId="340ACC45" w14:textId="4575404B" w:rsidR="000B3123" w:rsidRPr="001D7671" w:rsidRDefault="001D7671" w:rsidP="001F3B99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a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0B3123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Transfer of baby from labour ward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within the </w:t>
            </w:r>
            <w:r w:rsidR="008D3FC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same 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hospital</w:t>
            </w:r>
          </w:p>
        </w:tc>
      </w:tr>
      <w:tr w:rsidR="0043710D" w14:paraId="201E5AC8" w14:textId="77777777" w:rsidTr="0043710D">
        <w:tc>
          <w:tcPr>
            <w:tcW w:w="5123" w:type="dxa"/>
          </w:tcPr>
          <w:p w14:paraId="4C6E1269" w14:textId="3D2103B4" w:rsidR="0043710D" w:rsidRDefault="00E43A4D" w:rsidP="0043710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Did the baby receive any additional care?</w:t>
            </w:r>
          </w:p>
          <w:p w14:paraId="6B9E9FCA" w14:textId="21FFC9A4" w:rsidR="00DB2DC3" w:rsidRPr="000B3123" w:rsidRDefault="00DB2DC3" w:rsidP="0043710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251" w:type="dxa"/>
          </w:tcPr>
          <w:p w14:paraId="3F64F4BB" w14:textId="15A6EC27" w:rsidR="0043710D" w:rsidRPr="000B3123" w:rsidRDefault="0043710D" w:rsidP="000B312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284" w:type="dxa"/>
          </w:tcPr>
          <w:p w14:paraId="1F0D7696" w14:textId="77777777" w:rsidR="0043710D" w:rsidRPr="000B3123" w:rsidRDefault="0043710D" w:rsidP="000B312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14:paraId="55D177F8" w14:textId="77777777" w:rsidR="0043710D" w:rsidRPr="000B3123" w:rsidRDefault="0043710D" w:rsidP="000B3123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100B6495" w14:textId="77777777" w:rsidR="0043710D" w:rsidRPr="000B3123" w:rsidRDefault="0043710D" w:rsidP="000B312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3710D" w14:paraId="4ADAA8AF" w14:textId="77777777" w:rsidTr="000705D2">
        <w:tc>
          <w:tcPr>
            <w:tcW w:w="5123" w:type="dxa"/>
          </w:tcPr>
          <w:p w14:paraId="478D7C67" w14:textId="44E46800" w:rsidR="0043710D" w:rsidRPr="000B3123" w:rsidRDefault="00E43A4D" w:rsidP="00E43A4D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If ‘Yes’ principal reason for admission</w:t>
            </w:r>
          </w:p>
        </w:tc>
        <w:tc>
          <w:tcPr>
            <w:tcW w:w="5645" w:type="dxa"/>
            <w:gridSpan w:val="4"/>
          </w:tcPr>
          <w:p w14:paraId="5BFECB6B" w14:textId="77777777" w:rsidR="0043710D" w:rsidRDefault="0043710D" w:rsidP="0043710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66B1B787" w14:textId="23200AFC" w:rsidR="00826547" w:rsidRPr="000B3123" w:rsidRDefault="00826547" w:rsidP="0043710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43710D" w14:paraId="7C2C645C" w14:textId="77777777" w:rsidTr="000705D2">
        <w:tc>
          <w:tcPr>
            <w:tcW w:w="5123" w:type="dxa"/>
          </w:tcPr>
          <w:p w14:paraId="58CFCBB4" w14:textId="025A3B21" w:rsidR="0043710D" w:rsidRDefault="0043710D" w:rsidP="00FD2FE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of admission </w:t>
            </w:r>
          </w:p>
        </w:tc>
        <w:tc>
          <w:tcPr>
            <w:tcW w:w="5645" w:type="dxa"/>
            <w:gridSpan w:val="4"/>
          </w:tcPr>
          <w:p w14:paraId="6A1A8B48" w14:textId="77777777" w:rsidR="00826547" w:rsidRDefault="00826547" w:rsidP="0043710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A18D4E3" w14:textId="121B8BA5" w:rsidR="0043710D" w:rsidRDefault="00826547" w:rsidP="0043710D">
            <w:pPr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63872" behindDoc="0" locked="0" layoutInCell="1" allowOverlap="1" wp14:anchorId="27A0AD44" wp14:editId="36BD6DEE">
                      <wp:simplePos x="0" y="0"/>
                      <wp:positionH relativeFrom="column">
                        <wp:posOffset>-1905</wp:posOffset>
                      </wp:positionH>
                      <wp:positionV relativeFrom="page">
                        <wp:posOffset>59761</wp:posOffset>
                      </wp:positionV>
                      <wp:extent cx="2078355" cy="234315"/>
                      <wp:effectExtent l="0" t="0" r="17145" b="32385"/>
                      <wp:wrapNone/>
                      <wp:docPr id="341" name="Group 3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342" name="Rectangle 3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3" name="Straight Arrow Connector 34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3" name="Straight Arrow Connector 37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4" name="Rectangle 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5" name="Rectangle 3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4" name="Rectangle 26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5" name="Rectangle 26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66" name="Rectangle 26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8" name="Rectangle 27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69" name="Rectangle 27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032457" id="Group 341" o:spid="_x0000_s1026" style="position:absolute;margin-left:-.15pt;margin-top:4.7pt;width:163.65pt;height:18.45pt;z-index:251663872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">
                      <v:rect id="Rectangle 34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+TX8UA&#10;AADcAAAADwAAAGRycy9kb3ducmV2LnhtbESPT2vCQBTE70K/w/IKvenGWKSmriKWlPao8eLtNfua&#10;pGbfhuzmT/30bkHocZiZ3zDr7Whq0VPrKssK5rMIBHFudcWFglOWTl9AOI+ssbZMCn7JwXbzMFlj&#10;ou3AB+qPvhABwi5BBaX3TSKly0sy6Ga2IQ7et20N+iDbQuoWhwA3tYyjaCkNVhwWSmxoX1J+OXZG&#10;wVcVn/B6yN4js0oX/nPMfrrzm1JPj+PuFYSn0f+H7+0PrWDxHMP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n5NfxQAAANwAAAAPAAAAAAAAAAAAAAAAAJgCAABkcnMv&#10;ZG93bnJldi54bWxQSwUGAAAAAAQABAD1AAAAigMAAAAA&#10;"/>
                      <v:shape id="Straight Arrow Connector 34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fVL/sUAAADcAAAADwAAAGRycy9kb3ducmV2LnhtbESPQWsCMRSE7wX/Q3hCL6Vmt4rIahQp&#10;FIoHoboHj4/kdXdx87Im6br+eyMUPA4z8w2z2gy2FT350DhWkE8yEMTamYYrBeXx630BIkRkg61j&#10;UnCjAJv16GWFhXFX/qH+ECuRIBwKVFDH2BVSBl2TxTBxHXHyfp23GJP0lTQerwluW/mRZXNpseG0&#10;UGNHnzXp8+HPKmh25b7s3y7R68UuP/k8HE+tVup1PGyXICIN8Rn+b38bBdPZFB5n0hG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fVL/sUAAADcAAAADwAAAAAAAAAA&#10;AAAAAAChAgAAZHJzL2Rvd25yZXYueG1sUEsFBgAAAAAEAAQA+QAAAJMDAAAAAA==&#10;"/>
                      <v:shape id="Straight Arrow Connector 373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5mBQ8UAAADcAAAADwAAAGRycy9kb3ducmV2LnhtbESPQWsCMRSE7wX/Q3hCL6Vmt4LKahQp&#10;FIoHoboHj4/kdXdx87Im6br+eyMUPA4z8w2z2gy2FT350DhWkE8yEMTamYYrBeXx630BIkRkg61j&#10;UnCjAJv16GWFhXFX/qH+ECuRIBwKVFDH2BVSBl2TxTBxHXHyfp23GJP0lTQerwluW/mRZTNpseG0&#10;UGNHnzXp8+HPKmh25b7s3y7R68UuP/k8HE+tVup1PGyXICIN8Rn+b38bBdP5FB5n0hGQ6zs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5mBQ8UAAADcAAAADwAAAAAAAAAA&#10;AAAAAAChAgAAZHJzL2Rvd25yZXYueG1sUEsFBgAAAAAEAAQA+QAAAJMDAAAAAA==&#10;"/>
                      <v:rect id="Rectangle 374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ZkDcQA&#10;AADcAAAADwAAAGRycy9kb3ducmV2LnhtbESPT4vCMBTE74LfITzBm6b+QXerUWQXRY9aL3t72zzb&#10;avNSmqjVT79ZEDwOM/MbZr5sTCluVLvCsoJBPwJBnFpdcKbgmKx7HyCcR9ZYWiYFD3KwXLRbc4y1&#10;vfOebgefiQBhF6OC3PsqltKlORl0fVsRB+9ka4M+yDqTusZ7gJtSDqNoIg0WHBZyrOgrp/RyuBoF&#10;v8XwiM99sonM53rkd01yvv58K9XtNKsZCE+Nf4df7a1WMJqO4f9MO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WZA3EAAAA3AAAAA8AAAAAAAAAAAAAAAAAmAIAAGRycy9k&#10;b3ducmV2LnhtbFBLBQYAAAAABAAEAPUAAACJAwAAAAA=&#10;"/>
                      <v:rect id="Rectangle 375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rBlsQA&#10;AADcAAAADwAAAGRycy9kb3ducmV2LnhtbESPQYvCMBSE74L/ITzBm6Yq6m41iuyi6FHrZW9vm2db&#10;bV5KE7X66zcLgsdhZr5h5svGlOJGtSssKxj0IxDEqdUFZwqOybr3AcJ5ZI2lZVLwIAfLRbs1x1jb&#10;O+/pdvCZCBB2MSrIva9iKV2ak0HXtxVx8E62NuiDrDOpa7wHuCnlMIom0mDBYSHHir5ySi+Hq1Hw&#10;WwyP+Nwnm8h8rkd+1yTn68+3Ut1Os5qB8NT4d/jV3moFo+kY/s+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awZbEAAAA3AAAAA8AAAAAAAAAAAAAAAAAmAIAAGRycy9k&#10;b3ducmV2LnhtbFBLBQYAAAAABAAEAPUAAACJAwAAAAA=&#10;"/>
                      <v:rect id="Rectangle 266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KV8UA&#10;AADdAAAADwAAAGRycy9kb3ducmV2LnhtbESPQWvCQBSE74L/YXmCN900lmCjq4ii6FHjpbdn9jVJ&#10;m30bsqvG/nq3UPA4zMw3zHzZmVrcqHWVZQVv4wgEcW51xYWCc7YdTUE4j6yxtkwKHuRguej35phq&#10;e+cj3U6+EAHCLkUFpfdNKqXLSzLoxrYhDt6XbQ36INtC6hbvAW5qGUdRIg1WHBZKbGhdUv5zuhoF&#10;lyo+4+8x20XmYzvxhy77vn5ulBoOutUMhKfOv8L/7b1WECfJO/y9C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xkpXxQAAAN0AAAAPAAAAAAAAAAAAAAAAAJgCAABkcnMv&#10;ZG93bnJldi54bWxQSwUGAAAAAAQABAD1AAAAigMAAAAA&#10;"/>
                      <v:rect id="Rectangle 266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rvzMUA&#10;AADdAAAADwAAAGRycy9kb3ducmV2LnhtbESPQWvCQBSE74L/YXmCN9000mCjq4ii6FHjpbdn9jVJ&#10;m30bsqvG/nq3UPA4zMw3zHzZmVrcqHWVZQVv4wgEcW51xYWCc7YdTUE4j6yxtkwKHuRguej35phq&#10;e+cj3U6+EAHCLkUFpfdNKqXLSzLoxrYhDt6XbQ36INtC6hbvAW5qGUdRIg1WHBZKbGhdUv5zuhoF&#10;lyo+4+8x20XmYzvxhy77vn5ulBoOutUMhKfOv8L/7b1WECfJO/y9C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iu/MxQAAAN0AAAAPAAAAAAAAAAAAAAAAAJgCAABkcnMv&#10;ZG93bnJldi54bWxQSwUGAAAAAAQABAD1AAAAigMAAAAA&#10;"/>
                      <v:rect id="Rectangle 266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hxu8YA&#10;AADdAAAADwAAAGRycy9kb3ducmV2LnhtbESPQWvCQBSE74X+h+UVems2TSHY1FVKRanHmFx6e80+&#10;k9js25BdTeqvdwXB4zAz3zDz5WQ6caLBtZYVvEYxCOLK6pZrBWWxfpmBcB5ZY2eZFPyTg+Xi8WGO&#10;mbYj53Ta+VoECLsMFTTe95mUrmrIoItsTxy8vR0M+iCHWuoBxwA3nUziOJUGWw4LDfb01VD1tzsa&#10;Bb9tUuI5LzaxeV+/+e1UHI4/K6Wen6bPDxCeJn8P39rfWkGSpilc34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1hxu8YAAADdAAAADwAAAAAAAAAAAAAAAACYAgAAZHJz&#10;L2Rvd25yZXYueG1sUEsFBgAAAAAEAAQA9QAAAIsDAAAAAA==&#10;"/>
                      <v:rect id="Rectangle 2768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pPz8MA&#10;AADdAAAADwAAAGRycy9kb3ducmV2LnhtbERPTW+CQBC9m/gfNtOkN1lKE2opqzEaTXsUuHibslOg&#10;ZWcJuyr213cPTTy+vO98PZleXGh0nWUFT1EMgri2uuNGQVXuF0sQziNr7C2Tghs5WK/msxwzba98&#10;pEvhGxFC2GWooPV+yKR0dUsGXWQH4sB92dGgD3BspB7xGsJNL5M4TqXBjkNDiwNtW6p/irNR8Nkl&#10;Ff4ey0NsXvfP/mMqv8+nnVKPD9PmDYSnyd/F/+53rSB5ScPc8CY8Abn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2pPz8MAAADdAAAADwAAAAAAAAAAAAAAAACYAgAAZHJzL2Rv&#10;d25yZXYueG1sUEsFBgAAAAAEAAQA9QAAAIgDAAAAAA==&#10;"/>
                      <v:rect id="Rectangle 2769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bqVMYA&#10;AADdAAAADwAAAGRycy9kb3ducmV2LnhtbESPQWvCQBSE70L/w/IKvenGFNIaXYNYLO3RxEtvz+wz&#10;iWbfhuxG0/76bqHgcZiZb5hVNppWXKl3jWUF81kEgri0uuFKwaHYTV9BOI+ssbVMCr7JQbZ+mKww&#10;1fbGe7rmvhIBwi5FBbX3XSqlK2sy6Ga2Iw7eyfYGfZB9JXWPtwA3rYyjKJEGGw4LNXa0ram85INR&#10;cGziA/7si/fILHbP/nMszsPXm1JPj+NmCcLT6O/h//aHVhC/JAv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bqVM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  <w:p w14:paraId="36C69AC6" w14:textId="0A4E9927" w:rsidR="0043710D" w:rsidRPr="000B3123" w:rsidRDefault="00826547" w:rsidP="0082654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dd/mm/yyyy</w:t>
            </w:r>
          </w:p>
        </w:tc>
      </w:tr>
    </w:tbl>
    <w:p w14:paraId="436F3308" w14:textId="384D9D28" w:rsidR="00097E02" w:rsidRDefault="00097E02" w:rsidP="00097E02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5123"/>
        <w:gridCol w:w="4075"/>
        <w:gridCol w:w="1570"/>
      </w:tblGrid>
      <w:tr w:rsidR="0043710D" w:rsidRPr="00897CFB" w14:paraId="0F05F435" w14:textId="77777777" w:rsidTr="000705D2">
        <w:tc>
          <w:tcPr>
            <w:tcW w:w="9198" w:type="dxa"/>
            <w:gridSpan w:val="2"/>
          </w:tcPr>
          <w:p w14:paraId="2E8666AC" w14:textId="5A9B064D" w:rsidR="0043710D" w:rsidRPr="00897CFB" w:rsidRDefault="0043710D" w:rsidP="00FD2FEE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Type of </w:t>
            </w:r>
            <w:r>
              <w:rPr>
                <w:rFonts w:asciiTheme="minorHAnsi" w:hAnsiTheme="minorHAnsi" w:cstheme="majorHAnsi"/>
                <w:b/>
                <w:sz w:val="24"/>
                <w:szCs w:val="24"/>
              </w:rPr>
              <w:t xml:space="preserve">care received </w:t>
            </w:r>
          </w:p>
        </w:tc>
        <w:tc>
          <w:tcPr>
            <w:tcW w:w="1570" w:type="dxa"/>
          </w:tcPr>
          <w:p w14:paraId="751DB06B" w14:textId="77777777" w:rsidR="0043710D" w:rsidRPr="00897CFB" w:rsidRDefault="0043710D" w:rsidP="00726CA1">
            <w:pPr>
              <w:rPr>
                <w:rFonts w:asciiTheme="minorHAnsi" w:hAnsiTheme="minorHAnsi"/>
              </w:rPr>
            </w:pPr>
            <w:r w:rsidRPr="00897CFB">
              <w:rPr>
                <w:rFonts w:asciiTheme="minorHAnsi" w:hAnsiTheme="min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43710D" w:rsidRPr="00897CFB" w14:paraId="4E8F0532" w14:textId="77777777" w:rsidTr="000705D2">
        <w:tc>
          <w:tcPr>
            <w:tcW w:w="9198" w:type="dxa"/>
            <w:gridSpan w:val="2"/>
          </w:tcPr>
          <w:p w14:paraId="36444506" w14:textId="1B0B74D3" w:rsidR="0043710D" w:rsidRPr="00661B01" w:rsidRDefault="0043710D" w:rsidP="00726CA1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>Intensive care</w:t>
            </w:r>
          </w:p>
          <w:p w14:paraId="00B767BA" w14:textId="77777777" w:rsidR="0043710D" w:rsidRPr="00661B01" w:rsidRDefault="0043710D" w:rsidP="00726CA1">
            <w:pPr>
              <w:rPr>
                <w:rFonts w:asciiTheme="minorHAnsi" w:hAnsiTheme="minorHAnsi"/>
              </w:rPr>
            </w:pPr>
          </w:p>
        </w:tc>
        <w:tc>
          <w:tcPr>
            <w:tcW w:w="1570" w:type="dxa"/>
          </w:tcPr>
          <w:p w14:paraId="1712FD60" w14:textId="77777777" w:rsidR="0043710D" w:rsidRPr="00897CFB" w:rsidRDefault="0043710D" w:rsidP="00726CA1">
            <w:pPr>
              <w:rPr>
                <w:rFonts w:asciiTheme="minorHAnsi" w:hAnsiTheme="minorHAnsi"/>
              </w:rPr>
            </w:pPr>
          </w:p>
        </w:tc>
      </w:tr>
      <w:tr w:rsidR="0043710D" w:rsidRPr="00897CFB" w14:paraId="4B66B0F0" w14:textId="77777777" w:rsidTr="000705D2">
        <w:tc>
          <w:tcPr>
            <w:tcW w:w="9198" w:type="dxa"/>
            <w:gridSpan w:val="2"/>
          </w:tcPr>
          <w:p w14:paraId="7CA579CA" w14:textId="66882F74" w:rsidR="0043710D" w:rsidRPr="00661B01" w:rsidRDefault="0043710D" w:rsidP="00726CA1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>High dependency care</w:t>
            </w:r>
            <w:r w:rsidR="005A38D1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="005A38D1" w:rsidRPr="00BC75F3">
              <w:rPr>
                <w:rFonts w:asciiTheme="minorHAnsi" w:hAnsiTheme="minorHAnsi" w:cstheme="majorHAnsi"/>
              </w:rPr>
              <w:t>(outside labour ward)</w:t>
            </w:r>
          </w:p>
          <w:p w14:paraId="661C0674" w14:textId="77777777" w:rsidR="0043710D" w:rsidRPr="00661B01" w:rsidRDefault="0043710D" w:rsidP="00726CA1">
            <w:pPr>
              <w:rPr>
                <w:rFonts w:asciiTheme="minorHAnsi" w:hAnsiTheme="minorHAnsi"/>
              </w:rPr>
            </w:pPr>
          </w:p>
        </w:tc>
        <w:tc>
          <w:tcPr>
            <w:tcW w:w="1570" w:type="dxa"/>
          </w:tcPr>
          <w:p w14:paraId="5C307E35" w14:textId="77777777" w:rsidR="0043710D" w:rsidRPr="00897CFB" w:rsidRDefault="0043710D" w:rsidP="00726CA1">
            <w:pPr>
              <w:rPr>
                <w:rFonts w:asciiTheme="minorHAnsi" w:hAnsiTheme="minorHAnsi"/>
              </w:rPr>
            </w:pPr>
          </w:p>
        </w:tc>
      </w:tr>
      <w:tr w:rsidR="0043710D" w:rsidRPr="00897CFB" w14:paraId="65F2FB75" w14:textId="77777777" w:rsidTr="000705D2">
        <w:tc>
          <w:tcPr>
            <w:tcW w:w="9198" w:type="dxa"/>
            <w:gridSpan w:val="2"/>
          </w:tcPr>
          <w:p w14:paraId="776368AC" w14:textId="77777777" w:rsidR="0043710D" w:rsidRPr="00661B01" w:rsidRDefault="0043710D" w:rsidP="005208E0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661B01">
              <w:rPr>
                <w:rFonts w:asciiTheme="minorHAnsi" w:hAnsiTheme="minorHAnsi" w:cstheme="majorHAnsi"/>
                <w:sz w:val="24"/>
                <w:szCs w:val="24"/>
              </w:rPr>
              <w:t xml:space="preserve">Special care </w:t>
            </w:r>
          </w:p>
          <w:p w14:paraId="2101F73F" w14:textId="77777777" w:rsidR="0043710D" w:rsidRPr="00661B01" w:rsidRDefault="0043710D" w:rsidP="00726CA1">
            <w:pPr>
              <w:rPr>
                <w:rFonts w:asciiTheme="minorHAnsi" w:hAnsiTheme="minorHAnsi"/>
              </w:rPr>
            </w:pPr>
          </w:p>
        </w:tc>
        <w:tc>
          <w:tcPr>
            <w:tcW w:w="1570" w:type="dxa"/>
          </w:tcPr>
          <w:p w14:paraId="6376F71D" w14:textId="77777777" w:rsidR="0043710D" w:rsidRPr="00897CFB" w:rsidRDefault="0043710D" w:rsidP="00726CA1">
            <w:pPr>
              <w:rPr>
                <w:rFonts w:asciiTheme="minorHAnsi" w:hAnsiTheme="minorHAnsi"/>
              </w:rPr>
            </w:pPr>
          </w:p>
        </w:tc>
      </w:tr>
      <w:tr w:rsidR="0043710D" w:rsidRPr="00897CFB" w14:paraId="3150C90D" w14:textId="77777777" w:rsidTr="000705D2">
        <w:tc>
          <w:tcPr>
            <w:tcW w:w="9198" w:type="dxa"/>
            <w:gridSpan w:val="2"/>
          </w:tcPr>
          <w:p w14:paraId="3981AB19" w14:textId="77777777" w:rsidR="0043710D" w:rsidRDefault="0043710D" w:rsidP="00726CA1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Transitional care</w:t>
            </w:r>
          </w:p>
          <w:p w14:paraId="3FD19368" w14:textId="7A00DCB6" w:rsidR="00826547" w:rsidRPr="00897CFB" w:rsidRDefault="00826547" w:rsidP="00726CA1">
            <w:pPr>
              <w:rPr>
                <w:rFonts w:asciiTheme="minorHAnsi" w:hAnsiTheme="minorHAnsi"/>
              </w:rPr>
            </w:pPr>
          </w:p>
        </w:tc>
        <w:tc>
          <w:tcPr>
            <w:tcW w:w="1570" w:type="dxa"/>
          </w:tcPr>
          <w:p w14:paraId="6610E5E7" w14:textId="77777777" w:rsidR="0043710D" w:rsidRPr="00897CFB" w:rsidRDefault="0043710D" w:rsidP="00726CA1">
            <w:pPr>
              <w:rPr>
                <w:rFonts w:asciiTheme="minorHAnsi" w:hAnsiTheme="minorHAnsi"/>
              </w:rPr>
            </w:pPr>
          </w:p>
        </w:tc>
      </w:tr>
      <w:tr w:rsidR="00C37144" w:rsidRPr="00897CFB" w14:paraId="311415E7" w14:textId="77777777" w:rsidTr="000705D2">
        <w:tc>
          <w:tcPr>
            <w:tcW w:w="9198" w:type="dxa"/>
            <w:gridSpan w:val="2"/>
          </w:tcPr>
          <w:p w14:paraId="16568444" w14:textId="77777777" w:rsidR="00C37144" w:rsidRDefault="00C37144" w:rsidP="00726CA1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Normal care</w:t>
            </w:r>
          </w:p>
          <w:p w14:paraId="289E00AA" w14:textId="6A99183B" w:rsidR="00C37144" w:rsidRDefault="00C37144" w:rsidP="00726CA1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1570" w:type="dxa"/>
          </w:tcPr>
          <w:p w14:paraId="508C4A88" w14:textId="77777777" w:rsidR="00C37144" w:rsidRPr="00897CFB" w:rsidRDefault="00C37144" w:rsidP="00726CA1">
            <w:pPr>
              <w:rPr>
                <w:rFonts w:asciiTheme="minorHAnsi" w:hAnsiTheme="minorHAnsi"/>
              </w:rPr>
            </w:pPr>
          </w:p>
        </w:tc>
      </w:tr>
      <w:tr w:rsidR="0043710D" w:rsidRPr="00897CFB" w14:paraId="378753A9" w14:textId="77777777" w:rsidTr="000705D2">
        <w:tc>
          <w:tcPr>
            <w:tcW w:w="9198" w:type="dxa"/>
            <w:gridSpan w:val="2"/>
          </w:tcPr>
          <w:p w14:paraId="1A19247C" w14:textId="77777777" w:rsidR="0043710D" w:rsidRPr="00897CFB" w:rsidRDefault="0043710D" w:rsidP="00726CA1">
            <w:pPr>
              <w:rPr>
                <w:rFonts w:asciiTheme="minorHAnsi" w:hAnsiTheme="minorHAnsi" w:cstheme="majorHAnsi"/>
                <w:i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97CFB">
              <w:rPr>
                <w:rFonts w:asciiTheme="minorHAnsi" w:hAnsiTheme="minorHAnsi" w:cstheme="majorHAnsi"/>
                <w:i/>
              </w:rPr>
              <w:t>(Please specify below):</w:t>
            </w:r>
          </w:p>
          <w:p w14:paraId="5347E371" w14:textId="4C6C92DE" w:rsidR="0043710D" w:rsidRPr="00897CFB" w:rsidRDefault="0043710D" w:rsidP="00726CA1">
            <w:pPr>
              <w:rPr>
                <w:rFonts w:asciiTheme="minorHAnsi" w:hAnsiTheme="minorHAnsi"/>
              </w:rPr>
            </w:pPr>
          </w:p>
        </w:tc>
        <w:tc>
          <w:tcPr>
            <w:tcW w:w="1570" w:type="dxa"/>
          </w:tcPr>
          <w:p w14:paraId="07ED594B" w14:textId="77777777" w:rsidR="0043710D" w:rsidRPr="00897CFB" w:rsidRDefault="0043710D" w:rsidP="00726CA1">
            <w:pPr>
              <w:rPr>
                <w:rFonts w:asciiTheme="minorHAnsi" w:hAnsiTheme="minorHAnsi"/>
              </w:rPr>
            </w:pPr>
          </w:p>
        </w:tc>
      </w:tr>
      <w:tr w:rsidR="00726CA1" w:rsidRPr="00897CFB" w14:paraId="7A0D9F79" w14:textId="77777777" w:rsidTr="00897CFB">
        <w:tc>
          <w:tcPr>
            <w:tcW w:w="5123" w:type="dxa"/>
          </w:tcPr>
          <w:p w14:paraId="65870AC3" w14:textId="084DA35A" w:rsidR="00726CA1" w:rsidRPr="00897CFB" w:rsidRDefault="0043710D" w:rsidP="00FD2FEE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discharged/</w:t>
            </w:r>
            <w:r w:rsidR="00726CA1" w:rsidRPr="00897CFB"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transferred </w:t>
            </w:r>
          </w:p>
        </w:tc>
        <w:tc>
          <w:tcPr>
            <w:tcW w:w="5645" w:type="dxa"/>
            <w:gridSpan w:val="2"/>
          </w:tcPr>
          <w:p w14:paraId="012AE4B4" w14:textId="4F8E75BF" w:rsidR="00726CA1" w:rsidRPr="00897CFB" w:rsidRDefault="0043710D" w:rsidP="00DE10C8">
            <w:pPr>
              <w:spacing w:before="40" w:after="40"/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7CFB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02432" behindDoc="0" locked="0" layoutInCell="1" allowOverlap="1" wp14:anchorId="475E0226" wp14:editId="1C2F2625">
                      <wp:simplePos x="0" y="0"/>
                      <wp:positionH relativeFrom="column">
                        <wp:posOffset>6350</wp:posOffset>
                      </wp:positionH>
                      <wp:positionV relativeFrom="page">
                        <wp:posOffset>27425</wp:posOffset>
                      </wp:positionV>
                      <wp:extent cx="2078355" cy="234315"/>
                      <wp:effectExtent l="0" t="0" r="17145" b="32385"/>
                      <wp:wrapNone/>
                      <wp:docPr id="2499" name="Group 24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500" name="Rectangle 25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1" name="Straight Arrow Connector 250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2" name="Straight Arrow Connector 25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03" name="Rectangle 25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4" name="Rectangle 2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5" name="Rectangle 25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6" name="Rectangle 25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7" name="Rectangle 2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8" name="Rectangle 25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09" name="Rectangle 25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63CB30" id="Group 2499" o:spid="_x0000_s1026" style="position:absolute;margin-left:.5pt;margin-top:2.15pt;width:163.65pt;height:18.45pt;z-index:251602432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">
                      <v:rect id="Rectangle 2500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fIiMIA&#10;AADdAAAADwAAAGRycy9kb3ducmV2LnhtbERPPW/CMBDdkfofrKvUDWyCqCBgUFVEVUYIC9sRH0kg&#10;PkexgZRfj4dKjE/ve77sbC1u1PrKsYbhQIEgzp2puNCwz9b9CQgfkA3WjknDH3lYLt56c0yNu/OW&#10;brtQiBjCPkUNZQhNKqXPS7LoB64hjtzJtRZDhG0hTYv3GG5rmSj1KS1WHBtKbOi7pPyyu1oNxyrZ&#10;42Ob/Sg7XY/CpsvO18NK64/37msGIlAXXuJ/96/RkIxV3B/fxCc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B8iIwgAAAN0AAAAPAAAAAAAAAAAAAAAAAJgCAABkcnMvZG93&#10;bnJldi54bWxQSwUGAAAAAAQABAD1AAAAhwMAAAAA&#10;"/>
                      <v:shape id="Straight Arrow Connector 2501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xtTV8UAAADdAAAADwAAAGRycy9kb3ducmV2LnhtbESPQYvCMBSE7wv+h/AEL8uaVliRrlFk&#10;YWHxIKg9eHwkz7bYvNQkW+u/N8KCx2FmvmGW68G2oicfGscK8mkGglg703CloDz+fCxAhIhssHVM&#10;Cu4UYL0avS2xMO7Ge+oPsRIJwqFABXWMXSFl0DVZDFPXESfv7LzFmKSvpPF4S3DbylmWzaXFhtNC&#10;jR1916Qvhz+roNmWu7J/v0avF9v85PNwPLVaqcl42HyBiDTEV/i//WsUzD6zHJ5v0hOQqw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xtTV8UAAADdAAAADwAAAAAAAAAA&#10;AAAAAAChAgAAZHJzL2Rvd25yZXYueG1sUEsFBgAAAAAEAAQA+QAAAJMDAAAAAA==&#10;"/>
                      <v:shape id="Straight Arrow Connector 2502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nNIMUAAADdAAAADwAAAGRycy9kb3ducmV2LnhtbESPQWvCQBSE70L/w/IKvUjdJKBI6iql&#10;UBAPgpqDx8fuaxKafZvurjH9964geBxm5htmtRltJwbyoXWsIJ9lIIi1My3XCqrT9/sSRIjIBjvH&#10;pOCfAmzWL5MVlsZd+UDDMdYiQTiUqKCJsS+lDLohi2HmeuLk/ThvMSbpa2k8XhPcdrLIsoW02HJa&#10;aLCnr4b07/FiFbS7al8N07/o9XKXn30eTudOK/X2On5+gIg0xmf40d4aBcU8K+D+Jj0Bub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8nNIMUAAADdAAAADwAAAAAAAAAA&#10;AAAAAAChAgAAZHJzL2Rvd25yZXYueG1sUEsFBgAAAAAEAAQA+QAAAJMDAAAAAA==&#10;"/>
                      <v:rect id="Rectangle 2503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VW/8YA&#10;AADdAAAADwAAAGRycy9kb3ducmV2LnhtbESPQWvCQBSE70L/w/IK3nS3CRVNXUOpWNqjxou31+xr&#10;kjb7NmRXTf31bkHwOMzMN8wyH2wrTtT7xrGGp6kCQVw603ClYV9sJnMQPiAbbB2Thj/ykK8eRkvM&#10;jDvzlk67UIkIYZ+hhjqELpPSlzVZ9FPXEUfv2/UWQ5R9JU2P5wi3rUyUmkmLDceFGjt6q6n83R2t&#10;hq8m2eNlW7wru9ik4XMofo6Htdbjx+H1BUSgIdzDt/aH0ZA8qxT+38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dVW/8YAAADdAAAADwAAAAAAAAAAAAAAAACYAgAAZHJz&#10;L2Rvd25yZXYueG1sUEsFBgAAAAAEAAQA9QAAAIsDAAAAAA==&#10;"/>
                      <v:rect id="Rectangle 2504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zOi8YA&#10;AADdAAAADwAAAGRycy9kb3ducmV2LnhtbESPwW7CMBBE70j8g7VIvYHdAFWbYlBVRAVHSC69beNt&#10;kjZeR7GBwNdjpEo9jmbmjWax6m0jTtT52rGGx4kCQVw4U3OpIc8242cQPiAbbByThgt5WC2HgwWm&#10;xp15T6dDKEWEsE9RQxVCm0rpi4os+olriaP37TqLIcqulKbDc4TbRiZKPUmLNceFClt6r6j4PRyt&#10;hq86yfG6zz6UfdlMw67Pfo6fa60fRv3bK4hAffgP/7W3RkMyVzO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jzOi8YAAADdAAAADwAAAAAAAAAAAAAAAACYAgAAZHJz&#10;L2Rvd25yZXYueG1sUEsFBgAAAAAEAAQA9QAAAIsDAAAAAA==&#10;"/>
                      <v:rect id="Rectangle 2505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rEMYA&#10;AADdAAAADwAAAGRycy9kb3ducmV2LnhtbESPQWvCQBSE7wX/w/IEb3W3EYtN3YRSUfSo8dLba/Y1&#10;SZt9G7Krxv76rlDwOMzMN8wyH2wrztT7xrGGp6kCQVw603Cl4VisHxcgfEA22DomDVfykGejhyWm&#10;xl14T+dDqESEsE9RQx1Cl0rpy5os+qnriKP35XqLIcq+kqbHS4TbViZKPUuLDceFGjt6r6n8OZys&#10;hs8mOeLvvtgo+7Kehd1QfJ8+VlpPxsPbK4hAQ7iH/9tboyGZqznc3sQn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BrEMYAAADdAAAADwAAAAAAAAAAAAAAAACYAgAAZHJz&#10;L2Rvd25yZXYueG1sUEsFBgAAAAAEAAQA9QAAAIsDAAAAAA==&#10;"/>
                      <v:rect id="Rectangle 2506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L1Z8YA&#10;AADdAAAADwAAAGRycy9kb3ducmV2LnhtbESPQWvCQBSE7wX/w/IEb3W3KZU2ugaxKO1R46W3Z/aZ&#10;xGbfhuxG0/76riD0OMzMN8wiG2wjLtT52rGGp6kCQVw4U3Op4ZBvHl9B+IBssHFMGn7IQ7YcPSww&#10;Ne7KO7rsQykihH2KGqoQ2lRKX1Rk0U9dSxy9k+sshii7UpoOrxFuG5koNZMWa44LFba0rqj43vdW&#10;w7FODvi7y7fKvm2ew+eQn/uvd60n42E1BxFoCP/he/vDaEhe1Axub+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aL1Z8YAAADdAAAADwAAAAAAAAAAAAAAAACYAgAAZHJz&#10;L2Rvd25yZXYueG1sUEsFBgAAAAAEAAQA9QAAAIsDAAAAAA==&#10;"/>
                      <v:rect id="Rectangle 2507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5Q/MYA&#10;AADdAAAADwAAAGRycy9kb3ducmV2LnhtbESPwW7CMBBE70j8g7VIvYHdIGibYlBVRAVHSC69beNt&#10;kjZeR7GBwNdjpEo9jmbmjWax6m0jTtT52rGGx4kCQVw4U3OpIc8242cQPiAbbByThgt5WC2HgwWm&#10;xp15T6dDKEWEsE9RQxVCm0rpi4os+olriaP37TqLIcqulKbDc4TbRiZKzaXFmuNChS29V1T8Ho5W&#10;w1ed5HjdZx/KvmymYddnP8fPtdYPo/7tFUSgPvyH/9pboyGZqSe4v4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5Q/MYAAADdAAAADwAAAAAAAAAAAAAAAACYAgAAZHJz&#10;L2Rvd25yZXYueG1sUEsFBgAAAAAEAAQA9QAAAIsDAAAAAA==&#10;"/>
                      <v:rect id="Rectangle 2508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HEjsIA&#10;AADdAAAADwAAAGRycy9kb3ducmV2LnhtbERPPW/CMBDdkfofrKvUDWyCqCBgUFVEVUYIC9sRH0kg&#10;PkexgZRfj4dKjE/ve77sbC1u1PrKsYbhQIEgzp2puNCwz9b9CQgfkA3WjknDH3lYLt56c0yNu/OW&#10;brtQiBjCPkUNZQhNKqXPS7LoB64hjtzJtRZDhG0hTYv3GG5rmSj1KS1WHBtKbOi7pPyyu1oNxyrZ&#10;42Ob/Sg7XY/CpsvO18NK64/37msGIlAXXuJ/96/RkIxVnBvfxCc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ccSOwgAAAN0AAAAPAAAAAAAAAAAAAAAAAJgCAABkcnMvZG93&#10;bnJldi54bWxQSwUGAAAAAAQABAD1AAAAhwMAAAAA&#10;"/>
                      <v:rect id="Rectangle 2509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1hFcUA&#10;AADdAAAADwAAAGRycy9kb3ducmV2LnhtbESPQWvCQBSE74L/YXlCb7prSkuNriItSnvUePH2zD6T&#10;aPZtyK4a/fVuodDjMDPfMLNFZ2txpdZXjjWMRwoEce5MxYWGXbYafoDwAdlg7Zg03MnDYt7vzTA1&#10;7sYbum5DISKEfYoayhCaVEqfl2TRj1xDHL2jay2GKNtCmhZvEW5rmSj1Li1WHBdKbOizpPy8vVgN&#10;hyrZ4WOTrZWdrF7DT5edLvsvrV8G3XIKIlAX/sN/7W+jIXlTE/h9E5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PWEV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</w:p>
          <w:p w14:paraId="182261C6" w14:textId="2CEBEB4F" w:rsidR="00DE10C8" w:rsidRPr="00897CFB" w:rsidRDefault="00DE10C8" w:rsidP="00DE10C8">
            <w:pPr>
              <w:spacing w:before="40" w:after="4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897CFB">
              <w:rPr>
                <w:rFonts w:asciiTheme="minorHAnsi" w:hAnsiTheme="minorHAnsi" w:cstheme="minorHAnsi"/>
                <w:bCs/>
                <w:sz w:val="24"/>
                <w:szCs w:val="24"/>
              </w:rPr>
              <w:t>dd/mm/yyyy</w:t>
            </w:r>
          </w:p>
        </w:tc>
      </w:tr>
    </w:tbl>
    <w:p w14:paraId="18CE9EAD" w14:textId="77777777" w:rsidR="00726CA1" w:rsidRDefault="00726CA1" w:rsidP="00097E02">
      <w:pPr>
        <w:rPr>
          <w:bCs/>
        </w:rPr>
      </w:pPr>
    </w:p>
    <w:p w14:paraId="1492D72F" w14:textId="5BAD09A8" w:rsidR="00ED3187" w:rsidRDefault="00ED3187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ED3187" w14:paraId="104F494E" w14:textId="77777777" w:rsidTr="00BD6D08">
        <w:tc>
          <w:tcPr>
            <w:tcW w:w="2333" w:type="dxa"/>
          </w:tcPr>
          <w:p w14:paraId="3A763A73" w14:textId="77777777" w:rsidR="00ED3187" w:rsidRDefault="00ED3187" w:rsidP="007C48A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60AAB785" w14:textId="1F213012" w:rsidR="00ED3187" w:rsidRDefault="00371CD6" w:rsidP="00371CD6">
            <w:pPr>
              <w:ind w:left="-2294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Baby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Post P</w:t>
            </w: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artum</w:t>
            </w:r>
          </w:p>
        </w:tc>
      </w:tr>
    </w:tbl>
    <w:p w14:paraId="4CBBDC99" w14:textId="7B5E98EB" w:rsidR="00ED3187" w:rsidRDefault="00897CFB" w:rsidP="00ED3187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771D6C46" wp14:editId="57D71562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348" name="Text Box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8B7F9" w14:textId="2AA070BD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8E6A7C6" wp14:editId="13BF0204">
                                  <wp:extent cx="885825" cy="219075"/>
                                  <wp:effectExtent l="0" t="0" r="9525" b="9525"/>
                                  <wp:docPr id="359" name="Picture 3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1BD17F1" wp14:editId="6E4C2CC6">
                                  <wp:extent cx="885825" cy="219075"/>
                                  <wp:effectExtent l="0" t="0" r="9525" b="9525"/>
                                  <wp:docPr id="362" name="Picture 3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1D6C46" id="Text Box 348" o:spid="_x0000_s1191" type="#_x0000_t202" style="position:absolute;margin-left:36pt;margin-top:-.05pt;width:537pt;height:29.25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" fillcolor="#e7e6e6 [3214]" strokeweight=".5pt">
                <v:textbox>
                  <w:txbxContent>
                    <w:p w14:paraId="66E8B7F9" w14:textId="2AA070BD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8E6A7C6" wp14:editId="13BF0204">
                            <wp:extent cx="885825" cy="219075"/>
                            <wp:effectExtent l="0" t="0" r="9525" b="9525"/>
                            <wp:docPr id="359" name="Picture 3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1BD17F1" wp14:editId="6E4C2CC6">
                            <wp:extent cx="885825" cy="219075"/>
                            <wp:effectExtent l="0" t="0" r="9525" b="9525"/>
                            <wp:docPr id="362" name="Picture 3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85856BD" w14:textId="77777777" w:rsidR="00ED3187" w:rsidRDefault="00ED3187" w:rsidP="00097E02">
      <w:pPr>
        <w:rPr>
          <w:bCs/>
        </w:rPr>
      </w:pPr>
    </w:p>
    <w:p w14:paraId="0C29617E" w14:textId="77777777" w:rsidR="00ED3187" w:rsidRDefault="00ED3187" w:rsidP="00097E02">
      <w:pPr>
        <w:rPr>
          <w:bCs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201"/>
        <w:gridCol w:w="586"/>
        <w:gridCol w:w="401"/>
        <w:gridCol w:w="2887"/>
        <w:gridCol w:w="470"/>
        <w:gridCol w:w="660"/>
        <w:gridCol w:w="996"/>
        <w:gridCol w:w="567"/>
      </w:tblGrid>
      <w:tr w:rsidR="00097E02" w14:paraId="1B21CDA9" w14:textId="77777777" w:rsidTr="00897CFB">
        <w:tc>
          <w:tcPr>
            <w:tcW w:w="10768" w:type="dxa"/>
            <w:gridSpan w:val="8"/>
            <w:shd w:val="pct10" w:color="auto" w:fill="auto"/>
          </w:tcPr>
          <w:p w14:paraId="1C05873C" w14:textId="3E305297" w:rsidR="00097E02" w:rsidRPr="001D7671" w:rsidRDefault="001D7671" w:rsidP="008D3FCF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3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b</w:t>
            </w:r>
            <w:r w:rsidR="0080199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897CF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8D3FC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Transfer of baby 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to a </w:t>
            </w:r>
            <w:r w:rsidR="00097E02" w:rsidRPr="00B441EC">
              <w:rPr>
                <w:rFonts w:asciiTheme="minorHAnsi" w:hAnsiTheme="minorHAnsi" w:cstheme="minorHAnsi"/>
                <w:b/>
                <w:bCs/>
                <w:sz w:val="28"/>
                <w:szCs w:val="28"/>
                <w:u w:val="single"/>
              </w:rPr>
              <w:t>different</w:t>
            </w:r>
            <w:r w:rsidR="00097E02" w:rsidRPr="001D7671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hospital</w:t>
            </w:r>
          </w:p>
        </w:tc>
      </w:tr>
      <w:tr w:rsidR="00097E02" w14:paraId="618FBF1E" w14:textId="77777777" w:rsidTr="00897CFB">
        <w:tc>
          <w:tcPr>
            <w:tcW w:w="5188" w:type="dxa"/>
            <w:gridSpan w:val="3"/>
          </w:tcPr>
          <w:p w14:paraId="7ADB7D18" w14:textId="5C0F7ED7" w:rsidR="00097E02" w:rsidRPr="00ED3187" w:rsidRDefault="00ED3187" w:rsidP="00ED3187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Was the baby transf</w:t>
            </w:r>
            <w:r w:rsidR="00826547">
              <w:rPr>
                <w:rFonts w:asciiTheme="minorHAnsi" w:hAnsiTheme="minorHAnsi" w:cstheme="minorHAnsi"/>
                <w:bCs/>
                <w:sz w:val="24"/>
                <w:szCs w:val="24"/>
              </w:rPr>
              <w:t>erred from the hospital where he/she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was delivered?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‘No’ do not com</w:t>
            </w:r>
            <w:r w:rsidR="001D7671">
              <w:rPr>
                <w:rFonts w:asciiTheme="minorHAnsi" w:hAnsiTheme="minorHAnsi" w:cstheme="minorHAnsi"/>
                <w:bCs/>
                <w:i/>
              </w:rPr>
              <w:t>plete the rest of this section 3</w:t>
            </w:r>
            <w:r>
              <w:rPr>
                <w:rFonts w:asciiTheme="minorHAnsi" w:hAnsiTheme="minorHAnsi" w:cstheme="minorHAnsi"/>
                <w:bCs/>
                <w:i/>
              </w:rPr>
              <w:t>b</w:t>
            </w:r>
          </w:p>
        </w:tc>
        <w:tc>
          <w:tcPr>
            <w:tcW w:w="2887" w:type="dxa"/>
          </w:tcPr>
          <w:p w14:paraId="515B0478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70" w:type="dxa"/>
          </w:tcPr>
          <w:p w14:paraId="2BC74816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656" w:type="dxa"/>
            <w:gridSpan w:val="2"/>
          </w:tcPr>
          <w:p w14:paraId="17253B54" w14:textId="77777777" w:rsidR="00097E02" w:rsidRPr="000B3123" w:rsidRDefault="00097E02" w:rsidP="007C48AA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0A61B5FF" w14:textId="77777777" w:rsidR="00097E02" w:rsidRPr="000B3123" w:rsidRDefault="00097E02" w:rsidP="007C48A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ED3187" w14:paraId="28584BE6" w14:textId="77777777" w:rsidTr="00897CFB">
        <w:tc>
          <w:tcPr>
            <w:tcW w:w="5188" w:type="dxa"/>
            <w:gridSpan w:val="3"/>
          </w:tcPr>
          <w:p w14:paraId="0F556D5F" w14:textId="3DC8F61A" w:rsidR="00ED3187" w:rsidRPr="00ED3187" w:rsidRDefault="00ED3187" w:rsidP="00ED3187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If ‘Yes’ which hospital was the baby transferred to? </w:t>
            </w:r>
            <w:r>
              <w:rPr>
                <w:rFonts w:asciiTheme="minorHAnsi" w:hAnsiTheme="minorHAnsi" w:cstheme="minorHAnsi"/>
                <w:bCs/>
                <w:i/>
              </w:rPr>
              <w:t>Please provide the hospital name</w:t>
            </w:r>
          </w:p>
          <w:p w14:paraId="62A3C6AD" w14:textId="2145D6FD" w:rsidR="00ED3187" w:rsidRPr="000B3123" w:rsidRDefault="00ED3187" w:rsidP="00ED3187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gridSpan w:val="5"/>
          </w:tcPr>
          <w:p w14:paraId="6EC45703" w14:textId="77777777" w:rsidR="00ED3187" w:rsidRDefault="00ED3187" w:rsidP="007C48A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5128E14E" w14:textId="045629A4" w:rsidR="00ED3187" w:rsidRPr="000B3123" w:rsidRDefault="00ED3187" w:rsidP="007C48AA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8D3FCF" w14:paraId="48868851" w14:textId="77777777" w:rsidTr="00897CFB">
        <w:tc>
          <w:tcPr>
            <w:tcW w:w="4787" w:type="dxa"/>
            <w:gridSpan w:val="2"/>
          </w:tcPr>
          <w:p w14:paraId="14401DF8" w14:textId="6EA9F708" w:rsidR="008D3FCF" w:rsidRDefault="008D3FCF" w:rsidP="00FD5A60">
            <w:r w:rsidRPr="002114B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Type of </w:t>
            </w:r>
            <w:r w:rsidR="00C37144">
              <w:rPr>
                <w:rFonts w:asciiTheme="majorHAnsi" w:hAnsiTheme="majorHAnsi" w:cstheme="majorHAnsi"/>
                <w:b/>
                <w:sz w:val="24"/>
                <w:szCs w:val="24"/>
              </w:rPr>
              <w:t>care</w:t>
            </w:r>
            <w:r w:rsidRPr="002114B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(please tick)</w:t>
            </w:r>
          </w:p>
        </w:tc>
        <w:tc>
          <w:tcPr>
            <w:tcW w:w="4418" w:type="dxa"/>
            <w:gridSpan w:val="4"/>
          </w:tcPr>
          <w:p w14:paraId="7ACA64B1" w14:textId="436140FC" w:rsidR="008D3FCF" w:rsidRDefault="008D3FCF" w:rsidP="008D3FCF">
            <w:r w:rsidRPr="002114B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Reason for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Transfer</w:t>
            </w:r>
          </w:p>
        </w:tc>
        <w:tc>
          <w:tcPr>
            <w:tcW w:w="1563" w:type="dxa"/>
            <w:gridSpan w:val="2"/>
          </w:tcPr>
          <w:p w14:paraId="4185E3F2" w14:textId="77777777" w:rsidR="008D3FCF" w:rsidRDefault="008D3FCF" w:rsidP="00FD5A60">
            <w:r w:rsidRPr="00490F51">
              <w:rPr>
                <w:rFonts w:asciiTheme="majorHAnsi" w:hAnsiTheme="maj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43710D" w14:paraId="6F566F19" w14:textId="77777777" w:rsidTr="00897CFB">
        <w:tc>
          <w:tcPr>
            <w:tcW w:w="4201" w:type="dxa"/>
          </w:tcPr>
          <w:p w14:paraId="344E0172" w14:textId="77777777" w:rsidR="0043710D" w:rsidRDefault="0043710D" w:rsidP="0043710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I</w:t>
            </w: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>ntensive care</w:t>
            </w:r>
          </w:p>
          <w:p w14:paraId="6C285740" w14:textId="77777777" w:rsidR="0043710D" w:rsidRPr="00897CFB" w:rsidRDefault="0043710D" w:rsidP="0043710D">
            <w:pPr>
              <w:rPr>
                <w:rFonts w:asciiTheme="minorHAnsi" w:hAnsiTheme="minorHAnsi"/>
              </w:rPr>
            </w:pPr>
          </w:p>
        </w:tc>
        <w:tc>
          <w:tcPr>
            <w:tcW w:w="586" w:type="dxa"/>
          </w:tcPr>
          <w:p w14:paraId="62A82B8F" w14:textId="77777777" w:rsidR="0043710D" w:rsidRDefault="0043710D" w:rsidP="0043710D"/>
        </w:tc>
        <w:tc>
          <w:tcPr>
            <w:tcW w:w="4418" w:type="dxa"/>
            <w:gridSpan w:val="4"/>
          </w:tcPr>
          <w:p w14:paraId="689BE9C9" w14:textId="77777777" w:rsidR="0043710D" w:rsidRDefault="0043710D" w:rsidP="0043710D"/>
        </w:tc>
        <w:tc>
          <w:tcPr>
            <w:tcW w:w="1563" w:type="dxa"/>
            <w:gridSpan w:val="2"/>
          </w:tcPr>
          <w:p w14:paraId="40649FE2" w14:textId="77777777" w:rsidR="0043710D" w:rsidRDefault="0043710D" w:rsidP="0043710D"/>
        </w:tc>
      </w:tr>
      <w:tr w:rsidR="0043710D" w14:paraId="046B36A5" w14:textId="77777777" w:rsidTr="00897CFB">
        <w:tc>
          <w:tcPr>
            <w:tcW w:w="4201" w:type="dxa"/>
          </w:tcPr>
          <w:p w14:paraId="2F9A394C" w14:textId="5C3F06B4" w:rsidR="0043710D" w:rsidRPr="00BC75F3" w:rsidRDefault="0043710D" w:rsidP="0043710D">
            <w:pPr>
              <w:rPr>
                <w:rFonts w:asciiTheme="minorHAnsi" w:hAnsiTheme="minorHAnsi" w:cstheme="majorHAnsi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High dependency </w:t>
            </w:r>
            <w:r>
              <w:rPr>
                <w:rFonts w:asciiTheme="minorHAnsi" w:hAnsiTheme="minorHAnsi" w:cstheme="majorHAnsi"/>
                <w:sz w:val="24"/>
                <w:szCs w:val="24"/>
              </w:rPr>
              <w:t>care</w:t>
            </w:r>
            <w:r w:rsidR="005A38D1">
              <w:rPr>
                <w:rFonts w:asciiTheme="minorHAnsi" w:hAnsiTheme="minorHAnsi" w:cstheme="majorHAnsi"/>
                <w:sz w:val="24"/>
                <w:szCs w:val="24"/>
              </w:rPr>
              <w:t xml:space="preserve"> </w:t>
            </w:r>
            <w:r w:rsidR="005A38D1" w:rsidRPr="00BC75F3">
              <w:rPr>
                <w:rFonts w:asciiTheme="minorHAnsi" w:hAnsiTheme="minorHAnsi" w:cstheme="majorHAnsi"/>
              </w:rPr>
              <w:t>(outside labour ward)</w:t>
            </w:r>
          </w:p>
          <w:p w14:paraId="61F115A8" w14:textId="77777777" w:rsidR="0043710D" w:rsidRPr="00897CFB" w:rsidRDefault="0043710D" w:rsidP="0043710D">
            <w:pPr>
              <w:rPr>
                <w:rFonts w:asciiTheme="minorHAnsi" w:hAnsiTheme="minorHAnsi"/>
              </w:rPr>
            </w:pPr>
          </w:p>
        </w:tc>
        <w:tc>
          <w:tcPr>
            <w:tcW w:w="586" w:type="dxa"/>
          </w:tcPr>
          <w:p w14:paraId="78D8A65E" w14:textId="77777777" w:rsidR="0043710D" w:rsidRDefault="0043710D" w:rsidP="0043710D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418" w:type="dxa"/>
            <w:gridSpan w:val="4"/>
          </w:tcPr>
          <w:p w14:paraId="2A736A46" w14:textId="77777777" w:rsidR="0043710D" w:rsidRDefault="0043710D" w:rsidP="0043710D"/>
        </w:tc>
        <w:tc>
          <w:tcPr>
            <w:tcW w:w="1563" w:type="dxa"/>
            <w:gridSpan w:val="2"/>
          </w:tcPr>
          <w:p w14:paraId="28C0B84D" w14:textId="77777777" w:rsidR="0043710D" w:rsidRDefault="0043710D" w:rsidP="0043710D"/>
        </w:tc>
      </w:tr>
      <w:tr w:rsidR="0043710D" w14:paraId="2861EBE5" w14:textId="77777777" w:rsidTr="00897CFB">
        <w:tc>
          <w:tcPr>
            <w:tcW w:w="4201" w:type="dxa"/>
          </w:tcPr>
          <w:p w14:paraId="4A94EC01" w14:textId="77777777" w:rsidR="0043710D" w:rsidRDefault="0043710D" w:rsidP="0043710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Special care </w:t>
            </w:r>
          </w:p>
          <w:p w14:paraId="201C1529" w14:textId="77777777" w:rsidR="0043710D" w:rsidRPr="00897CFB" w:rsidRDefault="0043710D" w:rsidP="0043710D">
            <w:pPr>
              <w:rPr>
                <w:rFonts w:asciiTheme="minorHAnsi" w:hAnsiTheme="minorHAnsi"/>
              </w:rPr>
            </w:pPr>
          </w:p>
        </w:tc>
        <w:tc>
          <w:tcPr>
            <w:tcW w:w="586" w:type="dxa"/>
          </w:tcPr>
          <w:p w14:paraId="706488BA" w14:textId="77777777" w:rsidR="0043710D" w:rsidRDefault="0043710D" w:rsidP="0043710D"/>
        </w:tc>
        <w:tc>
          <w:tcPr>
            <w:tcW w:w="4418" w:type="dxa"/>
            <w:gridSpan w:val="4"/>
          </w:tcPr>
          <w:p w14:paraId="5BDE48AC" w14:textId="77777777" w:rsidR="0043710D" w:rsidRDefault="0043710D" w:rsidP="0043710D"/>
        </w:tc>
        <w:tc>
          <w:tcPr>
            <w:tcW w:w="1563" w:type="dxa"/>
            <w:gridSpan w:val="2"/>
          </w:tcPr>
          <w:p w14:paraId="7996C71F" w14:textId="77777777" w:rsidR="0043710D" w:rsidRDefault="0043710D" w:rsidP="0043710D"/>
        </w:tc>
      </w:tr>
      <w:tr w:rsidR="0043710D" w14:paraId="2164B49F" w14:textId="77777777" w:rsidTr="00897CFB">
        <w:tc>
          <w:tcPr>
            <w:tcW w:w="4201" w:type="dxa"/>
          </w:tcPr>
          <w:p w14:paraId="146D206D" w14:textId="77777777" w:rsidR="0043710D" w:rsidRDefault="0043710D" w:rsidP="0043710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Transitional care</w:t>
            </w:r>
          </w:p>
          <w:p w14:paraId="4FA37EF1" w14:textId="4E2EC292" w:rsidR="00826547" w:rsidRPr="00897CFB" w:rsidRDefault="00826547" w:rsidP="0043710D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586" w:type="dxa"/>
          </w:tcPr>
          <w:p w14:paraId="4E49B9B8" w14:textId="77777777" w:rsidR="0043710D" w:rsidRDefault="0043710D" w:rsidP="0043710D"/>
        </w:tc>
        <w:tc>
          <w:tcPr>
            <w:tcW w:w="4418" w:type="dxa"/>
            <w:gridSpan w:val="4"/>
          </w:tcPr>
          <w:p w14:paraId="7D669D55" w14:textId="77777777" w:rsidR="0043710D" w:rsidRDefault="0043710D" w:rsidP="0043710D"/>
        </w:tc>
        <w:tc>
          <w:tcPr>
            <w:tcW w:w="1563" w:type="dxa"/>
            <w:gridSpan w:val="2"/>
          </w:tcPr>
          <w:p w14:paraId="64AECFBF" w14:textId="77777777" w:rsidR="0043710D" w:rsidRDefault="0043710D" w:rsidP="0043710D"/>
        </w:tc>
      </w:tr>
      <w:tr w:rsidR="0043710D" w14:paraId="45CD0B35" w14:textId="77777777" w:rsidTr="00897CFB">
        <w:tc>
          <w:tcPr>
            <w:tcW w:w="4201" w:type="dxa"/>
          </w:tcPr>
          <w:p w14:paraId="45A5DE69" w14:textId="77777777" w:rsidR="0043710D" w:rsidRDefault="0043710D" w:rsidP="0043710D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>
              <w:rPr>
                <w:rFonts w:asciiTheme="minorHAnsi" w:hAnsiTheme="minorHAnsi" w:cstheme="majorHAnsi"/>
                <w:sz w:val="24"/>
                <w:szCs w:val="24"/>
              </w:rPr>
              <w:t>Normal care</w:t>
            </w:r>
          </w:p>
          <w:p w14:paraId="411AEC2B" w14:textId="72EB3D91" w:rsidR="0043710D" w:rsidRPr="00897CFB" w:rsidRDefault="0043710D" w:rsidP="0043710D">
            <w:pPr>
              <w:rPr>
                <w:rFonts w:asciiTheme="minorHAnsi" w:hAnsiTheme="minorHAnsi"/>
              </w:rPr>
            </w:pPr>
          </w:p>
        </w:tc>
        <w:tc>
          <w:tcPr>
            <w:tcW w:w="586" w:type="dxa"/>
          </w:tcPr>
          <w:p w14:paraId="40E2FF71" w14:textId="77777777" w:rsidR="0043710D" w:rsidRDefault="0043710D" w:rsidP="0043710D"/>
        </w:tc>
        <w:tc>
          <w:tcPr>
            <w:tcW w:w="4418" w:type="dxa"/>
            <w:gridSpan w:val="4"/>
          </w:tcPr>
          <w:p w14:paraId="5F6E7960" w14:textId="77777777" w:rsidR="0043710D" w:rsidRDefault="0043710D" w:rsidP="0043710D"/>
        </w:tc>
        <w:tc>
          <w:tcPr>
            <w:tcW w:w="1563" w:type="dxa"/>
            <w:gridSpan w:val="2"/>
          </w:tcPr>
          <w:p w14:paraId="2C334439" w14:textId="77777777" w:rsidR="0043710D" w:rsidRDefault="0043710D" w:rsidP="0043710D"/>
        </w:tc>
      </w:tr>
      <w:tr w:rsidR="0043710D" w14:paraId="02A43095" w14:textId="77777777" w:rsidTr="00897CFB">
        <w:tc>
          <w:tcPr>
            <w:tcW w:w="4201" w:type="dxa"/>
          </w:tcPr>
          <w:p w14:paraId="4C4F2C8E" w14:textId="77777777" w:rsidR="00826547" w:rsidRPr="00897CFB" w:rsidRDefault="00826547" w:rsidP="00826547">
            <w:pPr>
              <w:rPr>
                <w:rFonts w:asciiTheme="minorHAnsi" w:hAnsiTheme="minorHAnsi" w:cstheme="majorHAnsi"/>
                <w:i/>
              </w:rPr>
            </w:pPr>
            <w:r w:rsidRPr="00897CFB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97CFB">
              <w:rPr>
                <w:rFonts w:asciiTheme="minorHAnsi" w:hAnsiTheme="minorHAnsi" w:cstheme="majorHAnsi"/>
                <w:i/>
              </w:rPr>
              <w:t>(Please specify below):</w:t>
            </w:r>
          </w:p>
          <w:p w14:paraId="21D4B656" w14:textId="65215F3A" w:rsidR="0043710D" w:rsidRDefault="0043710D" w:rsidP="0043710D">
            <w:pPr>
              <w:rPr>
                <w:rFonts w:asciiTheme="minorHAnsi" w:hAnsiTheme="minorHAnsi" w:cstheme="majorHAnsi"/>
                <w:sz w:val="24"/>
                <w:szCs w:val="24"/>
              </w:rPr>
            </w:pPr>
          </w:p>
        </w:tc>
        <w:tc>
          <w:tcPr>
            <w:tcW w:w="586" w:type="dxa"/>
          </w:tcPr>
          <w:p w14:paraId="7863B9A9" w14:textId="77777777" w:rsidR="0043710D" w:rsidRDefault="0043710D" w:rsidP="0043710D"/>
        </w:tc>
        <w:tc>
          <w:tcPr>
            <w:tcW w:w="4418" w:type="dxa"/>
            <w:gridSpan w:val="4"/>
          </w:tcPr>
          <w:p w14:paraId="24D67FFB" w14:textId="77777777" w:rsidR="0043710D" w:rsidRDefault="0043710D" w:rsidP="0043710D"/>
        </w:tc>
        <w:tc>
          <w:tcPr>
            <w:tcW w:w="1563" w:type="dxa"/>
            <w:gridSpan w:val="2"/>
          </w:tcPr>
          <w:p w14:paraId="53F89620" w14:textId="77777777" w:rsidR="0043710D" w:rsidRDefault="0043710D" w:rsidP="0043710D"/>
        </w:tc>
      </w:tr>
      <w:tr w:rsidR="008D3FCF" w:rsidRPr="000B3123" w14:paraId="6F8BDEBD" w14:textId="77777777" w:rsidTr="00897CFB">
        <w:tc>
          <w:tcPr>
            <w:tcW w:w="5188" w:type="dxa"/>
            <w:gridSpan w:val="3"/>
          </w:tcPr>
          <w:p w14:paraId="757E8084" w14:textId="038E2BD0" w:rsidR="008D3FCF" w:rsidRDefault="008D3FCF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897CFB">
              <w:rPr>
                <w:rFonts w:asciiTheme="minorHAnsi" w:hAnsiTheme="minorHAnsi" w:cstheme="minorHAnsi"/>
                <w:bCs/>
                <w:sz w:val="24"/>
                <w:szCs w:val="24"/>
              </w:rPr>
              <w:t>admitted to t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ransferred hospital</w:t>
            </w:r>
          </w:p>
          <w:p w14:paraId="11154726" w14:textId="77777777" w:rsidR="008D3FCF" w:rsidRDefault="008D3FCF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gridSpan w:val="5"/>
          </w:tcPr>
          <w:p w14:paraId="6685CF12" w14:textId="409DC322" w:rsidR="008D3FCF" w:rsidRDefault="005208E0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03456" behindDoc="0" locked="0" layoutInCell="1" allowOverlap="1" wp14:anchorId="14270673" wp14:editId="715C366D">
                      <wp:simplePos x="0" y="0"/>
                      <wp:positionH relativeFrom="column">
                        <wp:posOffset>-12700</wp:posOffset>
                      </wp:positionH>
                      <wp:positionV relativeFrom="page">
                        <wp:posOffset>89535</wp:posOffset>
                      </wp:positionV>
                      <wp:extent cx="2078355" cy="234315"/>
                      <wp:effectExtent l="0" t="0" r="17145" b="32385"/>
                      <wp:wrapNone/>
                      <wp:docPr id="2521" name="Group 25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522" name="Rectangle 25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3" name="Straight Arrow Connector 252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4" name="Straight Arrow Connector 25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25" name="Rectangle 25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6" name="Rectangle 25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7" name="Rectangle 25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8" name="Rectangle 25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29" name="Rectangle 25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0" name="Rectangle 25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1" name="Rectangle 25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6A9F4B5" id="Group 2521" o:spid="_x0000_s1026" style="position:absolute;margin-left:-1pt;margin-top:7.05pt;width:163.65pt;height:18.45pt;z-index:251603456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">
                      <v:rect id="Rectangle 252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yvBMUA&#10;AADdAAAADwAAAGRycy9kb3ducmV2LnhtbESPQWvCQBSE70L/w/IK3nTTFcWmrlIURY8aL95es69J&#10;2uzbkF019td3BcHjMDPfMLNFZ2txodZXjjW8DRMQxLkzFRcajtl6MAXhA7LB2jFpuJGHxfylN8PU&#10;uCvv6XIIhYgQ9ilqKENoUil9XpJFP3QNcfS+XWsxRNkW0rR4jXBbS5UkE2mx4rhQYkPLkvLfw9lq&#10;+KrUEf/22Sax7+tR2HXZz/m00rr/2n1+gAjUhWf40d4aDWqsFNzfxCc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LK8ExQAAAN0AAAAPAAAAAAAAAAAAAAAAAJgCAABkcnMv&#10;ZG93bnJldi54bWxQSwUGAAAAAAQABAD1AAAAigMAAAAA&#10;"/>
                      <v:shape id="Straight Arrow Connector 252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zA028YAAADdAAAADwAAAGRycy9kb3ducmV2LnhtbESPQWvCQBSE70L/w/IKvUjdJFKR6CpF&#10;KBQPBTUHj4/d1ySYfZvurjH9911B6HGYmW+Y9Xa0nRjIh9axgnyWgSDWzrRcK6hOH69LECEiG+wc&#10;k4JfCrDdPE3WWBp34wMNx1iLBOFQooImxr6UMuiGLIaZ64mT9+28xZikr6XxeEtw28kiyxbSYstp&#10;ocGedg3py/FqFbT76qsapj/R6+U+P/s8nM6dVurleXxfgYg0xv/wo/1pFBRvxRzub9IT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wNNvGAAAA3QAAAA8AAAAAAAAA&#10;AAAAAAAAoQIAAGRycy9kb3ducmV2LnhtbFBLBQYAAAAABAAEAPkAAACUAwAAAAA=&#10;"/>
                      <v:shape id="Straight Arrow Connector 2524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Nmsr8YAAADdAAAADwAAAGRycy9kb3ducmV2LnhtbESPQWvCQBSE70L/w/IKvUjdJFiR6CpF&#10;KBQPBTUHj4/d1ySYfZvurjH9911B6HGYmW+Y9Xa0nRjIh9axgnyWgSDWzrRcK6hOH69LECEiG+wc&#10;k4JfCrDdPE3WWBp34wMNx1iLBOFQooImxr6UMuiGLIaZ64mT9+28xZikr6XxeEtw28kiyxbSYstp&#10;ocGedg3py/FqFbT76qsapj/R6+U+P/s8nM6dVurleXxfgYg0xv/wo/1pFBRvxRzub9ITkJ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MzZrK/GAAAA3QAAAA8AAAAAAAAA&#10;AAAAAAAAoQIAAGRycy9kb3ducmV2LnhtbFBLBQYAAAAABAAEAPkAAACUAwAAAAA=&#10;"/>
                      <v:rect id="Rectangle 2525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U3cMYA&#10;AADdAAAADwAAAGRycy9kb3ducmV2LnhtbESPQWvCQBSE74X+h+UVeqsbUyJtzCpisbRHjZfentln&#10;Es2+Ddk1Sf31bkHocZiZb5hsOZpG9NS52rKC6SQCQVxYXXOpYJ9vXt5AOI+ssbFMCn7JwXLx+JBh&#10;qu3AW+p3vhQBwi5FBZX3bSqlKyoy6Ca2JQ7e0XYGfZBdKXWHQ4CbRsZRNJMGaw4LFba0rqg47y5G&#10;waGO93jd5p+Red+8+u8xP11+PpR6fhpXcxCeRv8fvre/tII4iRP4ex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U3cMYAAADdAAAADwAAAAAAAAAAAAAAAACYAgAAZHJz&#10;L2Rvd25yZXYueG1sUEsFBgAAAAAEAAQA9QAAAIsDAAAAAA==&#10;"/>
                      <v:rect id="Rectangle 2526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epB8YA&#10;AADdAAAADwAAAGRycy9kb3ducmV2LnhtbESPQWvCQBSE74X+h+UVems2RgxtdJVSsdhjTC69PbPP&#10;JJp9G7KrRn99t1DocZiZb5jFajSduNDgWssKJlEMgriyuuVaQVlsXl5BOI+ssbNMCm7kYLV8fFhg&#10;pu2Vc7rsfC0ChF2GChrv+0xKVzVk0EW2Jw7ewQ4GfZBDLfWA1wA3nUziOJUGWw4LDfb00VB12p2N&#10;gn2blHjPi8/YvG2m/mssjufvtVLPT+P7HISn0f+H/9pbrSCZJSn8vg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hepB8YAAADdAAAADwAAAAAAAAAAAAAAAACYAgAAZHJz&#10;L2Rvd25yZXYueG1sUEsFBgAAAAAEAAQA9QAAAIsDAAAAAA==&#10;"/>
                      <v:rect id="Rectangle 2527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sMnMUA&#10;AADdAAAADwAAAGRycy9kb3ducmV2LnhtbESPQWvCQBSE74L/YXlCb7oxpWpTVxGLRY+aXHp7zT6T&#10;aPZtyK6a+utdodDjMDPfMPNlZ2pxpdZVlhWMRxEI4tzqigsFWboZzkA4j6yxtkwKfsnBctHvzTHR&#10;9sZ7uh58IQKEXYIKSu+bREqXl2TQjWxDHLyjbQ36INtC6hZvAW5qGUfRRBqsOCyU2NC6pPx8uBgF&#10;P1Wc4X2ffkXmffPqd116unx/KvUy6FYfIDx1/j/8195qBfFbPIX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wycxQAAAN0AAAAPAAAAAAAAAAAAAAAAAJgCAABkcnMv&#10;ZG93bnJldi54bWxQSwUGAAAAAAQABAD1AAAAigMAAAAA&#10;"/>
                      <v:rect id="Rectangle 252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SY7sMA&#10;AADdAAAADwAAAGRycy9kb3ducmV2LnhtbERPPW/CMBDdK/EfrEPqVhyCqGjAiRAoVTtCWLod8TVJ&#10;ic9R7EDKr6+HSoxP73uTjaYVV+pdY1nBfBaBIC6tbrhScCrylxUI55E1tpZJwS85yNLJ0wYTbW98&#10;oOvRVyKEsEtQQe19l0jpypoMupntiAP3bXuDPsC+krrHWwg3rYyj6FUabDg01NjRrqbychyMgnMT&#10;n/B+KN4j85Yv/OdY/Axfe6Wep+N2DcLT6B/if/eHVhAv4zA3vAlPQK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SY7sMAAADdAAAADwAAAAAAAAAAAAAAAACYAgAAZHJzL2Rv&#10;d25yZXYueG1sUEsFBgAAAAAEAAQA9QAAAIgDAAAAAA==&#10;"/>
                      <v:rect id="Rectangle 2529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g9dcYA&#10;AADdAAAADwAAAGRycy9kb3ducmV2LnhtbESPT2vCQBTE7wW/w/IEb3VjpNKkriItlvaYP5feXrOv&#10;STT7NmRXTf30bkHocZiZ3zDr7Wg6cabBtZYVLOYRCOLK6pZrBWWxf3wG4Tyyxs4yKfglB9vN5GGN&#10;qbYXzuic+1oECLsUFTTe96mUrmrIoJvbnjh4P3Yw6IMcaqkHvAS46WQcRStpsOWw0GBPrw1Vx/xk&#10;FHy3cYnXrHiPTLJf+s+xOJy+3pSaTcfdCwhPo/8P39sfWkH8FCf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4g9dcYAAADdAAAADwAAAAAAAAAAAAAAAACYAgAAZHJz&#10;L2Rvd25yZXYueG1sUEsFBgAAAAAEAAQA9QAAAIsDAAAAAA==&#10;"/>
                      <v:rect id="Rectangle 2530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sCNcEA&#10;AADdAAAADwAAAGRycy9kb3ducmV2LnhtbERPTYvCMBC9C/6HMII3Ta0oWo0iuyi7R60Xb2MzttVm&#10;UpqoXX/95iB4fLzv5bo1lXhQ40rLCkbDCARxZnXJuYJjuh3MQDiPrLGyTAr+yMF61e0sMdH2yXt6&#10;HHwuQgi7BBUU3teJlC4ryKAb2po4cBfbGPQBNrnUDT5DuKlkHEVTabDk0FBgTV8FZbfD3Sg4l/ER&#10;X/t0F5n5dux/2/R6P30r1e+1mwUIT63/iN/uH60gnozD/v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rAjXBAAAA3QAAAA8AAAAAAAAAAAAAAAAAmAIAAGRycy9kb3du&#10;cmV2LnhtbFBLBQYAAAAABAAEAPUAAACGAwAAAAA=&#10;"/>
                      <v:rect id="Rectangle 2531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enrsYA&#10;AADdAAAADwAAAGRycy9kb3ducmV2LnhtbESPQWvCQBSE7wX/w/KE3urGhBYbXUUslvZo4sXba/aZ&#10;RLNvQ3Zj0v76bqHgcZiZb5jVZjSNuFHnassK5rMIBHFhdc2lgmO+f1qAcB5ZY2OZFHyTg8168rDC&#10;VNuBD3TLfCkChF2KCirv21RKV1Rk0M1sSxy8s+0M+iC7UuoOhwA3jYyj6EUarDksVNjSrqLimvVG&#10;wVcdH/HnkL9H5nWf+M8xv/SnN6Uep+N2CcLT6O/h//aHVhA/J3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Cenrs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  <w:p w14:paraId="2959EAD7" w14:textId="77777777" w:rsidR="009403DE" w:rsidRDefault="009403DE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  <w:p w14:paraId="42F296B1" w14:textId="3DD5F004" w:rsidR="009403DE" w:rsidRPr="000B3123" w:rsidRDefault="009403DE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04480" behindDoc="0" locked="0" layoutInCell="1" allowOverlap="1" wp14:anchorId="63028550" wp14:editId="79A0EE07">
                      <wp:simplePos x="0" y="0"/>
                      <wp:positionH relativeFrom="column">
                        <wp:posOffset>-14605</wp:posOffset>
                      </wp:positionH>
                      <wp:positionV relativeFrom="page">
                        <wp:posOffset>604759</wp:posOffset>
                      </wp:positionV>
                      <wp:extent cx="2078355" cy="234315"/>
                      <wp:effectExtent l="0" t="0" r="17145" b="32385"/>
                      <wp:wrapNone/>
                      <wp:docPr id="2532" name="Group 25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533" name="Rectangle 25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4" name="Straight Arrow Connector 253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5" name="Straight Arrow Connector 25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36" name="Rectangle 25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7" name="Rectangle 25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8" name="Rectangle 25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39" name="Rectangle 25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0" name="Rectangle 25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1" name="Rectangle 25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42" name="Rectangle 25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7F6F9DA" id="Group 2532" o:spid="_x0000_s1026" style="position:absolute;margin-left:-1.15pt;margin-top:47.6pt;width:163.65pt;height:18.45pt;z-index:251604480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">
                      <v:rect id="Rectangle 2533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mcQsYA&#10;AADdAAAADwAAAGRycy9kb3ducmV2LnhtbESPQWvCQBSE70L/w/IKvenGBKWNrlJaUuxRk0tvz+xr&#10;kpp9G7IbTf31bkHocZiZb5j1djStOFPvGssK5rMIBHFpdcOVgiLPps8gnEfW2FomBb/kYLt5mKwx&#10;1fbCezoffCUChF2KCmrvu1RKV9Zk0M1sRxy8b9sb9EH2ldQ9XgLctDKOoqU02HBYqLGjt5rK02Ew&#10;Co5NXOB1n39E5iVL/OeY/wxf70o9PY6vKxCeRv8fvrd3WkG8SBL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mcQsYAAADdAAAADwAAAAAAAAAAAAAAAACYAgAAZHJz&#10;L2Rvd25yZXYueG1sUEsFBgAAAAAEAAQA9QAAAIsDAAAAAA==&#10;"/>
                      <v:shape id="Straight Arrow Connector 253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QA6csYAAADdAAAADwAAAGRycy9kb3ducmV2LnhtbESPQWsCMRSE74L/ITyhF9HsWltkNYoU&#10;CsVDQd2Dx0fy3F3cvKxJum7/fVMo9DjMzDfMZjfYVvTkQ+NYQT7PQBBrZxquFJTn99kKRIjIBlvH&#10;pOCbAuy249EGC+MefKT+FCuRIBwKVFDH2BVSBl2TxTB3HXHyrs5bjEn6ShqPjwS3rVxk2au02HBa&#10;qLGjt5r07fRlFTSH8rPsp/fo9eqQX3wezpdWK/U0GfZrEJGG+B/+a38YBYuX5yX8vklP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AOnLGAAAA3QAAAA8AAAAAAAAA&#10;AAAAAAAAoQIAAGRycy9kb3ducmV2LnhtbFBLBQYAAAAABAAEAPkAAACUAwAAAAA=&#10;"/>
                      <v:shape id="Straight Arrow Connector 2535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f6cUAAADdAAAADwAAAGRycy9kb3ducmV2LnhtbESPQWsCMRSE74L/IbyCF9HsWhRZjVIK&#10;gngoVPfg8ZE8d5duXtYkrtt/3xQKPQ4z8w2z3Q+2FT350DhWkM8zEMTamYYrBeXlMFuDCBHZYOuY&#10;FHxTgP1uPNpiYdyTP6k/x0okCIcCFdQxdoWUQddkMcxdR5y8m/MWY5K+ksbjM8FtKxdZtpIWG04L&#10;NXb0XpP+Oj+sguZUfpT99B69Xp/yq8/D5dpqpSYvw9sGRKQh/of/2kejYLF8XcLvm/QE5O4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kyf6cUAAADdAAAADwAAAAAAAAAA&#10;AAAAAAChAgAAZHJzL2Rvd25yZXYueG1sUEsFBgAAAAAEAAQA+QAAAJMDAAAAAA==&#10;"/>
                      <v:rect id="Rectangle 253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4/2sQA&#10;AADdAAAADwAAAGRycy9kb3ducmV2LnhtbESPQYvCMBSE78L+h/AWvGm6lRWtRlkURY9aL96ezbPt&#10;bvNSmqh1f70RBI/DzHzDTOetqcSVGldaVvDVj0AQZ1aXnCs4pKveCITzyBory6TgTg7ms4/OFBNt&#10;b7yj697nIkDYJaig8L5OpHRZQQZd39bEwTvbxqAPssmlbvAW4KaScRQNpcGSw0KBNS0Kyv72F6Pg&#10;VMYH/N+l68iMVwO/bdPfy3GpVPez/ZmA8NT6d/jV3mgF8fdgC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OP9rEAAAA3QAAAA8AAAAAAAAAAAAAAAAAmAIAAGRycy9k&#10;b3ducmV2LnhtbFBLBQYAAAAABAAEAPUAAACJAwAAAAA=&#10;"/>
                      <v:rect id="Rectangle 2537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KaQcUA&#10;AADdAAAADwAAAGRycy9kb3ducmV2LnhtbESPQWvCQBSE7wX/w/IK3uqmEa1GV5EWRY8aL96e2WcS&#10;zb4N2VWjv75bEHocZuYbZjpvTSVu1LjSsoLPXgSCOLO65FzBPl1+jEA4j6yxskwKHuRgPuu8TTHR&#10;9s5buu18LgKEXYIKCu/rREqXFWTQ9WxNHLyTbQz6IJtc6gbvAW4qGUfRUBosOSwUWNN3QdlldzUK&#10;jmW8x+c2XUVmvOz7TZuer4cfpbrv7WICwlPr/8Ov9loriAf9L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ppBxQAAAN0AAAAPAAAAAAAAAAAAAAAAAJgCAABkcnMv&#10;ZG93bnJldi54bWxQSwUGAAAAAAQABAD1AAAAigMAAAAA&#10;"/>
                      <v:rect id="Rectangle 253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0OM8EA&#10;AADdAAAADwAAAGRycy9kb3ducmV2LnhtbERPTYvCMBC9C/6HMII3Ta0oWo0iuyi7R60Xb2MzttVm&#10;UpqoXX/95iB4fLzv5bo1lXhQ40rLCkbDCARxZnXJuYJjuh3MQDiPrLGyTAr+yMF61e0sMdH2yXt6&#10;HHwuQgi7BBUU3teJlC4ryKAb2po4cBfbGPQBNrnUDT5DuKlkHEVTabDk0FBgTV8FZbfD3Sg4l/ER&#10;X/t0F5n5dux/2/R6P30r1e+1mwUIT63/iN/uH60gnozD3PAmPAG5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dDjPBAAAA3QAAAA8AAAAAAAAAAAAAAAAAmAIAAGRycy9kb3du&#10;cmV2LnhtbFBLBQYAAAAABAAEAPUAAACGAwAAAAA=&#10;"/>
                      <v:rect id="Rectangle 2539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GrqMQA&#10;AADdAAAADwAAAGRycy9kb3ducmV2LnhtbESPQYvCMBSE78L+h/AWvGm6FRetRllWFD1qvXh7Ns+2&#10;bvNSmqjVX2+EBY/DzHzDTOetqcSVGldaVvDVj0AQZ1aXnCvYp8veCITzyBory6TgTg7ms4/OFBNt&#10;b7yl687nIkDYJaig8L5OpHRZQQZd39bEwTvZxqAPssmlbvAW4KaScRR9S4Mlh4UCa/otKPvbXYyC&#10;Yxnv8bFNV5EZLwd+06bny2GhVPez/ZmA8NT6d/i/vdYK4uFgD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Rq6jEAAAA3QAAAA8AAAAAAAAAAAAAAAAAmAIAAGRycy9k&#10;b3ducmV2LnhtbFBLBQYAAAAABAAEAPUAAACJAwAAAAA=&#10;"/>
                      <v:rect id="Rectangle 254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1xSMIA&#10;AADdAAAADwAAAGRycy9kb3ducmV2LnhtbERPPW/CMBDdkfofrKvEBg5piyBgEKICwQhhYTviIwnE&#10;5yg2kPLr8VCJ8el9T+etqcSdGldaVjDoRyCIM6tLzhUc0lVvBMJ5ZI2VZVLwRw7ms4/OFBNtH7yj&#10;+97nIoSwS1BB4X2dSOmyggy6vq2JA3e2jUEfYJNL3eAjhJtKxlE0lAZLDg0F1rQsKLvub0bBqYwP&#10;+Nyl68iMV19+26aX2/FXqe5nu5iA8NT6t/jfvdEK4p/vsD+8CU9Az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bXFIwgAAAN0AAAAPAAAAAAAAAAAAAAAAAJgCAABkcnMvZG93&#10;bnJldi54bWxQSwUGAAAAAAQABAD1AAAAhwMAAAAA&#10;"/>
                      <v:rect id="Rectangle 2541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HU08UA&#10;AADdAAAADwAAAGRycy9kb3ducmV2LnhtbESPQWvCQBSE70L/w/IK3nRj1KLRVUpF0aPGi7dn9pmk&#10;zb4N2VWjv75bEHocZuYbZr5sTSVu1LjSsoJBPwJBnFldcq7gmK57ExDOI2usLJOCBzlYLt46c0y0&#10;vfOebgefiwBhl6CCwvs6kdJlBRl0fVsTB+9iG4M+yCaXusF7gJtKxlH0IQ2WHBYKrOmroOzncDUK&#10;zmV8xOc+3URmuh76XZt+X08rpbrv7ecMhKfW/4df7a1WEI9HA/h7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IdTTxQAAAN0AAAAPAAAAAAAAAAAAAAAAAJgCAABkcnMv&#10;ZG93bnJldi54bWxQSwUGAAAAAAQABAD1AAAAigMAAAAA&#10;"/>
                      <v:rect id="Rectangle 2542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KpMUA&#10;AADdAAAADwAAAGRycy9kb3ducmV2LnhtbESPQWvCQBSE74L/YXlCb7oxrWJTVxGLRY+aXHp7zT6T&#10;aPZtyK6a+utdodDjMDPfMPNlZ2pxpdZVlhWMRxEI4tzqigsFWboZzkA4j6yxtkwKfsnBctHvzTHR&#10;9sZ7uh58IQKEXYIKSu+bREqXl2TQjWxDHLyjbQ36INtC6hZvAW5qGUfRVBqsOCyU2NC6pPx8uBgF&#10;P1Wc4X2ffkXmffPqd116unx/KvUy6FYfIDx1/j/8195qBfHkLYbnm/A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80qk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dd/mm/yyyy</w:t>
            </w:r>
          </w:p>
        </w:tc>
      </w:tr>
      <w:tr w:rsidR="008D3FCF" w:rsidRPr="000B3123" w14:paraId="433DC3FD" w14:textId="77777777" w:rsidTr="00897CFB">
        <w:tc>
          <w:tcPr>
            <w:tcW w:w="5188" w:type="dxa"/>
            <w:gridSpan w:val="3"/>
          </w:tcPr>
          <w:p w14:paraId="63ECDBB7" w14:textId="77777777" w:rsidR="008D3FCF" w:rsidRDefault="008D3FCF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Date discharged from transferred hospital</w:t>
            </w:r>
          </w:p>
          <w:p w14:paraId="10B5DA6B" w14:textId="77777777" w:rsidR="008D3FCF" w:rsidRDefault="008D3FCF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gridSpan w:val="5"/>
          </w:tcPr>
          <w:p w14:paraId="2B88F3AB" w14:textId="1B7A4C83" w:rsidR="008D3FCF" w:rsidRDefault="008D3FCF" w:rsidP="00FD5A60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3FF8B4D2" w14:textId="6F96FB42" w:rsidR="008D3FCF" w:rsidRPr="000B3123" w:rsidRDefault="009403DE" w:rsidP="00FD5A6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dd/mm/yyyy</w:t>
            </w:r>
          </w:p>
        </w:tc>
      </w:tr>
    </w:tbl>
    <w:p w14:paraId="55423D77" w14:textId="199DD0B4" w:rsidR="0056433A" w:rsidRDefault="0056433A" w:rsidP="001F3B99">
      <w:pPr>
        <w:rPr>
          <w:bCs/>
        </w:rPr>
      </w:pPr>
    </w:p>
    <w:p w14:paraId="565C3F90" w14:textId="77777777" w:rsidR="0032493A" w:rsidRDefault="0032493A" w:rsidP="001F3B99">
      <w:pPr>
        <w:rPr>
          <w:bCs/>
        </w:rPr>
      </w:pPr>
    </w:p>
    <w:p w14:paraId="17AED5E8" w14:textId="3A625104" w:rsidR="0056433A" w:rsidRDefault="0056433A">
      <w:pPr>
        <w:rPr>
          <w:bCs/>
        </w:rPr>
      </w:pPr>
      <w:r>
        <w:rPr>
          <w:bCs/>
        </w:rPr>
        <w:br w:type="page"/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56433A" w14:paraId="79C2370F" w14:textId="77777777" w:rsidTr="00BD6D08">
        <w:tc>
          <w:tcPr>
            <w:tcW w:w="2333" w:type="dxa"/>
          </w:tcPr>
          <w:p w14:paraId="63129FDE" w14:textId="4B101E85" w:rsidR="0056433A" w:rsidRDefault="0056433A" w:rsidP="000B3123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0069E6A7" w14:textId="23B94FB1" w:rsidR="0056433A" w:rsidRDefault="00371CD6" w:rsidP="00371CD6">
            <w:pPr>
              <w:ind w:left="-2436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Baby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Post P</w:t>
            </w: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artum</w:t>
            </w:r>
          </w:p>
        </w:tc>
      </w:tr>
    </w:tbl>
    <w:p w14:paraId="2AC7229A" w14:textId="446FBCC4" w:rsidR="0056433A" w:rsidRDefault="008C1901" w:rsidP="0056433A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6E7879D" wp14:editId="2DD87B41">
                <wp:simplePos x="0" y="0"/>
                <wp:positionH relativeFrom="page">
                  <wp:posOffset>414020</wp:posOffset>
                </wp:positionH>
                <wp:positionV relativeFrom="paragraph">
                  <wp:posOffset>57150</wp:posOffset>
                </wp:positionV>
                <wp:extent cx="6819900" cy="371475"/>
                <wp:effectExtent l="0" t="0" r="19050" b="2857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4FB06" w14:textId="6811B9BB" w:rsidR="00936B34" w:rsidRPr="00634521" w:rsidRDefault="00936B34" w:rsidP="008C1901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80F0BDE" wp14:editId="144712B3">
                                  <wp:extent cx="885825" cy="219075"/>
                                  <wp:effectExtent l="0" t="0" r="9525" b="9525"/>
                                  <wp:docPr id="401" name="Picture 4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5A528B5" wp14:editId="2C176CC4">
                                  <wp:extent cx="885825" cy="219075"/>
                                  <wp:effectExtent l="0" t="0" r="9525" b="9525"/>
                                  <wp:docPr id="402" name="Picture 4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E7879D" id="Text Box 21" o:spid="_x0000_s1192" type="#_x0000_t202" style="position:absolute;margin-left:32.6pt;margin-top:4.5pt;width:537pt;height:29.25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" fillcolor="#e7e6e6 [3214]" strokeweight=".5pt">
                <v:textbox>
                  <w:txbxContent>
                    <w:p w14:paraId="76B4FB06" w14:textId="6811B9BB" w:rsidR="00936B34" w:rsidRPr="00634521" w:rsidRDefault="00936B34" w:rsidP="008C1901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80F0BDE" wp14:editId="144712B3">
                            <wp:extent cx="885825" cy="219075"/>
                            <wp:effectExtent l="0" t="0" r="9525" b="9525"/>
                            <wp:docPr id="401" name="Picture 4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5A528B5" wp14:editId="2C176CC4">
                            <wp:extent cx="885825" cy="219075"/>
                            <wp:effectExtent l="0" t="0" r="9525" b="9525"/>
                            <wp:docPr id="402" name="Picture 4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22FFC5" w14:textId="787F623F" w:rsidR="0056433A" w:rsidRDefault="0056433A" w:rsidP="001F3B99">
      <w:pPr>
        <w:rPr>
          <w:bCs/>
        </w:rPr>
      </w:pP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5665"/>
        <w:gridCol w:w="993"/>
        <w:gridCol w:w="422"/>
        <w:gridCol w:w="853"/>
        <w:gridCol w:w="2127"/>
        <w:gridCol w:w="567"/>
      </w:tblGrid>
      <w:tr w:rsidR="001F3B99" w14:paraId="3342E0E4" w14:textId="77777777" w:rsidTr="004F189E">
        <w:tc>
          <w:tcPr>
            <w:tcW w:w="10627" w:type="dxa"/>
            <w:gridSpan w:val="6"/>
            <w:shd w:val="pct10" w:color="auto" w:fill="auto"/>
          </w:tcPr>
          <w:p w14:paraId="559AEB54" w14:textId="0976D6BC" w:rsidR="001F3B99" w:rsidRPr="001D7671" w:rsidRDefault="0056433A" w:rsidP="001F3B99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4</w:t>
            </w:r>
            <w:r w:rsidR="001F3B99"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1F3B99" w:rsidRPr="001D7671">
              <w:rPr>
                <w:rFonts w:asciiTheme="minorHAnsi" w:hAnsiTheme="minorHAnsi" w:cstheme="minorHAnsi"/>
                <w:b/>
                <w:sz w:val="28"/>
                <w:szCs w:val="28"/>
              </w:rPr>
              <w:t>Neonatal procedures and conditions</w:t>
            </w:r>
          </w:p>
        </w:tc>
      </w:tr>
      <w:tr w:rsidR="00F05970" w14:paraId="3511DC47" w14:textId="77777777" w:rsidTr="004F189E">
        <w:tc>
          <w:tcPr>
            <w:tcW w:w="5665" w:type="dxa"/>
            <w:shd w:val="clear" w:color="auto" w:fill="auto"/>
          </w:tcPr>
          <w:p w14:paraId="27BA4978" w14:textId="64E54924" w:rsidR="00F05970" w:rsidRPr="00F743F8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experienced hypoglycaemia?</w:t>
            </w:r>
            <w:r w:rsidRPr="00C9328B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C9328B">
              <w:rPr>
                <w:rFonts w:asciiTheme="minorHAnsi" w:hAnsiTheme="minorHAnsi"/>
              </w:rPr>
              <w:t>A single value &lt; 2.</w:t>
            </w:r>
            <w:r w:rsidR="00AF585C">
              <w:rPr>
                <w:rFonts w:asciiTheme="minorHAnsi" w:hAnsiTheme="minorHAnsi"/>
              </w:rPr>
              <w:t>6</w:t>
            </w:r>
            <w:r w:rsidRPr="00C9328B">
              <w:rPr>
                <w:rFonts w:asciiTheme="minorHAnsi" w:hAnsiTheme="minorHAnsi"/>
              </w:rPr>
              <w:t xml:space="preserve"> mmol/</w:t>
            </w:r>
            <w:r w:rsidR="004F189E">
              <w:rPr>
                <w:rFonts w:asciiTheme="minorHAnsi" w:hAnsiTheme="minorHAnsi"/>
              </w:rPr>
              <w:t>L</w:t>
            </w:r>
            <w:r w:rsidRPr="00C9328B">
              <w:rPr>
                <w:rFonts w:asciiTheme="minorHAnsi" w:hAnsiTheme="minorHAnsi"/>
              </w:rPr>
              <w:t>)</w:t>
            </w:r>
          </w:p>
        </w:tc>
        <w:tc>
          <w:tcPr>
            <w:tcW w:w="993" w:type="dxa"/>
          </w:tcPr>
          <w:p w14:paraId="30A154BD" w14:textId="1539469E" w:rsidR="00F05970" w:rsidRPr="00721A31" w:rsidRDefault="00B80645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2240" behindDoc="0" locked="0" layoutInCell="1" allowOverlap="1" wp14:anchorId="2D8F528D" wp14:editId="64FD3810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316230</wp:posOffset>
                      </wp:positionV>
                      <wp:extent cx="609600" cy="503555"/>
                      <wp:effectExtent l="0" t="0" r="19050" b="0"/>
                      <wp:wrapNone/>
                      <wp:docPr id="171" name="Group 17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09600" cy="503555"/>
                                <a:chOff x="0" y="0"/>
                                <a:chExt cx="609600" cy="503555"/>
                              </a:xfrm>
                            </wpg:grpSpPr>
                            <wps:wsp>
                              <wps:cNvPr id="708" name="Rectangle 7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143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06" name="Text Box 706"/>
                              <wps:cNvSpPr txBox="1"/>
                              <wps:spPr>
                                <a:xfrm>
                                  <a:off x="209550" y="0"/>
                                  <a:ext cx="208280" cy="5035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8D3D556" w14:textId="77777777" w:rsidR="00936B34" w:rsidRPr="00A404A6" w:rsidRDefault="00936B34" w:rsidP="00DB3591">
                                    <w:pP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</w:pPr>
                                    <w:r>
                                      <w:rPr>
                                        <w:rFonts w:asciiTheme="minorHAnsi" w:hAnsiTheme="minorHAnsi" w:cstheme="minorHAnsi"/>
                                        <w:b/>
                                        <w:sz w:val="36"/>
                                        <w:szCs w:val="36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05" name="Rectangle 7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0525" y="1143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8F528D" id="Group 171" o:spid="_x0000_s1193" style="position:absolute;left:0;text-align:left;margin-left:-1.05pt;margin-top:24.9pt;width:48pt;height:39.65pt;z-index:251722240" coordsize="6096,5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">
                      <v:rect id="Rectangle 708" o:spid="_x0000_s1194" style="position:absolute;top:1143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KxbMEA&#10;AADcAAAADwAAAGRycy9kb3ducmV2LnhtbERPPW/CMBDdK/EfrENiKzYgUUgxCIFAMEJY2K7xNUmJ&#10;z1FsIPDr8VCJ8el9zxatrcSNGl861jDoKxDEmTMl5xpO6eZzAsIHZIOVY9LwIA+Leedjholxdz7Q&#10;7RhyEUPYJ6ihCKFOpPRZQRZ939XEkft1jcUQYZNL0+A9httKDpUaS4slx4YCa1oVlF2OV6vhpxye&#10;8HlIt8pON6Owb9O/63mtda/bLr9BBGrDW/zv3hkNXyqujWfi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SsWzBAAAA3AAAAA8AAAAAAAAAAAAAAAAAmAIAAGRycy9kb3du&#10;cmV2LnhtbFBLBQYAAAAABAAEAPUAAACGAwAAAAA=&#10;"/>
                      <v:shape id="Text Box 706" o:spid="_x0000_s1195" type="#_x0000_t202" style="position:absolute;left:2095;width:2083;height:50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7g98MA&#10;AADcAAAADwAAAGRycy9kb3ducmV2LnhtbESPQWvCQBSE74L/YXlCb7prsVZTV5FKoSfFVAVvj+wz&#10;Cc2+DdmtSf+9Kwgeh5n5hlmsOluJKzW+dKxhPFIgiDNnSs41HH6+hjMQPiAbrByThn/ysFr2ewtM&#10;jGt5T9c05CJC2CeooQihTqT0WUEW/cjVxNG7uMZiiLLJpWmwjXBbyVelptJiyXGhwJo+C8p+0z+r&#10;4bi9nE8Ttcs39q1uXack27nU+mXQrT9ABOrCM/xofxsN72oK9zPxCM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7g98MAAADcAAAADwAAAAAAAAAAAAAAAACYAgAAZHJzL2Rv&#10;d25yZXYueG1sUEsFBgAAAAAEAAQA9QAAAIgDAAAAAA==&#10;" filled="f" stroked="f">
                        <v:textbox>
                          <w:txbxContent>
                            <w:p w14:paraId="58D3D556" w14:textId="77777777" w:rsidR="00936B34" w:rsidRPr="00A404A6" w:rsidRDefault="00936B34" w:rsidP="00DB3591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36"/>
                                  <w:szCs w:val="36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rect id="Rectangle 705" o:spid="_x0000_s1196" style="position:absolute;left:3905;top:1143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Me8sUA&#10;AADcAAAADwAAAGRycy9kb3ducmV2LnhtbESPzW7CMBCE70i8g7VIvYENVf9CDEJUVO0RwqW3JV6S&#10;QLyOYhPSPj1GqtTjaGa+0aTL3taio9ZXjjVMJwoEce5MxYWGfbYZv4LwAdlg7Zg0/JCH5WI4SDEx&#10;7spb6nahEBHCPkENZQhNIqXPS7LoJ64hjt7RtRZDlG0hTYvXCLe1nCn1LC1WHBdKbGhdUn7eXayG&#10;QzXb4+82+1D2bfMYvvrsdPl+1/ph1K/mIAL14T/81/40Gl7UE9zPx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x7yxQAAANwAAAAPAAAAAAAAAAAAAAAAAJgCAABkcnMv&#10;ZG93bnJldi54bWxQSwUGAAAAAAQABAD1AAAAigMAAAAA&#10;"/>
                    </v:group>
                  </w:pict>
                </mc:Fallback>
              </mc:AlternateContent>
            </w:r>
            <w:r w:rsidR="00F05970" w:rsidRPr="00721A31"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2" w:type="dxa"/>
          </w:tcPr>
          <w:p w14:paraId="383CAFD3" w14:textId="601190F0" w:rsidR="00F05970" w:rsidRPr="00721A31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0B321157" w14:textId="35479185" w:rsidR="00F05970" w:rsidRPr="00B422DF" w:rsidRDefault="00F0597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1ACFE85C" w14:textId="0F80ED05" w:rsidR="00F05970" w:rsidRPr="001F3B99" w:rsidRDefault="00F0597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7A0F34F3" w14:textId="77777777" w:rsidTr="004F189E">
        <w:tc>
          <w:tcPr>
            <w:tcW w:w="5665" w:type="dxa"/>
            <w:shd w:val="clear" w:color="auto" w:fill="auto"/>
          </w:tcPr>
          <w:p w14:paraId="3D408F0F" w14:textId="7E431F5A" w:rsidR="00111253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 what was the lowest blood glucose concentration in the first 24 hours?</w:t>
            </w:r>
          </w:p>
        </w:tc>
        <w:tc>
          <w:tcPr>
            <w:tcW w:w="993" w:type="dxa"/>
            <w:tcBorders>
              <w:right w:val="nil"/>
            </w:tcBorders>
          </w:tcPr>
          <w:p w14:paraId="70BCF8CE" w14:textId="058F1BB3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left w:val="nil"/>
              <w:right w:val="nil"/>
            </w:tcBorders>
            <w:vAlign w:val="center"/>
          </w:tcPr>
          <w:p w14:paraId="1CA1E62F" w14:textId="04AEA40E" w:rsidR="00111253" w:rsidRPr="004F189E" w:rsidRDefault="00B80645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4F189E">
              <w:rPr>
                <w:rFonts w:asciiTheme="minorHAnsi" w:hAnsiTheme="minorHAnsi" w:cstheme="minorHAnsi"/>
                <w:noProof/>
                <w:sz w:val="22"/>
                <w:szCs w:val="24"/>
                <w:lang w:eastAsia="en-GB"/>
              </w:rPr>
              <w:t>mmol/</w:t>
            </w:r>
            <w:r w:rsidR="004F189E">
              <w:rPr>
                <w:rFonts w:asciiTheme="minorHAnsi" w:hAnsiTheme="minorHAnsi" w:cstheme="minorHAnsi"/>
                <w:noProof/>
                <w:sz w:val="22"/>
                <w:szCs w:val="24"/>
                <w:lang w:eastAsia="en-GB"/>
              </w:rPr>
              <w:t>L</w:t>
            </w:r>
          </w:p>
        </w:tc>
        <w:tc>
          <w:tcPr>
            <w:tcW w:w="2127" w:type="dxa"/>
            <w:tcBorders>
              <w:left w:val="nil"/>
            </w:tcBorders>
            <w:vAlign w:val="center"/>
          </w:tcPr>
          <w:p w14:paraId="56C26C23" w14:textId="6E605CB3" w:rsidR="00111253" w:rsidRPr="004F189E" w:rsidRDefault="00B422DF">
            <w:pPr>
              <w:jc w:val="right"/>
              <w:rPr>
                <w:rFonts w:asciiTheme="minorHAnsi" w:hAnsiTheme="minorHAnsi" w:cstheme="minorHAnsi"/>
                <w:sz w:val="22"/>
                <w:szCs w:val="24"/>
              </w:rPr>
            </w:pPr>
            <w:r w:rsidRPr="004F189E">
              <w:rPr>
                <w:rFonts w:asciiTheme="minorHAnsi" w:hAnsiTheme="minorHAnsi"/>
                <w:sz w:val="22"/>
                <w:szCs w:val="24"/>
              </w:rPr>
              <w:t>Not available</w:t>
            </w:r>
          </w:p>
        </w:tc>
        <w:tc>
          <w:tcPr>
            <w:tcW w:w="567" w:type="dxa"/>
          </w:tcPr>
          <w:p w14:paraId="7AFA9410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1253" w14:paraId="2D12F76B" w14:textId="77777777" w:rsidTr="004F189E">
        <w:tc>
          <w:tcPr>
            <w:tcW w:w="5665" w:type="dxa"/>
            <w:shd w:val="clear" w:color="auto" w:fill="auto"/>
          </w:tcPr>
          <w:p w14:paraId="4F9227ED" w14:textId="7C212317" w:rsidR="00111253" w:rsidRPr="00F743F8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Did the baby receive intravenous glucose infusion </w:t>
            </w:r>
            <w:r w:rsidR="00BE08E3">
              <w:rPr>
                <w:rFonts w:asciiTheme="minorHAnsi" w:hAnsiTheme="minorHAnsi" w:cstheme="minorHAnsi"/>
                <w:sz w:val="24"/>
                <w:szCs w:val="24"/>
              </w:rPr>
              <w:t xml:space="preserve">for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hypoglycaemia?</w:t>
            </w:r>
          </w:p>
        </w:tc>
        <w:tc>
          <w:tcPr>
            <w:tcW w:w="993" w:type="dxa"/>
          </w:tcPr>
          <w:p w14:paraId="351280C5" w14:textId="7DDEB2CC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21E2DEF5" w14:textId="77777777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17902B3B" w14:textId="6B0BA9D0" w:rsidR="00111253" w:rsidRPr="00B422DF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10D74230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11253" w14:paraId="0E93F854" w14:textId="77777777" w:rsidTr="004F189E">
        <w:tc>
          <w:tcPr>
            <w:tcW w:w="5665" w:type="dxa"/>
            <w:shd w:val="clear" w:color="auto" w:fill="auto"/>
          </w:tcPr>
          <w:p w14:paraId="4721F055" w14:textId="3A971386" w:rsidR="00111253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have neonatal jaundice requiring treatment?</w:t>
            </w:r>
          </w:p>
        </w:tc>
        <w:tc>
          <w:tcPr>
            <w:tcW w:w="993" w:type="dxa"/>
          </w:tcPr>
          <w:p w14:paraId="7C0DBEB2" w14:textId="74D81F4A" w:rsidR="00111253" w:rsidRPr="00721A31" w:rsidRDefault="00111253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3659C05B" w14:textId="77777777" w:rsidR="00111253" w:rsidRPr="00721A31" w:rsidRDefault="00111253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2C35291E" w14:textId="0493883D" w:rsidR="00111253" w:rsidRPr="00B422DF" w:rsidRDefault="00111253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0E77375F" w14:textId="77777777" w:rsidR="00111253" w:rsidRPr="001F3B99" w:rsidRDefault="0011125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A12822C" w14:textId="77777777" w:rsidTr="004F189E">
        <w:tc>
          <w:tcPr>
            <w:tcW w:w="5665" w:type="dxa"/>
            <w:shd w:val="clear" w:color="auto" w:fill="auto"/>
          </w:tcPr>
          <w:p w14:paraId="7B084BA4" w14:textId="0E35D655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phototherapy?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84ADF5F" w14:textId="68A3C76B" w:rsidR="00B422DF" w:rsidRPr="00721A3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721A3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3B67FEAD" w14:textId="77777777" w:rsidR="00B422DF" w:rsidRPr="00721A31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  <w:tcBorders>
              <w:bottom w:val="single" w:sz="4" w:space="0" w:color="auto"/>
            </w:tcBorders>
          </w:tcPr>
          <w:p w14:paraId="1FA21169" w14:textId="6F72BFB1" w:rsidR="00B422DF" w:rsidRPr="00B422DF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B422DF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2782A577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C3BE7D7" w14:textId="77777777" w:rsidTr="004F189E">
        <w:tc>
          <w:tcPr>
            <w:tcW w:w="5665" w:type="dxa"/>
            <w:shd w:val="clear" w:color="auto" w:fill="auto"/>
          </w:tcPr>
          <w:p w14:paraId="426C2357" w14:textId="77777777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number of days on phototherapy?</w:t>
            </w:r>
          </w:p>
          <w:p w14:paraId="3C73CCC6" w14:textId="77777777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415" w:type="dxa"/>
            <w:gridSpan w:val="2"/>
            <w:tcBorders>
              <w:right w:val="nil"/>
            </w:tcBorders>
          </w:tcPr>
          <w:p w14:paraId="6FAB8DB6" w14:textId="6E2631AE" w:rsidR="00B422DF" w:rsidRPr="004F189E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  <w:highlight w:val="yellow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23264" behindDoc="0" locked="0" layoutInCell="1" allowOverlap="1" wp14:anchorId="5361AAD4" wp14:editId="615CBAA4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84455</wp:posOffset>
                      </wp:positionV>
                      <wp:extent cx="438150" cy="219075"/>
                      <wp:effectExtent l="0" t="0" r="19050" b="28575"/>
                      <wp:wrapNone/>
                      <wp:docPr id="181" name="Group 1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38150" cy="219075"/>
                                <a:chOff x="0" y="0"/>
                                <a:chExt cx="438150" cy="219075"/>
                              </a:xfrm>
                            </wpg:grpSpPr>
                            <wps:wsp>
                              <wps:cNvPr id="618" name="Rectangle 6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9075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7" name="Rectangle 6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A068DA8" id="Group 181" o:spid="_x0000_s1026" style="position:absolute;margin-left:3.75pt;margin-top:6.65pt;width:34.5pt;height:17.25pt;z-index:251723264" coordsize="438150,219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">
                      <v:rect id="Rectangle 618" o:spid="_x0000_s1027" style="position:absolute;left:219075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ooLMEA&#10;AADcAAAADwAAAGRycy9kb3ducmV2LnhtbERPPW/CMBDdkfgP1lViAweQUAkYVFGlghHC0u0aH0na&#10;+BzFDhh+PR6QOj697/U2mEZcqXO1ZQXTSQKCuLC65lLBOc/G7yCcR9bYWCYFd3Kw3QwHa0y1vfGR&#10;ridfihjCLkUFlfdtKqUrKjLoJrYljtzFdgZ9hF0pdYe3GG4aOUuShTRYc2yosKVdRcXfqTcKfurZ&#10;GR/H/Csxy2zuDyH/7b8/lRq9hY8VCE/B/4tf7r1WsJjGtfFMPAJ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2qKCzBAAAA3AAAAA8AAAAAAAAAAAAAAAAAmAIAAGRycy9kb3du&#10;cmV2LnhtbFBLBQYAAAAABAAEAPUAAACGAwAAAAA=&#10;"/>
                      <v:rect id="Rectangle 617" o:spid="_x0000_s1028" style="position:absolute;width:219075;height:2190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W8XsQA&#10;AADcAAAADwAAAGRycy9kb3ducmV2LnhtbESPQYvCMBSE74L/ITzBm6YqqNs1iijK7lHbi7e3zdu2&#10;2ryUJmrXX28WBI/DzHzDLFatqcSNGldaVjAaRiCIM6tLzhWkyW4wB+E8ssbKMin4IwerZbezwFjb&#10;Ox/odvS5CBB2MSoovK9jKV1WkEE3tDVx8H5tY9AH2eRSN3gPcFPJcRRNpcGSw0KBNW0Kyi7Hq1Hw&#10;U45TfBySfWQ+dhP/3Sbn62mrVL/Xrj9BeGr9O/xqf2kF09EM/s+EIyC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1vF7EAAAA3AAAAA8AAAAAAAAAAAAAAAAAmAIAAGRycy9k&#10;b3ducmV2LnhtbFBLBQYAAAAABAAEAPUAAACJAwAAAAA=&#10;"/>
                    </v:group>
                  </w:pict>
                </mc:Fallback>
              </mc:AlternateContent>
            </w:r>
          </w:p>
        </w:tc>
        <w:tc>
          <w:tcPr>
            <w:tcW w:w="2980" w:type="dxa"/>
            <w:gridSpan w:val="2"/>
            <w:tcBorders>
              <w:left w:val="nil"/>
            </w:tcBorders>
            <w:vAlign w:val="center"/>
          </w:tcPr>
          <w:p w14:paraId="23688517" w14:textId="20CF1872" w:rsidR="00B422DF" w:rsidRPr="004F189E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721A31">
              <w:rPr>
                <w:rFonts w:asciiTheme="minorHAnsi" w:hAnsiTheme="minorHAnsi"/>
                <w:sz w:val="24"/>
                <w:szCs w:val="24"/>
              </w:rPr>
              <w:t>Not available</w:t>
            </w:r>
          </w:p>
        </w:tc>
        <w:tc>
          <w:tcPr>
            <w:tcW w:w="567" w:type="dxa"/>
            <w:vAlign w:val="center"/>
          </w:tcPr>
          <w:p w14:paraId="7BC69480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07EA82F" w14:textId="77777777" w:rsidTr="004F189E">
        <w:tc>
          <w:tcPr>
            <w:tcW w:w="5665" w:type="dxa"/>
            <w:shd w:val="clear" w:color="auto" w:fill="auto"/>
          </w:tcPr>
          <w:p w14:paraId="5C1D8B46" w14:textId="1606B5D8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antibiotics before discharge?</w:t>
            </w:r>
          </w:p>
        </w:tc>
        <w:tc>
          <w:tcPr>
            <w:tcW w:w="993" w:type="dxa"/>
          </w:tcPr>
          <w:p w14:paraId="7474EAA5" w14:textId="03C0E6E9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445AC390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690D3C75" w14:textId="1A673A22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3BD549D8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158A67EC" w14:textId="77777777" w:rsidTr="004F189E">
        <w:tc>
          <w:tcPr>
            <w:tcW w:w="5665" w:type="dxa"/>
            <w:shd w:val="clear" w:color="auto" w:fill="auto"/>
          </w:tcPr>
          <w:p w14:paraId="66DC5F9A" w14:textId="738C105B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Has the baby had an ultrasound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scan of the brain</w:t>
            </w: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14:paraId="2F4C8E75" w14:textId="5936F01D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2701ED7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10004C65" w14:textId="7278E558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767F87D2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F7EA4ED" w14:textId="77777777" w:rsidTr="004F189E">
        <w:tc>
          <w:tcPr>
            <w:tcW w:w="5665" w:type="dxa"/>
            <w:shd w:val="clear" w:color="auto" w:fill="auto"/>
          </w:tcPr>
          <w:p w14:paraId="6A5AB36D" w14:textId="5038096E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result of ultrasound scan</w:t>
            </w:r>
          </w:p>
          <w:p w14:paraId="0EBD78C8" w14:textId="7777777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15CF4ABB" w14:textId="17944E02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Normal</w:t>
            </w:r>
          </w:p>
        </w:tc>
        <w:tc>
          <w:tcPr>
            <w:tcW w:w="422" w:type="dxa"/>
          </w:tcPr>
          <w:p w14:paraId="4C7292A4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62708BF2" w14:textId="40265AC0" w:rsidR="00B422DF" w:rsidRPr="00DB3591" w:rsidRDefault="00B422DF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Abnormal</w:t>
            </w:r>
          </w:p>
        </w:tc>
        <w:tc>
          <w:tcPr>
            <w:tcW w:w="567" w:type="dxa"/>
          </w:tcPr>
          <w:p w14:paraId="12B5B21C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F5252E5" w14:textId="77777777" w:rsidTr="004F189E">
        <w:trPr>
          <w:trHeight w:val="300"/>
        </w:trPr>
        <w:tc>
          <w:tcPr>
            <w:tcW w:w="5665" w:type="dxa"/>
            <w:shd w:val="clear" w:color="auto" w:fill="auto"/>
          </w:tcPr>
          <w:p w14:paraId="093C54E1" w14:textId="0D30139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 xml:space="preserve">Has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the baby had an MRI of the brain</w:t>
            </w:r>
            <w:r w:rsidRPr="00F743F8"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993" w:type="dxa"/>
          </w:tcPr>
          <w:p w14:paraId="6A910158" w14:textId="69A73ACD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2" w:type="dxa"/>
          </w:tcPr>
          <w:p w14:paraId="57ED835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4DD51399" w14:textId="10107241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025DB0BF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3FD2AE5" w14:textId="77777777" w:rsidTr="004F189E">
        <w:trPr>
          <w:trHeight w:val="300"/>
        </w:trPr>
        <w:tc>
          <w:tcPr>
            <w:tcW w:w="5665" w:type="dxa"/>
            <w:shd w:val="clear" w:color="auto" w:fill="auto"/>
          </w:tcPr>
          <w:p w14:paraId="3CA27A0C" w14:textId="085ECCE1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‘Yes’, result of MRI</w:t>
            </w:r>
          </w:p>
          <w:p w14:paraId="68B7C44A" w14:textId="77777777" w:rsidR="00B422DF" w:rsidRPr="00F743F8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93" w:type="dxa"/>
          </w:tcPr>
          <w:p w14:paraId="6CF22C10" w14:textId="214F61FF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Normal</w:t>
            </w:r>
          </w:p>
        </w:tc>
        <w:tc>
          <w:tcPr>
            <w:tcW w:w="422" w:type="dxa"/>
          </w:tcPr>
          <w:p w14:paraId="21915235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5F0B8069" w14:textId="47EA59F4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Abnormal</w:t>
            </w:r>
          </w:p>
        </w:tc>
        <w:tc>
          <w:tcPr>
            <w:tcW w:w="567" w:type="dxa"/>
          </w:tcPr>
          <w:p w14:paraId="574A2F15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1614409" w14:textId="77777777" w:rsidTr="004F189E">
        <w:tc>
          <w:tcPr>
            <w:tcW w:w="5665" w:type="dxa"/>
          </w:tcPr>
          <w:p w14:paraId="5AD183B2" w14:textId="1186EA41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been diagnosed with HIE?</w:t>
            </w:r>
          </w:p>
        </w:tc>
        <w:tc>
          <w:tcPr>
            <w:tcW w:w="993" w:type="dxa"/>
          </w:tcPr>
          <w:p w14:paraId="32B6205A" w14:textId="2BFA13DD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422" w:type="dxa"/>
          </w:tcPr>
          <w:p w14:paraId="1003EAA0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014CAC02" w14:textId="3BB7AE49" w:rsidR="00B422DF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756F7ED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17A44089" w14:textId="77777777" w:rsidTr="004F189E">
        <w:tc>
          <w:tcPr>
            <w:tcW w:w="5665" w:type="dxa"/>
            <w:vMerge w:val="restart"/>
          </w:tcPr>
          <w:p w14:paraId="00D05519" w14:textId="0051C00A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If HIE has been diagnosed please provide severity. </w:t>
            </w:r>
            <w:r w:rsidR="00DE2738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 w:rsidRPr="00721A31">
              <w:rPr>
                <w:rFonts w:asciiTheme="minorHAnsi" w:hAnsiTheme="minorHAnsi" w:cstheme="minorHAnsi"/>
                <w:sz w:val="24"/>
                <w:szCs w:val="24"/>
              </w:rPr>
              <w:t>as</w:t>
            </w:r>
            <w:r w:rsidR="00DE2738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4F189E">
              <w:rPr>
                <w:rFonts w:asciiTheme="minorHAnsi" w:hAnsiTheme="minorHAnsi"/>
              </w:rPr>
              <w:t>defined by the clinici</w:t>
            </w:r>
            <w:r w:rsidR="00DE2738">
              <w:rPr>
                <w:rFonts w:asciiTheme="minorHAnsi" w:hAnsiTheme="minorHAnsi"/>
              </w:rPr>
              <w:t>an in charge of the baby’s care</w:t>
            </w:r>
            <w:r w:rsidRPr="004F189E">
              <w:rPr>
                <w:rFonts w:asciiTheme="minorHAnsi" w:hAnsiTheme="minorHAnsi"/>
              </w:rPr>
              <w:t>)</w:t>
            </w:r>
          </w:p>
        </w:tc>
        <w:tc>
          <w:tcPr>
            <w:tcW w:w="4395" w:type="dxa"/>
            <w:gridSpan w:val="4"/>
          </w:tcPr>
          <w:p w14:paraId="4B83DF0A" w14:textId="4FB61845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Mild</w:t>
            </w:r>
          </w:p>
        </w:tc>
        <w:tc>
          <w:tcPr>
            <w:tcW w:w="567" w:type="dxa"/>
          </w:tcPr>
          <w:p w14:paraId="1D105BF3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8E35FDE" w14:textId="77777777" w:rsidTr="004F189E">
        <w:tc>
          <w:tcPr>
            <w:tcW w:w="5665" w:type="dxa"/>
            <w:vMerge/>
          </w:tcPr>
          <w:p w14:paraId="134C97A5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61DC98AD" w14:textId="636B2C79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Moderate</w:t>
            </w:r>
          </w:p>
        </w:tc>
        <w:tc>
          <w:tcPr>
            <w:tcW w:w="567" w:type="dxa"/>
          </w:tcPr>
          <w:p w14:paraId="66DA1EFB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76CE83B3" w14:textId="77777777" w:rsidTr="004F189E">
        <w:tc>
          <w:tcPr>
            <w:tcW w:w="5665" w:type="dxa"/>
            <w:vMerge/>
          </w:tcPr>
          <w:p w14:paraId="25E1BBF0" w14:textId="77777777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5C00A29E" w14:textId="71BCBDD3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Severe</w:t>
            </w:r>
          </w:p>
        </w:tc>
        <w:tc>
          <w:tcPr>
            <w:tcW w:w="567" w:type="dxa"/>
          </w:tcPr>
          <w:p w14:paraId="1F6B6A0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52F90CD1" w14:textId="77777777" w:rsidTr="004F189E">
        <w:tc>
          <w:tcPr>
            <w:tcW w:w="5665" w:type="dxa"/>
          </w:tcPr>
          <w:p w14:paraId="6B9F53F9" w14:textId="10E79E32" w:rsidR="00B422DF" w:rsidRPr="001F3B99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received therapeutic cooling?</w:t>
            </w:r>
          </w:p>
        </w:tc>
        <w:tc>
          <w:tcPr>
            <w:tcW w:w="993" w:type="dxa"/>
          </w:tcPr>
          <w:p w14:paraId="5A6571AA" w14:textId="429C8266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00C66A7E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980" w:type="dxa"/>
            <w:gridSpan w:val="2"/>
          </w:tcPr>
          <w:p w14:paraId="56F00E2F" w14:textId="46B8AF29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525CF392" w14:textId="77777777" w:rsidR="00B422DF" w:rsidRPr="001F3B99" w:rsidRDefault="00B422DF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422DF" w14:paraId="04C262D1" w14:textId="77777777" w:rsidTr="004F189E">
        <w:tc>
          <w:tcPr>
            <w:tcW w:w="5665" w:type="dxa"/>
          </w:tcPr>
          <w:p w14:paraId="3AD863EF" w14:textId="636B45A5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the baby experienced seizure</w:t>
            </w:r>
            <w:r w:rsidR="006A0B6C">
              <w:rPr>
                <w:rFonts w:asciiTheme="minorHAnsi" w:hAnsiTheme="minorHAnsi" w:cstheme="minorHAnsi"/>
                <w:sz w:val="24"/>
                <w:szCs w:val="24"/>
              </w:rPr>
              <w:t>(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s</w:t>
            </w:r>
            <w:r w:rsidR="006A0B6C">
              <w:rPr>
                <w:rFonts w:asciiTheme="minorHAnsi" w:hAnsiTheme="minorHAnsi" w:cstheme="minorHAnsi"/>
                <w:sz w:val="24"/>
                <w:szCs w:val="24"/>
              </w:rPr>
              <w:t>)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in the first 24 hours?</w:t>
            </w:r>
          </w:p>
        </w:tc>
        <w:tc>
          <w:tcPr>
            <w:tcW w:w="993" w:type="dxa"/>
          </w:tcPr>
          <w:p w14:paraId="558EDF08" w14:textId="4F6707A3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650F21CD" w14:textId="77777777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80" w:type="dxa"/>
            <w:gridSpan w:val="2"/>
          </w:tcPr>
          <w:p w14:paraId="1090A4E5" w14:textId="250735F2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1A7E9261" w14:textId="4352ABA0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B422DF" w14:paraId="5B776E43" w14:textId="77777777" w:rsidTr="004F189E">
        <w:tc>
          <w:tcPr>
            <w:tcW w:w="5665" w:type="dxa"/>
          </w:tcPr>
          <w:p w14:paraId="4775B57A" w14:textId="38AD5639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Has a congenital abnormality or birth defect been diagnosed at birth e.g. heart disease/chromosome abnormality?</w:t>
            </w:r>
          </w:p>
        </w:tc>
        <w:tc>
          <w:tcPr>
            <w:tcW w:w="993" w:type="dxa"/>
          </w:tcPr>
          <w:p w14:paraId="09BFE569" w14:textId="474FCABF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2" w:type="dxa"/>
          </w:tcPr>
          <w:p w14:paraId="21D0B527" w14:textId="77777777" w:rsidR="00B422DF" w:rsidRPr="00E26FA6" w:rsidRDefault="00B422DF" w:rsidP="004F189E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2980" w:type="dxa"/>
            <w:gridSpan w:val="2"/>
          </w:tcPr>
          <w:p w14:paraId="5EC261FF" w14:textId="5B21D9E0" w:rsidR="00B422DF" w:rsidRPr="00DB3591" w:rsidRDefault="00B422DF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567" w:type="dxa"/>
          </w:tcPr>
          <w:p w14:paraId="623662C1" w14:textId="77777777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B422DF" w14:paraId="27784E9A" w14:textId="77777777" w:rsidTr="004F189E">
        <w:tc>
          <w:tcPr>
            <w:tcW w:w="10627" w:type="dxa"/>
            <w:gridSpan w:val="6"/>
          </w:tcPr>
          <w:p w14:paraId="22D4E557" w14:textId="77777777" w:rsidR="00B422DF" w:rsidRDefault="00B422D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If ‘Yes’ please specify:</w:t>
            </w:r>
          </w:p>
          <w:p w14:paraId="01782B9F" w14:textId="77777777" w:rsidR="004F189E" w:rsidRDefault="004F18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A2E23E9" w14:textId="77777777" w:rsidR="004F189E" w:rsidRDefault="004F189E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A812514" w14:textId="17C45479" w:rsidR="00B422DF" w:rsidRDefault="00B422DF" w:rsidP="004F189E">
            <w:pPr>
              <w:jc w:val="right"/>
              <w:rPr>
                <w:noProof/>
                <w:lang w:eastAsia="en-GB"/>
              </w:rPr>
            </w:pPr>
          </w:p>
        </w:tc>
      </w:tr>
    </w:tbl>
    <w:p w14:paraId="0F208A69" w14:textId="04C2C9A5" w:rsidR="001F3B99" w:rsidRDefault="001F3B99" w:rsidP="00721A31">
      <w:pPr>
        <w:spacing w:after="0"/>
        <w:rPr>
          <w:sz w:val="16"/>
          <w:szCs w:val="16"/>
        </w:rPr>
      </w:pPr>
    </w:p>
    <w:p w14:paraId="48E151EA" w14:textId="07104B6A" w:rsidR="006A0B6C" w:rsidRDefault="006A0B6C">
      <w:pPr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729C6FA" w14:textId="77777777" w:rsidR="006A0B6C" w:rsidRDefault="006A0B6C" w:rsidP="00721A31">
      <w:pPr>
        <w:spacing w:after="0"/>
        <w:rPr>
          <w:sz w:val="16"/>
          <w:szCs w:val="16"/>
        </w:rPr>
      </w:pPr>
    </w:p>
    <w:tbl>
      <w:tblPr>
        <w:tblStyle w:val="TableGrid"/>
        <w:tblW w:w="1047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3"/>
        <w:gridCol w:w="8138"/>
      </w:tblGrid>
      <w:tr w:rsidR="004F189E" w14:paraId="645E2E76" w14:textId="77777777" w:rsidTr="008C6ECB">
        <w:tc>
          <w:tcPr>
            <w:tcW w:w="2333" w:type="dxa"/>
          </w:tcPr>
          <w:p w14:paraId="2C065555" w14:textId="77777777" w:rsidR="004F189E" w:rsidRDefault="004F189E" w:rsidP="008C6EC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138" w:type="dxa"/>
          </w:tcPr>
          <w:p w14:paraId="0A045C86" w14:textId="77777777" w:rsidR="004F189E" w:rsidRDefault="004F189E" w:rsidP="008C6ECB">
            <w:pPr>
              <w:ind w:left="-2436"/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Baby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Post P</w:t>
            </w:r>
            <w:r w:rsidRPr="00447211">
              <w:rPr>
                <w:rFonts w:asciiTheme="minorHAnsi" w:hAnsiTheme="minorHAnsi" w:cs="Arial"/>
                <w:b/>
                <w:sz w:val="28"/>
                <w:szCs w:val="28"/>
              </w:rPr>
              <w:t>artum</w:t>
            </w:r>
          </w:p>
        </w:tc>
      </w:tr>
    </w:tbl>
    <w:p w14:paraId="0C293E09" w14:textId="77777777" w:rsidR="004F189E" w:rsidRPr="00EE71DA" w:rsidRDefault="004F189E" w:rsidP="004F189E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253D9897" wp14:editId="3D7116F2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819900" cy="371475"/>
                <wp:effectExtent l="0" t="0" r="19050" b="28575"/>
                <wp:wrapNone/>
                <wp:docPr id="178" name="Text Box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990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25CA2F" w14:textId="0B0F282F" w:rsidR="00936B34" w:rsidRPr="00634521" w:rsidRDefault="00936B34" w:rsidP="00342AB3">
                            <w:pPr>
                              <w:ind w:left="720"/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7CA3EE5" wp14:editId="04DBBE85">
                                  <wp:extent cx="885825" cy="219075"/>
                                  <wp:effectExtent l="0" t="0" r="9525" b="9525"/>
                                  <wp:docPr id="77" name="Picture 7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28BA4C" wp14:editId="1E7FE87A">
                                  <wp:extent cx="885825" cy="219075"/>
                                  <wp:effectExtent l="0" t="0" r="9525" b="9525"/>
                                  <wp:docPr id="78" name="Picture 7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3D9897" id="Text Box 178" o:spid="_x0000_s1197" type="#_x0000_t202" style="position:absolute;margin-left:36pt;margin-top:-.05pt;width:537pt;height:29.25pt;z-index:25172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" fillcolor="#e7e6e6 [3214]" strokeweight=".5pt">
                <v:textbox>
                  <w:txbxContent>
                    <w:p w14:paraId="2F25CA2F" w14:textId="0B0F282F" w:rsidR="00936B34" w:rsidRPr="00634521" w:rsidRDefault="00936B34" w:rsidP="00342AB3">
                      <w:pPr>
                        <w:ind w:left="720"/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7CA3EE5" wp14:editId="04DBBE85">
                            <wp:extent cx="885825" cy="219075"/>
                            <wp:effectExtent l="0" t="0" r="9525" b="9525"/>
                            <wp:docPr id="77" name="Picture 7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D28BA4C" wp14:editId="1E7FE87A">
                            <wp:extent cx="885825" cy="219075"/>
                            <wp:effectExtent l="0" t="0" r="9525" b="9525"/>
                            <wp:docPr id="78" name="Picture 7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4CE0447" w14:textId="77777777" w:rsidR="004F189E" w:rsidRDefault="004F189E" w:rsidP="00721A31">
      <w:pPr>
        <w:spacing w:after="0"/>
        <w:rPr>
          <w:sz w:val="16"/>
          <w:szCs w:val="16"/>
        </w:rPr>
      </w:pPr>
    </w:p>
    <w:p w14:paraId="6B34187F" w14:textId="77777777" w:rsidR="004F189E" w:rsidRPr="00721A31" w:rsidRDefault="004F189E" w:rsidP="00721A31">
      <w:pPr>
        <w:spacing w:after="0"/>
        <w:rPr>
          <w:sz w:val="16"/>
          <w:szCs w:val="16"/>
        </w:rPr>
      </w:pPr>
    </w:p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6799"/>
        <w:gridCol w:w="567"/>
        <w:gridCol w:w="426"/>
        <w:gridCol w:w="567"/>
        <w:gridCol w:w="425"/>
        <w:gridCol w:w="1562"/>
        <w:gridCol w:w="422"/>
      </w:tblGrid>
      <w:tr w:rsidR="00721A31" w:rsidRPr="00E00AE7" w14:paraId="79BD4A45" w14:textId="77777777" w:rsidTr="004F189E">
        <w:tc>
          <w:tcPr>
            <w:tcW w:w="10768" w:type="dxa"/>
            <w:gridSpan w:val="7"/>
            <w:shd w:val="pct10" w:color="auto" w:fill="auto"/>
          </w:tcPr>
          <w:p w14:paraId="038AAA8B" w14:textId="7317DDCD" w:rsidR="00721A31" w:rsidRPr="00E00AE7" w:rsidRDefault="00721A31" w:rsidP="006660C0">
            <w:pPr>
              <w:spacing w:before="40" w:after="40"/>
              <w:rPr>
                <w:noProof/>
                <w:sz w:val="28"/>
                <w:szCs w:val="28"/>
                <w:lang w:eastAsia="en-GB"/>
              </w:rPr>
            </w:pPr>
            <w:r w:rsidRPr="00E00AE7">
              <w:rPr>
                <w:rFonts w:asciiTheme="minorHAnsi" w:hAnsiTheme="minorHAnsi"/>
                <w:b/>
                <w:sz w:val="28"/>
                <w:szCs w:val="28"/>
              </w:rPr>
              <w:t>5. Other procedures</w:t>
            </w:r>
          </w:p>
        </w:tc>
      </w:tr>
      <w:tr w:rsidR="006660C0" w14:paraId="20EDFB03" w14:textId="77777777" w:rsidTr="004F189E">
        <w:tc>
          <w:tcPr>
            <w:tcW w:w="6799" w:type="dxa"/>
            <w:tcBorders>
              <w:bottom w:val="single" w:sz="4" w:space="0" w:color="auto"/>
            </w:tcBorders>
          </w:tcPr>
          <w:p w14:paraId="6DD7269C" w14:textId="77777777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any respiratory support including supplemental O</w:t>
            </w:r>
            <w:r>
              <w:rPr>
                <w:rFonts w:asciiTheme="minorHAnsi" w:hAnsiTheme="minorHAnsi" w:cstheme="minorHAnsi"/>
                <w:sz w:val="24"/>
                <w:szCs w:val="24"/>
                <w:vertAlign w:val="subscript"/>
              </w:rPr>
              <w:t>2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1F11E16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A1C3617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53F330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6EA3E0CD" w14:textId="097710FB" w:rsidR="006660C0" w:rsidRPr="006660C0" w:rsidRDefault="006660C0" w:rsidP="004F189E">
            <w:pPr>
              <w:jc w:val="right"/>
              <w:rPr>
                <w:rFonts w:asciiTheme="minorHAnsi" w:hAnsiTheme="minorHAnsi"/>
                <w:noProof/>
                <w:lang w:eastAsia="en-GB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67041BEB" w14:textId="72AA6782" w:rsidR="006660C0" w:rsidRPr="004F189E" w:rsidRDefault="006660C0" w:rsidP="004F189E">
            <w:pPr>
              <w:jc w:val="right"/>
              <w:rPr>
                <w:rFonts w:asciiTheme="minorHAnsi" w:hAnsiTheme="minorHAnsi"/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2AA54252" w14:textId="7A81F795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14:paraId="2A37646B" w14:textId="77777777" w:rsidTr="004F189E">
        <w:tc>
          <w:tcPr>
            <w:tcW w:w="6799" w:type="dxa"/>
            <w:tcBorders>
              <w:bottom w:val="single" w:sz="4" w:space="0" w:color="auto"/>
            </w:tcBorders>
          </w:tcPr>
          <w:p w14:paraId="00956E35" w14:textId="4D170DCD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Did the baby receive mechanical ventilation (e.g. Endotracheal ventilation)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FB192C9" w14:textId="2E22DFF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5A591750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E04BD4" w14:textId="0AF6D170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75AD61DD" w14:textId="77777777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48DAF467" w14:textId="18DC534B" w:rsidR="006660C0" w:rsidRDefault="006660C0" w:rsidP="004F189E">
            <w:pPr>
              <w:jc w:val="right"/>
              <w:rPr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5C9CFD9" w14:textId="41E35259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14:paraId="0ACBFBF4" w14:textId="77777777" w:rsidTr="004F189E">
        <w:tc>
          <w:tcPr>
            <w:tcW w:w="6799" w:type="dxa"/>
            <w:tcBorders>
              <w:bottom w:val="single" w:sz="4" w:space="0" w:color="auto"/>
            </w:tcBorders>
          </w:tcPr>
          <w:p w14:paraId="401D199B" w14:textId="75A4E92C" w:rsidR="006660C0" w:rsidRDefault="006660C0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Did the baby receive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non-invasive respiratory support (e.g. CPAP,  </w:t>
            </w:r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 or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 xml:space="preserve">High flow </w:t>
            </w:r>
            <w:r w:rsidR="00A30AD2">
              <w:rPr>
                <w:rFonts w:asciiTheme="minorHAnsi" w:hAnsiTheme="minorHAnsi" w:cstheme="minorHAnsi"/>
                <w:sz w:val="24"/>
                <w:szCs w:val="24"/>
              </w:rPr>
              <w:t xml:space="preserve">oxygen </w:t>
            </w:r>
            <w:r w:rsidRPr="004F189E">
              <w:rPr>
                <w:rFonts w:asciiTheme="minorHAnsi" w:hAnsiTheme="minorHAnsi" w:cstheme="minorHAnsi"/>
                <w:sz w:val="24"/>
                <w:szCs w:val="24"/>
              </w:rPr>
              <w:t>therapy)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76C28C6" w14:textId="65604911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4B65091F" w14:textId="77777777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E1BD841" w14:textId="39DFF74E" w:rsidR="006660C0" w:rsidRPr="00DB3591" w:rsidRDefault="006660C0" w:rsidP="004F189E">
            <w:pPr>
              <w:jc w:val="right"/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asciiTheme="minorHAnsi" w:hAnsiTheme="minorHAnsi"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3228B1C2" w14:textId="77777777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14:paraId="38176AA6" w14:textId="57741194" w:rsidR="006660C0" w:rsidRDefault="006660C0" w:rsidP="004F189E">
            <w:pPr>
              <w:jc w:val="right"/>
              <w:rPr>
                <w:noProof/>
                <w:lang w:eastAsia="en-GB"/>
              </w:rPr>
            </w:pPr>
            <w:r w:rsidRPr="006660C0">
              <w:rPr>
                <w:rFonts w:asciiTheme="minorHAnsi" w:hAnsiTheme="minorHAnsi"/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  <w:tcBorders>
              <w:bottom w:val="single" w:sz="4" w:space="0" w:color="auto"/>
            </w:tcBorders>
          </w:tcPr>
          <w:p w14:paraId="0D442855" w14:textId="0EF3BFF2" w:rsidR="006660C0" w:rsidRDefault="006660C0" w:rsidP="004F189E">
            <w:pPr>
              <w:jc w:val="right"/>
              <w:rPr>
                <w:noProof/>
                <w:lang w:eastAsia="en-GB"/>
              </w:rPr>
            </w:pPr>
          </w:p>
        </w:tc>
      </w:tr>
      <w:tr w:rsidR="006660C0" w:rsidRPr="00C02BC2" w14:paraId="30C27DEB" w14:textId="77777777" w:rsidTr="004F189E">
        <w:tc>
          <w:tcPr>
            <w:tcW w:w="6799" w:type="dxa"/>
          </w:tcPr>
          <w:p w14:paraId="042AC73E" w14:textId="529225CF" w:rsidR="006660C0" w:rsidRPr="00C02BC2" w:rsidRDefault="006660C0">
            <w:pPr>
              <w:pStyle w:val="CommentTex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Did the baby receive </w:t>
            </w:r>
            <w:r w:rsidRPr="00C02BC2">
              <w:rPr>
                <w:noProof/>
                <w:sz w:val="24"/>
                <w:szCs w:val="24"/>
              </w:rPr>
              <w:t>Extracorporeal Membrane Oxygenation (ECMO)</w:t>
            </w:r>
            <w:r>
              <w:rPr>
                <w:noProof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782A3D4F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</w:tcPr>
          <w:p w14:paraId="077EEADA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2B045715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6286B346" w14:textId="77777777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0EF607D4" w14:textId="1AD3307C" w:rsidR="006660C0" w:rsidRPr="00C02BC2" w:rsidRDefault="006660C0" w:rsidP="004F189E">
            <w:pPr>
              <w:pStyle w:val="CommentText"/>
              <w:jc w:val="right"/>
              <w:rPr>
                <w:sz w:val="24"/>
                <w:szCs w:val="24"/>
              </w:rPr>
            </w:pPr>
            <w:r w:rsidRPr="006660C0">
              <w:rPr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</w:tcPr>
          <w:p w14:paraId="608D88B5" w14:textId="00927DF0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</w:tr>
      <w:tr w:rsidR="006660C0" w:rsidRPr="00C02BC2" w14:paraId="1C213F26" w14:textId="77777777" w:rsidTr="004F189E">
        <w:tc>
          <w:tcPr>
            <w:tcW w:w="6799" w:type="dxa"/>
          </w:tcPr>
          <w:p w14:paraId="6B16B74C" w14:textId="5584DF14" w:rsidR="006660C0" w:rsidRDefault="006660C0">
            <w:pPr>
              <w:pStyle w:val="CommentText"/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Did the baby receive Nitric oxide (iNO) therapy</w:t>
            </w:r>
          </w:p>
        </w:tc>
        <w:tc>
          <w:tcPr>
            <w:tcW w:w="567" w:type="dxa"/>
          </w:tcPr>
          <w:p w14:paraId="6182C050" w14:textId="308CA86B" w:rsidR="006660C0" w:rsidRPr="00DB3591" w:rsidRDefault="006660C0">
            <w:pPr>
              <w:pStyle w:val="CommentText"/>
              <w:jc w:val="right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Yes</w:t>
            </w:r>
          </w:p>
        </w:tc>
        <w:tc>
          <w:tcPr>
            <w:tcW w:w="426" w:type="dxa"/>
          </w:tcPr>
          <w:p w14:paraId="7018B7DE" w14:textId="77777777" w:rsidR="006660C0" w:rsidRPr="00C02BC2" w:rsidRDefault="006660C0">
            <w:pPr>
              <w:pStyle w:val="CommentText"/>
              <w:jc w:val="right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14:paraId="7F52B4AF" w14:textId="1F25DFC6" w:rsidR="006660C0" w:rsidRPr="00DB3591" w:rsidRDefault="006660C0">
            <w:pPr>
              <w:pStyle w:val="CommentText"/>
              <w:jc w:val="right"/>
              <w:rPr>
                <w:rFonts w:cstheme="minorHAnsi"/>
                <w:noProof/>
                <w:sz w:val="24"/>
                <w:szCs w:val="24"/>
                <w:lang w:eastAsia="en-GB"/>
              </w:rPr>
            </w:pPr>
            <w:r w:rsidRPr="00DB3591">
              <w:rPr>
                <w:rFonts w:cstheme="minorHAnsi"/>
                <w:noProof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425" w:type="dxa"/>
          </w:tcPr>
          <w:p w14:paraId="2418B120" w14:textId="77777777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  <w:tc>
          <w:tcPr>
            <w:tcW w:w="1562" w:type="dxa"/>
          </w:tcPr>
          <w:p w14:paraId="43C99E95" w14:textId="32F7D718" w:rsidR="006660C0" w:rsidRPr="00C02BC2" w:rsidRDefault="006660C0" w:rsidP="004F189E">
            <w:pPr>
              <w:pStyle w:val="CommentText"/>
              <w:jc w:val="right"/>
              <w:rPr>
                <w:sz w:val="24"/>
                <w:szCs w:val="24"/>
              </w:rPr>
            </w:pPr>
            <w:r w:rsidRPr="006660C0">
              <w:rPr>
                <w:noProof/>
                <w:lang w:eastAsia="en-GB"/>
              </w:rPr>
              <w:t>If ‘Yes’ Number of days</w:t>
            </w:r>
          </w:p>
        </w:tc>
        <w:tc>
          <w:tcPr>
            <w:tcW w:w="422" w:type="dxa"/>
          </w:tcPr>
          <w:p w14:paraId="22EA934A" w14:textId="004DCD4C" w:rsidR="006660C0" w:rsidRPr="00C02BC2" w:rsidRDefault="006660C0">
            <w:pPr>
              <w:pStyle w:val="CommentText"/>
              <w:rPr>
                <w:sz w:val="24"/>
                <w:szCs w:val="24"/>
              </w:rPr>
            </w:pPr>
          </w:p>
        </w:tc>
      </w:tr>
      <w:tr w:rsidR="006660C0" w:rsidRPr="00365597" w14:paraId="4F256BCF" w14:textId="77777777" w:rsidTr="004F189E">
        <w:trPr>
          <w:trHeight w:val="571"/>
        </w:trPr>
        <w:tc>
          <w:tcPr>
            <w:tcW w:w="6799" w:type="dxa"/>
          </w:tcPr>
          <w:p w14:paraId="30656502" w14:textId="76393F28" w:rsidR="006660C0" w:rsidRDefault="006660C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Did the baby undergo any surgical procedure? </w:t>
            </w:r>
            <w:r w:rsidR="00CE3AFE">
              <w:rPr>
                <w:rFonts w:asciiTheme="minorHAnsi" w:hAnsiTheme="minorHAnsi"/>
                <w:i/>
              </w:rPr>
              <w:t>If ‘Yes’ please specify:</w:t>
            </w:r>
          </w:p>
          <w:p w14:paraId="255BABFA" w14:textId="77777777" w:rsidR="006A0B6C" w:rsidRDefault="006A0B6C">
            <w:pPr>
              <w:rPr>
                <w:rFonts w:asciiTheme="minorHAnsi" w:hAnsiTheme="minorHAnsi"/>
                <w:i/>
              </w:rPr>
            </w:pPr>
          </w:p>
          <w:p w14:paraId="3CE0BFE4" w14:textId="77777777" w:rsidR="006660C0" w:rsidRPr="00E84394" w:rsidRDefault="006660C0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i/>
              </w:rPr>
              <w:t>_______________________________________________________</w:t>
            </w:r>
          </w:p>
        </w:tc>
        <w:tc>
          <w:tcPr>
            <w:tcW w:w="567" w:type="dxa"/>
          </w:tcPr>
          <w:p w14:paraId="152E5038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426" w:type="dxa"/>
          </w:tcPr>
          <w:p w14:paraId="2CC82546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7" w:type="dxa"/>
          </w:tcPr>
          <w:p w14:paraId="154AB95C" w14:textId="77777777" w:rsidR="006660C0" w:rsidRPr="00365597" w:rsidRDefault="006660C0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425" w:type="dxa"/>
          </w:tcPr>
          <w:p w14:paraId="03D85A8A" w14:textId="77777777" w:rsidR="006660C0" w:rsidRPr="00365597" w:rsidRDefault="006660C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14:paraId="6EB5CA79" w14:textId="1A9C129A" w:rsidR="006660C0" w:rsidRPr="00365597" w:rsidRDefault="006660C0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099A2404" w14:textId="56F99531" w:rsidR="00CA4E09" w:rsidRDefault="00CA4E09"/>
    <w:tbl>
      <w:tblPr>
        <w:tblStyle w:val="TableGrid"/>
        <w:tblW w:w="10768" w:type="dxa"/>
        <w:tblLayout w:type="fixed"/>
        <w:tblLook w:val="04A0" w:firstRow="1" w:lastRow="0" w:firstColumn="1" w:lastColumn="0" w:noHBand="0" w:noVBand="1"/>
      </w:tblPr>
      <w:tblGrid>
        <w:gridCol w:w="3865"/>
        <w:gridCol w:w="4494"/>
        <w:gridCol w:w="708"/>
        <w:gridCol w:w="1134"/>
        <w:gridCol w:w="567"/>
      </w:tblGrid>
      <w:tr w:rsidR="009440F3" w14:paraId="263BAD55" w14:textId="65FA3EC4" w:rsidTr="005A3F81">
        <w:tc>
          <w:tcPr>
            <w:tcW w:w="10768" w:type="dxa"/>
            <w:gridSpan w:val="5"/>
            <w:shd w:val="pct10" w:color="auto" w:fill="auto"/>
          </w:tcPr>
          <w:p w14:paraId="4C46DEA9" w14:textId="29BCE740" w:rsidR="009440F3" w:rsidRPr="00E00AE7" w:rsidRDefault="00E026E1" w:rsidP="009440F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6</w:t>
            </w:r>
            <w:r w:rsidR="009440F3" w:rsidRPr="00E00AE7">
              <w:rPr>
                <w:rFonts w:asciiTheme="minorHAnsi" w:hAnsiTheme="minorHAnsi" w:cstheme="minorHAnsi"/>
                <w:b/>
                <w:sz w:val="28"/>
                <w:szCs w:val="28"/>
              </w:rPr>
              <w:t>.</w:t>
            </w:r>
            <w:r w:rsidR="0080199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</w:t>
            </w:r>
            <w:r w:rsidR="009440F3" w:rsidRPr="00E00AE7">
              <w:rPr>
                <w:rFonts w:asciiTheme="minorHAnsi" w:hAnsiTheme="minorHAnsi" w:cstheme="minorHAnsi"/>
                <w:b/>
                <w:sz w:val="28"/>
                <w:szCs w:val="28"/>
              </w:rPr>
              <w:t>Discharge</w:t>
            </w:r>
          </w:p>
        </w:tc>
      </w:tr>
      <w:tr w:rsidR="007B1BD4" w14:paraId="6B1888AE" w14:textId="55D8E417" w:rsidTr="00342AB3">
        <w:tc>
          <w:tcPr>
            <w:tcW w:w="3865" w:type="dxa"/>
          </w:tcPr>
          <w:p w14:paraId="65F7C6AE" w14:textId="77777777" w:rsidR="007B1BD4" w:rsidRDefault="007B1BD4" w:rsidP="009440F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Date the baby discharged home</w:t>
            </w:r>
          </w:p>
          <w:p w14:paraId="60B717CA" w14:textId="0A5E7D40" w:rsidR="007B1BD4" w:rsidRPr="009440F3" w:rsidRDefault="007B1BD4" w:rsidP="009440F3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94" w:type="dxa"/>
            <w:tcBorders>
              <w:bottom w:val="single" w:sz="4" w:space="0" w:color="auto"/>
              <w:right w:val="nil"/>
            </w:tcBorders>
          </w:tcPr>
          <w:p w14:paraId="2656D13F" w14:textId="3FDD5EC7" w:rsidR="007B1BD4" w:rsidRDefault="007B1BD4" w:rsidP="009440F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05504" behindDoc="0" locked="0" layoutInCell="1" allowOverlap="1" wp14:anchorId="1A50985E" wp14:editId="368A14EF">
                      <wp:simplePos x="0" y="0"/>
                      <wp:positionH relativeFrom="column">
                        <wp:posOffset>-2540</wp:posOffset>
                      </wp:positionH>
                      <wp:positionV relativeFrom="page">
                        <wp:posOffset>124520</wp:posOffset>
                      </wp:positionV>
                      <wp:extent cx="2078355" cy="234315"/>
                      <wp:effectExtent l="0" t="0" r="17145" b="32385"/>
                      <wp:wrapNone/>
                      <wp:docPr id="2675" name="Group 26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676" name="Rectangle 26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77" name="Straight Arrow Connector 26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8" name="Straight Arrow Connector 26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79" name="Rectangle 26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0" name="Rectangle 26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1" name="Rectangle 26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2" name="Rectangle 26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3" name="Rectangle 26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4" name="Rectangle 26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5" name="Rectangle 26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3F3ABCA" id="Group 2675" o:spid="_x0000_s1026" style="position:absolute;margin-left:-.2pt;margin-top:9.8pt;width:163.65pt;height:18.45pt;z-index:251605504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">
                      <v:rect id="Rectangle 267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nZsYA&#10;AADdAAAADwAAAGRycy9kb3ducmV2LnhtbESPQWvCQBSE7wX/w/IEb3XTCGmNrlIqEXvUePH2zD6T&#10;2OzbkN1o7K/vFgo9DjPzDbNcD6YRN+pcbVnByzQCQVxYXXOp4Jhnz28gnEfW2FgmBQ9ysF6NnpaY&#10;anvnPd0OvhQBwi5FBZX3bSqlKyoy6Ka2JQ7exXYGfZBdKXWH9wA3jYyjKJEGaw4LFbb0UVHxdeiN&#10;gnMdH/F7n28jM89m/nPIr/1po9RkPLwvQHga/H/4r73TCuLkNYHfN+EJ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HnZsYAAADdAAAADwAAAAAAAAAAAAAAAACYAgAAZHJz&#10;L2Rvd25yZXYueG1sUEsFBgAAAAAEAAQA9QAAAIsDAAAAAA==&#10;"/>
                      <v:shape id="Straight Arrow Connector 2677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J18ucUAAADdAAAADwAAAGRycy9kb3ducmV2LnhtbESPQYvCMBSE7wv+h/AW9rJoWg8q1SjL&#10;woJ4WFB78PhInm2xealJrN1/vxEEj8PMfMOsNoNtRU8+NI4V5JMMBLF2puFKQXn8GS9AhIhssHVM&#10;Cv4owGY9elthYdyd99QfYiUShEOBCuoYu0LKoGuyGCauI07e2XmLMUlfSePxnuC2ldMsm0mLDaeF&#10;Gjv6rklfDjeroNmVv2X/eY1eL3b5yefheGq1Uh/vw9cSRKQhvsLP9tYomM7mc3i8SU9Ar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J18ucUAAADdAAAADwAAAAAAAAAA&#10;AAAAAAChAgAAZHJzL2Rvd25yZXYueG1sUEsFBgAAAAAEAAQA+QAAAJMDAAAAAA==&#10;"/>
                      <v:shape id="Straight Arrow Connector 2678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Loy8IAAADdAAAADwAAAGRycy9kb3ducmV2LnhtbERPTYvCMBC9C/6HMIIXWdN6cKVrFFlY&#10;WDwIag8eh2Rsi82kJtla/705CHt8vO/1drCt6MmHxrGCfJ6BINbONFwpKM8/HysQISIbbB2TgicF&#10;2G7GozUWxj34SP0pViKFcChQQR1jV0gZdE0Ww9x1xIm7Om8xJugraTw+Urht5SLLltJiw6mhxo6+&#10;a9K3059V0OzLQ9nP7tHr1T6/+DycL61WajoZdl8gIg3xX/x2/xoFi+VnmpvepCcgN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QLoy8IAAADdAAAADwAAAAAAAAAAAAAA&#10;AAChAgAAZHJzL2Rvd25yZXYueG1sUEsFBgAAAAAEAAQA+QAAAJADAAAAAA==&#10;"/>
                      <v:rect id="Rectangle 2679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5zFMYA&#10;AADdAAAADwAAAGRycy9kb3ducmV2LnhtbESPQWvCQBSE70L/w/IKvenGFNIaXYNYLO3RxEtvz+wz&#10;iWbfhuxG0/76bqHgcZiZb5hVNppWXKl3jWUF81kEgri0uuFKwaHYTV9BOI+ssbVMCr7JQbZ+mKww&#10;1fbGe7rmvhIBwi5FBbX3XSqlK2sy6Ga2Iw7eyfYGfZB9JXWPtwA3rYyjKJEGGw4LNXa0ram85INR&#10;cGziA/7si/fILHbP/nMszsPXm1JPj+NmCcLT6O/h//aHVhAnLwv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x5zFMYAAADdAAAADwAAAAAAAAAAAAAAAACYAgAAZHJz&#10;L2Rvd25yZXYueG1sUEsFBgAAAAAEAAQA9QAAAIsDAAAAAA==&#10;"/>
                      <v:rect id="Rectangle 2680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qrsAA&#10;AADdAAAADwAAAGRycy9kb3ducmV2LnhtbERPTa/BQBTdS/yHyZXYMVWJ0GeIEMKS2thdnfvavte5&#10;03QG5debhcTy5HzPl62pxJ0aV1pWMBpGIIgzq0vOFZzT7WAKwnlkjZVlUvAkB8tFtzPHRNsHH+l+&#10;8rkIIewSVFB4XydSuqwgg25oa+LA/drGoA+wyaVu8BHCTSXjKJpIgyWHhgJrWheU/Z9uRsG1jM/4&#10;Oqa7yMy2Y39o07/bZaNUv9eufkB4av1X/HHvtYJ4Mg37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/GqrsAAAADdAAAADwAAAAAAAAAAAAAAAACYAgAAZHJzL2Rvd25y&#10;ZXYueG1sUEsFBgAAAAAEAAQA9QAAAIUDAAAAAA==&#10;"/>
                      <v:rect id="Rectangle 2681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0PNcYA&#10;AADdAAAADwAAAGRycy9kb3ducmV2LnhtbESPQWvCQBSE70L/w/IKvZmNKQQbs0pRLO1R46W3Z/aZ&#10;xGbfhuxqor++Wyh4HGbmGyZfjaYVV+pdY1nBLIpBEJdWN1wpOBTb6RyE88gaW8uk4EYOVsunSY6Z&#10;tgPv6Lr3lQgQdhkqqL3vMildWZNBF9mOOHgn2xv0QfaV1D0OAW5amcRxKg02HBZq7GhdU/mzvxgF&#10;xyY54H1XfMTmbfvqv8bifPneKPXyPL4vQHga/SP83/7UCpJ0PoO/N+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0PNcYAAADdAAAADwAAAAAAAAAAAAAAAACYAgAAZHJz&#10;L2Rvd25yZXYueG1sUEsFBgAAAAAEAAQA9QAAAIsDAAAAAA==&#10;"/>
                      <v:rect id="Rectangle 2682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RQsUA&#10;AADdAAAADwAAAGRycy9kb3ducmV2LnhtbESPQWvCQBSE74L/YXlCb7pphGCjq5QWpR5jvPT2mn0m&#10;0ezbkF2TtL/eLRR6HGbmG2azG00jeupcbVnB8yICQVxYXXOp4Jzv5ysQziNrbCyTgm9ysNtOJxtM&#10;tR04o/7kSxEg7FJUUHnfplK6oiKDbmFb4uBdbGfQB9mVUnc4BLhpZBxFiTRYc1iosKW3iorb6W4U&#10;fNXxGX+y/BCZl/3SH8f8ev98V+ppNr6uQXga/X/4r/2hFcTJKobfN+E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b5FCxQAAAN0AAAAPAAAAAAAAAAAAAAAAAJgCAABkcnMv&#10;ZG93bnJldi54bWxQSwUGAAAAAAQABAD1AAAAigMAAAAA&#10;"/>
                      <v:rect id="Rectangle 2683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M02cYA&#10;AADdAAAADwAAAGRycy9kb3ducmV2LnhtbESPQWvCQBSE70L/w/IKvemmCQQbXaW0WNqjxktvz+wz&#10;ic2+Ddk1if76riB4HGbmG2a5Hk0jeupcbVnB6ywCQVxYXXOpYJ9vpnMQziNrbCyTggs5WK+eJkvM&#10;tB14S/3OlyJA2GWooPK+zaR0RUUG3cy2xME72s6gD7Irpe5wCHDTyDiKUmmw5rBQYUsfFRV/u7NR&#10;cKjjPV63+Vdk3jaJ/xnz0/n3U6mX5/F9AcLT6B/he/tbK4jTeQK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M02cYAAADdAAAADwAAAAAAAAAAAAAAAACYAgAAZHJz&#10;L2Rvd25yZXYueG1sUEsFBgAAAAAEAAQA9QAAAIsDAAAAAA==&#10;"/>
                      <v:rect id="Rectangle 2684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qsrcYA&#10;AADdAAAADwAAAGRycy9kb3ducmV2LnhtbESPQWvCQBSE7wX/w/KE3urGtIhG1yAtlvYY46W3Z/aZ&#10;RLNvQ3ZN0v76bkHocZiZb5hNOppG9NS52rKC+SwCQVxYXXOp4Jjvn5YgnEfW2FgmBd/kIN1OHjaY&#10;aDtwRv3BlyJA2CWooPK+TaR0RUUG3cy2xME7286gD7Irpe5wCHDTyDiKFtJgzWGhwpZeKyquh5tR&#10;cKrjI/5k+XtkVvtn/znml9vXm1KP03G3BuFp9P/he/tDK4gXyxf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MqsrcYAAADdAAAADwAAAAAAAAAAAAAAAACYAgAAZHJz&#10;L2Rvd25yZXYueG1sUEsFBgAAAAAEAAQA9QAAAIsDAAAAAA==&#10;"/>
                      <v:rect id="Rectangle 2685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YJNsYA&#10;AADdAAAADwAAAGRycy9kb3ducmV2LnhtbESPQWvCQBSE7wX/w/KE3urGlIpG1yAtlvYY46W3Z/aZ&#10;RLNvQ3ZN0v76bkHocZiZb5hNOppG9NS52rKC+SwCQVxYXXOp4Jjvn5YgnEfW2FgmBd/kIN1OHjaY&#10;aDtwRv3BlyJA2CWooPK+TaR0RUUG3cy2xME7286gD7Irpe5wCHDTyDiKFtJgzWGhwpZeKyquh5tR&#10;cKrjI/5k+XtkVvtn/znml9vXm1KP03G3BuFp9P/he/tDK4gXyxf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YJNs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  <w:p w14:paraId="623911CD" w14:textId="77777777" w:rsidR="007B1BD4" w:rsidRDefault="007B1BD4" w:rsidP="009440F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702AA4BE" w14:textId="269035FA" w:rsidR="007B1BD4" w:rsidRDefault="007B1BD4" w:rsidP="009440F3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361CEF">
              <w:rPr>
                <w:rFonts w:asciiTheme="minorHAnsi" w:hAnsiTheme="minorHAnsi"/>
                <w:spacing w:val="20"/>
                <w:sz w:val="24"/>
                <w:szCs w:val="24"/>
              </w:rPr>
              <w:t>dd/mm/yyyy</w:t>
            </w:r>
            <w:r>
              <w:rPr>
                <w:rFonts w:asciiTheme="minorHAnsi" w:hAnsiTheme="minorHAnsi"/>
                <w:spacing w:val="20"/>
                <w:sz w:val="24"/>
                <w:szCs w:val="24"/>
              </w:rPr>
              <w:t xml:space="preserve">                                        </w:t>
            </w:r>
          </w:p>
        </w:tc>
        <w:tc>
          <w:tcPr>
            <w:tcW w:w="2409" w:type="dxa"/>
            <w:gridSpan w:val="3"/>
            <w:tcBorders>
              <w:left w:val="nil"/>
              <w:bottom w:val="single" w:sz="4" w:space="0" w:color="auto"/>
            </w:tcBorders>
          </w:tcPr>
          <w:p w14:paraId="7CB3395E" w14:textId="4A0836DD" w:rsidR="007B1BD4" w:rsidRPr="009440F3" w:rsidRDefault="007B1BD4" w:rsidP="007B1BD4">
            <w:pPr>
              <w:tabs>
                <w:tab w:val="left" w:pos="3645"/>
              </w:tabs>
              <w:spacing w:before="40" w:after="40"/>
              <w:rPr>
                <w:rFonts w:asciiTheme="minorHAnsi" w:hAnsiTheme="minorHAnsi" w:cstheme="minorHAnsi"/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4352" behindDoc="0" locked="0" layoutInCell="1" allowOverlap="1" wp14:anchorId="26C3EE65" wp14:editId="6A51F88D">
                      <wp:simplePos x="0" y="0"/>
                      <wp:positionH relativeFrom="column">
                        <wp:posOffset>1095375</wp:posOffset>
                      </wp:positionH>
                      <wp:positionV relativeFrom="paragraph">
                        <wp:posOffset>27305</wp:posOffset>
                      </wp:positionV>
                      <wp:extent cx="219075" cy="219075"/>
                      <wp:effectExtent l="0" t="0" r="28575" b="285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9075" cy="2190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82EB8F" id="Rectangle 2" o:spid="_x0000_s1026" style="position:absolute;margin-left:86.25pt;margin-top:2.15pt;width:17.25pt;height:17.25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Theme="minorHAnsi" w:hAnsiTheme="minorHAnsi"/>
                <w:spacing w:val="20"/>
                <w:sz w:val="24"/>
                <w:szCs w:val="24"/>
              </w:rPr>
              <w:t>Not applicable</w:t>
            </w:r>
            <w:r>
              <w:rPr>
                <w:rFonts w:asciiTheme="minorHAnsi" w:hAnsiTheme="minorHAnsi"/>
                <w:spacing w:val="20"/>
                <w:sz w:val="24"/>
                <w:szCs w:val="24"/>
              </w:rPr>
              <w:tab/>
            </w:r>
          </w:p>
        </w:tc>
      </w:tr>
      <w:tr w:rsidR="005A3F81" w14:paraId="04B32E32" w14:textId="77777777" w:rsidTr="00342AB3">
        <w:tc>
          <w:tcPr>
            <w:tcW w:w="3865" w:type="dxa"/>
          </w:tcPr>
          <w:p w14:paraId="426E7E5C" w14:textId="102D5BE2" w:rsidR="005A3F81" w:rsidRDefault="005A3F81" w:rsidP="005A3F81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Has the baby died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since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delivery?</w:t>
            </w:r>
          </w:p>
        </w:tc>
        <w:tc>
          <w:tcPr>
            <w:tcW w:w="4494" w:type="dxa"/>
            <w:tcBorders>
              <w:right w:val="single" w:sz="4" w:space="0" w:color="auto"/>
            </w:tcBorders>
          </w:tcPr>
          <w:p w14:paraId="0FA71C79" w14:textId="06297AD6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305AF2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6400" behindDoc="0" locked="0" layoutInCell="1" allowOverlap="1" wp14:anchorId="4AB54525" wp14:editId="65B9305B">
                      <wp:simplePos x="0" y="0"/>
                      <wp:positionH relativeFrom="column">
                        <wp:posOffset>2578100</wp:posOffset>
                      </wp:positionH>
                      <wp:positionV relativeFrom="paragraph">
                        <wp:posOffset>452755</wp:posOffset>
                      </wp:positionV>
                      <wp:extent cx="1047750" cy="323850"/>
                      <wp:effectExtent l="0" t="0" r="19050" b="0"/>
                      <wp:wrapNone/>
                      <wp:docPr id="38" name="Group 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53" name="Rectangle 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28" name="Rectangle 23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381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0" name="Rectangle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381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52" name="Text Box 2352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56EA191E" w14:textId="77777777" w:rsidR="00936B34" w:rsidRPr="00EE56FD" w:rsidRDefault="00936B34" w:rsidP="005A3F81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AB54525" id="Group 38" o:spid="_x0000_s1198" style="position:absolute;left:0;text-align:left;margin-left:203pt;margin-top:35.65pt;width:82.5pt;height:25.5pt;z-index:251686400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">
                      <v:rect id="Rectangle 53" o:spid="_x0000_s1199" style="position:absolute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dqKc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F2opwgAAANsAAAAPAAAAAAAAAAAAAAAAAJgCAABkcnMvZG93&#10;bnJldi54bWxQSwUGAAAAAAQABAD1AAAAhwMAAAAA&#10;"/>
                      <v:rect id="Rectangle 54" o:spid="_x0000_s1200" style="position:absolute;left:228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7yXc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WDxDL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/vJdxQAAANsAAAAPAAAAAAAAAAAAAAAAAJgCAABkcnMv&#10;ZG93bnJldi54bWxQSwUGAAAAAAQABAD1AAAAigMAAAAA&#10;"/>
                      <v:rect id="Rectangle 2328" o:spid="_x0000_s1201" style="position:absolute;left:6096;top:38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9aFsMA&#10;AADdAAAADwAAAGRycy9kb3ducmV2LnhtbERPPW/CMBDdkfofrKvUDZwGqYIUE6FWqdoRwsJ2jY8k&#10;EJ8j2wlpf309VGJ8et+bfDKdGMn51rKC50UCgriyuuVawbEs5isQPiBr7CyTgh/ykG8fZhvMtL3x&#10;nsZDqEUMYZ+hgiaEPpPSVw0Z9AvbE0fubJ3BEKGrpXZ4i+Gmk2mSvEiDLceGBnt6a6i6Hgaj4LtN&#10;j/i7Lz8Ssy6W4WsqL8PpXamnx2n3CiLQFO7if/enVpAu0zg3volP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9aFsMAAADdAAAADwAAAAAAAAAAAAAAAACYAgAAZHJzL2Rv&#10;d25yZXYueG1sUEsFBgAAAAAEAAQA9QAAAIgDAAAAAA==&#10;"/>
                      <v:rect id="Rectangle 90" o:spid="_x0000_s1202" style="position:absolute;left:8286;top:38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xOxL8A&#10;AADbAAAADwAAAGRycy9kb3ducmV2LnhtbERPTa/BQBTdS/yHyZXYMUUiTxkihLCk3bzdfZ2rLZ07&#10;TWdQfr1ZSN7y5HwvVq2pxIMaV1pWMBpGIIgzq0vOFaTJbvADwnlkjZVlUvAiB6tlt7PAWNsnn+hx&#10;9rkIIexiVFB4X8dSuqwgg25oa+LAXWxj0AfY5FI3+AzhppLjKJpKgyWHhgJr2hSU3c53o+CvHKf4&#10;PiX7yMx2E39sk+v9d6tUv9eu5yA8tf5f/HUftIJZWB++hB8gl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fE7EvwAAANsAAAAPAAAAAAAAAAAAAAAAAJgCAABkcnMvZG93bnJl&#10;di54bWxQSwUGAAAAAAQABAD1AAAAhAMAAAAA&#10;"/>
                      <v:shape id="Text Box 2352" o:spid="_x0000_s1203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tvt8UA&#10;AADdAAAADwAAAGRycy9kb3ducmV2LnhtbESPT2vCQBTE7wW/w/KE3uquUYtGVxGl0JOl/gNvj+wz&#10;CWbfhuzWxG/vFgo9DjPzG2ax6mwl7tT40rGG4UCBIM6cKTnXcDx8vE1B+IBssHJMGh7kYbXsvSww&#10;Na7lb7rvQy4ihH2KGooQ6lRKnxVk0Q9cTRy9q2sshiibXJoG2wi3lUyUepcWS44LBda0KSi77X+s&#10;htPuejmP1Ve+tZO6dZ2SbGdS69d+t56DCNSF//Bf+9NoSEaTBH7fx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2+3xQAAAN0AAAAPAAAAAAAAAAAAAAAAAJgCAABkcnMv&#10;ZG93bnJldi54bWxQSwUGAAAAAAQABAD1AAAAigMAAAAA&#10;" filled="f" stroked="f">
                        <v:textbox>
                          <w:txbxContent>
                            <w:p w14:paraId="56EA191E" w14:textId="77777777" w:rsidR="00936B34" w:rsidRPr="00EE56FD" w:rsidRDefault="00936B34" w:rsidP="005A3F81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14:paraId="18FC0ACD" w14:textId="77777777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3F25854" w14:textId="55BECFD2" w:rsidR="005A3F81" w:rsidRPr="00DE10C8" w:rsidRDefault="005A3F81" w:rsidP="005A3F81">
            <w:pPr>
              <w:spacing w:before="40" w:after="40"/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14:paraId="23335E3E" w14:textId="77777777" w:rsidR="005A3F81" w:rsidRPr="00E26FA6" w:rsidRDefault="005A3F81" w:rsidP="005A3F81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5A3F81" w14:paraId="770C0EBD" w14:textId="77777777" w:rsidTr="007E7921">
        <w:tc>
          <w:tcPr>
            <w:tcW w:w="3865" w:type="dxa"/>
          </w:tcPr>
          <w:p w14:paraId="186FC4DB" w14:textId="4CF5D203" w:rsidR="005A3F81" w:rsidRPr="00305AF2" w:rsidRDefault="005A3F81" w:rsidP="005A3F81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the baby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 died since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delivery, please provide date and time of death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complete an SAE and a ‘Notification of Death’ form</w:t>
            </w:r>
          </w:p>
        </w:tc>
        <w:tc>
          <w:tcPr>
            <w:tcW w:w="6903" w:type="dxa"/>
            <w:gridSpan w:val="4"/>
          </w:tcPr>
          <w:p w14:paraId="1328576E" w14:textId="4C62D245" w:rsidR="005A3F81" w:rsidRDefault="005A3F81" w:rsidP="005A3F81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0DAED588" w14:textId="4179AA97" w:rsidR="005A3F81" w:rsidRDefault="005A3F81" w:rsidP="005A3F81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603547B0" w14:textId="5AAAD602" w:rsidR="005A3F81" w:rsidRPr="00E26FA6" w:rsidRDefault="005A3F81" w:rsidP="005A3F81">
            <w:pPr>
              <w:tabs>
                <w:tab w:val="left" w:pos="3645"/>
              </w:tabs>
              <w:spacing w:before="40" w:after="40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305AF2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85376" behindDoc="0" locked="0" layoutInCell="1" allowOverlap="1" wp14:anchorId="6588E1B2" wp14:editId="0C810BEC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104775</wp:posOffset>
                      </wp:positionV>
                      <wp:extent cx="2078355" cy="234315"/>
                      <wp:effectExtent l="0" t="0" r="17145" b="32385"/>
                      <wp:wrapNone/>
                      <wp:docPr id="3" name="Group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4" name="Rectangle 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Straight Arrow Connector 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Straight Arrow Connector 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9" name="Rectangle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2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841DBB" id="Group 3" o:spid="_x0000_s1026" style="position:absolute;margin-left:-.25pt;margin-top:8.25pt;width:163.65pt;height:18.45pt;z-index:251685376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">
                      <v:rect id="Rectangle 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/>
                      <v:shape id="Straight Arrow Connector 5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JGjucIAAADaAAAADwAAAGRycy9kb3ducmV2LnhtbESPQYvCMBSE7wv+h/CEvSyaVnCRahQR&#10;BPGwsNqDx0fybIvNS01i7f77zYKwx2FmvmFWm8G2oicfGscK8mkGglg703CloDzvJwsQISIbbB2T&#10;gh8KsFmP3lZYGPfkb+pPsRIJwqFABXWMXSFl0DVZDFPXESfv6rzFmKSvpPH4THDbylmWfUqLDaeF&#10;Gjva1aRvp4dV0BzLr7L/uEevF8f84vNwvrRaqffxsF2CiDTE//CrfTAK5vB3Jd0A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JGjucIAAADaAAAADwAAAAAAAAAAAAAA&#10;AAChAgAAZHJzL2Rvd25yZXYueG1sUEsFBgAAAAAEAAQA+QAAAJADAAAAAA==&#10;"/>
                      <v:shape id="Straight Arrow Connector 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w+YVcIAAADaAAAADwAAAGRycy9kb3ducmV2LnhtbESPQYvCMBSE7wv+h/CEvSya1oMr1Sgi&#10;COJhYbUHj4/k2Rabl5rE2v33mwVhj8PMfMOsNoNtRU8+NI4V5NMMBLF2puFKQXneTxYgQkQ22Dom&#10;BT8UYLMeva2wMO7J39SfYiUShEOBCuoYu0LKoGuyGKauI07e1XmLMUlfSePxmeC2lbMsm0uLDaeF&#10;Gjva1aRvp4dV0BzLr7L/uEevF8f84vNwvrRaqffxsF2CiDTE//CrfTAKPuHvSroB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w+YVcIAAADaAAAADwAAAAAAAAAAAAAA&#10;AAChAgAAZHJzL2Rvd25yZXYueG1sUEsFBgAAAAAEAAQA+QAAAJADAAAAAA==&#10;"/>
                      <v:rect id="Rectangle 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H/h78A&#10;AADaAAAADwAAAGRycy9kb3ducmV2LnhtbERPTYvCMBC9L/gfwgje1lQXFq2mRRQX96j14m1sxrba&#10;TEoTtfrrzUHw+Hjf87QztbhR6yrLCkbDCARxbnXFhYJ9tv6egHAeWWNtmRQ8yEGa9L7mGGt75y3d&#10;dr4QIYRdjApK75tYSpeXZNANbUMcuJNtDfoA20LqFu8h3NRyHEW/0mDFoaHEhpYl5Zfd1Sg4VuM9&#10;PrfZX2Sm6x//32Xn62Gl1KDfLWYgPHX+I367N1pB2BquhBsgk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Acf+HvwAAANoAAAAPAAAAAAAAAAAAAAAAAJgCAABkcnMvZG93bnJl&#10;di54bWxQSwUGAAAAAAQABAD1AAAAhAMAAAAA&#10;"/>
                      <v:rect id="Rectangle 1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/>
                      <v:rect id="Rectangle 2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/>
                      <v:rect id="Rectangle 22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    <v:rect id="Rectangle 23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/>
                      <v:rect id="Rectangle 24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iBIM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4gSDEAAAA2wAAAA8AAAAAAAAAAAAAAAAAmAIAAGRycy9k&#10;b3ducmV2LnhtbFBLBQYAAAAABAAEAPUAAACJAwAAAAA=&#10;"/>
                      <v:rect id="Rectangle 25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Qku8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wt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0JLvEAAAA2w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              24 hour clock</w:t>
            </w:r>
          </w:p>
        </w:tc>
      </w:tr>
    </w:tbl>
    <w:p w14:paraId="61B144FE" w14:textId="77777777" w:rsidR="00ED0CF2" w:rsidRDefault="00ED0CF2"/>
    <w:p w14:paraId="4CC0707D" w14:textId="77777777" w:rsidR="003A627F" w:rsidRDefault="003A627F" w:rsidP="003A627F"/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7650"/>
        <w:gridCol w:w="850"/>
        <w:gridCol w:w="567"/>
        <w:gridCol w:w="1134"/>
        <w:gridCol w:w="567"/>
      </w:tblGrid>
      <w:tr w:rsidR="003A627F" w14:paraId="0BFC93D9" w14:textId="77777777" w:rsidTr="008C1901">
        <w:tc>
          <w:tcPr>
            <w:tcW w:w="10768" w:type="dxa"/>
            <w:gridSpan w:val="5"/>
            <w:shd w:val="pct10" w:color="auto" w:fill="auto"/>
          </w:tcPr>
          <w:p w14:paraId="0DA848C6" w14:textId="1FCD3FF6" w:rsidR="003A627F" w:rsidRPr="00801999" w:rsidRDefault="00E026E1" w:rsidP="00DB2DC3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 w:cstheme="majorHAnsi"/>
                <w:b/>
                <w:sz w:val="28"/>
                <w:szCs w:val="28"/>
              </w:rPr>
              <w:t>7</w:t>
            </w:r>
            <w:r w:rsidR="003A627F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>.</w:t>
            </w:r>
            <w:r w:rsidR="00801999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="003A627F" w:rsidRPr="00801999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</w:t>
            </w:r>
          </w:p>
        </w:tc>
      </w:tr>
      <w:tr w:rsidR="003A627F" w14:paraId="114F6AFD" w14:textId="77777777" w:rsidTr="008C1901">
        <w:tc>
          <w:tcPr>
            <w:tcW w:w="7650" w:type="dxa"/>
          </w:tcPr>
          <w:p w14:paraId="73C09CFB" w14:textId="48DD5F37" w:rsidR="003A627F" w:rsidRPr="00801999" w:rsidRDefault="003A627F" w:rsidP="003A627F">
            <w:pPr>
              <w:rPr>
                <w:rFonts w:asciiTheme="minorHAnsi" w:hAnsiTheme="minorHAnsi"/>
                <w:i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 xml:space="preserve">Has the baby experienced any adverse events since birth? </w:t>
            </w:r>
            <w:r w:rsidRPr="00801999"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850" w:type="dxa"/>
          </w:tcPr>
          <w:p w14:paraId="3F534F61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A19225D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14839BB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3ADB7CCC" w14:textId="77777777" w:rsidR="003A627F" w:rsidRPr="00801999" w:rsidRDefault="003A627F" w:rsidP="00361CEF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735212" w14:paraId="148D45FF" w14:textId="77777777" w:rsidTr="008C1901">
        <w:tc>
          <w:tcPr>
            <w:tcW w:w="7650" w:type="dxa"/>
          </w:tcPr>
          <w:p w14:paraId="42709C55" w14:textId="6425E510" w:rsidR="00735212" w:rsidRPr="00801999" w:rsidRDefault="00735212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baby received any regular medication? </w:t>
            </w:r>
            <w:r>
              <w:rPr>
                <w:rFonts w:asciiTheme="minorHAnsi" w:hAnsiTheme="minorHAnsi"/>
                <w:i/>
              </w:rPr>
              <w:t>(if ‘Yes’ please complete the Regular Medication form)</w:t>
            </w:r>
          </w:p>
        </w:tc>
        <w:tc>
          <w:tcPr>
            <w:tcW w:w="850" w:type="dxa"/>
          </w:tcPr>
          <w:p w14:paraId="752A49E8" w14:textId="7F6D0F4E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567" w:type="dxa"/>
          </w:tcPr>
          <w:p w14:paraId="72625219" w14:textId="77777777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0F47CFF" w14:textId="15F131ED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567" w:type="dxa"/>
          </w:tcPr>
          <w:p w14:paraId="7E6C1C79" w14:textId="77777777" w:rsidR="00735212" w:rsidRPr="00801999" w:rsidRDefault="00735212" w:rsidP="00735212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6613124" w14:textId="77777777" w:rsidR="003A627F" w:rsidRDefault="003A627F" w:rsidP="003A627F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10768" w:type="dxa"/>
        <w:tblLook w:val="04A0" w:firstRow="1" w:lastRow="0" w:firstColumn="1" w:lastColumn="0" w:noHBand="0" w:noVBand="1"/>
      </w:tblPr>
      <w:tblGrid>
        <w:gridCol w:w="4815"/>
        <w:gridCol w:w="5953"/>
      </w:tblGrid>
      <w:tr w:rsidR="00361CEF" w14:paraId="7D3DEDC1" w14:textId="77777777" w:rsidTr="00DF7245">
        <w:tc>
          <w:tcPr>
            <w:tcW w:w="4815" w:type="dxa"/>
          </w:tcPr>
          <w:p w14:paraId="09A72D6A" w14:textId="77777777" w:rsidR="003A627F" w:rsidRDefault="003A627F" w:rsidP="003A627F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5953" w:type="dxa"/>
          </w:tcPr>
          <w:p w14:paraId="6D85EE62" w14:textId="77777777" w:rsidR="003A627F" w:rsidRDefault="003A627F" w:rsidP="003A627F">
            <w:pPr>
              <w:rPr>
                <w:rFonts w:asciiTheme="majorHAnsi" w:hAnsiTheme="majorHAnsi"/>
              </w:rPr>
            </w:pPr>
          </w:p>
          <w:p w14:paraId="46170C41" w14:textId="774B7C76" w:rsidR="003A627F" w:rsidRDefault="003A627F" w:rsidP="003A627F">
            <w:pPr>
              <w:rPr>
                <w:rFonts w:asciiTheme="majorHAnsi" w:hAnsiTheme="majorHAnsi"/>
              </w:rPr>
            </w:pPr>
          </w:p>
        </w:tc>
      </w:tr>
      <w:tr w:rsidR="00361CEF" w14:paraId="4C8F8D32" w14:textId="77777777" w:rsidTr="00DF7245">
        <w:tc>
          <w:tcPr>
            <w:tcW w:w="4815" w:type="dxa"/>
          </w:tcPr>
          <w:p w14:paraId="1C2A4FAD" w14:textId="77777777" w:rsidR="003A627F" w:rsidRPr="00361CEF" w:rsidRDefault="003A627F" w:rsidP="003A627F">
            <w:pPr>
              <w:rPr>
                <w:rFonts w:asciiTheme="minorHAnsi" w:hAnsiTheme="minorHAnsi"/>
                <w:sz w:val="24"/>
                <w:szCs w:val="24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4BD704A4" w14:textId="77777777" w:rsidR="00361CEF" w:rsidRDefault="00361CEF" w:rsidP="003A627F">
            <w:pPr>
              <w:rPr>
                <w:rFonts w:asciiTheme="majorHAnsi" w:hAnsiTheme="majorHAnsi"/>
              </w:rPr>
            </w:pPr>
          </w:p>
        </w:tc>
        <w:tc>
          <w:tcPr>
            <w:tcW w:w="5953" w:type="dxa"/>
          </w:tcPr>
          <w:p w14:paraId="25EABFE0" w14:textId="77777777" w:rsidR="00361CEF" w:rsidRDefault="00361CEF" w:rsidP="003A627F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12D9E76A" w14:textId="70AF119F" w:rsidR="003A627F" w:rsidRDefault="00361CEF" w:rsidP="003A627F">
            <w:pPr>
              <w:rPr>
                <w:rFonts w:asciiTheme="majorHAnsi" w:hAnsiTheme="majorHAnsi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606528" behindDoc="0" locked="0" layoutInCell="1" allowOverlap="1" wp14:anchorId="77F5655D" wp14:editId="4DB30FAF">
                      <wp:simplePos x="0" y="0"/>
                      <wp:positionH relativeFrom="column">
                        <wp:posOffset>3175</wp:posOffset>
                      </wp:positionH>
                      <wp:positionV relativeFrom="page">
                        <wp:posOffset>369809</wp:posOffset>
                      </wp:positionV>
                      <wp:extent cx="2078355" cy="234315"/>
                      <wp:effectExtent l="0" t="0" r="17145" b="32385"/>
                      <wp:wrapNone/>
                      <wp:docPr id="2686" name="Group 268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687" name="Rectangle 26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88" name="Straight Arrow Connector 268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89" name="Straight Arrow Connector 268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90" name="Rectangle 26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1" name="Rectangle 26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2" name="Rectangle 26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3" name="Rectangle 26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4" name="Rectangle 26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5" name="Rectangle 26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96" name="Rectangle 26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78190C" id="Group 2686" o:spid="_x0000_s1026" style="position:absolute;margin-left:.25pt;margin-top:29.1pt;width:163.65pt;height:18.45pt;z-index:25160652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">
                      <v:rect id="Rectangle 2687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gy2sYA&#10;AADdAAAADwAAAGRycy9kb3ducmV2LnhtbESPQWvCQBSE7wX/w/KE3urGFFKNrkFaLO1R46W3Z/aZ&#10;RLNvQ3ZN0v76bkHocZiZb5h1NppG9NS52rKC+SwCQVxYXXOp4JjvnhYgnEfW2FgmBd/kINtMHtaY&#10;ajvwnvqDL0WAsEtRQeV9m0rpiooMupltiYN3tp1BH2RXSt3hEOCmkXEUJdJgzWGhwpZeKyquh5tR&#10;cKrjI/7s8/fILHfP/nPML7evN6Uep+N2BcLT6P/D9/aHVhAnixf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gy2sYAAADdAAAADwAAAAAAAAAAAAAAAACYAgAAZHJz&#10;L2Rvd25yZXYueG1sUEsFBgAAAAAEAAQA9QAAAIsDAAAAAA==&#10;"/>
                      <v:shape id="Straight Arrow Connector 2688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eY7MEAAADdAAAADwAAAGRycy9kb3ducmV2LnhtbERPTYvCMBC9L/gfwgheFk3rQUo1yrIg&#10;iAdB7cHjkIxt2WbSTWKt/94cFvb4eN+b3Wg7MZAPrWMF+SIDQaydablWUF338wJEiMgGO8ek4EUB&#10;dtvJxwZL4558puESa5FCOJSooImxL6UMuiGLYeF64sTdnbcYE/S1NB6fKdx2cpllK2mx5dTQYE/f&#10;Demfy8MqaI/VqRo+f6PXxTG/+Txcb51WajYdv9YgIo3xX/znPhgFy1WR5qY36QnI7R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w15jswQAAAN0AAAAPAAAAAAAAAAAAAAAA&#10;AKECAABkcnMvZG93bnJldi54bWxQSwUGAAAAAAQABAD5AAAAjwMAAAAA&#10;"/>
                      <v:shape id="Straight Arrow Connector 2689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5s9d8YAAADdAAAADwAAAGRycy9kb3ducmV2LnhtbESPwWrDMBBE74H+g9hCLqGWnUNw3Mih&#10;FAolh0ATH3JcpK1taq1cSXWcv48KhR6HmXnD7PazHcREPvSOFRRZDoJYO9Nzq6A5vz2VIEJENjg4&#10;JgU3CrCvHxY7rIy78gdNp9iKBOFQoYIuxrGSMuiOLIbMjcTJ+3TeYkzSt9J4vCa4HeQ6zzfSYs9p&#10;ocORXjvSX6cfq6A/NMdmWn1Hr8tDcfFFOF8GrdTycX55BhFpjv/hv/a7UbDelFv4fZOegKz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+bPXfGAAAA3QAAAA8AAAAAAAAA&#10;AAAAAAAAoQIAAGRycy9kb3ducmV2LnhtbFBLBQYAAAAABAAEAPkAAACUAwAAAAA=&#10;"/>
                      <v:rect id="Rectangle 2690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g8c8AA&#10;AADdAAAADwAAAGRycy9kb3ducmV2LnhtbERPTa/BQBTdS/yHyZXYMVWJ0GeIEMKS2tjd17mv7dO5&#10;03QG5debhcTy5HzPl62pxJ0aV1pWMBpGIIgzq0vOFZzT7WAKwnlkjZVlUvAkB8tFtzPHRNsHH+l+&#10;8rkIIewSVFB4XydSuqwgg25oa+LA/dnGoA+wyaVu8BHCTSXjKJpIgyWHhgJrWheUXU83o+C3jM/4&#10;Oqa7yMy2Y39o0//bZaNUv9eufkB4av1X/HHvtYJ4Mgv7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ig8c8AAAADdAAAADwAAAAAAAAAAAAAAAACYAgAAZHJzL2Rvd25y&#10;ZXYueG1sUEsFBgAAAAAEAAQA9QAAAIUDAAAAAA==&#10;"/>
                      <v:rect id="Rectangle 2691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SZ6MYA&#10;AADdAAAADwAAAGRycy9kb3ducmV2LnhtbESPQWvCQBSE7wX/w/KE3pqNKYQaXUUsFnuMyaW31+wz&#10;iWbfhuyqsb++Wyh4HGbmG2a5Hk0nrjS41rKCWRSDIK6sbrlWUBa7lzcQziNr7CyTgjs5WK8mT0vM&#10;tL1xTteDr0WAsMtQQeN9n0npqoYMusj2xME72sGgD3KopR7wFuCmk0kcp9Jgy2GhwZ62DVXnw8Uo&#10;+G6TEn/y4iM2892r/xyL0+XrXann6bhZgPA0+kf4v73XCpJ0PoO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SZ6MYAAADdAAAADwAAAAAAAAAAAAAAAACYAgAAZHJz&#10;L2Rvd25yZXYueG1sUEsFBgAAAAAEAAQA9QAAAIsDAAAAAA==&#10;"/>
                      <v:rect id="Rectangle 2692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YHn8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R5MY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2B5/EAAAA3QAAAA8AAAAAAAAAAAAAAAAAmAIAAGRycy9k&#10;b3ducmV2LnhtbFBLBQYAAAAABAAEAPUAAACJAwAAAAA=&#10;"/>
                      <v:rect id="Rectangle 2693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qiBM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nEygu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6ogTEAAAA3QAAAA8AAAAAAAAAAAAAAAAAmAIAAGRycy9k&#10;b3ducmV2LnhtbFBLBQYAAAAABAAEAPUAAACJAwAAAAA=&#10;"/>
                      <v:rect id="Rectangle 2694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M6cMYA&#10;AADdAAAADwAAAGRycy9kb3ducmV2LnhtbESPT2vCQBTE7wW/w/KE3urGVKSmriKWlPao8dLba/aZ&#10;RLNvQ3bzp376bqHgcZiZ3zDr7Whq0VPrKssK5rMIBHFudcWFglOWPr2AcB5ZY22ZFPyQg+1m8rDG&#10;RNuBD9QffSEChF2CCkrvm0RKl5dk0M1sQxy8s20N+iDbQuoWhwA3tYyjaCkNVhwWSmxoX1J+PXZG&#10;wXcVn/B2yN4js0qf/eeYXbqvN6Uep+PuFYSn0d/D/+0PrSBerhb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RM6cMYAAADdAAAADwAAAAAAAAAAAAAAAACYAgAAZHJz&#10;L2Rvd25yZXYueG1sUEsFBgAAAAAEAAQA9QAAAIsDAAAAAA==&#10;"/>
                      <v:rect id="Rectangle 2695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+f68YA&#10;AADdAAAADwAAAGRycy9kb3ducmV2LnhtbESPT2vCQBTE7wW/w/KE3urGFKWmriKWlPao8dLba/aZ&#10;RLNvQ3bzp376bqHgcZiZ3zDr7Whq0VPrKssK5rMIBHFudcWFglOWPr2AcB5ZY22ZFPyQg+1m8rDG&#10;RNuBD9QffSEChF2CCkrvm0RKl5dk0M1sQxy8s20N+iDbQuoWhwA3tYyjaCkNVhwWSmxoX1J+PXZG&#10;wXcVn/B2yN4js0qf/eeYXbqvN6Uep+PuFYSn0d/D/+0PrSBerhb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+f68YAAADdAAAADwAAAAAAAAAAAAAAAACYAgAAZHJz&#10;L2Rvd25yZXYueG1sUEsFBgAAAAAEAAQA9QAAAIsDAAAAAA==&#10;"/>
                      <v:rect id="Rectangle 2696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0BnMQA&#10;AADdAAAADwAAAGRycy9kb3ducmV2LnhtbESPQYvCMBSE7wv+h/AEb2tqhaLVKOLi4h61Xrw9m2db&#10;bV5KE7Xur98sCB6HmfmGmS87U4s7ta6yrGA0jEAQ51ZXXCg4ZJvPCQjnkTXWlknBkxwsF72POaba&#10;PnhH970vRICwS1FB6X2TSunykgy6oW2Ig3e2rUEfZFtI3eIjwE0t4yhKpMGKw0KJDa1Lyq/7m1Fw&#10;quID/u6y78hMN2P/02WX2/FLqUG/W81AeOr8O/xqb7WCOJkm8P8mP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NAZz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</w:p>
        </w:tc>
      </w:tr>
      <w:tr w:rsidR="00361CEF" w14:paraId="544B2194" w14:textId="77777777" w:rsidTr="00DF7245">
        <w:trPr>
          <w:trHeight w:val="646"/>
        </w:trPr>
        <w:tc>
          <w:tcPr>
            <w:tcW w:w="4815" w:type="dxa"/>
          </w:tcPr>
          <w:p w14:paraId="3A28A024" w14:textId="77777777" w:rsidR="003A627F" w:rsidRPr="00361CEF" w:rsidRDefault="003A627F" w:rsidP="003A627F">
            <w:pPr>
              <w:rPr>
                <w:rFonts w:asciiTheme="minorHAnsi" w:hAnsiTheme="minorHAnsi"/>
                <w:sz w:val="24"/>
                <w:szCs w:val="24"/>
              </w:rPr>
            </w:pPr>
          </w:p>
          <w:p w14:paraId="43944AE9" w14:textId="77777777" w:rsidR="003A627F" w:rsidRDefault="003A627F" w:rsidP="003A627F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5953" w:type="dxa"/>
          </w:tcPr>
          <w:p w14:paraId="39CFB88F" w14:textId="77777777" w:rsidR="003A627F" w:rsidRDefault="003A627F" w:rsidP="003A627F">
            <w:pPr>
              <w:rPr>
                <w:rFonts w:asciiTheme="majorHAnsi" w:hAnsiTheme="majorHAnsi"/>
              </w:rPr>
            </w:pPr>
          </w:p>
          <w:p w14:paraId="7DC0A8F5" w14:textId="77777777" w:rsidR="00361CEF" w:rsidRDefault="00361CEF" w:rsidP="003A627F">
            <w:pPr>
              <w:rPr>
                <w:rFonts w:asciiTheme="majorHAnsi" w:hAnsiTheme="majorHAnsi"/>
              </w:rPr>
            </w:pPr>
          </w:p>
          <w:p w14:paraId="2B0AB193" w14:textId="5AEE70FD" w:rsidR="00361CEF" w:rsidRPr="00361CEF" w:rsidRDefault="00361CEF" w:rsidP="003A627F">
            <w:pPr>
              <w:rPr>
                <w:rFonts w:asciiTheme="minorHAnsi" w:hAnsiTheme="minorHAnsi"/>
                <w:sz w:val="24"/>
                <w:szCs w:val="24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</w:tbl>
    <w:p w14:paraId="3187DAC5" w14:textId="1D709EE3" w:rsidR="0043710D" w:rsidRDefault="0043710D"/>
    <w:p w14:paraId="360CD93E" w14:textId="77777777" w:rsidR="00AC6800" w:rsidRDefault="0043710D">
      <w:pPr>
        <w:sectPr w:rsidR="00AC6800" w:rsidSect="008E3398">
          <w:pgSz w:w="11906" w:h="16838"/>
          <w:pgMar w:top="1134" w:right="720" w:bottom="720" w:left="720" w:header="709" w:footer="709" w:gutter="0"/>
          <w:cols w:space="708"/>
          <w:docGrid w:linePitch="360"/>
        </w:sectPr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C6800" w:rsidRPr="002B4A68" w14:paraId="02C49D1D" w14:textId="77777777" w:rsidTr="00F618DB">
        <w:tc>
          <w:tcPr>
            <w:tcW w:w="2395" w:type="dxa"/>
          </w:tcPr>
          <w:p w14:paraId="742858FA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4AEA5313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B4A68">
              <w:rPr>
                <w:rFonts w:asciiTheme="minorHAnsi" w:hAnsiTheme="minorHAnsi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7466C3FD" wp14:editId="696D9A31">
                      <wp:simplePos x="0" y="0"/>
                      <wp:positionH relativeFrom="page">
                        <wp:posOffset>-1520824</wp:posOffset>
                      </wp:positionH>
                      <wp:positionV relativeFrom="paragraph">
                        <wp:posOffset>296545</wp:posOffset>
                      </wp:positionV>
                      <wp:extent cx="9963150" cy="381000"/>
                      <wp:effectExtent l="0" t="0" r="19050" b="19050"/>
                      <wp:wrapNone/>
                      <wp:docPr id="1086" name="Text Box 10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63150" cy="381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F0EEB4" w14:textId="5F85401B" w:rsidR="00936B34" w:rsidRPr="00CB0F7D" w:rsidRDefault="00936B34" w:rsidP="00342AB3">
                                  <w:pPr>
                                    <w:ind w:left="1440" w:hanging="720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Ongoing log page # </w:t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233CC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D025EF5" wp14:editId="5F01C8AD">
                                        <wp:extent cx="161925" cy="152400"/>
                                        <wp:effectExtent l="0" t="0" r="9525" b="0"/>
                                        <wp:docPr id="2890" name="Picture 289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1925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627C6F6F" wp14:editId="5ACBE651">
                                        <wp:extent cx="885825" cy="219075"/>
                                        <wp:effectExtent l="0" t="0" r="9525" b="9525"/>
                                        <wp:docPr id="2909" name="Picture 290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B4F87F7" wp14:editId="15200711">
                                        <wp:extent cx="885825" cy="219075"/>
                                        <wp:effectExtent l="0" t="0" r="9525" b="9525"/>
                                        <wp:docPr id="2910" name="Picture 29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6C3FD" id="Text Box 1086" o:spid="_x0000_s1204" type="#_x0000_t202" style="position:absolute;left:0;text-align:left;margin-left:-119.75pt;margin-top:23.35pt;width:784.5pt;height:30pt;z-index: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" fillcolor="#e7e6e6 [3214]" strokeweight=".5pt">
                      <v:textbox>
                        <w:txbxContent>
                          <w:p w14:paraId="73F0EEB4" w14:textId="5F85401B" w:rsidR="00936B34" w:rsidRPr="00CB0F7D" w:rsidRDefault="00936B34" w:rsidP="00342AB3">
                            <w:pPr>
                              <w:ind w:left="1440" w:hanging="720"/>
                              <w:rPr>
                                <w:rFonts w:asciiTheme="minorHAnsi" w:hAnsiTheme="minorHAnsi"/>
                              </w:rPr>
                            </w:pP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Ongoing log page # </w:t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33CC4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025EF5" wp14:editId="5F01C8AD">
                                  <wp:extent cx="161925" cy="152400"/>
                                  <wp:effectExtent l="0" t="0" r="9525" b="0"/>
                                  <wp:docPr id="2890" name="Picture 289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27C6F6F" wp14:editId="5ACBE651">
                                  <wp:extent cx="885825" cy="219075"/>
                                  <wp:effectExtent l="0" t="0" r="9525" b="9525"/>
                                  <wp:docPr id="2909" name="Picture 29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B4F87F7" wp14:editId="15200711">
                                  <wp:extent cx="885825" cy="219075"/>
                                  <wp:effectExtent l="0" t="0" r="9525" b="9525"/>
                                  <wp:docPr id="2910" name="Picture 29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>Adverse Event Form</w:t>
            </w:r>
          </w:p>
          <w:p w14:paraId="1A81DB3E" w14:textId="77777777" w:rsidR="00AC6800" w:rsidRPr="002B4A68" w:rsidRDefault="00AC6800" w:rsidP="00F618DB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4BCC0EDE" w14:textId="77777777" w:rsidR="00AC6800" w:rsidRPr="002B4A68" w:rsidRDefault="00AC6800" w:rsidP="00AC6800">
      <w:pPr>
        <w:pStyle w:val="Header"/>
        <w:rPr>
          <w:rFonts w:asciiTheme="minorHAnsi" w:hAnsiTheme="minorHAnsi"/>
          <w:sz w:val="36"/>
          <w:szCs w:val="36"/>
        </w:rPr>
      </w:pPr>
    </w:p>
    <w:p w14:paraId="6E63305E" w14:textId="0F292F02" w:rsidR="00AC6800" w:rsidRDefault="00207038" w:rsidP="00AC6800">
      <w:pPr>
        <w:jc w:val="both"/>
        <w:rPr>
          <w:rFonts w:asciiTheme="minorHAnsi" w:hAnsiTheme="minorHAnsi"/>
          <w:sz w:val="24"/>
          <w:szCs w:val="24"/>
        </w:rPr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1310A1A9" wp14:editId="2CC1400A">
                <wp:simplePos x="0" y="0"/>
                <wp:positionH relativeFrom="column">
                  <wp:posOffset>2638425</wp:posOffset>
                </wp:positionH>
                <wp:positionV relativeFrom="paragraph">
                  <wp:posOffset>189865</wp:posOffset>
                </wp:positionV>
                <wp:extent cx="161925" cy="152400"/>
                <wp:effectExtent l="0" t="0" r="28575" b="19050"/>
                <wp:wrapNone/>
                <wp:docPr id="2874" name="Rectangle 28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003812" id="Rectangle 2874" o:spid="_x0000_s1026" style="position:absolute;margin-left:207.75pt;margin-top:14.95pt;width:12.75pt;height:1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vofIQIAAEE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"/>
            </w:pict>
          </mc:Fallback>
        </mc:AlternateContent>
      </w: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BC13DF8" wp14:editId="0CC28B3D">
                <wp:simplePos x="0" y="0"/>
                <wp:positionH relativeFrom="column">
                  <wp:posOffset>3257550</wp:posOffset>
                </wp:positionH>
                <wp:positionV relativeFrom="paragraph">
                  <wp:posOffset>189865</wp:posOffset>
                </wp:positionV>
                <wp:extent cx="161925" cy="152400"/>
                <wp:effectExtent l="0" t="0" r="28575" b="19050"/>
                <wp:wrapNone/>
                <wp:docPr id="2875" name="Rectangle 28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612FE1" id="Rectangle 2875" o:spid="_x0000_s1026" style="position:absolute;margin-left:256.5pt;margin-top:14.95pt;width:12.75pt;height:1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"/>
            </w:pict>
          </mc:Fallback>
        </mc:AlternateContent>
      </w:r>
      <w:r w:rsidR="00AC6800" w:rsidRPr="00BB2FB7">
        <w:rPr>
          <w:rFonts w:asciiTheme="minorHAnsi" w:hAnsiTheme="minorHAnsi"/>
          <w:sz w:val="24"/>
          <w:szCs w:val="24"/>
        </w:rPr>
        <w:t xml:space="preserve">Did the </w:t>
      </w:r>
      <w:r w:rsidR="00AC6800">
        <w:rPr>
          <w:rFonts w:asciiTheme="minorHAnsi" w:hAnsiTheme="minorHAnsi"/>
          <w:sz w:val="24"/>
          <w:szCs w:val="24"/>
        </w:rPr>
        <w:t>woman</w:t>
      </w:r>
      <w:r w:rsidR="00AC6800" w:rsidRPr="00BB2FB7">
        <w:rPr>
          <w:rFonts w:asciiTheme="minorHAnsi" w:hAnsiTheme="minorHAnsi"/>
          <w:sz w:val="24"/>
          <w:szCs w:val="24"/>
        </w:rPr>
        <w:t xml:space="preserve"> </w:t>
      </w:r>
      <w:r w:rsidR="00AC6800">
        <w:rPr>
          <w:rFonts w:asciiTheme="minorHAnsi" w:hAnsiTheme="minorHAnsi"/>
          <w:sz w:val="24"/>
          <w:szCs w:val="24"/>
        </w:rPr>
        <w:t xml:space="preserve">or her baby experience any Adverse Events unrelated to childbirth up to the point of discharge from hospital following </w:t>
      </w:r>
      <w:r w:rsidR="00125EFC">
        <w:rPr>
          <w:rFonts w:asciiTheme="minorHAnsi" w:hAnsiTheme="minorHAnsi"/>
          <w:sz w:val="24"/>
          <w:szCs w:val="24"/>
        </w:rPr>
        <w:t>randomisation (woman) or delivery (baby)</w:t>
      </w:r>
      <w:r w:rsidR="00AC6800" w:rsidRPr="00BB2FB7">
        <w:rPr>
          <w:rFonts w:asciiTheme="minorHAnsi" w:hAnsiTheme="minorHAnsi"/>
          <w:sz w:val="24"/>
          <w:szCs w:val="24"/>
        </w:rPr>
        <w:t xml:space="preserve">? </w:t>
      </w:r>
      <w:r>
        <w:rPr>
          <w:rFonts w:asciiTheme="minorHAnsi" w:hAnsiTheme="minorHAnsi"/>
          <w:sz w:val="24"/>
          <w:szCs w:val="24"/>
        </w:rPr>
        <w:t xml:space="preserve">                 </w:t>
      </w:r>
      <w:r w:rsidRPr="00BB2FB7">
        <w:rPr>
          <w:rFonts w:asciiTheme="minorHAnsi" w:hAnsiTheme="minorHAnsi"/>
          <w:sz w:val="24"/>
          <w:szCs w:val="24"/>
        </w:rPr>
        <w:t>No</w:t>
      </w:r>
      <w:r>
        <w:rPr>
          <w:rFonts w:asciiTheme="minorHAnsi" w:hAnsiTheme="minorHAnsi"/>
          <w:sz w:val="24"/>
          <w:szCs w:val="24"/>
        </w:rPr>
        <w:t xml:space="preserve">              </w:t>
      </w:r>
      <w:r w:rsidRPr="00BB2FB7">
        <w:rPr>
          <w:rFonts w:asciiTheme="minorHAnsi" w:hAnsiTheme="minorHAnsi"/>
          <w:sz w:val="24"/>
          <w:szCs w:val="24"/>
        </w:rPr>
        <w:t>Yes</w:t>
      </w:r>
      <w:r>
        <w:rPr>
          <w:rFonts w:asciiTheme="minorHAnsi" w:hAnsiTheme="minorHAnsi"/>
          <w:noProof/>
          <w:lang w:eastAsia="en-GB"/>
        </w:rPr>
        <w:t xml:space="preserve"> </w:t>
      </w:r>
      <w:r>
        <w:rPr>
          <w:rFonts w:asciiTheme="minorHAnsi" w:hAnsiTheme="minorHAnsi"/>
          <w:noProof/>
          <w:lang w:eastAsia="en-GB"/>
        </w:rPr>
        <w:tab/>
        <w:t xml:space="preserve"> </w:t>
      </w:r>
      <w:r w:rsidRPr="00887790">
        <w:rPr>
          <w:rFonts w:asciiTheme="minorHAnsi" w:hAnsiTheme="minorHAnsi"/>
          <w:i/>
          <w:noProof/>
          <w:lang w:eastAsia="en-GB"/>
        </w:rPr>
        <w:t>(if yes please complete below)</w:t>
      </w:r>
    </w:p>
    <w:tbl>
      <w:tblPr>
        <w:tblStyle w:val="TableGrid"/>
        <w:tblW w:w="15588" w:type="dxa"/>
        <w:tblLayout w:type="fixed"/>
        <w:tblLook w:val="04A0" w:firstRow="1" w:lastRow="0" w:firstColumn="1" w:lastColumn="0" w:noHBand="0" w:noVBand="1"/>
      </w:tblPr>
      <w:tblGrid>
        <w:gridCol w:w="568"/>
        <w:gridCol w:w="3680"/>
        <w:gridCol w:w="1134"/>
        <w:gridCol w:w="425"/>
        <w:gridCol w:w="2835"/>
        <w:gridCol w:w="2835"/>
        <w:gridCol w:w="1985"/>
        <w:gridCol w:w="2126"/>
      </w:tblGrid>
      <w:tr w:rsidR="00E43A4D" w14:paraId="0E2205CF" w14:textId="77777777" w:rsidTr="00E43A4D">
        <w:tc>
          <w:tcPr>
            <w:tcW w:w="568" w:type="dxa"/>
          </w:tcPr>
          <w:p w14:paraId="2C0DC47B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AE No.</w:t>
            </w:r>
          </w:p>
        </w:tc>
        <w:tc>
          <w:tcPr>
            <w:tcW w:w="3680" w:type="dxa"/>
          </w:tcPr>
          <w:p w14:paraId="27376B24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Adverse Event</w:t>
            </w:r>
          </w:p>
        </w:tc>
        <w:tc>
          <w:tcPr>
            <w:tcW w:w="1559" w:type="dxa"/>
            <w:gridSpan w:val="2"/>
          </w:tcPr>
          <w:p w14:paraId="1416105C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2835" w:type="dxa"/>
          </w:tcPr>
          <w:p w14:paraId="2D7E4974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Start Date</w:t>
            </w:r>
          </w:p>
          <w:p w14:paraId="60D4AB2D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dd/mm</w:t>
            </w: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/yyyy</w:t>
            </w:r>
          </w:p>
          <w:p w14:paraId="59B7B47D" w14:textId="77777777" w:rsidR="00E43A4D" w:rsidRPr="00C46E6F" w:rsidRDefault="00E43A4D" w:rsidP="00F618DB">
            <w:pPr>
              <w:widowControl w:val="0"/>
              <w:rPr>
                <w:sz w:val="24"/>
                <w:szCs w:val="24"/>
              </w:rPr>
            </w:pPr>
            <w:r w:rsidRPr="00C46E6F">
              <w:rPr>
                <w:sz w:val="24"/>
                <w:szCs w:val="24"/>
              </w:rPr>
              <w:t> </w:t>
            </w:r>
          </w:p>
          <w:p w14:paraId="779402C3" w14:textId="77777777" w:rsidR="00E43A4D" w:rsidRPr="00C46E6F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3AED80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Stop Date</w:t>
            </w:r>
          </w:p>
          <w:p w14:paraId="63B60850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sz w:val="24"/>
                <w:szCs w:val="24"/>
              </w:rPr>
              <w:t>dd/mm</w:t>
            </w:r>
            <w:r w:rsidRPr="00C46E6F">
              <w:rPr>
                <w:rFonts w:ascii="Calibri" w:hAnsi="Calibri"/>
                <w:b/>
                <w:bCs/>
                <w:sz w:val="24"/>
                <w:szCs w:val="24"/>
              </w:rPr>
              <w:t>/yyyy</w:t>
            </w:r>
          </w:p>
          <w:p w14:paraId="5969C379" w14:textId="77777777" w:rsidR="00E43A4D" w:rsidRPr="00C46E6F" w:rsidRDefault="00E43A4D" w:rsidP="00F618DB">
            <w:pPr>
              <w:widowControl w:val="0"/>
              <w:rPr>
                <w:sz w:val="24"/>
                <w:szCs w:val="24"/>
              </w:rPr>
            </w:pPr>
            <w:r w:rsidRPr="00C46E6F">
              <w:rPr>
                <w:sz w:val="24"/>
                <w:szCs w:val="24"/>
              </w:rPr>
              <w:t> </w:t>
            </w:r>
          </w:p>
          <w:p w14:paraId="497CCDB3" w14:textId="77777777" w:rsidR="00E43A4D" w:rsidRPr="00C46E6F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14:paraId="74D34626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Severity</w:t>
            </w:r>
          </w:p>
          <w:p w14:paraId="68372639" w14:textId="77777777" w:rsidR="00E43A4D" w:rsidRDefault="00E43A4D" w:rsidP="00F618DB">
            <w:pPr>
              <w:widowControl w:val="0"/>
              <w:ind w:right="-108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0 - Mild</w:t>
            </w:r>
          </w:p>
          <w:p w14:paraId="26C253D1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1- Moderate</w:t>
            </w:r>
          </w:p>
          <w:p w14:paraId="08163D1D" w14:textId="77777777" w:rsidR="00E43A4D" w:rsidRDefault="00E43A4D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2 - Severe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8334040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2126" w:type="dxa"/>
          </w:tcPr>
          <w:p w14:paraId="5B2EC61E" w14:textId="77777777" w:rsidR="00E43A4D" w:rsidRPr="00C46E6F" w:rsidRDefault="00E43A4D" w:rsidP="00F618DB">
            <w:pPr>
              <w:widowControl w:val="0"/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</w:pPr>
            <w:r w:rsidRPr="00C46E6F">
              <w:rPr>
                <w:rFonts w:ascii="Calibri" w:hAnsi="Calibri"/>
                <w:b/>
                <w:bCs/>
                <w:sz w:val="24"/>
                <w:szCs w:val="24"/>
                <w:lang w:val="en-US"/>
              </w:rPr>
              <w:t>Outcome</w:t>
            </w:r>
          </w:p>
          <w:p w14:paraId="2C734923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0 - Resolved</w:t>
            </w:r>
          </w:p>
          <w:p w14:paraId="5DC98E31" w14:textId="77777777" w:rsidR="00E43A4D" w:rsidRDefault="00E43A4D" w:rsidP="00F618DB">
            <w:pPr>
              <w:widowControl w:val="0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1- Resolved with sequelea</w:t>
            </w:r>
          </w:p>
          <w:p w14:paraId="1860DCC6" w14:textId="77777777" w:rsidR="00E43A4D" w:rsidRDefault="00E43A4D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2 - Not resolved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  <w:p w14:paraId="57024BC7" w14:textId="77777777" w:rsidR="00E43A4D" w:rsidRPr="00BB2FB7" w:rsidRDefault="00E43A4D" w:rsidP="00F618DB">
            <w:pPr>
              <w:widowControl w:val="0"/>
            </w:pPr>
            <w:r>
              <w:t> </w:t>
            </w:r>
          </w:p>
        </w:tc>
      </w:tr>
      <w:tr w:rsidR="00E43A4D" w14:paraId="1BB59451" w14:textId="77777777" w:rsidTr="00E43A4D">
        <w:trPr>
          <w:trHeight w:val="458"/>
        </w:trPr>
        <w:tc>
          <w:tcPr>
            <w:tcW w:w="568" w:type="dxa"/>
            <w:vMerge w:val="restart"/>
          </w:tcPr>
          <w:p w14:paraId="4A459AF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6B5785A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AEEB74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2C8B72D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CC0A62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05B3D58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5F146DE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2DC8C4B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7AFEB17B" wp14:editId="1E646134">
                      <wp:simplePos x="0" y="0"/>
                      <wp:positionH relativeFrom="column">
                        <wp:posOffset>843915</wp:posOffset>
                      </wp:positionH>
                      <wp:positionV relativeFrom="paragraph">
                        <wp:posOffset>26035</wp:posOffset>
                      </wp:positionV>
                      <wp:extent cx="161925" cy="152400"/>
                      <wp:effectExtent l="0" t="0" r="28575" b="19050"/>
                      <wp:wrapNone/>
                      <wp:docPr id="2873" name="Rectangle 28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C88DCA" id="Rectangle 2873" o:spid="_x0000_s1026" style="position:absolute;margin-left:66.45pt;margin-top:2.05pt;width:12.7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vMerge w:val="restart"/>
          </w:tcPr>
          <w:p w14:paraId="0137AA9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7F73CE5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8C0ED1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C54C92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79E7A517" w14:textId="77777777" w:rsidTr="00E43A4D">
        <w:trPr>
          <w:trHeight w:val="457"/>
        </w:trPr>
        <w:tc>
          <w:tcPr>
            <w:tcW w:w="568" w:type="dxa"/>
            <w:vMerge/>
          </w:tcPr>
          <w:p w14:paraId="2007B54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62C2341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5450C2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70AB017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B64D82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6C6000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794950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50C09F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0081FC8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46B56B6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38E7090B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52B9AD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0AA9CAB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2ED1753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3489959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D3BC16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878661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4A826830" wp14:editId="0BF1CAA8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152EE" id="Rectangle 130" o:spid="_x0000_s1026" style="position:absolute;margin-left:66.35pt;margin-top:.65pt;width:12.75pt;height:12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799A5AC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589C702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488A5E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952295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9852C9B" w14:textId="77777777" w:rsidTr="00E43A4D">
        <w:trPr>
          <w:trHeight w:val="412"/>
        </w:trPr>
        <w:tc>
          <w:tcPr>
            <w:tcW w:w="568" w:type="dxa"/>
            <w:vMerge/>
          </w:tcPr>
          <w:p w14:paraId="42B8123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2A9F008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E2FD67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0F20162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5CFEF02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B4F9FB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6205CA8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40B88A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0851C846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450CFEE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1E9C313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1925DB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04CE2DB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4BC48D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7643B3B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1E51D86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44E8DE4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4D045BBF" wp14:editId="55F83C70">
                      <wp:simplePos x="0" y="0"/>
                      <wp:positionH relativeFrom="column">
                        <wp:posOffset>842645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A391E" id="Rectangle 132" o:spid="_x0000_s1026" style="position:absolute;margin-left:66.35pt;margin-top:.65pt;width:12.75pt;height:12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63C873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1583ED4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133A5E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56F425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26AEBE29" w14:textId="77777777" w:rsidTr="00E43A4D">
        <w:trPr>
          <w:trHeight w:val="412"/>
        </w:trPr>
        <w:tc>
          <w:tcPr>
            <w:tcW w:w="568" w:type="dxa"/>
            <w:vMerge/>
          </w:tcPr>
          <w:p w14:paraId="447CE63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0699B6F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20BC391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285A7C3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25C7BC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105A92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35BD30D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018000E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5FC59873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18C1FF7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6573468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65584A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54F8C355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666A736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1CDA73B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394FA09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548EF9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2544" behindDoc="0" locked="0" layoutInCell="1" allowOverlap="1" wp14:anchorId="34A0174A" wp14:editId="2F337160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FACB42C" id="Rectangle 133" o:spid="_x0000_s1026" style="position:absolute;margin-left:67.85pt;margin-top:.65pt;width:12.75pt;height:12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C193DC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34EE5FC6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7DCFB22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339B16C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36888221" w14:textId="77777777" w:rsidTr="00E43A4D">
        <w:trPr>
          <w:trHeight w:val="412"/>
        </w:trPr>
        <w:tc>
          <w:tcPr>
            <w:tcW w:w="568" w:type="dxa"/>
            <w:vMerge/>
          </w:tcPr>
          <w:p w14:paraId="3A764A8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67169D5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9A02E69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4121575F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721C09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24E5211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636CD96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7D376F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7B703ACD" w14:textId="77777777" w:rsidTr="00E43A4D">
        <w:trPr>
          <w:trHeight w:val="413"/>
        </w:trPr>
        <w:tc>
          <w:tcPr>
            <w:tcW w:w="568" w:type="dxa"/>
            <w:vMerge w:val="restart"/>
          </w:tcPr>
          <w:p w14:paraId="2DF50B00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 w:val="restart"/>
          </w:tcPr>
          <w:p w14:paraId="2CB3BEC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AA2EC9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425" w:type="dxa"/>
          </w:tcPr>
          <w:p w14:paraId="49D196BB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0890693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14:paraId="272212D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6138A49B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550FAF7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  <w:r w:rsidRPr="00E26FA6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93568" behindDoc="0" locked="0" layoutInCell="1" allowOverlap="1" wp14:anchorId="28C0D111" wp14:editId="63913DCC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8255</wp:posOffset>
                      </wp:positionV>
                      <wp:extent cx="161925" cy="152400"/>
                      <wp:effectExtent l="0" t="0" r="28575" b="19050"/>
                      <wp:wrapNone/>
                      <wp:docPr id="134" name="Rectangl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1ACD5" id="Rectangle 134" o:spid="_x0000_s1026" style="position:absolute;margin-left:67.85pt;margin-top:.65pt;width:12.75pt;height:12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"/>
                  </w:pict>
                </mc:Fallback>
              </mc:AlternateContent>
            </w: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</w:p>
        </w:tc>
        <w:tc>
          <w:tcPr>
            <w:tcW w:w="1985" w:type="dxa"/>
            <w:vMerge w:val="restart"/>
          </w:tcPr>
          <w:p w14:paraId="43502504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14:paraId="0E1CE4FE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5898CAA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  <w:p w14:paraId="08E60591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E43A4D" w14:paraId="7ECC8146" w14:textId="77777777" w:rsidTr="00E43A4D">
        <w:trPr>
          <w:trHeight w:val="412"/>
        </w:trPr>
        <w:tc>
          <w:tcPr>
            <w:tcW w:w="568" w:type="dxa"/>
            <w:vMerge/>
          </w:tcPr>
          <w:p w14:paraId="1B8CD458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0" w:type="dxa"/>
            <w:vMerge/>
          </w:tcPr>
          <w:p w14:paraId="04BAEFD7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28FC39B" w14:textId="77777777" w:rsidR="00E43A4D" w:rsidRPr="000E460E" w:rsidRDefault="00E43A4D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0E460E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425" w:type="dxa"/>
          </w:tcPr>
          <w:p w14:paraId="304FC323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7EFDE788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6DA85A18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0892EDEC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26D61ABD" w14:textId="77777777" w:rsidR="00E43A4D" w:rsidRDefault="00E43A4D" w:rsidP="00F618DB">
            <w:pPr>
              <w:jc w:val="both"/>
              <w:rPr>
                <w:sz w:val="24"/>
                <w:szCs w:val="24"/>
              </w:rPr>
            </w:pPr>
          </w:p>
        </w:tc>
      </w:tr>
    </w:tbl>
    <w:p w14:paraId="0688589D" w14:textId="77777777" w:rsidR="00AC6800" w:rsidRDefault="00AC6800" w:rsidP="00AC6800">
      <w:pPr>
        <w:widowControl w:val="0"/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DE57BAD" wp14:editId="55FCB7B7">
                <wp:simplePos x="0" y="0"/>
                <wp:positionH relativeFrom="column">
                  <wp:posOffset>3095625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2876" name="Rectangle 28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DCD787" id="Rectangle 2876" o:spid="_x0000_s1026" style="position:absolute;margin-left:243.75pt;margin-top:3.7pt;width:12.7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"/>
            </w:pict>
          </mc:Fallback>
        </mc:AlternateContent>
      </w:r>
      <w:r>
        <w:rPr>
          <w:rFonts w:ascii="Calibri" w:hAnsi="Calibri"/>
          <w:sz w:val="24"/>
          <w:szCs w:val="24"/>
        </w:rPr>
        <w:t xml:space="preserve">Please check this box if this is the last page used: </w:t>
      </w:r>
    </w:p>
    <w:p w14:paraId="37BC2E04" w14:textId="77777777" w:rsidR="00AC6800" w:rsidRDefault="00AC6800" w:rsidP="00AC680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233CC4">
        <w:rPr>
          <w:rFonts w:asciiTheme="minorHAnsi" w:hAnsiTheme="minorHAnsi"/>
          <w:sz w:val="24"/>
          <w:szCs w:val="24"/>
        </w:rPr>
        <w:t xml:space="preserve">Form Completed by (please print):______________________________________________________ </w:t>
      </w:r>
    </w:p>
    <w:p w14:paraId="493E2505" w14:textId="77777777" w:rsidR="00AC6800" w:rsidRPr="00233CC4" w:rsidRDefault="00AC6800" w:rsidP="00AC6800">
      <w:pPr>
        <w:spacing w:after="0"/>
        <w:jc w:val="both"/>
        <w:rPr>
          <w:rFonts w:asciiTheme="minorHAnsi" w:hAnsiTheme="minorHAnsi"/>
          <w:i/>
          <w:sz w:val="18"/>
          <w:szCs w:val="18"/>
        </w:rPr>
      </w:pPr>
      <w:r w:rsidRPr="00DE10C8">
        <w:rPr>
          <w:rFonts w:asciiTheme="minorHAnsi" w:hAnsiTheme="minorHAnsi"/>
          <w:noProof/>
          <w:sz w:val="24"/>
          <w:szCs w:val="24"/>
          <w:highlight w:val="yellow"/>
          <w:lang w:eastAsia="en-GB"/>
        </w:rPr>
        <mc:AlternateContent>
          <mc:Choice Requires="wpg">
            <w:drawing>
              <wp:anchor distT="0" distB="0" distL="114300" distR="114300" simplePos="0" relativeHeight="251676160" behindDoc="0" locked="0" layoutInCell="1" allowOverlap="1" wp14:anchorId="4777A666" wp14:editId="5B20C3F1">
                <wp:simplePos x="0" y="0"/>
                <wp:positionH relativeFrom="column">
                  <wp:posOffset>7258050</wp:posOffset>
                </wp:positionH>
                <wp:positionV relativeFrom="page">
                  <wp:posOffset>6153150</wp:posOffset>
                </wp:positionV>
                <wp:extent cx="2078355" cy="234315"/>
                <wp:effectExtent l="0" t="0" r="17145" b="32385"/>
                <wp:wrapSquare wrapText="bothSides"/>
                <wp:docPr id="2877" name="Group 28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355" cy="234315"/>
                          <a:chOff x="0" y="0"/>
                          <a:chExt cx="2078611" cy="234443"/>
                        </a:xfrm>
                      </wpg:grpSpPr>
                      <wps:wsp>
                        <wps:cNvPr id="2878" name="Rectangle 287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9" name="Straight Arrow Connector 2879"/>
                        <wps:cNvCnPr>
                          <a:cxnSpLocks noChangeShapeType="1"/>
                        </wps:cNvCnPr>
                        <wps:spPr bwMode="auto">
                          <a:xfrm flipV="1">
                            <a:off x="468726" y="768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0" name="Straight Arrow Connector 2880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3448" y="3073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81" name="Rectangle 2881"/>
                        <wps:cNvSpPr>
                          <a:spLocks noChangeArrowheads="1"/>
                        </wps:cNvSpPr>
                        <wps:spPr bwMode="auto">
                          <a:xfrm>
                            <a:off x="222837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2" name="Rectangle 2882"/>
                        <wps:cNvSpPr>
                          <a:spLocks noChangeArrowheads="1"/>
                        </wps:cNvSpPr>
                        <wps:spPr bwMode="auto">
                          <a:xfrm>
                            <a:off x="599354" y="7684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3" name="Rectangle 2883"/>
                        <wps:cNvSpPr>
                          <a:spLocks noChangeArrowheads="1"/>
                        </wps:cNvSpPr>
                        <wps:spPr bwMode="auto">
                          <a:xfrm>
                            <a:off x="829875" y="7684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4" name="Rectangle 2884"/>
                        <wps:cNvSpPr>
                          <a:spLocks noChangeArrowheads="1"/>
                        </wps:cNvSpPr>
                        <wps:spPr bwMode="auto">
                          <a:xfrm>
                            <a:off x="1191025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5" name="Rectangle 2885"/>
                        <wps:cNvSpPr>
                          <a:spLocks noChangeArrowheads="1"/>
                        </wps:cNvSpPr>
                        <wps:spPr bwMode="auto">
                          <a:xfrm>
                            <a:off x="1406178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6" name="Rectangle 2886"/>
                        <wps:cNvSpPr>
                          <a:spLocks noChangeArrowheads="1"/>
                        </wps:cNvSpPr>
                        <wps:spPr bwMode="auto">
                          <a:xfrm>
                            <a:off x="1629015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7" name="Rectangle 2887"/>
                        <wps:cNvSpPr>
                          <a:spLocks noChangeArrowheads="1"/>
                        </wps:cNvSpPr>
                        <wps:spPr bwMode="auto">
                          <a:xfrm>
                            <a:off x="1859536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AEF8D8" id="Group 2877" o:spid="_x0000_s1026" style="position:absolute;margin-left:571.5pt;margin-top:484.5pt;width:163.65pt;height:18.45pt;z-index:251676160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">
                <v:rect id="Rectangle 2878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NRMEA&#10;AADdAAAADwAAAGRycy9kb3ducmV2LnhtbERPTYvCMBC9L/gfwgje1tQKu1qNIoqiR60Xb2MzttVm&#10;UpqodX+9OSx4fLzv6bw1lXhQ40rLCgb9CARxZnXJuYJjuv4egXAeWWNlmRS8yMF81vmaYqLtk/f0&#10;OPhchBB2CSoovK8TKV1WkEHXtzVx4C62MegDbHKpG3yGcFPJOIp+pMGSQ0OBNS0Lym6Hu1FwLuMj&#10;/u3TTWTG66Hften1flop1eu2iwkIT63/iP/dW60gHv2G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AHTUTBAAAA3QAAAA8AAAAAAAAAAAAAAAAAmAIAAGRycy9kb3du&#10;cmV2LnhtbFBLBQYAAAAABAAEAPUAAACGAwAAAAA=&#10;"/>
                <v:shape id="Straight Arrow Connector 2879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vWm8YAAADdAAAADwAAAGRycy9kb3ducmV2LnhtbESPwWrDMBBE74X+g9hCLqWRnUPjOFFC&#10;KRRKDoHGPuS4SFvbxFq5kuo4fx8VCjkOM/OG2ewm24uRfOgcK8jnGQhi7UzHjYK6+ngpQISIbLB3&#10;TAquFGC3fXzYYGnchb9oPMZGJAiHEhW0MQ6llEG3ZDHM3UCcvG/nLcYkfSONx0uC214usuxVWuw4&#10;LbQ40HtL+nz8tQq6fX2ox+ef6HWxz08+D9Wp10rNnqa3NYhIU7yH/9ufRsGiWK7g7016AnJ7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ob1pvGAAAA3QAAAA8AAAAAAAAA&#10;AAAAAAAAoQIAAGRycy9kb3ducmV2LnhtbFBLBQYAAAAABAAEAPkAAACUAwAAAAA=&#10;"/>
                <v:shape id="Straight Arrow Connector 2880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vQPIcEAAADdAAAADwAAAGRycy9kb3ducmV2LnhtbERPTYvCMBC9L/gfwix4WTSth6VUo8iC&#10;IB4EtQePQzLblm0mNYm1/ntzEPb4eN+rzWg7MZAPrWMF+TwDQaydablWUF12swJEiMgGO8ek4EkB&#10;NuvJxwpL4x58ouEca5FCOJSooImxL6UMuiGLYe564sT9Om8xJuhraTw+Urjt5CLLvqXFllNDgz39&#10;NKT/zneroD1Ux2r4ukWvi0N+9Xm4XDut1PRz3C5BRBrjv/jt3hsFi6JI+9Ob9ATk+g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O9A8hwQAAAN0AAAAPAAAAAAAAAAAAAAAA&#10;AKECAABkcnMvZG93bnJldi54bWxQSwUGAAAAAAQABAD5AAAAjwMAAAAA&#10;"/>
                <v:rect id="Rectangle 2881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iU/sQA&#10;AADdAAAADwAAAGRycy9kb3ducmV2LnhtbESPQYvCMBSE78L+h/AW9qapXZBajbKsKOtR68Xbs3m2&#10;1ealNFG7/nojCB6HmfmGmc47U4srta6yrGA4iEAQ51ZXXCjYZct+AsJ5ZI21ZVLwTw7ms4/eFFNt&#10;b7yh69YXIkDYpaig9L5JpXR5SQbdwDbEwTva1qAPsi2kbvEW4KaWcRSNpMGKw0KJDf2WlJ+3F6Pg&#10;UMU7vG+yVWTGy2+/7rLTZb9Q6uuz+5mA8NT5d/jV/tMK4iQZwv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olP7EAAAA3QAAAA8AAAAAAAAAAAAAAAAAmAIAAGRycy9k&#10;b3ducmV2LnhtbFBLBQYAAAAABAAEAPUAAACJAwAAAAA=&#10;"/>
                <v:rect id="Rectangle 2882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oKicYA&#10;AADdAAAADwAAAGRycy9kb3ducmV2LnhtbESPT2vCQBTE7wW/w/KE3urGFEqMrlIslvYY48XbM/tM&#10;YrNvQ3bzp/303ULB4zAzv2E2u8k0YqDO1ZYVLBcRCOLC6ppLBaf88JSAcB5ZY2OZFHyTg9129rDB&#10;VNuRMxqOvhQBwi5FBZX3bSqlKyoy6Ba2JQ7e1XYGfZBdKXWHY4CbRsZR9CIN1hwWKmxpX1HxdeyN&#10;gksdn/Any98jszo8+88pv/XnN6Ue59PrGoSnyd/D/+0PrSBOkhj+3o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oKicYAAADdAAAADwAAAAAAAAAAAAAAAACYAgAAZHJz&#10;L2Rvd25yZXYueG1sUEsFBgAAAAAEAAQA9QAAAIsDAAAAAA==&#10;"/>
                <v:rect id="Rectangle 2883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avEsQA&#10;AADdAAAADwAAAGRycy9kb3ducmV2LnhtbESPQYvCMBSE74L/ITzBm6ZbYanVKIuirEetl729bZ5t&#10;tXkpTdSuv34jCB6HmfmGmS87U4sbta6yrOBjHIEgzq2uuFBwzDajBITzyBpry6TgjxwsF/3eHFNt&#10;77yn28EXIkDYpaig9L5JpXR5SQbd2DbEwTvZ1qAPsi2kbvEe4KaWcRR9SoMVh4USG1qVlF8OV6Pg&#10;t4qP+Nhn28hMNxO/67Lz9Wet1HDQfc1AeOr8O/xqf2sFcZJM4PkmPAG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2rxLEAAAA3QAAAA8AAAAAAAAAAAAAAAAAmAIAAGRycy9k&#10;b3ducmV2LnhtbFBLBQYAAAAABAAEAPUAAACJAwAAAAA=&#10;"/>
                <v:rect id="Rectangle 2884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83ZsYA&#10;AADdAAAADwAAAGRycy9kb3ducmV2LnhtbESPQWvCQBSE74X+h+UVeqsbU5EYXaW0pLRHTS7entln&#10;Es2+DdmNpv76rlDocZiZb5jVZjStuFDvGssKppMIBHFpdcOVgiLPXhIQziNrbC2Tgh9ysFk/Pqww&#10;1fbKW7rsfCUChF2KCmrvu1RKV9Zk0E1sRxy8o+0N+iD7SuoerwFuWhlH0VwabDgs1NjRe03leTcY&#10;BYcmLvC2zT8js8he/feYn4b9h1LPT+PbEoSn0f+H/9pfWkGcJDO4vw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J83ZsYAAADdAAAADwAAAAAAAAAAAAAAAACYAgAAZHJz&#10;L2Rvd25yZXYueG1sUEsFBgAAAAAEAAQA9QAAAIsDAAAAAA==&#10;"/>
                <v:rect id="Rectangle 2885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OS/cYA&#10;AADdAAAADwAAAGRycy9kb3ducmV2LnhtbESPQWvCQBSE74X+h+UVeqsbU5QYXaW0pLRHTS7entln&#10;Es2+DdmNpv76rlDocZiZb5jVZjStuFDvGssKppMIBHFpdcOVgiLPXhIQziNrbC2Tgh9ysFk/Pqww&#10;1fbKW7rsfCUChF2KCmrvu1RKV9Zk0E1sRxy8o+0N+iD7SuoerwFuWhlH0VwabDgs1NjRe03leTcY&#10;BYcmLvC2zT8js8he/feYn4b9h1LPT+PbEoSn0f+H/9pfWkGcJDO4vw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9OS/cYAAADdAAAADwAAAAAAAAAAAAAAAACYAgAAZHJz&#10;L2Rvd25yZXYueG1sUEsFBgAAAAAEAAQA9QAAAIsDAAAAAA==&#10;"/>
                <v:rect id="Rectangle 2886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EMisQA&#10;AADdAAAADwAAAGRycy9kb3ducmV2LnhtbESPQYvCMBSE7wv+h/AEb2tqF6RbjSKKi3vUevH2bJ5t&#10;tXkpTdTqr98Iwh6HmfmGmc47U4sbta6yrGA0jEAQ51ZXXCjYZ+vPBITzyBpry6TgQQ7ms97HFFNt&#10;77yl284XIkDYpaig9L5JpXR5SQbd0DbEwTvZ1qAPsi2kbvEe4KaWcRSNpcGKw0KJDS1Lyi+7q1Fw&#10;rOI9PrfZT2S+11/+t8vO18NKqUG/W0xAeOr8f/jd3mgFcZKM4fUmPAE5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BDIrEAAAA3QAAAA8AAAAAAAAAAAAAAAAAmAIAAGRycy9k&#10;b3ducmV2LnhtbFBLBQYAAAAABAAEAPUAAACJAwAAAAA=&#10;"/>
                <v:rect id="Rectangle 2887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2pEcYA&#10;AADdAAAADwAAAGRycy9kb3ducmV2LnhtbESPQWvCQBSE74X+h+UVeqsbU9AYXaW0pLRHTS7entln&#10;Es2+DdmNpv76rlDocZiZb5jVZjStuFDvGssKppMIBHFpdcOVgiLPXhIQziNrbC2Tgh9ysFk/Pqww&#10;1fbKW7rsfCUChF2KCmrvu1RKV9Zk0E1sRxy8o+0N+iD7SuoerwFuWhlH0UwabDgs1NjRe03leTcY&#10;BYcmLvC2zT8js8he/feYn4b9h1LPT+PbEoSn0f+H/9pfWkGcJHO4vwlP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2pEcYAAADdAAAADwAAAAAAAAAAAAAAAACYAgAAZHJz&#10;L2Rvd25yZXYueG1sUEsFBgAAAAAEAAQA9QAAAIsDAAAAAA==&#10;"/>
                <w10:wrap type="square" anchory="page"/>
              </v:group>
            </w:pict>
          </mc:Fallback>
        </mc:AlternateContent>
      </w:r>
      <w:r w:rsidRPr="00233CC4">
        <w:rPr>
          <w:rFonts w:asciiTheme="minorHAnsi" w:hAnsiTheme="minorHAnsi"/>
          <w:i/>
          <w:sz w:val="18"/>
          <w:szCs w:val="18"/>
        </w:rPr>
        <w:t>(Please note your name must be on the trial delegation log)</w:t>
      </w:r>
    </w:p>
    <w:p w14:paraId="048C34F3" w14:textId="701F1B49" w:rsidR="0043710D" w:rsidRDefault="00AC6800" w:rsidP="00AC6800">
      <w:r w:rsidRPr="00233CC4">
        <w:rPr>
          <w:rFonts w:asciiTheme="minorHAnsi" w:hAnsiTheme="minorHAnsi"/>
          <w:sz w:val="24"/>
          <w:szCs w:val="24"/>
        </w:rPr>
        <w:t>Signature of person completing the form: _________________</w:t>
      </w:r>
      <w:r>
        <w:rPr>
          <w:rFonts w:asciiTheme="minorHAnsi" w:hAnsiTheme="minorHAnsi"/>
          <w:sz w:val="24"/>
          <w:szCs w:val="24"/>
        </w:rPr>
        <w:t xml:space="preserve">_______________________________   </w:t>
      </w:r>
      <w:r w:rsidRPr="00233CC4">
        <w:rPr>
          <w:rFonts w:asciiTheme="minorHAnsi" w:hAnsiTheme="minorHAnsi"/>
          <w:sz w:val="24"/>
          <w:szCs w:val="24"/>
        </w:rPr>
        <w:t xml:space="preserve">Date Signed: </w:t>
      </w:r>
      <w:r w:rsidRPr="00233CC4">
        <w:rPr>
          <w:rFonts w:asciiTheme="minorHAnsi" w:hAnsiTheme="minorHAnsi"/>
        </w:rPr>
        <w:t xml:space="preserve">- 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233CC4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AC6800" w:rsidRPr="002B4A68" w14:paraId="597AF297" w14:textId="77777777" w:rsidTr="00F618DB">
        <w:tc>
          <w:tcPr>
            <w:tcW w:w="2395" w:type="dxa"/>
          </w:tcPr>
          <w:p w14:paraId="24520F27" w14:textId="77777777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7B1C13C5" w14:textId="39FD0AA9" w:rsidR="00AC6800" w:rsidRPr="002B4A68" w:rsidRDefault="00AC6800" w:rsidP="00F618DB">
            <w:pPr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 w:rsidRPr="002B4A68">
              <w:rPr>
                <w:rFonts w:asciiTheme="minorHAnsi" w:hAnsiTheme="minorHAnsi"/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77184" behindDoc="0" locked="0" layoutInCell="1" allowOverlap="1" wp14:anchorId="0FAF7577" wp14:editId="1309D3F0">
                      <wp:simplePos x="0" y="0"/>
                      <wp:positionH relativeFrom="page">
                        <wp:posOffset>-1511300</wp:posOffset>
                      </wp:positionH>
                      <wp:positionV relativeFrom="paragraph">
                        <wp:posOffset>232410</wp:posOffset>
                      </wp:positionV>
                      <wp:extent cx="9515475" cy="400050"/>
                      <wp:effectExtent l="0" t="0" r="28575" b="19050"/>
                      <wp:wrapNone/>
                      <wp:docPr id="1528" name="Text Box 15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515475" cy="400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96AF4BF" w14:textId="15F92C05" w:rsidR="00936B34" w:rsidRPr="00CB0F7D" w:rsidRDefault="00936B34" w:rsidP="00342AB3">
                                  <w:pPr>
                                    <w:ind w:left="1440" w:hanging="720"/>
                                    <w:rPr>
                                      <w:rFonts w:asciiTheme="minorHAnsi" w:hAnsiTheme="minorHAnsi"/>
                                    </w:rPr>
                                  </w:pP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Ongoing log page # </w:t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233CC4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73BFC8F" wp14:editId="1354C422">
                                        <wp:extent cx="161925" cy="152400"/>
                                        <wp:effectExtent l="0" t="0" r="9525" b="0"/>
                                        <wp:docPr id="339" name="Picture 33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54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3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1925" cy="1524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 w:rsidRPr="00BB2FB7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5F4F916" wp14:editId="12048554">
                                        <wp:extent cx="885825" cy="219075"/>
                                        <wp:effectExtent l="0" t="0" r="9525" b="9525"/>
                                        <wp:docPr id="354" name="Picture 35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527BB42B" wp14:editId="6EBBA87D">
                                        <wp:extent cx="885825" cy="219075"/>
                                        <wp:effectExtent l="0" t="0" r="9525" b="9525"/>
                                        <wp:docPr id="356" name="Picture 35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AF7577" id="Text Box 1528" o:spid="_x0000_s1205" type="#_x0000_t202" style="position:absolute;left:0;text-align:left;margin-left:-119pt;margin-top:18.3pt;width:749.25pt;height:31.5pt;z-index:25167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" fillcolor="#e7e6e6 [3214]" strokeweight=".5pt">
                      <v:textbox>
                        <w:txbxContent>
                          <w:p w14:paraId="196AF4BF" w14:textId="15F92C05" w:rsidR="00936B34" w:rsidRPr="00CB0F7D" w:rsidRDefault="00936B34" w:rsidP="00342AB3">
                            <w:pPr>
                              <w:ind w:left="1440" w:hanging="720"/>
                              <w:rPr>
                                <w:rFonts w:asciiTheme="minorHAnsi" w:hAnsiTheme="minorHAnsi"/>
                              </w:rPr>
                            </w:pP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Ongoing log page # </w:t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233CC4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73BFC8F" wp14:editId="1354C422">
                                  <wp:extent cx="161925" cy="152400"/>
                                  <wp:effectExtent l="0" t="0" r="9525" b="0"/>
                                  <wp:docPr id="339" name="Picture 3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1925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 w:rsidRPr="00BB2FB7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5F4F916" wp14:editId="12048554">
                                  <wp:extent cx="885825" cy="219075"/>
                                  <wp:effectExtent l="0" t="0" r="9525" b="9525"/>
                                  <wp:docPr id="354" name="Picture 3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27BB42B" wp14:editId="6EBBA87D">
                                  <wp:extent cx="885825" cy="219075"/>
                                  <wp:effectExtent l="0" t="0" r="9525" b="9525"/>
                                  <wp:docPr id="356" name="Picture 3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 w:rsidR="00F93DF3">
              <w:rPr>
                <w:rFonts w:asciiTheme="minorHAnsi" w:hAnsiTheme="minorHAnsi" w:cs="Arial"/>
                <w:b/>
                <w:sz w:val="28"/>
                <w:szCs w:val="28"/>
              </w:rPr>
              <w:t>Regular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 Medication</w:t>
            </w:r>
            <w:r w:rsidRPr="002B4A68">
              <w:rPr>
                <w:rFonts w:asciiTheme="minorHAnsi" w:hAnsiTheme="minorHAnsi" w:cs="Arial"/>
                <w:b/>
                <w:sz w:val="28"/>
                <w:szCs w:val="28"/>
              </w:rPr>
              <w:t xml:space="preserve"> Form</w:t>
            </w:r>
          </w:p>
          <w:p w14:paraId="7F2F6D24" w14:textId="77777777" w:rsidR="00AC6800" w:rsidRPr="002B4A68" w:rsidRDefault="00AC6800" w:rsidP="00F618DB">
            <w:pPr>
              <w:jc w:val="right"/>
              <w:rPr>
                <w:rFonts w:asciiTheme="minorHAnsi" w:hAnsiTheme="minorHAnsi" w:cs="Arial"/>
                <w:b/>
                <w:sz w:val="28"/>
                <w:szCs w:val="28"/>
              </w:rPr>
            </w:pPr>
          </w:p>
        </w:tc>
      </w:tr>
    </w:tbl>
    <w:p w14:paraId="5CB97614" w14:textId="27D0EFBD" w:rsidR="00AC6800" w:rsidRPr="002B4A68" w:rsidRDefault="00AC6800" w:rsidP="00AC6800">
      <w:pPr>
        <w:pStyle w:val="Header"/>
        <w:rPr>
          <w:rFonts w:asciiTheme="minorHAnsi" w:hAnsiTheme="minorHAnsi"/>
          <w:sz w:val="36"/>
          <w:szCs w:val="36"/>
        </w:rPr>
      </w:pPr>
    </w:p>
    <w:p w14:paraId="51F3B455" w14:textId="4B1D4087" w:rsidR="00AC6800" w:rsidRPr="00A23A68" w:rsidRDefault="00C75D2A" w:rsidP="00AC6800">
      <w:pPr>
        <w:jc w:val="both"/>
        <w:rPr>
          <w:sz w:val="24"/>
          <w:szCs w:val="24"/>
        </w:rPr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AAA501A" wp14:editId="7B145A6D">
                <wp:simplePos x="0" y="0"/>
                <wp:positionH relativeFrom="column">
                  <wp:posOffset>2111375</wp:posOffset>
                </wp:positionH>
                <wp:positionV relativeFrom="page">
                  <wp:posOffset>1885950</wp:posOffset>
                </wp:positionV>
                <wp:extent cx="161925" cy="152400"/>
                <wp:effectExtent l="0" t="0" r="11430" b="15240"/>
                <wp:wrapNone/>
                <wp:docPr id="2888" name="Rectangle 28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BEC1B3" id="Rectangle 2888" o:spid="_x0000_s1026" style="position:absolute;margin-left:166.25pt;margin-top:148.5pt;width:12.75pt;height:12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VlIQIAAEE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">
                <w10:wrap anchory="page"/>
              </v:rect>
            </w:pict>
          </mc:Fallback>
        </mc:AlternateContent>
      </w:r>
      <w:r w:rsidR="00E44526"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33CCECC" wp14:editId="56DE094C">
                <wp:simplePos x="0" y="0"/>
                <wp:positionH relativeFrom="column">
                  <wp:posOffset>2793365</wp:posOffset>
                </wp:positionH>
                <wp:positionV relativeFrom="page">
                  <wp:posOffset>1887855</wp:posOffset>
                </wp:positionV>
                <wp:extent cx="161925" cy="152400"/>
                <wp:effectExtent l="0" t="0" r="11430" b="15240"/>
                <wp:wrapNone/>
                <wp:docPr id="2889" name="Rectangle 28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D4935D" id="Rectangle 2889" o:spid="_x0000_s1026" style="position:absolute;margin-left:219.95pt;margin-top:148.65pt;width:12.75pt;height:12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">
                <w10:wrap anchory="page"/>
              </v:rect>
            </w:pict>
          </mc:Fallback>
        </mc:AlternateContent>
      </w:r>
      <w:r w:rsidR="00AC6800" w:rsidRPr="00BB2FB7">
        <w:rPr>
          <w:rFonts w:asciiTheme="minorHAnsi" w:hAnsiTheme="minorHAnsi"/>
          <w:sz w:val="24"/>
          <w:szCs w:val="24"/>
        </w:rPr>
        <w:t xml:space="preserve">Did the </w:t>
      </w:r>
      <w:r w:rsidR="00AC6800">
        <w:rPr>
          <w:rFonts w:asciiTheme="minorHAnsi" w:hAnsiTheme="minorHAnsi"/>
          <w:sz w:val="24"/>
          <w:szCs w:val="24"/>
        </w:rPr>
        <w:t>woman</w:t>
      </w:r>
      <w:r w:rsidR="00AC6800" w:rsidRPr="00BB2FB7">
        <w:rPr>
          <w:rFonts w:asciiTheme="minorHAnsi" w:hAnsiTheme="minorHAnsi"/>
          <w:sz w:val="24"/>
          <w:szCs w:val="24"/>
        </w:rPr>
        <w:t xml:space="preserve"> </w:t>
      </w:r>
      <w:r w:rsidR="00AC6800">
        <w:rPr>
          <w:rFonts w:asciiTheme="minorHAnsi" w:hAnsiTheme="minorHAnsi"/>
          <w:sz w:val="24"/>
          <w:szCs w:val="24"/>
        </w:rPr>
        <w:t xml:space="preserve">or her baby receive any medication, (other than antibiotic or </w:t>
      </w:r>
      <w:r w:rsidR="00897C19">
        <w:rPr>
          <w:rFonts w:asciiTheme="minorHAnsi" w:hAnsiTheme="minorHAnsi"/>
          <w:sz w:val="24"/>
          <w:szCs w:val="24"/>
        </w:rPr>
        <w:t>analgesia</w:t>
      </w:r>
      <w:r w:rsidR="00AC6800">
        <w:rPr>
          <w:rFonts w:asciiTheme="minorHAnsi" w:hAnsiTheme="minorHAnsi"/>
          <w:sz w:val="24"/>
          <w:szCs w:val="24"/>
        </w:rPr>
        <w:t xml:space="preserve"> during labour)</w:t>
      </w:r>
      <w:r w:rsidR="00AC6800" w:rsidRPr="00AC6800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 xml:space="preserve">from baseline </w:t>
      </w:r>
      <w:r w:rsidR="00AC6800">
        <w:rPr>
          <w:rFonts w:asciiTheme="minorHAnsi" w:hAnsiTheme="minorHAnsi"/>
          <w:sz w:val="24"/>
          <w:szCs w:val="24"/>
        </w:rPr>
        <w:t>up to the point of discharge from hospital following delivery</w:t>
      </w:r>
      <w:r w:rsidR="00AC6800" w:rsidRPr="00BB2FB7">
        <w:rPr>
          <w:rFonts w:asciiTheme="minorHAnsi" w:hAnsiTheme="minorHAnsi"/>
          <w:sz w:val="24"/>
          <w:szCs w:val="24"/>
        </w:rPr>
        <w:t xml:space="preserve">? </w:t>
      </w:r>
      <w:r w:rsidR="00AC6800" w:rsidRPr="00BB2FB7">
        <w:rPr>
          <w:rFonts w:asciiTheme="minorHAnsi" w:hAnsiTheme="minorHAnsi"/>
          <w:sz w:val="24"/>
          <w:szCs w:val="24"/>
        </w:rPr>
        <w:tab/>
        <w:t xml:space="preserve">No </w:t>
      </w:r>
      <w:r w:rsidR="00E44526">
        <w:rPr>
          <w:rFonts w:asciiTheme="minorHAnsi" w:hAnsiTheme="minorHAnsi"/>
          <w:sz w:val="24"/>
          <w:szCs w:val="24"/>
        </w:rPr>
        <w:t xml:space="preserve">   </w:t>
      </w:r>
      <w:r w:rsidR="00AC6800" w:rsidRPr="00BB2FB7">
        <w:rPr>
          <w:rFonts w:asciiTheme="minorHAnsi" w:hAnsiTheme="minorHAnsi"/>
          <w:sz w:val="24"/>
          <w:szCs w:val="24"/>
        </w:rPr>
        <w:tab/>
      </w:r>
      <w:r w:rsidR="00E44526">
        <w:rPr>
          <w:rFonts w:asciiTheme="minorHAnsi" w:hAnsiTheme="minorHAnsi"/>
          <w:sz w:val="24"/>
          <w:szCs w:val="24"/>
        </w:rPr>
        <w:t xml:space="preserve">     </w:t>
      </w:r>
      <w:r w:rsidR="00AC6800" w:rsidRPr="00BB2FB7">
        <w:rPr>
          <w:rFonts w:asciiTheme="minorHAnsi" w:hAnsiTheme="minorHAnsi"/>
          <w:sz w:val="24"/>
          <w:szCs w:val="24"/>
        </w:rPr>
        <w:t>Yes</w:t>
      </w:r>
      <w:r w:rsidR="00E44526">
        <w:rPr>
          <w:rFonts w:asciiTheme="minorHAnsi" w:hAnsiTheme="minorHAnsi"/>
          <w:sz w:val="24"/>
          <w:szCs w:val="24"/>
        </w:rPr>
        <w:t xml:space="preserve">   </w:t>
      </w:r>
      <w:r w:rsidR="00E44526">
        <w:rPr>
          <w:rFonts w:asciiTheme="minorHAnsi" w:hAnsiTheme="minorHAnsi"/>
          <w:noProof/>
          <w:lang w:eastAsia="en-GB"/>
        </w:rPr>
        <w:t xml:space="preserve">  </w:t>
      </w:r>
      <w:r>
        <w:rPr>
          <w:rFonts w:asciiTheme="minorHAnsi" w:hAnsiTheme="minorHAnsi"/>
          <w:noProof/>
          <w:lang w:eastAsia="en-GB"/>
        </w:rPr>
        <w:tab/>
      </w:r>
      <w:r w:rsidR="00E44526">
        <w:rPr>
          <w:rFonts w:asciiTheme="minorHAnsi" w:hAnsiTheme="minorHAnsi"/>
          <w:noProof/>
          <w:lang w:eastAsia="en-GB"/>
        </w:rPr>
        <w:t xml:space="preserve">   </w:t>
      </w:r>
      <w:r w:rsidR="00AC6800" w:rsidRPr="00887790">
        <w:rPr>
          <w:rFonts w:asciiTheme="minorHAnsi" w:hAnsiTheme="minorHAnsi"/>
          <w:i/>
          <w:noProof/>
          <w:lang w:eastAsia="en-GB"/>
        </w:rPr>
        <w:t>(if yes please complete below)</w:t>
      </w:r>
    </w:p>
    <w:tbl>
      <w:tblPr>
        <w:tblStyle w:val="TableGrid"/>
        <w:tblW w:w="15026" w:type="dxa"/>
        <w:tblLook w:val="04A0" w:firstRow="1" w:lastRow="0" w:firstColumn="1" w:lastColumn="0" w:noHBand="0" w:noVBand="1"/>
      </w:tblPr>
      <w:tblGrid>
        <w:gridCol w:w="4248"/>
        <w:gridCol w:w="992"/>
        <w:gridCol w:w="284"/>
        <w:gridCol w:w="1842"/>
        <w:gridCol w:w="1843"/>
        <w:gridCol w:w="992"/>
        <w:gridCol w:w="993"/>
        <w:gridCol w:w="1207"/>
        <w:gridCol w:w="2625"/>
      </w:tblGrid>
      <w:tr w:rsidR="00AC6800" w14:paraId="7832D0C3" w14:textId="77777777" w:rsidTr="00F618DB">
        <w:tc>
          <w:tcPr>
            <w:tcW w:w="4248" w:type="dxa"/>
          </w:tcPr>
          <w:p w14:paraId="0D59FD45" w14:textId="476F5A15" w:rsidR="00AC6800" w:rsidRPr="00BB2FB7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Medication</w:t>
            </w:r>
          </w:p>
        </w:tc>
        <w:tc>
          <w:tcPr>
            <w:tcW w:w="1276" w:type="dxa"/>
            <w:gridSpan w:val="2"/>
          </w:tcPr>
          <w:p w14:paraId="5055F21E" w14:textId="4FFC4AB4" w:rsidR="00AC6800" w:rsidRPr="00BB2FB7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Who</w:t>
            </w:r>
          </w:p>
        </w:tc>
        <w:tc>
          <w:tcPr>
            <w:tcW w:w="1842" w:type="dxa"/>
          </w:tcPr>
          <w:p w14:paraId="0C364FA1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Start Date</w:t>
            </w:r>
          </w:p>
          <w:p w14:paraId="1A998817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dd/mm/yyyy</w:t>
            </w:r>
          </w:p>
        </w:tc>
        <w:tc>
          <w:tcPr>
            <w:tcW w:w="1843" w:type="dxa"/>
          </w:tcPr>
          <w:p w14:paraId="0F06A177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Stop Date</w:t>
            </w:r>
          </w:p>
          <w:p w14:paraId="0C6D142C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</w:rPr>
              <w:t>dd/mm/yyyy</w:t>
            </w:r>
          </w:p>
          <w:p w14:paraId="4FAB8977" w14:textId="77777777" w:rsidR="00AC6800" w:rsidRPr="007A71AE" w:rsidRDefault="00AC6800" w:rsidP="00F618DB">
            <w:pPr>
              <w:widowControl w:val="0"/>
            </w:pPr>
            <w:r>
              <w:t> </w:t>
            </w:r>
          </w:p>
        </w:tc>
        <w:tc>
          <w:tcPr>
            <w:tcW w:w="992" w:type="dxa"/>
          </w:tcPr>
          <w:p w14:paraId="02C57DE4" w14:textId="77777777" w:rsidR="00AC6800" w:rsidRPr="00BB2FB7" w:rsidRDefault="00AC6800" w:rsidP="00F618DB">
            <w:pPr>
              <w:widowControl w:val="0"/>
            </w:pPr>
            <w:r>
              <w:rPr>
                <w:rFonts w:ascii="Calibri" w:hAnsi="Calibri"/>
                <w:b/>
                <w:bCs/>
                <w:sz w:val="28"/>
                <w:szCs w:val="28"/>
                <w:lang w:val="en-US"/>
              </w:rPr>
              <w:t>Dose</w:t>
            </w:r>
            <w:r>
              <w:t> </w:t>
            </w:r>
          </w:p>
        </w:tc>
        <w:tc>
          <w:tcPr>
            <w:tcW w:w="993" w:type="dxa"/>
          </w:tcPr>
          <w:p w14:paraId="6D7B3744" w14:textId="77777777" w:rsidR="00AC6800" w:rsidRDefault="00AC6800" w:rsidP="00F618DB">
            <w:pPr>
              <w:widowControl w:val="0"/>
              <w:rPr>
                <w:rFonts w:ascii="Calibri" w:hAnsi="Calibri"/>
                <w:b/>
                <w:bCs/>
                <w:sz w:val="28"/>
                <w:szCs w:val="28"/>
              </w:rPr>
            </w:pPr>
            <w:r>
              <w:rPr>
                <w:rFonts w:ascii="Calibri" w:hAnsi="Calibri"/>
                <w:b/>
                <w:bCs/>
                <w:sz w:val="28"/>
                <w:szCs w:val="28"/>
                <w:lang w:val="en-US"/>
              </w:rPr>
              <w:t>Unit</w:t>
            </w:r>
          </w:p>
          <w:p w14:paraId="2B0428B0" w14:textId="77777777" w:rsidR="00AC6800" w:rsidRPr="00BB2FB7" w:rsidRDefault="00AC6800" w:rsidP="00F618DB">
            <w:pPr>
              <w:widowControl w:val="0"/>
            </w:pPr>
            <w:r>
              <w:t> </w:t>
            </w:r>
          </w:p>
        </w:tc>
        <w:tc>
          <w:tcPr>
            <w:tcW w:w="1207" w:type="dxa"/>
          </w:tcPr>
          <w:p w14:paraId="5999B197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>
              <w:rPr>
                <w:rFonts w:ascii="Calibri" w:hAnsi="Calibri"/>
                <w:b/>
                <w:bCs/>
                <w:sz w:val="32"/>
                <w:szCs w:val="28"/>
              </w:rPr>
              <w:t>Route</w:t>
            </w:r>
          </w:p>
        </w:tc>
        <w:tc>
          <w:tcPr>
            <w:tcW w:w="2625" w:type="dxa"/>
          </w:tcPr>
          <w:p w14:paraId="783EDCE5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 w:rsidRPr="007A71AE">
              <w:rPr>
                <w:rFonts w:ascii="Calibri" w:hAnsi="Calibri"/>
                <w:b/>
                <w:bCs/>
                <w:sz w:val="32"/>
                <w:szCs w:val="28"/>
              </w:rPr>
              <w:t>Indication</w:t>
            </w:r>
          </w:p>
          <w:p w14:paraId="1EAD44BD" w14:textId="77777777" w:rsidR="00AC6800" w:rsidRPr="007A71AE" w:rsidRDefault="00AC6800" w:rsidP="00F618DB">
            <w:pPr>
              <w:widowControl w:val="0"/>
              <w:rPr>
                <w:rFonts w:ascii="Calibri" w:hAnsi="Calibri"/>
                <w:b/>
                <w:bCs/>
                <w:sz w:val="32"/>
                <w:szCs w:val="28"/>
              </w:rPr>
            </w:pPr>
            <w:r w:rsidRPr="007A71AE">
              <w:rPr>
                <w:rFonts w:ascii="Calibri" w:hAnsi="Calibri"/>
                <w:b/>
                <w:bCs/>
                <w:sz w:val="32"/>
                <w:szCs w:val="28"/>
              </w:rPr>
              <w:t> </w:t>
            </w:r>
          </w:p>
        </w:tc>
      </w:tr>
      <w:tr w:rsidR="00AC6800" w14:paraId="16183F8A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507FBB54" w14:textId="22AACE0B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F427455" w14:textId="77777777" w:rsidR="00AC6800" w:rsidRPr="00233CC4" w:rsidRDefault="00AC6800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4375D385" w14:textId="1920E8DA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1A406BB6" w14:textId="0EE37B85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3470E927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AAD544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6883E0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54D228EC" wp14:editId="20E8D337">
                  <wp:extent cx="161925" cy="152400"/>
                  <wp:effectExtent l="0" t="0" r="9525" b="0"/>
                  <wp:docPr id="2892" name="Picture 28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03C17362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2F743757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187BDC0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62B5913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A9121E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CCD9D5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5719DBF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5CD4BBFE" w14:textId="77777777" w:rsidTr="00F618DB">
        <w:trPr>
          <w:trHeight w:val="457"/>
        </w:trPr>
        <w:tc>
          <w:tcPr>
            <w:tcW w:w="4248" w:type="dxa"/>
            <w:vMerge/>
          </w:tcPr>
          <w:p w14:paraId="3B4A5C70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2EC8FD38" w14:textId="77777777" w:rsidR="00AC6800" w:rsidRPr="00233CC4" w:rsidRDefault="00AC6800" w:rsidP="00F618DB">
            <w:pPr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FA7209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99A132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6DC9D8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7894E57D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0334E04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1E8BCA3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73D8BCE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3FB2BE3D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683CEEB1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49DD9F7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36BF8E2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DBD5B9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146E84A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EE385F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2997D86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3C1AFEEB" wp14:editId="1EFBA2F3">
                  <wp:extent cx="161925" cy="152400"/>
                  <wp:effectExtent l="0" t="0" r="9525" b="0"/>
                  <wp:docPr id="2893" name="Picture 2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4156E3AE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3D695D6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0E3043E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6CA9E3C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C9575C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1CD5588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1EDCF3A" w14:textId="77777777" w:rsidTr="00F618DB">
        <w:trPr>
          <w:trHeight w:val="457"/>
        </w:trPr>
        <w:tc>
          <w:tcPr>
            <w:tcW w:w="4248" w:type="dxa"/>
            <w:vMerge/>
          </w:tcPr>
          <w:p w14:paraId="4738F9A9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FCE978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3979BF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4A4713B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23CB59A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B3B01CE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31C1272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A07216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5E98AB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6BFCB5D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3B33A0EA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6B0F75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0E0E9A2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613BBAA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B75851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7680BCE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3DC683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40CDED03" wp14:editId="36A70012">
                  <wp:extent cx="161925" cy="152400"/>
                  <wp:effectExtent l="0" t="0" r="9525" b="0"/>
                  <wp:docPr id="2894" name="Picture 28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79973F6D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</w:tcPr>
          <w:p w14:paraId="3A6927F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6F2E1F6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7772D2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20CD5E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11773F3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50396618" w14:textId="77777777" w:rsidTr="00F618DB">
        <w:trPr>
          <w:trHeight w:val="457"/>
        </w:trPr>
        <w:tc>
          <w:tcPr>
            <w:tcW w:w="4248" w:type="dxa"/>
            <w:vMerge/>
          </w:tcPr>
          <w:p w14:paraId="26E967BC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633D4C9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41AF5C7F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7F7C5DB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6123E65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39483534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222DDC1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460394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A829FC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2783FF84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450E92C4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5B214032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25A8939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4F3297A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62F13B1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5B757FA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5AF2BB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22FB43E5" wp14:editId="3FBA8A6E">
                  <wp:extent cx="161925" cy="152400"/>
                  <wp:effectExtent l="0" t="0" r="9525" b="0"/>
                  <wp:docPr id="2895" name="Picture 28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6C2DFE73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50912" behindDoc="0" locked="0" layoutInCell="1" allowOverlap="1" wp14:anchorId="6FB6058F" wp14:editId="725D7A45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29" name="Group 1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3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3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3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303BBF91" w14:textId="77777777" w:rsidR="00936B34" w:rsidRDefault="00936B34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B6058F" id="Group 1529" o:spid="_x0000_s1206" style="position:absolute;left:0;text-align:left;margin-left:528.9pt;margin-top:230.25pt;width:54.75pt;height:40.4pt;z-index:251750912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">
                      <v:group id="Group 8" o:spid="_x0000_s1207" style="position:absolute;left:10688;top:10828;width:61;height:22" coordorigin="10688,10828" coordsize="60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zJgAWscAAADd&#10;AAAADwAAAAAAAAAAAAAAAACqAgAAZHJzL2Rvd25yZXYueG1sUEsFBgAAAAAEAAQA+gAAAJ4DAAAA&#10;AA==&#10;">
                        <v:rect id="Rectangle 9" o:spid="_x0000_s1208" style="position:absolute;left:10725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DaWMMA&#10;AADdAAAADwAAAGRycy9kb3ducmV2LnhtbERPTWvCQBC9C/6HZYTezCaWik1dJVYKLdhDY+l5yI7Z&#10;YHY2ZFdN++u7guBtHu9zluvBtuJMvW8cK8iSFARx5XTDtYLv/dt0AcIHZI2tY1LwSx7Wq/Foibl2&#10;F/6icxlqEUPY56jAhNDlUvrKkEWfuI44cgfXWwwR9rXUPV5iuG3lLE3n0mLDscFgR6+GqmN5sgp+&#10;nosm223dX2k+tye3wflHKFCph8lQvIAINIS7+OZ+13H+02MG12/i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DaWMMAAADdAAAADwAAAAAAAAAAAAAAAACYAgAAZHJzL2Rv&#10;d25yZXYueG1sUEsFBgAAAAAEAAQA9QAAAIgDAAAAAA==&#10;" strokecolor="black [0]" insetpen="t">
                          <v:textbox inset="2.88pt,2.88pt,2.88pt,2.88pt"/>
                        </v:rect>
                        <v:rect id="Rectangle 10" o:spid="_x0000_s1209" style="position:absolute;left:10688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JEL8MA&#10;AADdAAAADwAAAGRycy9kb3ducmV2LnhtbERPTWvCQBC9C/0PyxS86UaL0kZXSStCBT00Fc9DdsyG&#10;ZmdDdtXUX+8Kgrd5vM+ZLztbizO1vnKsYDRMQBAXTldcKtj/rgfvIHxA1lg7JgX/5GG5eOnNMdXu&#10;wj90zkMpYgj7FBWYEJpUSl8YsuiHriGO3NG1FkOEbSl1i5cYbms5TpKptFhxbDDY0Jeh4i8/WQWH&#10;j6wabVfumpvd6uQ+cboJGSrVf+2yGYhAXXiKH+5vHedP3sZ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JEL8MAAADdAAAADwAAAAAAAAAAAAAAAACYAgAAZHJzL2Rv&#10;d25yZXYueG1sUEsFBgAAAAAEAAQA9QAAAIgDAAAAAA==&#10;" strokecolor="black [0]" insetpen="t">
                          <v:textbox inset="2.88pt,2.88pt,2.88pt,2.88pt"/>
                        </v:rect>
                      </v:group>
                      <v:shape id="Text Box 11" o:spid="_x0000_s1210" type="#_x0000_t202" style="position:absolute;left:10687;top:10798;width:69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teQsQA&#10;AADdAAAADwAAAGRycy9kb3ducmV2LnhtbERPS2sCMRC+F/ofwgi91ayKpaxGsVqlxZMP0OOwGTeL&#10;m8mSxHXbX98UCr3Nx/ec6byztWjJh8qxgkE/A0FcOF1xqeB4WD+/gggRWWPtmBR8UYD57PFhirl2&#10;d95Ru4+lSCEcclRgYmxyKUNhyGLou4Y4cRfnLcYEfSm1x3sKt7UcZtmLtFhxajDY0NJQcd3frAL/&#10;/b6uPzfSlpvTuY169bbcbY1ST71uMQERqYv/4j/3h07zx6MR/H6TTp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7XkLEAAAA3QAAAA8AAAAAAAAAAAAAAAAAmAIAAGRycy9k&#10;b3ducmV2LnhtbFBLBQYAAAAABAAEAPUAAACJAwAAAAA=&#10;" filled="f" stroked="f">
                        <v:textbox inset="2.88pt,2.88pt,2.88pt,2.88pt">
                          <w:txbxContent>
                            <w:p w14:paraId="303BBF91" w14:textId="77777777" w:rsidR="00936B34" w:rsidRDefault="00936B34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9888" behindDoc="0" locked="0" layoutInCell="1" allowOverlap="1" wp14:anchorId="644D1AE1" wp14:editId="0728A0E1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34" name="Group 1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3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36" name="Rectangl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37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3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7F30F6C3" w14:textId="77777777" w:rsidR="00936B34" w:rsidRDefault="00936B34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No</w:t>
                                    </w: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ab/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4D1AE1" id="Group 1534" o:spid="_x0000_s1211" style="position:absolute;left:0;text-align:left;margin-left:528.9pt;margin-top:230.25pt;width:54.75pt;height:40.4pt;z-index:251749888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">
                      <v:group id="Group 3" o:spid="_x0000_s1212" style="position:absolute;left:10688;top:10828;width:61;height:22" coordorigin="10688,10828" coordsize="60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O+jwsMAAADdAAAADwAAAGRycy9kb3ducmV2LnhtbERPTYvCMBC9L/gfwgje&#10;1rRKF6lGEVHxIAurgngbmrEtNpPSxLb+e7OwsLd5vM9ZrHpTiZYaV1pWEI8jEMSZ1SXnCi7n3ecM&#10;hPPIGivLpOBFDlbLwccCU207/qH25HMRQtilqKDwvk6ldFlBBt3Y1sSBu9vGoA+wyaVusAvhppKT&#10;KPqSBksODQXWtCkoe5yeRsG+w249jbft8XHfvG7n5P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c76PCwwAAAN0AAAAP&#10;AAAAAAAAAAAAAAAAAKoCAABkcnMvZG93bnJldi54bWxQSwUGAAAAAAQABAD6AAAAmgMAAAAA&#10;">
                        <v:rect id="Rectangle 4" o:spid="_x0000_s1213" style="position:absolute;left:10725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CLMMA&#10;AADdAAAADwAAAGRycy9kb3ducmV2LnhtbERPTWvCQBC9F/oflin0ZjZaDDZ1lVgpVKgHY+l5yI7Z&#10;YHY2ZFdN/fVuQehtHu9z5svBtuJMvW8cKxgnKQjiyumGawXf+4/RDIQPyBpbx6TglzwsF48Pc8y1&#10;u/COzmWoRQxhn6MCE0KXS+krQxZ94jriyB1cbzFE2NdS93iJ4baVkzTNpMWGY4PBjt4NVcfyZBX8&#10;vBbN+GvtrqXZrk9uhdkmFKjU89NQvIEINIR/8d39qeP86UsGf9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lCLMMAAADdAAAADwAAAAAAAAAAAAAAAACYAgAAZHJzL2Rv&#10;d25yZXYueG1sUEsFBgAAAAAEAAQA9QAAAIgDAAAAAA==&#10;" strokecolor="black [0]" insetpen="t">
                          <v:textbox inset="2.88pt,2.88pt,2.88pt,2.88pt"/>
                        </v:rect>
                        <v:rect id="Rectangle 5" o:spid="_x0000_s1214" style="position:absolute;left:10688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Xnt8MA&#10;AADdAAAADwAAAGRycy9kb3ducmV2LnhtbERPS2vCQBC+F/wPywje6kbFR6OrREVoQQ+mpechO2aD&#10;2dmQXTXtr+8WCr3Nx/ec1aaztbhT6yvHCkbDBARx4XTFpYKP98PzAoQPyBprx6Tgizxs1r2nFaba&#10;PfhM9zyUIoawT1GBCaFJpfSFIYt+6BriyF1cazFE2JZSt/iI4baW4ySZSYsVxwaDDe0MFdf8ZhV8&#10;vmTV6Lh337k57W9ui7O3kKFSg36XLUEE6sK/+M/9quP86WQOv9/EE+T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XXnt8MAAADdAAAADwAAAAAAAAAAAAAAAACYAgAAZHJzL2Rv&#10;d25yZXYueG1sUEsFBgAAAAAEAAQA9QAAAIgDAAAAAA==&#10;" strokecolor="black [0]" insetpen="t">
                          <v:textbox inset="2.88pt,2.88pt,2.88pt,2.88pt"/>
                        </v:rect>
                      </v:group>
                      <v:shape id="Text Box 6" o:spid="_x0000_s1215" type="#_x0000_t202" style="position:absolute;left:10687;top:10798;width:69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/MM8cA&#10;AADdAAAADwAAAGRycy9kb3ducmV2LnhtbESPQU8CMRCF7yb+h2ZMuEkXicSsFIIoRMIJNNHjZDtu&#10;N26nm7YuC7/eOZh4m8l789438+XgW9VTTE1gA5NxAYq4Crbh2sD72+b2AVTKyBbbwGTgTAmWi+ur&#10;OZY2nPhA/THXSkI4lWjA5dyVWqfKkcc0Dh2xaF8hesyyxlrbiCcJ962+K4qZ9tiwNDjsaO2o+j7+&#10;eAPx8rJpd1vt6+3HZ5/t89P6sHfGjG6G1SOoTEP+N/9dv1rBv58K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JfzDPHAAAA3QAAAA8AAAAAAAAAAAAAAAAAmAIAAGRy&#10;cy9kb3ducmV2LnhtbFBLBQYAAAAABAAEAPUAAACMAwAAAAA=&#10;" filled="f" stroked="f">
                        <v:textbox inset="2.88pt,2.88pt,2.88pt,2.88pt">
                          <w:txbxContent>
                            <w:p w14:paraId="7F30F6C3" w14:textId="77777777" w:rsidR="00936B34" w:rsidRDefault="00936B34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ab/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993" w:type="dxa"/>
            <w:vMerge w:val="restart"/>
          </w:tcPr>
          <w:p w14:paraId="3B8767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54901A2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3748FEB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0660D8E6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4C6DB34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179CA95B" w14:textId="77777777" w:rsidTr="00F618DB">
        <w:trPr>
          <w:trHeight w:val="457"/>
        </w:trPr>
        <w:tc>
          <w:tcPr>
            <w:tcW w:w="4248" w:type="dxa"/>
            <w:vMerge/>
          </w:tcPr>
          <w:p w14:paraId="0DEE386F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2" w:type="dxa"/>
          </w:tcPr>
          <w:p w14:paraId="06F7A6C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65C52F4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8B47A1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1EBD558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60879960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993" w:type="dxa"/>
            <w:vMerge/>
          </w:tcPr>
          <w:p w14:paraId="4D13D69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0D1C02C0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6A2337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1D86F153" w14:textId="77777777" w:rsidTr="00F618DB">
        <w:trPr>
          <w:trHeight w:val="458"/>
        </w:trPr>
        <w:tc>
          <w:tcPr>
            <w:tcW w:w="4248" w:type="dxa"/>
            <w:vMerge w:val="restart"/>
          </w:tcPr>
          <w:p w14:paraId="7019D515" w14:textId="77777777" w:rsidR="00AC6800" w:rsidRPr="0072284E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72284E"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2A107C58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Woman</w:t>
            </w:r>
          </w:p>
        </w:tc>
        <w:tc>
          <w:tcPr>
            <w:tcW w:w="284" w:type="dxa"/>
          </w:tcPr>
          <w:p w14:paraId="557EFD3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</w:tcPr>
          <w:p w14:paraId="03C5A24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14:paraId="4FEFD34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3E889E2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1A2774A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</w:t>
            </w:r>
            <w:r w:rsidRPr="00A23A68">
              <w:rPr>
                <w:rFonts w:asciiTheme="minorHAnsi" w:hAnsiTheme="minorHAnsi"/>
                <w:sz w:val="24"/>
                <w:szCs w:val="24"/>
              </w:rPr>
              <w:t>r ongoing</w:t>
            </w:r>
            <w:r>
              <w:rPr>
                <w:sz w:val="24"/>
                <w:szCs w:val="24"/>
              </w:rPr>
              <w:t xml:space="preserve"> </w:t>
            </w:r>
            <w:r w:rsidRPr="00233CC4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drawing>
                <wp:inline distT="0" distB="0" distL="0" distR="0" wp14:anchorId="7BBE835A" wp14:editId="3CB09C4C">
                  <wp:extent cx="161925" cy="152400"/>
                  <wp:effectExtent l="0" t="0" r="9525" b="0"/>
                  <wp:docPr id="2896" name="Picture 28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  <w:vMerge w:val="restart"/>
          </w:tcPr>
          <w:p w14:paraId="76B37053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  <w:p w14:paraId="5CE926CC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52960" behindDoc="0" locked="0" layoutInCell="1" allowOverlap="1" wp14:anchorId="6BF88D87" wp14:editId="5E68F12A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39" name="Group 1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40" name="Group 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41" name="Rectangle 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42" name="Rectangle 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43" name="Text Box 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147795EC" w14:textId="77777777" w:rsidR="00936B34" w:rsidRDefault="00936B34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No</w:t>
                                    </w: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ab/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F88D87" id="Group 1539" o:spid="_x0000_s1216" style="position:absolute;left:0;text-align:left;margin-left:528.9pt;margin-top:230.25pt;width:54.75pt;height:40.4pt;z-index:251752960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">
                      <v:group id="Group 8" o:spid="_x0000_s1217" style="position:absolute;left:10688;top:10828;width:61;height:22" coordorigin="10688,10828" coordsize="60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lJ5zJ8cAAADd&#10;AAAADwAAAAAAAAAAAAAAAACqAgAAZHJzL2Rvd25yZXYueG1sUEsFBgAAAAAEAAQA+gAAAJ4DAAAA&#10;AA==&#10;">
                        <v:rect id="Rectangle 9" o:spid="_x0000_s1218" style="position:absolute;left:10725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apJcMA&#10;AADdAAAADwAAAGRycy9kb3ducmV2LnhtbERPTWvCQBC9C/6HZYTezCbSik1dJVYKLdhDY+l5yI7Z&#10;YHY2ZFdN++u7guBtHu9zluvBtuJMvW8cK8iSFARx5XTDtYLv/dt0AcIHZI2tY1LwSx7Wq/Foibl2&#10;F/6icxlqEUPY56jAhNDlUvrKkEWfuI44cgfXWwwR9rXUPV5iuG3lLE3n0mLDscFgR6+GqmN5sgp+&#10;nosm223dX2k+tye3wflHKFCph8lQvIAINIS7+OZ+13H+02MG12/iCXL1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apJcMAAADdAAAADwAAAAAAAAAAAAAAAACYAgAAZHJzL2Rv&#10;d25yZXYueG1sUEsFBgAAAAAEAAQA9QAAAIgDAAAAAA==&#10;" strokecolor="black [0]" insetpen="t">
                          <v:textbox inset="2.88pt,2.88pt,2.88pt,2.88pt"/>
                        </v:rect>
                        <v:rect id="Rectangle 10" o:spid="_x0000_s1219" style="position:absolute;left:10688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Q3UsMA&#10;AADdAAAADwAAAGRycy9kb3ducmV2LnhtbERPTWvCQBC9C/0PyxS86Uap0kZXSStCBT00Fc9DdsyG&#10;ZmdDdtXUX+8Kgrd5vM+ZLztbizO1vnKsYDRMQBAXTldcKtj/rgfvIHxA1lg7JgX/5GG5eOnNMdXu&#10;wj90zkMpYgj7FBWYEJpUSl8YsuiHriGO3NG1FkOEbSl1i5cYbms5TpKptFhxbDDY0Jeh4i8/WQWH&#10;j6wabVfumpvd6uQ+cboJGSrVf+2yGYhAXXiKH+5vHedP3sZw/yaeIB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Q3UsMAAADdAAAADwAAAAAAAAAAAAAAAACYAgAAZHJzL2Rv&#10;d25yZXYueG1sUEsFBgAAAAAEAAQA9QAAAIgDAAAAAA==&#10;" strokecolor="black [0]" insetpen="t">
                          <v:textbox inset="2.88pt,2.88pt,2.88pt,2.88pt"/>
                        </v:rect>
                      </v:group>
                      <v:shape id="Text Box 11" o:spid="_x0000_s1220" type="#_x0000_t202" style="position:absolute;left:10687;top:10798;width:69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0tP8QA&#10;AADdAAAADwAAAGRycy9kb3ducmV2LnhtbERPS2sCMRC+F/ofwhS81Wy1LWU1io8qSk9aQY/DZrpZ&#10;3EyWJK7b/npTKPQ2H99zxtPO1qIlHyrHCp76GQjiwumKSwWHz9XjG4gQkTXWjknBNwWYTu7vxphr&#10;d+UdtftYihTCIUcFJsYmlzIUhiyGvmuIE/flvMWYoC+l9nhN4baWgyx7lRYrTg0GG1oYKs77i1Xg&#10;f95X9XYtbbk+ntqol/PF7sMo1XvoZiMQkbr4L/5zb3Sa//I8hN9v0gly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9LT/EAAAA3QAAAA8AAAAAAAAAAAAAAAAAmAIAAGRycy9k&#10;b3ducmV2LnhtbFBLBQYAAAAABAAEAPUAAACJAwAAAAA=&#10;" filled="f" stroked="f">
                        <v:textbox inset="2.88pt,2.88pt,2.88pt,2.88pt">
                          <w:txbxContent>
                            <w:p w14:paraId="147795EC" w14:textId="77777777" w:rsidR="00936B34" w:rsidRDefault="00936B34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ab/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BB2FB7"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51936" behindDoc="0" locked="0" layoutInCell="1" allowOverlap="1" wp14:anchorId="5AFCEB28" wp14:editId="7AF8C520">
                      <wp:simplePos x="0" y="0"/>
                      <wp:positionH relativeFrom="column">
                        <wp:posOffset>6717030</wp:posOffset>
                      </wp:positionH>
                      <wp:positionV relativeFrom="paragraph">
                        <wp:posOffset>2924175</wp:posOffset>
                      </wp:positionV>
                      <wp:extent cx="695325" cy="513080"/>
                      <wp:effectExtent l="1905" t="0" r="0" b="10795"/>
                      <wp:wrapNone/>
                      <wp:docPr id="1544" name="Group 15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95325" cy="513080"/>
                                <a:chOff x="1068724" y="1079883"/>
                                <a:chExt cx="6953" cy="5132"/>
                              </a:xfrm>
                            </wpg:grpSpPr>
                            <wpg:grpSp>
                              <wpg:cNvPr id="1545" name="Group 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68873" y="1082825"/>
                                  <a:ext cx="6071" cy="2191"/>
                                  <a:chOff x="1068873" y="1082825"/>
                                  <a:chExt cx="6071" cy="2190"/>
                                </a:xfrm>
                              </wpg:grpSpPr>
                              <wps:wsp>
                                <wps:cNvPr id="1546" name="Rectangle 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7256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  <wps:wsp>
                                <wps:cNvPr id="1547" name="Rectangle 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068873" y="1082825"/>
                                    <a:ext cx="2381" cy="219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 algn="in">
                                    <a:solidFill>
                                      <a:schemeClr val="dk1">
                                        <a:lumMod val="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AF507438-7753-43e0-B8FC-AC1667EBCBE1}">
  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CCCCCC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36576" tIns="36576" rIns="36576" bIns="36576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548" name="Text Box 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68724" y="1079883"/>
                                  <a:ext cx="6953" cy="266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ffectLst/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 algn="in">
                                      <a:solidFill>
                                        <a:schemeClr val="dk1">
                                          <a:lumMod val="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  <a:ext uri="{AF507438-7753-43e0-B8FC-AC1667EBCBE1}">
                                    <a14:hiddenEffects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effectLst/>
                                    </a14:hiddenEffects>
                                  </a:ext>
                                </a:extLst>
                              </wps:spPr>
                              <wps:txbx>
                                <w:txbxContent>
                                  <w:p w14:paraId="4ABF349C" w14:textId="77777777" w:rsidR="00936B34" w:rsidRDefault="00936B34" w:rsidP="00AC6800">
                                    <w:pPr>
                                      <w:widowControl w:val="0"/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>No</w:t>
                                    </w:r>
                                    <w:r>
                                      <w:rPr>
                                        <w:rFonts w:ascii="Calibri" w:hAnsi="Calibri"/>
                                        <w:b/>
                                        <w:bCs/>
                                        <w:sz w:val="24"/>
                                        <w:szCs w:val="24"/>
                                      </w:rPr>
                                      <w:tab/>
                                      <w:t>Yes</w:t>
                                    </w:r>
                                  </w:p>
                                </w:txbxContent>
                              </wps:txbx>
                              <wps:bodyPr rot="0" vert="horz" wrap="square" lIns="36576" tIns="36576" rIns="36576" bIns="36576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AFCEB28" id="Group 1544" o:spid="_x0000_s1221" style="position:absolute;left:0;text-align:left;margin-left:528.9pt;margin-top:230.25pt;width:54.75pt;height:40.4pt;z-index:251751936" coordorigin="10687,10798" coordsize="69,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">
                      <v:group id="Group 3" o:spid="_x0000_s1222" style="position:absolute;left:10688;top:10828;width:61;height:22" coordorigin="10688,10828" coordsize="60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OnQv8QAAADdAAAA&#10;DwAAAAAAAAAAAAAAAACqAgAAZHJzL2Rvd25yZXYueG1sUEsFBgAAAAAEAAQA+gAAAJsDAAAAAA==&#10;">
                        <v:rect id="Rectangle 4" o:spid="_x0000_s1223" style="position:absolute;left:10725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8xUcMA&#10;AADdAAAADwAAAGRycy9kb3ducmV2LnhtbERPTWvCQBC9F/oflin0ZjZKDTZ1lVgpVKgHY+l5yI7Z&#10;YHY2ZFdN/fVuQehtHu9z5svBtuJMvW8cKxgnKQjiyumGawXf+4/RDIQPyBpbx6TglzwsF48Pc8y1&#10;u/COzmWoRQxhn6MCE0KXS+krQxZ94jriyB1cbzFE2NdS93iJ4baVkzTNpMWGY4PBjt4NVcfyZBX8&#10;vBbN+GvtrqXZrk9uhdkmFKjU89NQvIEINIR/8d39qeP86UsGf9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j8xUcMAAADdAAAADwAAAAAAAAAAAAAAAACYAgAAZHJzL2Rv&#10;d25yZXYueG1sUEsFBgAAAAAEAAQA9QAAAIgDAAAAAA==&#10;" strokecolor="black [0]" insetpen="t">
                          <v:textbox inset="2.88pt,2.88pt,2.88pt,2.88pt"/>
                        </v:rect>
                        <v:rect id="Rectangle 5" o:spid="_x0000_s1224" style="position:absolute;left:10688;top:10828;width:24;height: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OUysMA&#10;AADdAAAADwAAAGRycy9kb3ducmV2LnhtbERPS2vCQBC+F/wPywje6kbx1egqURFa0INp6XnIjtlg&#10;djZkV03767uFQm/z8T1ntelsLe7U+sqxgtEwAUFcOF1xqeDj/fC8AOEDssbaMSn4Ig+bde9phal2&#10;Dz7TPQ+liCHsU1RgQmhSKX1hyKIfuoY4chfXWgwRtqXULT5iuK3lOElm0mLFscFgQztDxTW/WQWf&#10;L1k1Ou7dd25O+5vb4uwtZKjUoN9lSxCBuvAv/nO/6jh/OpnD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OUysMAAADdAAAADwAAAAAAAAAAAAAAAACYAgAAZHJzL2Rv&#10;d25yZXYueG1sUEsFBgAAAAAEAAQA9QAAAIgDAAAAAA==&#10;" strokecolor="black [0]" insetpen="t">
                          <v:textbox inset="2.88pt,2.88pt,2.88pt,2.88pt"/>
                        </v:rect>
                      </v:group>
                      <v:shape id="Text Box 6" o:spid="_x0000_s1225" type="#_x0000_t202" style="position:absolute;left:10687;top:10798;width:69;height: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m/TscA&#10;AADdAAAADwAAAGRycy9kb3ducmV2LnhtbESPQU8CMRCF7yb+h2ZMuEkXg8SsFIIoRMIJNNHjZDtu&#10;N26nm7YuC7/eOZh4m8l789438+XgW9VTTE1gA5NxAYq4Crbh2sD72+b2AVTKyBbbwGTgTAmWi+ur&#10;OZY2nPhA/THXSkI4lWjA5dyVWqfKkcc0Dh2xaF8hesyyxlrbiCcJ962+K4qZ9tiwNDjsaO2o+j7+&#10;eAPx8rJpd1vt6+3HZ5/t89P6sHfGjG6G1SOoTEP+N/9dv1rBv58K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Zv07HAAAA3QAAAA8AAAAAAAAAAAAAAAAAmAIAAGRy&#10;cy9kb3ducmV2LnhtbFBLBQYAAAAABAAEAPUAAACMAwAAAAA=&#10;" filled="f" stroked="f">
                        <v:textbox inset="2.88pt,2.88pt,2.88pt,2.88pt">
                          <w:txbxContent>
                            <w:p w14:paraId="4ABF349C" w14:textId="77777777" w:rsidR="00936B34" w:rsidRDefault="00936B34" w:rsidP="00AC6800">
                              <w:pPr>
                                <w:widowControl w:val="0"/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>No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sz w:val="24"/>
                                  <w:szCs w:val="24"/>
                                </w:rPr>
                                <w:tab/>
                                <w:t>Yes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993" w:type="dxa"/>
            <w:vMerge w:val="restart"/>
          </w:tcPr>
          <w:p w14:paraId="778249AE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 w:val="restart"/>
          </w:tcPr>
          <w:p w14:paraId="5C5195C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0EC50B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  <w:p w14:paraId="44E0FFED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 w:val="restart"/>
          </w:tcPr>
          <w:p w14:paraId="06C70E94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  <w:tr w:rsidR="00AC6800" w14:paraId="1BA615C9" w14:textId="77777777" w:rsidTr="00F618DB">
        <w:trPr>
          <w:trHeight w:val="457"/>
        </w:trPr>
        <w:tc>
          <w:tcPr>
            <w:tcW w:w="4248" w:type="dxa"/>
            <w:vMerge/>
          </w:tcPr>
          <w:p w14:paraId="5CE4C169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DCC53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  <w:r w:rsidRPr="00233CC4">
              <w:rPr>
                <w:rFonts w:asciiTheme="minorHAnsi" w:hAnsiTheme="minorHAnsi"/>
                <w:sz w:val="22"/>
                <w:szCs w:val="22"/>
              </w:rPr>
              <w:t>Baby</w:t>
            </w:r>
          </w:p>
        </w:tc>
        <w:tc>
          <w:tcPr>
            <w:tcW w:w="284" w:type="dxa"/>
          </w:tcPr>
          <w:p w14:paraId="0685BFCC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14:paraId="541BA42A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14:paraId="4375BBCB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16B2411A" w14:textId="77777777" w:rsidR="00AC6800" w:rsidRPr="00BB2FB7" w:rsidRDefault="00AC6800" w:rsidP="00F618DB">
            <w:pPr>
              <w:jc w:val="both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14:paraId="4F783A91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07" w:type="dxa"/>
            <w:vMerge/>
          </w:tcPr>
          <w:p w14:paraId="526BA863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25" w:type="dxa"/>
            <w:vMerge/>
          </w:tcPr>
          <w:p w14:paraId="0727C465" w14:textId="77777777" w:rsidR="00AC6800" w:rsidRDefault="00AC6800" w:rsidP="00F618DB">
            <w:pPr>
              <w:jc w:val="both"/>
              <w:rPr>
                <w:sz w:val="24"/>
                <w:szCs w:val="24"/>
              </w:rPr>
            </w:pPr>
          </w:p>
        </w:tc>
      </w:tr>
    </w:tbl>
    <w:p w14:paraId="4D9E713F" w14:textId="77777777" w:rsidR="00AC6800" w:rsidRDefault="00AC6800" w:rsidP="00AC6800">
      <w:pPr>
        <w:widowControl w:val="0"/>
      </w:pPr>
      <w:r w:rsidRPr="00E26FA6">
        <w:rPr>
          <w:rFonts w:asciiTheme="minorHAnsi" w:hAnsiTheme="minorHAnsi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3E530F73" wp14:editId="34AF59E8">
                <wp:simplePos x="0" y="0"/>
                <wp:positionH relativeFrom="column">
                  <wp:posOffset>3095625</wp:posOffset>
                </wp:positionH>
                <wp:positionV relativeFrom="paragraph">
                  <wp:posOffset>46990</wp:posOffset>
                </wp:positionV>
                <wp:extent cx="161925" cy="152400"/>
                <wp:effectExtent l="0" t="0" r="28575" b="19050"/>
                <wp:wrapNone/>
                <wp:docPr id="2897" name="Rectangle 28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67911" id="Rectangle 2897" o:spid="_x0000_s1026" style="position:absolute;margin-left:243.75pt;margin-top:3.7pt;width:12.75pt;height:12pt;z-index:25175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"/>
            </w:pict>
          </mc:Fallback>
        </mc:AlternateContent>
      </w:r>
      <w:r>
        <w:rPr>
          <w:rFonts w:ascii="Calibri" w:hAnsi="Calibri"/>
          <w:sz w:val="24"/>
          <w:szCs w:val="24"/>
        </w:rPr>
        <w:t xml:space="preserve">Please check this box if this is the last page used: </w:t>
      </w:r>
    </w:p>
    <w:p w14:paraId="526B64B0" w14:textId="77777777" w:rsidR="00AC6800" w:rsidRDefault="00AC6800" w:rsidP="00AC6800">
      <w:pPr>
        <w:spacing w:after="0"/>
        <w:jc w:val="both"/>
        <w:rPr>
          <w:rFonts w:asciiTheme="minorHAnsi" w:hAnsiTheme="minorHAnsi"/>
          <w:sz w:val="24"/>
          <w:szCs w:val="24"/>
        </w:rPr>
      </w:pPr>
      <w:r w:rsidRPr="00233CC4">
        <w:rPr>
          <w:rFonts w:asciiTheme="minorHAnsi" w:hAnsiTheme="minorHAnsi"/>
          <w:sz w:val="24"/>
          <w:szCs w:val="24"/>
        </w:rPr>
        <w:t xml:space="preserve">Form Completed by (please print):______________________________________________________ </w:t>
      </w:r>
    </w:p>
    <w:p w14:paraId="7D0295DE" w14:textId="77777777" w:rsidR="00AC6800" w:rsidRPr="00233CC4" w:rsidRDefault="00AC6800" w:rsidP="00AC6800">
      <w:pPr>
        <w:spacing w:after="0"/>
        <w:jc w:val="both"/>
        <w:rPr>
          <w:rFonts w:asciiTheme="minorHAnsi" w:hAnsiTheme="minorHAnsi"/>
          <w:i/>
          <w:sz w:val="18"/>
          <w:szCs w:val="18"/>
        </w:rPr>
      </w:pPr>
      <w:r w:rsidRPr="00DE10C8">
        <w:rPr>
          <w:rFonts w:asciiTheme="minorHAnsi" w:hAnsiTheme="minorHAnsi"/>
          <w:noProof/>
          <w:sz w:val="24"/>
          <w:szCs w:val="24"/>
          <w:highlight w:val="yellow"/>
          <w:lang w:eastAsia="en-GB"/>
        </w:rPr>
        <mc:AlternateContent>
          <mc:Choice Requires="wpg">
            <w:drawing>
              <wp:anchor distT="0" distB="0" distL="114300" distR="114300" simplePos="0" relativeHeight="251755008" behindDoc="0" locked="0" layoutInCell="1" allowOverlap="1" wp14:anchorId="5C3DE0CE" wp14:editId="4618E7BB">
                <wp:simplePos x="0" y="0"/>
                <wp:positionH relativeFrom="column">
                  <wp:posOffset>7294245</wp:posOffset>
                </wp:positionH>
                <wp:positionV relativeFrom="page">
                  <wp:posOffset>6430645</wp:posOffset>
                </wp:positionV>
                <wp:extent cx="2078355" cy="234315"/>
                <wp:effectExtent l="0" t="0" r="17145" b="32385"/>
                <wp:wrapNone/>
                <wp:docPr id="2898" name="Group 28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78355" cy="234315"/>
                          <a:chOff x="0" y="0"/>
                          <a:chExt cx="2078611" cy="234443"/>
                        </a:xfrm>
                      </wpg:grpSpPr>
                      <wps:wsp>
                        <wps:cNvPr id="2899" name="Rectangle 28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0" name="Straight Arrow Connector 2900"/>
                        <wps:cNvCnPr>
                          <a:cxnSpLocks noChangeShapeType="1"/>
                        </wps:cNvCnPr>
                        <wps:spPr bwMode="auto">
                          <a:xfrm flipV="1">
                            <a:off x="468726" y="7684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1" name="Straight Arrow Connector 2901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3448" y="30736"/>
                            <a:ext cx="57150" cy="20002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02" name="Rectangle 2902"/>
                        <wps:cNvSpPr>
                          <a:spLocks noChangeArrowheads="1"/>
                        </wps:cNvSpPr>
                        <wps:spPr bwMode="auto">
                          <a:xfrm>
                            <a:off x="222837" y="0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3" name="Rectangle 2903"/>
                        <wps:cNvSpPr>
                          <a:spLocks noChangeArrowheads="1"/>
                        </wps:cNvSpPr>
                        <wps:spPr bwMode="auto">
                          <a:xfrm>
                            <a:off x="599354" y="7684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4" name="Rectangle 2904"/>
                        <wps:cNvSpPr>
                          <a:spLocks noChangeArrowheads="1"/>
                        </wps:cNvSpPr>
                        <wps:spPr bwMode="auto">
                          <a:xfrm>
                            <a:off x="829875" y="7684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5" name="Rectangle 2905"/>
                        <wps:cNvSpPr>
                          <a:spLocks noChangeArrowheads="1"/>
                        </wps:cNvSpPr>
                        <wps:spPr bwMode="auto">
                          <a:xfrm>
                            <a:off x="1191025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6" name="Rectangle 2906"/>
                        <wps:cNvSpPr>
                          <a:spLocks noChangeArrowheads="1"/>
                        </wps:cNvSpPr>
                        <wps:spPr bwMode="auto">
                          <a:xfrm>
                            <a:off x="1406178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7" name="Rectangle 2907"/>
                        <wps:cNvSpPr>
                          <a:spLocks noChangeArrowheads="1"/>
                        </wps:cNvSpPr>
                        <wps:spPr bwMode="auto">
                          <a:xfrm>
                            <a:off x="1629015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8" name="Rectangle 2908"/>
                        <wps:cNvSpPr>
                          <a:spLocks noChangeArrowheads="1"/>
                        </wps:cNvSpPr>
                        <wps:spPr bwMode="auto">
                          <a:xfrm>
                            <a:off x="1859536" y="15368"/>
                            <a:ext cx="219075" cy="2190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EF210D" id="Group 2898" o:spid="_x0000_s1026" style="position:absolute;margin-left:574.35pt;margin-top:506.35pt;width:163.65pt;height:18.45pt;z-index:25175500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">
                <v:rect id="Rectangle 2899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OJcYA&#10;AADdAAAADwAAAGRycy9kb3ducmV2LnhtbESPT2vCQBTE7wW/w/KE3urGFIqJrlIsFnuM8dLbM/tM&#10;YrNvQ3bzx376bqHQ4zAzv2E2u8k0YqDO1ZYVLBcRCOLC6ppLBef88LQC4TyyxsYyKbiTg9129rDB&#10;VNuRMxpOvhQBwi5FBZX3bSqlKyoy6Ba2JQ7e1XYGfZBdKXWHY4CbRsZR9CIN1hwWKmxpX1HxdeqN&#10;gksdn/E7y98jkxye/ceU3/rPN6Ue59PrGoSnyf+H/9pHrSBeJQn8vglP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0cOJcYAAADdAAAADwAAAAAAAAAAAAAAAACYAgAAZHJz&#10;L2Rvd25yZXYueG1sUEsFBgAAAAAEAAQA9QAAAIsDAAAAAA==&#10;"/>
                <v:shape id="Straight Arrow Connector 2900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YD5sIAAADdAAAADwAAAGRycy9kb3ducmV2LnhtbERPTYvCMBC9L/gfwgheFk3rYdFqFFlY&#10;EA/Cag8eh2Rsi82kJrHWf28OC3t8vO/1drCt6MmHxrGCfJaBINbONFwpKM8/0wWIEJENto5JwYsC&#10;bDejjzUWxj35l/pTrEQK4VCggjrGrpAy6JoshpnriBN3dd5iTNBX0nh8pnDbynmWfUmLDaeGGjv6&#10;rknfTg+roDmUx7L/vEevF4f84vNwvrRaqcl42K1ARBriv/jPvTcK5sss7U9v0hOQmz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cYD5sIAAADdAAAADwAAAAAAAAAAAAAA&#10;AAChAgAAZHJzL2Rvd25yZXYueG1sUEsFBgAAAAAEAAQA+QAAAJADAAAAAA==&#10;"/>
                <v:shape id="Straight Arrow Connector 2901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qmfcUAAADdAAAADwAAAGRycy9kb3ducmV2LnhtbESPQYvCMBSE74L/ITzBi6xpPSxuNYoI&#10;C+JhYbUHj4/k2Rabl5pka/ffbxYEj8PMfMOst4NtRU8+NI4V5PMMBLF2puFKQXn+fFuCCBHZYOuY&#10;FPxSgO1mPFpjYdyDv6k/xUokCIcCFdQxdoWUQddkMcxdR5y8q/MWY5K+ksbjI8FtKxdZ9i4tNpwW&#10;auxoX5O+nX6sguZYfpX97B69Xh7zi8/D+dJqpaaTYbcCEWmIr/CzfTAKFh9ZDv9v0hOQm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oqmfcUAAADdAAAADwAAAAAAAAAA&#10;AAAAAAChAgAAZHJzL2Rvd25yZXYueG1sUEsFBgAAAAAEAAQA+QAAAJMDAAAAAA==&#10;"/>
                <v:rect id="Rectangle 290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gGTsUA&#10;AADdAAAADwAAAGRycy9kb3ducmV2LnhtbESPQWvCQBSE70L/w/IKvemuKRSTugZRUtqjxou3Z/Y1&#10;SZt9G7Krpv313YLgcZiZb5hlPtpOXGjwrWMN85kCQVw503Kt4VAW0wUIH5ANdo5Jww95yFcPkyVm&#10;xl15R5d9qEWEsM9QQxNCn0npq4Ys+pnriaP36QaLIcqhlmbAa4TbTiZKvUiLLceFBnvaNFR9789W&#10;w6lNDvi7K9+UTYvn8DGWX+fjVuunx3H9CiLQGO7hW/vdaEhSlcD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AZOxQAAAN0AAAAPAAAAAAAAAAAAAAAAAJgCAABkcnMv&#10;ZG93bnJldi54bWxQSwUGAAAAAAQABAD1AAAAigMAAAAA&#10;"/>
                <v:rect id="Rectangle 2903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Sj1cUA&#10;AADdAAAADwAAAGRycy9kb3ducmV2LnhtbESPQWvCQBSE70L/w/IK3nS3EYpG11BaUuxR48XbM/tM&#10;YrNvQ3bVtL++WxA8DjPzDbPKBtuKK/W+cazhZapAEJfONFxp2Bf5ZA7CB2SDrWPS8EMesvXTaIWp&#10;cTfe0nUXKhEh7FPUUIfQpVL6siaLfuo64uidXG8xRNlX0vR4i3DbykSpV2mx4bhQY0fvNZXfu4vV&#10;cGySPf5ui09lF/ksfA3F+XL40Hr8PLwtQQQawiN8b2+MhmShZ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KPVxQAAAN0AAAAPAAAAAAAAAAAAAAAAAJgCAABkcnMv&#10;ZG93bnJldi54bWxQSwUGAAAAAAQABAD1AAAAigMAAAAA&#10;"/>
                <v:rect id="Rectangle 290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07ocUA&#10;AADdAAAADwAAAGRycy9kb3ducmV2LnhtbESPQWvCQBSE74L/YXlCb7prWkqNriItSnvUePH2zD6T&#10;aPZtyK4a/fVuodDjMDPfMLNFZ2txpdZXjjWMRwoEce5MxYWGXbYafoDwAdlg7Zg03MnDYt7vzTA1&#10;7sYbum5DISKEfYoayhCaVEqfl2TRj1xDHL2jay2GKNtCmhZvEW5rmSj1Li1WHBdKbOizpPy8vVgN&#10;hyrZ4WOTrZWdrF7DT5edLvsvrV8G3XIKIlAX/sN/7W+jIZmoN/h9E5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rTuhxQAAAN0AAAAPAAAAAAAAAAAAAAAAAJgCAABkcnMv&#10;ZG93bnJldi54bWxQSwUGAAAAAAQABAD1AAAAigMAAAAA&#10;"/>
                <v:rect id="Rectangle 290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GeOsUA&#10;AADdAAAADwAAAGRycy9kb3ducmV2LnhtbESPQWvCQBSE74L/YXlCb7prSkuNriItSnvUePH2zD6T&#10;aPZtyK4a/fVuodDjMDPfMLNFZ2txpdZXjjWMRwoEce5MxYWGXbYafoDwAdlg7Zg03MnDYt7vzTA1&#10;7sYbum5DISKEfYoayhCaVEqfl2TRj1xDHL2jay2GKNtCmhZvEW5rmSj1Li1WHBdKbOizpPy8vVgN&#10;hyrZ4WOTrZWdrF7DT5edLvsvrV8G3XIKIlAX/sN/7W+jIZmoN/h9E5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4Z46xQAAAN0AAAAPAAAAAAAAAAAAAAAAAJgCAABkcnMv&#10;ZG93bnJldi54bWxQSwUGAAAAAAQABAD1AAAAigMAAAAA&#10;"/>
                <v:rect id="Rectangle 290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MATcUA&#10;AADdAAAADwAAAGRycy9kb3ducmV2LnhtbESPQWvCQBSE70L/w/IK3nS3EURT1yAtKfWo8eLtNfua&#10;pGbfhuyqqb++WxA8DjPzDbPKBtuKC/W+cazhZapAEJfONFxpOBT5ZAHCB2SDrWPS8EsesvXTaIWp&#10;cVfe0WUfKhEh7FPUUIfQpVL6siaLfuo64uh9u95iiLKvpOnxGuG2lYlSc2mx4bhQY0dvNZWn/dlq&#10;+GqSA952xYeyy3wWtkPxcz6+az1+HjavIAIN4RG+tz+NhmSp5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MwBNxQAAAN0AAAAPAAAAAAAAAAAAAAAAAJgCAABkcnMv&#10;ZG93bnJldi54bWxQSwUGAAAAAAQABAD1AAAAigMAAAAA&#10;"/>
                <v:rect id="Rectangle 2907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+l1sUA&#10;AADdAAAADwAAAGRycy9kb3ducmV2LnhtbESPQWvCQBSE74L/YXlCb7prCm2NriItSnvUePH2zD6T&#10;aPZtyK4a/fVuodDjMDPfMLNFZ2txpdZXjjWMRwoEce5MxYWGXbYafoDwAdlg7Zg03MnDYt7vzTA1&#10;7sYbum5DISKEfYoayhCaVEqfl2TRj1xDHL2jay2GKNtCmhZvEW5rmSj1Ji1WHBdKbOizpPy8vVgN&#10;hyrZ4WOTrZWdrF7DT5edLvsvrV8G3XIKIlAX/sN/7W+jIZmod/h9E5+An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f6XWxQAAAN0AAAAPAAAAAAAAAAAAAAAAAJgCAABkcnMv&#10;ZG93bnJldi54bWxQSwUGAAAAAAQABAD1AAAAigMAAAAA&#10;"/>
                <v:rect id="Rectangle 2908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AxpMEA&#10;AADdAAAADwAAAGRycy9kb3ducmV2LnhtbERPTYvCMBC9C/sfwizsTRMriFajyC7KetR68TY2Y1tt&#10;JqWJ2t1fbw6Cx8f7ni87W4s7tb5yrGE4UCCIc2cqLjQcsnV/AsIHZIO1Y9LwRx6Wi4/eHFPjHryj&#10;+z4UIoawT1FDGUKTSunzkiz6gWuII3d2rcUQYVtI0+IjhttaJkqNpcWKY0OJDX2XlF/3N6vhVCUH&#10;/N9lG2Wn61HYdtnldvzR+uuzW81ABOrCW/xy/xoNyVTFu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7gMaTBAAAA3QAAAA8AAAAAAAAAAAAAAAAAmAIAAGRycy9kb3du&#10;cmV2LnhtbFBLBQYAAAAABAAEAPUAAACGAwAAAAA=&#10;"/>
                <w10:wrap anchory="page"/>
              </v:group>
            </w:pict>
          </mc:Fallback>
        </mc:AlternateContent>
      </w:r>
      <w:r w:rsidRPr="00233CC4">
        <w:rPr>
          <w:rFonts w:asciiTheme="minorHAnsi" w:hAnsiTheme="minorHAnsi"/>
          <w:i/>
          <w:sz w:val="18"/>
          <w:szCs w:val="18"/>
        </w:rPr>
        <w:t>(Please note your name must be on the trial delegation log)</w:t>
      </w:r>
    </w:p>
    <w:p w14:paraId="673C4EFF" w14:textId="77777777" w:rsidR="00AC6800" w:rsidRDefault="00AC6800" w:rsidP="00AC6800">
      <w:pPr>
        <w:jc w:val="both"/>
        <w:rPr>
          <w:rFonts w:asciiTheme="minorHAnsi" w:hAnsiTheme="minorHAnsi"/>
        </w:rPr>
      </w:pPr>
      <w:r w:rsidRPr="00233CC4">
        <w:rPr>
          <w:rFonts w:asciiTheme="minorHAnsi" w:hAnsiTheme="minorHAnsi"/>
          <w:sz w:val="24"/>
          <w:szCs w:val="24"/>
        </w:rPr>
        <w:t>Signature of person completing the form: _________________</w:t>
      </w:r>
      <w:r>
        <w:rPr>
          <w:rFonts w:asciiTheme="minorHAnsi" w:hAnsiTheme="minorHAnsi"/>
          <w:sz w:val="24"/>
          <w:szCs w:val="24"/>
        </w:rPr>
        <w:t xml:space="preserve">_______________________________   </w:t>
      </w:r>
      <w:r w:rsidRPr="00233CC4">
        <w:rPr>
          <w:rFonts w:asciiTheme="minorHAnsi" w:hAnsiTheme="minorHAnsi"/>
          <w:sz w:val="24"/>
          <w:szCs w:val="24"/>
        </w:rPr>
        <w:t xml:space="preserve">Date Signed: </w:t>
      </w:r>
      <w:r w:rsidRPr="00233CC4">
        <w:rPr>
          <w:rFonts w:asciiTheme="minorHAnsi" w:hAnsiTheme="minorHAnsi"/>
        </w:rPr>
        <w:t xml:space="preserve">- </w:t>
      </w:r>
    </w:p>
    <w:p w14:paraId="062E93BC" w14:textId="77777777" w:rsidR="00AC6800" w:rsidRDefault="00AC6800"/>
    <w:p w14:paraId="43E644F9" w14:textId="77777777" w:rsidR="00AC6800" w:rsidRDefault="00AC6800">
      <w:pPr>
        <w:sectPr w:rsidR="00AC6800" w:rsidSect="00AC6800">
          <w:pgSz w:w="16838" w:h="11906" w:orient="landscape"/>
          <w:pgMar w:top="720" w:right="1134" w:bottom="720" w:left="720" w:header="709" w:footer="709" w:gutter="0"/>
          <w:cols w:space="708"/>
          <w:docGrid w:linePitch="360"/>
        </w:sectPr>
      </w:pPr>
    </w:p>
    <w:tbl>
      <w:tblPr>
        <w:tblStyle w:val="TableGrid"/>
        <w:tblW w:w="1083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9"/>
        <w:gridCol w:w="8139"/>
      </w:tblGrid>
      <w:tr w:rsidR="009440F3" w:rsidRPr="00371CD6" w14:paraId="15F34D4C" w14:textId="77777777" w:rsidTr="00305AF2">
        <w:trPr>
          <w:trHeight w:val="80"/>
        </w:trPr>
        <w:tc>
          <w:tcPr>
            <w:tcW w:w="2699" w:type="dxa"/>
          </w:tcPr>
          <w:p w14:paraId="042F664B" w14:textId="4682D0AC" w:rsidR="009440F3" w:rsidRDefault="00801999" w:rsidP="007C48AA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238C38A4" wp14:editId="447ED197">
                      <wp:simplePos x="0" y="0"/>
                      <wp:positionH relativeFrom="page">
                        <wp:posOffset>-1394239020</wp:posOffset>
                      </wp:positionH>
                      <wp:positionV relativeFrom="paragraph">
                        <wp:posOffset>1403561471</wp:posOffset>
                      </wp:positionV>
                      <wp:extent cx="6724650" cy="371475"/>
                      <wp:effectExtent l="0" t="0" r="19050" b="28575"/>
                      <wp:wrapNone/>
                      <wp:docPr id="2383" name="Text Box 23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24650" cy="3714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1DD618" w14:textId="77777777" w:rsidR="00936B34" w:rsidRPr="00634521" w:rsidRDefault="00936B34" w:rsidP="00801999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 w:rsidRPr="00634521"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Visit Date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34AB1E47" wp14:editId="23B54F2E">
                                        <wp:extent cx="2085975" cy="228600"/>
                                        <wp:effectExtent l="0" t="0" r="9525" b="0"/>
                                        <wp:docPr id="664" name="Picture 66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085975" cy="2286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  <w:t xml:space="preserve">    Participant Eligibility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DAB52D3" wp14:editId="309574EB">
                                        <wp:extent cx="885825" cy="219075"/>
                                        <wp:effectExtent l="0" t="0" r="9525" b="9525"/>
                                        <wp:docPr id="666" name="Picture 666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70B33668" wp14:editId="263B2839">
                                        <wp:extent cx="885825" cy="219075"/>
                                        <wp:effectExtent l="0" t="0" r="9525" b="9525"/>
                                        <wp:docPr id="669" name="Picture 669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8C38A4" id="Text Box 2383" o:spid="_x0000_s1226" type="#_x0000_t202" style="position:absolute;left:0;text-align:left;margin-left:-109782.6pt;margin-top:110516.65pt;width:529.5pt;height:29.25pt;z-index:251744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" fillcolor="#e7e6e6 [3214]" strokeweight=".5pt">
                      <v:textbox>
                        <w:txbxContent>
                          <w:p w14:paraId="151DD618" w14:textId="77777777" w:rsidR="00936B34" w:rsidRPr="00634521" w:rsidRDefault="00936B34" w:rsidP="00801999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34AB1E47" wp14:editId="23B54F2E">
                                  <wp:extent cx="2085975" cy="228600"/>
                                  <wp:effectExtent l="0" t="0" r="9525" b="0"/>
                                  <wp:docPr id="664" name="Picture 6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 Participant Eligibility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DAB52D3" wp14:editId="309574EB">
                                  <wp:extent cx="885825" cy="219075"/>
                                  <wp:effectExtent l="0" t="0" r="9525" b="9525"/>
                                  <wp:docPr id="666" name="Picture 66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0B33668" wp14:editId="263B2839">
                                  <wp:extent cx="885825" cy="219075"/>
                                  <wp:effectExtent l="0" t="0" r="9525" b="9525"/>
                                  <wp:docPr id="669" name="Picture 66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139" w:type="dxa"/>
          </w:tcPr>
          <w:p w14:paraId="647274AF" w14:textId="75B1F03B" w:rsidR="009440F3" w:rsidRPr="00371CD6" w:rsidRDefault="00520C76" w:rsidP="00305AF2">
            <w:pPr>
              <w:ind w:left="-2660" w:firstLine="1559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 xml:space="preserve">Unscheduled </w:t>
            </w:r>
            <w:r w:rsidR="000E460E" w:rsidRPr="00371CD6">
              <w:rPr>
                <w:rFonts w:asciiTheme="minorHAnsi" w:hAnsiTheme="minorHAnsi" w:cs="Arial"/>
                <w:b/>
                <w:sz w:val="28"/>
                <w:szCs w:val="28"/>
              </w:rPr>
              <w:t>≤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>30 d</w:t>
            </w:r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ay 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 xml:space="preserve">neonatal </w:t>
            </w:r>
            <w:r w:rsidR="009440F3" w:rsidRPr="00371CD6">
              <w:rPr>
                <w:rFonts w:asciiTheme="minorHAnsi" w:hAnsiTheme="minorHAnsi" w:cs="Arial"/>
                <w:b/>
                <w:sz w:val="28"/>
                <w:szCs w:val="28"/>
              </w:rPr>
              <w:t>re-admission</w:t>
            </w:r>
            <w:r w:rsidR="00305AF2">
              <w:rPr>
                <w:rFonts w:asciiTheme="minorHAnsi" w:hAnsiTheme="minorHAnsi" w:cs="Arial"/>
                <w:b/>
                <w:sz w:val="28"/>
                <w:szCs w:val="28"/>
              </w:rPr>
              <w:t>/neonatal death</w:t>
            </w:r>
          </w:p>
        </w:tc>
      </w:tr>
    </w:tbl>
    <w:p w14:paraId="7F178344" w14:textId="058BEB28" w:rsidR="00AF0650" w:rsidRDefault="00801999" w:rsidP="00AF0650">
      <w:pPr>
        <w:pStyle w:val="Header"/>
        <w:rPr>
          <w:rFonts w:asciiTheme="minorHAnsi" w:hAnsiTheme="minorHAnsi"/>
          <w:b/>
          <w:sz w:val="24"/>
          <w:szCs w:val="24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3719AA6F" wp14:editId="503B73D5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6724650" cy="371475"/>
                <wp:effectExtent l="0" t="0" r="19050" b="28575"/>
                <wp:wrapNone/>
                <wp:docPr id="2391" name="Text Box 2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8AEE8" w14:textId="131A77FD" w:rsidR="00936B34" w:rsidRPr="00634521" w:rsidRDefault="00936B34" w:rsidP="00D70C8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68D6896A" wp14:editId="0962A877">
                                  <wp:extent cx="2085975" cy="228600"/>
                                  <wp:effectExtent l="0" t="0" r="9525" b="0"/>
                                  <wp:docPr id="2395" name="Picture 23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8E5817F" wp14:editId="07A5BBAF">
                                  <wp:extent cx="885825" cy="219075"/>
                                  <wp:effectExtent l="0" t="0" r="9525" b="9525"/>
                                  <wp:docPr id="2396" name="Picture 23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7C1DD42E" wp14:editId="1F61DDFA">
                                  <wp:extent cx="885825" cy="219075"/>
                                  <wp:effectExtent l="0" t="0" r="9525" b="9525"/>
                                  <wp:docPr id="2397" name="Picture 23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9AA6F" id="Text Box 2391" o:spid="_x0000_s1227" type="#_x0000_t202" style="position:absolute;margin-left:36pt;margin-top:-.05pt;width:529.5pt;height:29.25pt;z-index:251745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" fillcolor="#e7e6e6 [3214]" strokeweight=".5pt">
                <v:textbox>
                  <w:txbxContent>
                    <w:p w14:paraId="3C08AEE8" w14:textId="131A77FD" w:rsidR="00936B34" w:rsidRPr="00634521" w:rsidRDefault="00936B34" w:rsidP="00D70C8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68D6896A" wp14:editId="0962A877">
                            <wp:extent cx="2085975" cy="228600"/>
                            <wp:effectExtent l="0" t="0" r="9525" b="0"/>
                            <wp:docPr id="2395" name="Picture 23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28E5817F" wp14:editId="07A5BBAF">
                            <wp:extent cx="885825" cy="219075"/>
                            <wp:effectExtent l="0" t="0" r="9525" b="9525"/>
                            <wp:docPr id="2396" name="Picture 23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7C1DD42E" wp14:editId="1F61DDFA">
                            <wp:extent cx="885825" cy="219075"/>
                            <wp:effectExtent l="0" t="0" r="9525" b="9525"/>
                            <wp:docPr id="2397" name="Picture 23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AFCD0AE" w14:textId="6E24D71C" w:rsidR="001A4159" w:rsidRPr="00801999" w:rsidRDefault="001A4159" w:rsidP="00AF0650">
      <w:pPr>
        <w:pStyle w:val="Header"/>
        <w:rPr>
          <w:rFonts w:asciiTheme="minorHAnsi" w:hAnsiTheme="minorHAnsi"/>
          <w:sz w:val="24"/>
          <w:szCs w:val="24"/>
        </w:rPr>
      </w:pPr>
    </w:p>
    <w:p w14:paraId="541B192C" w14:textId="09FC8151" w:rsidR="009440F3" w:rsidRDefault="003B7F6F" w:rsidP="009440F3">
      <w:pPr>
        <w:rPr>
          <w:rFonts w:asciiTheme="minorHAnsi" w:hAnsiTheme="minorHAnsi"/>
          <w:b/>
        </w:rPr>
      </w:pPr>
      <w:r w:rsidRPr="00305AF2">
        <w:rPr>
          <w:rFonts w:asciiTheme="minorHAnsi" w:hAnsiTheme="minorHAnsi"/>
          <w:b/>
        </w:rPr>
        <w:t xml:space="preserve">Please complete one of these forms for each time the </w:t>
      </w:r>
      <w:r w:rsidRPr="00305AF2">
        <w:rPr>
          <w:rFonts w:asciiTheme="minorHAnsi" w:hAnsiTheme="minorHAnsi"/>
          <w:b/>
          <w:u w:val="single"/>
        </w:rPr>
        <w:t>baby</w:t>
      </w:r>
      <w:r w:rsidRPr="00305AF2">
        <w:rPr>
          <w:rFonts w:asciiTheme="minorHAnsi" w:hAnsiTheme="minorHAnsi"/>
          <w:b/>
        </w:rPr>
        <w:t xml:space="preserve"> is re-admitted or transferred to another ward or hospital within 30 days of </w:t>
      </w:r>
      <w:r w:rsidR="00CC0DEF">
        <w:rPr>
          <w:rFonts w:asciiTheme="minorHAnsi" w:hAnsiTheme="minorHAnsi"/>
          <w:b/>
        </w:rPr>
        <w:t>postnatal discharge</w:t>
      </w:r>
      <w:r w:rsidRPr="00305AF2">
        <w:rPr>
          <w:rFonts w:asciiTheme="minorHAnsi" w:hAnsiTheme="minorHAnsi"/>
          <w:b/>
        </w:rPr>
        <w:t>. As many 30 day re-admission forms can be used as needed to complete each admission into hospital (even as in-patients).  For each separate admission complete a new form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673"/>
        <w:gridCol w:w="709"/>
        <w:gridCol w:w="2410"/>
        <w:gridCol w:w="283"/>
        <w:gridCol w:w="567"/>
        <w:gridCol w:w="284"/>
        <w:gridCol w:w="279"/>
        <w:gridCol w:w="996"/>
        <w:gridCol w:w="426"/>
      </w:tblGrid>
      <w:tr w:rsidR="00B944AB" w:rsidRPr="00E26FA6" w14:paraId="57107D98" w14:textId="77777777" w:rsidTr="00B11AFE">
        <w:tc>
          <w:tcPr>
            <w:tcW w:w="10627" w:type="dxa"/>
            <w:gridSpan w:val="9"/>
            <w:shd w:val="pct5" w:color="auto" w:fill="auto"/>
          </w:tcPr>
          <w:p w14:paraId="09713525" w14:textId="73BCAC70" w:rsidR="00B944AB" w:rsidRPr="00E26FA6" w:rsidRDefault="00B944AB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1</w:t>
            </w:r>
            <w:r w:rsidRPr="00B944A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 Neonatal Death</w:t>
            </w:r>
          </w:p>
        </w:tc>
      </w:tr>
      <w:tr w:rsidR="00B11AFE" w:rsidRPr="00E26FA6" w14:paraId="529AB17B" w14:textId="77777777" w:rsidTr="00B11AFE">
        <w:tc>
          <w:tcPr>
            <w:tcW w:w="5382" w:type="dxa"/>
            <w:gridSpan w:val="2"/>
          </w:tcPr>
          <w:p w14:paraId="65B05000" w14:textId="6DF7E891" w:rsidR="00B11AFE" w:rsidRDefault="00B11AFE" w:rsidP="00B944A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Has the baby died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since discharge post-delivery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7FA044A" w14:textId="3FAA9D76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0D836121" w14:textId="77777777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0431E517" w14:textId="19BE8EFE" w:rsidR="00B11AFE" w:rsidRPr="00DE10C8" w:rsidRDefault="00B11AFE" w:rsidP="00B944AB">
            <w:pPr>
              <w:jc w:val="right"/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  <w:r w:rsidRPr="00801999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210E81F" w14:textId="77777777" w:rsidR="00B11AFE" w:rsidRPr="00E26FA6" w:rsidRDefault="00B11AFE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  <w:tc>
          <w:tcPr>
            <w:tcW w:w="1275" w:type="dxa"/>
            <w:gridSpan w:val="2"/>
            <w:tcBorders>
              <w:left w:val="single" w:sz="4" w:space="0" w:color="auto"/>
            </w:tcBorders>
          </w:tcPr>
          <w:p w14:paraId="3DA5D27E" w14:textId="7E97C7BA" w:rsidR="00B11AFE" w:rsidRPr="00E26FA6" w:rsidRDefault="00B11AFE" w:rsidP="00B11AFE">
            <w:pPr>
              <w:tabs>
                <w:tab w:val="left" w:pos="3645"/>
              </w:tabs>
              <w:jc w:val="right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Unknown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14:paraId="092E5C61" w14:textId="3640768E" w:rsidR="00B11AFE" w:rsidRPr="00E26FA6" w:rsidRDefault="00B11AFE" w:rsidP="00B944AB">
            <w:pPr>
              <w:tabs>
                <w:tab w:val="left" w:pos="3645"/>
              </w:tabs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</w:tc>
      </w:tr>
      <w:tr w:rsidR="002A46F3" w:rsidRPr="00E26FA6" w14:paraId="248F1E7A" w14:textId="77777777" w:rsidTr="00B11AFE">
        <w:tc>
          <w:tcPr>
            <w:tcW w:w="5382" w:type="dxa"/>
            <w:gridSpan w:val="2"/>
          </w:tcPr>
          <w:p w14:paraId="13979706" w14:textId="146962A8" w:rsidR="002A46F3" w:rsidRPr="00305AF2" w:rsidRDefault="002A46F3" w:rsidP="00B944AB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If the baby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has died since discharge</w:t>
            </w:r>
            <w:r w:rsidR="00B17B27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post-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delivery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, please provide date and time of death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and complete an SAE and a ‘Notification of Death’ form</w:t>
            </w:r>
          </w:p>
        </w:tc>
        <w:tc>
          <w:tcPr>
            <w:tcW w:w="5245" w:type="dxa"/>
            <w:gridSpan w:val="7"/>
          </w:tcPr>
          <w:p w14:paraId="6C85CC8E" w14:textId="3E806E81" w:rsidR="002A46F3" w:rsidRDefault="00B11AFE" w:rsidP="00B944AB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 w:rsidRPr="00305AF2">
              <w:rPr>
                <w:rFonts w:asciiTheme="minorHAnsi" w:hAnsiTheme="minorHAnsi"/>
                <w:b/>
                <w:noProof/>
                <w:color w:val="D9D9D9" w:themeColor="background1" w:themeShade="D9"/>
                <w:spacing w:val="20"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57056" behindDoc="0" locked="0" layoutInCell="1" allowOverlap="1" wp14:anchorId="21910444" wp14:editId="13D79463">
                      <wp:simplePos x="0" y="0"/>
                      <wp:positionH relativeFrom="column">
                        <wp:posOffset>2138680</wp:posOffset>
                      </wp:positionH>
                      <wp:positionV relativeFrom="paragraph">
                        <wp:posOffset>57785</wp:posOffset>
                      </wp:positionV>
                      <wp:extent cx="1047750" cy="323850"/>
                      <wp:effectExtent l="0" t="0" r="19050" b="0"/>
                      <wp:wrapNone/>
                      <wp:docPr id="117" name="Group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47750" cy="323850"/>
                                <a:chOff x="0" y="0"/>
                                <a:chExt cx="1047750" cy="323850"/>
                              </a:xfrm>
                            </wpg:grpSpPr>
                            <wps:wsp>
                              <wps:cNvPr id="118" name="Rectang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9" name="Rectangle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" y="28575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0" name="Rectangle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9600" y="381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" name="Rectangle 1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8675" y="3810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2" name="Text Box 122"/>
                              <wps:cNvSpPr txBox="1"/>
                              <wps:spPr>
                                <a:xfrm>
                                  <a:off x="438150" y="0"/>
                                  <a:ext cx="142875" cy="323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2D8D70C0" w14:textId="77777777" w:rsidR="00936B34" w:rsidRPr="00EE56FD" w:rsidRDefault="00936B34" w:rsidP="002A46F3">
                                    <w:pPr>
                                      <w:spacing w:before="40" w:after="40" w:line="240" w:lineRule="auto"/>
                                      <w:jc w:val="center"/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</w:pPr>
                                    <w:r w:rsidRPr="00EE56FD">
                                      <w:rPr>
                                        <w:rFonts w:asciiTheme="minorHAnsi" w:hAnsiTheme="minorHAnsi" w:cstheme="minorHAnsi"/>
                                        <w:b/>
                                        <w:noProof/>
                                        <w:color w:val="000000" w:themeColor="text1"/>
                                        <w:sz w:val="24"/>
                                        <w:szCs w:val="24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:</w:t>
                                    </w:r>
                                    <w:r>
                                      <w:rPr>
                                        <w:noProof/>
                                        <w:color w:val="000000" w:themeColor="text1"/>
                                        <w:sz w:val="72"/>
                                        <w:szCs w:val="72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  <w14:textOutline w14:w="0" w14:cap="flat" w14:cmpd="sng" w14:algn="ctr">
                                          <w14:noFill/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Your text here: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1910444" id="Group 117" o:spid="_x0000_s1228" style="position:absolute;left:0;text-align:left;margin-left:168.4pt;margin-top:4.55pt;width:82.5pt;height:25.5pt;z-index:251757056" coordsize="10477,3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">
                      <v:rect id="Rectangle 118" o:spid="_x0000_s1229" style="position:absolute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DlScUA&#10;AADcAAAADwAAAGRycy9kb3ducmV2LnhtbESPQW/CMAyF75P2HyJP4jZSQJq2QlpNIBA7QrnsZhrT&#10;ljVO1QQo/Pr5MGk3W+/5vc+LfHCtulIfGs8GJuMEFHHpbcOVgUOxfn0HFSKyxdYzGbhTgDx7flpg&#10;av2Nd3Tdx0pJCIcUDdQxdqnWoazJYRj7jli0k+8dRln7StsebxLuWj1NkjftsGFpqLGjZU3lz/7i&#10;DByb6QEfu2KTuI/1LH4NxfnyvTJm9DJ8zkFFGuK/+e96awV/IrTyjEyg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OVJxQAAANwAAAAPAAAAAAAAAAAAAAAAAJgCAABkcnMv&#10;ZG93bnJldi54bWxQSwUGAAAAAAQABAD1AAAAigMAAAAA&#10;"/>
                      <v:rect id="Rectangle 119" o:spid="_x0000_s1230" style="position:absolute;left:2286;top:285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A0sAA&#10;AADcAAAADwAAAGRycy9kb3ducmV2LnhtbERPTYvCMBC9L/gfwgje1lQF0WoUURQ9ar3sbWzGttpM&#10;ShO1+uuNIOxtHu9zpvPGlOJOtSssK+h1IxDEqdUFZwqOyfp3BMJ5ZI2lZVLwJAfzWetnirG2D97T&#10;/eAzEULYxagg976KpXRpTgZd11bEgTvb2qAPsM6krvERwk0p+1E0lAYLDg05VrTMKb0ebkbBqegf&#10;8bVPNpEZrwd+1ySX299KqU67WUxAeGr8v/jr3uowvzeGzzPhAj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kxA0sAAAADcAAAADwAAAAAAAAAAAAAAAACYAgAAZHJzL2Rvd25y&#10;ZXYueG1sUEsFBgAAAAAEAAQA9QAAAIUDAAAAAA==&#10;"/>
                      <v:rect id="Rectangle 120" o:spid="_x0000_s1231" style="position:absolute;left:6096;top:381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8s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wZd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I/LEAAAA3AAAAA8AAAAAAAAAAAAAAAAAmAIAAGRycy9k&#10;b3ducmV2LnhtbFBLBQYAAAAABAAEAPUAAACJAwAAAAA=&#10;"/>
                      <v:rect id="Rectangle 121" o:spid="_x0000_s1232" style="position:absolute;left:8286;top:381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aGacMA&#10;AADcAAAADwAAAGRycy9kb3ducmV2LnhtbERPTWvCQBC9C/0PyxR6011TkDZ1FVEs9ajJpbdpdpqk&#10;ZmdDdhPT/npXKHibx/uc5Xq0jRio87VjDfOZAkFcOFNzqSHP9tMXED4gG2wck4Zf8rBePUyWmBp3&#10;4SMNp1CKGMI+RQ1VCG0qpS8qsuhnriWO3LfrLIYIu1KaDi8x3DYyUWohLdYcGypsaVtRcT71VsNX&#10;neT4d8zelX3dP4fDmP30nzutnx7HzRuIQGO4i//dHybOT+ZweyZe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aGacMAAADcAAAADwAAAAAAAAAAAAAAAACYAgAAZHJzL2Rv&#10;d25yZXYueG1sUEsFBgAAAAAEAAQA9QAAAIgDAAAAAA==&#10;"/>
                      <v:shape id="Text Box 122" o:spid="_x0000_s1233" type="#_x0000_t202" style="position:absolute;left:4381;width:1429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t4bMEA&#10;AADcAAAADwAAAGRycy9kb3ducmV2LnhtbERPTYvCMBC9L/gfwgje1sTiLlqNIrsInlbWVcHb0Ixt&#10;sZmUJtr6740g7G0e73Pmy85W4kaNLx1rGA0VCOLMmZJzDfu/9fsEhA/IBivHpOFOHpaL3tscU+Na&#10;/qXbLuQihrBPUUMRQp1K6bOCLPqhq4kjd3aNxRBhk0vTYBvDbSUTpT6lxZJjQ4E1fRWUXXZXq+Hw&#10;cz4dx2qbf9uPunWdkmynUutBv1vNQATqwr/45d6YOD9J4P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7eGzBAAAA3AAAAA8AAAAAAAAAAAAAAAAAmAIAAGRycy9kb3du&#10;cmV2LnhtbFBLBQYAAAAABAAEAPUAAACGAwAAAAA=&#10;" filled="f" stroked="f">
                        <v:textbox>
                          <w:txbxContent>
                            <w:p w14:paraId="2D8D70C0" w14:textId="77777777" w:rsidR="00936B34" w:rsidRPr="00EE56FD" w:rsidRDefault="00936B34" w:rsidP="002A46F3">
                              <w:pPr>
                                <w:spacing w:before="40" w:after="40" w:line="240" w:lineRule="auto"/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E56FD">
                                <w:rPr>
                                  <w:rFonts w:asciiTheme="minorHAnsi" w:hAnsiTheme="minorHAnsi" w:cstheme="minorHAnsi"/>
                                  <w:b/>
                                  <w:noProof/>
                                  <w:color w:val="000000" w:themeColor="text1"/>
                                  <w:sz w:val="24"/>
                                  <w:szCs w:val="24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:</w:t>
                              </w:r>
                              <w:r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Your text here: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2A46F3" w:rsidRPr="00305AF2">
              <w:rPr>
                <w:rFonts w:asciiTheme="minorHAnsi" w:hAnsiTheme="minorHAnsi"/>
                <w:noProof/>
                <w:sz w:val="22"/>
                <w:szCs w:val="22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56032" behindDoc="0" locked="0" layoutInCell="1" allowOverlap="1" wp14:anchorId="4103B7C0" wp14:editId="506463EB">
                      <wp:simplePos x="0" y="0"/>
                      <wp:positionH relativeFrom="column">
                        <wp:posOffset>-24130</wp:posOffset>
                      </wp:positionH>
                      <wp:positionV relativeFrom="page">
                        <wp:posOffset>73025</wp:posOffset>
                      </wp:positionV>
                      <wp:extent cx="2078355" cy="234315"/>
                      <wp:effectExtent l="0" t="0" r="17145" b="32385"/>
                      <wp:wrapNone/>
                      <wp:docPr id="124" name="Group 1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125" name="Rectangle 1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6" name="Straight Arrow Connector 1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Straight Arrow Connector 1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68" name="Rectangle 236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69" name="Rectangle 23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0" name="Rectangle 23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1" name="Rectangle 23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2" name="Rectangle 23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3" name="Rectangle 23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74" name="Rectangle 23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F419896" id="Group 124" o:spid="_x0000_s1026" style="position:absolute;margin-left:-1.9pt;margin-top:5.75pt;width:163.65pt;height:18.45pt;z-index:251756032;mso-position-vertical-relative:page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">
                      <v:rect id="Rectangle 12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2AasMA&#10;AADcAAAADwAAAGRycy9kb3ducmV2LnhtbERPTWvCQBC9F/wPyxR6azZNs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2AasMAAADcAAAADwAAAAAAAAAAAAAAAACYAgAAZHJzL2Rv&#10;d25yZXYueG1sUEsFBgAAAAAEAAQA9QAAAIgDAAAAAA==&#10;"/>
                      <v:shape id="Straight Arrow Connector 12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ZljJ8EAAADcAAAADwAAAGRycy9kb3ducmV2LnhtbERPTYvCMBC9L/gfwix4Wda0HkS6RpEF&#10;QTwIag8eh2S2LdtMahJr/fdGELzN433OYjXYVvTkQ+NYQT7JQBBrZxquFJSnzfccRIjIBlvHpOBO&#10;AVbL0ccCC+NufKD+GCuRQjgUqKCOsSukDLomi2HiOuLE/TlvMSboK2k83lK4beU0y2bSYsOpocaO&#10;fmvS/8erVdDsyn3Zf12i1/NdfvZ5OJ1brdT4c1j/gIg0xLf45d6aNH86g+cz6QK5f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BmWMnwQAAANwAAAAPAAAAAAAAAAAAAAAA&#10;AKECAABkcnMvZG93bnJldi54bWxQSwUGAAAAAAQABAD5AAAAjwMAAAAA&#10;"/>
                      <v:shape id="Straight Arrow Connector 12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XGvMIAAADcAAAADwAAAGRycy9kb3ducmV2LnhtbERPTYvCMBC9L/gfwgheljWth1W6RpGF&#10;hcWDoPbgcUjGtthMapKt9d8bYcHbPN7nLNeDbUVPPjSOFeTTDASxdqbhSkF5/PlYgAgR2WDrmBTc&#10;KcB6NXpbYmHcjffUH2IlUgiHAhXUMXaFlEHXZDFMXUecuLPzFmOCvpLG4y2F21bOsuxTWmw4NdTY&#10;0XdN+nL4swqabbkr+/dr9HqxzU8+D8dTq5WajIfNF4hIQ3yJ/92/Js2fzeH5TLpArh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tXGvMIAAADcAAAADwAAAAAAAAAAAAAA&#10;AAChAgAAZHJzL2Rvd25yZXYueG1sUEsFBgAAAAAEAAQA+QAAAJADAAAAAA==&#10;"/>
                      <v:rect id="Rectangle 236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Xj1sAA&#10;AADdAAAADwAAAGRycy9kb3ducmV2LnhtbERPTa/BQBTdS/yHyZXYMVWJ0GeIEMKS2thdnfvavte5&#10;03QG5debhcTy5HzPl62pxJ0aV1pWMBpGIIgzq0vOFZzT7WAKwnlkjZVlUvAkB8tFtzPHRNsHH+l+&#10;8rkIIewSVFB4XydSuqwgg25oa+LA/drGoA+wyaVu8BHCTSXjKJpIgyWHhgJrWheU/Z9uRsG1jM/4&#10;Oqa7yMy2Y39o07/bZaNUv9eufkB4av1X/HHvtYJ4PAlz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Xj1sAAAADdAAAADwAAAAAAAAAAAAAAAACYAgAAZHJzL2Rvd25y&#10;ZXYueG1sUEsFBgAAAAAEAAQA9QAAAIUDAAAAAA==&#10;"/>
                      <v:rect id="Rectangle 236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lGTc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tE4ge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pRk3EAAAA3QAAAA8AAAAAAAAAAAAAAAAAmAIAAGRycy9k&#10;b3ducmV2LnhtbFBLBQYAAAAABAAEAPUAAACJAwAAAAA=&#10;"/>
                      <v:rect id="Rectangle 237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p5DcEA&#10;AADdAAAADwAAAGRycy9kb3ducmV2LnhtbERPy4rCMBTdC/5DuII7Ta3goxpFZlBmllo37q7Nta02&#10;N6WJ2vHrJwvB5eG8l+vWVOJBjSstKxgNIxDEmdUl5wqO6XYwA+E8ssbKMin4IwfrVbezxETbJ+/p&#10;cfC5CCHsElRQeF8nUrqsIINuaGviwF1sY9AH2ORSN/gM4aaScRRNpMGSQ0OBNX0VlN0Od6PgXMZH&#10;fO3TXWTm27H/bdPr/fStVL/XbhYgPLX+I367f7SCeDwN+8Ob8AT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NKeQ3BAAAA3QAAAA8AAAAAAAAAAAAAAAAAmAIAAGRycy9kb3du&#10;cmV2LnhtbFBLBQYAAAAABAAEAPUAAACGAwAAAAA=&#10;"/>
                      <v:rect id="Rectangle 237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clsYA&#10;AADdAAAADwAAAGRycy9kb3ducmV2LnhtbESPQWvCQBSE7wX/w/KE3urGBFobXUUslvZo4sXba/aZ&#10;RLNvQ3Zj0v76bqHgcZiZb5jVZjSNuFHnassK5rMIBHFhdc2lgmO+f1qAcB5ZY2OZFHyTg8168rDC&#10;VNuBD3TLfCkChF2KCirv21RKV1Rk0M1sSxy8s+0M+iC7UuoOhwA3jYyj6FkarDksVNjSrqLimvVG&#10;wVcdH/HnkL9H5nWf+M8xv/SnN6Uep+N2CcLT6O/h//aHVhAnL3P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clsYAAADdAAAADwAAAAAAAAAAAAAAAACYAgAAZHJz&#10;L2Rvd25yZXYueG1sUEsFBgAAAAAEAAQA9QAAAIsDAAAAAA==&#10;"/>
                      <v:rect id="Rectangle 237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RC4cYA&#10;AADdAAAADwAAAGRycy9kb3ducmV2LnhtbESPQWvCQBSE74X+h+UVvNVNE6g2ZhNKxdIeNV56e2af&#10;SWz2bciumvrr3YLgcZiZb5isGE0nTjS41rKCl2kEgriyuuVawbZcPc9BOI+ssbNMCv7IQZE/PmSY&#10;anvmNZ02vhYBwi5FBY33fSqlqxoy6Ka2Jw7e3g4GfZBDLfWA5wA3nYyj6FUabDksNNjTR0PV7+Zo&#10;FOzaeIuXdfkZmbdV4r/H8nD8WSo1eRrfFyA8jf4evrW/tII4mcXw/yY8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NRC4cYAAADdAAAADwAAAAAAAAAAAAAAAACYAgAAZHJz&#10;L2Rvd25yZXYueG1sUEsFBgAAAAAEAAQA9QAAAIsDAAAAAA==&#10;"/>
                      <v:rect id="Rectangle 237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jnesYA&#10;AADdAAAADwAAAGRycy9kb3ducmV2LnhtbESPQWvCQBSE70L/w/IKvenGBLSNrlJaUuxRk0tvz+xr&#10;kpp9G7IbTf31bkHocZiZb5j1djStOFPvGssK5rMIBHFpdcOVgiLPps8gnEfW2FomBb/kYLt5mKwx&#10;1fbCezoffCUChF2KCmrvu1RKV9Zk0M1sRxy8b9sb9EH2ldQ9XgLctDKOooU02HBYqLGjt5rK02Ew&#10;Co5NXOB1n39E5iVL/OeY/wxf70o9PY6vKxCeRv8fvrd3WkGcLBP4exOegN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5jnesYAAADdAAAADwAAAAAAAAAAAAAAAACYAgAAZHJz&#10;L2Rvd25yZXYueG1sUEsFBgAAAAAEAAQA9QAAAIsDAAAAAA==&#10;"/>
                      <v:rect id="Rectangle 237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/DsUA&#10;AADdAAAADwAAAGRycy9kb3ducmV2LnhtbESPQWvCQBSE7wX/w/IK3uqmUaxGV5EWRY8aL96e2WcS&#10;zb4N2VWjv75bEHocZuYbZjpvTSVu1LjSsoLPXgSCOLO65FzBPl1+jEA4j6yxskwKHuRgPuu8TTHR&#10;9s5buu18LgKEXYIKCu/rREqXFWTQ9WxNHLyTbQz6IJtc6gbvAW4qGUfRUBosOSwUWNN3QdlldzUK&#10;jmW8x+c2XUVmvOz7TZuer4cfpbrv7WICwlPr/8Ov9loriPtfA/h7E56An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cX8O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</w:p>
          <w:p w14:paraId="398984C4" w14:textId="0AAFED7F" w:rsidR="002A46F3" w:rsidRDefault="002A46F3" w:rsidP="00B944AB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</w:p>
          <w:p w14:paraId="6C5C1B45" w14:textId="4DAA5DE2" w:rsidR="002A46F3" w:rsidRPr="00E26FA6" w:rsidRDefault="002A46F3" w:rsidP="00B944AB">
            <w:pPr>
              <w:tabs>
                <w:tab w:val="left" w:pos="3645"/>
              </w:tabs>
              <w:jc w:val="center"/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eastAsia="en-GB"/>
              </w:rPr>
              <w:t>dd/mm/yyyy                                      24 hour clock</w:t>
            </w:r>
          </w:p>
        </w:tc>
      </w:tr>
      <w:tr w:rsidR="007C48AA" w:rsidRPr="00305AF2" w14:paraId="028CB1E2" w14:textId="77777777" w:rsidTr="00B11AFE">
        <w:tc>
          <w:tcPr>
            <w:tcW w:w="10627" w:type="dxa"/>
            <w:gridSpan w:val="9"/>
            <w:shd w:val="pct10" w:color="auto" w:fill="auto"/>
          </w:tcPr>
          <w:p w14:paraId="3662ACD1" w14:textId="2B285BA8" w:rsidR="007C48AA" w:rsidRPr="00305AF2" w:rsidRDefault="00B944AB" w:rsidP="003B7F6F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  <w:r w:rsidR="00DB2DC3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30 day </w:t>
            </w:r>
            <w:r w:rsidR="00167B2F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post </w:t>
            </w:r>
            <w:r w:rsidR="00717AB0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initial </w:t>
            </w:r>
            <w:r w:rsidR="00167B2F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discharge </w:t>
            </w:r>
            <w:r w:rsidR="007C48AA" w:rsidRPr="00305AF2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readmission to hospital </w:t>
            </w:r>
          </w:p>
        </w:tc>
      </w:tr>
      <w:tr w:rsidR="00B11AFE" w:rsidRPr="00305AF2" w14:paraId="692B0D5B" w14:textId="77777777" w:rsidTr="00B11AFE">
        <w:tc>
          <w:tcPr>
            <w:tcW w:w="5382" w:type="dxa"/>
            <w:gridSpan w:val="2"/>
          </w:tcPr>
          <w:p w14:paraId="6A90EA6A" w14:textId="64220C77" w:rsidR="00B11AFE" w:rsidRPr="00305AF2" w:rsidRDefault="00B11AFE" w:rsidP="00CC0DEF">
            <w:pPr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Was the baby re-admitted to hospital within 30 days of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initial discharge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  <w:r w:rsidRPr="00305AF2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If ‘No’ do not complete the rest of this section</w:t>
            </w:r>
          </w:p>
        </w:tc>
        <w:tc>
          <w:tcPr>
            <w:tcW w:w="2410" w:type="dxa"/>
          </w:tcPr>
          <w:p w14:paraId="547DD101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83" w:type="dxa"/>
          </w:tcPr>
          <w:p w14:paraId="79C804CD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67" w:type="dxa"/>
          </w:tcPr>
          <w:p w14:paraId="096D2CD4" w14:textId="77777777" w:rsidR="00B11AFE" w:rsidRPr="00305AF2" w:rsidRDefault="00B11AFE" w:rsidP="007C48AA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284" w:type="dxa"/>
          </w:tcPr>
          <w:p w14:paraId="5D9B8B81" w14:textId="77777777" w:rsidR="00B11AFE" w:rsidRPr="00305AF2" w:rsidRDefault="00B11AFE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275" w:type="dxa"/>
            <w:gridSpan w:val="2"/>
          </w:tcPr>
          <w:p w14:paraId="3343CA2D" w14:textId="22CF592E" w:rsidR="00B11AFE" w:rsidRPr="00305AF2" w:rsidRDefault="00B11AFE" w:rsidP="00B11AFE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Unknown</w:t>
            </w:r>
          </w:p>
        </w:tc>
        <w:tc>
          <w:tcPr>
            <w:tcW w:w="426" w:type="dxa"/>
          </w:tcPr>
          <w:p w14:paraId="3C5D7A56" w14:textId="5177022E" w:rsidR="00B11AFE" w:rsidRPr="00305AF2" w:rsidRDefault="00B11AFE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C94065" w:rsidRPr="00305AF2" w14:paraId="05268307" w14:textId="77777777" w:rsidTr="00B11AFE">
        <w:tc>
          <w:tcPr>
            <w:tcW w:w="5382" w:type="dxa"/>
            <w:gridSpan w:val="2"/>
          </w:tcPr>
          <w:p w14:paraId="735A2764" w14:textId="317D57EB" w:rsidR="00C94065" w:rsidRPr="00305AF2" w:rsidRDefault="00C94065" w:rsidP="00C94065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Admission number</w:t>
            </w:r>
          </w:p>
        </w:tc>
        <w:tc>
          <w:tcPr>
            <w:tcW w:w="4819" w:type="dxa"/>
            <w:gridSpan w:val="6"/>
          </w:tcPr>
          <w:p w14:paraId="2EAE8D2B" w14:textId="77777777" w:rsidR="00C94065" w:rsidRPr="00305AF2" w:rsidRDefault="00C94065" w:rsidP="007C48AA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6" w:type="dxa"/>
          </w:tcPr>
          <w:p w14:paraId="796A7C11" w14:textId="77777777" w:rsidR="00C94065" w:rsidRPr="00305AF2" w:rsidRDefault="00C94065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71CD6" w:rsidRPr="00305AF2" w14:paraId="4B03379A" w14:textId="77777777" w:rsidTr="00B11AFE">
        <w:tc>
          <w:tcPr>
            <w:tcW w:w="5382" w:type="dxa"/>
            <w:gridSpan w:val="2"/>
          </w:tcPr>
          <w:p w14:paraId="2866927F" w14:textId="5578DEBE" w:rsidR="00371CD6" w:rsidRPr="00305AF2" w:rsidRDefault="00371CD6" w:rsidP="00371CD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Was the re-admission related to shoulder dystocia?</w:t>
            </w:r>
          </w:p>
        </w:tc>
        <w:tc>
          <w:tcPr>
            <w:tcW w:w="2410" w:type="dxa"/>
          </w:tcPr>
          <w:p w14:paraId="020EEB75" w14:textId="6E38AD1B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Yes</w:t>
            </w:r>
          </w:p>
        </w:tc>
        <w:tc>
          <w:tcPr>
            <w:tcW w:w="283" w:type="dxa"/>
          </w:tcPr>
          <w:p w14:paraId="116B93E7" w14:textId="77777777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2126" w:type="dxa"/>
            <w:gridSpan w:val="4"/>
          </w:tcPr>
          <w:p w14:paraId="6715BD14" w14:textId="0F55CD30" w:rsidR="00371CD6" w:rsidRPr="00305AF2" w:rsidRDefault="00371CD6" w:rsidP="00371CD6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sz w:val="22"/>
                <w:szCs w:val="22"/>
              </w:rPr>
              <w:t>No</w:t>
            </w:r>
          </w:p>
        </w:tc>
        <w:tc>
          <w:tcPr>
            <w:tcW w:w="426" w:type="dxa"/>
          </w:tcPr>
          <w:p w14:paraId="48038B48" w14:textId="77777777" w:rsidR="00371CD6" w:rsidRPr="00305AF2" w:rsidRDefault="00371CD6" w:rsidP="00371CD6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7C48AA" w:rsidRPr="00305AF2" w14:paraId="5BFCFAA7" w14:textId="77777777" w:rsidTr="00B11AFE">
        <w:tc>
          <w:tcPr>
            <w:tcW w:w="5382" w:type="dxa"/>
            <w:gridSpan w:val="2"/>
          </w:tcPr>
          <w:p w14:paraId="77431EF8" w14:textId="071D8BFF" w:rsidR="007C48AA" w:rsidRPr="00305AF2" w:rsidRDefault="007C48AA" w:rsidP="003B7F6F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Name of the hospital to which the baby was </w:t>
            </w:r>
            <w:r w:rsidR="003B7F6F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admitted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  <w:gridSpan w:val="7"/>
          </w:tcPr>
          <w:p w14:paraId="0CD63FAF" w14:textId="77777777" w:rsidR="007C48AA" w:rsidRPr="00305AF2" w:rsidRDefault="007C48AA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643EE5A6" w14:textId="163679F7" w:rsidR="007C48AA" w:rsidRPr="00305AF2" w:rsidRDefault="007C48AA" w:rsidP="007C48A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</w:t>
            </w:r>
            <w:r w:rsidR="00AF0650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</w:t>
            </w:r>
          </w:p>
        </w:tc>
      </w:tr>
      <w:tr w:rsidR="00B13DB3" w:rsidRPr="00305AF2" w14:paraId="0FC0074D" w14:textId="77777777" w:rsidTr="00B11AFE">
        <w:tc>
          <w:tcPr>
            <w:tcW w:w="5382" w:type="dxa"/>
            <w:gridSpan w:val="2"/>
          </w:tcPr>
          <w:p w14:paraId="19ACA537" w14:textId="77777777" w:rsidR="00B13DB3" w:rsidRPr="00305AF2" w:rsidRDefault="00B13DB3" w:rsidP="00050E0C">
            <w:pPr>
              <w:rPr>
                <w:sz w:val="22"/>
                <w:szCs w:val="22"/>
              </w:rPr>
            </w:pPr>
            <w:r w:rsidRPr="00305AF2">
              <w:rPr>
                <w:rFonts w:asciiTheme="majorHAnsi" w:hAnsiTheme="majorHAnsi" w:cstheme="majorHAnsi"/>
                <w:b/>
                <w:sz w:val="22"/>
                <w:szCs w:val="22"/>
              </w:rPr>
              <w:t>Type of ward (please tick)</w:t>
            </w:r>
          </w:p>
        </w:tc>
        <w:tc>
          <w:tcPr>
            <w:tcW w:w="3823" w:type="dxa"/>
            <w:gridSpan w:val="5"/>
          </w:tcPr>
          <w:p w14:paraId="0F4AFA10" w14:textId="470EAD1C" w:rsidR="00B13DB3" w:rsidRPr="00305AF2" w:rsidRDefault="00B13DB3" w:rsidP="00050E0C">
            <w:pPr>
              <w:rPr>
                <w:sz w:val="22"/>
                <w:szCs w:val="22"/>
              </w:rPr>
            </w:pPr>
            <w:r w:rsidRPr="00305AF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Reason for </w:t>
            </w:r>
            <w:r w:rsidR="003B7F6F" w:rsidRPr="00305AF2">
              <w:rPr>
                <w:rFonts w:asciiTheme="majorHAnsi" w:hAnsiTheme="majorHAnsi" w:cstheme="majorHAnsi"/>
                <w:b/>
                <w:sz w:val="22"/>
                <w:szCs w:val="22"/>
              </w:rPr>
              <w:t>admission</w:t>
            </w:r>
          </w:p>
        </w:tc>
        <w:tc>
          <w:tcPr>
            <w:tcW w:w="1422" w:type="dxa"/>
            <w:gridSpan w:val="2"/>
          </w:tcPr>
          <w:p w14:paraId="4A67EB70" w14:textId="4A1C13F0" w:rsidR="00B13DB3" w:rsidRPr="00305AF2" w:rsidRDefault="00B13DB3" w:rsidP="00AF0650">
            <w:pPr>
              <w:rPr>
                <w:sz w:val="22"/>
                <w:szCs w:val="22"/>
              </w:rPr>
            </w:pPr>
            <w:r w:rsidRPr="00305AF2">
              <w:rPr>
                <w:rFonts w:asciiTheme="majorHAnsi" w:hAnsiTheme="majorHAnsi" w:cstheme="majorHAnsi"/>
                <w:b/>
                <w:sz w:val="22"/>
                <w:szCs w:val="22"/>
              </w:rPr>
              <w:t>N</w:t>
            </w:r>
            <w:r w:rsidR="00AF0650" w:rsidRPr="00305AF2">
              <w:rPr>
                <w:rFonts w:asciiTheme="majorHAnsi" w:hAnsiTheme="majorHAnsi" w:cstheme="majorHAnsi"/>
                <w:b/>
                <w:sz w:val="22"/>
                <w:szCs w:val="22"/>
              </w:rPr>
              <w:t>o.</w:t>
            </w:r>
            <w:r w:rsidRPr="00305AF2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of nights</w:t>
            </w:r>
          </w:p>
        </w:tc>
      </w:tr>
      <w:tr w:rsidR="00B13DB3" w:rsidRPr="00305AF2" w14:paraId="4770D5AE" w14:textId="77777777" w:rsidTr="00B11AFE">
        <w:tc>
          <w:tcPr>
            <w:tcW w:w="4673" w:type="dxa"/>
          </w:tcPr>
          <w:p w14:paraId="1B31AA53" w14:textId="4BC4C946" w:rsidR="00B13DB3" w:rsidRPr="00305AF2" w:rsidRDefault="00BA659F" w:rsidP="00050E0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General paediatric ward</w:t>
            </w:r>
          </w:p>
        </w:tc>
        <w:tc>
          <w:tcPr>
            <w:tcW w:w="709" w:type="dxa"/>
          </w:tcPr>
          <w:p w14:paraId="5B5FF98F" w14:textId="77777777" w:rsidR="00B13DB3" w:rsidRPr="00305AF2" w:rsidRDefault="00B13DB3" w:rsidP="00050E0C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823" w:type="dxa"/>
            <w:gridSpan w:val="5"/>
          </w:tcPr>
          <w:p w14:paraId="0BF5C0C3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</w:tcPr>
          <w:p w14:paraId="6DF0BC33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</w:tr>
      <w:tr w:rsidR="00B13DB3" w:rsidRPr="00305AF2" w14:paraId="00DB7BA5" w14:textId="77777777" w:rsidTr="00B11AFE">
        <w:tc>
          <w:tcPr>
            <w:tcW w:w="4673" w:type="dxa"/>
          </w:tcPr>
          <w:p w14:paraId="4EC25671" w14:textId="2BC9C98B" w:rsidR="00B13DB3" w:rsidRPr="00305AF2" w:rsidRDefault="00BA659F" w:rsidP="00050E0C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High dependency unit</w:t>
            </w:r>
          </w:p>
        </w:tc>
        <w:tc>
          <w:tcPr>
            <w:tcW w:w="709" w:type="dxa"/>
          </w:tcPr>
          <w:p w14:paraId="107B0BEA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3823" w:type="dxa"/>
            <w:gridSpan w:val="5"/>
          </w:tcPr>
          <w:p w14:paraId="5B84C1D5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</w:tcPr>
          <w:p w14:paraId="0F0D0091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</w:tr>
      <w:tr w:rsidR="00BA659F" w:rsidRPr="00305AF2" w14:paraId="1AC251D3" w14:textId="77777777" w:rsidTr="00B11AFE">
        <w:tc>
          <w:tcPr>
            <w:tcW w:w="4673" w:type="dxa"/>
          </w:tcPr>
          <w:p w14:paraId="02CCBB88" w14:textId="7745B4AE" w:rsidR="00BA659F" w:rsidRDefault="00BA659F" w:rsidP="00050E0C">
            <w:pPr>
              <w:rPr>
                <w:rFonts w:asciiTheme="minorHAnsi" w:hAnsiTheme="minorHAnsi" w:cstheme="maj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>Neonatal unit</w:t>
            </w:r>
          </w:p>
        </w:tc>
        <w:tc>
          <w:tcPr>
            <w:tcW w:w="709" w:type="dxa"/>
          </w:tcPr>
          <w:p w14:paraId="03430708" w14:textId="77777777" w:rsidR="00BA659F" w:rsidRPr="00305AF2" w:rsidRDefault="00BA659F" w:rsidP="00050E0C">
            <w:pPr>
              <w:rPr>
                <w:sz w:val="22"/>
                <w:szCs w:val="22"/>
              </w:rPr>
            </w:pPr>
          </w:p>
        </w:tc>
        <w:tc>
          <w:tcPr>
            <w:tcW w:w="3823" w:type="dxa"/>
            <w:gridSpan w:val="5"/>
          </w:tcPr>
          <w:p w14:paraId="3D718158" w14:textId="77777777" w:rsidR="00BA659F" w:rsidRPr="00305AF2" w:rsidRDefault="00BA659F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</w:tcPr>
          <w:p w14:paraId="467BE9BA" w14:textId="77777777" w:rsidR="00BA659F" w:rsidRPr="00305AF2" w:rsidRDefault="00BA659F" w:rsidP="00050E0C">
            <w:pPr>
              <w:rPr>
                <w:sz w:val="22"/>
                <w:szCs w:val="22"/>
              </w:rPr>
            </w:pPr>
          </w:p>
        </w:tc>
      </w:tr>
      <w:tr w:rsidR="00B13DB3" w:rsidRPr="00305AF2" w14:paraId="3F739B31" w14:textId="77777777" w:rsidTr="00B11AFE">
        <w:tc>
          <w:tcPr>
            <w:tcW w:w="4673" w:type="dxa"/>
          </w:tcPr>
          <w:p w14:paraId="7F23088F" w14:textId="31E48FEE" w:rsidR="00B13DB3" w:rsidRPr="00305AF2" w:rsidRDefault="00BA659F" w:rsidP="00050E0C">
            <w:pPr>
              <w:rPr>
                <w:rFonts w:asciiTheme="minorHAnsi" w:hAnsiTheme="minorHAnsi" w:cstheme="maj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sz w:val="22"/>
                <w:szCs w:val="22"/>
              </w:rPr>
              <w:t xml:space="preserve">Post natal </w:t>
            </w:r>
            <w:r w:rsidR="00B13DB3" w:rsidRPr="00305AF2">
              <w:rPr>
                <w:rFonts w:asciiTheme="minorHAnsi" w:hAnsiTheme="minorHAnsi" w:cstheme="majorHAnsi"/>
                <w:sz w:val="22"/>
                <w:szCs w:val="22"/>
              </w:rPr>
              <w:t xml:space="preserve"> ward</w:t>
            </w:r>
          </w:p>
        </w:tc>
        <w:tc>
          <w:tcPr>
            <w:tcW w:w="709" w:type="dxa"/>
          </w:tcPr>
          <w:p w14:paraId="7E0C48D0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3823" w:type="dxa"/>
            <w:gridSpan w:val="5"/>
          </w:tcPr>
          <w:p w14:paraId="38524A79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</w:tcPr>
          <w:p w14:paraId="47FFE7FC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</w:tr>
      <w:tr w:rsidR="00B13DB3" w:rsidRPr="00305AF2" w14:paraId="29B330C2" w14:textId="77777777" w:rsidTr="00B11AFE">
        <w:tc>
          <w:tcPr>
            <w:tcW w:w="4673" w:type="dxa"/>
          </w:tcPr>
          <w:p w14:paraId="51158F2D" w14:textId="77777777" w:rsidR="00B13DB3" w:rsidRPr="00305AF2" w:rsidRDefault="00B13DB3" w:rsidP="00050E0C">
            <w:pPr>
              <w:rPr>
                <w:rFonts w:asciiTheme="minorHAnsi" w:hAnsiTheme="minorHAnsi" w:cstheme="majorHAnsi"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ajorHAnsi"/>
                <w:sz w:val="22"/>
                <w:szCs w:val="22"/>
              </w:rPr>
              <w:t xml:space="preserve">Other </w:t>
            </w:r>
            <w:r w:rsidRPr="00305AF2">
              <w:rPr>
                <w:rFonts w:asciiTheme="minorHAnsi" w:hAnsiTheme="minorHAnsi" w:cstheme="majorHAnsi"/>
                <w:i/>
                <w:sz w:val="22"/>
                <w:szCs w:val="22"/>
              </w:rPr>
              <w:t>(Please specify below)</w:t>
            </w:r>
          </w:p>
          <w:p w14:paraId="43228C29" w14:textId="77777777" w:rsidR="00B13DB3" w:rsidRPr="00305AF2" w:rsidRDefault="00B13DB3" w:rsidP="00050E0C">
            <w:pPr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 w:cstheme="majorHAnsi"/>
                <w:i/>
                <w:sz w:val="22"/>
                <w:szCs w:val="22"/>
              </w:rPr>
              <w:t>________________________________________</w:t>
            </w:r>
          </w:p>
        </w:tc>
        <w:tc>
          <w:tcPr>
            <w:tcW w:w="709" w:type="dxa"/>
          </w:tcPr>
          <w:p w14:paraId="1F67E06E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3823" w:type="dxa"/>
            <w:gridSpan w:val="5"/>
          </w:tcPr>
          <w:p w14:paraId="6F19A623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  <w:tc>
          <w:tcPr>
            <w:tcW w:w="1422" w:type="dxa"/>
            <w:gridSpan w:val="2"/>
          </w:tcPr>
          <w:p w14:paraId="4607862C" w14:textId="77777777" w:rsidR="00B13DB3" w:rsidRPr="00305AF2" w:rsidRDefault="00B13DB3" w:rsidP="00050E0C">
            <w:pPr>
              <w:rPr>
                <w:sz w:val="22"/>
                <w:szCs w:val="22"/>
              </w:rPr>
            </w:pPr>
          </w:p>
        </w:tc>
      </w:tr>
      <w:tr w:rsidR="00B13DB3" w:rsidRPr="00305AF2" w14:paraId="1318BBDC" w14:textId="77777777" w:rsidTr="00B11AFE">
        <w:trPr>
          <w:trHeight w:val="331"/>
        </w:trPr>
        <w:tc>
          <w:tcPr>
            <w:tcW w:w="5382" w:type="dxa"/>
            <w:gridSpan w:val="2"/>
            <w:vMerge w:val="restart"/>
            <w:vAlign w:val="center"/>
          </w:tcPr>
          <w:p w14:paraId="1D4E5927" w14:textId="71C45E95" w:rsidR="00B13DB3" w:rsidRPr="00305AF2" w:rsidRDefault="00B13DB3" w:rsidP="009E2E02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How was the baby </w:t>
            </w:r>
            <w:r w:rsidR="009E2E02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transported to hospital</w:t>
            </w: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?</w:t>
            </w:r>
          </w:p>
        </w:tc>
        <w:tc>
          <w:tcPr>
            <w:tcW w:w="4819" w:type="dxa"/>
            <w:gridSpan w:val="6"/>
          </w:tcPr>
          <w:p w14:paraId="61BEF7A5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Air ambulance</w:t>
            </w:r>
          </w:p>
        </w:tc>
        <w:tc>
          <w:tcPr>
            <w:tcW w:w="426" w:type="dxa"/>
          </w:tcPr>
          <w:p w14:paraId="762F63E8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DB3" w:rsidRPr="00305AF2" w14:paraId="199877C8" w14:textId="77777777" w:rsidTr="00B11AFE">
        <w:trPr>
          <w:trHeight w:val="331"/>
        </w:trPr>
        <w:tc>
          <w:tcPr>
            <w:tcW w:w="5382" w:type="dxa"/>
            <w:gridSpan w:val="2"/>
            <w:vMerge/>
          </w:tcPr>
          <w:p w14:paraId="36EBB513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gridSpan w:val="6"/>
          </w:tcPr>
          <w:p w14:paraId="0B8E5EB1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Land ambulance</w:t>
            </w:r>
          </w:p>
        </w:tc>
        <w:tc>
          <w:tcPr>
            <w:tcW w:w="426" w:type="dxa"/>
          </w:tcPr>
          <w:p w14:paraId="6FD35609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227842" w:rsidRPr="00305AF2" w14:paraId="38265206" w14:textId="77777777" w:rsidTr="00B11AFE">
        <w:tc>
          <w:tcPr>
            <w:tcW w:w="5382" w:type="dxa"/>
            <w:gridSpan w:val="2"/>
            <w:vMerge/>
          </w:tcPr>
          <w:p w14:paraId="011D8BB8" w14:textId="77777777" w:rsidR="00227842" w:rsidRPr="00305AF2" w:rsidRDefault="0022784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gridSpan w:val="6"/>
          </w:tcPr>
          <w:p w14:paraId="6585CD56" w14:textId="3125781D" w:rsidR="00227842" w:rsidRPr="00305AF2" w:rsidRDefault="00227842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Car</w:t>
            </w:r>
          </w:p>
        </w:tc>
        <w:tc>
          <w:tcPr>
            <w:tcW w:w="426" w:type="dxa"/>
          </w:tcPr>
          <w:p w14:paraId="59233E9F" w14:textId="77777777" w:rsidR="00227842" w:rsidRPr="00305AF2" w:rsidRDefault="00227842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DB3" w:rsidRPr="00305AF2" w14:paraId="18A095DD" w14:textId="77777777" w:rsidTr="00B11AFE">
        <w:tc>
          <w:tcPr>
            <w:tcW w:w="5382" w:type="dxa"/>
            <w:gridSpan w:val="2"/>
            <w:vMerge/>
          </w:tcPr>
          <w:p w14:paraId="2B227E9A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4819" w:type="dxa"/>
            <w:gridSpan w:val="6"/>
          </w:tcPr>
          <w:p w14:paraId="655FA1CD" w14:textId="77777777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Other </w:t>
            </w:r>
            <w:r w:rsidRPr="00305AF2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please specify</w:t>
            </w:r>
          </w:p>
          <w:p w14:paraId="20CF16BB" w14:textId="0EEA9DFD" w:rsidR="00B13DB3" w:rsidRPr="00305AF2" w:rsidRDefault="00B13DB3" w:rsidP="00050E0C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>_____________________________________</w:t>
            </w:r>
          </w:p>
        </w:tc>
        <w:tc>
          <w:tcPr>
            <w:tcW w:w="426" w:type="dxa"/>
          </w:tcPr>
          <w:p w14:paraId="43A7D4EE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DB3" w:rsidRPr="00305AF2" w14:paraId="6FB5FE5A" w14:textId="77777777" w:rsidTr="00B11AFE">
        <w:tc>
          <w:tcPr>
            <w:tcW w:w="5382" w:type="dxa"/>
            <w:gridSpan w:val="2"/>
          </w:tcPr>
          <w:p w14:paraId="63A20C3C" w14:textId="5D199613" w:rsidR="00B13DB3" w:rsidRPr="00305AF2" w:rsidRDefault="003B7F6F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 </w:t>
            </w:r>
            <w:r w:rsidR="00BA659F">
              <w:rPr>
                <w:rFonts w:asciiTheme="minorHAnsi" w:hAnsiTheme="minorHAnsi" w:cstheme="minorHAnsi"/>
                <w:bCs/>
                <w:sz w:val="22"/>
                <w:szCs w:val="22"/>
              </w:rPr>
              <w:t>of readmission</w:t>
            </w:r>
            <w:r w:rsidR="00B13DB3"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5ABC488A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45" w:type="dxa"/>
            <w:gridSpan w:val="7"/>
          </w:tcPr>
          <w:p w14:paraId="0437C1CF" w14:textId="59BBAFD4" w:rsidR="00B13DB3" w:rsidRPr="00305AF2" w:rsidRDefault="00227842" w:rsidP="00050E0C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noProof/>
                <w:sz w:val="22"/>
                <w:szCs w:val="22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6576" behindDoc="0" locked="0" layoutInCell="1" allowOverlap="1" wp14:anchorId="26B3262F" wp14:editId="365A12ED">
                      <wp:simplePos x="0" y="0"/>
                      <wp:positionH relativeFrom="column">
                        <wp:posOffset>-23495</wp:posOffset>
                      </wp:positionH>
                      <wp:positionV relativeFrom="page">
                        <wp:posOffset>134620</wp:posOffset>
                      </wp:positionV>
                      <wp:extent cx="2078355" cy="234315"/>
                      <wp:effectExtent l="0" t="0" r="17145" b="32385"/>
                      <wp:wrapNone/>
                      <wp:docPr id="2800" name="Group 280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801" name="Rectangle 28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2" name="Straight Arrow Connector 280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3" name="Straight Arrow Connector 280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04" name="Rectangle 28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5" name="Rectangle 28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6" name="Rectangle 28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7" name="Rectangle 28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8" name="Rectangle 28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09" name="Rectangle 28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0" name="Rectangle 28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3560443" id="Group 2800" o:spid="_x0000_s1026" style="position:absolute;margin-left:-1.85pt;margin-top:10.6pt;width:163.65pt;height:18.45pt;z-index:251736576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">
                      <v:rect id="Rectangle 2801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uXpMUA&#10;AADdAAAADwAAAGRycy9kb3ducmV2LnhtbESPQWvCQBSE7wX/w/KE3uquKRSbugmiKPWo8eLtmX1N&#10;otm3Ibtq6q/vFgo9DjPzDTPPB9uKG/W+caxhOlEgiEtnGq40HIr1ywyED8gGW8ek4Zs85NnoaY6p&#10;cXfe0W0fKhEh7FPUUIfQpVL6siaLfuI64uh9ud5iiLKvpOnxHuG2lYlSb9Jiw3Ghxo6WNZWX/dVq&#10;ODXJAR+7YqPs+/o1bIfifD2utH4eD4sPEIGG8B/+a38aDclMTeH3TX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O5ekxQAAAN0AAAAPAAAAAAAAAAAAAAAAAJgCAABkcnMv&#10;ZG93bnJldi54bWxQSwUGAAAAAAQABAD1AAAAigMAAAAA&#10;"/>
                      <v:shape id="Straight Arrow Connector 2802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k3l8UAAADdAAAADwAAAGRycy9kb3ducmV2LnhtbESPQWvCQBSE7wX/w/IEL6VukoOE6CpS&#10;KBQPQjUHj4/d1ySYfZvubmP677uC4HGYmW+YzW6yvRjJh86xgnyZgSDWznTcKKjPH28liBCRDfaO&#10;ScEfBdhtZy8brIy78ReNp9iIBOFQoYI2xqGSMuiWLIalG4iT9+28xZikb6TxeEtw28siy1bSYsdp&#10;ocWB3lvS19OvVdAd6mM9vv5Er8tDfvF5OF96rdRiPu3XICJN8Rl+tD+NgqLMCri/SU9Abv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Lk3l8UAAADdAAAADwAAAAAAAAAA&#10;AAAAAAChAgAAZHJzL2Rvd25yZXYueG1sUEsFBgAAAAAEAAQA+QAAAJMDAAAAAA==&#10;"/>
                      <v:shape id="Straight Arrow Connector 2803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/WSDMUAAADdAAAADwAAAGRycy9kb3ducmV2LnhtbESPQWvCQBSE7wX/w/IKXkrdREFC6iql&#10;UBAPQjUHj4/d1yQ0+zburjH+e7cgeBxm5htmtRltJwbyoXWsIJ9lIIi1My3XCqrj93sBIkRkg51j&#10;UnCjAJv15GWFpXFX/qHhEGuRIBxKVNDE2JdSBt2QxTBzPXHyfp23GJP0tTQerwluOznPsqW02HJa&#10;aLCnr4b03+FiFbS7al8Nb+fodbHLTz4Px1OnlZq+jp8fICKN8Rl+tLdGwbzIFvD/Jj0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/WSDMUAAADdAAAADwAAAAAAAAAA&#10;AAAAAAChAgAAZHJzL2Rvd25yZXYueG1sUEsFBgAAAAAEAAQA+QAAAJMDAAAAAA==&#10;"/>
                      <v:rect id="Rectangle 2804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w0PMUA&#10;AADdAAAADwAAAGRycy9kb3ducmV2LnhtbESPQWvCQBSE7wX/w/IEb3W3sRQbXUUURY8aL709s88k&#10;Nvs2ZFeN/fVuodDjMDPfMNN5Z2txo9ZXjjW8DRUI4tyZigsNx2z9OgbhA7LB2jFpeJCH+az3MsXU&#10;uDvv6XYIhYgQ9ilqKENoUil9XpJFP3QNcfTOrrUYomwLaVq8R7itZaLUh7RYcVwosaFlSfn34Wo1&#10;nKrkiD/7bKPs53oUdl12uX6ttB70u8UERKAu/If/2lujIRmrd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TDQ8xQAAAN0AAAAPAAAAAAAAAAAAAAAAAJgCAABkcnMv&#10;ZG93bnJldi54bWxQSwUGAAAAAAQABAD1AAAAigMAAAAA&#10;"/>
                      <v:rect id="Rectangle 2805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CRp8UA&#10;AADdAAAADwAAAGRycy9kb3ducmV2LnhtbESPQWvCQBSE7wX/w/IEb3W3kRYbXUUURY8aL709s88k&#10;Nvs2ZFeN/fVuodDjMDPfMNN5Z2txo9ZXjjW8DRUI4tyZigsNx2z9OgbhA7LB2jFpeJCH+az3MsXU&#10;uDvv6XYIhYgQ9ilqKENoUil9XpJFP3QNcfTOrrUYomwLaVq8R7itZaLUh7RYcVwosaFlSfn34Wo1&#10;nKrkiD/7bKPs53oUdl12uX6ttB70u8UERKAu/If/2lujIRmrd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JGnxQAAAN0AAAAPAAAAAAAAAAAAAAAAAJgCAABkcnMv&#10;ZG93bnJldi54bWxQSwUGAAAAAAQABAD1AAAAigMAAAAA&#10;"/>
                      <v:rect id="Rectangle 2806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P0MUA&#10;AADdAAAADwAAAGRycy9kb3ducmV2LnhtbESPQWvCQBSE74L/YXlCb7prCmKjmyAtlvao8eLtmX0m&#10;0ezbkF017a/vFgo9DjPzDbPOB9uKO/W+caxhPlMgiEtnGq40HIrtdAnCB2SDrWPS8EUe8mw8WmNq&#10;3IN3dN+HSkQI+xQ11CF0qZS+rMmin7mOOHpn11sMUfaVND0+Ity2MlFqIS02HBdq7Oi1pvK6v1kN&#10;pyY54PeueFf2ZfscPoficju+af00GTYrEIGG8B/+a38YDclSLeD3TXwCMv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0g/QxQAAAN0AAAAPAAAAAAAAAAAAAAAAAJgCAABkcnMv&#10;ZG93bnJldi54bWxQSwUGAAAAAAQABAD1AAAAigMAAAAA&#10;"/>
                      <v:rect id="Rectangle 2807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6qS8UA&#10;AADdAAAADwAAAGRycy9kb3ducmV2LnhtbESPQWvCQBSE7wX/w/IEb3W3EVobXUUURY8aL709s88k&#10;Nvs2ZFeN/fVuodDjMDPfMNN5Z2txo9ZXjjW8DRUI4tyZigsNx2z9OgbhA7LB2jFpeJCH+az3MsXU&#10;uDvv6XYIhYgQ9ilqKENoUil9XpJFP3QNcfTOrrUYomwLaVq8R7itZaLUu7RYcVwosaFlSfn34Wo1&#10;nKrkiD/7bKPs53oUdl12uX6ttB70u8UERKAu/If/2lujIRmrD/h9E5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nqpLxQAAAN0AAAAPAAAAAAAAAAAAAAAAAJgCAABkcnMv&#10;ZG93bnJldi54bWxQSwUGAAAAAAQABAD1AAAAigMAAAAA&#10;"/>
                      <v:rect id="Rectangle 2808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E+OcEA&#10;AADdAAAADwAAAGRycy9kb3ducmV2LnhtbERPTYvCMBC9C/6HMII3TaywuNUooii7R62XvY3N2Fab&#10;SWmidvfXbw6Cx8f7Xqw6W4sHtb5yrGEyViCIc2cqLjScst1oBsIHZIO1Y9LwSx5Wy35vgalxTz7Q&#10;4xgKEUPYp6ihDKFJpfR5SRb92DXEkbu41mKIsC2kafEZw20tE6U+pMWKY0OJDW1Kym/Hu9VwrpIT&#10;/h2yvbKfu2n47rLr/Wer9XDQrecgAnXhLX65v4yGZKbi3PgmPgG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BPjnBAAAA3QAAAA8AAAAAAAAAAAAAAAAAmAIAAGRycy9kb3du&#10;cmV2LnhtbFBLBQYAAAAABAAEAPUAAACGAwAAAAA=&#10;"/>
                      <v:rect id="Rectangle 2809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2bosUA&#10;AADdAAAADwAAAGRycy9kb3ducmV2LnhtbESPQWvCQBSE74X+h+UVvNXdRiiauoZSiehR46W31+wz&#10;ic2+DdlVo7++Kwg9DjPzDTPPBtuKM/W+cazhbaxAEJfONFxp2Bf56xSED8gGW8ek4UoessXz0xxT&#10;4y68pfMuVCJC2KeooQ6hS6X0ZU0W/dh1xNE7uN5iiLKvpOnxEuG2lYlS79Jiw3Ghxo6+aip/dyer&#10;4adJ9njbFitlZ/kkbIbiePpeaj16GT4/QAQawn/40V4bDclUzeD+Jj4Bu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TZuixQAAAN0AAAAPAAAAAAAAAAAAAAAAAJgCAABkcnMv&#10;ZG93bnJldi54bWxQSwUGAAAAAAQABAD1AAAAigMAAAAA&#10;"/>
                      <v:rect id="Rectangle 2810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6k4sIA&#10;AADdAAAADwAAAGRycy9kb3ducmV2LnhtbERPTYvCMBC9L/gfwgh7W9N2YdFqLKIo61HrxdvYjG21&#10;mZQmatdfvzkIHh/ve5b1phF36lxtWUE8ikAQF1bXXCo45OuvMQjnkTU2lknBHznI5oOPGabaPnhH&#10;970vRQhhl6KCyvs2ldIVFRl0I9sSB+5sO4M+wK6UusNHCDeNTKLoRxqsOTRU2NKyouK6vxkFpzo5&#10;4HOXbyIzWX/7bZ9fbseVUp/DfjEF4an3b/HL/asVJOM47A9vwhO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rqTiwgAAAN0AAAAPAAAAAAAAAAAAAAAAAJgCAABkcnMvZG93&#10;bnJldi54bWxQSwUGAAAAAAQABAD1AAAAhwMAAAAA&#10;"/>
                      <w10:wrap anchory="page"/>
                    </v:group>
                  </w:pict>
                </mc:Fallback>
              </mc:AlternateContent>
            </w:r>
          </w:p>
          <w:p w14:paraId="6A12D659" w14:textId="248E9874" w:rsidR="00B13DB3" w:rsidRPr="00305AF2" w:rsidRDefault="00B13DB3" w:rsidP="00AF0650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B13DB3" w:rsidRPr="00305AF2" w14:paraId="0E8097AE" w14:textId="77777777" w:rsidTr="00B11AFE">
        <w:tc>
          <w:tcPr>
            <w:tcW w:w="5382" w:type="dxa"/>
            <w:gridSpan w:val="2"/>
          </w:tcPr>
          <w:p w14:paraId="33EBC3B9" w14:textId="2820BD39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305AF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Date </w:t>
            </w:r>
            <w:r w:rsidR="00BA659F">
              <w:rPr>
                <w:rFonts w:asciiTheme="minorHAnsi" w:hAnsiTheme="minorHAnsi" w:cstheme="minorHAnsi"/>
                <w:bCs/>
                <w:sz w:val="22"/>
                <w:szCs w:val="22"/>
              </w:rPr>
              <w:t>of discharge</w:t>
            </w:r>
          </w:p>
          <w:p w14:paraId="76C061F3" w14:textId="77777777" w:rsidR="00B13DB3" w:rsidRPr="00305AF2" w:rsidRDefault="00B13DB3" w:rsidP="00050E0C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5245" w:type="dxa"/>
            <w:gridSpan w:val="7"/>
          </w:tcPr>
          <w:p w14:paraId="4D7AADFF" w14:textId="0D7B4EBE" w:rsidR="00B13DB3" w:rsidRPr="00305AF2" w:rsidRDefault="00227842" w:rsidP="00050E0C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noProof/>
                <w:sz w:val="22"/>
                <w:szCs w:val="22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7600" behindDoc="0" locked="0" layoutInCell="1" allowOverlap="1" wp14:anchorId="3819943E" wp14:editId="3894DECC">
                      <wp:simplePos x="0" y="0"/>
                      <wp:positionH relativeFrom="column">
                        <wp:posOffset>-22225</wp:posOffset>
                      </wp:positionH>
                      <wp:positionV relativeFrom="page">
                        <wp:posOffset>106045</wp:posOffset>
                      </wp:positionV>
                      <wp:extent cx="2078355" cy="234315"/>
                      <wp:effectExtent l="0" t="0" r="17145" b="32385"/>
                      <wp:wrapNone/>
                      <wp:docPr id="2811" name="Group 28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812" name="Rectangle 28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3" name="Straight Arrow Connector 281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4" name="Straight Arrow Connector 281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15" name="Rectangle 28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6" name="Rectangle 28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7" name="Rectangle 28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8" name="Rectangle 28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19" name="Rectangle 28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0" name="Rectangle 28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1" name="Rectangle 28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323AC5" id="Group 2811" o:spid="_x0000_s1026" style="position:absolute;margin-left:-1.75pt;margin-top:8.35pt;width:163.65pt;height:18.45pt;z-index:251737600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">
                      <v:rect id="Rectangle 2812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fDsUA&#10;AADdAAAADwAAAGRycy9kb3ducmV2LnhtbESPQWvCQBSE7wX/w/KE3uomKRQbXUWUiB5jvPT2mn0m&#10;abNvQ3Y10V/fLRR6HGbmG2a5Hk0rbtS7xrKCeBaBIC6tbrhScC6ylzkI55E1tpZJwZ0crFeTpyWm&#10;2g6c0+3kKxEg7FJUUHvfpVK6siaDbmY74uBdbG/QB9lXUvc4BLhpZRJFb9Jgw2Ghxo62NZXfp6tR&#10;8NkkZ3zkxT4y79mrP47F1/Vjp9TzdNwsQHga/X/4r33QCpJ5nMDvm/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J8OxQAAAN0AAAAPAAAAAAAAAAAAAAAAAJgCAABkcnMv&#10;ZG93bnJldi54bWxQSwUGAAAAAAQABAD1AAAAigMAAAAA&#10;"/>
                      <v:shape id="Straight Arrow Connector 2813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iwE0cUAAADdAAAADwAAAGRycy9kb3ducmV2LnhtbESPQWvCQBSE7wX/w/IKXkrdREFC6iql&#10;UBAPQjUHj4/d1yQ0+zburjH+e7cgeBxm5htmtRltJwbyoXWsIJ9lIIi1My3XCqrj93sBIkRkg51j&#10;UnCjAJv15GWFpXFX/qHhEGuRIBxKVNDE2JdSBt2QxTBzPXHyfp23GJP0tTQerwluOznPsqW02HJa&#10;aLCnr4b03+FiFbS7al8Nb+fodbHLTz4Px1OnlZq+jp8fICKN8Rl+tLdGwbzIF/D/Jj0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iwE0cUAAADdAAAADwAAAAAAAAAA&#10;AAAAAAChAgAAZHJzL2Rvd25yZXYueG1sUEsFBgAAAAAEAAQA+QAAAJMDAAAAAA==&#10;"/>
                      <v:shape id="Straight Arrow Connector 2814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cWcpcUAAADdAAAADwAAAGRycy9kb3ducmV2LnhtbESPQWvCQBSE7wX/w/IKXkrdRERC6iql&#10;UBAPQjUHj4/d1yQ0+zburjH+e7cgeBxm5htmtRltJwbyoXWsIJ9lIIi1My3XCqrj93sBIkRkg51j&#10;UnCjAJv15GWFpXFX/qHhEGuRIBxKVNDE2JdSBt2QxTBzPXHyfp23GJP0tTQerwluOznPsqW02HJa&#10;aLCnr4b03+FiFbS7al8Nb+fodbHLTz4Px1OnlZq+jp8fICKN8Rl+tLdGwbzIF/D/Jj0Bub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cWcpcUAAADdAAAADwAAAAAAAAAA&#10;AAAAAAChAgAAZHJzL2Rvd25yZXYueG1sUEsFBgAAAAAEAAQA+QAAAJMDAAAAAA==&#10;"/>
                      <v:rect id="Rectangle 2815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kHesYA&#10;AADdAAAADwAAAGRycy9kb3ducmV2LnhtbESPQWvCQBSE7wX/w/KE3uomKS02ugaxWNqjxou31+wz&#10;iWbfhuyapP313YLgcZiZb5hlNppG9NS52rKCeBaBIC6srrlUcMi3T3MQziNrbCyTgh9ykK0mD0tM&#10;tR14R/3elyJA2KWooPK+TaV0RUUG3cy2xME72c6gD7Irpe5wCHDTyCSKXqXBmsNChS1tKiou+6tR&#10;8F0nB/zd5R+Reds++68xP1+P70o9Tsf1AoSn0d/Dt/anVpDM4xf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9kHesYAAADdAAAADwAAAAAAAAAAAAAAAACYAgAAZHJz&#10;L2Rvd25yZXYueG1sUEsFBgAAAAAEAAQA9QAAAIsDAAAAAA==&#10;"/>
                      <v:rect id="Rectangle 2816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uZDcYA&#10;AADdAAAADwAAAGRycy9kb3ducmV2LnhtbESPQWvCQBSE70L/w/IKvZmNKQQbs0pRLO1R46W3Z/aZ&#10;xGbfhuxqor++Wyh4HGbmGyZfjaYVV+pdY1nBLIpBEJdWN1wpOBTb6RyE88gaW8uk4EYOVsunSY6Z&#10;tgPv6Lr3lQgQdhkqqL3vMildWZNBF9mOOHgn2xv0QfaV1D0OAW5amcRxKg02HBZq7GhdU/mzvxgF&#10;xyY54H1XfMTmbfvqv8bifPneKPXyPL4vQHga/SP83/7UCpL5LIW/N+EJ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uZDcYAAADdAAAADwAAAAAAAAAAAAAAAACYAgAAZHJz&#10;L2Rvd25yZXYueG1sUEsFBgAAAAAEAAQA9QAAAIsDAAAAAA==&#10;"/>
                      <v:rect id="Rectangle 2817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c8lsYA&#10;AADdAAAADwAAAGRycy9kb3ducmV2LnhtbESPQWvCQBSE7wX/w/KE3uomKbQ2ugaxWNqjxou31+wz&#10;iWbfhuyapP313YLgcZiZb5hlNppG9NS52rKCeBaBIC6srrlUcMi3T3MQziNrbCyTgh9ykK0mD0tM&#10;tR14R/3elyJA2KWooPK+TaV0RUUG3cy2xME72c6gD7Irpe5wCHDTyCSKXqTBmsNChS1tKiou+6tR&#10;8F0nB/zd5R+Reds++68xP1+P70o9Tsf1AoSn0d/Dt/anVpDM41f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Ec8lsYAAADdAAAADwAAAAAAAAAAAAAAAACYAgAAZHJz&#10;L2Rvd25yZXYueG1sUEsFBgAAAAAEAAQA9QAAAIsDAAAAAA==&#10;"/>
                      <v:rect id="Rectangle 2818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o5MIA&#10;AADdAAAADwAAAGRycy9kb3ducmV2LnhtbERPTYvCMBC9L/gfwgh7W9N2YdFqLKIo61HrxdvYjG21&#10;mZQmatdfvzkIHh/ve5b1phF36lxtWUE8ikAQF1bXXCo45OuvMQjnkTU2lknBHznI5oOPGabaPnhH&#10;970vRQhhl6KCyvs2ldIVFRl0I9sSB+5sO4M+wK6UusNHCDeNTKLoRxqsOTRU2NKyouK6vxkFpzo5&#10;4HOXbyIzWX/7bZ9fbseVUp/DfjEF4an3b/HL/asVJOM4zA1vwhO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2KjkwgAAAN0AAAAPAAAAAAAAAAAAAAAAAJgCAABkcnMvZG93&#10;bnJldi54bWxQSwUGAAAAAAQABAD1AAAAhwMAAAAA&#10;"/>
                      <v:rect id="Rectangle 2819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QNf8YA&#10;AADdAAAADwAAAGRycy9kb3ducmV2LnhtbESPQWvCQBSE7wX/w/IEb83GCCWmriIWiz3G5OLtmX1N&#10;0mbfhuyqsb++Wyh4HGbmG2a1GU0nrjS41rKCeRSDIK6sbrlWUBb75xSE88gaO8uk4E4ONuvJ0woz&#10;bW+c0/XoaxEg7DJU0HjfZ1K6qiGDLrI9cfA+7WDQBznUUg94C3DTySSOX6TBlsNCgz3tGqq+jxej&#10;4NwmJf7kxXtslvuF/xiLr8vpTanZdNy+gvA0+kf4v33QCpJ0voS/N+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QNf8YAAADdAAAADwAAAAAAAAAAAAAAAACYAgAAZHJz&#10;L2Rvd25yZXYueG1sUEsFBgAAAAAEAAQA9QAAAIsDAAAAAA==&#10;"/>
                      <v:rect id="Rectangle 2820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JuX8IA&#10;AADdAAAADwAAAGRycy9kb3ducmV2LnhtbERPTYvCMBC9L/gfwgje1tQKi1ZjEZcu61HrxdvYjG21&#10;mZQmatdfvzkIHh/ve5n2phF36lxtWcFkHIEgLqyuuVRwyLPPGQjnkTU2lknBHzlIV4OPJSbaPnhH&#10;970vRQhhl6CCyvs2kdIVFRl0Y9sSB+5sO4M+wK6UusNHCDeNjKPoSxqsOTRU2NKmouK6vxkFpzo+&#10;4HOX/0Rmnk39ts8vt+O3UqNhv16A8NT7t/jl/tUK4lkc9oc34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wm5fwgAAAN0AAAAPAAAAAAAAAAAAAAAAAJgCAABkcnMvZG93&#10;bnJldi54bWxQSwUGAAAAAAQABAD1AAAAhwMAAAAA&#10;"/>
                      <v:rect id="Rectangle 2821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7LxMUA&#10;AADdAAAADwAAAGRycy9kb3ducmV2LnhtbESPQWvCQBSE7wX/w/KE3uomKRQbXUWUiB5jvPT2mn0m&#10;abNvQ3Y10V/fLRR6HGbmG2a5Hk0rbtS7xrKCeBaBIC6tbrhScC6ylzkI55E1tpZJwZ0crFeTpyWm&#10;2g6c0+3kKxEg7FJUUHvfpVK6siaDbmY74uBdbG/QB9lXUvc4BLhpZRJFb9Jgw2Ghxo62NZXfp6tR&#10;8NkkZ3zkxT4y79mrP47F1/Vjp9TzdNwsQHga/X/4r33QCpJ5EsPvm/A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svE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</w:p>
          <w:p w14:paraId="76720040" w14:textId="1AAC2DD4" w:rsidR="00AF0650" w:rsidRPr="00305AF2" w:rsidRDefault="00AF0650" w:rsidP="00AF0650">
            <w:pPr>
              <w:spacing w:before="40" w:after="40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3DA76077" w14:textId="77777777" w:rsidR="00B13DB3" w:rsidRPr="00305AF2" w:rsidRDefault="00B13DB3" w:rsidP="00305AF2">
      <w:pPr>
        <w:spacing w:after="0"/>
        <w:rPr>
          <w:sz w:val="16"/>
          <w:szCs w:val="1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7135"/>
        <w:gridCol w:w="976"/>
        <w:gridCol w:w="825"/>
        <w:gridCol w:w="837"/>
        <w:gridCol w:w="854"/>
      </w:tblGrid>
      <w:tr w:rsidR="003A627F" w:rsidRPr="00305AF2" w14:paraId="599DF607" w14:textId="77777777" w:rsidTr="00FA4B65">
        <w:tc>
          <w:tcPr>
            <w:tcW w:w="10627" w:type="dxa"/>
            <w:gridSpan w:val="5"/>
            <w:shd w:val="pct10" w:color="auto" w:fill="auto"/>
          </w:tcPr>
          <w:p w14:paraId="3FBD3B6F" w14:textId="2D98F684" w:rsidR="003A627F" w:rsidRPr="00305AF2" w:rsidRDefault="00B944AB" w:rsidP="003A627F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 w:cstheme="majorHAnsi"/>
                <w:b/>
                <w:sz w:val="22"/>
                <w:szCs w:val="22"/>
              </w:rPr>
              <w:t>3</w:t>
            </w:r>
            <w:r w:rsidR="00DB2DC3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. </w:t>
            </w:r>
            <w:r w:rsidR="003A627F" w:rsidRPr="00305AF2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Adverse Events and </w:t>
            </w:r>
            <w:r w:rsidR="00F93DF3">
              <w:rPr>
                <w:rFonts w:asciiTheme="minorHAnsi" w:hAnsiTheme="minorHAnsi" w:cstheme="majorHAnsi"/>
                <w:b/>
                <w:sz w:val="22"/>
                <w:szCs w:val="22"/>
              </w:rPr>
              <w:t>Regular</w:t>
            </w:r>
            <w:r w:rsidR="003A627F" w:rsidRPr="00305AF2">
              <w:rPr>
                <w:rFonts w:asciiTheme="minorHAnsi" w:hAnsiTheme="minorHAnsi" w:cstheme="majorHAnsi"/>
                <w:b/>
                <w:sz w:val="22"/>
                <w:szCs w:val="22"/>
              </w:rPr>
              <w:t xml:space="preserve"> Medications</w:t>
            </w:r>
          </w:p>
        </w:tc>
      </w:tr>
      <w:tr w:rsidR="003A627F" w:rsidRPr="00305AF2" w14:paraId="16E3F5D2" w14:textId="77777777" w:rsidTr="00801999">
        <w:tc>
          <w:tcPr>
            <w:tcW w:w="7135" w:type="dxa"/>
          </w:tcPr>
          <w:p w14:paraId="1BF4492E" w14:textId="6CC0C302" w:rsidR="003A627F" w:rsidRPr="00305AF2" w:rsidRDefault="0046376E" w:rsidP="003A627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Has the baby</w:t>
            </w:r>
            <w:r w:rsidR="003A627F" w:rsidRPr="00305AF2">
              <w:rPr>
                <w:rFonts w:asciiTheme="minorHAnsi" w:hAnsiTheme="minorHAnsi"/>
                <w:sz w:val="22"/>
                <w:szCs w:val="22"/>
              </w:rPr>
              <w:t xml:space="preserve"> experienced any adverse events since the last visit? </w:t>
            </w:r>
            <w:r w:rsidR="003A627F" w:rsidRPr="00305AF2">
              <w:rPr>
                <w:rFonts w:asciiTheme="minorHAnsi" w:hAnsiTheme="minorHAnsi"/>
                <w:i/>
                <w:sz w:val="22"/>
                <w:szCs w:val="22"/>
              </w:rPr>
              <w:t>(if ‘Yes’ please complete the Adverse Event form)</w:t>
            </w:r>
          </w:p>
        </w:tc>
        <w:tc>
          <w:tcPr>
            <w:tcW w:w="976" w:type="dxa"/>
          </w:tcPr>
          <w:p w14:paraId="05A82D00" w14:textId="77777777" w:rsidR="003A627F" w:rsidRPr="00305AF2" w:rsidRDefault="003A627F" w:rsidP="00AF065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825" w:type="dxa"/>
          </w:tcPr>
          <w:p w14:paraId="1FD310D3" w14:textId="77777777" w:rsidR="003A627F" w:rsidRPr="00305AF2" w:rsidRDefault="003A627F" w:rsidP="00AF065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7" w:type="dxa"/>
          </w:tcPr>
          <w:p w14:paraId="7F392E7D" w14:textId="77777777" w:rsidR="003A627F" w:rsidRPr="00305AF2" w:rsidRDefault="003A627F" w:rsidP="00AF065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854" w:type="dxa"/>
          </w:tcPr>
          <w:p w14:paraId="4FB96852" w14:textId="77777777" w:rsidR="003A627F" w:rsidRPr="00305AF2" w:rsidRDefault="003A627F" w:rsidP="003A627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AF0650" w:rsidRPr="00305AF2" w14:paraId="3132EFFA" w14:textId="77777777" w:rsidTr="00801999">
        <w:tc>
          <w:tcPr>
            <w:tcW w:w="7135" w:type="dxa"/>
          </w:tcPr>
          <w:p w14:paraId="425A3F92" w14:textId="6A94E0A0" w:rsidR="00AF0650" w:rsidRPr="00305AF2" w:rsidRDefault="00AF0650" w:rsidP="00AF0650">
            <w:pPr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 xml:space="preserve">Has the baby had any changes to </w:t>
            </w:r>
            <w:r w:rsidR="00F93DF3">
              <w:rPr>
                <w:rFonts w:asciiTheme="minorHAnsi" w:hAnsiTheme="minorHAnsi"/>
                <w:sz w:val="22"/>
                <w:szCs w:val="22"/>
              </w:rPr>
              <w:t>regular</w:t>
            </w:r>
            <w:r w:rsidRPr="00305AF2">
              <w:rPr>
                <w:rFonts w:asciiTheme="minorHAnsi" w:hAnsiTheme="minorHAnsi"/>
                <w:sz w:val="22"/>
                <w:szCs w:val="22"/>
              </w:rPr>
              <w:t xml:space="preserve"> medications since the last visit? </w:t>
            </w:r>
            <w:r w:rsidRPr="00305AF2">
              <w:rPr>
                <w:rFonts w:asciiTheme="minorHAnsi" w:hAnsiTheme="minorHAnsi"/>
                <w:i/>
                <w:sz w:val="22"/>
                <w:szCs w:val="22"/>
              </w:rPr>
              <w:t xml:space="preserve">(if ‘Yes’ please complete the </w:t>
            </w:r>
            <w:r w:rsidR="00F93DF3">
              <w:rPr>
                <w:rFonts w:asciiTheme="minorHAnsi" w:hAnsiTheme="minorHAnsi"/>
                <w:i/>
                <w:sz w:val="22"/>
                <w:szCs w:val="22"/>
              </w:rPr>
              <w:t>Regular</w:t>
            </w:r>
            <w:r w:rsidRPr="00305AF2">
              <w:rPr>
                <w:rFonts w:asciiTheme="minorHAnsi" w:hAnsiTheme="minorHAnsi"/>
                <w:i/>
                <w:sz w:val="22"/>
                <w:szCs w:val="22"/>
              </w:rPr>
              <w:t xml:space="preserve"> Medication form)</w:t>
            </w:r>
          </w:p>
        </w:tc>
        <w:tc>
          <w:tcPr>
            <w:tcW w:w="976" w:type="dxa"/>
          </w:tcPr>
          <w:p w14:paraId="1B45AC6B" w14:textId="55A6715A" w:rsidR="00AF0650" w:rsidRPr="00305AF2" w:rsidRDefault="00AF0650" w:rsidP="00AF065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Yes</w:t>
            </w:r>
          </w:p>
        </w:tc>
        <w:tc>
          <w:tcPr>
            <w:tcW w:w="825" w:type="dxa"/>
          </w:tcPr>
          <w:p w14:paraId="5AF43952" w14:textId="77777777" w:rsidR="00AF0650" w:rsidRPr="00305AF2" w:rsidRDefault="00AF0650" w:rsidP="00AF065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37" w:type="dxa"/>
          </w:tcPr>
          <w:p w14:paraId="6647DE52" w14:textId="6D577D9B" w:rsidR="00AF0650" w:rsidRPr="00305AF2" w:rsidRDefault="00AF0650" w:rsidP="00AF0650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No</w:t>
            </w:r>
          </w:p>
        </w:tc>
        <w:tc>
          <w:tcPr>
            <w:tcW w:w="854" w:type="dxa"/>
          </w:tcPr>
          <w:p w14:paraId="6E28E054" w14:textId="77777777" w:rsidR="00AF0650" w:rsidRPr="00305AF2" w:rsidRDefault="00AF0650" w:rsidP="00AF0650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0A2D0E3C" w14:textId="77777777" w:rsidR="003A627F" w:rsidRPr="00305AF2" w:rsidRDefault="003A627F" w:rsidP="00305AF2">
      <w:pPr>
        <w:spacing w:after="0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498"/>
        <w:gridCol w:w="5129"/>
      </w:tblGrid>
      <w:tr w:rsidR="001A4159" w:rsidRPr="00305AF2" w14:paraId="452E1CAB" w14:textId="77777777" w:rsidTr="00801999">
        <w:tc>
          <w:tcPr>
            <w:tcW w:w="5498" w:type="dxa"/>
          </w:tcPr>
          <w:p w14:paraId="1B318C71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Name of person completing the form (print name):please note, your name must be on the trial delegation log</w:t>
            </w:r>
          </w:p>
        </w:tc>
        <w:tc>
          <w:tcPr>
            <w:tcW w:w="5129" w:type="dxa"/>
          </w:tcPr>
          <w:p w14:paraId="56E57F5A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D53714B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1A4159" w:rsidRPr="00305AF2" w14:paraId="68FE8581" w14:textId="77777777" w:rsidTr="00801999">
        <w:tc>
          <w:tcPr>
            <w:tcW w:w="5498" w:type="dxa"/>
          </w:tcPr>
          <w:p w14:paraId="150E9E78" w14:textId="77777777" w:rsidR="001A4159" w:rsidRPr="00305AF2" w:rsidRDefault="001A4159" w:rsidP="000E460E">
            <w:pPr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Signature of person completing the form:</w:t>
            </w:r>
          </w:p>
          <w:p w14:paraId="6CE22CF8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129" w:type="dxa"/>
          </w:tcPr>
          <w:p w14:paraId="3BE41BF5" w14:textId="77777777" w:rsidR="001A4159" w:rsidRPr="00305AF2" w:rsidRDefault="001A4159" w:rsidP="000E460E">
            <w:pPr>
              <w:rPr>
                <w:rFonts w:asciiTheme="minorHAnsi" w:hAnsiTheme="minorHAnsi"/>
                <w:noProof/>
                <w:sz w:val="22"/>
                <w:szCs w:val="22"/>
                <w:highlight w:val="yellow"/>
                <w:lang w:eastAsia="en-GB"/>
              </w:rPr>
            </w:pPr>
          </w:p>
          <w:p w14:paraId="39115534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noProof/>
                <w:sz w:val="22"/>
                <w:szCs w:val="22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4528" behindDoc="0" locked="0" layoutInCell="1" allowOverlap="1" wp14:anchorId="7166D3FA" wp14:editId="423403A3">
                      <wp:simplePos x="0" y="0"/>
                      <wp:positionH relativeFrom="column">
                        <wp:posOffset>3175</wp:posOffset>
                      </wp:positionH>
                      <wp:positionV relativeFrom="page">
                        <wp:posOffset>369809</wp:posOffset>
                      </wp:positionV>
                      <wp:extent cx="2078355" cy="234315"/>
                      <wp:effectExtent l="0" t="0" r="17145" b="32385"/>
                      <wp:wrapNone/>
                      <wp:docPr id="2772" name="Group 27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773" name="Rectangle 27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4" name="Straight Arrow Connector 277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5" name="Straight Arrow Connector 277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76" name="Rectangle 27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7" name="Rectangle 27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8" name="Rectangle 27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79" name="Rectangle 27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0" name="Rectangle 27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1" name="Rectangle 27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2" name="Rectangle 27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1A0CC6" id="Group 2772" o:spid="_x0000_s1026" style="position:absolute;margin-left:.25pt;margin-top:29.1pt;width:163.65pt;height:18.45pt;z-index:25173452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">
                      <v:rect id="Rectangle 2773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LY8QA&#10;AADdAAAADwAAAGRycy9kb3ducmV2LnhtbESPQYvCMBSE78L+h/AWvGm6FVatRlkURY9aL96ezbPt&#10;bvNSmqh1f70RBI/DzHzDTOetqcSVGldaVvDVj0AQZ1aXnCs4pKveCITzyBory6TgTg7ms4/OFBNt&#10;b7yj697nIkDYJaig8L5OpHRZQQZd39bEwTvbxqAPssmlbvAW4KaScRR9S4Mlh4UCa1oUlP3tL0bB&#10;qYwP+L9L15EZrwZ+26a/l+NSqe5n+zMB4an17/CrvdEK4uFwAM834Qn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XS2PEAAAA3QAAAA8AAAAAAAAAAAAAAAAAmAIAAGRycy9k&#10;b3ducmV2LnhtbFBLBQYAAAAABAAEAPUAAACJAwAAAAA=&#10;"/>
                      <v:shape id="Straight Arrow Connector 277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7tU8UAAADdAAAADwAAAGRycy9kb3ducmV2LnhtbESPQWsCMRSE70L/Q3iFXqRmV6TK1igi&#10;COKhoO7B4yN53V26eVmTuG7/fSMIPQ4z8w2zXA+2FT350DhWkE8yEMTamYYrBeV5974AESKywdYx&#10;KfilAOvVy2iJhXF3PlJ/ipVIEA4FKqhj7Aopg67JYpi4jjh5385bjEn6ShqP9wS3rZxm2Ye02HBa&#10;qLGjbU3653SzCppD+VX242v0enHILz4P50urlXp7HTafICIN8T/8bO+Ngul8PoPHm/Q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q7tU8UAAADdAAAADwAAAAAAAAAA&#10;AAAAAAChAgAAZHJzL2Rvd25yZXYueG1sUEsFBgAAAAAEAAQA+QAAAJMDAAAAAA==&#10;"/>
                      <v:shape id="Straight Arrow Connector 2775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JIyMUAAADdAAAADwAAAGRycy9kb3ducmV2LnhtbESPQWsCMRSE70L/Q3iFXqRmV7DK1igi&#10;COKhoO7B4yN53V26eVmTuG7/fSMIPQ4z8w2zXA+2FT350DhWkE8yEMTamYYrBeV5974AESKywdYx&#10;KfilAOvVy2iJhXF3PlJ/ipVIEA4FKqhj7Aopg67JYpi4jjh5385bjEn6ShqP9wS3rZxm2Ye02HBa&#10;qLGjbU3653SzCppD+VX242v0enHILz4P50urlXp7HTafICIN8T/8bO+Ngul8PoPHm/Q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eJIyMUAAADdAAAADwAAAAAAAAAA&#10;AAAAAAChAgAAZHJzL2Rvd25yZXYueG1sUEsFBgAAAAAEAAQA+QAAAJMDAAAAAA==&#10;"/>
                      <v:rect id="Rectangle 277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o+8YA&#10;AADdAAAADwAAAGRycy9kb3ducmV2LnhtbESPQWvCQBSE7wX/w/KE3urGFGKNrkFaLO1R46W3Z/aZ&#10;RLNvQ3ZN0v76bqHgcZiZb5h1NppG9NS52rKC+SwCQVxYXXOp4Jjvnl5AOI+ssbFMCr7JQbaZPKwx&#10;1XbgPfUHX4oAYZeigsr7NpXSFRUZdDPbEgfvbDuDPsiulLrDIcBNI+MoSqTBmsNChS29VlRcDzej&#10;4FTHR/zZ5++RWe6e/eeYX25fb0o9TsftCoSn0d/D/+0PrSBeLBL4ex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Do+8YAAADdAAAADwAAAAAAAAAAAAAAAACYAgAAZHJz&#10;L2Rvd25yZXYueG1sUEsFBgAAAAAEAAQA9QAAAIsDAAAAAA==&#10;"/>
                      <v:rect id="Rectangle 2777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NYMUA&#10;AADdAAAADwAAAGRycy9kb3ducmV2LnhtbESPQWvCQBSE74L/YXmCN900QmOjq4ii6FHjpbdn9jVJ&#10;m30bsqvG/nq3UPA4zMw3zHzZmVrcqHWVZQVv4wgEcW51xYWCc7YdTUE4j6yxtkwKHuRguej35phq&#10;e+cj3U6+EAHCLkUFpfdNKqXLSzLoxrYhDt6XbQ36INtC6hbvAW5qGUfRuzRYcVgosaF1SfnP6WoU&#10;XKr4jL/HbBeZj+3EH7rs+/q5UWo46FYzEJ46/wr/t/daQZwkCfy9CU9AL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LE1gxQAAAN0AAAAPAAAAAAAAAAAAAAAAAJgCAABkcnMv&#10;ZG93bnJldi54bWxQSwUGAAAAAAQABAD1AAAAigMAAAAA&#10;"/>
                      <v:rect id="Rectangle 277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PZEsIA&#10;AADdAAAADwAAAGRycy9kb3ducmV2LnhtbERPPW/CMBDdkfgP1lXqBk5TCUrAIAQCwQjJ0u2IjyRt&#10;fI5iA4Ffjwckxqf3PVt0phZXal1lWcHXMAJBnFtdcaEgSzeDHxDOI2usLZOCOzlYzPu9GSba3vhA&#10;16MvRAhhl6CC0vsmkdLlJRl0Q9sQB+5sW4M+wLaQusVbCDe1jKNoJA1WHBpKbGhVUv5/vBgFpyrO&#10;8HFIt5GZbL79vkv/Lr9rpT4/uuUUhKfOv8Uv904riMfjMDe8CU9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s9kSwgAAAN0AAAAPAAAAAAAAAAAAAAAAAJgCAABkcnMvZG93&#10;bnJldi54bWxQSwUGAAAAAAQABAD1AAAAhwMAAAAA&#10;"/>
                      <v:rect id="Rectangle 2779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98icYA&#10;AADdAAAADwAAAGRycy9kb3ducmV2LnhtbESPT2vCQBTE7wW/w/KE3urGFLSmriKWlPao8dLba/aZ&#10;RLNvQ3bzp376bqHgcZiZ3zDr7Whq0VPrKssK5rMIBHFudcWFglOWPr2AcB5ZY22ZFPyQg+1m8rDG&#10;RNuBD9QffSEChF2CCkrvm0RKl5dk0M1sQxy8s20N+iDbQuoWhwA3tYyjaCENVhwWSmxoX1J+PXZG&#10;wXcVn/B2yN4js0qf/eeYXbqvN6Uep+PuFYSn0d/D/+0PrSBeLl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f98icYAAADdAAAADwAAAAAAAAAAAAAAAACYAgAAZHJz&#10;L2Rvd25yZXYueG1sUEsFBgAAAAAEAAQA9QAAAIsDAAAAAA==&#10;"/>
                      <v:rect id="Rectangle 278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ClM8EA&#10;AADdAAAADwAAAGRycy9kb3ducmV2LnhtbERPTYvCMBC9L/gfwgje1tQKu1qNIoqiR60Xb2MzttVm&#10;UpqodX+9OSx4fLzv6bw1lXhQ40rLCgb9CARxZnXJuYJjuv4egXAeWWNlmRS8yMF81vmaYqLtk/f0&#10;OPhchBB2CSoovK8TKV1WkEHXtzVx4C62MegDbHKpG3yGcFPJOIp+pMGSQ0OBNS0Lym6Hu1FwLuMj&#10;/u3TTWTG66Hften1flop1eu2iwkIT63/iP/dW60g/h2F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0QpTPBAAAA3QAAAA8AAAAAAAAAAAAAAAAAmAIAAGRycy9kb3du&#10;cmV2LnhtbFBLBQYAAAAABAAEAPUAAACGAwAAAAA=&#10;"/>
                      <v:rect id="Rectangle 2781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wAqMYA&#10;AADdAAAADwAAAGRycy9kb3ducmV2LnhtbESPQWvCQBSE7wX/w/KE3uomKbQ2ugaxWNqjxou31+wz&#10;iWbfhuyapP313YLgcZiZb5hlNppG9NS52rKCeBaBIC6srrlUcMi3T3MQziNrbCyTgh9ykK0mD0tM&#10;tR14R/3elyJA2KWooPK+TaV0RUUG3cy2xME72c6gD7Irpe5wCHDTyCSKXqTBmsNChS1tKiou+6tR&#10;8F0nB/zd5R+Reds++68xP1+P70o9Tsf1AoSn0d/Dt/anVpC8zmP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wAqMYAAADdAAAADwAAAAAAAAAAAAAAAACYAgAAZHJz&#10;L2Rvd25yZXYueG1sUEsFBgAAAAAEAAQA9QAAAIsDAAAAAA==&#10;"/>
                      <v:rect id="Rectangle 2782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6e38YA&#10;AADdAAAADwAAAGRycy9kb3ducmV2LnhtbESPQWvCQBSE74X+h+UVeqsbU1AbXaW0pLTHJF56e2af&#10;STT7NmTXmPrru4LgcZiZb5jVZjStGKh3jWUF00kEgri0uuFKwbZIXxYgnEfW2FomBX/kYLN+fFhh&#10;ou2ZMxpyX4kAYZeggtr7LpHSlTUZdBPbEQdvb3uDPsi+krrHc4CbVsZRNJMGGw4LNXb0UVN5zE9G&#10;wa6Jt3jJiq/IvKWv/mcsDqffT6Wen8b3JQhPo7+Hb+1vrSCeL2K4vg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6e38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</w:tc>
      </w:tr>
      <w:tr w:rsidR="001A4159" w:rsidRPr="00305AF2" w14:paraId="463EC70B" w14:textId="77777777" w:rsidTr="00801999">
        <w:trPr>
          <w:trHeight w:val="646"/>
        </w:trPr>
        <w:tc>
          <w:tcPr>
            <w:tcW w:w="5498" w:type="dxa"/>
          </w:tcPr>
          <w:p w14:paraId="075488FF" w14:textId="77777777" w:rsidR="001A4159" w:rsidRPr="00305AF2" w:rsidRDefault="001A4159" w:rsidP="000E460E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1185E06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Date Signed:</w:t>
            </w:r>
          </w:p>
        </w:tc>
        <w:tc>
          <w:tcPr>
            <w:tcW w:w="5129" w:type="dxa"/>
          </w:tcPr>
          <w:p w14:paraId="2EDBFFA5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48EB3342" w14:textId="77777777" w:rsidR="001A4159" w:rsidRPr="00305AF2" w:rsidRDefault="001A4159" w:rsidP="000E460E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021A4E69" w14:textId="77777777" w:rsidR="001A4159" w:rsidRPr="00305AF2" w:rsidRDefault="001A4159" w:rsidP="000E460E">
            <w:pPr>
              <w:rPr>
                <w:rFonts w:asciiTheme="minorHAnsi" w:hAnsiTheme="minorHAnsi"/>
                <w:sz w:val="22"/>
                <w:szCs w:val="22"/>
              </w:rPr>
            </w:pPr>
            <w:r w:rsidRPr="00305AF2">
              <w:rPr>
                <w:rFonts w:asciiTheme="minorHAnsi" w:hAnsiTheme="minorHAnsi"/>
                <w:sz w:val="22"/>
                <w:szCs w:val="22"/>
              </w:rPr>
              <w:t>dd/mm/yyyy</w:t>
            </w:r>
          </w:p>
        </w:tc>
      </w:tr>
    </w:tbl>
    <w:p w14:paraId="1D3C1C63" w14:textId="1927F78E" w:rsidR="009440F3" w:rsidRDefault="002464D3">
      <w:r>
        <w:br w:type="page"/>
      </w:r>
    </w:p>
    <w:tbl>
      <w:tblPr>
        <w:tblStyle w:val="TableGrid"/>
        <w:tblW w:w="11405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8423"/>
      </w:tblGrid>
      <w:tr w:rsidR="00F502FD" w:rsidRPr="00371CD6" w14:paraId="1A2C30E4" w14:textId="77777777" w:rsidTr="008E7A19">
        <w:tc>
          <w:tcPr>
            <w:tcW w:w="2982" w:type="dxa"/>
          </w:tcPr>
          <w:p w14:paraId="5F6D850F" w14:textId="77777777" w:rsidR="00F502FD" w:rsidRDefault="00F502FD" w:rsidP="00520C76">
            <w:pPr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423" w:type="dxa"/>
          </w:tcPr>
          <w:p w14:paraId="32BD106F" w14:textId="4145AD14" w:rsidR="00F502FD" w:rsidRPr="00371CD6" w:rsidRDefault="00520C76" w:rsidP="008E7A19">
            <w:pPr>
              <w:ind w:left="-1726" w:hanging="1429"/>
              <w:jc w:val="center"/>
              <w:rPr>
                <w:rFonts w:asciiTheme="minorHAnsi" w:hAnsiTheme="minorHAnsi" w:cs="Arial"/>
                <w:b/>
                <w:sz w:val="28"/>
                <w:szCs w:val="28"/>
              </w:rPr>
            </w:pPr>
            <w:r>
              <w:rPr>
                <w:rFonts w:asciiTheme="minorHAnsi" w:hAnsiTheme="minorHAnsi" w:cs="Arial"/>
                <w:b/>
                <w:sz w:val="28"/>
                <w:szCs w:val="28"/>
              </w:rPr>
              <w:t>Unsc</w:t>
            </w:r>
            <w:r w:rsidR="008E7A19">
              <w:rPr>
                <w:rFonts w:asciiTheme="minorHAnsi" w:hAnsiTheme="minorHAnsi" w:cs="Arial"/>
                <w:b/>
                <w:sz w:val="28"/>
                <w:szCs w:val="28"/>
              </w:rPr>
              <w:t>h</w:t>
            </w:r>
            <w:r>
              <w:rPr>
                <w:rFonts w:asciiTheme="minorHAnsi" w:hAnsiTheme="minorHAnsi" w:cs="Arial"/>
                <w:b/>
                <w:sz w:val="28"/>
                <w:szCs w:val="28"/>
              </w:rPr>
              <w:t>eduled</w:t>
            </w:r>
            <w:r w:rsidR="000E460E" w:rsidRPr="00371CD6">
              <w:rPr>
                <w:rFonts w:asciiTheme="minorHAnsi" w:hAnsiTheme="minorHAnsi" w:cs="Arial"/>
                <w:b/>
                <w:sz w:val="28"/>
                <w:szCs w:val="28"/>
              </w:rPr>
              <w:t>≤</w:t>
            </w:r>
            <w:r w:rsidR="00F502FD" w:rsidRPr="00371CD6">
              <w:rPr>
                <w:rFonts w:asciiTheme="minorHAnsi" w:hAnsiTheme="minorHAnsi" w:cs="Arial"/>
                <w:b/>
                <w:sz w:val="28"/>
                <w:szCs w:val="28"/>
              </w:rPr>
              <w:t>30 day maternal re-admission</w:t>
            </w:r>
          </w:p>
        </w:tc>
      </w:tr>
    </w:tbl>
    <w:p w14:paraId="2C5C6801" w14:textId="34A7952E" w:rsidR="00F502FD" w:rsidRPr="00EE71DA" w:rsidRDefault="00801999" w:rsidP="00371CD6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B3EA49B" wp14:editId="607C61A6">
                <wp:simplePos x="0" y="0"/>
                <wp:positionH relativeFrom="page">
                  <wp:posOffset>441325</wp:posOffset>
                </wp:positionH>
                <wp:positionV relativeFrom="paragraph">
                  <wp:posOffset>7620</wp:posOffset>
                </wp:positionV>
                <wp:extent cx="6724650" cy="371475"/>
                <wp:effectExtent l="0" t="0" r="19050" b="28575"/>
                <wp:wrapNone/>
                <wp:docPr id="2398" name="Text Box 23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37147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71CD1" w14:textId="7979D2EA" w:rsidR="00936B34" w:rsidRPr="00634521" w:rsidRDefault="00936B34" w:rsidP="00D70C8B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 w:rsidRPr="00634521"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Visit Date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59C95331" wp14:editId="1B8973C4">
                                  <wp:extent cx="2085975" cy="228600"/>
                                  <wp:effectExtent l="0" t="0" r="9525" b="0"/>
                                  <wp:docPr id="2399" name="Picture 23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85975" cy="228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</w:t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  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32AEE70" wp14:editId="2109F610">
                                  <wp:extent cx="885825" cy="219075"/>
                                  <wp:effectExtent l="0" t="0" r="9525" b="9525"/>
                                  <wp:docPr id="128" name="Picture 1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6318036" wp14:editId="04104B2C">
                                  <wp:extent cx="885825" cy="219075"/>
                                  <wp:effectExtent l="0" t="0" r="9525" b="9525"/>
                                  <wp:docPr id="129" name="Picture 1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EA49B" id="Text Box 2398" o:spid="_x0000_s1234" type="#_x0000_t202" style="position:absolute;margin-left:34.75pt;margin-top:.6pt;width:529.5pt;height:29.25pt;z-index: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" fillcolor="#e7e6e6 [3214]" strokeweight=".5pt">
                <v:textbox>
                  <w:txbxContent>
                    <w:p w14:paraId="47671CD1" w14:textId="7979D2EA" w:rsidR="00936B34" w:rsidRPr="00634521" w:rsidRDefault="00936B34" w:rsidP="00D70C8B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 w:rsidRPr="00634521">
                        <w:rPr>
                          <w:rFonts w:asciiTheme="minorHAnsi" w:hAnsiTheme="minorHAnsi"/>
                          <w:sz w:val="24"/>
                          <w:szCs w:val="24"/>
                        </w:rPr>
                        <w:t xml:space="preserve">Visit Date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59C95331" wp14:editId="1B8973C4">
                            <wp:extent cx="2085975" cy="228600"/>
                            <wp:effectExtent l="0" t="0" r="9525" b="0"/>
                            <wp:docPr id="2399" name="Picture 23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85975" cy="228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</w:t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  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32AEE70" wp14:editId="2109F610">
                            <wp:extent cx="885825" cy="219075"/>
                            <wp:effectExtent l="0" t="0" r="9525" b="9525"/>
                            <wp:docPr id="128" name="Picture 1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16318036" wp14:editId="04104B2C">
                            <wp:extent cx="885825" cy="219075"/>
                            <wp:effectExtent l="0" t="0" r="9525" b="9525"/>
                            <wp:docPr id="129" name="Picture 1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E256931" w14:textId="77777777" w:rsidR="00F575FE" w:rsidRDefault="00F575FE" w:rsidP="00371CD6">
      <w:pPr>
        <w:spacing w:after="0"/>
        <w:rPr>
          <w:rFonts w:asciiTheme="minorHAnsi" w:hAnsiTheme="minorHAnsi"/>
          <w:b/>
          <w:sz w:val="18"/>
          <w:szCs w:val="18"/>
        </w:rPr>
      </w:pPr>
    </w:p>
    <w:p w14:paraId="004418CD" w14:textId="1233F3AD" w:rsidR="00B631F5" w:rsidRPr="00F575FE" w:rsidRDefault="00167B2F" w:rsidP="00371CD6">
      <w:pPr>
        <w:spacing w:after="0"/>
        <w:rPr>
          <w:rFonts w:asciiTheme="minorHAnsi" w:hAnsiTheme="minorHAnsi"/>
          <w:b/>
          <w:sz w:val="16"/>
          <w:szCs w:val="16"/>
        </w:rPr>
      </w:pPr>
      <w:r w:rsidRPr="003B7F6F">
        <w:rPr>
          <w:rFonts w:asciiTheme="minorHAnsi" w:hAnsiTheme="minorHAnsi"/>
          <w:b/>
          <w:sz w:val="24"/>
          <w:szCs w:val="24"/>
        </w:rPr>
        <w:t xml:space="preserve">Please complete one of these forms for each time the </w:t>
      </w:r>
      <w:r w:rsidR="00206B11">
        <w:rPr>
          <w:rFonts w:asciiTheme="minorHAnsi" w:hAnsiTheme="minorHAnsi"/>
          <w:b/>
          <w:sz w:val="24"/>
          <w:szCs w:val="24"/>
          <w:u w:val="single"/>
        </w:rPr>
        <w:t>woman</w:t>
      </w:r>
      <w:r w:rsidRPr="003B7F6F">
        <w:rPr>
          <w:rFonts w:asciiTheme="minorHAnsi" w:hAnsiTheme="minorHAnsi"/>
          <w:b/>
          <w:sz w:val="24"/>
          <w:szCs w:val="24"/>
        </w:rPr>
        <w:t xml:space="preserve"> is re-admitted</w:t>
      </w:r>
      <w:r w:rsidR="003B7F6F">
        <w:rPr>
          <w:rFonts w:asciiTheme="minorHAnsi" w:hAnsiTheme="minorHAnsi"/>
          <w:b/>
          <w:sz w:val="24"/>
          <w:szCs w:val="24"/>
        </w:rPr>
        <w:t xml:space="preserve"> or transferred to another ward or hospital</w:t>
      </w:r>
      <w:r w:rsidRPr="003B7F6F">
        <w:rPr>
          <w:rFonts w:asciiTheme="minorHAnsi" w:hAnsiTheme="minorHAnsi"/>
          <w:b/>
          <w:sz w:val="24"/>
          <w:szCs w:val="24"/>
        </w:rPr>
        <w:t xml:space="preserve"> within 30 days of </w:t>
      </w:r>
      <w:r w:rsidR="00CC0DEF">
        <w:rPr>
          <w:rFonts w:asciiTheme="minorHAnsi" w:hAnsiTheme="minorHAnsi"/>
          <w:b/>
          <w:sz w:val="24"/>
          <w:szCs w:val="24"/>
        </w:rPr>
        <w:t>postnatal discharge</w:t>
      </w:r>
      <w:r w:rsidR="003B7F6F">
        <w:rPr>
          <w:rFonts w:asciiTheme="minorHAnsi" w:hAnsiTheme="minorHAnsi"/>
          <w:b/>
          <w:sz w:val="24"/>
          <w:szCs w:val="24"/>
        </w:rPr>
        <w:t xml:space="preserve">. </w:t>
      </w:r>
      <w:r w:rsidR="00B631F5" w:rsidRPr="003B7F6F">
        <w:rPr>
          <w:rFonts w:asciiTheme="minorHAnsi" w:hAnsiTheme="minorHAnsi"/>
          <w:b/>
          <w:sz w:val="24"/>
          <w:szCs w:val="24"/>
        </w:rPr>
        <w:t>As many 30 day re-admission forms can be used as needed to complete each admission into hospital (even as in-patients).  For each separate admission start a new</w:t>
      </w:r>
      <w:r w:rsidR="0046376E" w:rsidRPr="003B7F6F">
        <w:rPr>
          <w:rFonts w:asciiTheme="minorHAnsi" w:hAnsiTheme="minorHAnsi"/>
          <w:b/>
          <w:sz w:val="24"/>
          <w:szCs w:val="24"/>
        </w:rPr>
        <w:t xml:space="preserve"> set of forms</w:t>
      </w:r>
    </w:p>
    <w:tbl>
      <w:tblPr>
        <w:tblStyle w:val="TableGrid"/>
        <w:tblW w:w="10627" w:type="dxa"/>
        <w:tblLayout w:type="fixed"/>
        <w:tblLook w:val="04A0" w:firstRow="1" w:lastRow="0" w:firstColumn="1" w:lastColumn="0" w:noHBand="0" w:noVBand="1"/>
      </w:tblPr>
      <w:tblGrid>
        <w:gridCol w:w="4201"/>
        <w:gridCol w:w="897"/>
        <w:gridCol w:w="2831"/>
        <w:gridCol w:w="615"/>
        <w:gridCol w:w="661"/>
        <w:gridCol w:w="862"/>
        <w:gridCol w:w="560"/>
      </w:tblGrid>
      <w:tr w:rsidR="00F502FD" w:rsidRPr="000B3123" w14:paraId="208AF57B" w14:textId="77777777" w:rsidTr="00FA4B65">
        <w:tc>
          <w:tcPr>
            <w:tcW w:w="10627" w:type="dxa"/>
            <w:gridSpan w:val="7"/>
            <w:shd w:val="pct10" w:color="auto" w:fill="auto"/>
          </w:tcPr>
          <w:p w14:paraId="7D903695" w14:textId="5E6E8233" w:rsidR="00F502FD" w:rsidRPr="00DB2DC3" w:rsidRDefault="008C6777" w:rsidP="00371CD6">
            <w:pP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1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.</w:t>
            </w:r>
            <w:r w:rsidR="00FA4B65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30 day </w:t>
            </w:r>
            <w:r w:rsidR="00CC0DE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postnatal discharge</w:t>
            </w:r>
            <w:r w:rsidR="00167B2F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="00F502FD" w:rsidRPr="00DB2DC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readmission to hospital</w:t>
            </w:r>
          </w:p>
        </w:tc>
      </w:tr>
      <w:tr w:rsidR="00F502FD" w:rsidRPr="000B3123" w14:paraId="5A408BF0" w14:textId="77777777" w:rsidTr="00801999">
        <w:tc>
          <w:tcPr>
            <w:tcW w:w="5098" w:type="dxa"/>
            <w:gridSpan w:val="2"/>
          </w:tcPr>
          <w:p w14:paraId="0DF83333" w14:textId="1A93C6C2" w:rsidR="00F502FD" w:rsidRPr="00ED3187" w:rsidRDefault="00F502FD" w:rsidP="00CC0DEF">
            <w:pPr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Was the </w:t>
            </w:r>
            <w:r w:rsidR="00206B11">
              <w:rPr>
                <w:rFonts w:asciiTheme="minorHAnsi" w:hAnsiTheme="minorHAnsi" w:cstheme="minorHAnsi"/>
                <w:bCs/>
                <w:sz w:val="24"/>
                <w:szCs w:val="24"/>
              </w:rPr>
              <w:t>woman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re-admitted to hospital within 30 days of </w:t>
            </w:r>
            <w:r w:rsidR="00CC0DEF">
              <w:rPr>
                <w:rFonts w:asciiTheme="minorHAnsi" w:hAnsiTheme="minorHAnsi" w:cstheme="minorHAnsi"/>
                <w:bCs/>
                <w:sz w:val="24"/>
                <w:szCs w:val="24"/>
              </w:rPr>
              <w:t>postnatal discharge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If ‘No’ do not complete the rest of </w:t>
            </w:r>
            <w:r w:rsidR="00C94065">
              <w:rPr>
                <w:rFonts w:asciiTheme="minorHAnsi" w:hAnsiTheme="minorHAnsi" w:cstheme="minorHAnsi"/>
                <w:bCs/>
                <w:i/>
              </w:rPr>
              <w:t>this section</w:t>
            </w:r>
            <w:r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</w:tc>
        <w:tc>
          <w:tcPr>
            <w:tcW w:w="2831" w:type="dxa"/>
          </w:tcPr>
          <w:p w14:paraId="05D0D1E5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Yes</w:t>
            </w:r>
          </w:p>
        </w:tc>
        <w:tc>
          <w:tcPr>
            <w:tcW w:w="615" w:type="dxa"/>
          </w:tcPr>
          <w:p w14:paraId="3710F1AB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1523" w:type="dxa"/>
            <w:gridSpan w:val="2"/>
          </w:tcPr>
          <w:p w14:paraId="2013FECC" w14:textId="77777777" w:rsidR="00F502FD" w:rsidRPr="000B3123" w:rsidRDefault="00F502FD" w:rsidP="00CF03F0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No</w:t>
            </w:r>
          </w:p>
        </w:tc>
        <w:tc>
          <w:tcPr>
            <w:tcW w:w="560" w:type="dxa"/>
          </w:tcPr>
          <w:p w14:paraId="3A228B23" w14:textId="77777777" w:rsidR="00F502FD" w:rsidRPr="000B3123" w:rsidRDefault="00F502FD" w:rsidP="00CF03F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C94065" w:rsidRPr="000B3123" w14:paraId="0C8617B3" w14:textId="77777777" w:rsidTr="00C513A8">
        <w:tc>
          <w:tcPr>
            <w:tcW w:w="5098" w:type="dxa"/>
            <w:gridSpan w:val="2"/>
          </w:tcPr>
          <w:p w14:paraId="2BD69D9B" w14:textId="0F47DEE2" w:rsidR="00C94065" w:rsidRDefault="00C94065" w:rsidP="00B13DB3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Admission number</w:t>
            </w:r>
          </w:p>
        </w:tc>
        <w:tc>
          <w:tcPr>
            <w:tcW w:w="4969" w:type="dxa"/>
            <w:gridSpan w:val="4"/>
          </w:tcPr>
          <w:p w14:paraId="4BE284AE" w14:textId="77777777" w:rsidR="00C94065" w:rsidRDefault="00C94065" w:rsidP="00CF03F0">
            <w:pPr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0" w:type="dxa"/>
          </w:tcPr>
          <w:p w14:paraId="4C08E6AB" w14:textId="77777777" w:rsidR="00C94065" w:rsidRPr="000B3123" w:rsidRDefault="00C94065" w:rsidP="00CF03F0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3ED5B80D" w14:textId="77777777" w:rsidTr="00801999">
        <w:tc>
          <w:tcPr>
            <w:tcW w:w="5098" w:type="dxa"/>
            <w:gridSpan w:val="2"/>
          </w:tcPr>
          <w:p w14:paraId="41F05A9B" w14:textId="2E300155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Name of the hospital where woman transferred.</w:t>
            </w:r>
          </w:p>
        </w:tc>
        <w:tc>
          <w:tcPr>
            <w:tcW w:w="5529" w:type="dxa"/>
            <w:gridSpan w:val="5"/>
          </w:tcPr>
          <w:p w14:paraId="2EEFC141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__________________________________________</w:t>
            </w:r>
          </w:p>
        </w:tc>
      </w:tr>
      <w:tr w:rsidR="00371CD6" w14:paraId="4845C437" w14:textId="77777777" w:rsidTr="00801999">
        <w:trPr>
          <w:trHeight w:val="411"/>
        </w:trPr>
        <w:tc>
          <w:tcPr>
            <w:tcW w:w="5098" w:type="dxa"/>
            <w:gridSpan w:val="2"/>
          </w:tcPr>
          <w:p w14:paraId="3B7AA78D" w14:textId="5A754643" w:rsidR="00371CD6" w:rsidRPr="00801999" w:rsidRDefault="00371CD6" w:rsidP="00371CD6">
            <w:pPr>
              <w:rPr>
                <w:rFonts w:asciiTheme="minorHAnsi" w:hAnsiTheme="minorHAnsi"/>
                <w:b/>
              </w:rPr>
            </w:pPr>
            <w:r w:rsidRPr="00801999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Which ward was the woman admitted to?</w:t>
            </w:r>
          </w:p>
        </w:tc>
        <w:tc>
          <w:tcPr>
            <w:tcW w:w="4107" w:type="dxa"/>
            <w:gridSpan w:val="3"/>
            <w:tcBorders>
              <w:bottom w:val="single" w:sz="4" w:space="0" w:color="auto"/>
            </w:tcBorders>
          </w:tcPr>
          <w:p w14:paraId="6B7AADDA" w14:textId="33AB1FF7" w:rsidR="00371CD6" w:rsidRDefault="00371CD6" w:rsidP="00371CD6">
            <w:r w:rsidRPr="002114BC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Reason for </w:t>
            </w:r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>admission</w:t>
            </w:r>
          </w:p>
        </w:tc>
        <w:tc>
          <w:tcPr>
            <w:tcW w:w="1422" w:type="dxa"/>
            <w:gridSpan w:val="2"/>
            <w:tcBorders>
              <w:bottom w:val="single" w:sz="4" w:space="0" w:color="auto"/>
            </w:tcBorders>
          </w:tcPr>
          <w:p w14:paraId="5C6C7808" w14:textId="77777777" w:rsidR="00371CD6" w:rsidRDefault="00371CD6" w:rsidP="00371CD6">
            <w:r w:rsidRPr="00490F51">
              <w:rPr>
                <w:rFonts w:asciiTheme="majorHAnsi" w:hAnsiTheme="majorHAnsi" w:cstheme="majorHAnsi"/>
                <w:b/>
                <w:sz w:val="24"/>
                <w:szCs w:val="24"/>
              </w:rPr>
              <w:t>Number of nights</w:t>
            </w:r>
          </w:p>
        </w:tc>
      </w:tr>
      <w:tr w:rsidR="00371CD6" w14:paraId="473B30C1" w14:textId="77777777" w:rsidTr="00801999">
        <w:tc>
          <w:tcPr>
            <w:tcW w:w="4201" w:type="dxa"/>
          </w:tcPr>
          <w:p w14:paraId="09C18FC6" w14:textId="60C0C727" w:rsidR="00371CD6" w:rsidRPr="00801999" w:rsidRDefault="00371CD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Labour ward</w:t>
            </w:r>
          </w:p>
        </w:tc>
        <w:tc>
          <w:tcPr>
            <w:tcW w:w="897" w:type="dxa"/>
          </w:tcPr>
          <w:p w14:paraId="61B555C7" w14:textId="77777777" w:rsidR="00371CD6" w:rsidRDefault="00371CD6" w:rsidP="00371CD6"/>
        </w:tc>
        <w:tc>
          <w:tcPr>
            <w:tcW w:w="4107" w:type="dxa"/>
            <w:gridSpan w:val="3"/>
          </w:tcPr>
          <w:p w14:paraId="04A88BA3" w14:textId="77777777" w:rsidR="00371CD6" w:rsidRDefault="00371CD6" w:rsidP="00371CD6"/>
        </w:tc>
        <w:tc>
          <w:tcPr>
            <w:tcW w:w="1422" w:type="dxa"/>
            <w:gridSpan w:val="2"/>
          </w:tcPr>
          <w:p w14:paraId="5101A59C" w14:textId="77777777" w:rsidR="00371CD6" w:rsidRDefault="00371CD6" w:rsidP="00371CD6"/>
        </w:tc>
      </w:tr>
      <w:tr w:rsidR="00371CD6" w14:paraId="065B7263" w14:textId="77777777" w:rsidTr="00801999">
        <w:tc>
          <w:tcPr>
            <w:tcW w:w="4201" w:type="dxa"/>
          </w:tcPr>
          <w:p w14:paraId="16EE10E1" w14:textId="1B707072" w:rsidR="00371CD6" w:rsidRPr="00801999" w:rsidRDefault="00371CD6" w:rsidP="00371CD6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Intensive care unit</w:t>
            </w:r>
          </w:p>
        </w:tc>
        <w:tc>
          <w:tcPr>
            <w:tcW w:w="897" w:type="dxa"/>
          </w:tcPr>
          <w:p w14:paraId="460A439B" w14:textId="77777777" w:rsidR="00371CD6" w:rsidRDefault="00371CD6" w:rsidP="00371CD6"/>
        </w:tc>
        <w:tc>
          <w:tcPr>
            <w:tcW w:w="4107" w:type="dxa"/>
            <w:gridSpan w:val="3"/>
          </w:tcPr>
          <w:p w14:paraId="12D0702C" w14:textId="77777777" w:rsidR="00371CD6" w:rsidRDefault="00371CD6" w:rsidP="00371CD6"/>
        </w:tc>
        <w:tc>
          <w:tcPr>
            <w:tcW w:w="1422" w:type="dxa"/>
            <w:gridSpan w:val="2"/>
          </w:tcPr>
          <w:p w14:paraId="616BF9CF" w14:textId="77777777" w:rsidR="00371CD6" w:rsidRDefault="00371CD6" w:rsidP="00371CD6"/>
        </w:tc>
      </w:tr>
      <w:tr w:rsidR="00371CD6" w14:paraId="6517BCBB" w14:textId="77777777" w:rsidTr="00801999">
        <w:tc>
          <w:tcPr>
            <w:tcW w:w="4201" w:type="dxa"/>
          </w:tcPr>
          <w:p w14:paraId="44CA4935" w14:textId="77777777" w:rsidR="00371CD6" w:rsidRPr="00801999" w:rsidRDefault="00371CD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High dependency unit</w:t>
            </w:r>
          </w:p>
        </w:tc>
        <w:tc>
          <w:tcPr>
            <w:tcW w:w="897" w:type="dxa"/>
          </w:tcPr>
          <w:p w14:paraId="1F676214" w14:textId="77777777" w:rsidR="00371CD6" w:rsidRDefault="00371CD6" w:rsidP="00371CD6">
            <w:pPr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4107" w:type="dxa"/>
            <w:gridSpan w:val="3"/>
          </w:tcPr>
          <w:p w14:paraId="5C2A5B5A" w14:textId="77777777" w:rsidR="00371CD6" w:rsidRDefault="00371CD6" w:rsidP="00371CD6"/>
        </w:tc>
        <w:tc>
          <w:tcPr>
            <w:tcW w:w="1422" w:type="dxa"/>
            <w:gridSpan w:val="2"/>
          </w:tcPr>
          <w:p w14:paraId="5FFF6D7A" w14:textId="77777777" w:rsidR="00371CD6" w:rsidRDefault="00371CD6" w:rsidP="00371CD6"/>
        </w:tc>
      </w:tr>
      <w:tr w:rsidR="00371CD6" w14:paraId="7107D2FF" w14:textId="77777777" w:rsidTr="00801999">
        <w:tc>
          <w:tcPr>
            <w:tcW w:w="4201" w:type="dxa"/>
          </w:tcPr>
          <w:p w14:paraId="5AB042D9" w14:textId="2536DEB5" w:rsidR="00371CD6" w:rsidRPr="00801999" w:rsidRDefault="00371CD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Postnatal ward</w:t>
            </w:r>
          </w:p>
        </w:tc>
        <w:tc>
          <w:tcPr>
            <w:tcW w:w="897" w:type="dxa"/>
          </w:tcPr>
          <w:p w14:paraId="370174C5" w14:textId="77777777" w:rsidR="00371CD6" w:rsidRDefault="00371CD6" w:rsidP="00371CD6"/>
        </w:tc>
        <w:tc>
          <w:tcPr>
            <w:tcW w:w="4107" w:type="dxa"/>
            <w:gridSpan w:val="3"/>
          </w:tcPr>
          <w:p w14:paraId="4DE97FA9" w14:textId="77777777" w:rsidR="00371CD6" w:rsidRDefault="00371CD6" w:rsidP="00371CD6"/>
        </w:tc>
        <w:tc>
          <w:tcPr>
            <w:tcW w:w="1422" w:type="dxa"/>
            <w:gridSpan w:val="2"/>
          </w:tcPr>
          <w:p w14:paraId="11D344EC" w14:textId="77777777" w:rsidR="00371CD6" w:rsidRDefault="00371CD6" w:rsidP="00371CD6"/>
        </w:tc>
      </w:tr>
      <w:tr w:rsidR="00371CD6" w14:paraId="072DE731" w14:textId="77777777" w:rsidTr="00801999">
        <w:tc>
          <w:tcPr>
            <w:tcW w:w="4201" w:type="dxa"/>
          </w:tcPr>
          <w:p w14:paraId="5436627E" w14:textId="77777777" w:rsidR="00371CD6" w:rsidRPr="00801999" w:rsidRDefault="00371CD6" w:rsidP="00371CD6">
            <w:pPr>
              <w:rPr>
                <w:rFonts w:asciiTheme="minorHAnsi" w:hAnsiTheme="minorHAnsi" w:cstheme="majorHAnsi"/>
                <w:sz w:val="24"/>
                <w:szCs w:val="24"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>General ward</w:t>
            </w:r>
          </w:p>
        </w:tc>
        <w:tc>
          <w:tcPr>
            <w:tcW w:w="897" w:type="dxa"/>
          </w:tcPr>
          <w:p w14:paraId="456D5E4E" w14:textId="77777777" w:rsidR="00371CD6" w:rsidRDefault="00371CD6" w:rsidP="00371CD6"/>
        </w:tc>
        <w:tc>
          <w:tcPr>
            <w:tcW w:w="4107" w:type="dxa"/>
            <w:gridSpan w:val="3"/>
          </w:tcPr>
          <w:p w14:paraId="0FC7AAB5" w14:textId="77777777" w:rsidR="00371CD6" w:rsidRDefault="00371CD6" w:rsidP="00371CD6"/>
        </w:tc>
        <w:tc>
          <w:tcPr>
            <w:tcW w:w="1422" w:type="dxa"/>
            <w:gridSpan w:val="2"/>
          </w:tcPr>
          <w:p w14:paraId="79ECA975" w14:textId="77777777" w:rsidR="00371CD6" w:rsidRDefault="00371CD6" w:rsidP="00371CD6"/>
        </w:tc>
      </w:tr>
      <w:tr w:rsidR="00371CD6" w14:paraId="176E017D" w14:textId="77777777" w:rsidTr="00801999">
        <w:tc>
          <w:tcPr>
            <w:tcW w:w="4201" w:type="dxa"/>
          </w:tcPr>
          <w:p w14:paraId="070AF5AE" w14:textId="77777777" w:rsidR="00371CD6" w:rsidRPr="00801999" w:rsidRDefault="00371CD6" w:rsidP="00371CD6">
            <w:pPr>
              <w:rPr>
                <w:rFonts w:asciiTheme="minorHAnsi" w:hAnsiTheme="minorHAnsi" w:cstheme="majorHAnsi"/>
                <w:i/>
              </w:rPr>
            </w:pPr>
            <w:r w:rsidRPr="00801999">
              <w:rPr>
                <w:rFonts w:asciiTheme="minorHAnsi" w:hAnsiTheme="minorHAnsi" w:cstheme="majorHAnsi"/>
                <w:sz w:val="24"/>
                <w:szCs w:val="24"/>
              </w:rPr>
              <w:t xml:space="preserve">Other </w:t>
            </w:r>
            <w:r w:rsidRPr="00801999">
              <w:rPr>
                <w:rFonts w:asciiTheme="minorHAnsi" w:hAnsiTheme="minorHAnsi" w:cstheme="majorHAnsi"/>
                <w:i/>
              </w:rPr>
              <w:t>(Please specify below)</w:t>
            </w:r>
          </w:p>
          <w:p w14:paraId="4A7FD480" w14:textId="77777777" w:rsidR="00371CD6" w:rsidRPr="00801999" w:rsidRDefault="00371CD6" w:rsidP="00371CD6">
            <w:pPr>
              <w:rPr>
                <w:rFonts w:asciiTheme="minorHAnsi" w:hAnsiTheme="minorHAnsi"/>
              </w:rPr>
            </w:pPr>
            <w:r w:rsidRPr="00801999">
              <w:rPr>
                <w:rFonts w:asciiTheme="minorHAnsi" w:hAnsiTheme="minorHAnsi" w:cstheme="majorHAnsi"/>
                <w:i/>
              </w:rPr>
              <w:t>________________________________________</w:t>
            </w:r>
          </w:p>
        </w:tc>
        <w:tc>
          <w:tcPr>
            <w:tcW w:w="897" w:type="dxa"/>
          </w:tcPr>
          <w:p w14:paraId="2508067F" w14:textId="77777777" w:rsidR="00371CD6" w:rsidRDefault="00371CD6" w:rsidP="00371CD6"/>
        </w:tc>
        <w:tc>
          <w:tcPr>
            <w:tcW w:w="4107" w:type="dxa"/>
            <w:gridSpan w:val="3"/>
          </w:tcPr>
          <w:p w14:paraId="3FEE015D" w14:textId="77777777" w:rsidR="00371CD6" w:rsidRDefault="00371CD6" w:rsidP="00371CD6"/>
        </w:tc>
        <w:tc>
          <w:tcPr>
            <w:tcW w:w="1422" w:type="dxa"/>
            <w:gridSpan w:val="2"/>
          </w:tcPr>
          <w:p w14:paraId="28B734B6" w14:textId="77777777" w:rsidR="00371CD6" w:rsidRDefault="00371CD6" w:rsidP="00371CD6"/>
        </w:tc>
      </w:tr>
      <w:tr w:rsidR="00371CD6" w:rsidRPr="000B3123" w14:paraId="628EB9EF" w14:textId="77777777" w:rsidTr="00801999">
        <w:trPr>
          <w:trHeight w:val="331"/>
        </w:trPr>
        <w:tc>
          <w:tcPr>
            <w:tcW w:w="5098" w:type="dxa"/>
            <w:gridSpan w:val="2"/>
            <w:vMerge w:val="restart"/>
            <w:vAlign w:val="center"/>
          </w:tcPr>
          <w:p w14:paraId="39274AEB" w14:textId="7FB23990" w:rsidR="00371CD6" w:rsidRDefault="00371CD6" w:rsidP="009E2E02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How was the woman </w:t>
            </w:r>
            <w:r w:rsidR="009E2E02">
              <w:rPr>
                <w:rFonts w:asciiTheme="minorHAnsi" w:hAnsiTheme="minorHAnsi" w:cstheme="minorHAnsi"/>
                <w:bCs/>
                <w:sz w:val="24"/>
                <w:szCs w:val="24"/>
              </w:rPr>
              <w:t>transported to hospital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?</w:t>
            </w:r>
          </w:p>
        </w:tc>
        <w:tc>
          <w:tcPr>
            <w:tcW w:w="4969" w:type="dxa"/>
            <w:gridSpan w:val="4"/>
          </w:tcPr>
          <w:p w14:paraId="3371E041" w14:textId="77777777" w:rsidR="00371CD6" w:rsidRPr="000B3123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Air ambulance</w:t>
            </w:r>
          </w:p>
        </w:tc>
        <w:tc>
          <w:tcPr>
            <w:tcW w:w="560" w:type="dxa"/>
          </w:tcPr>
          <w:p w14:paraId="32B4F102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071BC185" w14:textId="77777777" w:rsidTr="00801999">
        <w:trPr>
          <w:trHeight w:val="331"/>
        </w:trPr>
        <w:tc>
          <w:tcPr>
            <w:tcW w:w="5098" w:type="dxa"/>
            <w:gridSpan w:val="2"/>
            <w:vMerge/>
          </w:tcPr>
          <w:p w14:paraId="187FE85C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69" w:type="dxa"/>
            <w:gridSpan w:val="4"/>
          </w:tcPr>
          <w:p w14:paraId="7E01BF6D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Land ambulance</w:t>
            </w:r>
          </w:p>
        </w:tc>
        <w:tc>
          <w:tcPr>
            <w:tcW w:w="560" w:type="dxa"/>
          </w:tcPr>
          <w:p w14:paraId="2419A6AB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6B2E2ECC" w14:textId="77777777" w:rsidTr="00801999">
        <w:tc>
          <w:tcPr>
            <w:tcW w:w="5098" w:type="dxa"/>
            <w:gridSpan w:val="2"/>
            <w:vMerge/>
          </w:tcPr>
          <w:p w14:paraId="4EDBC529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69" w:type="dxa"/>
            <w:gridSpan w:val="4"/>
          </w:tcPr>
          <w:p w14:paraId="6027986C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Critical care ambulance</w:t>
            </w:r>
          </w:p>
        </w:tc>
        <w:tc>
          <w:tcPr>
            <w:tcW w:w="560" w:type="dxa"/>
          </w:tcPr>
          <w:p w14:paraId="6A0F61F7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227842" w:rsidRPr="000B3123" w14:paraId="33799A58" w14:textId="77777777" w:rsidTr="00801999">
        <w:tc>
          <w:tcPr>
            <w:tcW w:w="5098" w:type="dxa"/>
            <w:gridSpan w:val="2"/>
            <w:vMerge/>
          </w:tcPr>
          <w:p w14:paraId="6578EE97" w14:textId="77777777" w:rsidR="00227842" w:rsidRDefault="00227842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69" w:type="dxa"/>
            <w:gridSpan w:val="4"/>
          </w:tcPr>
          <w:p w14:paraId="6B65F0FE" w14:textId="5B22FFA1" w:rsidR="00227842" w:rsidRDefault="00227842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Car</w:t>
            </w:r>
          </w:p>
        </w:tc>
        <w:tc>
          <w:tcPr>
            <w:tcW w:w="560" w:type="dxa"/>
          </w:tcPr>
          <w:p w14:paraId="40DB2DD2" w14:textId="77777777" w:rsidR="00227842" w:rsidRPr="000B3123" w:rsidRDefault="00227842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:rsidRPr="000B3123" w14:paraId="6FA46DE8" w14:textId="77777777" w:rsidTr="00801999">
        <w:tc>
          <w:tcPr>
            <w:tcW w:w="5098" w:type="dxa"/>
            <w:gridSpan w:val="2"/>
            <w:vMerge/>
          </w:tcPr>
          <w:p w14:paraId="65C641CA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4969" w:type="dxa"/>
            <w:gridSpan w:val="4"/>
          </w:tcPr>
          <w:p w14:paraId="01D6E1FD" w14:textId="77777777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Other </w:t>
            </w:r>
            <w:r>
              <w:rPr>
                <w:rFonts w:asciiTheme="minorHAnsi" w:hAnsiTheme="minorHAnsi" w:cstheme="minorHAnsi"/>
                <w:bCs/>
                <w:i/>
              </w:rPr>
              <w:t>please specify</w:t>
            </w:r>
          </w:p>
          <w:p w14:paraId="2BA86733" w14:textId="480A4D83" w:rsidR="00371CD6" w:rsidRDefault="00371CD6" w:rsidP="00371CD6">
            <w:pPr>
              <w:jc w:val="right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5ECB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7840" behindDoc="0" locked="0" layoutInCell="1" allowOverlap="1" wp14:anchorId="4392D0CF" wp14:editId="1EBB0A8D">
                      <wp:simplePos x="0" y="0"/>
                      <wp:positionH relativeFrom="column">
                        <wp:posOffset>-4192</wp:posOffset>
                      </wp:positionH>
                      <wp:positionV relativeFrom="page">
                        <wp:posOffset>421244</wp:posOffset>
                      </wp:positionV>
                      <wp:extent cx="2078355" cy="234315"/>
                      <wp:effectExtent l="0" t="0" r="17145" b="32385"/>
                      <wp:wrapNone/>
                      <wp:docPr id="2822" name="Group 28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823" name="Rectangle 28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4" name="Straight Arrow Connector 282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5" name="Straight Arrow Connector 282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26" name="Rectangle 28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7" name="Rectangle 28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8" name="Rectangle 28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29" name="Rectangle 28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0" name="Rectangle 28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1" name="Rectangle 28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2" name="Rectangle 28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239CD1" id="Group 2822" o:spid="_x0000_s1026" style="position:absolute;margin-left:-.35pt;margin-top:33.15pt;width:163.65pt;height:18.45pt;z-index:251747840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">
                      <v:rect id="Rectangle 2823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wKMQA&#10;AADdAAAADwAAAGRycy9kb3ducmV2LnhtbESPQYvCMBSE74L/ITxhb5paQbRrFFFc3KO2F2/P5m1b&#10;bV5KE7XurzcLCx6HmfmGWaw6U4s7ta6yrGA8ikAQ51ZXXCjI0t1wBsJ5ZI21ZVLwJAerZb+3wETb&#10;Bx/ofvSFCBB2CSoovW8SKV1ekkE3sg1x8H5sa9AH2RZSt/gIcFPLOIqm0mDFYaHEhjYl5dfjzSg4&#10;V3GGv4f0KzLz3cR/d+nldtoq9THo1p8gPHX+Hf5v77WCeBZP4O9Ne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Q8CjEAAAA3QAAAA8AAAAAAAAAAAAAAAAAmAIAAGRycy9k&#10;b3ducmV2LnhtbFBLBQYAAAAABAAEAPUAAACJAwAAAAA=&#10;"/>
                      <v:shape id="Straight Arrow Connector 2824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6lWGMUAAADdAAAADwAAAGRycy9kb3ducmV2LnhtbESPQWvCQBSE7wX/w/IEL6VuEkoJqatI&#10;oSAeCtUcPD52n0kw+zburjH++26h0OMwM98wq81kezGSD51jBfkyA0Gsnem4UVAfP19KECEiG+wd&#10;k4IHBdisZ08rrIy78zeNh9iIBOFQoYI2xqGSMuiWLIalG4iTd3beYkzSN9J4vCe47WWRZW/SYsdp&#10;ocWBPlrSl8PNKuj29Vc9Pl+j1+U+P/k8HE+9Vmoxn7bvICJN8T/8194ZBUVZvMLvm/QE5P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6lWGMUAAADdAAAADwAAAAAAAAAA&#10;AAAAAAChAgAAZHJzL2Rvd25yZXYueG1sUEsFBgAAAAAEAAQA+QAAAJMDAAAAAA==&#10;"/>
                      <v:shape id="Straight Arrow Connector 2825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OXzg8UAAADdAAAADwAAAGRycy9kb3ducmV2LnhtbESPQWvCQBSE7wX/w/IEL6VuEmgJqatI&#10;oSAeCtUcPD52n0kw+zburjH++26h0OMwM98wq81kezGSD51jBfkyA0Gsnem4UVAfP19KECEiG+wd&#10;k4IHBdisZ08rrIy78zeNh9iIBOFQoYI2xqGSMuiWLIalG4iTd3beYkzSN9J4vCe47WWRZW/SYsdp&#10;ocWBPlrSl8PNKuj29Vc9Pl+j1+U+P/k8HE+9Vmoxn7bvICJN8T/8194ZBUVZvMLvm/QE5Po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OXzg8UAAADdAAAADwAAAAAAAAAA&#10;AAAAAAChAgAAZHJzL2Rvd25yZXYueG1sUEsFBgAAAAAEAAQA+QAAAJMDAAAAAA==&#10;"/>
                      <v:rect id="Rectangle 2826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TsMUA&#10;AADdAAAADwAAAGRycy9kb3ducmV2LnhtbESPQWvCQBSE74L/YXlCb7pphGCjq5QWpR5jvPT2mn0m&#10;0ezbkF2TtL/eLRR6HGbmG2azG00jeupcbVnB8yICQVxYXXOp4Jzv5ysQziNrbCyTgm9ysNtOJxtM&#10;tR04o/7kSxEg7FJUUHnfplK6oiKDbmFb4uBdbGfQB9mVUnc4BLhpZBxFiTRYc1iosKW3iorb6W4U&#10;fNXxGX+y/BCZl/3SH8f8ev98V+ppNr6uQXga/X/4r/2hFcSrOIHfN+EJy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Z1OwxQAAAN0AAAAPAAAAAAAAAAAAAAAAAJgCAABkcnMv&#10;ZG93bnJldi54bWxQSwUGAAAAAAQABAD1AAAAigMAAAAA&#10;"/>
                      <v:rect id="Rectangle 2827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v2K8YA&#10;AADdAAAADwAAAGRycy9kb3ducmV2LnhtbESPQWvCQBSE74X+h+UVeqsbU1AbXaW0pLTHJF56e2af&#10;STT7NmTXmPrru4LgcZiZb5jVZjStGKh3jWUF00kEgri0uuFKwbZIXxYgnEfW2FomBX/kYLN+fFhh&#10;ou2ZMxpyX4kAYZeggtr7LpHSlTUZdBPbEQdvb3uDPsi+krrHc4CbVsZRNJMGGw4LNXb0UVN5zE9G&#10;wa6Jt3jJiq/IvKWv/mcsDqffT6Wen8b3JQhPo7+Hb+1vrSBexHO4vg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v2K8YAAADdAAAADwAAAAAAAAAAAAAAAACYAgAAZHJz&#10;L2Rvd25yZXYueG1sUEsFBgAAAAAEAAQA9QAAAIsDAAAAAA==&#10;"/>
                      <v:rect id="Rectangle 2828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RiWcIA&#10;AADdAAAADwAAAGRycy9kb3ducmV2LnhtbERPTYvCMBC9L/gfwgje1tQKi1ZjEZcu61HrxdvYjG21&#10;mZQmatdfvzkIHh/ve5n2phF36lxtWcFkHIEgLqyuuVRwyLPPGQjnkTU2lknBHzlIV4OPJSbaPnhH&#10;970vRQhhl6CCyvs2kdIVFRl0Y9sSB+5sO4M+wK6UusNHCDeNjKPoSxqsOTRU2NKmouK6vxkFpzo+&#10;4HOX/0Rmnk39ts8vt+O3UqNhv16A8NT7t/jl/tUK4lkc5oY34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GJZwgAAAN0AAAAPAAAAAAAAAAAAAAAAAJgCAABkcnMvZG93&#10;bnJldi54bWxQSwUGAAAAAAQABAD1AAAAhwMAAAAA&#10;"/>
                      <v:rect id="Rectangle 2829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jHwsQA&#10;AADdAAAADwAAAGRycy9kb3ducmV2LnhtbESPQYvCMBSE74L/ITzBm6ZWEFuNIi4uu0etF2/P5m3b&#10;tXkpTdTu/nojCB6HmfmGWa47U4sbta6yrGAyjkAQ51ZXXCg4ZrvRHITzyBpry6TgjxysV/3eElNt&#10;77yn28EXIkDYpaig9L5JpXR5SQbd2DbEwfuxrUEfZFtI3eI9wE0t4yiaSYMVh4USG9qWlF8OV6Pg&#10;XMVH/N9nn5FJdlP/3WW/19OHUsNBt1mA8NT5d/jV/tIK4nmcwPNNe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4x8LEAAAA3QAAAA8AAAAAAAAAAAAAAAAAmAIAAGRycy9k&#10;b3ducmV2LnhtbFBLBQYAAAAABAAEAPUAAACJAwAAAAA=&#10;"/>
                      <v:rect id="Rectangle 2830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v4gsIA&#10;AADdAAAADwAAAGRycy9kb3ducmV2LnhtbERPTYvCMBC9C/sfwizsTVMriFZjkV26rEetF29jM7bV&#10;ZlKaqF1/vTkIHh/ve5n2phE36lxtWcF4FIEgLqyuuVSwz7PhDITzyBoby6Tgnxykq4/BEhNt77yl&#10;286XIoSwS1BB5X2bSOmKigy6kW2JA3eynUEfYFdK3eE9hJtGxlE0lQZrDg0VtvRdUXHZXY2CYx3v&#10;8bHNfyMzzyZ+0+fn6+FHqa/Pfr0A4an3b/HL/acVxLNJ2B/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G/iCwgAAAN0AAAAPAAAAAAAAAAAAAAAAAJgCAABkcnMvZG93&#10;bnJldi54bWxQSwUGAAAAAAQABAD1AAAAhwMAAAAA&#10;"/>
                      <v:rect id="Rectangle 2831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ddGcQA&#10;AADdAAAADwAAAGRycy9kb3ducmV2LnhtbESPQYvCMBSE74L/ITxhb5paQbRrlGUXFz1qe/H2tnm2&#10;dZuX0kSt/nojCB6HmfmGWaw6U4sLta6yrGA8ikAQ51ZXXCjI0vVwBsJ5ZI21ZVJwIwerZb+3wETb&#10;K+/osveFCBB2CSoovW8SKV1ekkE3sg1x8I62NeiDbAupW7wGuKllHEVTabDisFBiQ98l5f/7s1Hw&#10;V8UZ3nfpb2Tm64nfdunpfPhR6mPQfX2C8NT5d/jV3mgF8Wwyhueb8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XXRnEAAAA3QAAAA8AAAAAAAAAAAAAAAAAmAIAAGRycy9k&#10;b3ducmV2LnhtbFBLBQYAAAAABAAEAPUAAACJAwAAAAA=&#10;"/>
                      <v:rect id="Rectangle 2832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XDbsQA&#10;AADdAAAADwAAAGRycy9kb3ducmV2LnhtbESPQYvCMBSE74L/ITxhb5paQbRrFFFc3KO2F2/P5m1b&#10;bV5KE7XurzcLCx6HmfmGWaw6U4s7ta6yrGA8ikAQ51ZXXCjI0t1wBsJ5ZI21ZVLwJAerZb+3wETb&#10;Bx/ofvSFCBB2CSoovW8SKV1ekkE3sg1x8H5sa9AH2RZSt/gIcFPLOIqm0mDFYaHEhjYl5dfjzSg4&#10;V3GGv4f0KzLz3cR/d+nldtoq9THo1p8gPHX+Hf5v77WCeDaJ4e9Ne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w27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_____________________________________</w:t>
            </w:r>
          </w:p>
        </w:tc>
        <w:tc>
          <w:tcPr>
            <w:tcW w:w="560" w:type="dxa"/>
          </w:tcPr>
          <w:p w14:paraId="768BE385" w14:textId="77777777" w:rsidR="00371CD6" w:rsidRPr="000B3123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</w:tr>
      <w:tr w:rsidR="00371CD6" w14:paraId="634A5139" w14:textId="77777777" w:rsidTr="00801999">
        <w:tc>
          <w:tcPr>
            <w:tcW w:w="5098" w:type="dxa"/>
            <w:gridSpan w:val="2"/>
          </w:tcPr>
          <w:p w14:paraId="1A7C401C" w14:textId="5085BB70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</w:t>
            </w:r>
            <w:r w:rsidR="00CC0DEF">
              <w:rPr>
                <w:rFonts w:asciiTheme="minorHAnsi" w:hAnsiTheme="minorHAnsi" w:cstheme="minorHAnsi"/>
                <w:bCs/>
                <w:sz w:val="24"/>
                <w:szCs w:val="24"/>
              </w:rPr>
              <w:t>re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admitted </w:t>
            </w:r>
          </w:p>
          <w:p w14:paraId="2BB43ADB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14:paraId="3B579192" w14:textId="77777777" w:rsidR="00371CD6" w:rsidRPr="00465ECB" w:rsidRDefault="00371CD6" w:rsidP="00371CD6">
            <w:pPr>
              <w:rPr>
                <w:rFonts w:asciiTheme="minorHAnsi" w:hAnsiTheme="minorHAnsi" w:cstheme="minorHAnsi"/>
                <w:bCs/>
                <w:sz w:val="36"/>
                <w:szCs w:val="36"/>
              </w:rPr>
            </w:pPr>
          </w:p>
          <w:p w14:paraId="62C2B944" w14:textId="0A21A6D7" w:rsidR="00371CD6" w:rsidRPr="00465ECB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5ECB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8864" behindDoc="0" locked="0" layoutInCell="1" allowOverlap="1" wp14:anchorId="782CD360" wp14:editId="0890969F">
                      <wp:simplePos x="0" y="0"/>
                      <wp:positionH relativeFrom="column">
                        <wp:posOffset>-4445</wp:posOffset>
                      </wp:positionH>
                      <wp:positionV relativeFrom="page">
                        <wp:posOffset>506969</wp:posOffset>
                      </wp:positionV>
                      <wp:extent cx="2078355" cy="234315"/>
                      <wp:effectExtent l="0" t="0" r="17145" b="32385"/>
                      <wp:wrapNone/>
                      <wp:docPr id="2833" name="Group 283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834" name="Rectangle 28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5" name="Straight Arrow Connector 283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6" name="Straight Arrow Connector 283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37" name="Rectangle 28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8" name="Rectangle 28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39" name="Rectangle 28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0" name="Rectangle 28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1" name="Rectangle 28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2" name="Rectangle 28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43" name="Rectangle 28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BA5739" id="Group 2833" o:spid="_x0000_s1026" style="position:absolute;margin-left:-.35pt;margin-top:39.9pt;width:163.65pt;height:18.45pt;z-index:251748864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">
                      <v:rect id="Rectangle 283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+gcYA&#10;AADdAAAADwAAAGRycy9kb3ducmV2LnhtbESPQWvCQBSE7wX/w/KE3urGWIrGbERaLO1R46W3Z/aZ&#10;RLNvQ3ZN0v76bkHocZiZb5h0M5pG9NS52rKC+SwCQVxYXXOp4JjvnpYgnEfW2FgmBd/kYJNNHlJM&#10;tB14T/3BlyJA2CWooPK+TaR0RUUG3cy2xME7286gD7Irpe5wCHDTyDiKXqTBmsNChS29VlRcDzej&#10;4FTHR/zZ5++RWe0W/nPML7evN6Uep+N2DcLT6P/D9/aHVhAvF8/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D+gcYAAADdAAAADwAAAAAAAAAAAAAAAACYAgAAZHJz&#10;L2Rvd25yZXYueG1sUEsFBgAAAAAEAAQA9QAAAIsDAAAAAA==&#10;"/>
                      <v:shape id="Straight Arrow Connector 2835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xlXsYAAADdAAAADwAAAGRycy9kb3ducmV2LnhtbESPwWrDMBBE74X+g9hCLqWRnZJgnCih&#10;FAolh0BjH3JcpK1tYq1cSXWcv48KhRyHmXnDbHaT7cVIPnSOFeTzDASxdqbjRkFdfbwUIEJENtg7&#10;JgVXCrDbPj5ssDTuwl80HmMjEoRDiQraGIdSyqBbshjmbiBO3rfzFmOSvpHG4yXBbS8XWbaSFjtO&#10;Cy0O9N6SPh9/rYJuXx/q8fknel3s85PPQ3XqtVKzp+ltDSLSFO/h//anUbAoXpfw9yY9Ab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08ZV7GAAAA3QAAAA8AAAAAAAAA&#10;AAAAAAAAoQIAAGRycy9kb3ducmV2LnhtbFBLBQYAAAAABAAEAPkAAACUAwAAAAA=&#10;"/>
                      <v:shape id="Straight Arrow Connector 2836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77KcUAAADdAAAADwAAAGRycy9kb3ducmV2LnhtbESPQWvCQBSE74X+h+UVeim6iQUJ0VWk&#10;UCgehGoOHh+7zySYfZvubmP8964geBxm5htmuR5tJwbyoXWsIJ9mIIi1My3XCqrD96QAESKywc4x&#10;KbhSgPXq9WWJpXEX/qVhH2uRIBxKVNDE2JdSBt2QxTB1PXHyTs5bjEn6WhqPlwS3nZxl2VxabDkt&#10;NNjTV0P6vP+3CtpttauGj7/odbHNjz4Ph2OnlXp/GzcLEJHG+Aw/2j9Gwaz4nMP9TXoCcn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77KcUAAADdAAAADwAAAAAAAAAA&#10;AAAAAAChAgAAZHJzL2Rvd25yZXYueG1sUEsFBgAAAAAEAAQA+QAAAJMDAAAAAA==&#10;"/>
                      <v:rect id="Rectangle 2837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Jg9sYA&#10;AADdAAAADwAAAGRycy9kb3ducmV2LnhtbESPQWvCQBSE7wX/w/KE3urGCK3GbERaLO1R46W3Z/aZ&#10;RLNvQ3ZN0v76bkHocZiZb5h0M5pG9NS52rKC+SwCQVxYXXOp4JjvnpYgnEfW2FgmBd/kYJNNHlJM&#10;tB14T/3BlyJA2CWooPK+TaR0RUUG3cy2xME7286gD7Irpe5wCHDTyDiKnqXBmsNChS29VlRcDzej&#10;4FTHR/zZ5++RWe0W/nPML7evN6Uep+N2DcLT6P/D9/aHVhAvFy/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Jg9sYAAADdAAAADwAAAAAAAAAAAAAAAACYAgAAZHJz&#10;L2Rvd25yZXYueG1sUEsFBgAAAAAEAAQA9QAAAIsDAAAAAA==&#10;"/>
                      <v:rect id="Rectangle 2838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30hMIA&#10;AADdAAAADwAAAGRycy9kb3ducmV2LnhtbERPTYvCMBC9C/sfwizsTVMriFZjkV26rEetF29jM7bV&#10;ZlKaqF1/vTkIHh/ve5n2phE36lxtWcF4FIEgLqyuuVSwz7PhDITzyBoby6Tgnxykq4/BEhNt77yl&#10;286XIoSwS1BB5X2bSOmKigy6kW2JA3eynUEfYFdK3eE9hJtGxlE0lQZrDg0VtvRdUXHZXY2CYx3v&#10;8bHNfyMzzyZ+0+fn6+FHqa/Pfr0A4an3b/HL/acVxLNJmBvehCc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bfSEwgAAAN0AAAAPAAAAAAAAAAAAAAAAAJgCAABkcnMvZG93&#10;bnJldi54bWxQSwUGAAAAAAQABAD1AAAAhwMAAAAA&#10;"/>
                      <v:rect id="Rectangle 2839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RH8QA&#10;AADdAAAADwAAAGRycy9kb3ducmV2LnhtbESPQYvCMBSE74L/ITzBm6ZbYbHVKIuirEetl729bZ5t&#10;tXkpTdSuv34jCB6HmfmGmS87U4sbta6yrOBjHIEgzq2uuFBwzDajKQjnkTXWlknBHzlYLvq9Oaba&#10;3nlPt4MvRICwS1FB6X2TSunykgy6sW2Ig3eyrUEfZFtI3eI9wE0t4yj6lAYrDgslNrQqKb8crkbB&#10;bxUf8bHPtpFJNhO/67Lz9Wet1HDQfc1AeOr8O/xqf2sF8XSSwPNNeAJ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hUR/EAAAA3QAAAA8AAAAAAAAAAAAAAAAAmAIAAGRycy9k&#10;b3ducmV2LnhtbFBLBQYAAAAABAAEAPUAAACJAwAAAAA=&#10;"/>
                      <v:rect id="Rectangle 2840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2L/8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Hv2E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di//BAAAA3QAAAA8AAAAAAAAAAAAAAAAAmAIAAGRycy9kb3du&#10;cmV2LnhtbFBLBQYAAAAABAAEAPUAAACGAwAAAAA=&#10;"/>
                      <v:rect id="Rectangle 2841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EuZMYA&#10;AADdAAAADwAAAGRycy9kb3ducmV2LnhtbESPQWvCQBSE7wX/w/KE3uomaSk2ugaxWNqjxou31+wz&#10;iWbfhuyapP313YLgcZiZb5hlNppG9NS52rKCeBaBIC6srrlUcMi3T3MQziNrbCyTgh9ykK0mD0tM&#10;tR14R/3elyJA2KWooPK+TaV0RUUG3cy2xME72c6gD7Irpe5wCHDTyCSKXqXBmsNChS1tKiou+6tR&#10;8F0nB/zd5R+Reds++68xP1+P70o9Tsf1AoSn0d/Dt/anVpDMX2L4fx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EuZMYAAADdAAAADwAAAAAAAAAAAAAAAACYAgAAZHJz&#10;L2Rvd25yZXYueG1sUEsFBgAAAAAEAAQA9QAAAIsDAAAAAA==&#10;"/>
                      <v:rect id="Rectangle 2842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OwE8YA&#10;AADdAAAADwAAAGRycy9kb3ducmV2LnhtbESPQWvCQBSE74X+h+UVeqsbUxEbXaW0pLTHJF56e2af&#10;STT7NmTXmPrru4LgcZiZb5jVZjStGKh3jWUF00kEgri0uuFKwbZIXxYgnEfW2FomBX/kYLN+fFhh&#10;ou2ZMxpyX4kAYZeggtr7LpHSlTUZdBPbEQdvb3uDPsi+krrHc4CbVsZRNJcGGw4LNXb0UVN5zE9G&#10;wa6Jt3jJiq/IvKWv/mcsDqffT6Wen8b3JQhPo7+Hb+1vrSBezGK4vglPQK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4OwE8YAAADdAAAADwAAAAAAAAAAAAAAAACYAgAAZHJz&#10;L2Rvd25yZXYueG1sUEsFBgAAAAAEAAQA9QAAAIsDAAAAAA==&#10;"/>
                      <v:rect id="Rectangle 2843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8ViMYA&#10;AADdAAAADwAAAGRycy9kb3ducmV2LnhtbESPQWvCQBSE7wX/w/KE3urGWIrGbERaLO1R46W3Z/aZ&#10;RLNvQ3ZN0v76bkHocZiZb5h0M5pG9NS52rKC+SwCQVxYXXOp4JjvnpYgnEfW2FgmBd/kYJNNHlJM&#10;tB14T/3BlyJA2CWooPK+TaR0RUUG3cy2xME7286gD7Irpe5wCHDTyDiKXqTBmsNChS29VlRcDzej&#10;4FTHR/zZ5++RWe0W/nPML7evN6Uep+N2DcLT6P/D9/aHVhAvnxfw9yY8AZn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8ViM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  <w:r w:rsidRPr="00465ECB"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  <w:tr w:rsidR="00371CD6" w14:paraId="09828A9D" w14:textId="77777777" w:rsidTr="00801999">
        <w:tc>
          <w:tcPr>
            <w:tcW w:w="5098" w:type="dxa"/>
            <w:gridSpan w:val="2"/>
          </w:tcPr>
          <w:p w14:paraId="351AEAA6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Date discharged </w:t>
            </w:r>
          </w:p>
          <w:p w14:paraId="64A8AE35" w14:textId="77777777" w:rsidR="00371CD6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529" w:type="dxa"/>
            <w:gridSpan w:val="5"/>
          </w:tcPr>
          <w:p w14:paraId="346150A3" w14:textId="77777777" w:rsidR="00371CD6" w:rsidRPr="00465ECB" w:rsidRDefault="00371CD6" w:rsidP="00371CD6">
            <w:pPr>
              <w:rPr>
                <w:rFonts w:asciiTheme="minorHAnsi" w:hAnsiTheme="minorHAnsi" w:cstheme="minorHAnsi"/>
                <w:bCs/>
                <w:sz w:val="36"/>
                <w:szCs w:val="36"/>
              </w:rPr>
            </w:pPr>
          </w:p>
          <w:p w14:paraId="6AA9A742" w14:textId="3AB80287" w:rsidR="00371CD6" w:rsidRPr="00465ECB" w:rsidRDefault="00371CD6" w:rsidP="00371CD6">
            <w:pPr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65ECB">
              <w:rPr>
                <w:rFonts w:asciiTheme="minorHAnsi" w:hAnsiTheme="minorHAnsi"/>
                <w:sz w:val="24"/>
                <w:szCs w:val="24"/>
              </w:rPr>
              <w:t>dd/mm/yyyy</w:t>
            </w:r>
            <w:r w:rsidRPr="00465ECB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w:t xml:space="preserve"> </w:t>
            </w:r>
          </w:p>
        </w:tc>
      </w:tr>
    </w:tbl>
    <w:p w14:paraId="66E28103" w14:textId="77777777" w:rsidR="00B13DB3" w:rsidRPr="00F575FE" w:rsidRDefault="00B13DB3" w:rsidP="00371CD6">
      <w:pPr>
        <w:spacing w:after="0"/>
        <w:rPr>
          <w:sz w:val="16"/>
          <w:szCs w:val="1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7135"/>
        <w:gridCol w:w="976"/>
        <w:gridCol w:w="825"/>
        <w:gridCol w:w="837"/>
        <w:gridCol w:w="854"/>
      </w:tblGrid>
      <w:tr w:rsidR="008C6777" w14:paraId="7D482B57" w14:textId="77777777" w:rsidTr="00FA4B65">
        <w:tc>
          <w:tcPr>
            <w:tcW w:w="10627" w:type="dxa"/>
            <w:gridSpan w:val="5"/>
            <w:shd w:val="pct10" w:color="auto" w:fill="auto"/>
          </w:tcPr>
          <w:p w14:paraId="2EAEA6F7" w14:textId="6C7A4A5D" w:rsidR="008C6777" w:rsidRPr="00167B2F" w:rsidRDefault="008C6777" w:rsidP="00B466F2">
            <w:pPr>
              <w:rPr>
                <w:rFonts w:asciiTheme="minorHAnsi" w:hAnsiTheme="minorHAnsi"/>
              </w:rPr>
            </w:pPr>
            <w:r w:rsidRPr="00167B2F">
              <w:rPr>
                <w:rFonts w:asciiTheme="minorHAnsi" w:hAnsiTheme="minorHAnsi" w:cstheme="majorHAnsi"/>
                <w:b/>
                <w:sz w:val="28"/>
                <w:szCs w:val="28"/>
              </w:rPr>
              <w:t>2.</w:t>
            </w:r>
            <w:r w:rsidR="00DB2DC3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</w:t>
            </w:r>
            <w:r w:rsidRPr="00167B2F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Adverse Events and </w:t>
            </w:r>
            <w:r w:rsidR="00F93DF3">
              <w:rPr>
                <w:rFonts w:asciiTheme="minorHAnsi" w:hAnsiTheme="minorHAnsi" w:cstheme="majorHAnsi"/>
                <w:b/>
                <w:sz w:val="28"/>
                <w:szCs w:val="28"/>
              </w:rPr>
              <w:t>Regular</w:t>
            </w:r>
            <w:r w:rsidRPr="00167B2F">
              <w:rPr>
                <w:rFonts w:asciiTheme="minorHAnsi" w:hAnsiTheme="minorHAnsi" w:cstheme="majorHAnsi"/>
                <w:b/>
                <w:sz w:val="28"/>
                <w:szCs w:val="28"/>
              </w:rPr>
              <w:t xml:space="preserve"> Medications</w:t>
            </w:r>
          </w:p>
        </w:tc>
      </w:tr>
      <w:tr w:rsidR="001B7A65" w14:paraId="1B828069" w14:textId="77777777" w:rsidTr="00801999">
        <w:tc>
          <w:tcPr>
            <w:tcW w:w="7135" w:type="dxa"/>
          </w:tcPr>
          <w:p w14:paraId="54B3B219" w14:textId="77777777" w:rsidR="001B7A65" w:rsidRPr="000A7C9C" w:rsidRDefault="001B7A65" w:rsidP="001B7A65">
            <w:pPr>
              <w:rPr>
                <w:rFonts w:asciiTheme="minorHAnsi" w:hAnsiTheme="minorHAnsi"/>
                <w:i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experienced any adverse events since the last visit? </w:t>
            </w:r>
            <w:r>
              <w:rPr>
                <w:rFonts w:asciiTheme="minorHAnsi" w:hAnsiTheme="minorHAnsi"/>
                <w:i/>
              </w:rPr>
              <w:t>(if ‘Yes’ please complete the Adverse Event form)</w:t>
            </w:r>
          </w:p>
        </w:tc>
        <w:tc>
          <w:tcPr>
            <w:tcW w:w="976" w:type="dxa"/>
          </w:tcPr>
          <w:p w14:paraId="0CC44EEA" w14:textId="56208E9B" w:rsidR="001B7A65" w:rsidRPr="000A7C9C" w:rsidRDefault="001B7A65" w:rsidP="001B7A65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621414B6" w14:textId="77777777" w:rsidR="001B7A65" w:rsidRPr="000A7C9C" w:rsidRDefault="001B7A65" w:rsidP="001B7A65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376B82AD" w14:textId="6CD0425F" w:rsidR="001B7A65" w:rsidRPr="000A7C9C" w:rsidRDefault="001B7A65" w:rsidP="001B7A65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854" w:type="dxa"/>
          </w:tcPr>
          <w:p w14:paraId="32810AA7" w14:textId="77777777" w:rsidR="001B7A65" w:rsidRPr="000A7C9C" w:rsidRDefault="001B7A65" w:rsidP="001B7A6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1B7A65" w14:paraId="582CB2D1" w14:textId="77777777" w:rsidTr="00801999">
        <w:tc>
          <w:tcPr>
            <w:tcW w:w="7135" w:type="dxa"/>
          </w:tcPr>
          <w:p w14:paraId="78850A84" w14:textId="1EAB6231" w:rsidR="001B7A65" w:rsidRPr="000A7C9C" w:rsidRDefault="001B7A65" w:rsidP="001B7A65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Has the woman had any changes to </w:t>
            </w:r>
            <w:r w:rsidR="00F93DF3">
              <w:rPr>
                <w:rFonts w:asciiTheme="minorHAnsi" w:hAnsiTheme="minorHAnsi"/>
                <w:sz w:val="24"/>
                <w:szCs w:val="24"/>
              </w:rPr>
              <w:t>regular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medications since the last visit? </w:t>
            </w:r>
            <w:r>
              <w:rPr>
                <w:rFonts w:asciiTheme="minorHAnsi" w:hAnsiTheme="minorHAnsi"/>
                <w:i/>
              </w:rPr>
              <w:t xml:space="preserve">(if ‘Yes’ please complete the </w:t>
            </w:r>
            <w:r w:rsidR="00F93DF3">
              <w:rPr>
                <w:rFonts w:asciiTheme="minorHAnsi" w:hAnsiTheme="minorHAnsi"/>
                <w:i/>
              </w:rPr>
              <w:t>Regular</w:t>
            </w:r>
            <w:r>
              <w:rPr>
                <w:rFonts w:asciiTheme="minorHAnsi" w:hAnsiTheme="minorHAnsi"/>
                <w:i/>
              </w:rPr>
              <w:t xml:space="preserve"> Medication form)</w:t>
            </w:r>
          </w:p>
        </w:tc>
        <w:tc>
          <w:tcPr>
            <w:tcW w:w="976" w:type="dxa"/>
          </w:tcPr>
          <w:p w14:paraId="22F16A02" w14:textId="0C8F2017" w:rsidR="001B7A65" w:rsidRPr="000A7C9C" w:rsidRDefault="001B7A65" w:rsidP="001B7A65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825" w:type="dxa"/>
          </w:tcPr>
          <w:p w14:paraId="227C928A" w14:textId="77777777" w:rsidR="001B7A65" w:rsidRPr="000A7C9C" w:rsidRDefault="001B7A65" w:rsidP="001B7A65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837" w:type="dxa"/>
          </w:tcPr>
          <w:p w14:paraId="200E7A5F" w14:textId="69CEC348" w:rsidR="001B7A65" w:rsidRPr="000A7C9C" w:rsidRDefault="001B7A65" w:rsidP="001B7A65">
            <w:pPr>
              <w:jc w:val="right"/>
              <w:rPr>
                <w:rFonts w:asciiTheme="minorHAnsi" w:hAnsiTheme="minorHAnsi"/>
                <w:sz w:val="24"/>
                <w:szCs w:val="24"/>
              </w:rPr>
            </w:pPr>
            <w:r w:rsidRPr="000A7C9C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854" w:type="dxa"/>
          </w:tcPr>
          <w:p w14:paraId="667957DD" w14:textId="77777777" w:rsidR="001B7A65" w:rsidRPr="000A7C9C" w:rsidRDefault="001B7A65" w:rsidP="001B7A65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45D4ED98" w14:textId="77777777" w:rsidR="008C6777" w:rsidRPr="00F575FE" w:rsidRDefault="008C6777" w:rsidP="00371CD6">
      <w:pPr>
        <w:spacing w:after="0"/>
        <w:rPr>
          <w:rFonts w:asciiTheme="minorHAnsi" w:hAnsiTheme="minorHAnsi"/>
          <w:b/>
          <w:sz w:val="16"/>
          <w:szCs w:val="16"/>
        </w:rPr>
      </w:pP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5498"/>
        <w:gridCol w:w="5129"/>
      </w:tblGrid>
      <w:tr w:rsidR="001A4159" w14:paraId="2DFF5DA3" w14:textId="77777777" w:rsidTr="00801999">
        <w:tc>
          <w:tcPr>
            <w:tcW w:w="5498" w:type="dxa"/>
          </w:tcPr>
          <w:p w14:paraId="62DA76D2" w14:textId="77777777" w:rsidR="001A4159" w:rsidRDefault="001A4159" w:rsidP="000E460E">
            <w:pPr>
              <w:rPr>
                <w:rFonts w:asciiTheme="majorHAnsi" w:hAnsiTheme="majorHAnsi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Name of person completing the form (print name</w:t>
            </w:r>
            <w:r>
              <w:rPr>
                <w:rFonts w:asciiTheme="minorHAnsi" w:hAnsiTheme="minorHAnsi"/>
                <w:sz w:val="22"/>
                <w:szCs w:val="22"/>
              </w:rPr>
              <w:t>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5129" w:type="dxa"/>
          </w:tcPr>
          <w:p w14:paraId="720D3C90" w14:textId="77777777" w:rsidR="001A4159" w:rsidRDefault="001A4159" w:rsidP="000E460E">
            <w:pPr>
              <w:rPr>
                <w:rFonts w:asciiTheme="majorHAnsi" w:hAnsiTheme="majorHAnsi"/>
              </w:rPr>
            </w:pPr>
          </w:p>
          <w:p w14:paraId="00D95E32" w14:textId="77777777" w:rsidR="001A4159" w:rsidRDefault="001A4159" w:rsidP="000E460E">
            <w:pPr>
              <w:rPr>
                <w:rFonts w:asciiTheme="majorHAnsi" w:hAnsiTheme="majorHAnsi"/>
              </w:rPr>
            </w:pPr>
          </w:p>
        </w:tc>
      </w:tr>
      <w:tr w:rsidR="001A4159" w14:paraId="3DEEBC6B" w14:textId="77777777" w:rsidTr="00801999">
        <w:tc>
          <w:tcPr>
            <w:tcW w:w="5498" w:type="dxa"/>
          </w:tcPr>
          <w:p w14:paraId="38B7F5E8" w14:textId="77777777" w:rsidR="001A4159" w:rsidRPr="00361CEF" w:rsidRDefault="001A4159" w:rsidP="000E460E">
            <w:pPr>
              <w:rPr>
                <w:rFonts w:asciiTheme="minorHAnsi" w:hAnsiTheme="minorHAnsi"/>
                <w:sz w:val="24"/>
                <w:szCs w:val="24"/>
              </w:rPr>
            </w:pPr>
            <w:r w:rsidRPr="00361CEF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04619366" w14:textId="77777777" w:rsidR="001A4159" w:rsidRDefault="001A4159" w:rsidP="000E460E">
            <w:pPr>
              <w:rPr>
                <w:rFonts w:asciiTheme="majorHAnsi" w:hAnsiTheme="majorHAnsi"/>
              </w:rPr>
            </w:pPr>
          </w:p>
        </w:tc>
        <w:tc>
          <w:tcPr>
            <w:tcW w:w="5129" w:type="dxa"/>
          </w:tcPr>
          <w:p w14:paraId="2E605E36" w14:textId="77777777" w:rsidR="001A4159" w:rsidRDefault="001A4159" w:rsidP="000E460E">
            <w:pPr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</w:pPr>
          </w:p>
          <w:p w14:paraId="420B1343" w14:textId="77777777" w:rsidR="001A4159" w:rsidRDefault="001A4159" w:rsidP="000E460E">
            <w:pPr>
              <w:rPr>
                <w:rFonts w:asciiTheme="majorHAnsi" w:hAnsiTheme="majorHAnsi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5552" behindDoc="0" locked="0" layoutInCell="1" allowOverlap="1" wp14:anchorId="512CD833" wp14:editId="2DEF0B9C">
                      <wp:simplePos x="0" y="0"/>
                      <wp:positionH relativeFrom="column">
                        <wp:posOffset>3175</wp:posOffset>
                      </wp:positionH>
                      <wp:positionV relativeFrom="page">
                        <wp:posOffset>369809</wp:posOffset>
                      </wp:positionV>
                      <wp:extent cx="2078355" cy="234315"/>
                      <wp:effectExtent l="0" t="0" r="17145" b="32385"/>
                      <wp:wrapNone/>
                      <wp:docPr id="2783" name="Group 278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784" name="Rectangle 27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5" name="Straight Arrow Connector 27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6" name="Straight Arrow Connector 278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87" name="Rectangle 27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8" name="Rectangle 27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89" name="Rectangle 27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0" name="Rectangle 27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1" name="Rectangle 27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2" name="Rectangle 27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93" name="Rectangle 27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F4DE121" id="Group 2783" o:spid="_x0000_s1026" style="position:absolute;margin-left:.25pt;margin-top:29.1pt;width:163.65pt;height:18.45pt;z-index:251735552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">
                      <v:rect id="Rectangle 2784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ujMMUA&#10;AADdAAAADwAAAGRycy9kb3ducmV2LnhtbESPQWvCQBSE74L/YXmCN92YSrXRVcSi2KPGS2/P7GuS&#10;mn0bsqtGf323IHgcZuYbZr5sTSWu1LjSsoLRMAJBnFldcq7gmG4GUxDOI2usLJOCOzlYLrqdOSba&#10;3nhP14PPRYCwS1BB4X2dSOmyggy6oa2Jg/djG4M+yCaXusFbgJtKxlH0Lg2WHBYKrGldUHY+XIyC&#10;Uxkf8bFPt5H52Lz5rzb9vXx/KtXvtasZCE+tf4Wf7Z1WEE+mY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6MwxQAAAN0AAAAPAAAAAAAAAAAAAAAAAJgCAABkcnMv&#10;ZG93bnJldi54bWxQSwUGAAAAAAQABAD1AAAAigMAAAAA&#10;"/>
                      <v:shape id="Straight Arrow Connector 2785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c478YAAADdAAAADwAAAGRycy9kb3ducmV2LnhtbESPwWrDMBBE74X+g9hCLqWRHWhinCih&#10;FAolh0BjH3JcpK1tYq1cSXWcv48KhRyHmXnDbHaT7cVIPnSOFeTzDASxdqbjRkFdfbwUIEJENtg7&#10;JgVXCrDbPj5ssDTuwl80HmMjEoRDiQraGIdSyqBbshjmbiBO3rfzFmOSvpHG4yXBbS8XWbaUFjtO&#10;Cy0O9N6SPh9/rYJuXx/q8fknel3s85PPQ3XqtVKzp+ltDSLSFO/h//anUbBYFa/w9yY9Abm9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g3OO/GAAAA3QAAAA8AAAAAAAAA&#10;AAAAAAAAoQIAAGRycy9kb3ducmV2LnhtbFBLBQYAAAAABAAEAPkAAACUAwAAAAA=&#10;"/>
                      <v:shape id="Straight Arrow Connector 2786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OWmmMYAAADdAAAADwAAAGRycy9kb3ducmV2LnhtbESPwWrDMBBE74H+g9hCLyGWnUNq3Mgh&#10;FAolh0ITH3JcpK1tYq1cSXWcv48KhR6HmXnDbHezHcREPvSOFRRZDoJYO9Nzq6A5va1KECEiGxwc&#10;k4IbBdjVD4stVsZd+ZOmY2xFgnCoUEEX41hJGXRHFkPmRuLkfTlvMSbpW2k8XhPcDnKd5xtpsee0&#10;0OFIrx3py/HHKugPzUczLb+j1+WhOPsinM6DVurpcd6/gIg0x//wX/vdKFg/lxv4fZOegKz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jlppjGAAAA3QAAAA8AAAAAAAAA&#10;AAAAAAAAoQIAAGRycy9kb3ducmV2LnhtbFBLBQYAAAAABAAEAPkAAACUAwAAAAA=&#10;"/>
                      <v:rect id="Rectangle 2787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k9R8YA&#10;AADdAAAADwAAAGRycy9kb3ducmV2LnhtbESPQWvCQBSE7wX/w/KE3urGFKpG1yAtlvYY46W3Z/aZ&#10;RLNvQ3ZN0v76bkHocZiZb5hNOppG9NS52rKC+SwCQVxYXXOp4Jjvn5YgnEfW2FgmBd/kIN1OHjaY&#10;aDtwRv3BlyJA2CWooPK+TaR0RUUG3cy2xME7286gD7Irpe5wCHDTyDiKXqTBmsNChS29VlRcDzej&#10;4FTHR/zJ8vfIrPbP/nPML7evN6Uep+NuDcLT6P/D9/aHVhAvlgv4exOe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vk9R8YAAADdAAAADwAAAAAAAAAAAAAAAACYAgAAZHJz&#10;L2Rvd25yZXYueG1sUEsFBgAAAAAEAAQA9QAAAIsDAAAAAA==&#10;"/>
                      <v:rect id="Rectangle 2788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apNcEA&#10;AADdAAAADwAAAGRycy9kb3ducmV2LnhtbERPTYvCMBC9L/gfwgje1tQKu1qNIoqiR60Xb2MzttVm&#10;UpqodX+9OSx4fLzv6bw1lXhQ40rLCgb9CARxZnXJuYJjuv4egXAeWWNlmRS8yMF81vmaYqLtk/f0&#10;OPhchBB2CSoovK8TKV1WkEHXtzVx4C62MegDbHKpG3yGcFPJOIp+pMGSQ0OBNS0Lym6Hu1FwLuMj&#10;/u3TTWTG66Hften1flop1eu2iwkIT63/iP/dW60g/h2F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NmqTXBAAAA3QAAAA8AAAAAAAAAAAAAAAAAmAIAAGRycy9kb3du&#10;cmV2LnhtbFBLBQYAAAAABAAEAPUAAACGAwAAAAA=&#10;"/>
                      <v:rect id="Rectangle 2789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rsYA&#10;AADdAAAADwAAAGRycy9kb3ducmV2LnhtbESPT2vCQBTE7wW/w/KE3urGFKymriKWlPao8dLba/aZ&#10;RLNvQ3bzp376bkHocZiZ3zDr7Whq0VPrKssK5rMIBHFudcWFglOWPi1BOI+ssbZMCn7IwXYzeVhj&#10;ou3AB+qPvhABwi5BBaX3TSKly0sy6Ga2IQ7e2bYGfZBtIXWLQ4CbWsZRtJAGKw4LJTa0Lym/Hjuj&#10;4LuKT3g7ZO+RWaXP/nPMLt3Xm1KP03H3CsLT6P/D9/aHVhC/LF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CoMrsYAAADdAAAADwAAAAAAAAAAAAAAAACYAgAAZHJz&#10;L2Rvd25yZXYueG1sUEsFBgAAAAAEAAQA9QAAAIsDAAAAAA==&#10;"/>
                      <v:rect id="Rectangle 2790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kz7sEA&#10;AADdAAAADwAAAGRycy9kb3ducmV2LnhtbERPTYvCMBC9L/gfwgje1tQKu1qNIoqiR60Xb2MzttVm&#10;UpqodX+9OSx4fLzv6bw1lXhQ40rLCgb9CARxZnXJuYJjuv4egXAeWWNlmRS8yMF81vmaYqLtk/f0&#10;OPhchBB2CSoovK8TKV1WkEHXtzVx4C62MegDbHKpG3yGcFPJOIp+pMGSQ0OBNS0Lym6Hu1FwLuMj&#10;/u3TTWTG66Hften1flop1eu2iwkIT63/iP/dW60g/h2H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JM+7BAAAA3QAAAA8AAAAAAAAAAAAAAAAAmAIAAGRycy9kb3du&#10;cmV2LnhtbFBLBQYAAAAABAAEAPUAAACGAwAAAAA=&#10;"/>
                      <v:rect id="Rectangle 2791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WWdcYA&#10;AADdAAAADwAAAGRycy9kb3ducmV2LnhtbESPQWvCQBSE74X+h+UVequbpFA1ukppsbRHEy/entln&#10;Ept9G7Ibk/rr3YLgcZiZb5jlejSNOFPnassK4kkEgriwuuZSwS7fvMxAOI+ssbFMCv7IwXr1+LDE&#10;VNuBt3TOfCkChF2KCirv21RKV1Rk0E1sSxy8o+0M+iC7UuoOhwA3jUyi6E0arDksVNjSR0XFb9Yb&#10;BYc62eFlm39FZr559T9jfur3n0o9P43vCxCeRn8P39rfWkEyncf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4WWdcYAAADdAAAADwAAAAAAAAAAAAAAAACYAgAAZHJz&#10;L2Rvd25yZXYueG1sUEsFBgAAAAAEAAQA9QAAAIsDAAAAAA==&#10;"/>
                      <v:rect id="Rectangle 2792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cIAs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J4lcT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cIAsYAAADdAAAADwAAAAAAAAAAAAAAAACYAgAAZHJz&#10;L2Rvd25yZXYueG1sUEsFBgAAAAAEAAQA9QAAAIsDAAAAAA==&#10;"/>
                      <v:rect id="Rectangle 2793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utmcQA&#10;AADdAAAADwAAAGRycy9kb3ducmV2LnhtbESPQYvCMBSE78L+h/AWvGm6FVytRllWFD1qvXh7Ns+2&#10;bvNSmqjVX2+EBY/DzHzDTOetqcSVGldaVvDVj0AQZ1aXnCvYp8veCITzyBory6TgTg7ms4/OFBNt&#10;b7yl687nIkDYJaig8L5OpHRZQQZd39bEwTvZxqAPssmlbvAW4KaScRQNpcGSw0KBNf0WlP3tLkbB&#10;sYz3+Nimq8iMlwO/adPz5bBQqvvZ/kxAeGr9O/zfXmsF8fd4A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brZn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</w:p>
        </w:tc>
      </w:tr>
      <w:tr w:rsidR="001A4159" w:rsidRPr="00361CEF" w14:paraId="3D286163" w14:textId="77777777" w:rsidTr="00801999">
        <w:trPr>
          <w:trHeight w:val="646"/>
        </w:trPr>
        <w:tc>
          <w:tcPr>
            <w:tcW w:w="5498" w:type="dxa"/>
          </w:tcPr>
          <w:p w14:paraId="0ABF2EDD" w14:textId="77777777" w:rsidR="001A4159" w:rsidRPr="00384116" w:rsidRDefault="001A4159" w:rsidP="000E460E">
            <w:pPr>
              <w:rPr>
                <w:rFonts w:asciiTheme="minorHAnsi" w:hAnsiTheme="minorHAnsi"/>
                <w:sz w:val="16"/>
                <w:szCs w:val="16"/>
              </w:rPr>
            </w:pPr>
          </w:p>
          <w:p w14:paraId="63758D87" w14:textId="77777777" w:rsidR="001A4159" w:rsidRPr="00384116" w:rsidRDefault="001A4159" w:rsidP="000E460E">
            <w:pPr>
              <w:rPr>
                <w:rFonts w:asciiTheme="majorHAnsi" w:hAnsiTheme="majorHAnsi"/>
                <w:sz w:val="24"/>
                <w:szCs w:val="24"/>
              </w:rPr>
            </w:pPr>
            <w:r w:rsidRPr="00384116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5129" w:type="dxa"/>
          </w:tcPr>
          <w:p w14:paraId="2FC36B8E" w14:textId="77777777" w:rsidR="001A4159" w:rsidRPr="00384116" w:rsidRDefault="001A4159" w:rsidP="000E460E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45B76241" w14:textId="77777777" w:rsidR="001B7A65" w:rsidRPr="00384116" w:rsidRDefault="001B7A65" w:rsidP="000E460E">
            <w:pPr>
              <w:rPr>
                <w:rFonts w:asciiTheme="majorHAnsi" w:hAnsiTheme="majorHAnsi"/>
                <w:sz w:val="16"/>
                <w:szCs w:val="16"/>
              </w:rPr>
            </w:pPr>
          </w:p>
          <w:p w14:paraId="21365A06" w14:textId="27413D85" w:rsidR="001B7A65" w:rsidRPr="00384116" w:rsidRDefault="001A4159" w:rsidP="001B7A65">
            <w:pPr>
              <w:rPr>
                <w:rFonts w:asciiTheme="minorHAnsi" w:hAnsiTheme="minorHAnsi"/>
                <w:sz w:val="24"/>
                <w:szCs w:val="24"/>
              </w:rPr>
            </w:pPr>
            <w:r w:rsidRPr="00384116">
              <w:rPr>
                <w:rFonts w:asciiTheme="minorHAnsi" w:hAnsiTheme="minorHAnsi"/>
                <w:sz w:val="24"/>
                <w:szCs w:val="24"/>
              </w:rPr>
              <w:t>dd/mm/yyyy</w:t>
            </w:r>
          </w:p>
        </w:tc>
      </w:tr>
    </w:tbl>
    <w:p w14:paraId="392F7ADB" w14:textId="63DFC303" w:rsidR="00667945" w:rsidRDefault="00667945" w:rsidP="001B7A65">
      <w:pPr>
        <w:rPr>
          <w:sz w:val="24"/>
          <w:szCs w:val="24"/>
        </w:rPr>
        <w:sectPr w:rsidR="00667945" w:rsidSect="00394AAF">
          <w:pgSz w:w="11906" w:h="16838"/>
          <w:pgMar w:top="1134" w:right="720" w:bottom="720" w:left="720" w:header="709" w:footer="709" w:gutter="0"/>
          <w:cols w:space="708"/>
          <w:docGrid w:linePitch="360"/>
        </w:sectPr>
      </w:pPr>
    </w:p>
    <w:p w14:paraId="4518639A" w14:textId="1E9F9E9D" w:rsidR="00774B13" w:rsidRPr="00445F37" w:rsidRDefault="00774B13" w:rsidP="00445F37">
      <w:pPr>
        <w:rPr>
          <w:b/>
          <w:bCs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5"/>
        <w:gridCol w:w="8347"/>
      </w:tblGrid>
      <w:tr w:rsidR="00FE74E9" w14:paraId="120EF02A" w14:textId="77777777" w:rsidTr="00BC137F">
        <w:tc>
          <w:tcPr>
            <w:tcW w:w="2395" w:type="dxa"/>
          </w:tcPr>
          <w:p w14:paraId="33E05A74" w14:textId="2857440E" w:rsidR="00FE74E9" w:rsidRDefault="00B25EDF" w:rsidP="00BC13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noProof/>
                <w:sz w:val="36"/>
                <w:szCs w:val="3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742720" behindDoc="0" locked="0" layoutInCell="1" allowOverlap="1" wp14:anchorId="7DFCF2C9" wp14:editId="469D1BD7">
                      <wp:simplePos x="0" y="0"/>
                      <wp:positionH relativeFrom="page">
                        <wp:posOffset>5080</wp:posOffset>
                      </wp:positionH>
                      <wp:positionV relativeFrom="paragraph">
                        <wp:posOffset>191770</wp:posOffset>
                      </wp:positionV>
                      <wp:extent cx="6791325" cy="352425"/>
                      <wp:effectExtent l="0" t="0" r="28575" b="28575"/>
                      <wp:wrapNone/>
                      <wp:docPr id="3009" name="Text Box 3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91325" cy="3524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1260DA" w14:textId="519D4914" w:rsidR="00936B34" w:rsidRPr="00634521" w:rsidRDefault="00936B34" w:rsidP="00B25EDF">
                                  <w:pP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tab/>
                                  </w:r>
                                  <w:r>
                                    <w:rPr>
                                      <w:rFonts w:asciiTheme="minorHAnsi" w:hAnsiTheme="minorHAnsi"/>
                                      <w:sz w:val="24"/>
                                      <w:szCs w:val="24"/>
                                    </w:rPr>
                                    <w:t xml:space="preserve">Study Number </w:t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291A6496" wp14:editId="74919CB7">
                                        <wp:extent cx="885825" cy="219075"/>
                                        <wp:effectExtent l="0" t="0" r="9525" b="9525"/>
                                        <wp:docPr id="3010" name="Picture 301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367F30">
                                    <w:rPr>
                                      <w:rFonts w:asciiTheme="minorHAnsi" w:hAnsiTheme="minorHAnsi"/>
                                      <w:noProof/>
                                      <w:sz w:val="24"/>
                                      <w:szCs w:val="24"/>
                                      <w:lang w:eastAsia="en-GB"/>
                                    </w:rPr>
                                    <w:drawing>
                                      <wp:inline distT="0" distB="0" distL="0" distR="0" wp14:anchorId="11360A99" wp14:editId="61415BA2">
                                        <wp:extent cx="885825" cy="219075"/>
                                        <wp:effectExtent l="0" t="0" r="9525" b="9525"/>
                                        <wp:docPr id="3011" name="Picture 301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2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885825" cy="2190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FCF2C9" id="Text Box 3009" o:spid="_x0000_s1235" type="#_x0000_t202" style="position:absolute;left:0;text-align:left;margin-left:.4pt;margin-top:15.1pt;width:534.75pt;height:27.75pt;z-index:25174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" fillcolor="#e7e6e6 [3214]" strokeweight=".5pt">
                      <v:textbox>
                        <w:txbxContent>
                          <w:p w14:paraId="311260DA" w14:textId="519D4914" w:rsidR="00936B34" w:rsidRPr="00634521" w:rsidRDefault="00936B34" w:rsidP="00B25ED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291A6496" wp14:editId="74919CB7">
                                  <wp:extent cx="885825" cy="219075"/>
                                  <wp:effectExtent l="0" t="0" r="9525" b="9525"/>
                                  <wp:docPr id="3010" name="Picture 30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11360A99" wp14:editId="61415BA2">
                                  <wp:extent cx="885825" cy="219075"/>
                                  <wp:effectExtent l="0" t="0" r="9525" b="9525"/>
                                  <wp:docPr id="3011" name="Picture 30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347" w:type="dxa"/>
          </w:tcPr>
          <w:p w14:paraId="40FAE43D" w14:textId="6F7352A5" w:rsidR="00FE74E9" w:rsidRDefault="00D84E04" w:rsidP="00BC137F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E</w:t>
            </w:r>
            <w:r w:rsidR="00DC2AC1">
              <w:rPr>
                <w:rFonts w:asciiTheme="minorHAnsi" w:hAnsiTheme="minorHAnsi" w:cs="Arial"/>
                <w:b/>
                <w:sz w:val="24"/>
                <w:szCs w:val="24"/>
              </w:rPr>
              <w:t>nd of Trial</w:t>
            </w:r>
          </w:p>
          <w:p w14:paraId="7412D8AA" w14:textId="76C8CDE0" w:rsidR="00FE74E9" w:rsidRDefault="00FE74E9" w:rsidP="00BC137F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</w:tr>
    </w:tbl>
    <w:p w14:paraId="62203F37" w14:textId="0BF09A2C" w:rsidR="00FE74E9" w:rsidRDefault="00FE74E9" w:rsidP="00FE74E9">
      <w:pPr>
        <w:pStyle w:val="Header"/>
        <w:rPr>
          <w:sz w:val="36"/>
          <w:szCs w:val="36"/>
        </w:rPr>
      </w:pPr>
    </w:p>
    <w:tbl>
      <w:tblPr>
        <w:tblStyle w:val="GridTable1Light1"/>
        <w:tblW w:w="4995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08"/>
        <w:gridCol w:w="435"/>
        <w:gridCol w:w="3036"/>
        <w:gridCol w:w="1879"/>
        <w:gridCol w:w="872"/>
        <w:gridCol w:w="283"/>
        <w:gridCol w:w="296"/>
        <w:gridCol w:w="861"/>
        <w:gridCol w:w="441"/>
        <w:gridCol w:w="566"/>
      </w:tblGrid>
      <w:tr w:rsidR="00FE74E9" w:rsidRPr="003406F3" w14:paraId="27992325" w14:textId="77777777" w:rsidTr="005D1E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5843441E" w14:textId="21785043" w:rsidR="00FE74E9" w:rsidRPr="003406F3" w:rsidRDefault="00FE74E9" w:rsidP="0044580C">
            <w:pPr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DC2AC1" w:rsidRPr="00487F22" w14:paraId="6DFE8970" w14:textId="77777777" w:rsidTr="00DC2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pct"/>
            <w:gridSpan w:val="3"/>
            <w:vAlign w:val="center"/>
          </w:tcPr>
          <w:p w14:paraId="22645C1E" w14:textId="6263DB12" w:rsidR="00DC2AC1" w:rsidRPr="00DC2AC1" w:rsidRDefault="00DC2AC1" w:rsidP="00BC137F">
            <w:pPr>
              <w:spacing w:before="40" w:after="40"/>
              <w:rPr>
                <w:rFonts w:asciiTheme="minorHAnsi" w:hAnsiTheme="minorHAnsi"/>
                <w:b w:val="0"/>
                <w:bCs w:val="0"/>
                <w:i/>
              </w:rPr>
            </w:pPr>
            <w:r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Did the woman complete the trial</w:t>
            </w:r>
            <w:r w:rsidRPr="00DC2AC1">
              <w:rPr>
                <w:rFonts w:asciiTheme="minorHAnsi" w:hAnsiTheme="minorHAnsi"/>
                <w:b w:val="0"/>
                <w:bCs w:val="0"/>
                <w:sz w:val="24"/>
                <w:szCs w:val="24"/>
              </w:rPr>
              <w:t>?</w:t>
            </w:r>
            <w:r w:rsidRPr="00DC2AC1">
              <w:rPr>
                <w:rFonts w:asciiTheme="minorHAnsi" w:hAnsiTheme="minorHAnsi"/>
                <w:b w:val="0"/>
                <w:bCs w:val="0"/>
                <w:i/>
              </w:rPr>
              <w:t xml:space="preserve">  If Yes, please do not complete the rest of the form, just sign and date the form</w:t>
            </w:r>
          </w:p>
        </w:tc>
        <w:tc>
          <w:tcPr>
            <w:tcW w:w="1253" w:type="pct"/>
            <w:gridSpan w:val="2"/>
            <w:vAlign w:val="center"/>
          </w:tcPr>
          <w:p w14:paraId="26805734" w14:textId="289A57E4" w:rsidR="00DC2AC1" w:rsidRPr="005D1E6C" w:rsidRDefault="00DC2AC1" w:rsidP="00DC2AC1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64" w:type="pct"/>
            <w:gridSpan w:val="2"/>
            <w:vAlign w:val="center"/>
          </w:tcPr>
          <w:p w14:paraId="249E4055" w14:textId="77777777" w:rsidR="00DC2AC1" w:rsidRPr="005D1E6C" w:rsidRDefault="00DC2AC1" w:rsidP="00DC2AC1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93" w:type="pct"/>
            <w:gridSpan w:val="2"/>
            <w:vAlign w:val="center"/>
          </w:tcPr>
          <w:p w14:paraId="6616B992" w14:textId="442A9ACC" w:rsidR="00DC2AC1" w:rsidRPr="005D1E6C" w:rsidRDefault="00DC2AC1" w:rsidP="00DC2AC1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258" w:type="pct"/>
            <w:vAlign w:val="center"/>
          </w:tcPr>
          <w:p w14:paraId="0F4F3DB2" w14:textId="10A8603A" w:rsidR="00DC2AC1" w:rsidRPr="005D1E6C" w:rsidRDefault="00DC2AC1" w:rsidP="005D1E6C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84E04" w:rsidRPr="00487F22" w14:paraId="77EDE852" w14:textId="77777777" w:rsidTr="00DC2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pct"/>
            <w:gridSpan w:val="3"/>
            <w:vAlign w:val="center"/>
          </w:tcPr>
          <w:p w14:paraId="4FF8D3E8" w14:textId="77777777" w:rsidR="00D84E04" w:rsidRDefault="00D84E04" w:rsidP="00BC137F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68" w:type="pct"/>
            <w:gridSpan w:val="7"/>
            <w:vAlign w:val="center"/>
          </w:tcPr>
          <w:p w14:paraId="17E644E6" w14:textId="2A289186" w:rsidR="00D84E04" w:rsidRDefault="00DC2AC1" w:rsidP="0044580C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8624" behindDoc="0" locked="0" layoutInCell="1" allowOverlap="1" wp14:anchorId="27E63BCA" wp14:editId="1441DB7A">
                      <wp:simplePos x="0" y="0"/>
                      <wp:positionH relativeFrom="column">
                        <wp:posOffset>-45085</wp:posOffset>
                      </wp:positionH>
                      <wp:positionV relativeFrom="page">
                        <wp:posOffset>306705</wp:posOffset>
                      </wp:positionV>
                      <wp:extent cx="2078355" cy="234315"/>
                      <wp:effectExtent l="0" t="0" r="17145" b="32385"/>
                      <wp:wrapNone/>
                      <wp:docPr id="2924" name="Group 29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925" name="Rectangle 29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6" name="Straight Arrow Connector 292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7" name="Straight Arrow Connector 292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28" name="Rectangle 29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29" name="Rectangle 29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0" name="Rectangle 29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1" name="Rectangle 29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2" name="Rectangle 29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3" name="Rectangle 29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4" name="Rectangle 29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B1F5265" id="Group 2924" o:spid="_x0000_s1026" style="position:absolute;margin-left:-3.55pt;margin-top:24.15pt;width:163.65pt;height:18.45pt;z-index:251738624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">
                      <v:rect id="Rectangle 2925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TCWsYA&#10;AADdAAAADwAAAGRycy9kb3ducmV2LnhtbESPT2vCQBTE7wW/w/IEb3VjpNKkriItlvaYP5feXrOv&#10;STT7NmRXTf30bkHocZiZ3zDr7Wg6cabBtZYVLOYRCOLK6pZrBWWxf3wG4Tyyxs4yKfglB9vN5GGN&#10;qbYXzuic+1oECLsUFTTe96mUrmrIoJvbnjh4P3Yw6IMcaqkHvAS46WQcRStpsOWw0GBPrw1Vx/xk&#10;FHy3cYnXrHiPTLJf+s+xOJy+3pSaTcfdCwhPo/8P39sfWkGcxE/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1TCWsYAAADdAAAADwAAAAAAAAAAAAAAAACYAgAAZHJz&#10;L2Rvd25yZXYueG1sUEsFBgAAAAAEAAQA9QAAAIsDAAAAAA==&#10;"/>
                      <v:shape id="Straight Arrow Connector 2926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tZiacYAAADdAAAADwAAAGRycy9kb3ducmV2LnhtbESPwWrDMBBE74X+g9hCL6WW7UNI3Mih&#10;FAohh0ATH3JcpI1tYq1cSXHcv48KhR6HmXnDrDezHcREPvSOFRRZDoJYO9Nzq6A5fr4uQYSIbHBw&#10;TAp+KMCmfnxYY2Xcjb9oOsRWJAiHChV0MY6VlEF3ZDFkbiRO3tl5izFJ30rj8ZbgdpBlni+kxZ7T&#10;QocjfXSkL4erVdDvmn0zvXxHr5e74uSLcDwNWqnnp/n9DUSkOf6H/9pbo6BclQv4fZOegKz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H7WYmnGAAAA3QAAAA8AAAAAAAAA&#10;AAAAAAAAoQIAAGRycy9kb3ducmV2LnhtbFBLBQYAAAAABAAEAPkAAACUAwAAAAA=&#10;"/>
                      <v:shape id="Straight Arrow Connector 2927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ZrH8sYAAADdAAAADwAAAGRycy9kb3ducmV2LnhtbESPQWvCQBSE70L/w/IKvUjdJAer0VWK&#10;UCgeCmoOHh+7r0kw+zbdXWP677uC0OMwM98w6+1oOzGQD61jBfksA0GsnWm5VlCdPl4XIEJENtg5&#10;JgW/FGC7eZqssTTuxgcajrEWCcKhRAVNjH0pZdANWQwz1xMn79t5izFJX0vj8ZbgtpNFls2lxZbT&#10;QoM97RrSl+PVKmj31Vc1TH+i14t9fvZ5OJ07rdTL8/i+AhFpjP/hR/vTKCiWxRvc36QnID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Gax/LGAAAA3QAAAA8AAAAAAAAA&#10;AAAAAAAAoQIAAGRycy9kb3ducmV2LnhtbFBLBQYAAAAABAAEAPkAAACUAwAAAAA=&#10;"/>
                      <v:rect id="Rectangle 2928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VtxMIA&#10;AADdAAAADwAAAGRycy9kb3ducmV2LnhtbERPPW/CMBDdK/EfrEPqVpwGCZUUg6pWoDImYWE74msS&#10;iM9RbJLAr8cDUsen973ajKYRPXWutqzgfRaBIC6srrlUcMi3bx8gnEfW2FgmBTdysFlPXlaYaDtw&#10;Sn3mSxFC2CWooPK+TaR0RUUG3cy2xIH7s51BH2BXSt3hEMJNI+MoWkiDNYeGClv6rqi4ZFej4FTH&#10;B7yn+S4yy+3c78f8fD3+KPU6Hb8+QXga/b/46f7VCuJlHOaGN+EJyP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W3EwgAAAN0AAAAPAAAAAAAAAAAAAAAAAJgCAABkcnMvZG93&#10;bnJldi54bWxQSwUGAAAAAAQABAD1AAAAhwMAAAAA&#10;"/>
                      <v:rect id="Rectangle 2929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nIX8YA&#10;AADdAAAADwAAAGRycy9kb3ducmV2LnhtbESPT2vCQBTE7wW/w/KE3urGFEoTXUVaLO0xxou3Z/aZ&#10;RLNvQ3bzp/303ULB4zAzv2HW28k0YqDO1ZYVLBcRCOLC6ppLBcd8//QKwnlkjY1lUvBNDrab2cMa&#10;U21Hzmg4+FIECLsUFVTet6mUrqjIoFvYljh4F9sZ9EF2pdQdjgFuGhlH0Ys0WHNYqLClt4qK26E3&#10;Cs51fMSfLP+ITLJ/9l9Tfu1P70o9zqfdCoSnyd/D/+1PrSBO4gT+3oQn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hnIX8YAAADdAAAADwAAAAAAAAAAAAAAAACYAgAAZHJz&#10;L2Rvd25yZXYueG1sUEsFBgAAAAAEAAQA9QAAAIsDAAAAAA==&#10;"/>
                      <v:rect id="Rectangle 2930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3H8AA&#10;AADdAAAADwAAAGRycy9kb3ducmV2LnhtbERPTa/BQBTdS95/mFyJHVOVCGWIvBcvLKmN3dW52tK5&#10;03QG5debhcTy5HzPl62pxJ0aV1pWMBxEIIgzq0vOFRzSdX8CwnlkjZVlUvAkB8vFT2eOibYP3tF9&#10;73MRQtglqKDwvk6kdFlBBt3A1sSBO9vGoA+wyaVu8BHCTSXjKBpLgyWHhgJr+i0ou+5vRsGpjA/4&#10;2qX/kZmuR37bppfb8U+pXrddzUB4av1X/HFvtIJ4Ogr7w5v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vr3H8AAAADdAAAADwAAAAAAAAAAAAAAAACYAgAAZHJzL2Rvd25y&#10;ZXYueG1sUEsFBgAAAAAEAAQA9QAAAIUDAAAAAA==&#10;"/>
                      <v:rect id="Rectangle 2931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ZShMQA&#10;AADdAAAADwAAAGRycy9kb3ducmV2LnhtbESPQYvCMBSE78L+h/AWvGlqBbHVKMuKoketF2/P5tl2&#10;t3kpTdTu/nojCB6HmfmGmS87U4sbta6yrGA0jEAQ51ZXXCg4ZuvBFITzyBpry6TgjxwsFx+9Oaba&#10;3nlPt4MvRICwS1FB6X2TSunykgy6oW2Ig3exrUEfZFtI3eI9wE0t4yiaSIMVh4USG/ouKf89XI2C&#10;cxUf8X+fbSKTrMd+12U/19NKqf5n9zUD4anz7/CrvdUK4mQ8gueb8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2UoTEAAAA3QAAAA8AAAAAAAAAAAAAAAAAmAIAAGRycy9k&#10;b3ducmV2LnhtbFBLBQYAAAAABAAEAPUAAACJAwAAAAA=&#10;"/>
                      <v:rect id="Rectangle 2932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TM88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J8MY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kzPPEAAAA3QAAAA8AAAAAAAAAAAAAAAAAmAIAAGRycy9k&#10;b3ducmV2LnhtbFBLBQYAAAAABAAEAPUAAACJAwAAAAA=&#10;"/>
                      <v:rect id="Rectangle 2933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hpaMQA&#10;AADdAAAADwAAAGRycy9kb3ducmV2LnhtbESPQYvCMBSE78L+h/AWvGm6LYh2jbKsKHrUevH2tnm2&#10;dZuX0kSt/nojCB6HmfmGmc47U4sLta6yrOBrGIEgzq2uuFCwz5aDMQjnkTXWlknBjRzMZx+9Kaba&#10;XnlLl50vRICwS1FB6X2TSunykgy6oW2Ig3e0rUEfZFtI3eI1wE0t4ygaSYMVh4USG/otKf/fnY2C&#10;vyre432brSIzWSZ+02Wn82GhVP+z+/kG4anz7/CrvdYK4kmSwP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4oaWjEAAAA3QAAAA8AAAAAAAAAAAAAAAAAmAIAAGRycy9k&#10;b3ducmV2LnhtbFBLBQYAAAAABAAEAPUAAACJAwAAAAA=&#10;"/>
                      <v:rect id="Rectangle 2934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xHMQA&#10;AADdAAAADwAAAGRycy9kb3ducmV2LnhtbESPQYvCMBSE78L+h/AWvGm6VRatRllWFD1qvXh7Ns+2&#10;bvNSmqjVX2+EBY/DzHzDTOetqcSVGldaVvDVj0AQZ1aXnCvYp8veCITzyBory6TgTg7ms4/OFBNt&#10;b7yl687nIkDYJaig8L5OpHRZQQZd39bEwTvZxqAPssmlbvAW4KaScRR9S4Mlh4UCa/otKPvbXYyC&#10;Yxnv8bFNV5EZLwd+06bny2GhVPez/ZmA8NT6d/i/vdYK4vFgC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B8RzEAAAA3QAAAA8AAAAAAAAAAAAAAAAAmAIAAGRycy9k&#10;b3ducmV2LnhtbFBLBQYAAAAABAAEAPUAAACJAwAAAAA=&#10;"/>
                      <w10:wrap anchory="page"/>
                    </v:group>
                  </w:pict>
                </mc:Fallback>
              </mc:AlternateContent>
            </w:r>
          </w:p>
        </w:tc>
      </w:tr>
      <w:tr w:rsidR="00DC2AC1" w:rsidRPr="00124131" w14:paraId="2DAD5566" w14:textId="77777777" w:rsidTr="00DC2A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2" w:type="pct"/>
            <w:gridSpan w:val="3"/>
            <w:vAlign w:val="center"/>
          </w:tcPr>
          <w:p w14:paraId="100070BD" w14:textId="6D583BA9" w:rsidR="00DC2AC1" w:rsidRPr="00124131" w:rsidRDefault="00DC2AC1" w:rsidP="00DC2AC1">
            <w:pPr>
              <w:spacing w:before="120" w:after="120"/>
              <w:rPr>
                <w:rFonts w:asciiTheme="minorHAnsi" w:hAnsiTheme="minorHAnsi"/>
                <w:bCs w:val="0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Date of</w:t>
            </w:r>
            <w:r w:rsidRPr="00A6383C">
              <w:rPr>
                <w:rFonts w:asciiTheme="minorHAnsi" w:hAnsiTheme="minorHAnsi"/>
                <w:sz w:val="24"/>
                <w:szCs w:val="24"/>
              </w:rPr>
              <w:t xml:space="preserve"> withdrawal</w:t>
            </w:r>
          </w:p>
        </w:tc>
        <w:tc>
          <w:tcPr>
            <w:tcW w:w="2368" w:type="pct"/>
            <w:gridSpan w:val="7"/>
            <w:vAlign w:val="center"/>
          </w:tcPr>
          <w:p w14:paraId="6CF5C19F" w14:textId="77777777" w:rsidR="00DC2AC1" w:rsidRDefault="00DC2AC1" w:rsidP="00DC2AC1">
            <w:pPr>
              <w:spacing w:before="40" w:after="4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0DE1E225" w14:textId="2B11DB16" w:rsidR="00DC2AC1" w:rsidRPr="00124131" w:rsidRDefault="00DC2AC1" w:rsidP="00DC2AC1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spacing w:val="20"/>
                <w:sz w:val="24"/>
                <w:szCs w:val="24"/>
              </w:rPr>
              <w:t>dd/mm/yyyy</w:t>
            </w:r>
          </w:p>
        </w:tc>
      </w:tr>
      <w:tr w:rsidR="00DC2AC1" w:rsidRPr="00124131" w14:paraId="50A56FB7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1654DCC0" w14:textId="77777777" w:rsidR="00DC2AC1" w:rsidRPr="00124131" w:rsidRDefault="00DC2AC1" w:rsidP="00DC2AC1">
            <w:pPr>
              <w:spacing w:before="120" w:after="120"/>
              <w:rPr>
                <w:rFonts w:asciiTheme="minorHAnsi" w:hAnsiTheme="minorHAnsi"/>
                <w:b w:val="0"/>
                <w:color w:val="A6A6A6" w:themeColor="background1" w:themeShade="A6"/>
                <w:sz w:val="24"/>
                <w:szCs w:val="24"/>
              </w:rPr>
            </w:pPr>
          </w:p>
        </w:tc>
      </w:tr>
      <w:tr w:rsidR="00DC2AC1" w:rsidRPr="00124131" w14:paraId="5AB5D6CF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6DB1E71E" w14:textId="3EB56052" w:rsidR="00DC2AC1" w:rsidRPr="004727AD" w:rsidRDefault="00DC2AC1" w:rsidP="00DC2AC1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Main reason for woma</w:t>
            </w:r>
            <w:r w:rsidRPr="004727AD">
              <w:rPr>
                <w:rFonts w:asciiTheme="minorHAnsi" w:hAnsiTheme="minorHAnsi"/>
                <w:sz w:val="24"/>
                <w:szCs w:val="24"/>
              </w:rPr>
              <w:t>n’s withdrawal (Select main reason)</w:t>
            </w:r>
          </w:p>
          <w:p w14:paraId="5CFC6B86" w14:textId="1FF451DE" w:rsidR="00DC2AC1" w:rsidRPr="00124131" w:rsidRDefault="00DC2AC1" w:rsidP="00DC2AC1">
            <w:pPr>
              <w:spacing w:before="40" w:after="40"/>
              <w:rPr>
                <w:rFonts w:asciiTheme="minorHAnsi" w:hAnsiTheme="minorHAnsi"/>
                <w:b w:val="0"/>
                <w:color w:val="A6A6A6" w:themeColor="background1" w:themeShade="A6"/>
                <w:sz w:val="24"/>
                <w:szCs w:val="24"/>
              </w:rPr>
            </w:pPr>
            <w:r w:rsidRPr="004727AD">
              <w:rPr>
                <w:rFonts w:asciiTheme="minorHAnsi" w:hAnsiTheme="minorHAnsi"/>
                <w:sz w:val="24"/>
                <w:szCs w:val="24"/>
              </w:rPr>
              <w:t>N.B.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 The woma</w:t>
            </w:r>
            <w:r w:rsidRPr="004727AD">
              <w:rPr>
                <w:rFonts w:asciiTheme="minorHAnsi" w:hAnsiTheme="minorHAnsi"/>
                <w:b w:val="0"/>
                <w:sz w:val="24"/>
                <w:szCs w:val="24"/>
              </w:rPr>
              <w:t xml:space="preserve">n may choose not to give her reasons for, or 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answer any questions about her</w:t>
            </w:r>
            <w:r w:rsidRPr="004727AD">
              <w:rPr>
                <w:rFonts w:asciiTheme="minorHAnsi" w:hAnsiTheme="minorHAnsi"/>
                <w:b w:val="0"/>
                <w:sz w:val="24"/>
                <w:szCs w:val="24"/>
              </w:rPr>
              <w:t xml:space="preserve"> decision 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to withdraw; however if the woma</w:t>
            </w:r>
            <w:r w:rsidRPr="004727AD">
              <w:rPr>
                <w:rFonts w:asciiTheme="minorHAnsi" w:hAnsiTheme="minorHAnsi"/>
                <w:b w:val="0"/>
                <w:sz w:val="24"/>
                <w:szCs w:val="24"/>
              </w:rPr>
              <w:t xml:space="preserve">n is happy to offer this information, please record 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in the space </w:t>
            </w:r>
            <w:r w:rsidRPr="004727AD">
              <w:rPr>
                <w:rFonts w:asciiTheme="minorHAnsi" w:hAnsiTheme="minorHAnsi"/>
                <w:b w:val="0"/>
                <w:sz w:val="24"/>
                <w:szCs w:val="24"/>
              </w:rPr>
              <w:t>below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.</w:t>
            </w:r>
          </w:p>
        </w:tc>
      </w:tr>
      <w:tr w:rsidR="00DC2AC1" w:rsidRPr="00124131" w14:paraId="7579ED08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0CFEA8F5" w14:textId="367DEA77" w:rsidR="00DC2AC1" w:rsidRPr="004727AD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Woma</w:t>
            </w:r>
            <w:r w:rsidRPr="004727AD">
              <w:rPr>
                <w:rFonts w:asciiTheme="minorHAnsi" w:hAnsiTheme="minorHAnsi"/>
                <w:b w:val="0"/>
                <w:sz w:val="24"/>
                <w:szCs w:val="24"/>
              </w:rPr>
              <w:t>n’s decision</w:t>
            </w:r>
          </w:p>
        </w:tc>
        <w:tc>
          <w:tcPr>
            <w:tcW w:w="198" w:type="pct"/>
          </w:tcPr>
          <w:p w14:paraId="20A465BE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751" w:type="pct"/>
            <w:gridSpan w:val="8"/>
          </w:tcPr>
          <w:p w14:paraId="5DE00057" w14:textId="77777777" w:rsidR="00DC2AC1" w:rsidRPr="0012413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DC2AC1" w:rsidRPr="00124131" w14:paraId="2CD9658D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657151F9" w14:textId="77777777" w:rsidR="00DC2AC1" w:rsidRPr="004727AD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Protocol violation</w:t>
            </w:r>
          </w:p>
        </w:tc>
        <w:tc>
          <w:tcPr>
            <w:tcW w:w="198" w:type="pct"/>
          </w:tcPr>
          <w:p w14:paraId="4762A0E3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751" w:type="pct"/>
            <w:gridSpan w:val="8"/>
          </w:tcPr>
          <w:p w14:paraId="2DC2FFBB" w14:textId="77777777" w:rsidR="00DC2AC1" w:rsidRPr="0012413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DC2AC1" w:rsidRPr="00124131" w14:paraId="743DA26F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2B19AA0A" w14:textId="77777777" w:rsidR="00DC2AC1" w:rsidRPr="004727AD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Lost to follow-up</w:t>
            </w:r>
          </w:p>
        </w:tc>
        <w:tc>
          <w:tcPr>
            <w:tcW w:w="198" w:type="pct"/>
          </w:tcPr>
          <w:p w14:paraId="129D16FB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751" w:type="pct"/>
            <w:gridSpan w:val="8"/>
          </w:tcPr>
          <w:p w14:paraId="2F874A64" w14:textId="77777777" w:rsidR="00DC2AC1" w:rsidRPr="0012413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DC2AC1" w:rsidRPr="00124131" w14:paraId="7C7FDDBD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7B8D80CB" w14:textId="77777777" w:rsidR="00DC2AC1" w:rsidRPr="004727AD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Trial stopped</w:t>
            </w:r>
          </w:p>
        </w:tc>
        <w:tc>
          <w:tcPr>
            <w:tcW w:w="198" w:type="pct"/>
          </w:tcPr>
          <w:p w14:paraId="7E92F157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751" w:type="pct"/>
            <w:gridSpan w:val="8"/>
          </w:tcPr>
          <w:p w14:paraId="664191B6" w14:textId="77777777" w:rsidR="00DC2AC1" w:rsidRPr="0012413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DC2AC1" w:rsidRPr="00590364" w14:paraId="6A8A7C27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506A87B5" w14:textId="77777777" w:rsidR="00DC2AC1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Adverse Event</w:t>
            </w:r>
          </w:p>
        </w:tc>
        <w:tc>
          <w:tcPr>
            <w:tcW w:w="198" w:type="pct"/>
          </w:tcPr>
          <w:p w14:paraId="21E501E6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751" w:type="pct"/>
            <w:gridSpan w:val="8"/>
          </w:tcPr>
          <w:p w14:paraId="6986918B" w14:textId="10967AD8" w:rsidR="00DC2AC1" w:rsidRPr="00590364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6A6A6" w:themeColor="background1" w:themeShade="A6"/>
                <w:sz w:val="24"/>
                <w:szCs w:val="24"/>
              </w:rPr>
            </w:pPr>
            <w:r w:rsidRPr="00590364">
              <w:rPr>
                <w:rFonts w:asciiTheme="minorHAnsi" w:hAnsiTheme="minorHAnsi"/>
                <w:sz w:val="24"/>
                <w:szCs w:val="24"/>
              </w:rPr>
              <w:t>Please specify the Adverse Event</w:t>
            </w:r>
            <w:r>
              <w:rPr>
                <w:rFonts w:asciiTheme="minorHAnsi" w:hAnsiTheme="minorHAnsi"/>
                <w:sz w:val="24"/>
                <w:szCs w:val="24"/>
              </w:rPr>
              <w:t>:____________________________________</w:t>
            </w:r>
          </w:p>
        </w:tc>
      </w:tr>
      <w:tr w:rsidR="00DC2AC1" w:rsidRPr="00124131" w14:paraId="42F8F587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" w:type="pct"/>
          </w:tcPr>
          <w:p w14:paraId="5DC9CB45" w14:textId="77777777" w:rsidR="00DC2AC1" w:rsidRPr="004727AD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Other</w:t>
            </w:r>
          </w:p>
        </w:tc>
        <w:tc>
          <w:tcPr>
            <w:tcW w:w="198" w:type="pct"/>
          </w:tcPr>
          <w:p w14:paraId="2187ED83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3751" w:type="pct"/>
            <w:gridSpan w:val="8"/>
          </w:tcPr>
          <w:p w14:paraId="76AF6D17" w14:textId="092839CA" w:rsidR="00DC2AC1" w:rsidRPr="00C25CBA" w:rsidRDefault="001011F2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6A6A6" w:themeColor="background1" w:themeShade="A6"/>
                <w:sz w:val="24"/>
                <w:szCs w:val="24"/>
              </w:rPr>
            </w:pPr>
            <w:r w:rsidRPr="00B944AB">
              <w:rPr>
                <w:rFonts w:asciiTheme="minorHAnsi" w:hAnsiTheme="minorHAnsi"/>
                <w:sz w:val="24"/>
                <w:szCs w:val="24"/>
              </w:rPr>
              <w:t>Please specify Other: _____________________________________________</w:t>
            </w:r>
          </w:p>
        </w:tc>
      </w:tr>
      <w:tr w:rsidR="00DC2AC1" w:rsidRPr="00124131" w14:paraId="0EBD772C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63F024B7" w14:textId="77777777" w:rsidR="00DC2AC1" w:rsidRPr="00124131" w:rsidRDefault="00DC2AC1" w:rsidP="00DC2AC1">
            <w:pPr>
              <w:spacing w:before="120" w:after="120"/>
              <w:rPr>
                <w:rFonts w:asciiTheme="minorHAnsi" w:hAnsiTheme="minorHAnsi"/>
                <w:b w:val="0"/>
                <w:color w:val="A6A6A6" w:themeColor="background1" w:themeShade="A6"/>
                <w:sz w:val="24"/>
                <w:szCs w:val="24"/>
              </w:rPr>
            </w:pPr>
          </w:p>
        </w:tc>
      </w:tr>
      <w:tr w:rsidR="00DC2AC1" w:rsidRPr="00C3472B" w14:paraId="4DCAAD44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10"/>
          </w:tcPr>
          <w:p w14:paraId="15917BAC" w14:textId="552D2F79" w:rsidR="00DC2AC1" w:rsidRDefault="00DC2AC1" w:rsidP="00DC2AC1">
            <w:pPr>
              <w:spacing w:before="40" w:after="4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Woma</w:t>
            </w:r>
            <w:r w:rsidRPr="00C3472B">
              <w:rPr>
                <w:rFonts w:asciiTheme="minorHAnsi" w:hAnsiTheme="minorHAnsi"/>
                <w:sz w:val="24"/>
                <w:szCs w:val="24"/>
              </w:rPr>
              <w:t>n’s Trial Status</w:t>
            </w:r>
          </w:p>
          <w:p w14:paraId="0942412A" w14:textId="1F76400D" w:rsidR="00DC2AC1" w:rsidRPr="00C3472B" w:rsidRDefault="00DC2AC1" w:rsidP="00DC2AC1">
            <w:pPr>
              <w:spacing w:before="40" w:after="40"/>
              <w:rPr>
                <w:rFonts w:asciiTheme="minorHAnsi" w:hAnsiTheme="minorHAnsi"/>
                <w:b w:val="0"/>
                <w:color w:val="A6A6A6" w:themeColor="background1" w:themeShade="A6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N.B. </w:t>
            </w:r>
            <w:r w:rsidRPr="00C3472B">
              <w:rPr>
                <w:rFonts w:asciiTheme="minorHAnsi" w:hAnsiTheme="minorHAnsi"/>
                <w:b w:val="0"/>
                <w:sz w:val="24"/>
                <w:szCs w:val="24"/>
              </w:rPr>
              <w:t>All women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 xml:space="preserve"> withdrawn from the trial should remain on-study for follow-up and sampling purposes, unless the woman has specifically requested to be completely withdrawn from the trial i.e. no follow-up</w:t>
            </w:r>
          </w:p>
        </w:tc>
      </w:tr>
      <w:tr w:rsidR="00DC2AC1" w14:paraId="5DD3C40C" w14:textId="77777777" w:rsidTr="00B9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pct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7365EEB4" w14:textId="77777777" w:rsidR="00DC2AC1" w:rsidRDefault="00DC2AC1" w:rsidP="00DC2AC1">
            <w:pPr>
              <w:spacing w:before="40" w:after="40"/>
              <w:rPr>
                <w:rFonts w:asciiTheme="minorHAnsi" w:hAnsiTheme="minorHAnsi"/>
                <w:bCs w:val="0"/>
                <w:sz w:val="24"/>
                <w:szCs w:val="24"/>
              </w:rPr>
            </w:pPr>
          </w:p>
        </w:tc>
        <w:tc>
          <w:tcPr>
            <w:tcW w:w="526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88369E6" w14:textId="222594D8" w:rsidR="00DC2AC1" w:rsidRPr="005D1E6C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</w:p>
        </w:tc>
        <w:tc>
          <w:tcPr>
            <w:tcW w:w="527" w:type="pct"/>
            <w:gridSpan w:val="2"/>
          </w:tcPr>
          <w:p w14:paraId="548275CB" w14:textId="4D146EB9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Woman</w:t>
            </w:r>
          </w:p>
        </w:tc>
        <w:tc>
          <w:tcPr>
            <w:tcW w:w="459" w:type="pct"/>
            <w:gridSpan w:val="2"/>
          </w:tcPr>
          <w:p w14:paraId="2BEDD366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Baby</w:t>
            </w:r>
          </w:p>
        </w:tc>
      </w:tr>
      <w:tr w:rsidR="00DC2AC1" w14:paraId="122FA74F" w14:textId="77777777" w:rsidTr="00B9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pct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014F1F4" w14:textId="77777777" w:rsidR="00DC2AC1" w:rsidRPr="00B466F2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 w:rsidRPr="00B466F2">
              <w:rPr>
                <w:rFonts w:asciiTheme="minorHAnsi" w:hAnsiTheme="minorHAnsi"/>
                <w:b w:val="0"/>
                <w:sz w:val="24"/>
                <w:szCs w:val="24"/>
              </w:rPr>
              <w:t>Withdrawn from intervention</w:t>
            </w:r>
          </w:p>
        </w:tc>
        <w:tc>
          <w:tcPr>
            <w:tcW w:w="526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5E92DF34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527" w:type="pct"/>
            <w:gridSpan w:val="2"/>
          </w:tcPr>
          <w:p w14:paraId="4389A542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59" w:type="pct"/>
            <w:gridSpan w:val="2"/>
            <w:shd w:val="pct15" w:color="auto" w:fill="auto"/>
          </w:tcPr>
          <w:p w14:paraId="1295A6E0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C2AC1" w14:paraId="02785A4A" w14:textId="77777777" w:rsidTr="00B9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pct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49324390" w14:textId="77777777" w:rsidR="00DC2AC1" w:rsidRPr="00B466F2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Withdraw from follow-up</w:t>
            </w:r>
          </w:p>
        </w:tc>
        <w:tc>
          <w:tcPr>
            <w:tcW w:w="526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2856B831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527" w:type="pct"/>
            <w:gridSpan w:val="2"/>
          </w:tcPr>
          <w:p w14:paraId="21E4F137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59" w:type="pct"/>
            <w:gridSpan w:val="2"/>
          </w:tcPr>
          <w:p w14:paraId="67069468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DC2AC1" w14:paraId="6070B06D" w14:textId="77777777" w:rsidTr="00B958F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8" w:type="pct"/>
            <w:gridSpan w:val="4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23798077" w14:textId="77777777" w:rsidR="00DC2AC1" w:rsidRDefault="00DC2AC1" w:rsidP="00DC2AC1">
            <w:pPr>
              <w:spacing w:before="40" w:after="40"/>
              <w:rPr>
                <w:rFonts w:asciiTheme="minorHAnsi" w:hAnsiTheme="minorHAnsi"/>
                <w:b w:val="0"/>
                <w:sz w:val="24"/>
                <w:szCs w:val="24"/>
              </w:rPr>
            </w:pPr>
            <w:r>
              <w:rPr>
                <w:rFonts w:asciiTheme="minorHAnsi" w:hAnsiTheme="minorHAnsi"/>
                <w:b w:val="0"/>
                <w:sz w:val="24"/>
                <w:szCs w:val="24"/>
              </w:rPr>
              <w:t>Withdraw from long-term follow-up</w:t>
            </w:r>
          </w:p>
        </w:tc>
        <w:tc>
          <w:tcPr>
            <w:tcW w:w="526" w:type="pct"/>
            <w:gridSpan w:val="2"/>
            <w:tcBorders>
              <w:top w:val="single" w:sz="6" w:space="0" w:color="auto"/>
              <w:left w:val="nil"/>
              <w:bottom w:val="single" w:sz="6" w:space="0" w:color="auto"/>
            </w:tcBorders>
            <w:shd w:val="clear" w:color="auto" w:fill="FFFFFF" w:themeFill="background1"/>
          </w:tcPr>
          <w:p w14:paraId="074220D6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4"/>
                <w:szCs w:val="24"/>
              </w:rPr>
            </w:pPr>
          </w:p>
        </w:tc>
        <w:tc>
          <w:tcPr>
            <w:tcW w:w="527" w:type="pct"/>
            <w:gridSpan w:val="2"/>
            <w:shd w:val="pct15" w:color="auto" w:fill="auto"/>
          </w:tcPr>
          <w:p w14:paraId="0EF26FC9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459" w:type="pct"/>
            <w:gridSpan w:val="2"/>
          </w:tcPr>
          <w:p w14:paraId="05B734C9" w14:textId="77777777" w:rsidR="00DC2AC1" w:rsidRDefault="00DC2AC1" w:rsidP="00DC2A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</w:tbl>
    <w:p w14:paraId="00DFDFB4" w14:textId="5B34682E" w:rsidR="00FE74E9" w:rsidRDefault="00FE74E9" w:rsidP="002B1CBC">
      <w:pPr>
        <w:spacing w:after="12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5097"/>
      </w:tblGrid>
      <w:tr w:rsidR="0044580C" w14:paraId="54200B78" w14:textId="77777777" w:rsidTr="00BC137F">
        <w:tc>
          <w:tcPr>
            <w:tcW w:w="5665" w:type="dxa"/>
          </w:tcPr>
          <w:p w14:paraId="15B8FC03" w14:textId="77777777" w:rsidR="0044580C" w:rsidRDefault="0044580C" w:rsidP="00BC137F">
            <w:pPr>
              <w:rPr>
                <w:rFonts w:asciiTheme="majorHAnsi" w:hAnsiTheme="majorHAnsi"/>
              </w:rPr>
            </w:pPr>
            <w:r w:rsidRPr="005D1E6C">
              <w:rPr>
                <w:rFonts w:asciiTheme="minorHAnsi" w:hAnsiTheme="minorHAnsi"/>
                <w:sz w:val="24"/>
                <w:szCs w:val="24"/>
              </w:rPr>
              <w:t>Name of person completing the form (print name):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5097" w:type="dxa"/>
          </w:tcPr>
          <w:p w14:paraId="74A8B2CA" w14:textId="77777777" w:rsidR="0044580C" w:rsidRDefault="0044580C" w:rsidP="00BC137F">
            <w:pPr>
              <w:rPr>
                <w:rFonts w:asciiTheme="majorHAnsi" w:hAnsiTheme="majorHAnsi"/>
              </w:rPr>
            </w:pPr>
          </w:p>
          <w:p w14:paraId="06DFD5F7" w14:textId="5EFD4EDC" w:rsidR="0044580C" w:rsidRDefault="0044580C" w:rsidP="00BC137F">
            <w:pPr>
              <w:rPr>
                <w:rFonts w:asciiTheme="majorHAnsi" w:hAnsiTheme="majorHAnsi"/>
              </w:rPr>
            </w:pPr>
          </w:p>
        </w:tc>
      </w:tr>
      <w:tr w:rsidR="0044580C" w14:paraId="4CB8DA3D" w14:textId="77777777" w:rsidTr="00BC137F">
        <w:tc>
          <w:tcPr>
            <w:tcW w:w="5665" w:type="dxa"/>
          </w:tcPr>
          <w:p w14:paraId="012C9339" w14:textId="77777777" w:rsidR="0044580C" w:rsidRPr="005D1E6C" w:rsidRDefault="0044580C" w:rsidP="00BC137F">
            <w:pPr>
              <w:rPr>
                <w:rFonts w:asciiTheme="minorHAnsi" w:hAnsiTheme="minorHAnsi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6C64D0E9" w14:textId="77777777" w:rsidR="005D1E6C" w:rsidRDefault="005D1E6C" w:rsidP="00BC137F">
            <w:pPr>
              <w:rPr>
                <w:rFonts w:asciiTheme="majorHAnsi" w:hAnsiTheme="majorHAnsi"/>
              </w:rPr>
            </w:pPr>
          </w:p>
        </w:tc>
        <w:tc>
          <w:tcPr>
            <w:tcW w:w="5097" w:type="dxa"/>
          </w:tcPr>
          <w:p w14:paraId="72AF5E12" w14:textId="6B1BB567" w:rsidR="0044580C" w:rsidRDefault="005D1E6C" w:rsidP="00BC137F">
            <w:pPr>
              <w:rPr>
                <w:rFonts w:asciiTheme="majorHAnsi" w:hAnsiTheme="majorHAnsi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39648" behindDoc="0" locked="0" layoutInCell="1" allowOverlap="1" wp14:anchorId="7516BC15" wp14:editId="3D8D9F07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369570</wp:posOffset>
                      </wp:positionV>
                      <wp:extent cx="2078355" cy="234315"/>
                      <wp:effectExtent l="0" t="0" r="17145" b="32385"/>
                      <wp:wrapNone/>
                      <wp:docPr id="2935" name="Group 29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936" name="Rectangle 29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37" name="Straight Arrow Connector 293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8" name="Straight Arrow Connector 293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39" name="Rectangle 29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0" name="Rectangle 29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1" name="Rectangle 29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2" name="Rectangle 294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3" name="Rectangle 29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4" name="Rectangle 29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45" name="Rectangle 29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E29D6BD" id="Group 2935" o:spid="_x0000_s1026" style="position:absolute;margin-left:-.25pt;margin-top:29.1pt;width:163.65pt;height:18.45pt;z-index:251739648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">
                      <v:rect id="Rectangle 2936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/K8M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mQ0hu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5fyvDEAAAA3QAAAA8AAAAAAAAAAAAAAAAAmAIAAGRycy9k&#10;b3ducmV2LnhtbFBLBQYAAAAABAAEAPUAAACJAwAAAAA=&#10;"/>
                      <v:shape id="Straight Arrow Connector 2937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NRL8YAAADdAAAADwAAAGRycy9kb3ducmV2LnhtbESPQWsCMRSE74L/ITyhF6nZtWB1NYoU&#10;CsVDQd2Dx0fy3F3cvKxJum7/fVMo9DjMzDfMZjfYVvTkQ+NYQT7LQBBrZxquFJTn9+cliBCRDbaO&#10;ScE3Bdhtx6MNFsY9+Ej9KVYiQTgUqKCOsSukDLomi2HmOuLkXZ23GJP0lTQeHwluWznPsoW02HBa&#10;qLGjt5r07fRlFTSH8rPsp/fo9fKQX3wezpdWK/U0GfZrEJGG+B/+a38YBfPVyyv8vklPQG5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RDUS/GAAAA3QAAAA8AAAAAAAAA&#10;AAAAAAAAoQIAAGRycy9kb3ducmV2LnhtbFBLBQYAAAAABAAEAPkAAACUAwAAAAA=&#10;"/>
                      <v:shape id="Straight Arrow Connector 2938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dzFXcIAAADdAAAADwAAAGRycy9kb3ducmV2LnhtbERPz2vCMBS+D/wfwhO8jJnWgbhqFBEE&#10;8TBQe/D4SJ5tsXmpSazdf78cBjt+fL9Xm8G2oicfGscK8mkGglg703CloLzsPxYgQkQ22DomBT8U&#10;YLMeva2wMO7FJ+rPsRIphEOBCuoYu0LKoGuyGKauI07czXmLMUFfSePxlcJtK2dZNpcWG04NNXa0&#10;q0nfz0+roDmW32X//oheL4751efhcm21UpPxsF2CiDTEf/Gf+2AUzL4+09z0Jj0Buf4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dzFXcIAAADdAAAADwAAAAAAAAAAAAAA&#10;AAChAgAAZHJzL2Rvd25yZXYueG1sUEsFBgAAAAAEAAQA+QAAAJADAAAAAA==&#10;"/>
                      <v:rect id="Rectangle 2939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BegsQA&#10;AADdAAAADwAAAGRycy9kb3ducmV2LnhtbESPQYvCMBSE7wv+h/CEva2pFRZbjSIuLrtHrRdvz+bZ&#10;VpuX0kSt/nojCB6HmfmGmc47U4sLta6yrGA4iEAQ51ZXXCjYZquvMQjnkTXWlknBjRzMZ72PKaba&#10;XnlNl40vRICwS1FB6X2TSunykgy6gW2Ig3ewrUEfZFtI3eI1wE0t4yj6lgYrDgslNrQsKT9tzkbB&#10;voq3eF9nv5FJViP/32XH8+5Hqc9+t5iA8NT5d/jV/tMK4mSUwPNNe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/AXoLEAAAA3QAAAA8AAAAAAAAAAAAAAAAAmAIAAGRycy9k&#10;b3ducmV2LnhtbFBLBQYAAAAABAAEAPUAAACJAwAAAAA=&#10;"/>
                      <v:rect id="Rectangle 2940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yEYsEA&#10;AADdAAAADwAAAGRycy9kb3ducmV2LnhtbERPTYvCMBC9L/gfwgje1tS6LFqNIoqiR60Xb2MzttVm&#10;UpqodX+9OSx4fLzv6bw1lXhQ40rLCgb9CARxZnXJuYJjuv4egXAeWWNlmRS8yMF81vmaYqLtk/f0&#10;OPhchBB2CSoovK8TKV1WkEHXtzVx4C62MegDbHKpG3yGcFPJOIp+pcGSQ0OBNS0Lym6Hu1FwLuMj&#10;/u3TTWTG66Hften1flop1eu2iwkIT63/iP/dW60gHv+E/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b8hGLBAAAA3QAAAA8AAAAAAAAAAAAAAAAAmAIAAGRycy9kb3du&#10;cmV2LnhtbFBLBQYAAAAABAAEAPUAAACGAwAAAAA=&#10;"/>
                      <v:rect id="Rectangle 2941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Ah+cYA&#10;AADdAAAADwAAAGRycy9kb3ducmV2LnhtbESPQWvCQBSE74X+h+UVequbpEU0ukppsbRHEy/entln&#10;Ept9G7Ibk/rr3YLgcZiZb5jlejSNOFPnassK4kkEgriwuuZSwS7fvMxAOI+ssbFMCv7IwXr1+LDE&#10;VNuBt3TOfCkChF2KCirv21RKV1Rk0E1sSxy8o+0M+iC7UuoOhwA3jUyiaCoN1hwWKmzpo6LiN+uN&#10;gkOd7PCyzb8iM9+8+p8xP/X7T6Wen8b3BQhPo7+Hb+1vrSCZv8Xw/yY8Abm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bAh+cYAAADdAAAADwAAAAAAAAAAAAAAAACYAgAAZHJz&#10;L2Rvd25yZXYueG1sUEsFBgAAAAAEAAQA9QAAAIsDAAAAAA==&#10;"/>
                      <v:rect id="Rectangle 2942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K/jsYA&#10;AADdAAAADwAAAGRycy9kb3ducmV2LnhtbESPT2vCQBTE7wW/w/IEb3VjLNKkriItlvaYP5feXrOv&#10;STT7NmRXTf30bkHocZiZ3zDr7Wg6cabBtZYVLOYRCOLK6pZrBWWxf3wG4Tyyxs4yKfglB9vN5GGN&#10;qbYXzuic+1oECLsUFTTe96mUrmrIoJvbnjh4P3Yw6IMcaqkHvAS46WQcRStpsOWw0GBPrw1Vx/xk&#10;FHy3cYnXrHiPTLJf+s+xOJy+3pSaTcfdCwhPo/8P39sfWkGcPM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K/jsYAAADdAAAADwAAAAAAAAAAAAAAAACYAgAAZHJz&#10;L2Rvd25yZXYueG1sUEsFBgAAAAAEAAQA9QAAAIsDAAAAAA==&#10;"/>
                      <v:rect id="Rectangle 2943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4aFcQA&#10;AADdAAAADwAAAGRycy9kb3ducmV2LnhtbESPQYvCMBSE78L+h/AWvGm6VRatRllWFD1qvXh7Ns+2&#10;bvNSmqjVX2+EBY/DzHzDTOetqcSVGldaVvDVj0AQZ1aXnCvYp8veCITzyBory6TgTg7ms4/OFBNt&#10;b7yl687nIkDYJaig8L5OpHRZQQZd39bEwTvZxqAPssmlbvAW4KaScRR9S4Mlh4UCa/otKPvbXYyC&#10;Yxnv8bFNV5EZLwd+06bny2GhVPez/ZmA8NT6d/i/vdYK4vFwA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YuGhXEAAAA3QAAAA8AAAAAAAAAAAAAAAAAmAIAAGRycy9k&#10;b3ducmV2LnhtbFBLBQYAAAAABAAEAPUAAACJAwAAAAA=&#10;"/>
                      <v:rect id="Rectangle 2944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eCYcYA&#10;AADdAAAADwAAAGRycy9kb3ducmV2LnhtbESPQWvCQBSE70L/w/IKvenGNJQaXYNYLO3RxEtvz+wz&#10;iWbfhuxG0/76bqHgcZiZb5hVNppWXKl3jWUF81kEgri0uuFKwaHYTV9BOI+ssbVMCr7JQbZ+mKww&#10;1fbGe7rmvhIBwi5FBbX3XSqlK2sy6Ga2Iw7eyfYGfZB9JXWPtwA3rYyj6EUabDgs1NjRtqbykg9G&#10;wbGJD/izL94js9g9+8+xOA9fb0o9PY6bJQhPo7+H/9sfWkG8SB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eCYcYAAADdAAAADwAAAAAAAAAAAAAAAACYAgAAZHJz&#10;L2Rvd25yZXYueG1sUEsFBgAAAAAEAAQA9QAAAIsDAAAAAA==&#10;"/>
                      <v:rect id="Rectangle 2945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sn+sUA&#10;AADdAAAADwAAAGRycy9kb3ducmV2LnhtbESPQWvCQBSE74L/YXmCN92YWqnRVcSi2KPGS2/P7GuS&#10;mn0bsqtGf323IHgcZuYbZr5sTSWu1LjSsoLRMAJBnFldcq7gmG4GHyCcR9ZYWSYFd3KwXHQ7c0y0&#10;vfGergefiwBhl6CCwvs6kdJlBRl0Q1sTB+/HNgZ9kE0udYO3ADeVjKNoIg2WHBYKrGldUHY+XIyC&#10;Uxkf8bFPt5GZbt78V5v+Xr4/ler32tUMhKfWv8LP9k4riKfjd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iyf6xQAAAN0AAAAPAAAAAAAAAAAAAAAAAJgCAABkcnMv&#10;ZG93bnJldi54bWxQSwUGAAAAAAQABAD1AAAAigMAAAAA&#10;"/>
                      <w10:wrap anchory="page"/>
                    </v:group>
                  </w:pict>
                </mc:Fallback>
              </mc:AlternateContent>
            </w:r>
          </w:p>
        </w:tc>
      </w:tr>
      <w:tr w:rsidR="0044580C" w14:paraId="710ED765" w14:textId="77777777" w:rsidTr="00BC137F">
        <w:trPr>
          <w:trHeight w:val="646"/>
        </w:trPr>
        <w:tc>
          <w:tcPr>
            <w:tcW w:w="5665" w:type="dxa"/>
          </w:tcPr>
          <w:p w14:paraId="6A99402E" w14:textId="77777777" w:rsidR="0044580C" w:rsidRDefault="0044580C" w:rsidP="00BC137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44025BE" w14:textId="77777777" w:rsidR="0044580C" w:rsidRPr="005D1E6C" w:rsidRDefault="0044580C" w:rsidP="00BC137F">
            <w:pPr>
              <w:rPr>
                <w:rFonts w:asciiTheme="majorHAnsi" w:hAnsiTheme="majorHAnsi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5097" w:type="dxa"/>
          </w:tcPr>
          <w:p w14:paraId="27E236DB" w14:textId="77777777" w:rsidR="005D1E6C" w:rsidRDefault="005D1E6C" w:rsidP="0044580C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7BF49541" w14:textId="0AB7AF45" w:rsidR="0044580C" w:rsidRDefault="005D1E6C" w:rsidP="005D1E6C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spacing w:val="20"/>
                <w:sz w:val="24"/>
                <w:szCs w:val="24"/>
              </w:rPr>
              <w:t>d</w:t>
            </w:r>
            <w:r w:rsidRPr="005D1E6C">
              <w:rPr>
                <w:rFonts w:asciiTheme="minorHAnsi" w:hAnsiTheme="minorHAnsi"/>
                <w:spacing w:val="20"/>
                <w:sz w:val="24"/>
                <w:szCs w:val="24"/>
              </w:rPr>
              <w:t>d/mm/yyyy</w:t>
            </w:r>
          </w:p>
        </w:tc>
      </w:tr>
    </w:tbl>
    <w:p w14:paraId="117CC419" w14:textId="77777777" w:rsidR="00AF156E" w:rsidRPr="00A8302B" w:rsidRDefault="00AF156E" w:rsidP="00295856">
      <w:pPr>
        <w:spacing w:after="120"/>
        <w:rPr>
          <w:rFonts w:asciiTheme="minorHAnsi" w:hAnsiTheme="minorHAnsi"/>
          <w:b/>
          <w:sz w:val="24"/>
          <w:szCs w:val="24"/>
        </w:rPr>
        <w:sectPr w:rsidR="00AF156E" w:rsidRPr="00A8302B" w:rsidSect="008E3398">
          <w:pgSz w:w="11906" w:h="16838"/>
          <w:pgMar w:top="1418" w:right="567" w:bottom="1134" w:left="567" w:header="709" w:footer="709" w:gutter="0"/>
          <w:cols w:space="708"/>
          <w:docGrid w:linePitch="360"/>
        </w:sectPr>
      </w:pPr>
    </w:p>
    <w:p w14:paraId="146E001F" w14:textId="77777777" w:rsidR="00AF156E" w:rsidRDefault="00AF156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2"/>
        <w:gridCol w:w="8305"/>
      </w:tblGrid>
      <w:tr w:rsidR="00AF156E" w14:paraId="30303227" w14:textId="77777777" w:rsidTr="00BC137F">
        <w:tc>
          <w:tcPr>
            <w:tcW w:w="2395" w:type="dxa"/>
          </w:tcPr>
          <w:p w14:paraId="664C2058" w14:textId="77777777" w:rsidR="00AF156E" w:rsidRDefault="00AF156E" w:rsidP="00BC137F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</w:p>
        </w:tc>
        <w:tc>
          <w:tcPr>
            <w:tcW w:w="8347" w:type="dxa"/>
          </w:tcPr>
          <w:p w14:paraId="3A642D72" w14:textId="45D08608" w:rsidR="00AF156E" w:rsidRDefault="005D1E6C" w:rsidP="005D1E6C">
            <w:pPr>
              <w:jc w:val="right"/>
              <w:rPr>
                <w:rFonts w:asciiTheme="minorHAnsi" w:hAnsiTheme="minorHAnsi" w:cs="Arial"/>
                <w:b/>
                <w:sz w:val="24"/>
                <w:szCs w:val="24"/>
              </w:rPr>
            </w:pPr>
            <w:r>
              <w:rPr>
                <w:rFonts w:asciiTheme="minorHAnsi" w:hAnsiTheme="minorHAnsi" w:cs="Arial"/>
                <w:b/>
                <w:sz w:val="24"/>
                <w:szCs w:val="24"/>
              </w:rPr>
              <w:t>Notification of Death</w:t>
            </w:r>
          </w:p>
        </w:tc>
      </w:tr>
    </w:tbl>
    <w:p w14:paraId="4400BD70" w14:textId="6BB2BB58" w:rsidR="00AF156E" w:rsidRDefault="00B25EDF" w:rsidP="00AF156E">
      <w:pPr>
        <w:pStyle w:val="Header"/>
        <w:rPr>
          <w:sz w:val="36"/>
          <w:szCs w:val="36"/>
        </w:rPr>
      </w:pPr>
      <w:r>
        <w:rPr>
          <w:noProof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743744" behindDoc="0" locked="0" layoutInCell="1" allowOverlap="1" wp14:anchorId="5209D10C" wp14:editId="7D1AA2DC">
                <wp:simplePos x="0" y="0"/>
                <wp:positionH relativeFrom="page">
                  <wp:posOffset>361950</wp:posOffset>
                </wp:positionH>
                <wp:positionV relativeFrom="paragraph">
                  <wp:posOffset>-1270</wp:posOffset>
                </wp:positionV>
                <wp:extent cx="6829425" cy="352425"/>
                <wp:effectExtent l="0" t="0" r="28575" b="28575"/>
                <wp:wrapNone/>
                <wp:docPr id="3012" name="Text Box 3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9425" cy="3524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A99D0" w14:textId="1A0957AA" w:rsidR="00936B34" w:rsidRPr="00634521" w:rsidRDefault="00936B34" w:rsidP="00B25EDF">
                            <w:pP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tab/>
                            </w:r>
                            <w:r>
                              <w:rPr>
                                <w:rFonts w:asciiTheme="minorHAnsi" w:hAnsiTheme="minorHAnsi"/>
                                <w:sz w:val="24"/>
                                <w:szCs w:val="24"/>
                              </w:rPr>
                              <w:tab/>
                              <w:t xml:space="preserve">Study Number </w:t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06DB81D4" wp14:editId="2E105D83">
                                  <wp:extent cx="885825" cy="219075"/>
                                  <wp:effectExtent l="0" t="0" r="9525" b="9525"/>
                                  <wp:docPr id="3013" name="Picture 30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367F30">
                              <w:rPr>
                                <w:rFonts w:asciiTheme="minorHAnsi" w:hAnsiTheme="minorHAnsi"/>
                                <w:noProof/>
                                <w:sz w:val="24"/>
                                <w:szCs w:val="24"/>
                                <w:lang w:eastAsia="en-GB"/>
                              </w:rPr>
                              <w:drawing>
                                <wp:inline distT="0" distB="0" distL="0" distR="0" wp14:anchorId="44E0269C" wp14:editId="6635F51A">
                                  <wp:extent cx="885825" cy="219075"/>
                                  <wp:effectExtent l="0" t="0" r="9525" b="9525"/>
                                  <wp:docPr id="3014" name="Picture 30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5825" cy="219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09D10C" id="Text Box 3012" o:spid="_x0000_s1236" type="#_x0000_t202" style="position:absolute;margin-left:28.5pt;margin-top:-.1pt;width:537.75pt;height:27.75pt;z-index:25174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" fillcolor="#e7e6e6 [3214]" strokeweight=".5pt">
                <v:textbox>
                  <w:txbxContent>
                    <w:p w14:paraId="17AA99D0" w14:textId="1A0957AA" w:rsidR="00936B34" w:rsidRPr="00634521" w:rsidRDefault="00936B34" w:rsidP="00B25EDF">
                      <w:pPr>
                        <w:rPr>
                          <w:rFonts w:asciiTheme="minorHAnsi" w:hAnsiTheme="minorHAnsi"/>
                          <w:sz w:val="24"/>
                          <w:szCs w:val="24"/>
                        </w:rPr>
                      </w:pP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tab/>
                      </w:r>
                      <w:r>
                        <w:rPr>
                          <w:rFonts w:asciiTheme="minorHAnsi" w:hAnsiTheme="minorHAnsi"/>
                          <w:sz w:val="24"/>
                          <w:szCs w:val="24"/>
                        </w:rPr>
                        <w:tab/>
                        <w:t xml:space="preserve">Study Number </w:t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06DB81D4" wp14:editId="2E105D83">
                            <wp:extent cx="885825" cy="219075"/>
                            <wp:effectExtent l="0" t="0" r="9525" b="9525"/>
                            <wp:docPr id="3013" name="Picture 30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367F30">
                        <w:rPr>
                          <w:rFonts w:asciiTheme="minorHAnsi" w:hAnsiTheme="minorHAnsi"/>
                          <w:noProof/>
                          <w:sz w:val="24"/>
                          <w:szCs w:val="24"/>
                          <w:lang w:eastAsia="en-GB"/>
                        </w:rPr>
                        <w:drawing>
                          <wp:inline distT="0" distB="0" distL="0" distR="0" wp14:anchorId="44E0269C" wp14:editId="6635F51A">
                            <wp:extent cx="885825" cy="219075"/>
                            <wp:effectExtent l="0" t="0" r="9525" b="9525"/>
                            <wp:docPr id="3014" name="Picture 30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5825" cy="219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B075DC2" w14:textId="77777777" w:rsidR="00AF156E" w:rsidRPr="00AF156E" w:rsidRDefault="00AF156E" w:rsidP="00AF156E">
      <w:pPr>
        <w:spacing w:after="0" w:line="240" w:lineRule="auto"/>
        <w:rPr>
          <w:rFonts w:asciiTheme="minorHAnsi" w:hAnsi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98"/>
        <w:gridCol w:w="1691"/>
        <w:gridCol w:w="423"/>
        <w:gridCol w:w="1553"/>
        <w:gridCol w:w="417"/>
      </w:tblGrid>
      <w:tr w:rsidR="00AF156E" w:rsidRPr="00AF156E" w14:paraId="57A948DA" w14:textId="77777777" w:rsidTr="00AF156E">
        <w:tc>
          <w:tcPr>
            <w:tcW w:w="6658" w:type="dxa"/>
          </w:tcPr>
          <w:p w14:paraId="43B86775" w14:textId="65EA09B5" w:rsidR="00AF156E" w:rsidRPr="00AF156E" w:rsidRDefault="00AF156E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F156E">
              <w:rPr>
                <w:rFonts w:asciiTheme="minorHAnsi" w:hAnsiTheme="minorHAnsi"/>
                <w:b/>
                <w:sz w:val="24"/>
                <w:szCs w:val="24"/>
              </w:rPr>
              <w:t>Who does this form refer to?</w:t>
            </w:r>
          </w:p>
          <w:p w14:paraId="2B83FCD6" w14:textId="77777777" w:rsidR="00AF156E" w:rsidRPr="00AF156E" w:rsidRDefault="00AF15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187756A" w14:textId="67DE51F1" w:rsidR="00AF156E" w:rsidRPr="00D94DDF" w:rsidRDefault="008734CD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Baby</w:t>
            </w:r>
          </w:p>
        </w:tc>
        <w:tc>
          <w:tcPr>
            <w:tcW w:w="425" w:type="dxa"/>
          </w:tcPr>
          <w:p w14:paraId="44B0048D" w14:textId="77777777" w:rsidR="00AF156E" w:rsidRPr="00D94DDF" w:rsidRDefault="00AF156E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2FAB7309" w14:textId="2BE11765" w:rsidR="00AF156E" w:rsidRPr="00D94DDF" w:rsidRDefault="00206B11" w:rsidP="00D94DDF">
            <w:pPr>
              <w:jc w:val="right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Woman</w:t>
            </w:r>
          </w:p>
        </w:tc>
        <w:tc>
          <w:tcPr>
            <w:tcW w:w="419" w:type="dxa"/>
          </w:tcPr>
          <w:p w14:paraId="5F68EF18" w14:textId="77777777" w:rsidR="00AF156E" w:rsidRPr="00AF156E" w:rsidRDefault="00AF156E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76F57970" w14:textId="75101A4F" w:rsidR="00AF156E" w:rsidRDefault="00AF156E">
      <w:pPr>
        <w:rPr>
          <w:rFonts w:asciiTheme="minorHAnsi" w:hAnsiTheme="minorHAnsi"/>
          <w:b/>
          <w:sz w:val="24"/>
          <w:szCs w:val="24"/>
        </w:rPr>
      </w:pPr>
    </w:p>
    <w:tbl>
      <w:tblPr>
        <w:tblStyle w:val="GridTable1Light1"/>
        <w:tblW w:w="4998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62"/>
        <w:gridCol w:w="2219"/>
        <w:gridCol w:w="1006"/>
        <w:gridCol w:w="340"/>
        <w:gridCol w:w="549"/>
        <w:gridCol w:w="3161"/>
        <w:gridCol w:w="641"/>
      </w:tblGrid>
      <w:tr w:rsidR="005D1E6C" w:rsidRPr="003406F3" w14:paraId="26D4EC4C" w14:textId="77777777" w:rsidTr="004F11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pct"/>
            <w:vAlign w:val="center"/>
          </w:tcPr>
          <w:p w14:paraId="5F51BF76" w14:textId="77777777" w:rsidR="005D1E6C" w:rsidRPr="003406F3" w:rsidRDefault="005D1E6C" w:rsidP="00BC137F">
            <w:pPr>
              <w:rPr>
                <w:rFonts w:asciiTheme="minorHAnsi" w:hAnsiTheme="minorHAnsi"/>
                <w:sz w:val="24"/>
                <w:szCs w:val="24"/>
              </w:rPr>
            </w:pPr>
            <w:r w:rsidRPr="003406F3">
              <w:rPr>
                <w:rFonts w:asciiTheme="minorHAnsi" w:hAnsiTheme="minorHAnsi"/>
                <w:sz w:val="24"/>
                <w:szCs w:val="24"/>
              </w:rPr>
              <w:t>Date of Death</w:t>
            </w:r>
          </w:p>
        </w:tc>
        <w:tc>
          <w:tcPr>
            <w:tcW w:w="3706" w:type="pct"/>
            <w:gridSpan w:val="6"/>
          </w:tcPr>
          <w:p w14:paraId="51C7E24F" w14:textId="05CE49F4" w:rsidR="005D1E6C" w:rsidRDefault="005D1E6C" w:rsidP="00BC137F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0672" behindDoc="0" locked="0" layoutInCell="1" allowOverlap="1" wp14:anchorId="296098BF" wp14:editId="01E6D187">
                      <wp:simplePos x="0" y="0"/>
                      <wp:positionH relativeFrom="column">
                        <wp:posOffset>-3810</wp:posOffset>
                      </wp:positionH>
                      <wp:positionV relativeFrom="page">
                        <wp:posOffset>90170</wp:posOffset>
                      </wp:positionV>
                      <wp:extent cx="2078355" cy="234315"/>
                      <wp:effectExtent l="0" t="0" r="17145" b="32385"/>
                      <wp:wrapNone/>
                      <wp:docPr id="2957" name="Group 29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958" name="Rectangle 295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59" name="Straight Arrow Connector 295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0" name="Straight Arrow Connector 296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61" name="Rectangle 296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2" name="Rectangle 296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3" name="Rectangle 296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4" name="Rectangle 296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5" name="Rectangle 296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6" name="Rectangle 2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67" name="Rectangle 2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6E7054" id="Group 2957" o:spid="_x0000_s1026" style="position:absolute;margin-left:-.3pt;margin-top:7.1pt;width:163.65pt;height:18.45pt;z-index:251740672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">
                      <v:rect id="Rectangle 2958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MeucEA&#10;AADdAAAADwAAAGRycy9kb3ducmV2LnhtbERPTYvCMBC9L/gfwgje1tTKLlqNIoqiR60Xb2MzttVm&#10;UpqodX+9OSx4fLzv6bw1lXhQ40rLCgb9CARxZnXJuYJjuv4egXAeWWNlmRS8yMF81vmaYqLtk/f0&#10;OPhchBB2CSoovK8TKV1WkEHXtzVx4C62MegDbHKpG3yGcFPJOIp+pcGSQ0OBNS0Lym6Hu1FwLuMj&#10;/u3TTWTG66Hften1flop1eu2iwkIT63/iP/dW60gHv+E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1THrnBAAAA3QAAAA8AAAAAAAAAAAAAAAAAmAIAAGRycy9kb3du&#10;cmV2LnhtbFBLBQYAAAAABAAEAPUAAACGAwAAAAA=&#10;"/>
                      <v:shape id="Straight Arrow Connector 2959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0+FZsUAAADdAAAADwAAAGRycy9kb3ducmV2LnhtbESPQWsCMRSE70L/Q3iFXqRmV7Do1igi&#10;COKhoO7B4yN53V26eVmTuG7/fSMIPQ4z8w2zXA+2FT350DhWkE8yEMTamYYrBeV59z4HESKywdYx&#10;KfilAOvVy2iJhXF3PlJ/ipVIEA4FKqhj7Aopg67JYpi4jjh5385bjEn6ShqP9wS3rZxm2Ye02HBa&#10;qLGjbU3653SzCppD+VX242v0en7ILz4P50urlXp7HTafICIN8T/8bO+NgulitoDHm/Q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0+FZsUAAADdAAAADwAAAAAAAAAA&#10;AAAAAAChAgAAZHJzL2Rvd25yZXYueG1sUEsFBgAAAAAEAAQA+QAAAJMDAAAAAA==&#10;"/>
                      <v:shape id="Straight Arrow Connector 2960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BnmRsIAAADdAAAADwAAAGRycy9kb3ducmV2LnhtbERPTYvCMBC9C/6HMIIXWdN6ELcaRYQF&#10;8bCg9uBxSMa22Exqkq3df785LHh8vO/NbrCt6MmHxrGCfJ6BINbONFwpKK9fHysQISIbbB2Tgl8K&#10;sNuORxssjHvxmfpLrEQK4VCggjrGrpAy6JoshrnriBN3d95iTNBX0nh8pXDbykWWLaXFhlNDjR0d&#10;atKPy49V0JzK77KfPaPXq1N+83m43lqt1HQy7NcgIg3xLf53H42Cxecy7U9v0hOQ2z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BnmRsIAAADdAAAADwAAAAAAAAAAAAAA&#10;AAChAgAAZHJzL2Rvd25yZXYueG1sUEsFBgAAAAAEAAQA+QAAAJADAAAAAA==&#10;"/>
                      <v:rect id="Rectangle 2961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9mcYA&#10;AADdAAAADwAAAGRycy9kb3ducmV2LnhtbESPQWvCQBSE7wX/w/KE3pqNKYQaXUUsFnuMyaW31+wz&#10;iWbfhuyqsb++Wyh4HGbmG2a5Hk0nrjS41rKCWRSDIK6sbrlWUBa7lzcQziNr7CyTgjs5WK8mT0vM&#10;tL1xTteDr0WAsMtQQeN9n0npqoYMusj2xME72sGgD3KopR7wFuCmk0kcp9Jgy2GhwZ62DVXnw8Uo&#10;+G6TEn/y4iM2892r/xyL0+XrXann6bhZgPA0+kf4v73XCpJ5OoO/N+EJ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V9mcYAAADdAAAADwAAAAAAAAAAAAAAAACYAgAAZHJz&#10;L2Rvd25yZXYueG1sUEsFBgAAAAAEAAQA9QAAAIsDAAAAAA==&#10;"/>
                      <v:rect id="Rectangle 2962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fj7sQA&#10;AADdAAAADwAAAGRycy9kb3ducmV2LnhtbESPQYvCMBSE7wv+h/AEb2tqBdFqFHFx0aPWy96ezbOt&#10;Ni+liVr99UYQ9jjMzDfMbNGaStyocaVlBYN+BII4s7rkXMEhXX+PQTiPrLGyTAoe5GAx73zNMNH2&#10;zju67X0uAoRdggoK7+tESpcVZND1bU0cvJNtDPogm1zqBu8BbioZR9FIGiw5LBRY06qg7LK/GgXH&#10;Mj7gc5f+RmayHvptm56vfz9K9brtcgrCU+v/w5/2RiuIJ6MY3m/CE5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LX4+7EAAAA3QAAAA8AAAAAAAAAAAAAAAAAmAIAAGRycy9k&#10;b3ducmV2LnhtbFBLBQYAAAAABAAEAPUAAACJAwAAAAA=&#10;"/>
                      <v:rect id="Rectangle 2963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tGdcQA&#10;AADdAAAADwAAAGRycy9kb3ducmV2LnhtbESPQYvCMBSE7wv+h/AEb2u6FcRWoyy7KHrUetnb2+bZ&#10;VpuX0kSt/nojCB6HmfmGmS06U4sLta6yrOBrGIEgzq2uuFCwz5afExDOI2usLZOCGzlYzHsfM0y1&#10;vfKWLjtfiABhl6KC0vsmldLlJRl0Q9sQB+9gW4M+yLaQusVrgJtaxlE0lgYrDgslNvRTUn7anY2C&#10;/yre432brSKTLEd+02XH89+vUoN+9z0F4anz7/CrvdYK4mQ8gueb8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2bRnXEAAAA3QAAAA8AAAAAAAAAAAAAAAAAmAIAAGRycy9k&#10;b3ducmV2LnhtbFBLBQYAAAAABAAEAPUAAACJAwAAAAA=&#10;"/>
                      <v:rect id="Rectangle 2964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LeAcYA&#10;AADdAAAADwAAAGRycy9kb3ducmV2LnhtbESPT2vCQBTE7wW/w/KE3urGVKSmriKWlPao8dLba/aZ&#10;RLNvQ3bzp376bqHgcZiZ3zDr7Whq0VPrKssK5rMIBHFudcWFglOWPr2AcB5ZY22ZFPyQg+1m8rDG&#10;RNuBD9QffSEChF2CCkrvm0RKl5dk0M1sQxy8s20N+iDbQuoWhwA3tYyjaCkNVhwWSmxoX1J+PXZG&#10;wXcVn/B2yN4js0qf/eeYXbqvN6Uep+PuFYSn0d/D/+0PrSBeLR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LeAcYAAADdAAAADwAAAAAAAAAAAAAAAACYAgAAZHJz&#10;L2Rvd25yZXYueG1sUEsFBgAAAAAEAAQA9QAAAIsDAAAAAA==&#10;"/>
                      <v:rect id="Rectangle 2965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57msYA&#10;AADdAAAADwAAAGRycy9kb3ducmV2LnhtbESPT2vCQBTE7wW/w/KE3urGFKWmriKWlPao8dLba/aZ&#10;RLNvQ3bzp376bqHgcZiZ3zDr7Whq0VPrKssK5rMIBHFudcWFglOWPr2AcB5ZY22ZFPyQg+1m8rDG&#10;RNuBD9QffSEChF2CCkrvm0RKl5dk0M1sQxy8s20N+iDbQuoWhwA3tYyjaCkNVhwWSmxoX1J+PXZG&#10;wXcVn/B2yN4js0qf/eeYXbqvN6Uep+PuFYSn0d/D/+0PrSBeLR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T57msYAAADdAAAADwAAAAAAAAAAAAAAAACYAgAAZHJz&#10;L2Rvd25yZXYueG1sUEsFBgAAAAAEAAQA9QAAAIsDAAAAAA==&#10;"/>
                      <v:rect id="Rectangle 2966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zl7cQA&#10;AADdAAAADwAAAGRycy9kb3ducmV2LnhtbESPQYvCMBSE7wv+h/AEb2tqhaLVKOLi4h61Xrw9m2db&#10;bV5KE7Xur98sCB6HmfmGmS87U4s7ta6yrGA0jEAQ51ZXXCg4ZJvPCQjnkTXWlknBkxwsF72POaba&#10;PnhH970vRICwS1FB6X2TSunykgy6oW2Ig3e2rUEfZFtI3eIjwE0t4yhKpMGKw0KJDa1Lyq/7m1Fw&#10;quID/u6y78hMN2P/02WX2/FLqUG/W81AeOr8O/xqb7WCeJok8P8mPAG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s5e3EAAAA3QAAAA8AAAAAAAAAAAAAAAAAmAIAAGRycy9k&#10;b3ducmV2LnhtbFBLBQYAAAAABAAEAPUAAACJAwAAAAA=&#10;"/>
                      <v:rect id="Rectangle 2967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BAdsYA&#10;AADdAAAADwAAAGRycy9kb3ducmV2LnhtbESPQWvCQBSE70L/w/IKvenGFNIaXYNYLO3RxEtvz+wz&#10;iWbfhuxG0/76bqHgcZiZb5hVNppWXKl3jWUF81kEgri0uuFKwaHYTV9BOI+ssbVMCr7JQbZ+mKww&#10;1fbGe7rmvhIBwi5FBbX3XSqlK2sy6Ga2Iw7eyfYGfZB9JXWPtwA3rYyjKJEGGw4LNXa0ram85INR&#10;cGziA/7si/fILHbP/nMszsPXm1JPj+NmCcLT6O/h//aHVhAvkhf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qBAdsYAAADdAAAADwAAAAAAAAAAAAAAAACYAgAAZHJz&#10;L2Rvd25yZXYueG1sUEsFBgAAAAAEAAQA9QAAAIsDAAAAAA==&#10;"/>
                      <w10:wrap anchory="page"/>
                    </v:group>
                  </w:pict>
                </mc:Fallback>
              </mc:AlternateContent>
            </w:r>
          </w:p>
          <w:p w14:paraId="32FCC9C2" w14:textId="5B239221" w:rsidR="005D1E6C" w:rsidRPr="005D1E6C" w:rsidRDefault="005D1E6C" w:rsidP="005D1E6C">
            <w:pPr>
              <w:spacing w:before="120" w:after="1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b w:val="0"/>
                <w:spacing w:val="60"/>
                <w:sz w:val="24"/>
                <w:szCs w:val="24"/>
              </w:rPr>
              <w:t>dd/mm/yyyy</w:t>
            </w:r>
          </w:p>
        </w:tc>
      </w:tr>
      <w:tr w:rsidR="00AF156E" w:rsidRPr="003406F3" w14:paraId="4D301BCC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5179EAC3" w14:textId="77777777" w:rsidR="00AF156E" w:rsidRPr="003406F3" w:rsidRDefault="00AF156E" w:rsidP="00BC137F">
            <w:pPr>
              <w:spacing w:before="120" w:after="120"/>
              <w:jc w:val="center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3C45B634" w14:textId="77777777" w:rsidTr="004F11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pct"/>
            <w:vAlign w:val="center"/>
          </w:tcPr>
          <w:p w14:paraId="49A73C99" w14:textId="77777777" w:rsidR="00AF156E" w:rsidRPr="003406F3" w:rsidRDefault="00AF156E" w:rsidP="00BC13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</w:t>
            </w:r>
            <w:r w:rsidRPr="003406F3">
              <w:rPr>
                <w:rFonts w:asciiTheme="minorHAnsi" w:hAnsiTheme="minorHAnsi"/>
                <w:sz w:val="24"/>
                <w:szCs w:val="24"/>
              </w:rPr>
              <w:t>ause of Death</w:t>
            </w:r>
          </w:p>
        </w:tc>
        <w:tc>
          <w:tcPr>
            <w:tcW w:w="3706" w:type="pct"/>
            <w:gridSpan w:val="6"/>
          </w:tcPr>
          <w:p w14:paraId="2FCC8B1B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55015643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2F571ECF" w14:textId="77777777" w:rsidR="00AF156E" w:rsidRPr="003406F3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1514BD61" w14:textId="77777777" w:rsidTr="005D1E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7"/>
          </w:tcPr>
          <w:p w14:paraId="596BBBE9" w14:textId="77777777" w:rsidR="00AF156E" w:rsidRPr="003406F3" w:rsidRDefault="00AF156E" w:rsidP="00BC137F">
            <w:pPr>
              <w:spacing w:before="120" w:after="120"/>
              <w:jc w:val="center"/>
              <w:rPr>
                <w:rFonts w:asciiTheme="minorHAnsi" w:hAnsiTheme="minorHAnsi"/>
                <w:b w:val="0"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3406F3" w14:paraId="307506FA" w14:textId="77777777" w:rsidTr="004F1120">
        <w:trPr>
          <w:trHeight w:val="12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94" w:type="pct"/>
          </w:tcPr>
          <w:p w14:paraId="57B1DCA6" w14:textId="77777777" w:rsidR="00AF156E" w:rsidRPr="007469C6" w:rsidRDefault="00AF156E" w:rsidP="00BC137F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D</w:t>
            </w:r>
            <w:r w:rsidRPr="007469C6">
              <w:rPr>
                <w:rFonts w:asciiTheme="minorHAnsi" w:hAnsiTheme="minorHAnsi"/>
                <w:sz w:val="24"/>
                <w:szCs w:val="24"/>
              </w:rPr>
              <w:t>etails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of Death</w:t>
            </w:r>
          </w:p>
        </w:tc>
        <w:tc>
          <w:tcPr>
            <w:tcW w:w="3706" w:type="pct"/>
            <w:gridSpan w:val="6"/>
          </w:tcPr>
          <w:p w14:paraId="5D6A9ECD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5E5AF7C9" w14:textId="77777777" w:rsidR="00AF156E" w:rsidRDefault="00AF156E" w:rsidP="00BC137F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461B546D" w14:textId="77777777" w:rsidR="00AF156E" w:rsidRDefault="00AF156E" w:rsidP="00AF156E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  <w:p w14:paraId="2182C2B9" w14:textId="77777777" w:rsidR="00AF156E" w:rsidRPr="003406F3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</w:p>
        </w:tc>
      </w:tr>
      <w:tr w:rsidR="00AF156E" w:rsidRPr="00124131" w14:paraId="6786505E" w14:textId="77777777" w:rsidTr="00873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pct"/>
            <w:gridSpan w:val="2"/>
            <w:vAlign w:val="center"/>
          </w:tcPr>
          <w:p w14:paraId="14998182" w14:textId="77777777" w:rsidR="00AF156E" w:rsidRPr="0072081B" w:rsidRDefault="00AF156E" w:rsidP="00BC137F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Was a p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>ost-mortem undertaken?</w:t>
            </w:r>
          </w:p>
        </w:tc>
        <w:tc>
          <w:tcPr>
            <w:tcW w:w="630" w:type="pct"/>
            <w:gridSpan w:val="2"/>
          </w:tcPr>
          <w:p w14:paraId="600A2626" w14:textId="09FF634A" w:rsidR="00AF156E" w:rsidRPr="004F1120" w:rsidRDefault="004F1120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>Yes</w:t>
            </w:r>
          </w:p>
        </w:tc>
        <w:tc>
          <w:tcPr>
            <w:tcW w:w="257" w:type="pct"/>
          </w:tcPr>
          <w:p w14:paraId="00667C6A" w14:textId="77777777" w:rsidR="00AF156E" w:rsidRPr="004F1120" w:rsidRDefault="00AF156E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80" w:type="pct"/>
          </w:tcPr>
          <w:p w14:paraId="76BFA49A" w14:textId="77777777" w:rsidR="00AF156E" w:rsidRPr="004F1120" w:rsidRDefault="00AF156E" w:rsidP="00BC137F">
            <w:pPr>
              <w:spacing w:before="120" w:after="12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>No</w:t>
            </w:r>
          </w:p>
        </w:tc>
        <w:tc>
          <w:tcPr>
            <w:tcW w:w="301" w:type="pct"/>
          </w:tcPr>
          <w:p w14:paraId="311AADB2" w14:textId="77777777" w:rsidR="00AF156E" w:rsidRPr="00124131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</w:pPr>
          </w:p>
        </w:tc>
      </w:tr>
      <w:tr w:rsidR="008734CD" w:rsidRPr="0072081B" w14:paraId="6CE25067" w14:textId="77777777" w:rsidTr="00873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pct"/>
            <w:gridSpan w:val="2"/>
            <w:vAlign w:val="center"/>
          </w:tcPr>
          <w:p w14:paraId="26C603A9" w14:textId="03B73C78" w:rsidR="008734CD" w:rsidRPr="0072081B" w:rsidRDefault="008734CD" w:rsidP="0013078D">
            <w:pPr>
              <w:spacing w:before="120" w:after="120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Place of </w:t>
            </w:r>
            <w:r w:rsidR="0013078D">
              <w:rPr>
                <w:rFonts w:asciiTheme="minorHAnsi" w:hAnsiTheme="minorHAnsi"/>
                <w:sz w:val="24"/>
                <w:szCs w:val="24"/>
              </w:rPr>
              <w:t>p</w:t>
            </w:r>
            <w:r w:rsidR="0013078D" w:rsidRPr="0072081B">
              <w:rPr>
                <w:rFonts w:asciiTheme="minorHAnsi" w:hAnsiTheme="minorHAnsi"/>
                <w:sz w:val="24"/>
                <w:szCs w:val="24"/>
              </w:rPr>
              <w:t>ost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>-mortem</w:t>
            </w:r>
            <w:r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/>
                <w:b w:val="0"/>
                <w:sz w:val="24"/>
                <w:szCs w:val="24"/>
              </w:rPr>
              <w:t>Please specify</w:t>
            </w:r>
          </w:p>
        </w:tc>
        <w:tc>
          <w:tcPr>
            <w:tcW w:w="2667" w:type="pct"/>
            <w:gridSpan w:val="5"/>
          </w:tcPr>
          <w:p w14:paraId="432B3D7A" w14:textId="1D542E3E" w:rsidR="008734CD" w:rsidRPr="0072081B" w:rsidRDefault="008734CD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  <w:r w:rsidRPr="004F1120">
              <w:rPr>
                <w:rFonts w:asciiTheme="minorHAnsi" w:hAnsiTheme="minorHAnsi"/>
                <w:sz w:val="24"/>
                <w:szCs w:val="24"/>
              </w:rPr>
              <w:t xml:space="preserve"> </w:t>
            </w:r>
          </w:p>
        </w:tc>
      </w:tr>
      <w:tr w:rsidR="00AF156E" w:rsidRPr="003406F3" w14:paraId="32EC0E27" w14:textId="77777777" w:rsidTr="00873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pct"/>
            <w:gridSpan w:val="2"/>
            <w:vAlign w:val="center"/>
          </w:tcPr>
          <w:p w14:paraId="41336C84" w14:textId="2C85E21E" w:rsidR="00AF156E" w:rsidRPr="0072081B" w:rsidRDefault="00AF156E" w:rsidP="00BC137F">
            <w:pPr>
              <w:spacing w:before="160"/>
              <w:rPr>
                <w:rFonts w:asciiTheme="minorHAnsi" w:hAnsiTheme="minorHAnsi"/>
                <w:sz w:val="24"/>
                <w:szCs w:val="24"/>
              </w:rPr>
            </w:pPr>
            <w:r w:rsidRPr="0072081B">
              <w:rPr>
                <w:rFonts w:asciiTheme="minorHAnsi" w:hAnsiTheme="minorHAnsi"/>
                <w:sz w:val="24"/>
                <w:szCs w:val="24"/>
              </w:rPr>
              <w:t xml:space="preserve">A copy of the </w:t>
            </w:r>
            <w:r w:rsidR="0013078D">
              <w:rPr>
                <w:rFonts w:asciiTheme="minorHAnsi" w:hAnsiTheme="minorHAnsi"/>
                <w:sz w:val="24"/>
                <w:szCs w:val="24"/>
              </w:rPr>
              <w:t>p</w:t>
            </w:r>
            <w:r w:rsidR="00B11AFE">
              <w:rPr>
                <w:rFonts w:asciiTheme="minorHAnsi" w:hAnsiTheme="minorHAnsi"/>
                <w:sz w:val="24"/>
                <w:szCs w:val="24"/>
              </w:rPr>
              <w:t>ost-m</w:t>
            </w:r>
            <w:r w:rsidRPr="0072081B">
              <w:rPr>
                <w:rFonts w:asciiTheme="minorHAnsi" w:hAnsiTheme="minorHAnsi"/>
                <w:sz w:val="24"/>
                <w:szCs w:val="24"/>
              </w:rPr>
              <w:t xml:space="preserve">ortem report is attached </w:t>
            </w:r>
          </w:p>
        </w:tc>
        <w:tc>
          <w:tcPr>
            <w:tcW w:w="471" w:type="pct"/>
          </w:tcPr>
          <w:p w14:paraId="6CD6C969" w14:textId="77777777" w:rsidR="00AF156E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96" w:type="pct"/>
            <w:gridSpan w:val="4"/>
          </w:tcPr>
          <w:p w14:paraId="06F9A999" w14:textId="77777777" w:rsidR="00AF156E" w:rsidRPr="003406F3" w:rsidRDefault="00AF156E" w:rsidP="00BC137F">
            <w:p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  <w:r w:rsidRPr="00124131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  <w:t>Please initial to confirm</w:t>
            </w:r>
          </w:p>
        </w:tc>
      </w:tr>
      <w:tr w:rsidR="00AF156E" w:rsidRPr="003406F3" w14:paraId="26B025CC" w14:textId="77777777" w:rsidTr="008734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3" w:type="pct"/>
            <w:gridSpan w:val="2"/>
          </w:tcPr>
          <w:p w14:paraId="24E7B128" w14:textId="77777777" w:rsidR="00AF156E" w:rsidRPr="0072081B" w:rsidRDefault="00AF156E" w:rsidP="00BC137F">
            <w:pPr>
              <w:spacing w:before="160"/>
              <w:rPr>
                <w:rFonts w:asciiTheme="minorHAnsi" w:hAnsiTheme="minorHAnsi"/>
                <w:sz w:val="24"/>
                <w:szCs w:val="24"/>
              </w:rPr>
            </w:pPr>
            <w:r w:rsidRPr="0072081B">
              <w:rPr>
                <w:rFonts w:asciiTheme="minorHAnsi" w:hAnsiTheme="minorHAnsi"/>
                <w:sz w:val="24"/>
                <w:szCs w:val="24"/>
              </w:rPr>
              <w:t>A Serious Adverse Event Form has been completed</w:t>
            </w:r>
          </w:p>
        </w:tc>
        <w:tc>
          <w:tcPr>
            <w:tcW w:w="471" w:type="pct"/>
          </w:tcPr>
          <w:p w14:paraId="67840DD7" w14:textId="77777777" w:rsidR="00AF156E" w:rsidRDefault="00AF156E" w:rsidP="00BC137F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2196" w:type="pct"/>
            <w:gridSpan w:val="4"/>
          </w:tcPr>
          <w:p w14:paraId="5013E7CB" w14:textId="77777777" w:rsidR="00AF156E" w:rsidRPr="003406F3" w:rsidRDefault="00AF156E" w:rsidP="00BC137F">
            <w:pPr>
              <w:spacing w:before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/>
                <w:color w:val="A6A6A6" w:themeColor="background1" w:themeShade="A6"/>
                <w:spacing w:val="60"/>
                <w:sz w:val="24"/>
                <w:szCs w:val="24"/>
              </w:rPr>
            </w:pPr>
            <w:r w:rsidRPr="00124131">
              <w:rPr>
                <w:rFonts w:asciiTheme="minorHAnsi" w:hAnsiTheme="minorHAnsi"/>
                <w:b/>
                <w:color w:val="A6A6A6" w:themeColor="background1" w:themeShade="A6"/>
                <w:sz w:val="24"/>
                <w:szCs w:val="24"/>
              </w:rPr>
              <w:t>Please initial to confirm</w:t>
            </w:r>
          </w:p>
        </w:tc>
      </w:tr>
    </w:tbl>
    <w:p w14:paraId="71D34F0B" w14:textId="77777777" w:rsidR="00AF156E" w:rsidRDefault="00AF156E" w:rsidP="00AF156E">
      <w:pPr>
        <w:spacing w:after="120"/>
        <w:rPr>
          <w:rFonts w:asciiTheme="minorHAnsi" w:hAnsi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0"/>
        <w:gridCol w:w="5062"/>
      </w:tblGrid>
      <w:tr w:rsidR="005D1E6C" w14:paraId="6AAD7B38" w14:textId="77777777" w:rsidTr="005D1E6C">
        <w:tc>
          <w:tcPr>
            <w:tcW w:w="5665" w:type="dxa"/>
          </w:tcPr>
          <w:p w14:paraId="68858445" w14:textId="77777777" w:rsidR="005D1E6C" w:rsidRDefault="005D1E6C" w:rsidP="005D1E6C">
            <w:pPr>
              <w:rPr>
                <w:rFonts w:asciiTheme="majorHAnsi" w:hAnsiTheme="majorHAnsi"/>
              </w:rPr>
            </w:pPr>
            <w:r w:rsidRPr="005D1E6C">
              <w:rPr>
                <w:rFonts w:asciiTheme="minorHAnsi" w:hAnsiTheme="minorHAnsi"/>
                <w:sz w:val="24"/>
                <w:szCs w:val="24"/>
              </w:rPr>
              <w:t>Name of person completing the form (print name):</w:t>
            </w:r>
            <w:r w:rsidRPr="00E97038">
              <w:rPr>
                <w:rFonts w:asciiTheme="minorHAnsi" w:hAnsiTheme="minorHAnsi"/>
                <w:sz w:val="16"/>
                <w:szCs w:val="16"/>
              </w:rPr>
              <w:t>please note, your name must be on the trial delegation log</w:t>
            </w:r>
          </w:p>
        </w:tc>
        <w:tc>
          <w:tcPr>
            <w:tcW w:w="5097" w:type="dxa"/>
          </w:tcPr>
          <w:p w14:paraId="65302CFF" w14:textId="77777777" w:rsidR="005D1E6C" w:rsidRDefault="005D1E6C" w:rsidP="005D1E6C">
            <w:pPr>
              <w:rPr>
                <w:rFonts w:asciiTheme="majorHAnsi" w:hAnsiTheme="majorHAnsi"/>
              </w:rPr>
            </w:pPr>
          </w:p>
          <w:p w14:paraId="043B1BFD" w14:textId="77777777" w:rsidR="005D1E6C" w:rsidRDefault="005D1E6C" w:rsidP="005D1E6C">
            <w:pPr>
              <w:rPr>
                <w:rFonts w:asciiTheme="majorHAnsi" w:hAnsiTheme="majorHAnsi"/>
              </w:rPr>
            </w:pPr>
          </w:p>
        </w:tc>
      </w:tr>
      <w:tr w:rsidR="005D1E6C" w14:paraId="24CC3396" w14:textId="77777777" w:rsidTr="005D1E6C">
        <w:tc>
          <w:tcPr>
            <w:tcW w:w="5665" w:type="dxa"/>
          </w:tcPr>
          <w:p w14:paraId="1C5D0A08" w14:textId="77777777" w:rsidR="005D1E6C" w:rsidRPr="005D1E6C" w:rsidRDefault="005D1E6C" w:rsidP="005D1E6C">
            <w:pPr>
              <w:rPr>
                <w:rFonts w:asciiTheme="minorHAnsi" w:hAnsiTheme="minorHAnsi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sz w:val="24"/>
                <w:szCs w:val="24"/>
              </w:rPr>
              <w:t>Signature of person completing the form:</w:t>
            </w:r>
          </w:p>
          <w:p w14:paraId="3856A3F5" w14:textId="77777777" w:rsidR="005D1E6C" w:rsidRDefault="005D1E6C" w:rsidP="005D1E6C">
            <w:pPr>
              <w:rPr>
                <w:rFonts w:asciiTheme="majorHAnsi" w:hAnsiTheme="majorHAnsi"/>
              </w:rPr>
            </w:pPr>
          </w:p>
        </w:tc>
        <w:tc>
          <w:tcPr>
            <w:tcW w:w="5097" w:type="dxa"/>
          </w:tcPr>
          <w:p w14:paraId="6EDCB9AE" w14:textId="77777777" w:rsidR="005D1E6C" w:rsidRDefault="005D1E6C" w:rsidP="005D1E6C">
            <w:pPr>
              <w:rPr>
                <w:rFonts w:asciiTheme="majorHAnsi" w:hAnsiTheme="majorHAnsi"/>
              </w:rPr>
            </w:pPr>
            <w:r w:rsidRPr="00DE10C8">
              <w:rPr>
                <w:rFonts w:asciiTheme="minorHAnsi" w:hAnsiTheme="minorHAnsi"/>
                <w:noProof/>
                <w:sz w:val="24"/>
                <w:szCs w:val="24"/>
                <w:highlight w:val="yellow"/>
                <w:lang w:eastAsia="en-GB"/>
              </w:rPr>
              <mc:AlternateContent>
                <mc:Choice Requires="wpg">
                  <w:drawing>
                    <wp:anchor distT="0" distB="0" distL="114300" distR="114300" simplePos="0" relativeHeight="251741696" behindDoc="0" locked="0" layoutInCell="1" allowOverlap="1" wp14:anchorId="758BD290" wp14:editId="0F00E869">
                      <wp:simplePos x="0" y="0"/>
                      <wp:positionH relativeFrom="column">
                        <wp:posOffset>-3175</wp:posOffset>
                      </wp:positionH>
                      <wp:positionV relativeFrom="page">
                        <wp:posOffset>369570</wp:posOffset>
                      </wp:positionV>
                      <wp:extent cx="2078355" cy="234315"/>
                      <wp:effectExtent l="0" t="0" r="17145" b="32385"/>
                      <wp:wrapNone/>
                      <wp:docPr id="2968" name="Group 296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78355" cy="234315"/>
                                <a:chOff x="0" y="0"/>
                                <a:chExt cx="2078611" cy="234443"/>
                              </a:xfrm>
                            </wpg:grpSpPr>
                            <wps:wsp>
                              <wps:cNvPr id="2969" name="Rectangle 296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0" name="Straight Arrow Connector 297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68726" y="7684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1" name="Straight Arrow Connector 297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083448" y="30736"/>
                                  <a:ext cx="57150" cy="2000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cx="http://schemas.microsoft.com/office/drawing/2014/chartex" xmlns:cx1="http://schemas.microsoft.com/office/drawing/2015/9/8/chartex" xmlns:w16se="http://schemas.microsoft.com/office/word/2015/wordml/symex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972" name="Rectangle 29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2837" y="0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3" name="Rectangle 29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9354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4" name="Rectangle 29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29875" y="7684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5" name="Rectangle 29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9102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6" name="Rectangle 297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06178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7" name="Rectangle 29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9015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78" name="Rectangle 29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59536" y="15368"/>
                                  <a:ext cx="219075" cy="21907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C1C91C1" id="Group 2968" o:spid="_x0000_s1026" style="position:absolute;margin-left:-.25pt;margin-top:29.1pt;width:163.65pt;height:18.45pt;z-index:251741696;mso-position-vertical-relative:page;mso-width-relative:margin;mso-height-relative:margin" coordsize="20786,2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">
                      <v:rect id="Rectangle 2969" o:spid="_x0000_s1027" style="position:absolute;width:2190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Nxn8QA&#10;AADdAAAADwAAAGRycy9kb3ducmV2LnhtbESPQYvCMBSE74L/ITzBm6ZWkG01iri4uEetl709m2db&#10;bV5KE7XurzfCwh6HmfmGWaw6U4s7ta6yrGAyjkAQ51ZXXCg4ZtvRBwjnkTXWlknBkxyslv3eAlNt&#10;H7yn+8EXIkDYpaig9L5JpXR5SQbd2DbEwTvb1qAPsi2kbvER4KaWcRTNpMGKw0KJDW1Kyq+Hm1Fw&#10;quIj/u6zr8gk26n/7rLL7edTqeGgW89BeOr8f/ivvdMK4mSWwPtNeAJy+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zcZ/EAAAA3QAAAA8AAAAAAAAAAAAAAAAAmAIAAGRycy9k&#10;b3ducmV2LnhtbFBLBQYAAAAABAAEAPUAAACJAwAAAAA=&#10;"/>
                      <v:shape id="Straight Arrow Connector 2970" o:spid="_x0000_s1028" type="#_x0000_t32" style="position:absolute;left:4687;top:76;width:571;height:200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cBwm8IAAADdAAAADwAAAGRycy9kb3ducmV2LnhtbERPz2vCMBS+D/wfwhO8jJnWw3TVKCII&#10;4mGg9uDxkTzbYvNSk1i7/345DHb8+H6vNoNtRU8+NI4V5NMMBLF2puFKQXnZfyxAhIhssHVMCn4o&#10;wGY9elthYdyLT9SfYyVSCIcCFdQxdoWUQddkMUxdR5y4m/MWY4K+ksbjK4XbVs6y7FNabDg11NjR&#10;riZ9Pz+tguZYfpf9+yN6vTjmV5+Hy7XVSk3Gw3YJItIQ/8V/7oNRMPuap/3pTXoCc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jcBwm8IAAADdAAAADwAAAAAAAAAAAAAA&#10;AAChAgAAZHJzL2Rvd25yZXYueG1sUEsFBgAAAAAEAAQA+QAAAJADAAAAAA==&#10;"/>
                      <v:shape id="Straight Arrow Connector 2971" o:spid="_x0000_s1029" type="#_x0000_t32" style="position:absolute;left:10834;top:307;width:571;height:20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ozVAMUAAADdAAAADwAAAGRycy9kb3ducmV2LnhtbESPQWsCMRSE74X+h/AKXopm14PVrVGk&#10;IIiHgroHj4/kubt087Im6br++0YQehxm5htmuR5sK3ryoXGsIJ9kIIi1Mw1XCsrTdjwHESKywdYx&#10;KbhTgPXq9WWJhXE3PlB/jJVIEA4FKqhj7Aopg67JYpi4jjh5F+ctxiR9JY3HW4LbVk6zbCYtNpwW&#10;auzoqyb9c/y1Cpp9+V3279fo9Xyfn30eTudWKzV6GzafICIN8T/8bO+MguniI4fHm/QE5Oo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4ozVAMUAAADdAAAADwAAAAAAAAAA&#10;AAAAAAChAgAAZHJzL2Rvd25yZXYueG1sUEsFBgAAAAAEAAQA+QAAAJMDAAAAAA==&#10;"/>
                      <v:rect id="Rectangle 2972" o:spid="_x0000_s1030" style="position:absolute;left:2228;width:2191;height:21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51M8YA&#10;AADdAAAADwAAAGRycy9kb3ducmV2LnhtbESPT2vCQBTE7wW/w/IEb3VjhNqkriItlvaYP5feXrOv&#10;STT7NmRXTf30bkHocZiZ3zDr7Wg6cabBtZYVLOYRCOLK6pZrBWWxf3wG4Tyyxs4yKfglB9vN5GGN&#10;qbYXzuic+1oECLsUFTTe96mUrmrIoJvbnjh4P3Yw6IMcaqkHvAS46WQcRU/SYMthocGeXhuqjvnJ&#10;KPhu4xKvWfEemWS/9J9jcTh9vSk1m467FxCeRv8fvrc/tII4WcXw9yY8Abm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51M8YAAADdAAAADwAAAAAAAAAAAAAAAACYAgAAZHJz&#10;L2Rvd25yZXYueG1sUEsFBgAAAAAEAAQA9QAAAIsDAAAAAA==&#10;"/>
                      <v:rect id="Rectangle 2973" o:spid="_x0000_s1031" style="position:absolute;left:5993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LQqMQA&#10;AADdAAAADwAAAGRycy9kb3ducmV2LnhtbESPQYvCMBSE78L+h/AWvGm6FVytRllWFD1qvXh7Ns+2&#10;bvNSmqjVX2+EBY/DzHzDTOetqcSVGldaVvDVj0AQZ1aXnCvYp8veCITzyBory6TgTg7ms4/OFBNt&#10;b7yl687nIkDYJaig8L5OpHRZQQZd39bEwTvZxqAPssmlbvAW4KaScRQNpcGSw0KBNf0WlP3tLkbB&#10;sYz3+Nimq8iMlwO/adPz5bBQqvvZ/kxAeGr9O/zfXmsF8fh7AK834QnI2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C0KjEAAAA3QAAAA8AAAAAAAAAAAAAAAAAmAIAAGRycy9k&#10;b3ducmV2LnhtbFBLBQYAAAAABAAEAPUAAACJAwAAAAA=&#10;"/>
                      <v:rect id="Rectangle 2974" o:spid="_x0000_s1032" style="position:absolute;left:8298;top:76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tI3MUA&#10;AADdAAAADwAAAGRycy9kb3ducmV2LnhtbESPQWvCQBSE74L/YXmCN92YSq3RVcSi2KPGS2/P7GuS&#10;mn0bsqtGf323IHgcZuYbZr5sTSWu1LjSsoLRMAJBnFldcq7gmG4GHyCcR9ZYWSYFd3KwXHQ7c0y0&#10;vfGergefiwBhl6CCwvs6kdJlBRl0Q1sTB+/HNgZ9kE0udYO3ADeVjKPoXRosOSwUWNO6oOx8uBgF&#10;pzI+4mOfbiMz3bz5rzb9vXx/KtXvtasZCE+tf4Wf7Z1WEE8nY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0jcxQAAAN0AAAAPAAAAAAAAAAAAAAAAAJgCAABkcnMv&#10;ZG93bnJldi54bWxQSwUGAAAAAAQABAD1AAAAigMAAAAA&#10;"/>
                      <v:rect id="Rectangle 2975" o:spid="_x0000_s1033" style="position:absolute;left:11910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ftR8UA&#10;AADdAAAADwAAAGRycy9kb3ducmV2LnhtbESPQWvCQBSE74L/YXmCN92YYq3RVcSi2KPGS2/P7GuS&#10;mn0bsqtGf323IHgcZuYbZr5sTSWu1LjSsoLRMAJBnFldcq7gmG4GHyCcR9ZYWSYFd3KwXHQ7c0y0&#10;vfGergefiwBhl6CCwvs6kdJlBRl0Q1sTB+/HNgZ9kE0udYO3ADeVjKPoXRosOSwUWNO6oOx8uBgF&#10;pzI+4mOfbiMz3bz5rzb9vXx/KtXvtasZCE+tf4Wf7Z1WEE8nY/h/E56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+1HxQAAAN0AAAAPAAAAAAAAAAAAAAAAAJgCAABkcnMv&#10;ZG93bnJldi54bWxQSwUGAAAAAAQABAD1AAAAigMAAAAA&#10;"/>
                      <v:rect id="Rectangle 2976" o:spid="_x0000_s1034" style="position:absolute;left:14061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VzMMYA&#10;AADdAAAADwAAAGRycy9kb3ducmV2LnhtbESPQWvCQBSE70L/w/IKvenGFNIaXYNYLO3RxEtvz+wz&#10;iWbfhuxG0/76bqHgcZiZb5hVNppWXKl3jWUF81kEgri0uuFKwaHYTV9BOI+ssbVMCr7JQbZ+mKww&#10;1fbGe7rmvhIBwi5FBbX3XSqlK2sy6Ga2Iw7eyfYGfZB9JXWPtwA3rYyjKJEGGw4LNXa0ram85INR&#10;cGziA/7si/fILHbP/nMszsPXm1JPj+NmCcLT6O/h//aHVhAvXhL4exOe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DVzMMYAAADdAAAADwAAAAAAAAAAAAAAAACYAgAAZHJz&#10;L2Rvd25yZXYueG1sUEsFBgAAAAAEAAQA9QAAAIsDAAAAAA==&#10;"/>
                      <v:rect id="Rectangle 2977" o:spid="_x0000_s1035" style="position:absolute;left:16290;top:153;width:2190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nWq8YA&#10;AADdAAAADwAAAGRycy9kb3ducmV2LnhtbESPT2vCQBTE7wW/w/KE3urGFLSmriKWlPao8dLba/aZ&#10;RLNvQ3bzp376bqHgcZiZ3zDr7Whq0VPrKssK5rMIBHFudcWFglOWPr2AcB5ZY22ZFPyQg+1m8rDG&#10;RNuBD9QffSEChF2CCkrvm0RKl5dk0M1sQxy8s20N+iDbQuoWhwA3tYyjaCENVhwWSmxoX1J+PXZG&#10;wXcVn/B2yN4js0qf/eeYXbqvN6Uep+PuFYSn0d/D/+0PrSBeLZfw9yY8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nWq8YAAADdAAAADwAAAAAAAAAAAAAAAACYAgAAZHJz&#10;L2Rvd25yZXYueG1sUEsFBgAAAAAEAAQA9QAAAIsDAAAAAA==&#10;"/>
                      <v:rect id="Rectangle 2978" o:spid="_x0000_s1036" style="position:absolute;left:18595;top:153;width:2191;height:2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ZC2cEA&#10;AADdAAAADwAAAGRycy9kb3ducmV2LnhtbERPTYvCMBC9L/gfwgje1tQKu1qNIoqiR60Xb2MzttVm&#10;UpqodX+9OSx4fLzv6bw1lXhQ40rLCgb9CARxZnXJuYJjuv4egXAeWWNlmRS8yMF81vmaYqLtk/f0&#10;OPhchBB2CSoovK8TKV1WkEHXtzVx4C62MegDbHKpG3yGcFPJOIp+pMGSQ0OBNS0Lym6Hu1FwLuMj&#10;/u3TTWTG66Hften1flop1eu2iwkIT63/iP/dW60gHv+GueFNeAJy9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mQtnBAAAA3QAAAA8AAAAAAAAAAAAAAAAAmAIAAGRycy9kb3du&#10;cmV2LnhtbFBLBQYAAAAABAAEAPUAAACGAwAAAAA=&#10;"/>
                      <w10:wrap anchory="page"/>
                    </v:group>
                  </w:pict>
                </mc:Fallback>
              </mc:AlternateContent>
            </w:r>
          </w:p>
        </w:tc>
      </w:tr>
      <w:tr w:rsidR="005D1E6C" w14:paraId="7D490683" w14:textId="77777777" w:rsidTr="005D1E6C">
        <w:trPr>
          <w:trHeight w:val="646"/>
        </w:trPr>
        <w:tc>
          <w:tcPr>
            <w:tcW w:w="5665" w:type="dxa"/>
          </w:tcPr>
          <w:p w14:paraId="48E3C035" w14:textId="77777777" w:rsidR="005D1E6C" w:rsidRDefault="005D1E6C" w:rsidP="005D1E6C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4518C5D" w14:textId="77777777" w:rsidR="005D1E6C" w:rsidRPr="005D1E6C" w:rsidRDefault="005D1E6C" w:rsidP="005D1E6C">
            <w:pPr>
              <w:rPr>
                <w:rFonts w:asciiTheme="majorHAnsi" w:hAnsiTheme="majorHAnsi"/>
                <w:sz w:val="24"/>
                <w:szCs w:val="24"/>
              </w:rPr>
            </w:pPr>
            <w:r w:rsidRPr="005D1E6C">
              <w:rPr>
                <w:rFonts w:asciiTheme="minorHAnsi" w:hAnsiTheme="minorHAnsi"/>
                <w:sz w:val="24"/>
                <w:szCs w:val="24"/>
              </w:rPr>
              <w:t>Date Signed:</w:t>
            </w:r>
          </w:p>
        </w:tc>
        <w:tc>
          <w:tcPr>
            <w:tcW w:w="5097" w:type="dxa"/>
          </w:tcPr>
          <w:p w14:paraId="2782C732" w14:textId="77777777" w:rsidR="005D1E6C" w:rsidRDefault="005D1E6C" w:rsidP="005D1E6C">
            <w:pPr>
              <w:spacing w:before="40" w:after="40"/>
              <w:jc w:val="right"/>
              <w:rPr>
                <w:rFonts w:asciiTheme="minorHAnsi" w:hAnsiTheme="minorHAnsi"/>
                <w:b/>
                <w:color w:val="D9D9D9" w:themeColor="background1" w:themeShade="D9"/>
                <w:spacing w:val="20"/>
                <w:sz w:val="24"/>
                <w:szCs w:val="24"/>
              </w:rPr>
            </w:pPr>
          </w:p>
          <w:p w14:paraId="5F2082DB" w14:textId="77777777" w:rsidR="005D1E6C" w:rsidRDefault="005D1E6C" w:rsidP="005D1E6C">
            <w:pPr>
              <w:spacing w:before="40" w:after="40"/>
              <w:rPr>
                <w:rFonts w:asciiTheme="majorHAnsi" w:hAnsiTheme="majorHAnsi"/>
              </w:rPr>
            </w:pPr>
            <w:r>
              <w:rPr>
                <w:rFonts w:asciiTheme="minorHAnsi" w:hAnsiTheme="minorHAnsi"/>
                <w:spacing w:val="20"/>
                <w:sz w:val="24"/>
                <w:szCs w:val="24"/>
              </w:rPr>
              <w:t>d</w:t>
            </w:r>
            <w:r w:rsidRPr="005D1E6C">
              <w:rPr>
                <w:rFonts w:asciiTheme="minorHAnsi" w:hAnsiTheme="minorHAnsi"/>
                <w:spacing w:val="20"/>
                <w:sz w:val="24"/>
                <w:szCs w:val="24"/>
              </w:rPr>
              <w:t>d/mm/yyyy</w:t>
            </w:r>
          </w:p>
        </w:tc>
      </w:tr>
    </w:tbl>
    <w:p w14:paraId="34452D00" w14:textId="77777777" w:rsidR="007C4262" w:rsidRDefault="007C4262" w:rsidP="00A7675F">
      <w:pPr>
        <w:spacing w:after="0" w:line="240" w:lineRule="auto"/>
        <w:jc w:val="right"/>
        <w:rPr>
          <w:sz w:val="24"/>
          <w:szCs w:val="24"/>
        </w:rPr>
      </w:pPr>
    </w:p>
    <w:p w14:paraId="595871A5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2424B68D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2F7BF971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p w14:paraId="421D430F" w14:textId="77777777" w:rsidR="007A7EE1" w:rsidRDefault="007A7EE1" w:rsidP="00A7675F">
      <w:pPr>
        <w:spacing w:after="0" w:line="240" w:lineRule="auto"/>
        <w:jc w:val="right"/>
        <w:rPr>
          <w:sz w:val="24"/>
          <w:szCs w:val="24"/>
        </w:rPr>
      </w:pPr>
    </w:p>
    <w:sectPr w:rsidR="007A7EE1" w:rsidSect="008E3398">
      <w:pgSz w:w="11906" w:h="16838"/>
      <w:pgMar w:top="720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A451F" w14:textId="77777777" w:rsidR="00936B34" w:rsidRDefault="00936B34" w:rsidP="005579D3">
      <w:pPr>
        <w:spacing w:after="0" w:line="240" w:lineRule="auto"/>
      </w:pPr>
      <w:r>
        <w:separator/>
      </w:r>
    </w:p>
  </w:endnote>
  <w:endnote w:type="continuationSeparator" w:id="0">
    <w:p w14:paraId="26498151" w14:textId="77777777" w:rsidR="00936B34" w:rsidRDefault="00936B34" w:rsidP="00557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23AD5" w14:textId="77777777" w:rsidR="00936B34" w:rsidRDefault="00936B34" w:rsidP="00FF4C03">
    <w:pPr>
      <w:pStyle w:val="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478819"/>
      <w:docPartObj>
        <w:docPartGallery w:val="Page Numbers (Bottom of Page)"/>
        <w:docPartUnique/>
      </w:docPartObj>
    </w:sdtPr>
    <w:sdtEndPr/>
    <w:sdtContent>
      <w:sdt>
        <w:sdtPr>
          <w:id w:val="-1688442615"/>
          <w:docPartObj>
            <w:docPartGallery w:val="Page Numbers (Top of Page)"/>
            <w:docPartUnique/>
          </w:docPartObj>
        </w:sdtPr>
        <w:sdtEndPr/>
        <w:sdtContent>
          <w:p w14:paraId="65BECD73" w14:textId="29E88161" w:rsidR="00936B34" w:rsidRDefault="00936B34" w:rsidP="00074678">
            <w:pPr>
              <w:pStyle w:val="Footer"/>
              <w:jc w:val="right"/>
            </w:pPr>
            <w:r>
              <w:rPr>
                <w:rFonts w:asciiTheme="minorHAnsi" w:hAnsiTheme="minorHAnsi"/>
              </w:rPr>
              <w:t>Case Report Form Version 3.</w:t>
            </w:r>
            <w:r w:rsidR="00F04B36">
              <w:rPr>
                <w:rFonts w:asciiTheme="minorHAnsi" w:hAnsiTheme="minorHAnsi"/>
              </w:rPr>
              <w:t>1 29 October</w:t>
            </w:r>
            <w:r>
              <w:rPr>
                <w:rFonts w:asciiTheme="minorHAnsi" w:hAnsiTheme="minorHAnsi"/>
              </w:rPr>
              <w:t xml:space="preserve"> 18 | </w:t>
            </w:r>
            <w:r w:rsidRPr="00FF4C03">
              <w:rPr>
                <w:rFonts w:asciiTheme="minorHAnsi" w:hAnsiTheme="minorHAnsi"/>
              </w:rPr>
              <w:t>IRAS</w:t>
            </w:r>
            <w:r>
              <w:rPr>
                <w:rFonts w:asciiTheme="minorHAnsi" w:hAnsiTheme="minorHAnsi"/>
              </w:rPr>
              <w:t>:</w:t>
            </w:r>
            <w:r w:rsidRPr="00FF4C03">
              <w:rPr>
                <w:rFonts w:asciiTheme="minorHAnsi" w:hAnsiTheme="minorHAnsi"/>
              </w:rPr>
              <w:t xml:space="preserve"> ID 229163</w:t>
            </w:r>
            <w:r>
              <w:rPr>
                <w:rFonts w:asciiTheme="minorHAnsi" w:hAnsiTheme="minorHAnsi"/>
              </w:rPr>
              <w:t xml:space="preserve"> | </w:t>
            </w:r>
            <w:r w:rsidRPr="00D6570F">
              <w:rPr>
                <w:rFonts w:asciiTheme="minorHAnsi" w:hAnsiTheme="minorHAnsi"/>
              </w:rPr>
              <w:t>ISRCTN</w:t>
            </w:r>
            <w:r>
              <w:rPr>
                <w:rFonts w:asciiTheme="minorHAnsi" w:hAnsiTheme="minorHAnsi"/>
              </w:rPr>
              <w:t xml:space="preserve">: </w:t>
            </w:r>
            <w:r w:rsidRPr="00AD7183">
              <w:rPr>
                <w:rFonts w:asciiTheme="minorHAnsi" w:hAnsiTheme="minorHAnsi"/>
              </w:rPr>
              <w:t>18229892</w:t>
            </w:r>
            <w:r w:rsidRPr="00FF4C03">
              <w:rPr>
                <w:rFonts w:asciiTheme="minorHAnsi" w:hAnsiTheme="minorHAnsi"/>
              </w:rPr>
              <w:tab/>
              <w:t xml:space="preserve">Page </w:t>
            </w:r>
            <w:r w:rsidRPr="00FF4C03">
              <w:rPr>
                <w:rFonts w:asciiTheme="minorHAnsi" w:hAnsiTheme="minorHAnsi"/>
                <w:b/>
                <w:bCs/>
              </w:rPr>
              <w:fldChar w:fldCharType="begin"/>
            </w:r>
            <w:r w:rsidRPr="00FF4C03">
              <w:rPr>
                <w:rFonts w:asciiTheme="minorHAnsi" w:hAnsiTheme="minorHAnsi"/>
                <w:b/>
                <w:bCs/>
              </w:rPr>
              <w:instrText xml:space="preserve"> PAGE </w:instrText>
            </w:r>
            <w:r w:rsidRPr="00FF4C03">
              <w:rPr>
                <w:rFonts w:asciiTheme="minorHAnsi" w:hAnsiTheme="minorHAnsi"/>
                <w:b/>
                <w:bCs/>
              </w:rPr>
              <w:fldChar w:fldCharType="separate"/>
            </w:r>
            <w:r w:rsidR="008A5963">
              <w:rPr>
                <w:rFonts w:asciiTheme="minorHAnsi" w:hAnsiTheme="minorHAnsi"/>
                <w:b/>
                <w:bCs/>
                <w:noProof/>
              </w:rPr>
              <w:t>2</w:t>
            </w:r>
            <w:r w:rsidRPr="00FF4C03">
              <w:rPr>
                <w:rFonts w:asciiTheme="minorHAnsi" w:hAnsiTheme="minorHAnsi"/>
                <w:b/>
                <w:bCs/>
              </w:rPr>
              <w:fldChar w:fldCharType="end"/>
            </w:r>
            <w:r w:rsidRPr="00FF4C03">
              <w:rPr>
                <w:rFonts w:asciiTheme="minorHAnsi" w:hAnsiTheme="minorHAnsi"/>
              </w:rPr>
              <w:t xml:space="preserve"> of </w:t>
            </w:r>
            <w:r w:rsidRPr="00FF4C03">
              <w:rPr>
                <w:rFonts w:asciiTheme="minorHAnsi" w:hAnsiTheme="minorHAnsi"/>
                <w:b/>
                <w:bCs/>
              </w:rPr>
              <w:fldChar w:fldCharType="begin"/>
            </w:r>
            <w:r w:rsidRPr="00FF4C03">
              <w:rPr>
                <w:rFonts w:asciiTheme="minorHAnsi" w:hAnsiTheme="minorHAnsi"/>
                <w:b/>
                <w:bCs/>
              </w:rPr>
              <w:instrText xml:space="preserve"> NUMPAGES  </w:instrText>
            </w:r>
            <w:r w:rsidRPr="00FF4C03">
              <w:rPr>
                <w:rFonts w:asciiTheme="minorHAnsi" w:hAnsiTheme="minorHAnsi"/>
                <w:b/>
                <w:bCs/>
              </w:rPr>
              <w:fldChar w:fldCharType="separate"/>
            </w:r>
            <w:r w:rsidR="008A5963">
              <w:rPr>
                <w:rFonts w:asciiTheme="minorHAnsi" w:hAnsiTheme="minorHAnsi"/>
                <w:b/>
                <w:bCs/>
                <w:noProof/>
              </w:rPr>
              <w:t>30</w:t>
            </w:r>
            <w:r w:rsidRPr="00FF4C03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3F8494" w14:textId="37C59CA8" w:rsidR="00936B34" w:rsidRDefault="00936B34">
    <w:pPr>
      <w:pStyle w:val="Footer"/>
    </w:pPr>
    <w:r>
      <w:rPr>
        <w:rFonts w:asciiTheme="minorHAnsi" w:hAnsiTheme="minorHAnsi"/>
      </w:rPr>
      <w:t xml:space="preserve">Case Report Form Version 3.1 </w:t>
    </w:r>
    <w:r w:rsidR="00704AA5">
      <w:rPr>
        <w:rFonts w:asciiTheme="minorHAnsi" w:hAnsiTheme="minorHAnsi"/>
      </w:rPr>
      <w:t>29</w:t>
    </w:r>
    <w:r>
      <w:rPr>
        <w:rFonts w:asciiTheme="minorHAnsi" w:hAnsiTheme="minorHAnsi"/>
      </w:rPr>
      <w:t xml:space="preserve"> October 18 | </w:t>
    </w:r>
    <w:r w:rsidRPr="00FF4C03">
      <w:rPr>
        <w:rFonts w:asciiTheme="minorHAnsi" w:hAnsiTheme="minorHAnsi"/>
      </w:rPr>
      <w:t>IRAS</w:t>
    </w:r>
    <w:r>
      <w:rPr>
        <w:rFonts w:asciiTheme="minorHAnsi" w:hAnsiTheme="minorHAnsi"/>
      </w:rPr>
      <w:t>:</w:t>
    </w:r>
    <w:r w:rsidRPr="00FF4C03">
      <w:rPr>
        <w:rFonts w:asciiTheme="minorHAnsi" w:hAnsiTheme="minorHAnsi"/>
      </w:rPr>
      <w:t xml:space="preserve"> ID 229163</w:t>
    </w:r>
    <w:r>
      <w:rPr>
        <w:rFonts w:asciiTheme="minorHAnsi" w:hAnsiTheme="minorHAnsi"/>
      </w:rPr>
      <w:t xml:space="preserve"> | </w:t>
    </w:r>
    <w:r w:rsidRPr="00D6570F">
      <w:rPr>
        <w:rFonts w:asciiTheme="minorHAnsi" w:hAnsiTheme="minorHAnsi"/>
      </w:rPr>
      <w:t>ISRCTN</w:t>
    </w:r>
    <w:r>
      <w:rPr>
        <w:rFonts w:asciiTheme="minorHAnsi" w:hAnsiTheme="minorHAnsi"/>
      </w:rPr>
      <w:t xml:space="preserve">: </w:t>
    </w:r>
    <w:r w:rsidRPr="00AD7183">
      <w:rPr>
        <w:rFonts w:asciiTheme="minorHAnsi" w:hAnsiTheme="minorHAnsi"/>
      </w:rPr>
      <w:t>18229892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9A1F26" w14:textId="77777777" w:rsidR="00936B34" w:rsidRDefault="00936B34" w:rsidP="005579D3">
      <w:pPr>
        <w:spacing w:after="0" w:line="240" w:lineRule="auto"/>
      </w:pPr>
      <w:r>
        <w:separator/>
      </w:r>
    </w:p>
  </w:footnote>
  <w:footnote w:type="continuationSeparator" w:id="0">
    <w:p w14:paraId="0AFC2688" w14:textId="77777777" w:rsidR="00936B34" w:rsidRDefault="00936B34" w:rsidP="00557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2971A6" w14:textId="65F79921" w:rsidR="00936B34" w:rsidRPr="00042E8A" w:rsidRDefault="00936B34" w:rsidP="00660FE7">
    <w:pPr>
      <w:pStyle w:val="Header"/>
      <w:jc w:val="center"/>
      <w:rPr>
        <w:rFonts w:asciiTheme="minorHAnsi" w:hAnsiTheme="minorHAnsi"/>
        <w:b/>
        <w:i/>
      </w:rPr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783BB230" wp14:editId="66BA701C">
          <wp:extent cx="1351280" cy="454981"/>
          <wp:effectExtent l="0" t="0" r="1270" b="2540"/>
          <wp:docPr id="2375" name="Picture 2375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61516">
      <w:rPr>
        <w:rFonts w:asciiTheme="minorHAnsi" w:hAnsiTheme="minorHAnsi"/>
        <w:b/>
        <w:i/>
      </w:rPr>
      <w:ptab w:relativeTo="margin" w:alignment="center" w:leader="none"/>
    </w:r>
    <w:r w:rsidRPr="00B61516">
      <w:rPr>
        <w:rFonts w:asciiTheme="minorHAnsi" w:hAnsiTheme="minorHAnsi"/>
        <w:b/>
        <w:i/>
      </w:rPr>
      <w:ptab w:relativeTo="margin" w:alignment="right" w:leader="none"/>
    </w:r>
    <w:r>
      <w:rPr>
        <w:rFonts w:asciiTheme="minorHAnsi" w:hAnsiTheme="minorHAnsi"/>
        <w:b/>
        <w:i/>
      </w:rPr>
      <w:t xml:space="preserve"> HTA </w:t>
    </w:r>
    <w:r w:rsidRPr="00042E8A">
      <w:rPr>
        <w:rFonts w:asciiTheme="minorHAnsi" w:hAnsiTheme="minorHAnsi"/>
        <w:b/>
        <w:i/>
      </w:rPr>
      <w:t xml:space="preserve">16/77/02 The Big Baby Trial </w:t>
    </w:r>
    <w:r>
      <w:rPr>
        <w:rFonts w:asciiTheme="minorHAnsi" w:hAnsiTheme="minorHAnsi"/>
        <w:b/>
        <w:i/>
      </w:rPr>
      <w:t xml:space="preserve">CRF Booklet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ACB113" w14:textId="67121A1D" w:rsidR="00936B34" w:rsidRDefault="00936B34">
    <w:pPr>
      <w:pStyle w:val="Header"/>
    </w:pPr>
    <w:r w:rsidRPr="00D31CF2">
      <w:rPr>
        <w:rFonts w:asciiTheme="minorHAnsi" w:hAnsiTheme="minorHAnsi"/>
        <w:noProof/>
        <w:sz w:val="24"/>
        <w:szCs w:val="24"/>
        <w:lang w:eastAsia="en-GB"/>
      </w:rPr>
      <w:drawing>
        <wp:inline distT="0" distB="0" distL="0" distR="0" wp14:anchorId="3C80C02C" wp14:editId="32593891">
          <wp:extent cx="1351280" cy="454981"/>
          <wp:effectExtent l="0" t="0" r="1270" b="2540"/>
          <wp:docPr id="131" name="Picture 131" descr="M:\WMS\CTU\Reproductive Health\Big Baby\Trial management\Logos\Final logos supplied\Final logos supplied\BigBaby_strapli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WMS\CTU\Reproductive Health\Big Baby\Trial management\Logos\Final logos supplied\Final logos supplied\BigBaby_straplin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4327" cy="479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hybridMultilevel"/>
    <w:tmpl w:val="643C986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1DA244D"/>
    <w:multiLevelType w:val="hybridMultilevel"/>
    <w:tmpl w:val="C660EC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1F701CE"/>
    <w:multiLevelType w:val="hybridMultilevel"/>
    <w:tmpl w:val="E032A3A0"/>
    <w:lvl w:ilvl="0" w:tplc="E0187A68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8F0469"/>
    <w:multiLevelType w:val="hybridMultilevel"/>
    <w:tmpl w:val="A5B8EE1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B84911"/>
    <w:multiLevelType w:val="hybridMultilevel"/>
    <w:tmpl w:val="6AEE8F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1C6867"/>
    <w:multiLevelType w:val="hybridMultilevel"/>
    <w:tmpl w:val="D76866F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FC648A"/>
    <w:multiLevelType w:val="hybridMultilevel"/>
    <w:tmpl w:val="A920E4E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4EC5EEA"/>
    <w:multiLevelType w:val="hybridMultilevel"/>
    <w:tmpl w:val="0AAA5E2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89258C3"/>
    <w:multiLevelType w:val="hybridMultilevel"/>
    <w:tmpl w:val="07FCB9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387257"/>
    <w:multiLevelType w:val="hybridMultilevel"/>
    <w:tmpl w:val="833E474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3B1773F"/>
    <w:multiLevelType w:val="hybridMultilevel"/>
    <w:tmpl w:val="DA22E5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2F036D"/>
    <w:multiLevelType w:val="hybridMultilevel"/>
    <w:tmpl w:val="4492F5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B57F6"/>
    <w:multiLevelType w:val="hybridMultilevel"/>
    <w:tmpl w:val="4A38BE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DC3054"/>
    <w:multiLevelType w:val="hybridMultilevel"/>
    <w:tmpl w:val="91DE609E"/>
    <w:lvl w:ilvl="0" w:tplc="32487A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76E92"/>
    <w:multiLevelType w:val="hybridMultilevel"/>
    <w:tmpl w:val="8B20D85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7B31AFA"/>
    <w:multiLevelType w:val="hybridMultilevel"/>
    <w:tmpl w:val="4B6A7836"/>
    <w:lvl w:ilvl="0" w:tplc="29CCEA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17F37"/>
    <w:multiLevelType w:val="hybridMultilevel"/>
    <w:tmpl w:val="76C874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3E60EE0"/>
    <w:multiLevelType w:val="hybridMultilevel"/>
    <w:tmpl w:val="D540BA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7737D1"/>
    <w:multiLevelType w:val="hybridMultilevel"/>
    <w:tmpl w:val="1C449E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A47447A"/>
    <w:multiLevelType w:val="hybridMultilevel"/>
    <w:tmpl w:val="752485A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2CF1D2E"/>
    <w:multiLevelType w:val="hybridMultilevel"/>
    <w:tmpl w:val="5FACDB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E17C9"/>
    <w:multiLevelType w:val="hybridMultilevel"/>
    <w:tmpl w:val="7E90D7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770937"/>
    <w:multiLevelType w:val="hybridMultilevel"/>
    <w:tmpl w:val="E2847A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5280D"/>
    <w:multiLevelType w:val="hybridMultilevel"/>
    <w:tmpl w:val="FBA0E2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9A0C6D"/>
    <w:multiLevelType w:val="hybridMultilevel"/>
    <w:tmpl w:val="732AB0D0"/>
    <w:lvl w:ilvl="0" w:tplc="FA94A32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4C0BD8"/>
    <w:multiLevelType w:val="hybridMultilevel"/>
    <w:tmpl w:val="F8E2B8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DBF0AB1"/>
    <w:multiLevelType w:val="hybridMultilevel"/>
    <w:tmpl w:val="C758FA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ED644D1"/>
    <w:multiLevelType w:val="hybridMultilevel"/>
    <w:tmpl w:val="6E729D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19105ED"/>
    <w:multiLevelType w:val="hybridMultilevel"/>
    <w:tmpl w:val="6C0208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DE0ED8"/>
    <w:multiLevelType w:val="hybridMultilevel"/>
    <w:tmpl w:val="C5BEAD0E"/>
    <w:lvl w:ilvl="0" w:tplc="726C26C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18"/>
  </w:num>
  <w:num w:numId="3">
    <w:abstractNumId w:val="26"/>
  </w:num>
  <w:num w:numId="4">
    <w:abstractNumId w:val="8"/>
  </w:num>
  <w:num w:numId="5">
    <w:abstractNumId w:val="2"/>
  </w:num>
  <w:num w:numId="6">
    <w:abstractNumId w:val="17"/>
  </w:num>
  <w:num w:numId="7">
    <w:abstractNumId w:val="28"/>
  </w:num>
  <w:num w:numId="8">
    <w:abstractNumId w:val="27"/>
  </w:num>
  <w:num w:numId="9">
    <w:abstractNumId w:val="21"/>
  </w:num>
  <w:num w:numId="10">
    <w:abstractNumId w:val="9"/>
  </w:num>
  <w:num w:numId="11">
    <w:abstractNumId w:val="19"/>
  </w:num>
  <w:num w:numId="12">
    <w:abstractNumId w:val="10"/>
  </w:num>
  <w:num w:numId="13">
    <w:abstractNumId w:val="5"/>
  </w:num>
  <w:num w:numId="14">
    <w:abstractNumId w:val="20"/>
  </w:num>
  <w:num w:numId="15">
    <w:abstractNumId w:val="4"/>
  </w:num>
  <w:num w:numId="16">
    <w:abstractNumId w:val="7"/>
  </w:num>
  <w:num w:numId="17">
    <w:abstractNumId w:val="15"/>
  </w:num>
  <w:num w:numId="18">
    <w:abstractNumId w:val="25"/>
  </w:num>
  <w:num w:numId="19">
    <w:abstractNumId w:val="29"/>
  </w:num>
  <w:num w:numId="20">
    <w:abstractNumId w:val="24"/>
  </w:num>
  <w:num w:numId="21">
    <w:abstractNumId w:val="0"/>
  </w:num>
  <w:num w:numId="22">
    <w:abstractNumId w:val="1"/>
  </w:num>
  <w:num w:numId="23">
    <w:abstractNumId w:val="3"/>
  </w:num>
  <w:num w:numId="24">
    <w:abstractNumId w:val="23"/>
  </w:num>
  <w:num w:numId="25">
    <w:abstractNumId w:val="12"/>
  </w:num>
  <w:num w:numId="26">
    <w:abstractNumId w:val="22"/>
  </w:num>
  <w:num w:numId="27">
    <w:abstractNumId w:val="11"/>
  </w:num>
  <w:num w:numId="28">
    <w:abstractNumId w:val="14"/>
  </w:num>
  <w:num w:numId="29">
    <w:abstractNumId w:val="16"/>
  </w:num>
  <w:num w:numId="30">
    <w:abstractNumId w:val="6"/>
  </w:num>
  <w:num w:numId="31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BMJ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f2vaxwr950x9aexdxjvr95qp5r22evffear&quot;&gt;Big Baby submission Jan16&lt;record-ids&gt;&lt;item&gt;2&lt;/item&gt;&lt;item&gt;3&lt;/item&gt;&lt;item&gt;4&lt;/item&gt;&lt;item&gt;6&lt;/item&gt;&lt;item&gt;8&lt;/item&gt;&lt;item&gt;9&lt;/item&gt;&lt;item&gt;10&lt;/item&gt;&lt;item&gt;11&lt;/item&gt;&lt;item&gt;12&lt;/item&gt;&lt;item&gt;14&lt;/item&gt;&lt;item&gt;21&lt;/item&gt;&lt;item&gt;68&lt;/item&gt;&lt;item&gt;69&lt;/item&gt;&lt;item&gt;75&lt;/item&gt;&lt;item&gt;78&lt;/item&gt;&lt;item&gt;79&lt;/item&gt;&lt;item&gt;80&lt;/item&gt;&lt;item&gt;87&lt;/item&gt;&lt;item&gt;88&lt;/item&gt;&lt;item&gt;115&lt;/item&gt;&lt;item&gt;116&lt;/item&gt;&lt;item&gt;118&lt;/item&gt;&lt;item&gt;119&lt;/item&gt;&lt;item&gt;132&lt;/item&gt;&lt;item&gt;133&lt;/item&gt;&lt;item&gt;134&lt;/item&gt;&lt;item&gt;135&lt;/item&gt;&lt;item&gt;136&lt;/item&gt;&lt;item&gt;137&lt;/item&gt;&lt;item&gt;138&lt;/item&gt;&lt;item&gt;139&lt;/item&gt;&lt;item&gt;141&lt;/item&gt;&lt;/record-ids&gt;&lt;/item&gt;&lt;/Libraries&gt;"/>
  </w:docVars>
  <w:rsids>
    <w:rsidRoot w:val="001564C5"/>
    <w:rsid w:val="00000B77"/>
    <w:rsid w:val="00000F27"/>
    <w:rsid w:val="000010A4"/>
    <w:rsid w:val="00002964"/>
    <w:rsid w:val="00005BC7"/>
    <w:rsid w:val="00006390"/>
    <w:rsid w:val="000065DF"/>
    <w:rsid w:val="000126AF"/>
    <w:rsid w:val="000140F3"/>
    <w:rsid w:val="000154F2"/>
    <w:rsid w:val="00015A0B"/>
    <w:rsid w:val="00017415"/>
    <w:rsid w:val="0002128E"/>
    <w:rsid w:val="000231E5"/>
    <w:rsid w:val="00025C71"/>
    <w:rsid w:val="000310D5"/>
    <w:rsid w:val="000321C0"/>
    <w:rsid w:val="000321EF"/>
    <w:rsid w:val="00032868"/>
    <w:rsid w:val="000346DD"/>
    <w:rsid w:val="00035F17"/>
    <w:rsid w:val="00036DDD"/>
    <w:rsid w:val="00040410"/>
    <w:rsid w:val="0004143F"/>
    <w:rsid w:val="000428D6"/>
    <w:rsid w:val="00042923"/>
    <w:rsid w:val="00042E8A"/>
    <w:rsid w:val="00042F24"/>
    <w:rsid w:val="00044636"/>
    <w:rsid w:val="00044FA0"/>
    <w:rsid w:val="00046740"/>
    <w:rsid w:val="00047322"/>
    <w:rsid w:val="00047BB7"/>
    <w:rsid w:val="00050B5D"/>
    <w:rsid w:val="00050E0C"/>
    <w:rsid w:val="000510F7"/>
    <w:rsid w:val="000609D6"/>
    <w:rsid w:val="00061196"/>
    <w:rsid w:val="00061369"/>
    <w:rsid w:val="00063B0F"/>
    <w:rsid w:val="00065ED2"/>
    <w:rsid w:val="000664F1"/>
    <w:rsid w:val="00066A39"/>
    <w:rsid w:val="00066D51"/>
    <w:rsid w:val="000705D2"/>
    <w:rsid w:val="00070C13"/>
    <w:rsid w:val="00071D5D"/>
    <w:rsid w:val="00072264"/>
    <w:rsid w:val="00073049"/>
    <w:rsid w:val="000735B2"/>
    <w:rsid w:val="0007378A"/>
    <w:rsid w:val="00074678"/>
    <w:rsid w:val="000762E3"/>
    <w:rsid w:val="000766AD"/>
    <w:rsid w:val="0007787D"/>
    <w:rsid w:val="00077B5D"/>
    <w:rsid w:val="0008001C"/>
    <w:rsid w:val="00080368"/>
    <w:rsid w:val="000830CB"/>
    <w:rsid w:val="00083B00"/>
    <w:rsid w:val="00083CB1"/>
    <w:rsid w:val="00084636"/>
    <w:rsid w:val="00085A77"/>
    <w:rsid w:val="00085BB7"/>
    <w:rsid w:val="00085BBA"/>
    <w:rsid w:val="000864BC"/>
    <w:rsid w:val="000921E0"/>
    <w:rsid w:val="0009308E"/>
    <w:rsid w:val="000934C8"/>
    <w:rsid w:val="000935AD"/>
    <w:rsid w:val="00095ABC"/>
    <w:rsid w:val="000970BC"/>
    <w:rsid w:val="0009784F"/>
    <w:rsid w:val="00097C9A"/>
    <w:rsid w:val="00097E02"/>
    <w:rsid w:val="000A0C47"/>
    <w:rsid w:val="000A218F"/>
    <w:rsid w:val="000A3471"/>
    <w:rsid w:val="000A40D0"/>
    <w:rsid w:val="000A4D33"/>
    <w:rsid w:val="000A534E"/>
    <w:rsid w:val="000A64F2"/>
    <w:rsid w:val="000A6E18"/>
    <w:rsid w:val="000A7044"/>
    <w:rsid w:val="000A7C9C"/>
    <w:rsid w:val="000B0270"/>
    <w:rsid w:val="000B1317"/>
    <w:rsid w:val="000B22E7"/>
    <w:rsid w:val="000B3123"/>
    <w:rsid w:val="000B35D3"/>
    <w:rsid w:val="000B4794"/>
    <w:rsid w:val="000B62AB"/>
    <w:rsid w:val="000B7CE8"/>
    <w:rsid w:val="000C1DC4"/>
    <w:rsid w:val="000C2D91"/>
    <w:rsid w:val="000C4077"/>
    <w:rsid w:val="000C4DFA"/>
    <w:rsid w:val="000C4E2F"/>
    <w:rsid w:val="000C761A"/>
    <w:rsid w:val="000D042F"/>
    <w:rsid w:val="000D1C1E"/>
    <w:rsid w:val="000D1C2D"/>
    <w:rsid w:val="000D2328"/>
    <w:rsid w:val="000D26F3"/>
    <w:rsid w:val="000D2A90"/>
    <w:rsid w:val="000D2D08"/>
    <w:rsid w:val="000D36DD"/>
    <w:rsid w:val="000D64C9"/>
    <w:rsid w:val="000D6816"/>
    <w:rsid w:val="000D6A0D"/>
    <w:rsid w:val="000D73F5"/>
    <w:rsid w:val="000D7652"/>
    <w:rsid w:val="000E028D"/>
    <w:rsid w:val="000E10FD"/>
    <w:rsid w:val="000E11C3"/>
    <w:rsid w:val="000E292E"/>
    <w:rsid w:val="000E2B08"/>
    <w:rsid w:val="000E460E"/>
    <w:rsid w:val="000E55FF"/>
    <w:rsid w:val="000E6501"/>
    <w:rsid w:val="000F101C"/>
    <w:rsid w:val="000F102F"/>
    <w:rsid w:val="000F1AF6"/>
    <w:rsid w:val="000F5A8F"/>
    <w:rsid w:val="0010047B"/>
    <w:rsid w:val="001009C6"/>
    <w:rsid w:val="001011F2"/>
    <w:rsid w:val="00101894"/>
    <w:rsid w:val="00102207"/>
    <w:rsid w:val="00102F81"/>
    <w:rsid w:val="00103B02"/>
    <w:rsid w:val="001046F8"/>
    <w:rsid w:val="00104A23"/>
    <w:rsid w:val="00106EFE"/>
    <w:rsid w:val="00110538"/>
    <w:rsid w:val="00111253"/>
    <w:rsid w:val="001114AE"/>
    <w:rsid w:val="00113279"/>
    <w:rsid w:val="001152C2"/>
    <w:rsid w:val="001172C8"/>
    <w:rsid w:val="0011773E"/>
    <w:rsid w:val="0012193E"/>
    <w:rsid w:val="0012395F"/>
    <w:rsid w:val="00124131"/>
    <w:rsid w:val="0012529D"/>
    <w:rsid w:val="00125C68"/>
    <w:rsid w:val="00125EFC"/>
    <w:rsid w:val="00126272"/>
    <w:rsid w:val="00126508"/>
    <w:rsid w:val="0012697A"/>
    <w:rsid w:val="00126D51"/>
    <w:rsid w:val="00126FAE"/>
    <w:rsid w:val="001272F7"/>
    <w:rsid w:val="0013078D"/>
    <w:rsid w:val="00131B56"/>
    <w:rsid w:val="001335A0"/>
    <w:rsid w:val="00134591"/>
    <w:rsid w:val="00134B3B"/>
    <w:rsid w:val="00140C69"/>
    <w:rsid w:val="00140D2C"/>
    <w:rsid w:val="00141A39"/>
    <w:rsid w:val="0014334D"/>
    <w:rsid w:val="001440D6"/>
    <w:rsid w:val="00144499"/>
    <w:rsid w:val="00144736"/>
    <w:rsid w:val="001462A1"/>
    <w:rsid w:val="0014638A"/>
    <w:rsid w:val="00150646"/>
    <w:rsid w:val="0015076A"/>
    <w:rsid w:val="00150879"/>
    <w:rsid w:val="00151E21"/>
    <w:rsid w:val="00152BE4"/>
    <w:rsid w:val="00153AA9"/>
    <w:rsid w:val="001543C4"/>
    <w:rsid w:val="001545E2"/>
    <w:rsid w:val="00154686"/>
    <w:rsid w:val="001561B7"/>
    <w:rsid w:val="001562EF"/>
    <w:rsid w:val="001564C5"/>
    <w:rsid w:val="001573A2"/>
    <w:rsid w:val="0015745A"/>
    <w:rsid w:val="00160334"/>
    <w:rsid w:val="00160B27"/>
    <w:rsid w:val="00161980"/>
    <w:rsid w:val="00161C1B"/>
    <w:rsid w:val="001656CF"/>
    <w:rsid w:val="00167B2F"/>
    <w:rsid w:val="00172694"/>
    <w:rsid w:val="001729E8"/>
    <w:rsid w:val="00172FCC"/>
    <w:rsid w:val="00173488"/>
    <w:rsid w:val="00173FFC"/>
    <w:rsid w:val="0017445A"/>
    <w:rsid w:val="001750D7"/>
    <w:rsid w:val="0017571C"/>
    <w:rsid w:val="00175E01"/>
    <w:rsid w:val="00176451"/>
    <w:rsid w:val="00176BBF"/>
    <w:rsid w:val="00177754"/>
    <w:rsid w:val="00180C8C"/>
    <w:rsid w:val="00181309"/>
    <w:rsid w:val="0018174F"/>
    <w:rsid w:val="001819AD"/>
    <w:rsid w:val="0018235C"/>
    <w:rsid w:val="00182BE6"/>
    <w:rsid w:val="001843C7"/>
    <w:rsid w:val="00191243"/>
    <w:rsid w:val="00191D41"/>
    <w:rsid w:val="00194A94"/>
    <w:rsid w:val="00195100"/>
    <w:rsid w:val="0019591E"/>
    <w:rsid w:val="00196074"/>
    <w:rsid w:val="00196954"/>
    <w:rsid w:val="00196A05"/>
    <w:rsid w:val="00196D77"/>
    <w:rsid w:val="0019705E"/>
    <w:rsid w:val="00197A98"/>
    <w:rsid w:val="00197AD0"/>
    <w:rsid w:val="001A0AF0"/>
    <w:rsid w:val="001A1D0C"/>
    <w:rsid w:val="001A1DD8"/>
    <w:rsid w:val="001A2572"/>
    <w:rsid w:val="001A4159"/>
    <w:rsid w:val="001A7096"/>
    <w:rsid w:val="001A70CE"/>
    <w:rsid w:val="001A79B0"/>
    <w:rsid w:val="001B1C8F"/>
    <w:rsid w:val="001B1E13"/>
    <w:rsid w:val="001B2F06"/>
    <w:rsid w:val="001B3B7C"/>
    <w:rsid w:val="001B453B"/>
    <w:rsid w:val="001B578B"/>
    <w:rsid w:val="001B6B90"/>
    <w:rsid w:val="001B6E5F"/>
    <w:rsid w:val="001B7A65"/>
    <w:rsid w:val="001C08C5"/>
    <w:rsid w:val="001C0CBF"/>
    <w:rsid w:val="001C1961"/>
    <w:rsid w:val="001C258B"/>
    <w:rsid w:val="001C3FD9"/>
    <w:rsid w:val="001C419E"/>
    <w:rsid w:val="001C47D7"/>
    <w:rsid w:val="001C525A"/>
    <w:rsid w:val="001C5440"/>
    <w:rsid w:val="001C5750"/>
    <w:rsid w:val="001C6220"/>
    <w:rsid w:val="001C7421"/>
    <w:rsid w:val="001C7F7E"/>
    <w:rsid w:val="001D000A"/>
    <w:rsid w:val="001D19B8"/>
    <w:rsid w:val="001D2817"/>
    <w:rsid w:val="001D4B9B"/>
    <w:rsid w:val="001D6BAA"/>
    <w:rsid w:val="001D6E40"/>
    <w:rsid w:val="001D6E7D"/>
    <w:rsid w:val="001D7671"/>
    <w:rsid w:val="001E0144"/>
    <w:rsid w:val="001E057A"/>
    <w:rsid w:val="001E62C3"/>
    <w:rsid w:val="001F0196"/>
    <w:rsid w:val="001F0520"/>
    <w:rsid w:val="001F3B99"/>
    <w:rsid w:val="001F3F11"/>
    <w:rsid w:val="001F58E8"/>
    <w:rsid w:val="00203952"/>
    <w:rsid w:val="002046DF"/>
    <w:rsid w:val="00205DF7"/>
    <w:rsid w:val="00206B11"/>
    <w:rsid w:val="00207038"/>
    <w:rsid w:val="002114BC"/>
    <w:rsid w:val="002118A9"/>
    <w:rsid w:val="002119E1"/>
    <w:rsid w:val="00211E54"/>
    <w:rsid w:val="00215FC9"/>
    <w:rsid w:val="00216FFA"/>
    <w:rsid w:val="00217D98"/>
    <w:rsid w:val="00220F3E"/>
    <w:rsid w:val="00221B83"/>
    <w:rsid w:val="00222101"/>
    <w:rsid w:val="00222452"/>
    <w:rsid w:val="00222F67"/>
    <w:rsid w:val="002230BE"/>
    <w:rsid w:val="00223E1C"/>
    <w:rsid w:val="002256F2"/>
    <w:rsid w:val="002260DC"/>
    <w:rsid w:val="002260F5"/>
    <w:rsid w:val="00226D83"/>
    <w:rsid w:val="00226DF2"/>
    <w:rsid w:val="00227842"/>
    <w:rsid w:val="002302A0"/>
    <w:rsid w:val="00231A5E"/>
    <w:rsid w:val="00231E20"/>
    <w:rsid w:val="002336BB"/>
    <w:rsid w:val="00233CC4"/>
    <w:rsid w:val="0023443E"/>
    <w:rsid w:val="002364AC"/>
    <w:rsid w:val="00240749"/>
    <w:rsid w:val="00242593"/>
    <w:rsid w:val="00242EEB"/>
    <w:rsid w:val="00243760"/>
    <w:rsid w:val="00244AAE"/>
    <w:rsid w:val="00244C46"/>
    <w:rsid w:val="002459B5"/>
    <w:rsid w:val="002464D3"/>
    <w:rsid w:val="002476FA"/>
    <w:rsid w:val="00250081"/>
    <w:rsid w:val="00250368"/>
    <w:rsid w:val="0025304F"/>
    <w:rsid w:val="00253A6A"/>
    <w:rsid w:val="00253CE1"/>
    <w:rsid w:val="00254B87"/>
    <w:rsid w:val="00257DB3"/>
    <w:rsid w:val="00261DDE"/>
    <w:rsid w:val="00265A54"/>
    <w:rsid w:val="00266256"/>
    <w:rsid w:val="002671F4"/>
    <w:rsid w:val="0027149E"/>
    <w:rsid w:val="00272E9B"/>
    <w:rsid w:val="002739C4"/>
    <w:rsid w:val="00273BAF"/>
    <w:rsid w:val="002740FD"/>
    <w:rsid w:val="00274113"/>
    <w:rsid w:val="00277415"/>
    <w:rsid w:val="002806E8"/>
    <w:rsid w:val="00280D0B"/>
    <w:rsid w:val="00281FF9"/>
    <w:rsid w:val="00283852"/>
    <w:rsid w:val="00284481"/>
    <w:rsid w:val="00285401"/>
    <w:rsid w:val="002858C5"/>
    <w:rsid w:val="002871BF"/>
    <w:rsid w:val="00290973"/>
    <w:rsid w:val="00291FA4"/>
    <w:rsid w:val="0029282B"/>
    <w:rsid w:val="00292BDD"/>
    <w:rsid w:val="00292D43"/>
    <w:rsid w:val="002949C3"/>
    <w:rsid w:val="00295856"/>
    <w:rsid w:val="002960A7"/>
    <w:rsid w:val="002964C1"/>
    <w:rsid w:val="0029743A"/>
    <w:rsid w:val="002A1D03"/>
    <w:rsid w:val="002A25F9"/>
    <w:rsid w:val="002A2C24"/>
    <w:rsid w:val="002A2FA4"/>
    <w:rsid w:val="002A3237"/>
    <w:rsid w:val="002A46F3"/>
    <w:rsid w:val="002A50AA"/>
    <w:rsid w:val="002A642D"/>
    <w:rsid w:val="002A7A0B"/>
    <w:rsid w:val="002B1CBC"/>
    <w:rsid w:val="002B3A68"/>
    <w:rsid w:val="002B4A68"/>
    <w:rsid w:val="002B4CA6"/>
    <w:rsid w:val="002B54F4"/>
    <w:rsid w:val="002B76AA"/>
    <w:rsid w:val="002C329C"/>
    <w:rsid w:val="002C34B8"/>
    <w:rsid w:val="002C4820"/>
    <w:rsid w:val="002C69AC"/>
    <w:rsid w:val="002C6DA0"/>
    <w:rsid w:val="002D3155"/>
    <w:rsid w:val="002D431C"/>
    <w:rsid w:val="002D5DAD"/>
    <w:rsid w:val="002E0D46"/>
    <w:rsid w:val="002E0ECD"/>
    <w:rsid w:val="002E2199"/>
    <w:rsid w:val="002E2C37"/>
    <w:rsid w:val="002E31F7"/>
    <w:rsid w:val="002E3885"/>
    <w:rsid w:val="002E412B"/>
    <w:rsid w:val="002E4257"/>
    <w:rsid w:val="002E46BE"/>
    <w:rsid w:val="002E4F9B"/>
    <w:rsid w:val="002E4FC3"/>
    <w:rsid w:val="002E68C2"/>
    <w:rsid w:val="002F0BB8"/>
    <w:rsid w:val="002F17B5"/>
    <w:rsid w:val="002F17CA"/>
    <w:rsid w:val="002F1CB0"/>
    <w:rsid w:val="002F544B"/>
    <w:rsid w:val="002F6438"/>
    <w:rsid w:val="002F68DD"/>
    <w:rsid w:val="0030010F"/>
    <w:rsid w:val="003005BD"/>
    <w:rsid w:val="0030137D"/>
    <w:rsid w:val="00302956"/>
    <w:rsid w:val="00302A8C"/>
    <w:rsid w:val="00302F0F"/>
    <w:rsid w:val="00303075"/>
    <w:rsid w:val="003038A7"/>
    <w:rsid w:val="00303C42"/>
    <w:rsid w:val="00305AF2"/>
    <w:rsid w:val="0030794E"/>
    <w:rsid w:val="00312088"/>
    <w:rsid w:val="003123CE"/>
    <w:rsid w:val="00312774"/>
    <w:rsid w:val="00313259"/>
    <w:rsid w:val="00313718"/>
    <w:rsid w:val="0031376F"/>
    <w:rsid w:val="00313D04"/>
    <w:rsid w:val="00320D7D"/>
    <w:rsid w:val="003226C8"/>
    <w:rsid w:val="0032493A"/>
    <w:rsid w:val="0032557C"/>
    <w:rsid w:val="00325C19"/>
    <w:rsid w:val="003261A7"/>
    <w:rsid w:val="00326E17"/>
    <w:rsid w:val="00327E8F"/>
    <w:rsid w:val="00330770"/>
    <w:rsid w:val="00330D6C"/>
    <w:rsid w:val="00333DB0"/>
    <w:rsid w:val="0033532E"/>
    <w:rsid w:val="003363F1"/>
    <w:rsid w:val="003406F3"/>
    <w:rsid w:val="00340A9E"/>
    <w:rsid w:val="0034206B"/>
    <w:rsid w:val="00342577"/>
    <w:rsid w:val="00342AB3"/>
    <w:rsid w:val="00343FB1"/>
    <w:rsid w:val="00345679"/>
    <w:rsid w:val="00346435"/>
    <w:rsid w:val="00346DC9"/>
    <w:rsid w:val="00347DD6"/>
    <w:rsid w:val="003501CD"/>
    <w:rsid w:val="003501FB"/>
    <w:rsid w:val="00350C4D"/>
    <w:rsid w:val="00350C94"/>
    <w:rsid w:val="00350EF1"/>
    <w:rsid w:val="0035285F"/>
    <w:rsid w:val="00353C0A"/>
    <w:rsid w:val="00355B98"/>
    <w:rsid w:val="00356D62"/>
    <w:rsid w:val="00357026"/>
    <w:rsid w:val="003579EE"/>
    <w:rsid w:val="003609DB"/>
    <w:rsid w:val="00361CEF"/>
    <w:rsid w:val="00362EEF"/>
    <w:rsid w:val="00364C59"/>
    <w:rsid w:val="00365459"/>
    <w:rsid w:val="00365597"/>
    <w:rsid w:val="00365B00"/>
    <w:rsid w:val="0036725F"/>
    <w:rsid w:val="00367F30"/>
    <w:rsid w:val="003707F9"/>
    <w:rsid w:val="0037153C"/>
    <w:rsid w:val="003717EB"/>
    <w:rsid w:val="00371CD6"/>
    <w:rsid w:val="00373112"/>
    <w:rsid w:val="00377123"/>
    <w:rsid w:val="003773AE"/>
    <w:rsid w:val="003775B4"/>
    <w:rsid w:val="0038044F"/>
    <w:rsid w:val="00380D30"/>
    <w:rsid w:val="00381272"/>
    <w:rsid w:val="0038137B"/>
    <w:rsid w:val="00382603"/>
    <w:rsid w:val="00382789"/>
    <w:rsid w:val="00383586"/>
    <w:rsid w:val="00384116"/>
    <w:rsid w:val="00384ECD"/>
    <w:rsid w:val="00386C6E"/>
    <w:rsid w:val="003874A8"/>
    <w:rsid w:val="0039036A"/>
    <w:rsid w:val="00390ED3"/>
    <w:rsid w:val="00391BA8"/>
    <w:rsid w:val="00392416"/>
    <w:rsid w:val="00394AAF"/>
    <w:rsid w:val="0039576B"/>
    <w:rsid w:val="00396256"/>
    <w:rsid w:val="00396A26"/>
    <w:rsid w:val="003974A5"/>
    <w:rsid w:val="003977F2"/>
    <w:rsid w:val="00397B70"/>
    <w:rsid w:val="00397D51"/>
    <w:rsid w:val="003A2238"/>
    <w:rsid w:val="003A3466"/>
    <w:rsid w:val="003A627F"/>
    <w:rsid w:val="003A6950"/>
    <w:rsid w:val="003A792D"/>
    <w:rsid w:val="003B0514"/>
    <w:rsid w:val="003B1283"/>
    <w:rsid w:val="003B1736"/>
    <w:rsid w:val="003B3EF5"/>
    <w:rsid w:val="003B7263"/>
    <w:rsid w:val="003B7F6F"/>
    <w:rsid w:val="003C2B35"/>
    <w:rsid w:val="003C398A"/>
    <w:rsid w:val="003C4435"/>
    <w:rsid w:val="003C629C"/>
    <w:rsid w:val="003D02AD"/>
    <w:rsid w:val="003D16E3"/>
    <w:rsid w:val="003D4C46"/>
    <w:rsid w:val="003D6A9D"/>
    <w:rsid w:val="003D6E2D"/>
    <w:rsid w:val="003D75E4"/>
    <w:rsid w:val="003E1274"/>
    <w:rsid w:val="003E20E0"/>
    <w:rsid w:val="003E245C"/>
    <w:rsid w:val="003E2BD1"/>
    <w:rsid w:val="003E404E"/>
    <w:rsid w:val="003E47CA"/>
    <w:rsid w:val="003E4A51"/>
    <w:rsid w:val="003E4B2D"/>
    <w:rsid w:val="003E4DA9"/>
    <w:rsid w:val="003E7451"/>
    <w:rsid w:val="003F195D"/>
    <w:rsid w:val="003F414B"/>
    <w:rsid w:val="003F41FB"/>
    <w:rsid w:val="003F68B0"/>
    <w:rsid w:val="003F6993"/>
    <w:rsid w:val="003F7040"/>
    <w:rsid w:val="003F7223"/>
    <w:rsid w:val="003F72DF"/>
    <w:rsid w:val="003F736D"/>
    <w:rsid w:val="003F7C9C"/>
    <w:rsid w:val="00401E27"/>
    <w:rsid w:val="004027EC"/>
    <w:rsid w:val="00403E50"/>
    <w:rsid w:val="00404934"/>
    <w:rsid w:val="004059ED"/>
    <w:rsid w:val="0040744C"/>
    <w:rsid w:val="00407C2C"/>
    <w:rsid w:val="00407F3F"/>
    <w:rsid w:val="00411269"/>
    <w:rsid w:val="0041332C"/>
    <w:rsid w:val="0041363F"/>
    <w:rsid w:val="00414C0F"/>
    <w:rsid w:val="0041524A"/>
    <w:rsid w:val="004159E9"/>
    <w:rsid w:val="0041664B"/>
    <w:rsid w:val="00416A6C"/>
    <w:rsid w:val="00420563"/>
    <w:rsid w:val="00423457"/>
    <w:rsid w:val="00423BBC"/>
    <w:rsid w:val="00424527"/>
    <w:rsid w:val="00424A6C"/>
    <w:rsid w:val="004253D9"/>
    <w:rsid w:val="004273F9"/>
    <w:rsid w:val="00427A91"/>
    <w:rsid w:val="004315D4"/>
    <w:rsid w:val="0043166F"/>
    <w:rsid w:val="00435C37"/>
    <w:rsid w:val="0043710D"/>
    <w:rsid w:val="0044245A"/>
    <w:rsid w:val="00442A23"/>
    <w:rsid w:val="00442BDE"/>
    <w:rsid w:val="00442CAC"/>
    <w:rsid w:val="00442CB3"/>
    <w:rsid w:val="00443420"/>
    <w:rsid w:val="00444BE9"/>
    <w:rsid w:val="0044580C"/>
    <w:rsid w:val="00445AF0"/>
    <w:rsid w:val="00445F37"/>
    <w:rsid w:val="00447211"/>
    <w:rsid w:val="00450B28"/>
    <w:rsid w:val="004517EA"/>
    <w:rsid w:val="00451C5D"/>
    <w:rsid w:val="00451ED9"/>
    <w:rsid w:val="00452CEC"/>
    <w:rsid w:val="00460E0E"/>
    <w:rsid w:val="0046376E"/>
    <w:rsid w:val="004646A8"/>
    <w:rsid w:val="004651D5"/>
    <w:rsid w:val="00465807"/>
    <w:rsid w:val="004659FF"/>
    <w:rsid w:val="00465ECB"/>
    <w:rsid w:val="00466DF2"/>
    <w:rsid w:val="00466EFE"/>
    <w:rsid w:val="0046771C"/>
    <w:rsid w:val="00470AB6"/>
    <w:rsid w:val="004727AD"/>
    <w:rsid w:val="00472BFC"/>
    <w:rsid w:val="004737FD"/>
    <w:rsid w:val="00474467"/>
    <w:rsid w:val="004746AA"/>
    <w:rsid w:val="00475E3F"/>
    <w:rsid w:val="004768C7"/>
    <w:rsid w:val="00476FAF"/>
    <w:rsid w:val="00477C82"/>
    <w:rsid w:val="004818BF"/>
    <w:rsid w:val="00482276"/>
    <w:rsid w:val="00482611"/>
    <w:rsid w:val="00482F6B"/>
    <w:rsid w:val="00485186"/>
    <w:rsid w:val="00487F22"/>
    <w:rsid w:val="004905B9"/>
    <w:rsid w:val="00490712"/>
    <w:rsid w:val="00490F51"/>
    <w:rsid w:val="00491282"/>
    <w:rsid w:val="004915A5"/>
    <w:rsid w:val="00491BE6"/>
    <w:rsid w:val="00491F12"/>
    <w:rsid w:val="0049270F"/>
    <w:rsid w:val="00492739"/>
    <w:rsid w:val="00492DA3"/>
    <w:rsid w:val="00494D59"/>
    <w:rsid w:val="00496921"/>
    <w:rsid w:val="0049763C"/>
    <w:rsid w:val="00497E12"/>
    <w:rsid w:val="004A0183"/>
    <w:rsid w:val="004A1D05"/>
    <w:rsid w:val="004A5A0A"/>
    <w:rsid w:val="004A5B42"/>
    <w:rsid w:val="004A70C7"/>
    <w:rsid w:val="004B2623"/>
    <w:rsid w:val="004B2D5E"/>
    <w:rsid w:val="004B303B"/>
    <w:rsid w:val="004B30AD"/>
    <w:rsid w:val="004B4444"/>
    <w:rsid w:val="004B4496"/>
    <w:rsid w:val="004B5287"/>
    <w:rsid w:val="004B6A9F"/>
    <w:rsid w:val="004B7657"/>
    <w:rsid w:val="004C1915"/>
    <w:rsid w:val="004C2142"/>
    <w:rsid w:val="004C2F36"/>
    <w:rsid w:val="004C5659"/>
    <w:rsid w:val="004C5790"/>
    <w:rsid w:val="004C5BB8"/>
    <w:rsid w:val="004C6D14"/>
    <w:rsid w:val="004C788E"/>
    <w:rsid w:val="004D13DE"/>
    <w:rsid w:val="004D290A"/>
    <w:rsid w:val="004D32C0"/>
    <w:rsid w:val="004D4B3C"/>
    <w:rsid w:val="004D4B97"/>
    <w:rsid w:val="004D4D92"/>
    <w:rsid w:val="004D63B4"/>
    <w:rsid w:val="004D66BE"/>
    <w:rsid w:val="004D7968"/>
    <w:rsid w:val="004D7EF4"/>
    <w:rsid w:val="004E0659"/>
    <w:rsid w:val="004E3950"/>
    <w:rsid w:val="004E3F33"/>
    <w:rsid w:val="004E56AB"/>
    <w:rsid w:val="004E57DD"/>
    <w:rsid w:val="004E596D"/>
    <w:rsid w:val="004E6248"/>
    <w:rsid w:val="004E7456"/>
    <w:rsid w:val="004F1120"/>
    <w:rsid w:val="004F189E"/>
    <w:rsid w:val="004F1A34"/>
    <w:rsid w:val="004F3FAE"/>
    <w:rsid w:val="004F43CC"/>
    <w:rsid w:val="004F4B47"/>
    <w:rsid w:val="004F58AE"/>
    <w:rsid w:val="004F5BF1"/>
    <w:rsid w:val="004F683F"/>
    <w:rsid w:val="004F7454"/>
    <w:rsid w:val="004F78D2"/>
    <w:rsid w:val="005005F0"/>
    <w:rsid w:val="00500DCF"/>
    <w:rsid w:val="00505190"/>
    <w:rsid w:val="00505E4E"/>
    <w:rsid w:val="0051201A"/>
    <w:rsid w:val="00512B02"/>
    <w:rsid w:val="0051474A"/>
    <w:rsid w:val="005150C7"/>
    <w:rsid w:val="00515B99"/>
    <w:rsid w:val="00515DDA"/>
    <w:rsid w:val="00516601"/>
    <w:rsid w:val="00517A9C"/>
    <w:rsid w:val="0052035E"/>
    <w:rsid w:val="005204AD"/>
    <w:rsid w:val="005208E0"/>
    <w:rsid w:val="00520C76"/>
    <w:rsid w:val="00527897"/>
    <w:rsid w:val="00530339"/>
    <w:rsid w:val="00530978"/>
    <w:rsid w:val="005311D8"/>
    <w:rsid w:val="005318AB"/>
    <w:rsid w:val="00532230"/>
    <w:rsid w:val="00533180"/>
    <w:rsid w:val="00533543"/>
    <w:rsid w:val="0053643E"/>
    <w:rsid w:val="00536B73"/>
    <w:rsid w:val="0053770E"/>
    <w:rsid w:val="00537AEE"/>
    <w:rsid w:val="005405A7"/>
    <w:rsid w:val="00541C25"/>
    <w:rsid w:val="00547FA1"/>
    <w:rsid w:val="005516F1"/>
    <w:rsid w:val="005534B4"/>
    <w:rsid w:val="00553C91"/>
    <w:rsid w:val="00553E34"/>
    <w:rsid w:val="0055432E"/>
    <w:rsid w:val="0055451E"/>
    <w:rsid w:val="00557353"/>
    <w:rsid w:val="005579D3"/>
    <w:rsid w:val="00560717"/>
    <w:rsid w:val="00562853"/>
    <w:rsid w:val="00563587"/>
    <w:rsid w:val="0056433A"/>
    <w:rsid w:val="0056503E"/>
    <w:rsid w:val="005664F8"/>
    <w:rsid w:val="00570091"/>
    <w:rsid w:val="00572C4D"/>
    <w:rsid w:val="005738A0"/>
    <w:rsid w:val="00574854"/>
    <w:rsid w:val="00575DD0"/>
    <w:rsid w:val="00576E94"/>
    <w:rsid w:val="00576F4A"/>
    <w:rsid w:val="00580EC3"/>
    <w:rsid w:val="00580FC0"/>
    <w:rsid w:val="0058150E"/>
    <w:rsid w:val="00582BEB"/>
    <w:rsid w:val="00582E6B"/>
    <w:rsid w:val="0058337C"/>
    <w:rsid w:val="005856AE"/>
    <w:rsid w:val="005868D2"/>
    <w:rsid w:val="00590364"/>
    <w:rsid w:val="00590D8D"/>
    <w:rsid w:val="00590E50"/>
    <w:rsid w:val="00592F6F"/>
    <w:rsid w:val="00593A12"/>
    <w:rsid w:val="005A0A57"/>
    <w:rsid w:val="005A0C35"/>
    <w:rsid w:val="005A138C"/>
    <w:rsid w:val="005A1736"/>
    <w:rsid w:val="005A20DC"/>
    <w:rsid w:val="005A26B2"/>
    <w:rsid w:val="005A3178"/>
    <w:rsid w:val="005A34D8"/>
    <w:rsid w:val="005A3799"/>
    <w:rsid w:val="005A38D1"/>
    <w:rsid w:val="005A3F81"/>
    <w:rsid w:val="005A5DE4"/>
    <w:rsid w:val="005A70E9"/>
    <w:rsid w:val="005A7911"/>
    <w:rsid w:val="005B0DBD"/>
    <w:rsid w:val="005B3C95"/>
    <w:rsid w:val="005B49BA"/>
    <w:rsid w:val="005B6372"/>
    <w:rsid w:val="005B6562"/>
    <w:rsid w:val="005B75C1"/>
    <w:rsid w:val="005C045D"/>
    <w:rsid w:val="005C0AAA"/>
    <w:rsid w:val="005C3273"/>
    <w:rsid w:val="005C398C"/>
    <w:rsid w:val="005C3A2C"/>
    <w:rsid w:val="005C695F"/>
    <w:rsid w:val="005C7499"/>
    <w:rsid w:val="005C7AAE"/>
    <w:rsid w:val="005D147B"/>
    <w:rsid w:val="005D1E6C"/>
    <w:rsid w:val="005D3F1E"/>
    <w:rsid w:val="005D40DF"/>
    <w:rsid w:val="005D506D"/>
    <w:rsid w:val="005D5367"/>
    <w:rsid w:val="005D5F3D"/>
    <w:rsid w:val="005D5FE6"/>
    <w:rsid w:val="005D72D9"/>
    <w:rsid w:val="005D7A95"/>
    <w:rsid w:val="005E1A3D"/>
    <w:rsid w:val="005E1C85"/>
    <w:rsid w:val="005E2874"/>
    <w:rsid w:val="005E4528"/>
    <w:rsid w:val="005E55B8"/>
    <w:rsid w:val="005E57A7"/>
    <w:rsid w:val="005E612F"/>
    <w:rsid w:val="005E692B"/>
    <w:rsid w:val="005F00D1"/>
    <w:rsid w:val="005F05F0"/>
    <w:rsid w:val="005F0E8B"/>
    <w:rsid w:val="005F106C"/>
    <w:rsid w:val="005F1392"/>
    <w:rsid w:val="005F14A2"/>
    <w:rsid w:val="005F1D4F"/>
    <w:rsid w:val="005F285C"/>
    <w:rsid w:val="005F6A36"/>
    <w:rsid w:val="00600002"/>
    <w:rsid w:val="00600956"/>
    <w:rsid w:val="00600C44"/>
    <w:rsid w:val="0060157D"/>
    <w:rsid w:val="006019ED"/>
    <w:rsid w:val="006028BA"/>
    <w:rsid w:val="00603D8F"/>
    <w:rsid w:val="006105D3"/>
    <w:rsid w:val="0061256A"/>
    <w:rsid w:val="006128D4"/>
    <w:rsid w:val="0061373E"/>
    <w:rsid w:val="00614442"/>
    <w:rsid w:val="00615CF2"/>
    <w:rsid w:val="0062170A"/>
    <w:rsid w:val="00621749"/>
    <w:rsid w:val="0062317C"/>
    <w:rsid w:val="00623543"/>
    <w:rsid w:val="006246CF"/>
    <w:rsid w:val="00624AD7"/>
    <w:rsid w:val="00625691"/>
    <w:rsid w:val="00626F80"/>
    <w:rsid w:val="00631C28"/>
    <w:rsid w:val="00631D10"/>
    <w:rsid w:val="00632185"/>
    <w:rsid w:val="00632559"/>
    <w:rsid w:val="00632AC5"/>
    <w:rsid w:val="00633961"/>
    <w:rsid w:val="00633F1E"/>
    <w:rsid w:val="006344BA"/>
    <w:rsid w:val="00634521"/>
    <w:rsid w:val="0063487C"/>
    <w:rsid w:val="00636E74"/>
    <w:rsid w:val="006405AE"/>
    <w:rsid w:val="00640896"/>
    <w:rsid w:val="00641A35"/>
    <w:rsid w:val="00641B24"/>
    <w:rsid w:val="00644ACF"/>
    <w:rsid w:val="006452BA"/>
    <w:rsid w:val="0064641D"/>
    <w:rsid w:val="00650480"/>
    <w:rsid w:val="00651059"/>
    <w:rsid w:val="00652183"/>
    <w:rsid w:val="006526F4"/>
    <w:rsid w:val="00652BDE"/>
    <w:rsid w:val="0065399C"/>
    <w:rsid w:val="0065401C"/>
    <w:rsid w:val="006558B5"/>
    <w:rsid w:val="00655954"/>
    <w:rsid w:val="00657176"/>
    <w:rsid w:val="00657D89"/>
    <w:rsid w:val="0066043C"/>
    <w:rsid w:val="00660551"/>
    <w:rsid w:val="00660CE7"/>
    <w:rsid w:val="00660FE7"/>
    <w:rsid w:val="0066162D"/>
    <w:rsid w:val="00661AEF"/>
    <w:rsid w:val="00661B01"/>
    <w:rsid w:val="00664584"/>
    <w:rsid w:val="006649FE"/>
    <w:rsid w:val="006660C0"/>
    <w:rsid w:val="00667945"/>
    <w:rsid w:val="00670C4E"/>
    <w:rsid w:val="006715AE"/>
    <w:rsid w:val="00672951"/>
    <w:rsid w:val="00674554"/>
    <w:rsid w:val="0067545A"/>
    <w:rsid w:val="0067678D"/>
    <w:rsid w:val="00677EBB"/>
    <w:rsid w:val="006819C4"/>
    <w:rsid w:val="00682C6C"/>
    <w:rsid w:val="00683394"/>
    <w:rsid w:val="0068368E"/>
    <w:rsid w:val="00683849"/>
    <w:rsid w:val="006911F2"/>
    <w:rsid w:val="0069174C"/>
    <w:rsid w:val="00691C76"/>
    <w:rsid w:val="006922C4"/>
    <w:rsid w:val="0069291F"/>
    <w:rsid w:val="00694A3A"/>
    <w:rsid w:val="006958E0"/>
    <w:rsid w:val="00695B8E"/>
    <w:rsid w:val="006A0B6C"/>
    <w:rsid w:val="006A2A8B"/>
    <w:rsid w:val="006A2C0A"/>
    <w:rsid w:val="006A3DBF"/>
    <w:rsid w:val="006A461E"/>
    <w:rsid w:val="006A5BCC"/>
    <w:rsid w:val="006A74E9"/>
    <w:rsid w:val="006B0F6A"/>
    <w:rsid w:val="006B1350"/>
    <w:rsid w:val="006B1A84"/>
    <w:rsid w:val="006B514A"/>
    <w:rsid w:val="006B54AE"/>
    <w:rsid w:val="006B6BA2"/>
    <w:rsid w:val="006B703C"/>
    <w:rsid w:val="006C2665"/>
    <w:rsid w:val="006C2AA2"/>
    <w:rsid w:val="006C3692"/>
    <w:rsid w:val="006C3F59"/>
    <w:rsid w:val="006C4128"/>
    <w:rsid w:val="006C4373"/>
    <w:rsid w:val="006C5104"/>
    <w:rsid w:val="006C6826"/>
    <w:rsid w:val="006C6BA7"/>
    <w:rsid w:val="006D42F2"/>
    <w:rsid w:val="006D4719"/>
    <w:rsid w:val="006D5710"/>
    <w:rsid w:val="006D5CF0"/>
    <w:rsid w:val="006D7062"/>
    <w:rsid w:val="006D7AF8"/>
    <w:rsid w:val="006D7C35"/>
    <w:rsid w:val="006E042C"/>
    <w:rsid w:val="006E1286"/>
    <w:rsid w:val="006E15B0"/>
    <w:rsid w:val="006E1A51"/>
    <w:rsid w:val="006E345D"/>
    <w:rsid w:val="006E4600"/>
    <w:rsid w:val="006E57E1"/>
    <w:rsid w:val="006E5CDD"/>
    <w:rsid w:val="006E7197"/>
    <w:rsid w:val="006E7F7D"/>
    <w:rsid w:val="006F16B3"/>
    <w:rsid w:val="006F1743"/>
    <w:rsid w:val="006F3DF8"/>
    <w:rsid w:val="006F45D5"/>
    <w:rsid w:val="006F4E46"/>
    <w:rsid w:val="006F6BF9"/>
    <w:rsid w:val="006F7FD7"/>
    <w:rsid w:val="007008B5"/>
    <w:rsid w:val="007011BC"/>
    <w:rsid w:val="00702504"/>
    <w:rsid w:val="0070373D"/>
    <w:rsid w:val="00703E8A"/>
    <w:rsid w:val="00704AA5"/>
    <w:rsid w:val="0070690C"/>
    <w:rsid w:val="007075EB"/>
    <w:rsid w:val="00710462"/>
    <w:rsid w:val="007122CB"/>
    <w:rsid w:val="0071342C"/>
    <w:rsid w:val="0071346F"/>
    <w:rsid w:val="007139D8"/>
    <w:rsid w:val="00713C97"/>
    <w:rsid w:val="007174FE"/>
    <w:rsid w:val="00717AB0"/>
    <w:rsid w:val="0072081B"/>
    <w:rsid w:val="00721A31"/>
    <w:rsid w:val="00722128"/>
    <w:rsid w:val="0072284E"/>
    <w:rsid w:val="00723126"/>
    <w:rsid w:val="00724245"/>
    <w:rsid w:val="007244BA"/>
    <w:rsid w:val="00724971"/>
    <w:rsid w:val="00726CA1"/>
    <w:rsid w:val="00726FFB"/>
    <w:rsid w:val="007304C5"/>
    <w:rsid w:val="00732ED5"/>
    <w:rsid w:val="0073457B"/>
    <w:rsid w:val="00734AB5"/>
    <w:rsid w:val="00735212"/>
    <w:rsid w:val="00735CE9"/>
    <w:rsid w:val="00736013"/>
    <w:rsid w:val="007361BB"/>
    <w:rsid w:val="00743507"/>
    <w:rsid w:val="00743E79"/>
    <w:rsid w:val="00745CA3"/>
    <w:rsid w:val="00745D41"/>
    <w:rsid w:val="007469C6"/>
    <w:rsid w:val="0074779D"/>
    <w:rsid w:val="00747A75"/>
    <w:rsid w:val="0075011D"/>
    <w:rsid w:val="0075304A"/>
    <w:rsid w:val="00753433"/>
    <w:rsid w:val="00753776"/>
    <w:rsid w:val="0075451D"/>
    <w:rsid w:val="00754789"/>
    <w:rsid w:val="0075483A"/>
    <w:rsid w:val="00754B3C"/>
    <w:rsid w:val="00755693"/>
    <w:rsid w:val="007558DC"/>
    <w:rsid w:val="0075598C"/>
    <w:rsid w:val="00756DDF"/>
    <w:rsid w:val="007573BE"/>
    <w:rsid w:val="007578BD"/>
    <w:rsid w:val="00761B6F"/>
    <w:rsid w:val="007623EA"/>
    <w:rsid w:val="0076267D"/>
    <w:rsid w:val="00763A52"/>
    <w:rsid w:val="00764775"/>
    <w:rsid w:val="00765DD1"/>
    <w:rsid w:val="00765EC6"/>
    <w:rsid w:val="007662DE"/>
    <w:rsid w:val="00766564"/>
    <w:rsid w:val="00771300"/>
    <w:rsid w:val="00772F83"/>
    <w:rsid w:val="007730A4"/>
    <w:rsid w:val="00773527"/>
    <w:rsid w:val="00774225"/>
    <w:rsid w:val="00774B13"/>
    <w:rsid w:val="0077576A"/>
    <w:rsid w:val="00776480"/>
    <w:rsid w:val="00776D7F"/>
    <w:rsid w:val="00776EF9"/>
    <w:rsid w:val="00777936"/>
    <w:rsid w:val="00777E09"/>
    <w:rsid w:val="0078031C"/>
    <w:rsid w:val="00780AF4"/>
    <w:rsid w:val="00780E74"/>
    <w:rsid w:val="00781B9D"/>
    <w:rsid w:val="00783911"/>
    <w:rsid w:val="00783A6F"/>
    <w:rsid w:val="00783D45"/>
    <w:rsid w:val="007858E2"/>
    <w:rsid w:val="007861E7"/>
    <w:rsid w:val="0079027A"/>
    <w:rsid w:val="00790C81"/>
    <w:rsid w:val="00791ADF"/>
    <w:rsid w:val="007922F1"/>
    <w:rsid w:val="00792A36"/>
    <w:rsid w:val="00793352"/>
    <w:rsid w:val="00795E81"/>
    <w:rsid w:val="0079681B"/>
    <w:rsid w:val="0079714A"/>
    <w:rsid w:val="007A006A"/>
    <w:rsid w:val="007A108E"/>
    <w:rsid w:val="007A16F8"/>
    <w:rsid w:val="007A1C4B"/>
    <w:rsid w:val="007A2458"/>
    <w:rsid w:val="007A375E"/>
    <w:rsid w:val="007A3907"/>
    <w:rsid w:val="007A3A07"/>
    <w:rsid w:val="007A418C"/>
    <w:rsid w:val="007A4D44"/>
    <w:rsid w:val="007A57BC"/>
    <w:rsid w:val="007A65FC"/>
    <w:rsid w:val="007A71AE"/>
    <w:rsid w:val="007A7566"/>
    <w:rsid w:val="007A7C4E"/>
    <w:rsid w:val="007A7CEE"/>
    <w:rsid w:val="007A7E7B"/>
    <w:rsid w:val="007A7EE1"/>
    <w:rsid w:val="007B0265"/>
    <w:rsid w:val="007B160B"/>
    <w:rsid w:val="007B19EB"/>
    <w:rsid w:val="007B1B4C"/>
    <w:rsid w:val="007B1BC4"/>
    <w:rsid w:val="007B1BD4"/>
    <w:rsid w:val="007B5766"/>
    <w:rsid w:val="007B6C5E"/>
    <w:rsid w:val="007C0CFB"/>
    <w:rsid w:val="007C17A7"/>
    <w:rsid w:val="007C2011"/>
    <w:rsid w:val="007C4262"/>
    <w:rsid w:val="007C48AA"/>
    <w:rsid w:val="007C50C4"/>
    <w:rsid w:val="007C7BA4"/>
    <w:rsid w:val="007C7E58"/>
    <w:rsid w:val="007D062C"/>
    <w:rsid w:val="007D073D"/>
    <w:rsid w:val="007D6ADF"/>
    <w:rsid w:val="007E0AF9"/>
    <w:rsid w:val="007E1E17"/>
    <w:rsid w:val="007E3E00"/>
    <w:rsid w:val="007E42BB"/>
    <w:rsid w:val="007E646E"/>
    <w:rsid w:val="007E6754"/>
    <w:rsid w:val="007E7490"/>
    <w:rsid w:val="007E7921"/>
    <w:rsid w:val="007E7AB0"/>
    <w:rsid w:val="007E7AFA"/>
    <w:rsid w:val="007F1ED7"/>
    <w:rsid w:val="007F472F"/>
    <w:rsid w:val="007F4B3A"/>
    <w:rsid w:val="007F7D6B"/>
    <w:rsid w:val="00800147"/>
    <w:rsid w:val="00800720"/>
    <w:rsid w:val="00801104"/>
    <w:rsid w:val="00801999"/>
    <w:rsid w:val="008027F5"/>
    <w:rsid w:val="00802A51"/>
    <w:rsid w:val="00802E0E"/>
    <w:rsid w:val="00803771"/>
    <w:rsid w:val="00803F84"/>
    <w:rsid w:val="008047C4"/>
    <w:rsid w:val="00807AE6"/>
    <w:rsid w:val="00810406"/>
    <w:rsid w:val="00811D4D"/>
    <w:rsid w:val="0081258C"/>
    <w:rsid w:val="0081258E"/>
    <w:rsid w:val="00812F1C"/>
    <w:rsid w:val="0081518E"/>
    <w:rsid w:val="008172E3"/>
    <w:rsid w:val="00817CB5"/>
    <w:rsid w:val="00820820"/>
    <w:rsid w:val="0082147D"/>
    <w:rsid w:val="00821995"/>
    <w:rsid w:val="00823733"/>
    <w:rsid w:val="00826547"/>
    <w:rsid w:val="008302AA"/>
    <w:rsid w:val="00831571"/>
    <w:rsid w:val="00835D15"/>
    <w:rsid w:val="008405E4"/>
    <w:rsid w:val="008407F8"/>
    <w:rsid w:val="00840954"/>
    <w:rsid w:val="008409DA"/>
    <w:rsid w:val="008418F1"/>
    <w:rsid w:val="008423E8"/>
    <w:rsid w:val="00845CD0"/>
    <w:rsid w:val="0084736F"/>
    <w:rsid w:val="0084780D"/>
    <w:rsid w:val="008478E0"/>
    <w:rsid w:val="00850832"/>
    <w:rsid w:val="008521DA"/>
    <w:rsid w:val="00852995"/>
    <w:rsid w:val="008541DD"/>
    <w:rsid w:val="008553AE"/>
    <w:rsid w:val="00856ECD"/>
    <w:rsid w:val="00857683"/>
    <w:rsid w:val="008614EB"/>
    <w:rsid w:val="00862177"/>
    <w:rsid w:val="0086432A"/>
    <w:rsid w:val="00864B52"/>
    <w:rsid w:val="008658C0"/>
    <w:rsid w:val="00866153"/>
    <w:rsid w:val="00866C1E"/>
    <w:rsid w:val="00871192"/>
    <w:rsid w:val="008716B2"/>
    <w:rsid w:val="00871EFC"/>
    <w:rsid w:val="008734CD"/>
    <w:rsid w:val="008739D5"/>
    <w:rsid w:val="00873C7D"/>
    <w:rsid w:val="00873CD9"/>
    <w:rsid w:val="008744E7"/>
    <w:rsid w:val="008746CA"/>
    <w:rsid w:val="00874BD5"/>
    <w:rsid w:val="008750DD"/>
    <w:rsid w:val="00880363"/>
    <w:rsid w:val="0088259D"/>
    <w:rsid w:val="008834C5"/>
    <w:rsid w:val="008845D6"/>
    <w:rsid w:val="00885852"/>
    <w:rsid w:val="0088717D"/>
    <w:rsid w:val="00887790"/>
    <w:rsid w:val="0088789F"/>
    <w:rsid w:val="00890768"/>
    <w:rsid w:val="0089090D"/>
    <w:rsid w:val="008936E7"/>
    <w:rsid w:val="00893945"/>
    <w:rsid w:val="00894A34"/>
    <w:rsid w:val="00895389"/>
    <w:rsid w:val="008974A4"/>
    <w:rsid w:val="00897869"/>
    <w:rsid w:val="00897C19"/>
    <w:rsid w:val="00897CFB"/>
    <w:rsid w:val="008A175E"/>
    <w:rsid w:val="008A1DBE"/>
    <w:rsid w:val="008A34EC"/>
    <w:rsid w:val="008A355C"/>
    <w:rsid w:val="008A441C"/>
    <w:rsid w:val="008A4C31"/>
    <w:rsid w:val="008A5963"/>
    <w:rsid w:val="008A72F1"/>
    <w:rsid w:val="008A7844"/>
    <w:rsid w:val="008A7C35"/>
    <w:rsid w:val="008B012E"/>
    <w:rsid w:val="008B0DD0"/>
    <w:rsid w:val="008B27ED"/>
    <w:rsid w:val="008B404F"/>
    <w:rsid w:val="008B4085"/>
    <w:rsid w:val="008B527F"/>
    <w:rsid w:val="008B5366"/>
    <w:rsid w:val="008B7D33"/>
    <w:rsid w:val="008C130D"/>
    <w:rsid w:val="008C1901"/>
    <w:rsid w:val="008C243F"/>
    <w:rsid w:val="008C3271"/>
    <w:rsid w:val="008C4260"/>
    <w:rsid w:val="008C4343"/>
    <w:rsid w:val="008C5BB9"/>
    <w:rsid w:val="008C6777"/>
    <w:rsid w:val="008C6ECB"/>
    <w:rsid w:val="008C7740"/>
    <w:rsid w:val="008D0218"/>
    <w:rsid w:val="008D157B"/>
    <w:rsid w:val="008D2088"/>
    <w:rsid w:val="008D3262"/>
    <w:rsid w:val="008D3B49"/>
    <w:rsid w:val="008D3FCF"/>
    <w:rsid w:val="008D4277"/>
    <w:rsid w:val="008D6FE8"/>
    <w:rsid w:val="008D76F8"/>
    <w:rsid w:val="008E1663"/>
    <w:rsid w:val="008E225D"/>
    <w:rsid w:val="008E3398"/>
    <w:rsid w:val="008E61F3"/>
    <w:rsid w:val="008E7359"/>
    <w:rsid w:val="008E7409"/>
    <w:rsid w:val="008E7426"/>
    <w:rsid w:val="008E7A19"/>
    <w:rsid w:val="008F227B"/>
    <w:rsid w:val="008F23B7"/>
    <w:rsid w:val="008F3675"/>
    <w:rsid w:val="008F4953"/>
    <w:rsid w:val="008F5AD9"/>
    <w:rsid w:val="008F5B3D"/>
    <w:rsid w:val="008F7D59"/>
    <w:rsid w:val="009017D6"/>
    <w:rsid w:val="00904224"/>
    <w:rsid w:val="00904779"/>
    <w:rsid w:val="0090703C"/>
    <w:rsid w:val="00911116"/>
    <w:rsid w:val="00912AF0"/>
    <w:rsid w:val="00912E50"/>
    <w:rsid w:val="009137C6"/>
    <w:rsid w:val="00915C6C"/>
    <w:rsid w:val="009168CB"/>
    <w:rsid w:val="00917A54"/>
    <w:rsid w:val="00917DE4"/>
    <w:rsid w:val="00922168"/>
    <w:rsid w:val="00923C09"/>
    <w:rsid w:val="00925F1C"/>
    <w:rsid w:val="00932702"/>
    <w:rsid w:val="009339DC"/>
    <w:rsid w:val="00933AD1"/>
    <w:rsid w:val="00935E5E"/>
    <w:rsid w:val="009362A4"/>
    <w:rsid w:val="00936B34"/>
    <w:rsid w:val="00940252"/>
    <w:rsid w:val="009403DE"/>
    <w:rsid w:val="00943C5A"/>
    <w:rsid w:val="009440F3"/>
    <w:rsid w:val="00945EF1"/>
    <w:rsid w:val="00946DD5"/>
    <w:rsid w:val="00951D57"/>
    <w:rsid w:val="00952D0B"/>
    <w:rsid w:val="009538EE"/>
    <w:rsid w:val="00953FA8"/>
    <w:rsid w:val="009556E2"/>
    <w:rsid w:val="00956F38"/>
    <w:rsid w:val="009570CB"/>
    <w:rsid w:val="009603AC"/>
    <w:rsid w:val="00963F64"/>
    <w:rsid w:val="00964DD1"/>
    <w:rsid w:val="00967DD2"/>
    <w:rsid w:val="0097057F"/>
    <w:rsid w:val="00974921"/>
    <w:rsid w:val="00976141"/>
    <w:rsid w:val="009761D7"/>
    <w:rsid w:val="00981822"/>
    <w:rsid w:val="009820FA"/>
    <w:rsid w:val="00983496"/>
    <w:rsid w:val="00983F97"/>
    <w:rsid w:val="00985B96"/>
    <w:rsid w:val="009871E9"/>
    <w:rsid w:val="00993F93"/>
    <w:rsid w:val="00996C5D"/>
    <w:rsid w:val="00997269"/>
    <w:rsid w:val="00997661"/>
    <w:rsid w:val="009A020A"/>
    <w:rsid w:val="009A0654"/>
    <w:rsid w:val="009A20BA"/>
    <w:rsid w:val="009A39A9"/>
    <w:rsid w:val="009A4D0A"/>
    <w:rsid w:val="009A6E1B"/>
    <w:rsid w:val="009A7345"/>
    <w:rsid w:val="009A7AF0"/>
    <w:rsid w:val="009B1B05"/>
    <w:rsid w:val="009B2FDA"/>
    <w:rsid w:val="009B44D0"/>
    <w:rsid w:val="009B4C86"/>
    <w:rsid w:val="009B5648"/>
    <w:rsid w:val="009B59A9"/>
    <w:rsid w:val="009B78D1"/>
    <w:rsid w:val="009C14F0"/>
    <w:rsid w:val="009C24D5"/>
    <w:rsid w:val="009C45C5"/>
    <w:rsid w:val="009C4BC3"/>
    <w:rsid w:val="009C6004"/>
    <w:rsid w:val="009C65B1"/>
    <w:rsid w:val="009C664F"/>
    <w:rsid w:val="009D110F"/>
    <w:rsid w:val="009D19BD"/>
    <w:rsid w:val="009D3C51"/>
    <w:rsid w:val="009D4964"/>
    <w:rsid w:val="009D6035"/>
    <w:rsid w:val="009D70DB"/>
    <w:rsid w:val="009D71CE"/>
    <w:rsid w:val="009E08AD"/>
    <w:rsid w:val="009E0AE3"/>
    <w:rsid w:val="009E0B97"/>
    <w:rsid w:val="009E0C5F"/>
    <w:rsid w:val="009E2E02"/>
    <w:rsid w:val="009E4900"/>
    <w:rsid w:val="009E4908"/>
    <w:rsid w:val="009E618D"/>
    <w:rsid w:val="009E7772"/>
    <w:rsid w:val="009E7958"/>
    <w:rsid w:val="009F10F6"/>
    <w:rsid w:val="009F44BC"/>
    <w:rsid w:val="009F51BE"/>
    <w:rsid w:val="009F6369"/>
    <w:rsid w:val="009F77EA"/>
    <w:rsid w:val="009F7919"/>
    <w:rsid w:val="00A00BDD"/>
    <w:rsid w:val="00A014A8"/>
    <w:rsid w:val="00A03603"/>
    <w:rsid w:val="00A057B9"/>
    <w:rsid w:val="00A06AAC"/>
    <w:rsid w:val="00A06AF0"/>
    <w:rsid w:val="00A115FE"/>
    <w:rsid w:val="00A11A7E"/>
    <w:rsid w:val="00A12A3F"/>
    <w:rsid w:val="00A13ED2"/>
    <w:rsid w:val="00A1453F"/>
    <w:rsid w:val="00A14C78"/>
    <w:rsid w:val="00A152B4"/>
    <w:rsid w:val="00A16346"/>
    <w:rsid w:val="00A21210"/>
    <w:rsid w:val="00A2376D"/>
    <w:rsid w:val="00A23A68"/>
    <w:rsid w:val="00A23BAD"/>
    <w:rsid w:val="00A24772"/>
    <w:rsid w:val="00A250ED"/>
    <w:rsid w:val="00A275CF"/>
    <w:rsid w:val="00A27920"/>
    <w:rsid w:val="00A30AD2"/>
    <w:rsid w:val="00A340D9"/>
    <w:rsid w:val="00A34E00"/>
    <w:rsid w:val="00A353E3"/>
    <w:rsid w:val="00A35E8E"/>
    <w:rsid w:val="00A36141"/>
    <w:rsid w:val="00A361DB"/>
    <w:rsid w:val="00A371F9"/>
    <w:rsid w:val="00A3721C"/>
    <w:rsid w:val="00A404A6"/>
    <w:rsid w:val="00A40904"/>
    <w:rsid w:val="00A409A8"/>
    <w:rsid w:val="00A41B4C"/>
    <w:rsid w:val="00A42107"/>
    <w:rsid w:val="00A42384"/>
    <w:rsid w:val="00A429A4"/>
    <w:rsid w:val="00A43FB8"/>
    <w:rsid w:val="00A43FBB"/>
    <w:rsid w:val="00A459B2"/>
    <w:rsid w:val="00A47B75"/>
    <w:rsid w:val="00A51F09"/>
    <w:rsid w:val="00A52D1C"/>
    <w:rsid w:val="00A533AE"/>
    <w:rsid w:val="00A537A3"/>
    <w:rsid w:val="00A54194"/>
    <w:rsid w:val="00A54519"/>
    <w:rsid w:val="00A54686"/>
    <w:rsid w:val="00A54DDB"/>
    <w:rsid w:val="00A55247"/>
    <w:rsid w:val="00A55345"/>
    <w:rsid w:val="00A60B3D"/>
    <w:rsid w:val="00A62762"/>
    <w:rsid w:val="00A6357E"/>
    <w:rsid w:val="00A6383C"/>
    <w:rsid w:val="00A66CF2"/>
    <w:rsid w:val="00A66F00"/>
    <w:rsid w:val="00A67CD6"/>
    <w:rsid w:val="00A718BE"/>
    <w:rsid w:val="00A72A03"/>
    <w:rsid w:val="00A73EEC"/>
    <w:rsid w:val="00A73F3B"/>
    <w:rsid w:val="00A7470D"/>
    <w:rsid w:val="00A762CA"/>
    <w:rsid w:val="00A7675F"/>
    <w:rsid w:val="00A80137"/>
    <w:rsid w:val="00A803BB"/>
    <w:rsid w:val="00A8280B"/>
    <w:rsid w:val="00A8302B"/>
    <w:rsid w:val="00A8328E"/>
    <w:rsid w:val="00A84BB0"/>
    <w:rsid w:val="00A917D9"/>
    <w:rsid w:val="00A929C4"/>
    <w:rsid w:val="00A92DFB"/>
    <w:rsid w:val="00A936EC"/>
    <w:rsid w:val="00A938FC"/>
    <w:rsid w:val="00A953E0"/>
    <w:rsid w:val="00A97DDF"/>
    <w:rsid w:val="00AA20D8"/>
    <w:rsid w:val="00AA4FF9"/>
    <w:rsid w:val="00AA525C"/>
    <w:rsid w:val="00AA5C9D"/>
    <w:rsid w:val="00AB1151"/>
    <w:rsid w:val="00AB1A44"/>
    <w:rsid w:val="00AB1D33"/>
    <w:rsid w:val="00AB7B14"/>
    <w:rsid w:val="00AC064C"/>
    <w:rsid w:val="00AC2891"/>
    <w:rsid w:val="00AC6800"/>
    <w:rsid w:val="00AC7038"/>
    <w:rsid w:val="00AC7C8E"/>
    <w:rsid w:val="00AD009E"/>
    <w:rsid w:val="00AD33BE"/>
    <w:rsid w:val="00AD51FF"/>
    <w:rsid w:val="00AD659B"/>
    <w:rsid w:val="00AD682E"/>
    <w:rsid w:val="00AD7183"/>
    <w:rsid w:val="00AD71A5"/>
    <w:rsid w:val="00AD7A8E"/>
    <w:rsid w:val="00AE0B0A"/>
    <w:rsid w:val="00AE18D4"/>
    <w:rsid w:val="00AE3E3D"/>
    <w:rsid w:val="00AE4049"/>
    <w:rsid w:val="00AE4FC9"/>
    <w:rsid w:val="00AE5368"/>
    <w:rsid w:val="00AE669C"/>
    <w:rsid w:val="00AE6E7C"/>
    <w:rsid w:val="00AE7068"/>
    <w:rsid w:val="00AF0650"/>
    <w:rsid w:val="00AF156E"/>
    <w:rsid w:val="00AF1A44"/>
    <w:rsid w:val="00AF2E0C"/>
    <w:rsid w:val="00AF30CF"/>
    <w:rsid w:val="00AF3D50"/>
    <w:rsid w:val="00AF3E3C"/>
    <w:rsid w:val="00AF57A0"/>
    <w:rsid w:val="00AF585C"/>
    <w:rsid w:val="00AF6032"/>
    <w:rsid w:val="00AF64C6"/>
    <w:rsid w:val="00AF670E"/>
    <w:rsid w:val="00AF7E0C"/>
    <w:rsid w:val="00B001BB"/>
    <w:rsid w:val="00B001D2"/>
    <w:rsid w:val="00B00685"/>
    <w:rsid w:val="00B01D7F"/>
    <w:rsid w:val="00B02A65"/>
    <w:rsid w:val="00B02B24"/>
    <w:rsid w:val="00B03617"/>
    <w:rsid w:val="00B03A05"/>
    <w:rsid w:val="00B04591"/>
    <w:rsid w:val="00B04632"/>
    <w:rsid w:val="00B05A24"/>
    <w:rsid w:val="00B07DA5"/>
    <w:rsid w:val="00B11AFE"/>
    <w:rsid w:val="00B1329A"/>
    <w:rsid w:val="00B1351C"/>
    <w:rsid w:val="00B136C0"/>
    <w:rsid w:val="00B13DB3"/>
    <w:rsid w:val="00B15A52"/>
    <w:rsid w:val="00B17B27"/>
    <w:rsid w:val="00B20BE6"/>
    <w:rsid w:val="00B229E8"/>
    <w:rsid w:val="00B242CA"/>
    <w:rsid w:val="00B25057"/>
    <w:rsid w:val="00B25EDF"/>
    <w:rsid w:val="00B3015A"/>
    <w:rsid w:val="00B3018F"/>
    <w:rsid w:val="00B3087F"/>
    <w:rsid w:val="00B32C4E"/>
    <w:rsid w:val="00B343F4"/>
    <w:rsid w:val="00B34AA8"/>
    <w:rsid w:val="00B35E19"/>
    <w:rsid w:val="00B36E5A"/>
    <w:rsid w:val="00B37233"/>
    <w:rsid w:val="00B378B0"/>
    <w:rsid w:val="00B422DF"/>
    <w:rsid w:val="00B424F2"/>
    <w:rsid w:val="00B441EC"/>
    <w:rsid w:val="00B466F2"/>
    <w:rsid w:val="00B472C5"/>
    <w:rsid w:val="00B502B5"/>
    <w:rsid w:val="00B50401"/>
    <w:rsid w:val="00B50D68"/>
    <w:rsid w:val="00B522D2"/>
    <w:rsid w:val="00B52326"/>
    <w:rsid w:val="00B5233A"/>
    <w:rsid w:val="00B526E9"/>
    <w:rsid w:val="00B53E0B"/>
    <w:rsid w:val="00B54C3C"/>
    <w:rsid w:val="00B560AC"/>
    <w:rsid w:val="00B61516"/>
    <w:rsid w:val="00B6190D"/>
    <w:rsid w:val="00B62622"/>
    <w:rsid w:val="00B62935"/>
    <w:rsid w:val="00B630E3"/>
    <w:rsid w:val="00B631F5"/>
    <w:rsid w:val="00B6459F"/>
    <w:rsid w:val="00B648F9"/>
    <w:rsid w:val="00B65E15"/>
    <w:rsid w:val="00B65F22"/>
    <w:rsid w:val="00B6654E"/>
    <w:rsid w:val="00B67423"/>
    <w:rsid w:val="00B715E3"/>
    <w:rsid w:val="00B72418"/>
    <w:rsid w:val="00B72C11"/>
    <w:rsid w:val="00B733A7"/>
    <w:rsid w:val="00B73564"/>
    <w:rsid w:val="00B7380A"/>
    <w:rsid w:val="00B73B91"/>
    <w:rsid w:val="00B74A26"/>
    <w:rsid w:val="00B74AB7"/>
    <w:rsid w:val="00B74CD2"/>
    <w:rsid w:val="00B759A1"/>
    <w:rsid w:val="00B76722"/>
    <w:rsid w:val="00B76F0B"/>
    <w:rsid w:val="00B77190"/>
    <w:rsid w:val="00B8025C"/>
    <w:rsid w:val="00B80645"/>
    <w:rsid w:val="00B816BA"/>
    <w:rsid w:val="00B823D6"/>
    <w:rsid w:val="00B85049"/>
    <w:rsid w:val="00B8583B"/>
    <w:rsid w:val="00B86952"/>
    <w:rsid w:val="00B91399"/>
    <w:rsid w:val="00B91941"/>
    <w:rsid w:val="00B92AD3"/>
    <w:rsid w:val="00B92C70"/>
    <w:rsid w:val="00B94015"/>
    <w:rsid w:val="00B944AB"/>
    <w:rsid w:val="00B944EF"/>
    <w:rsid w:val="00B958F3"/>
    <w:rsid w:val="00B95C5B"/>
    <w:rsid w:val="00B95E2B"/>
    <w:rsid w:val="00B97A9F"/>
    <w:rsid w:val="00B97D99"/>
    <w:rsid w:val="00BA2DF5"/>
    <w:rsid w:val="00BA312F"/>
    <w:rsid w:val="00BA3649"/>
    <w:rsid w:val="00BA3FD4"/>
    <w:rsid w:val="00BA659F"/>
    <w:rsid w:val="00BA69D0"/>
    <w:rsid w:val="00BB0615"/>
    <w:rsid w:val="00BB0C0A"/>
    <w:rsid w:val="00BB1EA2"/>
    <w:rsid w:val="00BB2FB7"/>
    <w:rsid w:val="00BB4C48"/>
    <w:rsid w:val="00BB4DDA"/>
    <w:rsid w:val="00BB526A"/>
    <w:rsid w:val="00BB5AD2"/>
    <w:rsid w:val="00BB6FB1"/>
    <w:rsid w:val="00BC0169"/>
    <w:rsid w:val="00BC034B"/>
    <w:rsid w:val="00BC137F"/>
    <w:rsid w:val="00BC14D1"/>
    <w:rsid w:val="00BC2CE2"/>
    <w:rsid w:val="00BC3BE5"/>
    <w:rsid w:val="00BC4D66"/>
    <w:rsid w:val="00BC589E"/>
    <w:rsid w:val="00BC5C1F"/>
    <w:rsid w:val="00BC75F3"/>
    <w:rsid w:val="00BC76C0"/>
    <w:rsid w:val="00BD4149"/>
    <w:rsid w:val="00BD68A4"/>
    <w:rsid w:val="00BD6A69"/>
    <w:rsid w:val="00BD6D08"/>
    <w:rsid w:val="00BD75BE"/>
    <w:rsid w:val="00BD7E74"/>
    <w:rsid w:val="00BE08E3"/>
    <w:rsid w:val="00BE0B7A"/>
    <w:rsid w:val="00BE0EF6"/>
    <w:rsid w:val="00BE2331"/>
    <w:rsid w:val="00BE3091"/>
    <w:rsid w:val="00BE6164"/>
    <w:rsid w:val="00BE6FFD"/>
    <w:rsid w:val="00BE7655"/>
    <w:rsid w:val="00BE7D1F"/>
    <w:rsid w:val="00BF0975"/>
    <w:rsid w:val="00BF12DE"/>
    <w:rsid w:val="00BF2537"/>
    <w:rsid w:val="00BF29AC"/>
    <w:rsid w:val="00BF471D"/>
    <w:rsid w:val="00BF753E"/>
    <w:rsid w:val="00C00196"/>
    <w:rsid w:val="00C00468"/>
    <w:rsid w:val="00C00C6D"/>
    <w:rsid w:val="00C01477"/>
    <w:rsid w:val="00C01DEB"/>
    <w:rsid w:val="00C0273C"/>
    <w:rsid w:val="00C02BC2"/>
    <w:rsid w:val="00C052AD"/>
    <w:rsid w:val="00C05BDC"/>
    <w:rsid w:val="00C069B4"/>
    <w:rsid w:val="00C072F1"/>
    <w:rsid w:val="00C1054A"/>
    <w:rsid w:val="00C10953"/>
    <w:rsid w:val="00C10FB0"/>
    <w:rsid w:val="00C12AEA"/>
    <w:rsid w:val="00C150CE"/>
    <w:rsid w:val="00C226BD"/>
    <w:rsid w:val="00C2403C"/>
    <w:rsid w:val="00C24114"/>
    <w:rsid w:val="00C2500A"/>
    <w:rsid w:val="00C253A5"/>
    <w:rsid w:val="00C2590B"/>
    <w:rsid w:val="00C25CBA"/>
    <w:rsid w:val="00C26A56"/>
    <w:rsid w:val="00C27278"/>
    <w:rsid w:val="00C30C68"/>
    <w:rsid w:val="00C3284E"/>
    <w:rsid w:val="00C32907"/>
    <w:rsid w:val="00C32CDF"/>
    <w:rsid w:val="00C32DE1"/>
    <w:rsid w:val="00C32F8A"/>
    <w:rsid w:val="00C33F77"/>
    <w:rsid w:val="00C3472B"/>
    <w:rsid w:val="00C34DE6"/>
    <w:rsid w:val="00C35CBA"/>
    <w:rsid w:val="00C36343"/>
    <w:rsid w:val="00C3650F"/>
    <w:rsid w:val="00C37144"/>
    <w:rsid w:val="00C37623"/>
    <w:rsid w:val="00C378D3"/>
    <w:rsid w:val="00C409CF"/>
    <w:rsid w:val="00C40D9E"/>
    <w:rsid w:val="00C421EE"/>
    <w:rsid w:val="00C443FF"/>
    <w:rsid w:val="00C459DF"/>
    <w:rsid w:val="00C4635B"/>
    <w:rsid w:val="00C46E6F"/>
    <w:rsid w:val="00C470FF"/>
    <w:rsid w:val="00C4774D"/>
    <w:rsid w:val="00C50745"/>
    <w:rsid w:val="00C50C05"/>
    <w:rsid w:val="00C513A8"/>
    <w:rsid w:val="00C51F8D"/>
    <w:rsid w:val="00C53722"/>
    <w:rsid w:val="00C549DD"/>
    <w:rsid w:val="00C55EBC"/>
    <w:rsid w:val="00C56080"/>
    <w:rsid w:val="00C57646"/>
    <w:rsid w:val="00C5775E"/>
    <w:rsid w:val="00C61058"/>
    <w:rsid w:val="00C623E2"/>
    <w:rsid w:val="00C63F6D"/>
    <w:rsid w:val="00C64191"/>
    <w:rsid w:val="00C6489A"/>
    <w:rsid w:val="00C65A0E"/>
    <w:rsid w:val="00C66AC7"/>
    <w:rsid w:val="00C700B1"/>
    <w:rsid w:val="00C71D38"/>
    <w:rsid w:val="00C73719"/>
    <w:rsid w:val="00C749B6"/>
    <w:rsid w:val="00C75D2A"/>
    <w:rsid w:val="00C83E15"/>
    <w:rsid w:val="00C845D7"/>
    <w:rsid w:val="00C861EB"/>
    <w:rsid w:val="00C904DB"/>
    <w:rsid w:val="00C93B2F"/>
    <w:rsid w:val="00C94065"/>
    <w:rsid w:val="00C94A1D"/>
    <w:rsid w:val="00C955CB"/>
    <w:rsid w:val="00C9688C"/>
    <w:rsid w:val="00C979D6"/>
    <w:rsid w:val="00CA0F9C"/>
    <w:rsid w:val="00CA2CB9"/>
    <w:rsid w:val="00CA2D77"/>
    <w:rsid w:val="00CA3DA5"/>
    <w:rsid w:val="00CA3FCB"/>
    <w:rsid w:val="00CA4224"/>
    <w:rsid w:val="00CA4E09"/>
    <w:rsid w:val="00CA51B5"/>
    <w:rsid w:val="00CA6A07"/>
    <w:rsid w:val="00CB0F7D"/>
    <w:rsid w:val="00CB1360"/>
    <w:rsid w:val="00CB2EE9"/>
    <w:rsid w:val="00CB539B"/>
    <w:rsid w:val="00CB6312"/>
    <w:rsid w:val="00CB7347"/>
    <w:rsid w:val="00CB7509"/>
    <w:rsid w:val="00CC059A"/>
    <w:rsid w:val="00CC0DEF"/>
    <w:rsid w:val="00CC1939"/>
    <w:rsid w:val="00CC1B93"/>
    <w:rsid w:val="00CC226A"/>
    <w:rsid w:val="00CC4C38"/>
    <w:rsid w:val="00CC4CE4"/>
    <w:rsid w:val="00CC7A97"/>
    <w:rsid w:val="00CC7DFA"/>
    <w:rsid w:val="00CD1449"/>
    <w:rsid w:val="00CD34A5"/>
    <w:rsid w:val="00CD5633"/>
    <w:rsid w:val="00CD581A"/>
    <w:rsid w:val="00CD6808"/>
    <w:rsid w:val="00CD7E0A"/>
    <w:rsid w:val="00CE11C3"/>
    <w:rsid w:val="00CE18F8"/>
    <w:rsid w:val="00CE1D07"/>
    <w:rsid w:val="00CE2912"/>
    <w:rsid w:val="00CE2DFA"/>
    <w:rsid w:val="00CE3AFE"/>
    <w:rsid w:val="00CE62C1"/>
    <w:rsid w:val="00CE6CF6"/>
    <w:rsid w:val="00CF03F0"/>
    <w:rsid w:val="00CF113E"/>
    <w:rsid w:val="00CF1E06"/>
    <w:rsid w:val="00CF223E"/>
    <w:rsid w:val="00CF4002"/>
    <w:rsid w:val="00CF4974"/>
    <w:rsid w:val="00CF623B"/>
    <w:rsid w:val="00CF6A94"/>
    <w:rsid w:val="00CF74BB"/>
    <w:rsid w:val="00CF7D98"/>
    <w:rsid w:val="00CF7DC4"/>
    <w:rsid w:val="00D00ADD"/>
    <w:rsid w:val="00D011E3"/>
    <w:rsid w:val="00D0426B"/>
    <w:rsid w:val="00D04E94"/>
    <w:rsid w:val="00D05A79"/>
    <w:rsid w:val="00D05D32"/>
    <w:rsid w:val="00D072F2"/>
    <w:rsid w:val="00D11B23"/>
    <w:rsid w:val="00D12F34"/>
    <w:rsid w:val="00D13700"/>
    <w:rsid w:val="00D1635C"/>
    <w:rsid w:val="00D200C1"/>
    <w:rsid w:val="00D202ED"/>
    <w:rsid w:val="00D22379"/>
    <w:rsid w:val="00D223EB"/>
    <w:rsid w:val="00D229BD"/>
    <w:rsid w:val="00D2454D"/>
    <w:rsid w:val="00D24B34"/>
    <w:rsid w:val="00D25226"/>
    <w:rsid w:val="00D259DB"/>
    <w:rsid w:val="00D25C60"/>
    <w:rsid w:val="00D27B92"/>
    <w:rsid w:val="00D30111"/>
    <w:rsid w:val="00D307DF"/>
    <w:rsid w:val="00D30BD6"/>
    <w:rsid w:val="00D31CF2"/>
    <w:rsid w:val="00D31DE8"/>
    <w:rsid w:val="00D3310D"/>
    <w:rsid w:val="00D335D6"/>
    <w:rsid w:val="00D342CC"/>
    <w:rsid w:val="00D35753"/>
    <w:rsid w:val="00D3637D"/>
    <w:rsid w:val="00D3683F"/>
    <w:rsid w:val="00D368AD"/>
    <w:rsid w:val="00D41B6A"/>
    <w:rsid w:val="00D425BC"/>
    <w:rsid w:val="00D43798"/>
    <w:rsid w:val="00D439B7"/>
    <w:rsid w:val="00D43B9A"/>
    <w:rsid w:val="00D4513E"/>
    <w:rsid w:val="00D466D8"/>
    <w:rsid w:val="00D468F8"/>
    <w:rsid w:val="00D506B9"/>
    <w:rsid w:val="00D5098C"/>
    <w:rsid w:val="00D53049"/>
    <w:rsid w:val="00D55579"/>
    <w:rsid w:val="00D55F23"/>
    <w:rsid w:val="00D5603D"/>
    <w:rsid w:val="00D56E24"/>
    <w:rsid w:val="00D571EE"/>
    <w:rsid w:val="00D57593"/>
    <w:rsid w:val="00D616E1"/>
    <w:rsid w:val="00D627EF"/>
    <w:rsid w:val="00D62EB7"/>
    <w:rsid w:val="00D63818"/>
    <w:rsid w:val="00D64F69"/>
    <w:rsid w:val="00D6570F"/>
    <w:rsid w:val="00D65883"/>
    <w:rsid w:val="00D66A2B"/>
    <w:rsid w:val="00D67A2B"/>
    <w:rsid w:val="00D70319"/>
    <w:rsid w:val="00D70C8B"/>
    <w:rsid w:val="00D718FD"/>
    <w:rsid w:val="00D72042"/>
    <w:rsid w:val="00D736C7"/>
    <w:rsid w:val="00D77A02"/>
    <w:rsid w:val="00D77FDC"/>
    <w:rsid w:val="00D80361"/>
    <w:rsid w:val="00D805A3"/>
    <w:rsid w:val="00D812F4"/>
    <w:rsid w:val="00D84681"/>
    <w:rsid w:val="00D8476E"/>
    <w:rsid w:val="00D84E04"/>
    <w:rsid w:val="00D856FB"/>
    <w:rsid w:val="00D85D7C"/>
    <w:rsid w:val="00D86B51"/>
    <w:rsid w:val="00D87B2F"/>
    <w:rsid w:val="00D87D52"/>
    <w:rsid w:val="00D927CE"/>
    <w:rsid w:val="00D94DDF"/>
    <w:rsid w:val="00D95075"/>
    <w:rsid w:val="00D95248"/>
    <w:rsid w:val="00D96A3A"/>
    <w:rsid w:val="00D96C5E"/>
    <w:rsid w:val="00D96DB9"/>
    <w:rsid w:val="00DA0D3E"/>
    <w:rsid w:val="00DA3A1C"/>
    <w:rsid w:val="00DA53EA"/>
    <w:rsid w:val="00DA57BE"/>
    <w:rsid w:val="00DA6146"/>
    <w:rsid w:val="00DA6F24"/>
    <w:rsid w:val="00DA727E"/>
    <w:rsid w:val="00DA762B"/>
    <w:rsid w:val="00DB2077"/>
    <w:rsid w:val="00DB24FC"/>
    <w:rsid w:val="00DB2DC3"/>
    <w:rsid w:val="00DB3591"/>
    <w:rsid w:val="00DB37A4"/>
    <w:rsid w:val="00DB3EA5"/>
    <w:rsid w:val="00DB472B"/>
    <w:rsid w:val="00DB53E7"/>
    <w:rsid w:val="00DB7557"/>
    <w:rsid w:val="00DB775F"/>
    <w:rsid w:val="00DC2AC1"/>
    <w:rsid w:val="00DC403D"/>
    <w:rsid w:val="00DC535E"/>
    <w:rsid w:val="00DC5644"/>
    <w:rsid w:val="00DC682A"/>
    <w:rsid w:val="00DC6BC8"/>
    <w:rsid w:val="00DD1F38"/>
    <w:rsid w:val="00DD226C"/>
    <w:rsid w:val="00DD2D59"/>
    <w:rsid w:val="00DD31E1"/>
    <w:rsid w:val="00DD5428"/>
    <w:rsid w:val="00DE00F3"/>
    <w:rsid w:val="00DE0517"/>
    <w:rsid w:val="00DE08D8"/>
    <w:rsid w:val="00DE0F28"/>
    <w:rsid w:val="00DE10C8"/>
    <w:rsid w:val="00DE2738"/>
    <w:rsid w:val="00DE28EA"/>
    <w:rsid w:val="00DE4546"/>
    <w:rsid w:val="00DE59EF"/>
    <w:rsid w:val="00DE5B9B"/>
    <w:rsid w:val="00DE6B0C"/>
    <w:rsid w:val="00DF1D01"/>
    <w:rsid w:val="00DF33F5"/>
    <w:rsid w:val="00DF4B83"/>
    <w:rsid w:val="00DF53B6"/>
    <w:rsid w:val="00DF68AA"/>
    <w:rsid w:val="00DF70C8"/>
    <w:rsid w:val="00DF7245"/>
    <w:rsid w:val="00E00AE7"/>
    <w:rsid w:val="00E026E1"/>
    <w:rsid w:val="00E02F3E"/>
    <w:rsid w:val="00E0322C"/>
    <w:rsid w:val="00E0353A"/>
    <w:rsid w:val="00E037B1"/>
    <w:rsid w:val="00E060FE"/>
    <w:rsid w:val="00E1012F"/>
    <w:rsid w:val="00E10972"/>
    <w:rsid w:val="00E155C5"/>
    <w:rsid w:val="00E15CB6"/>
    <w:rsid w:val="00E200F4"/>
    <w:rsid w:val="00E202E1"/>
    <w:rsid w:val="00E23079"/>
    <w:rsid w:val="00E24261"/>
    <w:rsid w:val="00E24F1D"/>
    <w:rsid w:val="00E25F37"/>
    <w:rsid w:val="00E26FA6"/>
    <w:rsid w:val="00E27F0A"/>
    <w:rsid w:val="00E316F7"/>
    <w:rsid w:val="00E34AF6"/>
    <w:rsid w:val="00E377B0"/>
    <w:rsid w:val="00E37A3A"/>
    <w:rsid w:val="00E40C64"/>
    <w:rsid w:val="00E43A47"/>
    <w:rsid w:val="00E43A4D"/>
    <w:rsid w:val="00E4403A"/>
    <w:rsid w:val="00E44526"/>
    <w:rsid w:val="00E51FB1"/>
    <w:rsid w:val="00E52A42"/>
    <w:rsid w:val="00E53A36"/>
    <w:rsid w:val="00E543ED"/>
    <w:rsid w:val="00E56BE3"/>
    <w:rsid w:val="00E57CFF"/>
    <w:rsid w:val="00E603BC"/>
    <w:rsid w:val="00E60A91"/>
    <w:rsid w:val="00E61376"/>
    <w:rsid w:val="00E6273F"/>
    <w:rsid w:val="00E62E7D"/>
    <w:rsid w:val="00E636D3"/>
    <w:rsid w:val="00E63C95"/>
    <w:rsid w:val="00E63D7C"/>
    <w:rsid w:val="00E64C6D"/>
    <w:rsid w:val="00E64FE6"/>
    <w:rsid w:val="00E65839"/>
    <w:rsid w:val="00E662E5"/>
    <w:rsid w:val="00E66367"/>
    <w:rsid w:val="00E671F8"/>
    <w:rsid w:val="00E6747D"/>
    <w:rsid w:val="00E67D18"/>
    <w:rsid w:val="00E70DD7"/>
    <w:rsid w:val="00E7126D"/>
    <w:rsid w:val="00E73679"/>
    <w:rsid w:val="00E73910"/>
    <w:rsid w:val="00E73D5D"/>
    <w:rsid w:val="00E74CE2"/>
    <w:rsid w:val="00E75496"/>
    <w:rsid w:val="00E76C1F"/>
    <w:rsid w:val="00E80527"/>
    <w:rsid w:val="00E81E79"/>
    <w:rsid w:val="00E826AE"/>
    <w:rsid w:val="00E8281A"/>
    <w:rsid w:val="00E82CF4"/>
    <w:rsid w:val="00E83D2D"/>
    <w:rsid w:val="00E84394"/>
    <w:rsid w:val="00E84642"/>
    <w:rsid w:val="00E85209"/>
    <w:rsid w:val="00E87D3F"/>
    <w:rsid w:val="00E87D41"/>
    <w:rsid w:val="00E902CC"/>
    <w:rsid w:val="00E9146C"/>
    <w:rsid w:val="00E92BA5"/>
    <w:rsid w:val="00E947B9"/>
    <w:rsid w:val="00E94885"/>
    <w:rsid w:val="00E94BBD"/>
    <w:rsid w:val="00E965FB"/>
    <w:rsid w:val="00E97038"/>
    <w:rsid w:val="00EA1901"/>
    <w:rsid w:val="00EA460F"/>
    <w:rsid w:val="00EA6EA6"/>
    <w:rsid w:val="00EB0DEB"/>
    <w:rsid w:val="00EB14D5"/>
    <w:rsid w:val="00EB16A4"/>
    <w:rsid w:val="00EB2DBD"/>
    <w:rsid w:val="00EB32FA"/>
    <w:rsid w:val="00EB41B3"/>
    <w:rsid w:val="00EB77A1"/>
    <w:rsid w:val="00EC0550"/>
    <w:rsid w:val="00EC07EC"/>
    <w:rsid w:val="00EC1A97"/>
    <w:rsid w:val="00EC5D58"/>
    <w:rsid w:val="00EC7AFF"/>
    <w:rsid w:val="00ED04BE"/>
    <w:rsid w:val="00ED0CF2"/>
    <w:rsid w:val="00ED0FCA"/>
    <w:rsid w:val="00ED26B9"/>
    <w:rsid w:val="00ED28BA"/>
    <w:rsid w:val="00ED2B43"/>
    <w:rsid w:val="00ED3187"/>
    <w:rsid w:val="00ED32C6"/>
    <w:rsid w:val="00ED4F87"/>
    <w:rsid w:val="00ED5464"/>
    <w:rsid w:val="00ED7252"/>
    <w:rsid w:val="00ED7D94"/>
    <w:rsid w:val="00ED7DB4"/>
    <w:rsid w:val="00EE1D9F"/>
    <w:rsid w:val="00EE25F4"/>
    <w:rsid w:val="00EE2670"/>
    <w:rsid w:val="00EE2BA3"/>
    <w:rsid w:val="00EE4A32"/>
    <w:rsid w:val="00EE55DB"/>
    <w:rsid w:val="00EE56FD"/>
    <w:rsid w:val="00EE5A81"/>
    <w:rsid w:val="00EE5EA0"/>
    <w:rsid w:val="00EE5FEA"/>
    <w:rsid w:val="00EE67B5"/>
    <w:rsid w:val="00EE68C7"/>
    <w:rsid w:val="00EE71DA"/>
    <w:rsid w:val="00EE72A9"/>
    <w:rsid w:val="00EE7EEC"/>
    <w:rsid w:val="00EF0D67"/>
    <w:rsid w:val="00EF3295"/>
    <w:rsid w:val="00EF3ABA"/>
    <w:rsid w:val="00F00C5D"/>
    <w:rsid w:val="00F029D3"/>
    <w:rsid w:val="00F0433B"/>
    <w:rsid w:val="00F04B36"/>
    <w:rsid w:val="00F05970"/>
    <w:rsid w:val="00F0760A"/>
    <w:rsid w:val="00F10015"/>
    <w:rsid w:val="00F10C5A"/>
    <w:rsid w:val="00F12184"/>
    <w:rsid w:val="00F17980"/>
    <w:rsid w:val="00F20D92"/>
    <w:rsid w:val="00F21AE5"/>
    <w:rsid w:val="00F246FE"/>
    <w:rsid w:val="00F25A3A"/>
    <w:rsid w:val="00F26CBB"/>
    <w:rsid w:val="00F27571"/>
    <w:rsid w:val="00F27DE2"/>
    <w:rsid w:val="00F30AE1"/>
    <w:rsid w:val="00F31230"/>
    <w:rsid w:val="00F32BA4"/>
    <w:rsid w:val="00F34688"/>
    <w:rsid w:val="00F36A76"/>
    <w:rsid w:val="00F36CA7"/>
    <w:rsid w:val="00F374F4"/>
    <w:rsid w:val="00F37BB3"/>
    <w:rsid w:val="00F40917"/>
    <w:rsid w:val="00F417F0"/>
    <w:rsid w:val="00F43942"/>
    <w:rsid w:val="00F43FFE"/>
    <w:rsid w:val="00F44466"/>
    <w:rsid w:val="00F46A6C"/>
    <w:rsid w:val="00F4780F"/>
    <w:rsid w:val="00F501A2"/>
    <w:rsid w:val="00F502FD"/>
    <w:rsid w:val="00F5041D"/>
    <w:rsid w:val="00F50797"/>
    <w:rsid w:val="00F511BB"/>
    <w:rsid w:val="00F5412F"/>
    <w:rsid w:val="00F560BE"/>
    <w:rsid w:val="00F56162"/>
    <w:rsid w:val="00F56A83"/>
    <w:rsid w:val="00F575FE"/>
    <w:rsid w:val="00F57E39"/>
    <w:rsid w:val="00F618DB"/>
    <w:rsid w:val="00F620D5"/>
    <w:rsid w:val="00F62189"/>
    <w:rsid w:val="00F622D9"/>
    <w:rsid w:val="00F63C81"/>
    <w:rsid w:val="00F64964"/>
    <w:rsid w:val="00F65492"/>
    <w:rsid w:val="00F66522"/>
    <w:rsid w:val="00F66553"/>
    <w:rsid w:val="00F66B2A"/>
    <w:rsid w:val="00F67098"/>
    <w:rsid w:val="00F679B0"/>
    <w:rsid w:val="00F70071"/>
    <w:rsid w:val="00F709AD"/>
    <w:rsid w:val="00F716C9"/>
    <w:rsid w:val="00F743F8"/>
    <w:rsid w:val="00F775F9"/>
    <w:rsid w:val="00F803AF"/>
    <w:rsid w:val="00F8177C"/>
    <w:rsid w:val="00F82471"/>
    <w:rsid w:val="00F83AEE"/>
    <w:rsid w:val="00F83F2E"/>
    <w:rsid w:val="00F84A28"/>
    <w:rsid w:val="00F85BAF"/>
    <w:rsid w:val="00F861D6"/>
    <w:rsid w:val="00F86DC6"/>
    <w:rsid w:val="00F90BED"/>
    <w:rsid w:val="00F92156"/>
    <w:rsid w:val="00F929C9"/>
    <w:rsid w:val="00F93DF3"/>
    <w:rsid w:val="00F951B7"/>
    <w:rsid w:val="00F95EC3"/>
    <w:rsid w:val="00F967D1"/>
    <w:rsid w:val="00F97F8B"/>
    <w:rsid w:val="00FA0462"/>
    <w:rsid w:val="00FA3D9F"/>
    <w:rsid w:val="00FA46FB"/>
    <w:rsid w:val="00FA4B65"/>
    <w:rsid w:val="00FA53D0"/>
    <w:rsid w:val="00FA565A"/>
    <w:rsid w:val="00FA6EF8"/>
    <w:rsid w:val="00FA7536"/>
    <w:rsid w:val="00FB1192"/>
    <w:rsid w:val="00FB14A4"/>
    <w:rsid w:val="00FB3DE9"/>
    <w:rsid w:val="00FB45D0"/>
    <w:rsid w:val="00FB5317"/>
    <w:rsid w:val="00FB58E9"/>
    <w:rsid w:val="00FB5C2B"/>
    <w:rsid w:val="00FB6EE0"/>
    <w:rsid w:val="00FB7504"/>
    <w:rsid w:val="00FB79AC"/>
    <w:rsid w:val="00FC1DFE"/>
    <w:rsid w:val="00FC3A0E"/>
    <w:rsid w:val="00FC4702"/>
    <w:rsid w:val="00FC491E"/>
    <w:rsid w:val="00FC661B"/>
    <w:rsid w:val="00FC778E"/>
    <w:rsid w:val="00FD0409"/>
    <w:rsid w:val="00FD189C"/>
    <w:rsid w:val="00FD2FEE"/>
    <w:rsid w:val="00FD3DA5"/>
    <w:rsid w:val="00FD3E29"/>
    <w:rsid w:val="00FD4381"/>
    <w:rsid w:val="00FD5A60"/>
    <w:rsid w:val="00FD5E85"/>
    <w:rsid w:val="00FD61D5"/>
    <w:rsid w:val="00FD629D"/>
    <w:rsid w:val="00FD692B"/>
    <w:rsid w:val="00FD6EDC"/>
    <w:rsid w:val="00FD7220"/>
    <w:rsid w:val="00FD7F96"/>
    <w:rsid w:val="00FE03D3"/>
    <w:rsid w:val="00FE1F8D"/>
    <w:rsid w:val="00FE5D61"/>
    <w:rsid w:val="00FE6889"/>
    <w:rsid w:val="00FE74E9"/>
    <w:rsid w:val="00FE7FDB"/>
    <w:rsid w:val="00FF41E3"/>
    <w:rsid w:val="00FF4C03"/>
    <w:rsid w:val="00FF5068"/>
    <w:rsid w:val="00FF5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5841"/>
    <o:shapelayout v:ext="edit">
      <o:idmap v:ext="edit" data="1"/>
    </o:shapelayout>
  </w:shapeDefaults>
  <w:decimalSymbol w:val="."/>
  <w:listSeparator w:val=","/>
  <w14:docId w14:val="00653320"/>
  <w15:docId w15:val="{8459C010-FFC0-446B-9751-438820C3A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BE"/>
    <w:rPr>
      <w:rFonts w:ascii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564C5"/>
    <w:pPr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C5"/>
    <w:rPr>
      <w:rFonts w:ascii="Times New Roman" w:hAnsi="Times New Roman" w:cs="Times New Roman"/>
      <w:b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56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4C5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1564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4C5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156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564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64C5"/>
    <w:pPr>
      <w:spacing w:line="240" w:lineRule="auto"/>
    </w:pPr>
    <w:rPr>
      <w:rFonts w:asciiTheme="minorHAnsi" w:hAnsiTheme="minorHAnsi" w:cstheme="minorBidi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64C5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6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4C5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4C5"/>
    <w:rPr>
      <w:rFonts w:ascii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4C5"/>
    <w:rPr>
      <w:rFonts w:ascii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64C5"/>
    <w:pPr>
      <w:ind w:left="720"/>
      <w:contextualSpacing/>
    </w:pPr>
  </w:style>
  <w:style w:type="paragraph" w:customStyle="1" w:styleId="Default">
    <w:name w:val="Default"/>
    <w:link w:val="DefaultChar"/>
    <w:rsid w:val="001564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efaultChar">
    <w:name w:val="Default Char"/>
    <w:basedOn w:val="DefaultParagraphFont"/>
    <w:link w:val="Default"/>
    <w:rsid w:val="001564C5"/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1564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564C5"/>
    <w:rPr>
      <w:color w:val="954F72" w:themeColor="followed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1564C5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564C5"/>
    <w:rPr>
      <w:rFonts w:ascii="Times New Roman" w:hAnsi="Times New Roman" w:cs="Times New Roman"/>
      <w:noProof/>
      <w:sz w:val="20"/>
      <w:szCs w:val="20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564C5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564C5"/>
    <w:rPr>
      <w:rFonts w:ascii="Times New Roman" w:hAnsi="Times New Roman" w:cs="Times New Roman"/>
      <w:noProof/>
      <w:sz w:val="20"/>
      <w:szCs w:val="20"/>
      <w:lang w:val="en-US"/>
    </w:rPr>
  </w:style>
  <w:style w:type="table" w:customStyle="1" w:styleId="GridTable1Light-Accent31">
    <w:name w:val="Grid Table 1 Light - Accent 31"/>
    <w:basedOn w:val="TableNormal"/>
    <w:uiPriority w:val="46"/>
    <w:rsid w:val="001C7F7E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694A3A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ormalWeb">
    <w:name w:val="Normal (Web)"/>
    <w:basedOn w:val="Normal"/>
    <w:uiPriority w:val="99"/>
    <w:unhideWhenUsed/>
    <w:rsid w:val="00B02A65"/>
    <w:pPr>
      <w:spacing w:before="100" w:beforeAutospacing="1" w:after="100" w:afterAutospacing="1" w:line="240" w:lineRule="auto"/>
    </w:pPr>
    <w:rPr>
      <w:rFonts w:eastAsiaTheme="minorEastAsia"/>
      <w:sz w:val="24"/>
      <w:szCs w:val="24"/>
    </w:rPr>
  </w:style>
  <w:style w:type="table" w:customStyle="1" w:styleId="GridTable1Light-Accent11">
    <w:name w:val="Grid Table 1 Light - Accent 11"/>
    <w:basedOn w:val="TableNormal"/>
    <w:uiPriority w:val="46"/>
    <w:rsid w:val="00B02A6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C226B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noteText">
    <w:name w:val="footnote text"/>
    <w:basedOn w:val="Normal"/>
    <w:link w:val="FootnoteTextChar"/>
    <w:uiPriority w:val="99"/>
    <w:semiHidden/>
    <w:unhideWhenUsed/>
    <w:rsid w:val="006E7F7D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7F7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7F7D"/>
    <w:rPr>
      <w:vertAlign w:val="superscript"/>
    </w:rPr>
  </w:style>
  <w:style w:type="paragraph" w:styleId="NoSpacing">
    <w:name w:val="No Spacing"/>
    <w:uiPriority w:val="1"/>
    <w:qFormat/>
    <w:rsid w:val="00783D45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styleId="Revision">
    <w:name w:val="Revision"/>
    <w:hidden/>
    <w:uiPriority w:val="99"/>
    <w:semiHidden/>
    <w:rsid w:val="00427A91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3E47CA"/>
    <w:rPr>
      <w:color w:val="80808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C682A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C682A"/>
    <w:rPr>
      <w:rFonts w:ascii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C68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90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108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6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3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image" Target="media/image12.emf"/><Relationship Id="rId10" Type="http://schemas.openxmlformats.org/officeDocument/2006/relationships/image" Target="media/image3.jpeg"/><Relationship Id="rId19" Type="http://schemas.openxmlformats.org/officeDocument/2006/relationships/image" Target="media/image8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Relationship Id="rId22" Type="http://schemas.openxmlformats.org/officeDocument/2006/relationships/image" Target="media/image1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9E8AF-A110-4A63-A03F-8FA4753BA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EBD5E401</Template>
  <TotalTime>0</TotalTime>
  <Pages>30</Pages>
  <Words>4468</Words>
  <Characters>25474</Characters>
  <Application>Microsoft Office Word</Application>
  <DocSecurity>0</DocSecurity>
  <Lines>212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29883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Wood, Sara</dc:creator>
  <cp:keywords/>
  <dc:description/>
  <cp:lastModifiedBy>Wood, Sara</cp:lastModifiedBy>
  <cp:revision>2</cp:revision>
  <cp:lastPrinted>2018-09-14T10:46:00Z</cp:lastPrinted>
  <dcterms:created xsi:type="dcterms:W3CDTF">2018-10-29T12:32:00Z</dcterms:created>
  <dcterms:modified xsi:type="dcterms:W3CDTF">2018-10-29T12:32:00Z</dcterms:modified>
</cp:coreProperties>
</file>