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BBCC6" w14:textId="791EB6D2" w:rsidR="00A7154B" w:rsidRDefault="00A7154B" w:rsidP="00982B55">
      <w:pPr>
        <w:jc w:val="center"/>
        <w:rPr>
          <w:b/>
          <w:sz w:val="32"/>
          <w:u w:val="single"/>
        </w:rPr>
      </w:pPr>
    </w:p>
    <w:p w14:paraId="206B9B9B" w14:textId="2FCEE1CB" w:rsidR="00BF3629" w:rsidRPr="00D76918" w:rsidRDefault="00D76918" w:rsidP="00BF3629">
      <w:pPr>
        <w:rPr>
          <w:b/>
          <w:sz w:val="28"/>
          <w:szCs w:val="28"/>
        </w:rPr>
      </w:pPr>
      <w:r w:rsidRPr="00D76918">
        <w:rPr>
          <w:b/>
          <w:sz w:val="28"/>
          <w:szCs w:val="28"/>
        </w:rPr>
        <w:t xml:space="preserve">Big Baby </w:t>
      </w:r>
      <w:r w:rsidR="00631207" w:rsidRPr="00D76918">
        <w:rPr>
          <w:b/>
          <w:sz w:val="28"/>
          <w:szCs w:val="28"/>
        </w:rPr>
        <w:t xml:space="preserve">Version </w:t>
      </w:r>
      <w:r w:rsidR="00BF3629" w:rsidRPr="00D76918">
        <w:rPr>
          <w:b/>
          <w:sz w:val="28"/>
          <w:szCs w:val="28"/>
        </w:rPr>
        <w:t xml:space="preserve">Control </w:t>
      </w:r>
      <w:r w:rsidR="00631207" w:rsidRPr="00D76918">
        <w:rPr>
          <w:b/>
          <w:sz w:val="28"/>
          <w:szCs w:val="28"/>
        </w:rPr>
        <w:t>Log</w:t>
      </w:r>
    </w:p>
    <w:p w14:paraId="7AB34E2C" w14:textId="0135CD3C" w:rsidR="00D801B8" w:rsidRPr="00D76918" w:rsidRDefault="00D801B8" w:rsidP="00890A5E">
      <w:r w:rsidRPr="00D76918">
        <w:rPr>
          <w:b/>
        </w:rPr>
        <w:t>Protocol</w:t>
      </w:r>
      <w:r w:rsidR="00CF4631" w:rsidRPr="00D76918">
        <w:rPr>
          <w:b/>
        </w:rPr>
        <w:t xml:space="preserve">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248"/>
        <w:gridCol w:w="2410"/>
        <w:gridCol w:w="2268"/>
      </w:tblGrid>
      <w:tr w:rsidR="000166AC" w:rsidRPr="00F823BB" w14:paraId="6BDBD901" w14:textId="15DADC3A" w:rsidTr="000166AC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0166AC" w:rsidRPr="00F823BB" w:rsidRDefault="000166A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0166AC" w:rsidRPr="00F823BB" w:rsidRDefault="000166A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0166AC" w:rsidRPr="00F823BB" w:rsidRDefault="000166A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0166AC" w:rsidRPr="00F823BB" w14:paraId="3CB71AD3" w14:textId="03BC3199" w:rsidTr="000166AC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3AF5D3C0" w14:textId="108641BE" w:rsidR="000166AC" w:rsidRPr="00F823BB" w:rsidRDefault="000166AC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C94911" w14:textId="7156E1CB" w:rsidR="000166AC" w:rsidRPr="00F823BB" w:rsidRDefault="000166AC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04BC42" w14:textId="18FACB3D" w:rsidR="000166AC" w:rsidRPr="00F823BB" w:rsidRDefault="000166AC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BF362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April 2018</w:t>
            </w:r>
          </w:p>
        </w:tc>
      </w:tr>
      <w:tr w:rsidR="000166AC" w:rsidRPr="00F823BB" w14:paraId="7BCE35D8" w14:textId="30B331A7" w:rsidTr="000166AC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5017FD2A" w14:textId="0F5524BA" w:rsidR="000166AC" w:rsidRPr="00F823BB" w:rsidRDefault="000166A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Protocol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581271" w14:textId="506EA7F2" w:rsidR="000166AC" w:rsidRPr="00F823BB" w:rsidRDefault="000166A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C85F41" w14:textId="402DC77B" w:rsidR="000166AC" w:rsidRPr="00F823BB" w:rsidRDefault="000166A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87CF0C3" w14:textId="26EA9BED" w:rsidR="00D801B8" w:rsidRPr="00F823BB" w:rsidRDefault="00D801B8" w:rsidP="00FC49C6">
      <w:pPr>
        <w:jc w:val="center"/>
        <w:rPr>
          <w:b/>
          <w:sz w:val="20"/>
          <w:szCs w:val="20"/>
        </w:rPr>
      </w:pPr>
    </w:p>
    <w:p w14:paraId="32C3E2CF" w14:textId="677D176F" w:rsidR="009A6F0E" w:rsidRPr="00D76918" w:rsidRDefault="009A6F0E" w:rsidP="009A6F0E">
      <w:r w:rsidRPr="00D76918">
        <w:rPr>
          <w:b/>
        </w:rPr>
        <w:t xml:space="preserve">Abridged Protocol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EC49D5" w:rsidRPr="00F823BB" w14:paraId="5A56CAC0" w14:textId="77777777" w:rsidTr="000166AC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E0FF1C" w14:textId="5229F261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A79BD5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11F8DE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C49D5" w:rsidRPr="00F823BB" w14:paraId="604F9111" w14:textId="77777777" w:rsidTr="000166AC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4EAD06AF" w14:textId="77777777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Protocol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E646BB" w14:textId="77777777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3467FF" w14:textId="44F8EA7F" w:rsidR="00EC49D5" w:rsidRPr="00F823BB" w:rsidRDefault="00EC49D5" w:rsidP="00FC49C6">
            <w:pPr>
              <w:rPr>
                <w:sz w:val="20"/>
                <w:szCs w:val="20"/>
              </w:rPr>
            </w:pPr>
          </w:p>
        </w:tc>
      </w:tr>
    </w:tbl>
    <w:p w14:paraId="3871B82F" w14:textId="77777777" w:rsidR="00AF458D" w:rsidRDefault="00AF458D" w:rsidP="004B0DB6">
      <w:pPr>
        <w:rPr>
          <w:b/>
          <w:u w:val="single"/>
        </w:rPr>
      </w:pPr>
      <w:bookmarkStart w:id="0" w:name="_GoBack"/>
      <w:bookmarkEnd w:id="0"/>
    </w:p>
    <w:p w14:paraId="2D52F978" w14:textId="0C9E856F" w:rsidR="004B0DB6" w:rsidRPr="00F2430D" w:rsidRDefault="004B0DB6" w:rsidP="004B0DB6">
      <w:r w:rsidRPr="00F2430D">
        <w:rPr>
          <w:b/>
          <w:u w:val="single"/>
        </w:rPr>
        <w:t>Schedule of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EC49D5" w:rsidRPr="00F823BB" w14:paraId="6660758B" w14:textId="77777777" w:rsidTr="00FC49C6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52F02" w:rsidRPr="00F823BB" w14:paraId="19B3B62E" w14:textId="77777777" w:rsidTr="00FC49C6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vAlign w:val="center"/>
          </w:tcPr>
          <w:p w14:paraId="35E9C30E" w14:textId="26D7B084" w:rsidR="00E52F02" w:rsidRPr="00E52F02" w:rsidRDefault="00E52F02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Schedule of events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E52F02" w:rsidRPr="00E52F02" w:rsidRDefault="00E52F02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E52F02" w:rsidRPr="00E52F02" w:rsidRDefault="00E52F02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24 January 2018</w:t>
            </w:r>
          </w:p>
        </w:tc>
      </w:tr>
      <w:tr w:rsidR="00EC49D5" w:rsidRPr="00F823BB" w14:paraId="300DE946" w14:textId="77777777" w:rsidTr="00FC49C6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1D8A3748" w14:textId="093609C1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Schedule of events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779135" w14:textId="77777777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0A861B" w14:textId="66133E44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</w:tbl>
    <w:p w14:paraId="128307BA" w14:textId="77777777" w:rsidR="00E52F02" w:rsidRDefault="00E52F02" w:rsidP="004B0DB6">
      <w:pPr>
        <w:rPr>
          <w:b/>
          <w:sz w:val="20"/>
          <w:szCs w:val="20"/>
          <w:u w:val="single"/>
        </w:rPr>
      </w:pPr>
    </w:p>
    <w:p w14:paraId="3DAF544B" w14:textId="67C52E03" w:rsidR="004B0DB6" w:rsidRPr="00F2430D" w:rsidRDefault="004B0DB6" w:rsidP="004B0DB6">
      <w:r w:rsidRPr="00F2430D">
        <w:rPr>
          <w:b/>
          <w:u w:val="single"/>
        </w:rPr>
        <w:lastRenderedPageBreak/>
        <w:t>Statement of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EC49D5" w:rsidRPr="00F823BB" w14:paraId="071F954D" w14:textId="77777777" w:rsidTr="00FC49C6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C49C6" w:rsidRPr="00F823BB" w14:paraId="1FA920A6" w14:textId="77777777" w:rsidTr="00FC49C6">
        <w:trPr>
          <w:trHeight w:val="567"/>
        </w:trPr>
        <w:tc>
          <w:tcPr>
            <w:tcW w:w="4248" w:type="dxa"/>
            <w:shd w:val="clear" w:color="auto" w:fill="auto"/>
          </w:tcPr>
          <w:p w14:paraId="451E2255" w14:textId="7C45963B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017FD88" w14:textId="14A1508B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3661E67" w14:textId="0B9BA8C2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</w:tr>
      <w:tr w:rsidR="00FC49C6" w:rsidRPr="00F823BB" w14:paraId="6371A1F9" w14:textId="77777777" w:rsidTr="00FC49C6">
        <w:trPr>
          <w:trHeight w:val="567"/>
        </w:trPr>
        <w:tc>
          <w:tcPr>
            <w:tcW w:w="4248" w:type="dxa"/>
            <w:shd w:val="clear" w:color="auto" w:fill="auto"/>
          </w:tcPr>
          <w:p w14:paraId="54DFE282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C017776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F50A25D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</w:tr>
      <w:tr w:rsidR="00FC49C6" w:rsidRPr="00F823BB" w14:paraId="034A43D3" w14:textId="77777777" w:rsidTr="00FC49C6">
        <w:trPr>
          <w:trHeight w:val="567"/>
        </w:trPr>
        <w:tc>
          <w:tcPr>
            <w:tcW w:w="4248" w:type="dxa"/>
            <w:shd w:val="clear" w:color="auto" w:fill="auto"/>
          </w:tcPr>
          <w:p w14:paraId="4F484B95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3888000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6A356EB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</w:tr>
      <w:tr w:rsidR="00FC49C6" w:rsidRPr="00F823BB" w14:paraId="335A4102" w14:textId="77777777" w:rsidTr="00FC49C6">
        <w:trPr>
          <w:trHeight w:val="567"/>
        </w:trPr>
        <w:tc>
          <w:tcPr>
            <w:tcW w:w="4248" w:type="dxa"/>
            <w:shd w:val="clear" w:color="auto" w:fill="auto"/>
          </w:tcPr>
          <w:p w14:paraId="5B904C11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9C31486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BF7252E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</w:tr>
      <w:tr w:rsidR="00FC49C6" w:rsidRPr="00F823BB" w14:paraId="11C6FA0F" w14:textId="77777777" w:rsidTr="00FC49C6">
        <w:trPr>
          <w:trHeight w:val="567"/>
        </w:trPr>
        <w:tc>
          <w:tcPr>
            <w:tcW w:w="4248" w:type="dxa"/>
            <w:shd w:val="clear" w:color="auto" w:fill="auto"/>
          </w:tcPr>
          <w:p w14:paraId="4E9AE0C9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6AE6BBE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C682102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</w:tr>
      <w:tr w:rsidR="00FC49C6" w:rsidRPr="00F823BB" w14:paraId="54D39FE6" w14:textId="77777777" w:rsidTr="00FC49C6">
        <w:trPr>
          <w:trHeight w:val="567"/>
        </w:trPr>
        <w:tc>
          <w:tcPr>
            <w:tcW w:w="4248" w:type="dxa"/>
            <w:shd w:val="clear" w:color="auto" w:fill="auto"/>
          </w:tcPr>
          <w:p w14:paraId="3DC59CA7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1179413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0987BD6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</w:tr>
      <w:tr w:rsidR="00FC49C6" w:rsidRPr="00F823BB" w14:paraId="182ADC1E" w14:textId="77777777" w:rsidTr="00FC49C6">
        <w:trPr>
          <w:trHeight w:val="567"/>
        </w:trPr>
        <w:tc>
          <w:tcPr>
            <w:tcW w:w="4248" w:type="dxa"/>
            <w:shd w:val="clear" w:color="auto" w:fill="auto"/>
          </w:tcPr>
          <w:p w14:paraId="7003309D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56CEB2D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E86E5CD" w14:textId="77777777" w:rsidR="00FC49C6" w:rsidRPr="00F823BB" w:rsidRDefault="00FC49C6" w:rsidP="00FC49C6">
            <w:pPr>
              <w:rPr>
                <w:sz w:val="20"/>
                <w:szCs w:val="20"/>
              </w:rPr>
            </w:pPr>
          </w:p>
        </w:tc>
      </w:tr>
    </w:tbl>
    <w:p w14:paraId="29DD8C84" w14:textId="137198FE" w:rsidR="009A6F0E" w:rsidRPr="001E6729" w:rsidRDefault="009A6F0E">
      <w:pPr>
        <w:rPr>
          <w:b/>
        </w:rPr>
      </w:pPr>
    </w:p>
    <w:p w14:paraId="1C2D5AF5" w14:textId="404EE9BE" w:rsidR="00D801B8" w:rsidRPr="00F2430D" w:rsidRDefault="00CF4631">
      <w:pPr>
        <w:rPr>
          <w:b/>
        </w:rPr>
      </w:pPr>
      <w:r w:rsidRPr="00F2430D">
        <w:rPr>
          <w:b/>
          <w:u w:val="single"/>
        </w:rPr>
        <w:t>P</w:t>
      </w:r>
      <w:r w:rsidR="00A7154B" w:rsidRPr="00F2430D">
        <w:rPr>
          <w:b/>
          <w:u w:val="single"/>
        </w:rPr>
        <w:t>articipant Information Sheet</w:t>
      </w:r>
      <w:r w:rsidR="00D801B8" w:rsidRPr="00F2430D">
        <w:rPr>
          <w:b/>
          <w:u w:val="single"/>
        </w:rPr>
        <w:t xml:space="preserve"> (PIS)</w:t>
      </w:r>
      <w:r w:rsidRPr="00F2430D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426012" w:rsidRPr="00F823BB" w14:paraId="7679C6F9" w14:textId="77777777" w:rsidTr="00FC49C6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897B93" w:rsidRPr="00F823BB" w14:paraId="145DD188" w14:textId="77777777" w:rsidTr="00FC49C6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649FC340" w14:textId="456995FE" w:rsidR="00897B93" w:rsidRPr="00F823BB" w:rsidRDefault="00897B93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sheet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126AA1" w14:textId="77777777" w:rsidR="00897B93" w:rsidRPr="00F823BB" w:rsidRDefault="00897B93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919069" w14:textId="77777777" w:rsidR="00897B93" w:rsidRPr="00F823BB" w:rsidRDefault="00897B93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0E8467F" w14:textId="34AF6FEE" w:rsidR="00897B93" w:rsidRDefault="00897B93">
      <w:pPr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426012" w:rsidRPr="00F823BB" w14:paraId="2B51AD1C" w14:textId="77777777" w:rsidTr="00FC49C6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35A04" w:rsidRPr="00F823BB" w14:paraId="77D1195F" w14:textId="77777777" w:rsidTr="00FC49C6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0703A70A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-participant interviews – pilot phase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2BDC63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B28CD1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Default="006140AC">
      <w:pPr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426012" w:rsidRPr="00F823BB" w14:paraId="38F549F7" w14:textId="77777777" w:rsidTr="00FC49C6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140AC" w:rsidRPr="00F823BB" w14:paraId="1DB6BF0A" w14:textId="77777777" w:rsidTr="00FC49C6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474C849F" w14:textId="77777777" w:rsidR="006140AC" w:rsidRPr="00F823BB" w:rsidRDefault="006140A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– participant interview – main trial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88A2CC" w14:textId="77777777" w:rsidR="006140AC" w:rsidRPr="00F823BB" w:rsidRDefault="006140A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DA608C" w14:textId="77777777" w:rsidR="006140AC" w:rsidRPr="00F823BB" w:rsidRDefault="006140A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97EA0A" w14:textId="61209CA8" w:rsidR="00426012" w:rsidRDefault="00426012">
      <w:pPr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426012" w:rsidRPr="00F823BB" w14:paraId="04E142CE" w14:textId="77777777" w:rsidTr="00FC49C6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35A04" w:rsidRPr="00F823BB" w14:paraId="2D563EEF" w14:textId="77777777" w:rsidTr="00FC49C6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23B902EE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 partners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B22D72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861EBE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DC83E83" w14:textId="50CC9D18" w:rsidR="006140AC" w:rsidRDefault="006140AC">
      <w:pPr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426012" w:rsidRPr="00F823BB" w14:paraId="699F261C" w14:textId="77777777" w:rsidTr="00FC49C6">
        <w:trPr>
          <w:trHeight w:val="567"/>
        </w:trPr>
        <w:tc>
          <w:tcPr>
            <w:tcW w:w="42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526F33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35A04" w:rsidRPr="00F823BB" w14:paraId="032C2B69" w14:textId="77777777" w:rsidTr="00FC49C6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7E3FA12E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 site investigator team interviews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175F37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ACA46A" w14:textId="77777777" w:rsidR="00135A04" w:rsidRPr="00F823BB" w:rsidRDefault="00135A0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50814D25" w14:textId="1985EA20" w:rsidR="00135A04" w:rsidRPr="00F823BB" w:rsidRDefault="00135A04">
      <w:pPr>
        <w:rPr>
          <w:b/>
          <w:sz w:val="20"/>
          <w:szCs w:val="20"/>
          <w:u w:val="single"/>
        </w:rPr>
      </w:pPr>
    </w:p>
    <w:p w14:paraId="50BCF297" w14:textId="2FBED6A8" w:rsidR="00AE7E7F" w:rsidRPr="002A6C35" w:rsidRDefault="00AE7E7F" w:rsidP="00AE7E7F">
      <w:pPr>
        <w:rPr>
          <w:b/>
        </w:rPr>
      </w:pPr>
      <w:r w:rsidRPr="002A6C35">
        <w:rPr>
          <w:b/>
          <w:u w:val="single"/>
        </w:rPr>
        <w:t>Participant Information Leaflet – Trifold</w:t>
      </w:r>
      <w:r w:rsidRPr="002A6C35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2268"/>
      </w:tblGrid>
      <w:tr w:rsidR="00EC49D5" w:rsidRPr="00F823BB" w14:paraId="2D126CBD" w14:textId="77777777" w:rsidTr="00FC49C6">
        <w:trPr>
          <w:trHeight w:val="567"/>
        </w:trPr>
        <w:tc>
          <w:tcPr>
            <w:tcW w:w="439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B37E3E" w14:textId="0640DEBA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C49D5" w:rsidRPr="00F823BB" w14:paraId="227D3AB4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36E25518" w14:textId="2F708BF0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leaflet - Trifold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E749AB" w14:textId="77777777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01F7B0" w14:textId="75FC1A4E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375EF3D5" w14:textId="77777777" w:rsidR="00AE7E7F" w:rsidRPr="00F823BB" w:rsidRDefault="00AE7E7F">
      <w:pPr>
        <w:rPr>
          <w:b/>
          <w:sz w:val="20"/>
          <w:szCs w:val="20"/>
          <w:u w:val="single"/>
        </w:rPr>
      </w:pPr>
    </w:p>
    <w:p w14:paraId="47DBD2A4" w14:textId="5344B9C9" w:rsidR="00433E6B" w:rsidRPr="002A6C35" w:rsidRDefault="00433E6B" w:rsidP="00433E6B">
      <w:pPr>
        <w:rPr>
          <w:b/>
        </w:rPr>
      </w:pPr>
      <w:r w:rsidRPr="002A6C35">
        <w:rPr>
          <w:b/>
          <w:u w:val="single"/>
        </w:rPr>
        <w:t>Poster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2410"/>
      </w:tblGrid>
      <w:tr w:rsidR="00EC49D5" w:rsidRPr="00F823BB" w14:paraId="4E124FEA" w14:textId="77777777" w:rsidTr="00FC49C6">
        <w:trPr>
          <w:trHeight w:val="567"/>
        </w:trPr>
        <w:tc>
          <w:tcPr>
            <w:tcW w:w="439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2CC401" w14:textId="6C47607B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C49D5" w:rsidRPr="00F823BB" w14:paraId="14075BF3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2F90A93D" w14:textId="7F18A31C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lastRenderedPageBreak/>
              <w:t>Poster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B94BD8" w14:textId="77777777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9F90A2" w14:textId="544B0853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</w:tbl>
    <w:p w14:paraId="76079C50" w14:textId="77777777" w:rsidR="003F74C4" w:rsidRPr="00F823BB" w:rsidRDefault="003F74C4">
      <w:pPr>
        <w:rPr>
          <w:b/>
          <w:sz w:val="20"/>
          <w:szCs w:val="20"/>
          <w:u w:val="single"/>
        </w:rPr>
      </w:pPr>
    </w:p>
    <w:p w14:paraId="1D049962" w14:textId="1B2C6494" w:rsidR="00D801B8" w:rsidRPr="002A6C35" w:rsidRDefault="00037623">
      <w:pPr>
        <w:rPr>
          <w:b/>
        </w:rPr>
      </w:pPr>
      <w:r w:rsidRPr="002A6C35">
        <w:rPr>
          <w:b/>
          <w:u w:val="single"/>
        </w:rPr>
        <w:t>Informed Consent form</w:t>
      </w:r>
      <w:r w:rsidR="00D801B8" w:rsidRPr="002A6C35">
        <w:rPr>
          <w:b/>
          <w:u w:val="single"/>
        </w:rPr>
        <w:t xml:space="preserve"> (ICF)</w:t>
      </w:r>
      <w:r w:rsidR="00CF4631" w:rsidRPr="002A6C35">
        <w:rPr>
          <w:b/>
        </w:rPr>
        <w:t xml:space="preserve"> 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4390"/>
        <w:gridCol w:w="2126"/>
        <w:gridCol w:w="2410"/>
      </w:tblGrid>
      <w:tr w:rsidR="00EC49D5" w:rsidRPr="00F823BB" w14:paraId="0924082A" w14:textId="77777777" w:rsidTr="00FC49C6">
        <w:trPr>
          <w:trHeight w:val="56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1A1A8D4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C49D5" w:rsidRPr="00F823BB" w14:paraId="2C3CBE9B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62347A6B" w14:textId="124B010F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495682" w14:textId="481B05DD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886177" w14:textId="6C4E2865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7594E39" w14:textId="41722C62" w:rsidR="00037623" w:rsidRDefault="00037623">
      <w:pPr>
        <w:rPr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4390"/>
        <w:gridCol w:w="2126"/>
        <w:gridCol w:w="2410"/>
      </w:tblGrid>
      <w:tr w:rsidR="006E34D0" w:rsidRPr="00F823BB" w14:paraId="618313B0" w14:textId="77777777" w:rsidTr="00FC49C6">
        <w:trPr>
          <w:trHeight w:val="56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149DC3B4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17DA739F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cohort study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9262D8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E6C845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F2A8A6A" w14:textId="7C972113" w:rsidR="006E34D0" w:rsidRDefault="006E34D0">
      <w:pPr>
        <w:rPr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4390"/>
        <w:gridCol w:w="2126"/>
        <w:gridCol w:w="2410"/>
      </w:tblGrid>
      <w:tr w:rsidR="006E34D0" w:rsidRPr="00F823BB" w14:paraId="27CB1D45" w14:textId="77777777" w:rsidTr="00FC49C6">
        <w:trPr>
          <w:trHeight w:val="56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70D1516C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556FC067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participant interviews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35237C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9F0D63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Default="006E34D0">
      <w:pPr>
        <w:rPr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4390"/>
        <w:gridCol w:w="2126"/>
        <w:gridCol w:w="2410"/>
      </w:tblGrid>
      <w:tr w:rsidR="006E34D0" w:rsidRPr="00F823BB" w14:paraId="1640C356" w14:textId="77777777" w:rsidTr="00FC49C6">
        <w:trPr>
          <w:trHeight w:val="56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01FA9674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70E35A12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- partners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EC7969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Default="006E34D0">
      <w:pPr>
        <w:rPr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4390"/>
        <w:gridCol w:w="2126"/>
        <w:gridCol w:w="2410"/>
      </w:tblGrid>
      <w:tr w:rsidR="006E34D0" w:rsidRPr="00F823BB" w14:paraId="2FF010FB" w14:textId="77777777" w:rsidTr="00FC49C6">
        <w:trPr>
          <w:trHeight w:val="56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6B5F89F4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052A5F9D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lastRenderedPageBreak/>
              <w:t>Consent form – site investigator team interviews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A2AFA6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395431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6294C1CB" w14:textId="27C844C7" w:rsidR="006E34D0" w:rsidRPr="00F823BB" w:rsidRDefault="006E34D0">
      <w:pPr>
        <w:rPr>
          <w:sz w:val="20"/>
          <w:szCs w:val="20"/>
        </w:rPr>
      </w:pPr>
    </w:p>
    <w:p w14:paraId="01EEFBDD" w14:textId="193AEBCB" w:rsidR="005117CE" w:rsidRPr="002A6C35" w:rsidRDefault="00037623" w:rsidP="005117CE">
      <w:pPr>
        <w:rPr>
          <w:b/>
        </w:rPr>
      </w:pPr>
      <w:r w:rsidRPr="002A6C35">
        <w:rPr>
          <w:b/>
          <w:u w:val="single"/>
        </w:rPr>
        <w:t>GP</w:t>
      </w:r>
      <w:r w:rsidR="005117CE" w:rsidRPr="002A6C35">
        <w:rPr>
          <w:b/>
          <w:u w:val="single"/>
        </w:rPr>
        <w:t xml:space="preserve"> Letter</w:t>
      </w:r>
      <w:r w:rsidR="005117CE" w:rsidRPr="002A6C35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2410"/>
      </w:tblGrid>
      <w:tr w:rsidR="00EC49D5" w:rsidRPr="00F823BB" w14:paraId="55A98B44" w14:textId="77777777" w:rsidTr="00FC49C6">
        <w:trPr>
          <w:trHeight w:val="56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8410C86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28A5637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01A24D2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C49D5" w:rsidRPr="00F823BB" w14:paraId="682B89A9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64508C63" w14:textId="076DFC1A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26A642" w14:textId="77777777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C4E1DB" w14:textId="39604AF7" w:rsidR="00EC49D5" w:rsidRPr="00F823BB" w:rsidRDefault="00EC49D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99CCBFD" w14:textId="492D3ADE" w:rsidR="00FC49C6" w:rsidRPr="00F823BB" w:rsidRDefault="00FC49C6" w:rsidP="009776DD">
      <w:pPr>
        <w:rPr>
          <w:sz w:val="20"/>
          <w:szCs w:val="20"/>
        </w:rPr>
      </w:pPr>
    </w:p>
    <w:p w14:paraId="06777FCE" w14:textId="32CA80B5" w:rsidR="009776DD" w:rsidRPr="002A6C35" w:rsidRDefault="009776DD" w:rsidP="009776DD">
      <w:pPr>
        <w:rPr>
          <w:b/>
        </w:rPr>
      </w:pPr>
      <w:r w:rsidRPr="002A6C35">
        <w:rPr>
          <w:b/>
          <w:u w:val="single"/>
        </w:rPr>
        <w:t xml:space="preserve">Letter to </w:t>
      </w:r>
      <w:r w:rsidR="008618E7" w:rsidRPr="002A6C35">
        <w:rPr>
          <w:b/>
          <w:u w:val="single"/>
        </w:rPr>
        <w:t>bereaved mother</w:t>
      </w:r>
      <w:r w:rsidRPr="002A6C35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2410"/>
      </w:tblGrid>
      <w:tr w:rsidR="008618E7" w:rsidRPr="00F823BB" w14:paraId="17247CD9" w14:textId="77777777" w:rsidTr="00FC49C6">
        <w:trPr>
          <w:trHeight w:val="56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16EA61A" w14:textId="77777777" w:rsidR="008618E7" w:rsidRPr="00F823BB" w:rsidRDefault="008618E7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CE709FC" w14:textId="77777777" w:rsidR="008618E7" w:rsidRPr="00F823BB" w:rsidRDefault="008618E7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67700E2" w14:textId="77777777" w:rsidR="008618E7" w:rsidRPr="00F823BB" w:rsidRDefault="008618E7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8618E7" w:rsidRPr="00F823BB" w14:paraId="2A22B88A" w14:textId="77777777" w:rsidTr="00FC49C6">
        <w:trPr>
          <w:trHeight w:val="567"/>
        </w:trPr>
        <w:tc>
          <w:tcPr>
            <w:tcW w:w="4390" w:type="dxa"/>
            <w:shd w:val="clear" w:color="auto" w:fill="auto"/>
            <w:vAlign w:val="center"/>
          </w:tcPr>
          <w:p w14:paraId="6DD655D7" w14:textId="20B16CDB" w:rsidR="008618E7" w:rsidRPr="00F823BB" w:rsidRDefault="008618E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Letter to </w:t>
            </w:r>
            <w:r w:rsidR="00072FEC">
              <w:rPr>
                <w:sz w:val="20"/>
                <w:szCs w:val="20"/>
              </w:rPr>
              <w:t>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A7FE1C" w14:textId="77777777" w:rsidR="008618E7" w:rsidRPr="00F823BB" w:rsidRDefault="008618E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CC4C52" w14:textId="3E28CA5C" w:rsidR="008618E7" w:rsidRPr="00F823BB" w:rsidRDefault="008618E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5CF3377" w14:textId="1CB210EB" w:rsidR="008618E7" w:rsidRPr="00F823BB" w:rsidRDefault="008618E7" w:rsidP="00751532">
      <w:pPr>
        <w:rPr>
          <w:b/>
          <w:sz w:val="20"/>
          <w:szCs w:val="20"/>
        </w:rPr>
      </w:pPr>
    </w:p>
    <w:p w14:paraId="212ABA00" w14:textId="77777777" w:rsidR="00447EFA" w:rsidRPr="002A6C35" w:rsidRDefault="00005BA1" w:rsidP="00751532">
      <w:pPr>
        <w:rPr>
          <w:b/>
          <w:u w:val="single"/>
        </w:rPr>
      </w:pPr>
      <w:r w:rsidRPr="002A6C35">
        <w:rPr>
          <w:b/>
          <w:u w:val="single"/>
        </w:rPr>
        <w:t>CRF</w:t>
      </w:r>
      <w:r w:rsidR="00447EFA" w:rsidRPr="002A6C35">
        <w:rPr>
          <w:b/>
          <w:u w:val="single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CE2BF5" w:rsidRPr="00F823BB" w14:paraId="3D5DF229" w14:textId="77777777" w:rsidTr="00FC49C6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F2E634B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E2BF5" w:rsidRPr="00F823BB" w14:paraId="426C9676" w14:textId="77777777" w:rsidTr="00FC49C6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581FE3B6" w14:textId="018A5572" w:rsidR="00CE2BF5" w:rsidRPr="00F823BB" w:rsidRDefault="00CE2BF5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CRF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6FAEA2" w14:textId="76C7B36D" w:rsidR="00CE2BF5" w:rsidRPr="00F823BB" w:rsidRDefault="00CE2BF5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8B5DD0" w14:textId="32FCA52C" w:rsidR="00CE2BF5" w:rsidRPr="00F823BB" w:rsidRDefault="00CE2BF5" w:rsidP="00FC49C6">
            <w:pPr>
              <w:rPr>
                <w:sz w:val="20"/>
                <w:szCs w:val="20"/>
              </w:rPr>
            </w:pPr>
          </w:p>
        </w:tc>
      </w:tr>
    </w:tbl>
    <w:p w14:paraId="688754E0" w14:textId="00D33FCE" w:rsidR="000B03AE" w:rsidRDefault="000B03A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675EE2" w:rsidRPr="00F823BB" w14:paraId="0D12344E" w14:textId="77777777" w:rsidTr="00FC49C6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C4C0302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F823BB" w14:paraId="0098237F" w14:textId="77777777" w:rsidTr="00FC49C6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0E6D4E09" w14:textId="00D800CF" w:rsidR="00675EE2" w:rsidRPr="00F823BB" w:rsidRDefault="00675EE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575D81" w14:textId="362F5EEF" w:rsidR="00675EE2" w:rsidRPr="00F823BB" w:rsidRDefault="00675EE2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AAD41D" w14:textId="77777777" w:rsidR="00675EE2" w:rsidRPr="00F823BB" w:rsidRDefault="00675EE2" w:rsidP="00FC49C6">
            <w:pPr>
              <w:rPr>
                <w:sz w:val="20"/>
                <w:szCs w:val="20"/>
              </w:rPr>
            </w:pPr>
          </w:p>
        </w:tc>
      </w:tr>
    </w:tbl>
    <w:p w14:paraId="43436A26" w14:textId="77777777" w:rsidR="00675EE2" w:rsidRDefault="00675EE2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675EE2" w:rsidRPr="00F823BB" w14:paraId="207785E6" w14:textId="77777777" w:rsidTr="002E307E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B70BF19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F823BB" w14:paraId="41E27E94" w14:textId="77777777" w:rsidTr="002E307E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24589043" w14:textId="14769D04" w:rsidR="00675EE2" w:rsidRPr="00F823BB" w:rsidRDefault="00FC49C6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</w:t>
            </w:r>
            <w:r w:rsidR="00675EE2">
              <w:rPr>
                <w:sz w:val="20"/>
                <w:szCs w:val="20"/>
              </w:rPr>
              <w:t xml:space="preserve"> contact details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A32DA8" w14:textId="77777777" w:rsidR="00675EE2" w:rsidRPr="00F823BB" w:rsidRDefault="00675EE2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1B85A3" w14:textId="77777777" w:rsidR="00675EE2" w:rsidRPr="00F823BB" w:rsidRDefault="00675EE2" w:rsidP="002E307E">
            <w:pPr>
              <w:rPr>
                <w:sz w:val="20"/>
                <w:szCs w:val="20"/>
              </w:rPr>
            </w:pPr>
          </w:p>
        </w:tc>
      </w:tr>
    </w:tbl>
    <w:p w14:paraId="78417D6F" w14:textId="0376108D" w:rsidR="009A7C09" w:rsidRDefault="009A7C0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675EE2" w:rsidRPr="00F823BB" w14:paraId="7AACA398" w14:textId="77777777" w:rsidTr="002E307E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981FB14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9F8AC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15A020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F823BB" w14:paraId="05C4F6D9" w14:textId="77777777" w:rsidTr="002E307E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4C0CF25B" w14:textId="1C68D44A" w:rsidR="00675EE2" w:rsidRPr="00F823BB" w:rsidRDefault="004F4B4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 report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BA7BE1" w14:textId="5707EA44" w:rsidR="00675EE2" w:rsidRPr="00F823BB" w:rsidRDefault="004F4B4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2F3304" w14:textId="77777777" w:rsidR="00675EE2" w:rsidRPr="00F823BB" w:rsidRDefault="00675EE2" w:rsidP="002E307E">
            <w:pPr>
              <w:rPr>
                <w:sz w:val="20"/>
                <w:szCs w:val="20"/>
              </w:rPr>
            </w:pPr>
          </w:p>
        </w:tc>
      </w:tr>
    </w:tbl>
    <w:p w14:paraId="59F1FB06" w14:textId="75403669" w:rsidR="002A6C35" w:rsidRPr="00F823BB" w:rsidRDefault="002A6C35" w:rsidP="000B03AE">
      <w:pPr>
        <w:spacing w:line="240" w:lineRule="auto"/>
        <w:rPr>
          <w:b/>
          <w:sz w:val="20"/>
          <w:szCs w:val="20"/>
          <w:u w:val="single"/>
        </w:rPr>
      </w:pPr>
    </w:p>
    <w:p w14:paraId="24E9BBA8" w14:textId="77777777" w:rsidR="00A25F4E" w:rsidRPr="002A6C35" w:rsidRDefault="00A25F4E" w:rsidP="00A25F4E">
      <w:pPr>
        <w:rPr>
          <w:b/>
          <w:u w:val="single"/>
        </w:rPr>
      </w:pPr>
      <w:r w:rsidRPr="002A6C35">
        <w:rPr>
          <w:b/>
          <w:u w:val="single"/>
        </w:rPr>
        <w:t xml:space="preserve">Serious Adverse Event 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CE2BF5" w:rsidRPr="00F823BB" w14:paraId="5B5A0A8F" w14:textId="77777777" w:rsidTr="002E307E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5D0DC3F" w14:textId="77777777" w:rsidR="00CE2BF5" w:rsidRPr="00F823BB" w:rsidRDefault="00CE2BF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89E29EA" w14:textId="77777777" w:rsidR="00CE2BF5" w:rsidRPr="00F823BB" w:rsidRDefault="00CE2BF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6BAC55B" w14:textId="77777777" w:rsidR="00CE2BF5" w:rsidRPr="00F823BB" w:rsidRDefault="00CE2BF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E2BF5" w:rsidRPr="00F823BB" w14:paraId="3E549FF9" w14:textId="77777777" w:rsidTr="002E307E">
        <w:trPr>
          <w:trHeight w:val="567"/>
        </w:trPr>
        <w:tc>
          <w:tcPr>
            <w:tcW w:w="4248" w:type="dxa"/>
            <w:vAlign w:val="center"/>
          </w:tcPr>
          <w:p w14:paraId="2853F674" w14:textId="77777777" w:rsidR="00CE2BF5" w:rsidRPr="00F823BB" w:rsidRDefault="00CE2BF5" w:rsidP="002E307E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form </w:t>
            </w:r>
          </w:p>
        </w:tc>
        <w:tc>
          <w:tcPr>
            <w:tcW w:w="2268" w:type="dxa"/>
            <w:vAlign w:val="center"/>
          </w:tcPr>
          <w:p w14:paraId="38228633" w14:textId="3B543F84" w:rsidR="00CE2BF5" w:rsidRPr="00F823BB" w:rsidRDefault="00CE2BF5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268" w:type="dxa"/>
            <w:vAlign w:val="center"/>
          </w:tcPr>
          <w:p w14:paraId="1F832600" w14:textId="0300CB85" w:rsidR="00CE2BF5" w:rsidRPr="00F823BB" w:rsidRDefault="00CE2BF5" w:rsidP="002E307E">
            <w:pPr>
              <w:rPr>
                <w:sz w:val="20"/>
                <w:szCs w:val="20"/>
              </w:rPr>
            </w:pPr>
          </w:p>
        </w:tc>
      </w:tr>
    </w:tbl>
    <w:p w14:paraId="12A2F256" w14:textId="77777777" w:rsidR="00A25F4E" w:rsidRPr="00F823BB" w:rsidRDefault="00A25F4E" w:rsidP="00A25F4E">
      <w:pPr>
        <w:rPr>
          <w:b/>
          <w:sz w:val="20"/>
          <w:szCs w:val="20"/>
          <w:u w:val="single"/>
        </w:rPr>
      </w:pPr>
    </w:p>
    <w:p w14:paraId="1037872A" w14:textId="77777777" w:rsidR="00A25F4E" w:rsidRPr="00FD0AC2" w:rsidRDefault="00A25F4E" w:rsidP="00A25F4E">
      <w:pPr>
        <w:rPr>
          <w:b/>
          <w:u w:val="single"/>
        </w:rPr>
      </w:pPr>
      <w:r w:rsidRPr="00FD0AC2">
        <w:rPr>
          <w:b/>
          <w:u w:val="single"/>
        </w:rPr>
        <w:t xml:space="preserve">Questionnaire booklets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CE2BF5" w:rsidRPr="00F823BB" w14:paraId="2AAFB94E" w14:textId="77777777" w:rsidTr="002E307E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491965" w14:textId="77777777" w:rsidR="00CE2BF5" w:rsidRPr="00F823BB" w:rsidRDefault="00CE2BF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6007F1" w14:textId="77777777" w:rsidR="00CE2BF5" w:rsidRPr="00F823BB" w:rsidRDefault="00CE2BF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1D70A1" w14:textId="77777777" w:rsidR="00CE2BF5" w:rsidRPr="00F823BB" w:rsidRDefault="00CE2BF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E2BF5" w:rsidRPr="00F823BB" w14:paraId="5315A4D5" w14:textId="77777777" w:rsidTr="002E307E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3264A780" w14:textId="6349A029" w:rsidR="00CE2BF5" w:rsidRPr="00F823BB" w:rsidRDefault="00CE2BF5" w:rsidP="002E307E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2 Month follow up </w:t>
            </w:r>
          </w:p>
        </w:tc>
        <w:tc>
          <w:tcPr>
            <w:tcW w:w="2268" w:type="dxa"/>
            <w:shd w:val="clear" w:color="auto" w:fill="auto"/>
          </w:tcPr>
          <w:p w14:paraId="5A7A9BE3" w14:textId="48000ABA" w:rsidR="00CE2BF5" w:rsidRPr="00F823BB" w:rsidRDefault="00CE2BF5" w:rsidP="00B84B0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CBB2AC2" w14:textId="5A16C012" w:rsidR="00CE2BF5" w:rsidRPr="00F823BB" w:rsidRDefault="00CE2BF5" w:rsidP="00B84B04">
            <w:pPr>
              <w:rPr>
                <w:sz w:val="20"/>
                <w:szCs w:val="20"/>
              </w:rPr>
            </w:pPr>
          </w:p>
        </w:tc>
      </w:tr>
    </w:tbl>
    <w:p w14:paraId="0A26788D" w14:textId="6832ECE5" w:rsidR="00A25F4E" w:rsidRDefault="00A25F4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2E307E" w:rsidRPr="00F823BB" w14:paraId="223010F5" w14:textId="77777777" w:rsidTr="002E307E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E23F3EB" w14:textId="77777777" w:rsidR="002E307E" w:rsidRPr="00F823BB" w:rsidRDefault="002E307E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17FFF" w14:textId="77777777" w:rsidR="002E307E" w:rsidRPr="00F823BB" w:rsidRDefault="002E307E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A83CC5" w14:textId="77777777" w:rsidR="002E307E" w:rsidRPr="00F823BB" w:rsidRDefault="002E307E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E307E" w:rsidRPr="00F823BB" w14:paraId="3AE0B109" w14:textId="77777777" w:rsidTr="002E307E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13FDCACC" w14:textId="77777777" w:rsidR="002E307E" w:rsidRPr="00F823BB" w:rsidRDefault="002E307E" w:rsidP="002E307E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6 Month follow up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59BC92" w14:textId="77777777" w:rsidR="002E307E" w:rsidRPr="00F823BB" w:rsidRDefault="002E307E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A3D2F4" w14:textId="77777777" w:rsidR="002E307E" w:rsidRPr="00F823BB" w:rsidRDefault="002E307E" w:rsidP="002E307E">
            <w:pPr>
              <w:rPr>
                <w:sz w:val="20"/>
                <w:szCs w:val="20"/>
              </w:rPr>
            </w:pPr>
          </w:p>
        </w:tc>
      </w:tr>
    </w:tbl>
    <w:p w14:paraId="6C9E67B7" w14:textId="77777777" w:rsidR="002E307E" w:rsidRPr="00F823BB" w:rsidRDefault="002E307E" w:rsidP="000B03AE">
      <w:pPr>
        <w:spacing w:line="240" w:lineRule="auto"/>
        <w:rPr>
          <w:b/>
          <w:sz w:val="20"/>
          <w:szCs w:val="20"/>
          <w:u w:val="single"/>
        </w:rPr>
      </w:pPr>
    </w:p>
    <w:p w14:paraId="443453A5" w14:textId="749D50D8" w:rsidR="00FB0BFC" w:rsidRPr="00FD0AC2" w:rsidRDefault="00FB0BFC" w:rsidP="00FB0BFC">
      <w:pPr>
        <w:rPr>
          <w:b/>
        </w:rPr>
      </w:pPr>
      <w:r w:rsidRPr="00FD0AC2">
        <w:rPr>
          <w:b/>
          <w:u w:val="single"/>
        </w:rPr>
        <w:lastRenderedPageBreak/>
        <w:t>Site Monitoring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410"/>
      </w:tblGrid>
      <w:tr w:rsidR="00EC7C05" w:rsidRPr="00F823BB" w14:paraId="03CDDEDA" w14:textId="77777777" w:rsidTr="002E307E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679C20D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8162FC9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633FB4C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C7C05" w:rsidRPr="00F823BB" w14:paraId="41BC056E" w14:textId="77777777" w:rsidTr="002E307E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0BEAF9F6" w14:textId="17524F07" w:rsidR="00EC7C05" w:rsidRPr="00F823BB" w:rsidRDefault="00EC7C05" w:rsidP="002E307E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Site monitoring plan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83FEA6" w14:textId="0CC5354C" w:rsidR="00EC7C05" w:rsidRPr="00F823BB" w:rsidRDefault="00EC7C05" w:rsidP="002E307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2CD0D8E" w14:textId="77777777" w:rsidR="00EC7C05" w:rsidRPr="00F823BB" w:rsidRDefault="00EC7C05" w:rsidP="002E307E">
            <w:pPr>
              <w:rPr>
                <w:sz w:val="20"/>
                <w:szCs w:val="20"/>
              </w:rPr>
            </w:pPr>
          </w:p>
        </w:tc>
      </w:tr>
    </w:tbl>
    <w:p w14:paraId="4E7C002C" w14:textId="03C99A59" w:rsidR="00FB0BFC" w:rsidRPr="00F823BB" w:rsidRDefault="00FB0BFC" w:rsidP="000B03AE">
      <w:pPr>
        <w:spacing w:line="240" w:lineRule="auto"/>
        <w:rPr>
          <w:b/>
          <w:sz w:val="20"/>
          <w:szCs w:val="20"/>
          <w:u w:val="single"/>
        </w:rPr>
      </w:pPr>
    </w:p>
    <w:p w14:paraId="2AD00BC3" w14:textId="6CDB5380" w:rsidR="0097089C" w:rsidRPr="00FD0AC2" w:rsidRDefault="0097089C" w:rsidP="0097089C">
      <w:pPr>
        <w:rPr>
          <w:b/>
          <w:u w:val="single"/>
        </w:rPr>
      </w:pPr>
      <w:r w:rsidRPr="00FD0AC2">
        <w:rPr>
          <w:b/>
          <w:u w:val="single"/>
        </w:rPr>
        <w:t xml:space="preserve">Training </w:t>
      </w:r>
      <w:r w:rsidR="00056791" w:rsidRPr="00FD0AC2">
        <w:rPr>
          <w:b/>
          <w:u w:val="single"/>
        </w:rPr>
        <w:t>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EC7C05" w:rsidRPr="00F823BB" w14:paraId="021C6248" w14:textId="77777777" w:rsidTr="002E307E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A601162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C7C05" w:rsidRPr="00F823BB" w14:paraId="4A855E5A" w14:textId="77777777" w:rsidTr="002E307E">
        <w:trPr>
          <w:trHeight w:val="567"/>
        </w:trPr>
        <w:tc>
          <w:tcPr>
            <w:tcW w:w="4248" w:type="dxa"/>
            <w:vAlign w:val="center"/>
          </w:tcPr>
          <w:p w14:paraId="07D97F6F" w14:textId="5582EC4D" w:rsidR="00EC7C05" w:rsidRPr="00F823BB" w:rsidRDefault="002E307E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Manual</w:t>
            </w:r>
            <w:r w:rsidR="00EC7C05" w:rsidRPr="00F823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DFA6C83" w14:textId="0E4CB227" w:rsidR="00EC7C05" w:rsidRPr="00F823BB" w:rsidRDefault="00EC7C05" w:rsidP="0057616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B21B75B" w14:textId="2FFB781F" w:rsidR="00EC7C05" w:rsidRPr="00F823BB" w:rsidRDefault="00EC7C05" w:rsidP="00576161">
            <w:pPr>
              <w:rPr>
                <w:sz w:val="20"/>
                <w:szCs w:val="20"/>
              </w:rPr>
            </w:pPr>
          </w:p>
        </w:tc>
      </w:tr>
    </w:tbl>
    <w:p w14:paraId="12343E67" w14:textId="77777777" w:rsidR="007613F9" w:rsidRPr="00F823BB" w:rsidRDefault="007613F9" w:rsidP="0097089C">
      <w:pPr>
        <w:rPr>
          <w:b/>
          <w:sz w:val="20"/>
          <w:szCs w:val="20"/>
          <w:u w:val="single"/>
        </w:rPr>
      </w:pPr>
    </w:p>
    <w:sectPr w:rsidR="007613F9" w:rsidRPr="00F823BB" w:rsidSect="00BF3629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7C0A2" w14:textId="77777777" w:rsidR="00145F50" w:rsidRDefault="00145F50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145F50" w:rsidRDefault="00145F50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B7F93" w14:textId="67BD9A55" w:rsidR="00F15238" w:rsidRDefault="00F15238" w:rsidP="00140B98">
    <w:pPr>
      <w:pStyle w:val="Footer"/>
    </w:pPr>
    <w:r>
      <w:t xml:space="preserve">Big Baby version Log version </w:t>
    </w:r>
    <w:r w:rsidR="00140B98">
      <w:t>V</w:t>
    </w:r>
    <w:r>
      <w:t>1</w:t>
    </w:r>
    <w:r w:rsidR="00140B98">
      <w:t>.0</w:t>
    </w:r>
    <w:r>
      <w:t xml:space="preserve"> </w:t>
    </w:r>
    <w:r w:rsidR="007368FE">
      <w:t>2</w:t>
    </w:r>
    <w:r w:rsidR="00140B98">
      <w:t>0 April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236CC" w14:textId="56CF4AAA" w:rsidR="00C71D00" w:rsidRDefault="00DF5F4D" w:rsidP="00C71D00">
    <w:pPr>
      <w:pStyle w:val="Footer"/>
    </w:pPr>
    <w:r>
      <w:t xml:space="preserve">Big Baby </w:t>
    </w:r>
    <w:r w:rsidR="00C71D00">
      <w:t>Version Log</w:t>
    </w:r>
    <w:r>
      <w:t xml:space="preserve"> v1.0 16</w:t>
    </w:r>
    <w:r w:rsidR="003F74C4">
      <w:t>th</w:t>
    </w:r>
    <w:r w:rsidR="00C71D00">
      <w:t xml:space="preserve"> </w:t>
    </w:r>
    <w:r w:rsidR="00AE7E7F">
      <w:t>January 2018</w:t>
    </w:r>
  </w:p>
  <w:p w14:paraId="227D14F7" w14:textId="77777777" w:rsidR="00C71D00" w:rsidRDefault="00C71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75AB6" w14:textId="77777777" w:rsidR="00145F50" w:rsidRDefault="00145F50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145F50" w:rsidRDefault="00145F50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C7C6F" w14:textId="7C9713F2" w:rsidR="005C2816" w:rsidRDefault="00D00BB9" w:rsidP="005C2816">
    <w:pPr>
      <w:pStyle w:val="Header"/>
      <w:jc w:val="center"/>
    </w:pPr>
    <w:r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3C206" w14:textId="0D6ABC7F" w:rsidR="00C71D00" w:rsidRDefault="00C71D00">
    <w:pPr>
      <w:pStyle w:val="Header"/>
    </w:pPr>
    <w:r>
      <w:tab/>
    </w:r>
    <w:r w:rsidR="00A7154B"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E9"/>
    <w:rsid w:val="00005BA1"/>
    <w:rsid w:val="000166AC"/>
    <w:rsid w:val="00037623"/>
    <w:rsid w:val="00056791"/>
    <w:rsid w:val="00072FEC"/>
    <w:rsid w:val="000905DF"/>
    <w:rsid w:val="00095F0F"/>
    <w:rsid w:val="00096228"/>
    <w:rsid w:val="000A5CCA"/>
    <w:rsid w:val="000B03AE"/>
    <w:rsid w:val="000B2467"/>
    <w:rsid w:val="000D40F5"/>
    <w:rsid w:val="000D4A9D"/>
    <w:rsid w:val="000E379F"/>
    <w:rsid w:val="000E4B2F"/>
    <w:rsid w:val="000E7E97"/>
    <w:rsid w:val="00107FC3"/>
    <w:rsid w:val="00110EC0"/>
    <w:rsid w:val="00116EEA"/>
    <w:rsid w:val="00135A04"/>
    <w:rsid w:val="00140B98"/>
    <w:rsid w:val="00141441"/>
    <w:rsid w:val="00145F50"/>
    <w:rsid w:val="00164907"/>
    <w:rsid w:val="001A62E3"/>
    <w:rsid w:val="001B2E9F"/>
    <w:rsid w:val="001D0014"/>
    <w:rsid w:val="001E6729"/>
    <w:rsid w:val="001F2602"/>
    <w:rsid w:val="001F6ADF"/>
    <w:rsid w:val="0020086A"/>
    <w:rsid w:val="002141F4"/>
    <w:rsid w:val="00230E99"/>
    <w:rsid w:val="00242EE3"/>
    <w:rsid w:val="00262CE9"/>
    <w:rsid w:val="00270273"/>
    <w:rsid w:val="002746B0"/>
    <w:rsid w:val="002A6C35"/>
    <w:rsid w:val="002B16D1"/>
    <w:rsid w:val="002C196B"/>
    <w:rsid w:val="002C2D0F"/>
    <w:rsid w:val="002E1085"/>
    <w:rsid w:val="002E307E"/>
    <w:rsid w:val="002E79CD"/>
    <w:rsid w:val="002F358F"/>
    <w:rsid w:val="002F579C"/>
    <w:rsid w:val="00306788"/>
    <w:rsid w:val="0034021E"/>
    <w:rsid w:val="00350F18"/>
    <w:rsid w:val="003765D3"/>
    <w:rsid w:val="00376C0A"/>
    <w:rsid w:val="00383B65"/>
    <w:rsid w:val="003928A3"/>
    <w:rsid w:val="003D040C"/>
    <w:rsid w:val="003E4CDC"/>
    <w:rsid w:val="003F74C4"/>
    <w:rsid w:val="00410CCE"/>
    <w:rsid w:val="0042032A"/>
    <w:rsid w:val="00426012"/>
    <w:rsid w:val="004302B6"/>
    <w:rsid w:val="00433E6B"/>
    <w:rsid w:val="00447EFA"/>
    <w:rsid w:val="00456207"/>
    <w:rsid w:val="00470F13"/>
    <w:rsid w:val="004822A5"/>
    <w:rsid w:val="00491206"/>
    <w:rsid w:val="0049323E"/>
    <w:rsid w:val="004A22B8"/>
    <w:rsid w:val="004B0DB6"/>
    <w:rsid w:val="004D4AF1"/>
    <w:rsid w:val="004D7269"/>
    <w:rsid w:val="004E0761"/>
    <w:rsid w:val="004E47AB"/>
    <w:rsid w:val="004F4B4C"/>
    <w:rsid w:val="005117CE"/>
    <w:rsid w:val="005203C7"/>
    <w:rsid w:val="0054456D"/>
    <w:rsid w:val="0055237E"/>
    <w:rsid w:val="005532EA"/>
    <w:rsid w:val="00565F53"/>
    <w:rsid w:val="00566827"/>
    <w:rsid w:val="005712C1"/>
    <w:rsid w:val="00574192"/>
    <w:rsid w:val="00596A52"/>
    <w:rsid w:val="005A0A0D"/>
    <w:rsid w:val="005A2123"/>
    <w:rsid w:val="005C2816"/>
    <w:rsid w:val="006140AC"/>
    <w:rsid w:val="00615282"/>
    <w:rsid w:val="00615C4C"/>
    <w:rsid w:val="00631207"/>
    <w:rsid w:val="0063321C"/>
    <w:rsid w:val="0065771A"/>
    <w:rsid w:val="0066601B"/>
    <w:rsid w:val="00675EE2"/>
    <w:rsid w:val="00681A47"/>
    <w:rsid w:val="00684D52"/>
    <w:rsid w:val="006B3F5F"/>
    <w:rsid w:val="006C7BFE"/>
    <w:rsid w:val="006D06B9"/>
    <w:rsid w:val="006D06E2"/>
    <w:rsid w:val="006E34D0"/>
    <w:rsid w:val="006E5A9F"/>
    <w:rsid w:val="006F0EDE"/>
    <w:rsid w:val="007050C3"/>
    <w:rsid w:val="00733DE9"/>
    <w:rsid w:val="007368FE"/>
    <w:rsid w:val="0074363F"/>
    <w:rsid w:val="00751532"/>
    <w:rsid w:val="007613F9"/>
    <w:rsid w:val="007870A0"/>
    <w:rsid w:val="007B0586"/>
    <w:rsid w:val="007C57D3"/>
    <w:rsid w:val="007E2F5D"/>
    <w:rsid w:val="007F0AA4"/>
    <w:rsid w:val="007F0BF6"/>
    <w:rsid w:val="008164B9"/>
    <w:rsid w:val="0083621A"/>
    <w:rsid w:val="00840C1A"/>
    <w:rsid w:val="00854CFB"/>
    <w:rsid w:val="00855C1D"/>
    <w:rsid w:val="008618E7"/>
    <w:rsid w:val="008643FD"/>
    <w:rsid w:val="00870783"/>
    <w:rsid w:val="00890A5E"/>
    <w:rsid w:val="00897B93"/>
    <w:rsid w:val="008C3D7A"/>
    <w:rsid w:val="00905EB5"/>
    <w:rsid w:val="00924519"/>
    <w:rsid w:val="00936BE0"/>
    <w:rsid w:val="0094053D"/>
    <w:rsid w:val="009658A2"/>
    <w:rsid w:val="0097089C"/>
    <w:rsid w:val="00972CA0"/>
    <w:rsid w:val="00975ABC"/>
    <w:rsid w:val="009760C4"/>
    <w:rsid w:val="009776DD"/>
    <w:rsid w:val="00982B55"/>
    <w:rsid w:val="00992222"/>
    <w:rsid w:val="009A6F0E"/>
    <w:rsid w:val="009A7C09"/>
    <w:rsid w:val="009C37EE"/>
    <w:rsid w:val="009D18F9"/>
    <w:rsid w:val="009D193B"/>
    <w:rsid w:val="009D45FC"/>
    <w:rsid w:val="009D4E69"/>
    <w:rsid w:val="009D67C8"/>
    <w:rsid w:val="00A137D5"/>
    <w:rsid w:val="00A2049D"/>
    <w:rsid w:val="00A25F4E"/>
    <w:rsid w:val="00A26BD2"/>
    <w:rsid w:val="00A7154B"/>
    <w:rsid w:val="00A922A8"/>
    <w:rsid w:val="00A9350B"/>
    <w:rsid w:val="00A94A07"/>
    <w:rsid w:val="00AD0DE7"/>
    <w:rsid w:val="00AD2B2F"/>
    <w:rsid w:val="00AD6438"/>
    <w:rsid w:val="00AD79AC"/>
    <w:rsid w:val="00AE6687"/>
    <w:rsid w:val="00AE7E7F"/>
    <w:rsid w:val="00AF458D"/>
    <w:rsid w:val="00B014E3"/>
    <w:rsid w:val="00B3691A"/>
    <w:rsid w:val="00B67577"/>
    <w:rsid w:val="00B87232"/>
    <w:rsid w:val="00BE3C81"/>
    <w:rsid w:val="00BF3629"/>
    <w:rsid w:val="00C5015D"/>
    <w:rsid w:val="00C60875"/>
    <w:rsid w:val="00C71D00"/>
    <w:rsid w:val="00C8524D"/>
    <w:rsid w:val="00CB33D4"/>
    <w:rsid w:val="00CE261E"/>
    <w:rsid w:val="00CE2BF5"/>
    <w:rsid w:val="00CF3225"/>
    <w:rsid w:val="00CF4631"/>
    <w:rsid w:val="00D00BB9"/>
    <w:rsid w:val="00D0622D"/>
    <w:rsid w:val="00D16027"/>
    <w:rsid w:val="00D311DF"/>
    <w:rsid w:val="00D713C8"/>
    <w:rsid w:val="00D76918"/>
    <w:rsid w:val="00D801B8"/>
    <w:rsid w:val="00DE2FDD"/>
    <w:rsid w:val="00DF5F4D"/>
    <w:rsid w:val="00DF60FF"/>
    <w:rsid w:val="00E145F9"/>
    <w:rsid w:val="00E36C0A"/>
    <w:rsid w:val="00E52F02"/>
    <w:rsid w:val="00E616F7"/>
    <w:rsid w:val="00E62A8E"/>
    <w:rsid w:val="00E644CD"/>
    <w:rsid w:val="00E922B1"/>
    <w:rsid w:val="00EC49D5"/>
    <w:rsid w:val="00EC7BDC"/>
    <w:rsid w:val="00EC7C05"/>
    <w:rsid w:val="00ED5236"/>
    <w:rsid w:val="00EE3FF9"/>
    <w:rsid w:val="00EF6B47"/>
    <w:rsid w:val="00EF6D80"/>
    <w:rsid w:val="00F079BB"/>
    <w:rsid w:val="00F15238"/>
    <w:rsid w:val="00F2430D"/>
    <w:rsid w:val="00F35222"/>
    <w:rsid w:val="00F770EF"/>
    <w:rsid w:val="00F810DE"/>
    <w:rsid w:val="00F823BB"/>
    <w:rsid w:val="00FA6AAA"/>
    <w:rsid w:val="00FB0BFC"/>
    <w:rsid w:val="00FB43AE"/>
    <w:rsid w:val="00FB7997"/>
    <w:rsid w:val="00FC45E0"/>
    <w:rsid w:val="00FC49C6"/>
    <w:rsid w:val="00FD0AC2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5A5DE53"/>
  <w15:docId w15:val="{323107FE-58DD-4BF9-9BF8-05EE2E25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4AC2E70D</Template>
  <TotalTime>138</TotalTime>
  <Pages>7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Harris, Kirsten</cp:lastModifiedBy>
  <cp:revision>102</cp:revision>
  <cp:lastPrinted>2018-04-06T09:45:00Z</cp:lastPrinted>
  <dcterms:created xsi:type="dcterms:W3CDTF">2018-04-10T08:18:00Z</dcterms:created>
  <dcterms:modified xsi:type="dcterms:W3CDTF">2018-05-16T13:35:00Z</dcterms:modified>
</cp:coreProperties>
</file>