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BBCC6" w14:textId="791EB6D2" w:rsidR="00A7154B" w:rsidRDefault="00A7154B" w:rsidP="00982B55">
      <w:pPr>
        <w:jc w:val="center"/>
        <w:rPr>
          <w:b/>
          <w:sz w:val="32"/>
          <w:u w:val="single"/>
        </w:rPr>
      </w:pPr>
    </w:p>
    <w:p w14:paraId="7AB34E2C" w14:textId="3FEE203E" w:rsidR="00D801B8" w:rsidRPr="00F34709" w:rsidRDefault="00D76918" w:rsidP="00F34709">
      <w:pPr>
        <w:jc w:val="center"/>
        <w:rPr>
          <w:b/>
          <w:sz w:val="28"/>
          <w:szCs w:val="28"/>
          <w:u w:val="single"/>
        </w:rPr>
      </w:pPr>
      <w:r w:rsidRPr="0040653B">
        <w:rPr>
          <w:b/>
          <w:sz w:val="28"/>
          <w:szCs w:val="28"/>
          <w:u w:val="single"/>
        </w:rPr>
        <w:t xml:space="preserve">Big Baby </w:t>
      </w:r>
      <w:r w:rsidR="00631207" w:rsidRPr="0040653B">
        <w:rPr>
          <w:b/>
          <w:sz w:val="28"/>
          <w:szCs w:val="28"/>
          <w:u w:val="single"/>
        </w:rPr>
        <w:t xml:space="preserve">Version </w:t>
      </w:r>
      <w:r w:rsidR="00BF3629" w:rsidRPr="0040653B">
        <w:rPr>
          <w:b/>
          <w:sz w:val="28"/>
          <w:szCs w:val="28"/>
          <w:u w:val="single"/>
        </w:rPr>
        <w:t xml:space="preserve">Control </w:t>
      </w:r>
      <w:r w:rsidR="00631207" w:rsidRPr="0040653B">
        <w:rPr>
          <w:b/>
          <w:sz w:val="28"/>
          <w:szCs w:val="28"/>
          <w:u w:val="single"/>
        </w:rPr>
        <w:t>Log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BDBD901" w14:textId="498120B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ADC81" w14:textId="411739FE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7A17B5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EC423D" w14:textId="0FBF7550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Date</w:t>
            </w:r>
          </w:p>
        </w:tc>
      </w:tr>
      <w:tr w:rsidR="00CF6E8A" w:rsidRPr="00F823BB" w14:paraId="2E0C89F6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CD0EC34" w14:textId="0828CD0F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0279E8" w14:textId="18FD7495" w:rsidR="00CF6E8A" w:rsidRDefault="00380F52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0B8C27" w14:textId="33702BDA" w:rsidR="00CF6E8A" w:rsidRDefault="00380F52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May 2019</w:t>
            </w:r>
          </w:p>
        </w:tc>
      </w:tr>
      <w:tr w:rsidR="00380F52" w:rsidRPr="00F823BB" w14:paraId="1376FF3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366252" w14:textId="77777777" w:rsidR="00380F52" w:rsidRDefault="00380F52" w:rsidP="00380F5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A66DBD4" w14:textId="08A9AD66" w:rsidR="00380F52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70C070B" w14:textId="3C4F443E" w:rsidR="00380F52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December 2018</w:t>
            </w:r>
          </w:p>
        </w:tc>
      </w:tr>
      <w:tr w:rsidR="00CF6E8A" w:rsidRPr="00F823BB" w14:paraId="1015F0A2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2500055" w14:textId="4569D54D" w:rsidR="00CF6E8A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29724E" w14:textId="7569154E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12ECDF" w14:textId="2C0DCFA7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CF6E8A" w:rsidRPr="00F823BB" w14:paraId="6B2DA8EE" w14:textId="77777777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D36D94E" w14:textId="609EAA6E" w:rsidR="00CF6E8A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3B7607" w14:textId="133D5F5B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2BCB93" w14:textId="63567365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CF6E8A" w:rsidRPr="00F823BB" w14:paraId="3CB71AD3" w14:textId="5E0F6A3C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AF5D3C0" w14:textId="53F17C0E" w:rsidR="00CF6E8A" w:rsidRPr="00F823BB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C94911" w14:textId="7156E1CB" w:rsidR="00CF6E8A" w:rsidRPr="00F823BB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04BC42" w14:textId="684EEF9E" w:rsidR="00CF6E8A" w:rsidRPr="00F823BB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CF6E8A" w:rsidRPr="00F823BB" w14:paraId="7BCE35D8" w14:textId="04FDE9FD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017FD2A" w14:textId="2429BDAD" w:rsidR="00CF6E8A" w:rsidRPr="00F823BB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43581271" w14:textId="506EA7F2" w:rsidR="00CF6E8A" w:rsidRPr="00F823BB" w:rsidRDefault="00CF6E8A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24C85F41" w14:textId="402DC77B" w:rsidR="00CF6E8A" w:rsidRPr="00F823BB" w:rsidRDefault="00CF6E8A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D52F978" w14:textId="3BDFDA16" w:rsidR="004B0DB6" w:rsidRPr="000E09B3" w:rsidRDefault="004B0DB6" w:rsidP="004B0DB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660758B" w14:textId="252E7410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3929FD" w14:textId="0EF1770F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0CADFF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7BD65F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F60FC" w:rsidRPr="00F823BB" w14:paraId="19B3B62E" w14:textId="3BC233DE" w:rsidTr="00F34709">
        <w:trPr>
          <w:trHeight w:val="567"/>
        </w:trPr>
        <w:tc>
          <w:tcPr>
            <w:tcW w:w="5104" w:type="dxa"/>
            <w:vMerge w:val="restart"/>
            <w:vAlign w:val="center"/>
          </w:tcPr>
          <w:p w14:paraId="35E9C30E" w14:textId="26D7B084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Schedule of events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63ECCE92" w14:textId="120928F6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vAlign w:val="center"/>
          </w:tcPr>
          <w:p w14:paraId="0EBD92C1" w14:textId="6BEC6AAC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24 January 2018</w:t>
            </w:r>
          </w:p>
        </w:tc>
      </w:tr>
      <w:tr w:rsidR="002F60FC" w:rsidRPr="00F823BB" w14:paraId="300DE946" w14:textId="2A02C5C5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D8A3748" w14:textId="16B48660" w:rsidR="002F60FC" w:rsidRPr="00F823BB" w:rsidRDefault="002F60FC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5A779135" w14:textId="77777777" w:rsidR="002F60FC" w:rsidRPr="00F823BB" w:rsidRDefault="002F60F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380A861B" w14:textId="03CDFB14" w:rsidR="002F60FC" w:rsidRPr="00F823BB" w:rsidRDefault="002F60F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  <w:r w:rsidR="009171A2">
              <w:rPr>
                <w:sz w:val="20"/>
                <w:szCs w:val="20"/>
              </w:rPr>
              <w:t xml:space="preserve"> – not released to sites</w:t>
            </w:r>
          </w:p>
        </w:tc>
      </w:tr>
    </w:tbl>
    <w:p w14:paraId="3DAF544B" w14:textId="2EB6AF66" w:rsidR="004B0DB6" w:rsidRPr="000E09B3" w:rsidRDefault="004B0DB6" w:rsidP="004B0DB6">
      <w:pPr>
        <w:rPr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120F05" w:rsidRPr="00F823BB" w14:paraId="071F954D" w14:textId="3BA2CFB8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41A2BB" w14:textId="72BC1A98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0C9F7A" w14:textId="77777777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EBFFE" w14:textId="77777777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20F05" w:rsidRPr="00F823BB" w14:paraId="1FA920A6" w14:textId="6E7ECA0A" w:rsidTr="00F34709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0860E44" w14:textId="77777777" w:rsidR="00642FC9" w:rsidRPr="00642FC9" w:rsidRDefault="00642FC9" w:rsidP="00642FC9">
            <w:pPr>
              <w:jc w:val="center"/>
              <w:rPr>
                <w:sz w:val="20"/>
                <w:szCs w:val="20"/>
              </w:rPr>
            </w:pPr>
          </w:p>
          <w:p w14:paraId="369E5504" w14:textId="77777777" w:rsidR="00642FC9" w:rsidRPr="00642FC9" w:rsidRDefault="00642FC9" w:rsidP="00642FC9">
            <w:pPr>
              <w:rPr>
                <w:sz w:val="20"/>
                <w:szCs w:val="20"/>
              </w:rPr>
            </w:pPr>
            <w:r w:rsidRPr="00642FC9">
              <w:rPr>
                <w:sz w:val="20"/>
                <w:szCs w:val="20"/>
              </w:rPr>
              <w:t>Statement of Activities</w:t>
            </w:r>
          </w:p>
          <w:p w14:paraId="451E2255" w14:textId="7C45963B" w:rsidR="00120F05" w:rsidRPr="00F823BB" w:rsidRDefault="00120F05" w:rsidP="00642F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17FD88" w14:textId="687626FC" w:rsidR="00120F05" w:rsidRPr="00F823BB" w:rsidRDefault="00FE578E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661E67" w14:textId="51DDFEF9" w:rsidR="00120F05" w:rsidRPr="00F823BB" w:rsidRDefault="00642FC9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2018</w:t>
            </w:r>
          </w:p>
        </w:tc>
      </w:tr>
    </w:tbl>
    <w:p w14:paraId="2449F63E" w14:textId="7A64AD17" w:rsidR="00380F52" w:rsidRDefault="00380F52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F823BB" w14:paraId="29A82F03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9934E0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8E4D32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42625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03B98138" w14:textId="77777777" w:rsidTr="006C7AFF">
        <w:trPr>
          <w:trHeight w:val="876"/>
        </w:trPr>
        <w:tc>
          <w:tcPr>
            <w:tcW w:w="5104" w:type="dxa"/>
            <w:shd w:val="clear" w:color="auto" w:fill="auto"/>
          </w:tcPr>
          <w:p w14:paraId="34204A33" w14:textId="77777777" w:rsidR="00380F52" w:rsidRPr="00642FC9" w:rsidRDefault="00380F52" w:rsidP="006C7AFF">
            <w:pPr>
              <w:rPr>
                <w:sz w:val="20"/>
                <w:szCs w:val="20"/>
              </w:rPr>
            </w:pPr>
          </w:p>
          <w:p w14:paraId="1E815D62" w14:textId="77777777" w:rsidR="00380F52" w:rsidRDefault="006C7AFF" w:rsidP="006C7AFF">
            <w:pPr>
              <w:rPr>
                <w:sz w:val="20"/>
                <w:szCs w:val="20"/>
              </w:rPr>
            </w:pPr>
            <w:r w:rsidRPr="006C7AFF">
              <w:rPr>
                <w:sz w:val="20"/>
                <w:szCs w:val="20"/>
              </w:rPr>
              <w:t>Organisational Information Document</w:t>
            </w:r>
          </w:p>
          <w:p w14:paraId="76E0A072" w14:textId="5A0102DB" w:rsidR="00361E85" w:rsidRPr="00F823BB" w:rsidRDefault="00361E85" w:rsidP="006C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(For sites opening after the 8</w:t>
            </w:r>
            <w:r w:rsidRPr="00361E85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2019)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783073" w14:textId="0EA8B828" w:rsidR="00380F52" w:rsidRPr="00F823BB" w:rsidRDefault="006C7AFF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E76924" w14:textId="265F7FDD" w:rsidR="00380F52" w:rsidRPr="00F823BB" w:rsidRDefault="00380F52" w:rsidP="006C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C7AFF">
              <w:rPr>
                <w:sz w:val="20"/>
                <w:szCs w:val="20"/>
              </w:rPr>
              <w:t>5 June</w:t>
            </w:r>
            <w:r>
              <w:rPr>
                <w:sz w:val="20"/>
                <w:szCs w:val="20"/>
              </w:rPr>
              <w:t xml:space="preserve"> 201</w:t>
            </w:r>
            <w:r w:rsidR="006C7AFF">
              <w:rPr>
                <w:sz w:val="20"/>
                <w:szCs w:val="20"/>
              </w:rPr>
              <w:t>9</w:t>
            </w:r>
          </w:p>
        </w:tc>
      </w:tr>
    </w:tbl>
    <w:p w14:paraId="03513635" w14:textId="2ADDBBEA" w:rsidR="00380F52" w:rsidRDefault="00380F52">
      <w:pPr>
        <w:rPr>
          <w:b/>
          <w:u w:val="single"/>
        </w:rPr>
      </w:pPr>
    </w:p>
    <w:p w14:paraId="177ECCAA" w14:textId="56C495A4" w:rsidR="00380F52" w:rsidRDefault="00380F52">
      <w:pPr>
        <w:rPr>
          <w:b/>
          <w:u w:val="single"/>
        </w:rPr>
      </w:pPr>
    </w:p>
    <w:p w14:paraId="4EADABCA" w14:textId="0C0278C7" w:rsidR="00470075" w:rsidRDefault="00470075">
      <w:pPr>
        <w:rPr>
          <w:b/>
          <w:u w:val="single"/>
        </w:rPr>
      </w:pPr>
    </w:p>
    <w:p w14:paraId="55E02376" w14:textId="75245DAF" w:rsidR="00470075" w:rsidRDefault="00470075">
      <w:pPr>
        <w:rPr>
          <w:b/>
          <w:u w:val="single"/>
        </w:rPr>
      </w:pPr>
    </w:p>
    <w:p w14:paraId="0F2B0A59" w14:textId="77777777" w:rsidR="00470075" w:rsidRDefault="00470075">
      <w:pPr>
        <w:rPr>
          <w:b/>
          <w:u w:val="single"/>
        </w:rPr>
      </w:pPr>
    </w:p>
    <w:p w14:paraId="2E7F7EDB" w14:textId="70022D54" w:rsidR="00197C27" w:rsidRPr="000E09B3" w:rsidRDefault="00197C27" w:rsidP="00197C27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Information for patients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7679C6F9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23504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CBEC4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33CE2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D27F0" w:rsidRPr="00F823BB" w14:paraId="7D2336D4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41F7D3A" w14:textId="32EBC471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information sheet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713D3B1" w14:textId="046E235E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ACFAED" w14:textId="3693D813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1D27F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 2019</w:t>
            </w:r>
          </w:p>
        </w:tc>
      </w:tr>
      <w:tr w:rsidR="001D27F0" w:rsidRPr="00F823BB" w14:paraId="32848B02" w14:textId="77777777" w:rsidTr="001D27F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D7ADC2" w14:textId="2680B6A6" w:rsidR="001D27F0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31E9F4" w14:textId="7DADE097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E926DB" w14:textId="7047CCCD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January 2019</w:t>
            </w:r>
          </w:p>
        </w:tc>
      </w:tr>
      <w:tr w:rsidR="001D27F0" w:rsidRPr="00F823BB" w14:paraId="70FF06C3" w14:textId="77777777" w:rsidTr="00711318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CE1C1C" w14:textId="77777777" w:rsidR="001D27F0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194ABE" w14:textId="20A7473C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 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553C81" w14:textId="69A357B7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December 2018</w:t>
            </w:r>
          </w:p>
        </w:tc>
      </w:tr>
      <w:tr w:rsidR="001D27F0" w:rsidRPr="00F823BB" w14:paraId="303565B7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718DA7D" w14:textId="6F2898C2" w:rsidR="001D27F0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82BF4E" w14:textId="0A761F70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F201A2" w14:textId="6088259E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1D27F0" w:rsidRPr="00F823BB" w14:paraId="400DED21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E4DF436" w14:textId="37708A33" w:rsidR="001D27F0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9E97EE" w14:textId="291CE861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3756E9" w14:textId="07840646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2018</w:t>
            </w:r>
          </w:p>
        </w:tc>
      </w:tr>
      <w:tr w:rsidR="001D27F0" w:rsidRPr="00F823BB" w14:paraId="66C6D4AE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E7AEFB" w14:textId="77777777" w:rsidR="001D27F0" w:rsidRPr="00F823BB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0BD81" w14:textId="62EC0646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E2F466" w14:textId="5050927C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1D27F0" w:rsidRPr="00F823BB" w14:paraId="0EB8D146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28A0667" w14:textId="2E0469A7" w:rsidR="001D27F0" w:rsidRPr="00F823BB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247370" w14:textId="0166F90C" w:rsidR="001D27F0" w:rsidRPr="00F823BB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6D573E" w14:textId="48A6DCD1" w:rsidR="001D27F0" w:rsidRPr="00F823BB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1D27F0" w:rsidRPr="00F823BB" w14:paraId="145DD188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49FC340" w14:textId="265DB059" w:rsidR="001D27F0" w:rsidRPr="00F823BB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0126AA1" w14:textId="77777777" w:rsidR="001D27F0" w:rsidRPr="00F823BB" w:rsidRDefault="001D27F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3D919069" w14:textId="77777777" w:rsidR="001D27F0" w:rsidRPr="00F823BB" w:rsidRDefault="001D27F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36D9615D" w14:textId="6AF9D594" w:rsidR="00DD5D82" w:rsidRDefault="00DD5D82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DD5D82" w:rsidRPr="00F823BB" w14:paraId="0B948436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615045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511020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E48A24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D5D82" w:rsidRPr="00F823BB" w14:paraId="14423A5A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3C17A71" w14:textId="2992F9B7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participant information sheet</w:t>
            </w:r>
          </w:p>
          <w:p w14:paraId="5BA0CC21" w14:textId="01856525" w:rsidR="00DD5D82" w:rsidRDefault="00DD5D82" w:rsidP="00DD5D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C3F6E3" w14:textId="3C24490A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E347B1" w14:textId="77777777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1D27F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 2019</w:t>
            </w:r>
          </w:p>
        </w:tc>
      </w:tr>
      <w:tr w:rsidR="00DD5D82" w:rsidRPr="00F823BB" w14:paraId="68586B7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BC55BA5" w14:textId="77777777" w:rsidR="00DD5D82" w:rsidRDefault="00DD5D82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59B7AF" w14:textId="1A8B32BE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E8A040" w14:textId="77777777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January 2019</w:t>
            </w:r>
          </w:p>
        </w:tc>
      </w:tr>
    </w:tbl>
    <w:p w14:paraId="69E9807E" w14:textId="716731BB" w:rsidR="00CC1CFA" w:rsidRDefault="00CC1CFA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2B51AD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58354B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01693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2F580C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0118F" w:rsidRPr="00F823BB" w14:paraId="09255EAA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23165" w14:textId="77777777" w:rsidR="00F0118F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-participant interviews – pilot phase</w:t>
            </w:r>
          </w:p>
          <w:p w14:paraId="58B01AD0" w14:textId="710726A8" w:rsidR="00286FBA" w:rsidRPr="009D4F7D" w:rsidRDefault="008E1859" w:rsidP="00FC49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</w:t>
            </w:r>
            <w:r w:rsidR="00286FBA" w:rsidRPr="009D4F7D">
              <w:rPr>
                <w:b/>
                <w:sz w:val="20"/>
                <w:szCs w:val="20"/>
              </w:rPr>
              <w:t xml:space="preserve">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018B54" w14:textId="1BD41A4D" w:rsidR="00F0118F" w:rsidRDefault="00F0118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4B19B1" w14:textId="213001AA" w:rsidR="00F0118F" w:rsidRDefault="00F0118F" w:rsidP="0015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0118F" w:rsidRPr="00F823BB" w14:paraId="7FF58654" w14:textId="77777777" w:rsidTr="00F0118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C7C6F5" w14:textId="4977E796" w:rsidR="00F0118F" w:rsidRPr="00F823BB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E6006D" w14:textId="64876662" w:rsidR="00F0118F" w:rsidRPr="00985ECA" w:rsidRDefault="00F0118F" w:rsidP="009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D607C8" w14:textId="0C672D9D" w:rsidR="00F0118F" w:rsidRPr="00F823BB" w:rsidRDefault="00F0118F" w:rsidP="0015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0118F" w:rsidRPr="00F823BB" w14:paraId="77D1195F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703A70A" w14:textId="381618FA" w:rsidR="00F0118F" w:rsidRPr="00F823BB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22BDC63" w14:textId="77777777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7B28CD1" w14:textId="77777777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14BCACAE" w14:textId="776AE276" w:rsidR="006140AC" w:rsidRDefault="006140AC" w:rsidP="00740170">
      <w:pPr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38F549F7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882F2" w14:textId="3C51E700" w:rsidR="00F0118F" w:rsidRPr="00F823BB" w:rsidRDefault="00426012" w:rsidP="00F0118F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8465C4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40E09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F823BB" w14:paraId="63425816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C89F0F2" w14:textId="77777777" w:rsidR="00315A67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– participant interview – main trial</w:t>
            </w:r>
          </w:p>
          <w:p w14:paraId="453EE6C0" w14:textId="3E097D85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272D24" w14:textId="59116257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FB8C4E" w14:textId="5603EAFE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15A67" w:rsidRPr="00F823BB" w14:paraId="6357DFBC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A56EFE7" w14:textId="174635B9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734068" w14:textId="77777777" w:rsidR="00315A67" w:rsidRDefault="00315A67" w:rsidP="00FC49C6">
            <w:pPr>
              <w:rPr>
                <w:sz w:val="20"/>
                <w:szCs w:val="20"/>
              </w:rPr>
            </w:pPr>
          </w:p>
          <w:p w14:paraId="143E1FE7" w14:textId="582E25F6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  <w:p w14:paraId="10167F30" w14:textId="60F2FD1F" w:rsidR="00315A67" w:rsidRPr="0047790D" w:rsidRDefault="00315A67" w:rsidP="0047790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5A9020" w14:textId="6561309F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315A67" w:rsidRPr="00F823BB" w14:paraId="1DB6BF0A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74C849F" w14:textId="442C0413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5D88A2CC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DDA608C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F97EA0A" w14:textId="61209CA8" w:rsidR="00426012" w:rsidRDefault="00426012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04E142CE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DCBC3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CE710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A93849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F823BB" w14:paraId="1255E2B3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C227617" w14:textId="0F57B53C" w:rsidR="00315A67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Participant information sheet </w:t>
            </w:r>
            <w:r w:rsidR="00286FBA"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partners</w:t>
            </w:r>
          </w:p>
          <w:p w14:paraId="0BAECA45" w14:textId="619008D7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9268A5" w14:textId="64D86106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C568E4" w14:textId="141BD418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15A67" w:rsidRPr="00F823BB" w14:paraId="2D563EEF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3B902EE" w14:textId="544182C6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B22D72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D861EBE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FBB05D9" w14:textId="5C19B5EB" w:rsidR="00F34709" w:rsidRDefault="00F34709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699F26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50D6F5" w14:textId="77777777" w:rsidR="00426012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7526F33" w14:textId="2C17BA3F" w:rsidR="00315A67" w:rsidRPr="00F823BB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0A696" w14:textId="6DA0F4E4" w:rsidR="000F70BB" w:rsidRPr="00F823BB" w:rsidRDefault="00426012" w:rsidP="000F70BB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837EA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0B5FB4" w:rsidRPr="00F823BB" w14:paraId="35238A9B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AAB58A" w14:textId="77777777" w:rsidR="000B5FB4" w:rsidRPr="00EE124D" w:rsidRDefault="000B5FB4" w:rsidP="00FC49C6">
            <w:pPr>
              <w:rPr>
                <w:sz w:val="20"/>
                <w:szCs w:val="20"/>
              </w:rPr>
            </w:pPr>
            <w:r w:rsidRPr="009A3208">
              <w:rPr>
                <w:sz w:val="20"/>
                <w:szCs w:val="20"/>
              </w:rPr>
              <w:t xml:space="preserve">Participant information sheet - site investigator team </w:t>
            </w:r>
          </w:p>
          <w:p w14:paraId="2A24E794" w14:textId="707BD195" w:rsidR="000B5FB4" w:rsidRDefault="00286FBA" w:rsidP="00FC49C6">
            <w:pPr>
              <w:rPr>
                <w:sz w:val="20"/>
                <w:szCs w:val="20"/>
              </w:rPr>
            </w:pPr>
            <w:r w:rsidRPr="00EE124D">
              <w:rPr>
                <w:sz w:val="20"/>
                <w:szCs w:val="20"/>
              </w:rPr>
              <w:t>I</w:t>
            </w:r>
            <w:r w:rsidR="000B5FB4" w:rsidRPr="00EE124D">
              <w:rPr>
                <w:sz w:val="20"/>
                <w:szCs w:val="20"/>
              </w:rPr>
              <w:t>nterviews</w:t>
            </w:r>
          </w:p>
          <w:p w14:paraId="1D9BDFD8" w14:textId="749DF61F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E71BFC" w14:textId="4411C684" w:rsidR="000B5FB4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298D6D" w14:textId="6163DF29" w:rsidR="000B5FB4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2018</w:t>
            </w:r>
          </w:p>
        </w:tc>
      </w:tr>
      <w:tr w:rsidR="009A3208" w:rsidRPr="00F823BB" w14:paraId="32B7D092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05FC078" w14:textId="77777777" w:rsidR="009A3208" w:rsidRPr="00F823BB" w:rsidRDefault="009A3208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678B78" w14:textId="3BCE6E2F" w:rsidR="009A3208" w:rsidRDefault="009A320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E4632" w14:textId="53CAAD99" w:rsidR="009A3208" w:rsidRDefault="009A320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0B5FB4" w:rsidRPr="00F823BB" w14:paraId="600EE9BC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1CA114" w14:textId="41DCB8CF" w:rsidR="000B5FB4" w:rsidRPr="00F823BB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C47F1" w14:textId="7CA9FA9B" w:rsidR="000B5FB4" w:rsidRPr="00F823BB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40D3EC" w14:textId="1AF09818" w:rsidR="000B5FB4" w:rsidRPr="00F823BB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0B5FB4" w:rsidRPr="00F823BB" w14:paraId="032C2B69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3FA12E" w14:textId="0B910B9E" w:rsidR="000B5FB4" w:rsidRPr="00F823BB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A175F37" w14:textId="77777777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1DACA46A" w14:textId="77777777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50BCF297" w14:textId="4C442C8F" w:rsidR="00AE7E7F" w:rsidRDefault="00AE7E7F" w:rsidP="00AE7E7F">
      <w:pPr>
        <w:rPr>
          <w:b/>
          <w:u w:val="single"/>
        </w:rPr>
      </w:pPr>
      <w:r w:rsidRPr="000E09B3">
        <w:rPr>
          <w:b/>
          <w:u w:val="single"/>
        </w:rPr>
        <w:t xml:space="preserve"> </w:t>
      </w:r>
    </w:p>
    <w:p w14:paraId="6E6E5804" w14:textId="77777777" w:rsidR="00286FBA" w:rsidRPr="000E09B3" w:rsidRDefault="00286FBA" w:rsidP="00AE7E7F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2D126CBD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C5DA21" w14:textId="77777777" w:rsidR="00376C0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BB37E3E" w14:textId="52EF1A03" w:rsidR="00315A67" w:rsidRPr="00F823BB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FF063D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9F136C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10276901" w14:textId="77777777" w:rsidTr="00971991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2EC2A855" w14:textId="371FA6DC" w:rsidR="00380F52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Participant information leaflet </w:t>
            </w:r>
            <w:r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Trifold</w:t>
            </w:r>
          </w:p>
          <w:p w14:paraId="22F45C8E" w14:textId="435DAD0A" w:rsidR="00380F52" w:rsidRPr="00F823BB" w:rsidRDefault="00380F52" w:rsidP="00FC49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8F6C29" w14:textId="76349D9A" w:rsidR="00380F52" w:rsidRPr="00971991" w:rsidRDefault="00380F52" w:rsidP="0097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3519B2" w14:textId="5CECC28D" w:rsidR="00380F52" w:rsidRPr="00971991" w:rsidRDefault="00380F52" w:rsidP="0097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May 2019</w:t>
            </w:r>
          </w:p>
        </w:tc>
      </w:tr>
      <w:tr w:rsidR="00380F52" w:rsidRPr="00F823BB" w14:paraId="737CE7A7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08B5EB9" w14:textId="77777777" w:rsidR="00380F52" w:rsidRPr="00F823BB" w:rsidRDefault="00380F52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DBDBA2C" w14:textId="01F08BD8" w:rsidR="00380F52" w:rsidRPr="00971991" w:rsidRDefault="00380F52" w:rsidP="00971991">
            <w:pPr>
              <w:rPr>
                <w:sz w:val="20"/>
                <w:szCs w:val="20"/>
              </w:rPr>
            </w:pPr>
            <w:r w:rsidRPr="00971991">
              <w:rPr>
                <w:sz w:val="20"/>
                <w:szCs w:val="20"/>
              </w:rPr>
              <w:t>1.2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429BF117" w14:textId="7C9B0532" w:rsidR="00380F52" w:rsidRPr="00971991" w:rsidRDefault="00380F52" w:rsidP="00971991">
            <w:pPr>
              <w:rPr>
                <w:sz w:val="20"/>
                <w:szCs w:val="20"/>
              </w:rPr>
            </w:pPr>
            <w:r w:rsidRPr="00971991">
              <w:rPr>
                <w:sz w:val="20"/>
                <w:szCs w:val="20"/>
              </w:rPr>
              <w:t>25 September 2018</w:t>
            </w:r>
          </w:p>
        </w:tc>
      </w:tr>
      <w:tr w:rsidR="00380F52" w:rsidRPr="00F823BB" w14:paraId="399AE659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7E615AF0" w14:textId="77777777" w:rsidR="00380F52" w:rsidRPr="00F823BB" w:rsidRDefault="00380F52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7EA9648" w14:textId="012F2D4D" w:rsidR="00380F52" w:rsidRPr="00971991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9433FA" w14:textId="5E664C2B" w:rsidR="00380F52" w:rsidRPr="00971991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June 2018</w:t>
            </w:r>
          </w:p>
        </w:tc>
      </w:tr>
      <w:tr w:rsidR="00380F52" w:rsidRPr="00F823BB" w14:paraId="227D3AB4" w14:textId="77777777" w:rsidTr="000E02D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6E25518" w14:textId="0BA9CA10" w:rsidR="00380F52" w:rsidRPr="00F823BB" w:rsidRDefault="00380F52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3E749AB" w14:textId="295DFCA9" w:rsidR="00380F52" w:rsidRPr="00F823BB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B01F7B0" w14:textId="00517453" w:rsidR="00380F52" w:rsidRPr="00F823BB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7DBD2A4" w14:textId="65C45524" w:rsidR="00433E6B" w:rsidRDefault="00433E6B" w:rsidP="00433E6B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380F52" w:rsidRPr="00F823BB" w14:paraId="3790CB12" w14:textId="77777777" w:rsidTr="00380F52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F60FBD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C6B8F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B31746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784679EB" w14:textId="77777777" w:rsidTr="00380F52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8CB4815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39991F9A" w14:textId="53D040AD" w:rsidR="00380F52" w:rsidRPr="00642FC9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Poster1</w:t>
            </w:r>
          </w:p>
          <w:p w14:paraId="425E25D8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DEB393" w14:textId="44F44763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A9BDBA7" w14:textId="5F7A9F47" w:rsidR="00380F52" w:rsidRPr="00F823BB" w:rsidRDefault="00336C26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80F52">
              <w:rPr>
                <w:sz w:val="20"/>
                <w:szCs w:val="20"/>
              </w:rPr>
              <w:t xml:space="preserve"> May 2019</w:t>
            </w:r>
          </w:p>
        </w:tc>
      </w:tr>
    </w:tbl>
    <w:p w14:paraId="74675807" w14:textId="77777777" w:rsidR="00380F52" w:rsidRPr="000E09B3" w:rsidRDefault="00380F52" w:rsidP="00433E6B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4E124FEA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6BF46C" w14:textId="77777777" w:rsidR="007C7909" w:rsidRDefault="00EC49D5" w:rsidP="007C790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572CC401" w14:textId="2C03D76B" w:rsidR="0026148D" w:rsidRPr="00F823BB" w:rsidRDefault="0026148D" w:rsidP="007C7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683FD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650C85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62767" w:rsidRPr="00F823BB" w14:paraId="6576F312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49E431C0" w14:textId="7CC85BB1" w:rsidR="00362767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Poster</w:t>
            </w:r>
            <w:r>
              <w:rPr>
                <w:sz w:val="20"/>
                <w:szCs w:val="20"/>
              </w:rPr>
              <w:t>2</w:t>
            </w:r>
          </w:p>
          <w:p w14:paraId="525560E6" w14:textId="77777777" w:rsidR="00362767" w:rsidRDefault="00362767" w:rsidP="00FC49C6">
            <w:pPr>
              <w:rPr>
                <w:sz w:val="20"/>
                <w:szCs w:val="20"/>
              </w:rPr>
            </w:pPr>
          </w:p>
          <w:p w14:paraId="41A35CAC" w14:textId="77777777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270DAC" w14:textId="605A8D7D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445B7E" w14:textId="3AF5E308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February 2019</w:t>
            </w:r>
          </w:p>
        </w:tc>
      </w:tr>
      <w:tr w:rsidR="00362767" w:rsidRPr="00F823BB" w14:paraId="3D6E2174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567939E" w14:textId="3C368CC2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196EA58" w14:textId="34F4D17F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5A8F290" w14:textId="790F8640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62767" w:rsidRPr="00F823BB" w14:paraId="5B7B0767" w14:textId="77777777" w:rsidTr="0026148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6363AB1" w14:textId="5ADC406A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9764E53" w14:textId="727FB0E3" w:rsidR="00362767" w:rsidRPr="00F823BB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AA79E92" w14:textId="5D57ABAA" w:rsidR="00362767" w:rsidRPr="00F823BB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July 2018</w:t>
            </w:r>
          </w:p>
        </w:tc>
      </w:tr>
      <w:tr w:rsidR="00362767" w:rsidRPr="00F823BB" w14:paraId="14075BF3" w14:textId="77777777" w:rsidTr="00F34709">
        <w:trPr>
          <w:trHeight w:val="567"/>
        </w:trPr>
        <w:tc>
          <w:tcPr>
            <w:tcW w:w="5246" w:type="dxa"/>
            <w:vMerge/>
            <w:shd w:val="clear" w:color="auto" w:fill="F2F2F2" w:themeFill="background1" w:themeFillShade="F2"/>
            <w:vAlign w:val="center"/>
          </w:tcPr>
          <w:p w14:paraId="2F90A93D" w14:textId="72BA1D98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B94BD8" w14:textId="77777777" w:rsidR="00362767" w:rsidRPr="00F823BB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6E9F90A2" w14:textId="544B0853" w:rsidR="00362767" w:rsidRPr="00F823BB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</w:p>
        </w:tc>
      </w:tr>
    </w:tbl>
    <w:p w14:paraId="1D049962" w14:textId="5FD00AAD" w:rsidR="00D801B8" w:rsidRDefault="00D801B8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F823BB" w14:paraId="4C52EA56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83A975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08EB3C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352ED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4B72E4FF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3F4C53A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003F0FB3" w14:textId="462796E6" w:rsidR="00380F52" w:rsidRPr="00642FC9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Clinician Poster</w:t>
            </w:r>
          </w:p>
          <w:p w14:paraId="0E4A0066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FE0FA3" w14:textId="312B2288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AACC77" w14:textId="22BC23A2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May 2019</w:t>
            </w:r>
          </w:p>
        </w:tc>
      </w:tr>
    </w:tbl>
    <w:p w14:paraId="4B368250" w14:textId="77777777" w:rsidR="00380F52" w:rsidRDefault="00380F52">
      <w:pPr>
        <w:rPr>
          <w:b/>
          <w:u w:val="single"/>
        </w:rPr>
      </w:pPr>
    </w:p>
    <w:p w14:paraId="1148CA3E" w14:textId="77777777" w:rsidR="00D32126" w:rsidRPr="000E09B3" w:rsidRDefault="00D3212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0924082A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47D02DE" w14:textId="1E406984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E3D65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1A1A8D4" w14:textId="7C82D252" w:rsidR="005C4B19" w:rsidRPr="00F823BB" w:rsidRDefault="00EC49D5" w:rsidP="005C4B1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F823BB" w14:paraId="4D77F26C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529FB27E" w14:textId="5EC71E0D" w:rsidR="00F65398" w:rsidRDefault="00F65398" w:rsidP="00AA5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Consent form-RCT 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8F7F76" w14:textId="7238ABE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19BD17" w14:textId="5E959315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F65398" w:rsidRPr="00F823BB" w14:paraId="2F585A6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9155AD7" w14:textId="17958975" w:rsidR="00F65398" w:rsidRDefault="00F65398" w:rsidP="00AA560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4ABCC1" w14:textId="3E17D34D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37F900" w14:textId="5A16E2B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65398" w:rsidRPr="00F823BB" w14:paraId="49A0A22A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F46C558" w14:textId="457AE6EC" w:rsidR="00F65398" w:rsidRDefault="00F65398" w:rsidP="00AA560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D8107" w14:textId="410E354E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1BF55D" w14:textId="591FD06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August 2018</w:t>
            </w:r>
          </w:p>
        </w:tc>
      </w:tr>
      <w:tr w:rsidR="00F65398" w:rsidRPr="00F823BB" w14:paraId="160B8EB7" w14:textId="77777777" w:rsidTr="00347FF1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3BDC826" w14:textId="5818C86C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B40902" w14:textId="603BD9D5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CA7C32" w14:textId="7320A2E8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June 2018</w:t>
            </w:r>
          </w:p>
        </w:tc>
      </w:tr>
      <w:tr w:rsidR="00F65398" w:rsidRPr="00F823BB" w14:paraId="0FFC2788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F5EAB38" w14:textId="2A9BEE19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DB44AE" w14:textId="7A4EB48C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E6B009" w14:textId="7B4C49D6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65398" w:rsidRPr="00F823BB" w14:paraId="2C3CBE9B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2347A6B" w14:textId="034D7F19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12495682" w14:textId="481B05DD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22886177" w14:textId="6C4E2865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7178804" w14:textId="776E5D8E" w:rsidR="007A74C6" w:rsidRDefault="007A74C6">
      <w:pPr>
        <w:rPr>
          <w:sz w:val="20"/>
          <w:szCs w:val="20"/>
        </w:rPr>
      </w:pPr>
    </w:p>
    <w:p w14:paraId="60080B9E" w14:textId="4645DE73" w:rsidR="00943892" w:rsidRDefault="00943892">
      <w:pPr>
        <w:rPr>
          <w:sz w:val="20"/>
          <w:szCs w:val="20"/>
        </w:rPr>
      </w:pPr>
    </w:p>
    <w:p w14:paraId="0173C104" w14:textId="32069A20" w:rsidR="00943892" w:rsidRDefault="00943892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943892" w:rsidRPr="00F823BB" w14:paraId="238D63B5" w14:textId="77777777" w:rsidTr="00380F52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611F3C84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6617BE2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4DA3E1A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BE6B5B" w:rsidRPr="00F823BB" w14:paraId="263FE51D" w14:textId="77777777" w:rsidTr="00380F52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0236DEB0" w14:textId="64C2FA55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Translated Consent form-RCT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09C7CE" w14:textId="2231A679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3.1-Polish 2/</w:t>
            </w:r>
            <w:r w:rsidR="003E7D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Romanian/ 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42D05A" w14:textId="77777777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BE6B5B" w:rsidRPr="00F823BB" w14:paraId="73E78B61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79EF006" w14:textId="77777777" w:rsidR="00BE6B5B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6AF5CB" w14:textId="6C7C44B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641788" w14:textId="6D1E417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</w:tbl>
    <w:p w14:paraId="32DE450E" w14:textId="3708CCD8" w:rsidR="00943892" w:rsidRDefault="00943892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618313B0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8149A7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F339D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0FE294B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F823BB" w14:paraId="31281EC7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5D4B3EF9" w14:textId="77777777" w:rsidR="00F65398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cohort study</w:t>
            </w:r>
          </w:p>
          <w:p w14:paraId="532E0E9D" w14:textId="77777777" w:rsidR="00F65398" w:rsidRDefault="00F65398" w:rsidP="00FC49C6">
            <w:pPr>
              <w:rPr>
                <w:sz w:val="20"/>
                <w:szCs w:val="20"/>
              </w:rPr>
            </w:pPr>
          </w:p>
          <w:p w14:paraId="6D5D6C63" w14:textId="652EE5AD" w:rsidR="00815F9F" w:rsidRPr="00F823BB" w:rsidRDefault="00815F9F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140EA6" w14:textId="6228B008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82B360" w14:textId="78D72481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F65398" w:rsidRPr="00F823BB" w14:paraId="7BD6672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07D2144" w14:textId="77777777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720824" w14:textId="63B0D563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AF3023" w14:textId="027FD18C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65398" w:rsidRPr="00F823BB" w14:paraId="3AF58332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3102AEE" w14:textId="229EC336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4BADBA" w14:textId="4E28E9D3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8547411" w14:textId="129F2882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August 2018</w:t>
            </w:r>
          </w:p>
        </w:tc>
      </w:tr>
      <w:tr w:rsidR="00F65398" w:rsidRPr="00F823BB" w14:paraId="09B39D4D" w14:textId="77777777" w:rsidTr="002C6ED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C6D2927" w14:textId="183D14FD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D08C24" w14:textId="02D6697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59D2C26" w14:textId="76993CA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June 2018</w:t>
            </w:r>
          </w:p>
        </w:tc>
      </w:tr>
      <w:tr w:rsidR="00F65398" w:rsidRPr="00F823BB" w14:paraId="4662044F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37E64A8" w14:textId="63B743FF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E85B51" w14:textId="45B13990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042DE9" w14:textId="45DADA5E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65398" w:rsidRPr="00F823BB" w14:paraId="149DC3B4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7DA739F" w14:textId="598C7575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329262D8" w14:textId="77777777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34E6C845" w14:textId="77777777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F2A8A6A" w14:textId="698DD6B2" w:rsidR="006E34D0" w:rsidRDefault="006E34D0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316258" w:rsidRPr="00F823BB" w14:paraId="315981F3" w14:textId="77777777" w:rsidTr="00380F52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652F0DD8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932F354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2ADD1E2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BE6B5B" w:rsidRPr="00F823BB" w14:paraId="13180D22" w14:textId="77777777" w:rsidTr="00380F52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51DB1F9E" w14:textId="32921F5C" w:rsidR="00BE6B5B" w:rsidRDefault="00BE6B5B" w:rsidP="009D4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Consent form-cohort study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58D028" w14:textId="41A14B4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520052">
              <w:rPr>
                <w:sz w:val="20"/>
                <w:szCs w:val="20"/>
              </w:rPr>
              <w:t>-Polish 2/</w:t>
            </w:r>
            <w:r w:rsidR="003E7D8E">
              <w:rPr>
                <w:sz w:val="20"/>
                <w:szCs w:val="20"/>
              </w:rPr>
              <w:t xml:space="preserve"> </w:t>
            </w:r>
            <w:r w:rsidR="00520052">
              <w:rPr>
                <w:sz w:val="20"/>
                <w:szCs w:val="20"/>
              </w:rPr>
              <w:t>Romanian/Urdu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0366D9E" w14:textId="77777777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BE6B5B" w:rsidRPr="00F823BB" w14:paraId="0E7D8676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4C886D9" w14:textId="77777777" w:rsidR="00BE6B5B" w:rsidRDefault="00BE6B5B" w:rsidP="0031625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E9F91E" w14:textId="6E2831CD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3.1- Polish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06B5EA" w14:textId="08021DCD" w:rsidR="00BE6B5B" w:rsidRDefault="00FE750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</w:tbl>
    <w:p w14:paraId="17822735" w14:textId="42C16337" w:rsidR="00316258" w:rsidRDefault="00316258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27CB1D45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42DBD5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F8580A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56536C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F823BB" w14:paraId="1FF93810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75056D5" w14:textId="17BF4B2C" w:rsidR="00D32126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participant interviews</w:t>
            </w:r>
          </w:p>
          <w:p w14:paraId="20B3A6EF" w14:textId="043F2E86" w:rsidR="00815F9F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  <w:p w14:paraId="6C1F5829" w14:textId="348D99C1" w:rsidR="00AB28D3" w:rsidRPr="00F823BB" w:rsidRDefault="00AB28D3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861934" w14:textId="4EA95775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81A08D" w14:textId="6382F1E9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D32126" w:rsidRPr="00F823BB" w14:paraId="70D1516C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6FC067" w14:textId="722F6FED" w:rsidR="00D32126" w:rsidRPr="00F823BB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35237C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09F0D63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4A035B" w14:textId="362E9B09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1640C356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28A611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BB099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6BD11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F823BB" w14:paraId="01FA9674" w14:textId="77777777" w:rsidTr="00F34709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F2A754F" w14:textId="32D06756" w:rsidR="006E34D0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Consent form </w:t>
            </w:r>
            <w:r w:rsidR="00DA42AF"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partners</w:t>
            </w:r>
          </w:p>
          <w:p w14:paraId="70E35A12" w14:textId="5A997627" w:rsidR="00DA42AF" w:rsidRPr="00F823BB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03554E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EC7969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AFD76F0" w14:textId="4D92706A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2FF010FB" w14:textId="77777777" w:rsidTr="00E04185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EFC6E6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24677E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0A3333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F823BB" w14:paraId="2028A886" w14:textId="77777777" w:rsidTr="00E04185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0DDD23AF" w14:textId="77777777" w:rsidR="00D32126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site investigator team interviews</w:t>
            </w:r>
          </w:p>
          <w:p w14:paraId="00D1A5BC" w14:textId="2379DE8E" w:rsidR="00B82462" w:rsidRPr="00F823BB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CFD1AD" w14:textId="7772D022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AB8C0E" w14:textId="3D64EEE1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D32126" w:rsidRPr="00F823BB" w14:paraId="6B5F89F4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52A5F9D" w14:textId="29F96598" w:rsidR="00D32126" w:rsidRPr="00F823BB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5A2AFA6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D395431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F2A0AC" w14:textId="5E0FBC3B" w:rsidR="004C4FCD" w:rsidRDefault="004C4FCD" w:rsidP="005117CE">
      <w:pPr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C4FCD" w:rsidRPr="00F823BB" w14:paraId="291BB74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A398EF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2ED195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C2B02EA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C4FCD" w:rsidRPr="00F823BB" w14:paraId="0D6827A2" w14:textId="77777777" w:rsidTr="00CC1CFA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7530AB1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Letter to </w:t>
            </w:r>
            <w:r>
              <w:rPr>
                <w:sz w:val="20"/>
                <w:szCs w:val="20"/>
              </w:rPr>
              <w:t>bereaved mother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CDF15B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B10DB7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785301F" w14:textId="389D7381" w:rsidR="004E4CF5" w:rsidRDefault="004E4CF5" w:rsidP="009776DD">
      <w:pPr>
        <w:rPr>
          <w:sz w:val="20"/>
          <w:szCs w:val="20"/>
        </w:rPr>
      </w:pPr>
    </w:p>
    <w:p w14:paraId="0B64DF3A" w14:textId="7D3A2A0A" w:rsidR="006C5BD9" w:rsidRDefault="006C5BD9" w:rsidP="009776DD">
      <w:pPr>
        <w:rPr>
          <w:sz w:val="20"/>
          <w:szCs w:val="20"/>
        </w:rPr>
      </w:pPr>
    </w:p>
    <w:p w14:paraId="3B6BBE2A" w14:textId="77777777" w:rsidR="006C5BD9" w:rsidRPr="00F823BB" w:rsidRDefault="006C5BD9" w:rsidP="009776DD">
      <w:pPr>
        <w:rPr>
          <w:sz w:val="20"/>
          <w:szCs w:val="20"/>
        </w:rPr>
      </w:pPr>
    </w:p>
    <w:p w14:paraId="212ABA00" w14:textId="771BF1A3" w:rsidR="00447EFA" w:rsidRPr="000E09B3" w:rsidRDefault="004C4FCD" w:rsidP="004C4FCD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Data Collection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E2BF5" w:rsidRPr="00F823BB" w14:paraId="3D5DF22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7E4E006" w14:textId="77777777" w:rsidR="00CE2BF5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F2E634B" w14:textId="1D6CF44D" w:rsidR="00065248" w:rsidRPr="00F823BB" w:rsidRDefault="00065248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A43786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F2CC27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2AD98626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66490C1B" w14:textId="77777777" w:rsidR="008D1E82" w:rsidRDefault="009F3C3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CRF</w:t>
            </w:r>
          </w:p>
          <w:p w14:paraId="058616B5" w14:textId="77777777" w:rsidR="008150C7" w:rsidRDefault="008150C7" w:rsidP="00FC49C6">
            <w:pPr>
              <w:rPr>
                <w:sz w:val="20"/>
                <w:szCs w:val="20"/>
              </w:rPr>
            </w:pPr>
          </w:p>
          <w:p w14:paraId="3B4A8D36" w14:textId="1F7924D1" w:rsidR="00815F9F" w:rsidRPr="00F823BB" w:rsidRDefault="00815F9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181182" w14:textId="2575E9B8" w:rsidR="009F3C3F" w:rsidRDefault="0048524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64673E" w14:textId="59A067A5" w:rsidR="009F3C3F" w:rsidRDefault="002B1325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October 2019</w:t>
            </w:r>
          </w:p>
        </w:tc>
      </w:tr>
      <w:tr w:rsidR="00485240" w:rsidRPr="00F823BB" w14:paraId="29AA113F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31917D" w14:textId="77777777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59A71D29" w14:textId="531F4A11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7B1682EF" w14:textId="71016B44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September 2019 – never released to site</w:t>
            </w:r>
          </w:p>
        </w:tc>
      </w:tr>
      <w:tr w:rsidR="00485240" w:rsidRPr="00F823BB" w14:paraId="3D4CA1B8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B9CCD86" w14:textId="77777777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79857228" w14:textId="322BD00D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0F7958B4" w14:textId="55D95525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October 2018</w:t>
            </w:r>
          </w:p>
        </w:tc>
      </w:tr>
      <w:tr w:rsidR="00485240" w:rsidRPr="00F823BB" w14:paraId="56842544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A69B3" w14:textId="77777777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B85C787" w14:textId="2815E3C4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1644552C" w14:textId="6ACF9EE2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September 2018</w:t>
            </w:r>
          </w:p>
        </w:tc>
      </w:tr>
      <w:tr w:rsidR="00485240" w:rsidRPr="00F823BB" w14:paraId="426C9676" w14:textId="77777777" w:rsidTr="00B6427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1FE3B6" w14:textId="1086B8A4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6FAEA2" w14:textId="35FD7593" w:rsidR="00485240" w:rsidRPr="00F823BB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8B5DD0" w14:textId="57945CC5" w:rsidR="00485240" w:rsidRPr="00F823BB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July 2018</w:t>
            </w:r>
          </w:p>
        </w:tc>
      </w:tr>
      <w:tr w:rsidR="00485240" w:rsidRPr="00F823BB" w14:paraId="3D80AE98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70FE55" w14:textId="44F4ECB0" w:rsidR="00485240" w:rsidRPr="00F823BB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FDA0E65" w14:textId="7A986E9B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671AEB" w14:textId="44D83887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  <w:tr w:rsidR="00485240" w:rsidRPr="00F823BB" w14:paraId="4F0BB18B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D48935F" w14:textId="6279CC2B" w:rsidR="00485240" w:rsidRDefault="00485240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4A8D28" w14:textId="594B68DB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B163C14" w14:textId="3D028169" w:rsidR="00485240" w:rsidRDefault="00485240" w:rsidP="0048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88754E0" w14:textId="2A3FF5FC" w:rsidR="000B03AE" w:rsidRDefault="000B03AE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A5A0E" w:rsidRPr="00F823BB" w14:paraId="5D79886E" w14:textId="77777777" w:rsidTr="004A5580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E03E32" w14:textId="77777777" w:rsidR="004A5A0E" w:rsidRPr="00F823BB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BECAF8" w14:textId="77777777" w:rsidR="004A5A0E" w:rsidRPr="00F823BB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47D7EE3" w14:textId="77777777" w:rsidR="004A5A0E" w:rsidRPr="00F823BB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A5A0E" w:rsidRPr="00F823BB" w14:paraId="40C5DF1D" w14:textId="77777777" w:rsidTr="004A5580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1A73C61F" w14:textId="2111B487" w:rsidR="004A5A0E" w:rsidRDefault="004A5A0E" w:rsidP="00336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Cohort CRF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8444CA" w14:textId="69AFBE61" w:rsidR="004A5A0E" w:rsidRDefault="004A5A0E" w:rsidP="00336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4FD5B1" w14:textId="264321FF" w:rsidR="004A5A0E" w:rsidRDefault="00B97031" w:rsidP="00336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April 2019</w:t>
            </w:r>
          </w:p>
        </w:tc>
      </w:tr>
    </w:tbl>
    <w:p w14:paraId="72CC9CE2" w14:textId="7A86C763" w:rsidR="004A5A0E" w:rsidRDefault="004A5A0E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F823BB" w14:paraId="602F4D33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64702FC0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E4BBA8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7FFECE0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F823BB" w14:paraId="6A84FBAE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11B19916" w14:textId="457CA046" w:rsidR="00EF0CAD" w:rsidRDefault="00EC58E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trial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4AA89F" w14:textId="77777777" w:rsidR="00EF0CAD" w:rsidRDefault="00EF0CA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33CE79" w14:textId="0B93949A" w:rsidR="00EF0CAD" w:rsidRDefault="00EF0CA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March 2019</w:t>
            </w:r>
          </w:p>
        </w:tc>
      </w:tr>
    </w:tbl>
    <w:p w14:paraId="482FC567" w14:textId="77777777" w:rsidR="00EF0CAD" w:rsidRDefault="00EF0CA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281848" w:rsidRPr="00F823BB" w14:paraId="07D1CF1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E512230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9990D0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3553B53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301F7E2D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133AA31" w14:textId="28653A2B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 questionnaire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614DB4A" w14:textId="068F9FD4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2D7649" w14:textId="4F35B58C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January 2019</w:t>
            </w:r>
          </w:p>
        </w:tc>
      </w:tr>
      <w:tr w:rsidR="00157CEE" w:rsidRPr="00F823BB" w14:paraId="7612B5E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702B3CC" w14:textId="23C3C4E5" w:rsidR="00157CEE" w:rsidRDefault="00157CE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B8580C" w14:textId="33F7E684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16B462" w14:textId="484A1C23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:rsidRPr="00F823BB" w14:paraId="3C51AF52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76E587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95024FC" w14:textId="4A875D2B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42A7D98C" w14:textId="460E26F8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60A7A46A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6D9D98E" w14:textId="77777777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E7BE6B1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24DE06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41F9F090" w14:textId="22D735BE" w:rsidR="00281848" w:rsidRDefault="00281848" w:rsidP="000B03AE">
      <w:pPr>
        <w:spacing w:line="240" w:lineRule="auto"/>
        <w:rPr>
          <w:b/>
          <w:sz w:val="20"/>
          <w:szCs w:val="20"/>
          <w:u w:val="single"/>
        </w:rPr>
      </w:pPr>
    </w:p>
    <w:p w14:paraId="3535803B" w14:textId="77777777" w:rsidR="00E613E9" w:rsidRDefault="00E613E9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22E04" w:rsidRPr="00F823BB" w14:paraId="44A4914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C6407E5" w14:textId="77777777" w:rsidR="002160BD" w:rsidRDefault="00622E04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3EE9EEA" w14:textId="59B47E74" w:rsidR="00815F9F" w:rsidRPr="00F823BB" w:rsidRDefault="00815F9F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533619" w14:textId="77777777" w:rsidR="00622E04" w:rsidRPr="00F823BB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4F34AC" w14:textId="77777777" w:rsidR="00622E04" w:rsidRPr="00F823BB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71DAFE57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A5D732" w14:textId="30785370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month questionnaire A</w:t>
            </w:r>
          </w:p>
          <w:p w14:paraId="1325CD0D" w14:textId="59BB8A09" w:rsidR="00E6763B" w:rsidRPr="009D4F7D" w:rsidRDefault="00E6763B" w:rsidP="00F62B4F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  <w:p w14:paraId="17F79C13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2B32B0" w14:textId="12C60E39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1443CBD" w14:textId="72C1F279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57CEE" w:rsidRPr="00F823BB" w14:paraId="23F9495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F4360C" w14:textId="0A86D6BD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CA2A92" w14:textId="3B49A692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D0166E" w14:textId="1387FB9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:rsidRPr="00F823BB" w14:paraId="4EA4E8EC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CE4618C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107F27E1" w14:textId="3B24A38F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7929AB7E" w14:textId="07A38370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52790609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8667F73" w14:textId="59D60C12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344821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3BFDC73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5449AAC" w14:textId="0AFA594B" w:rsidR="00622E04" w:rsidRDefault="00622E04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F823BB" w14:paraId="790C9E1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AC5376" w14:textId="77777777" w:rsidR="001237E5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53CAEA36" w14:textId="13F705F5" w:rsidR="00811E0F" w:rsidRPr="00F823BB" w:rsidRDefault="00811E0F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7EA51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B34F0F4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14:paraId="77665DDC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E76E6BB" w14:textId="77777777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month questionnaire B</w:t>
            </w:r>
          </w:p>
          <w:p w14:paraId="1C2F0697" w14:textId="4735FDB5" w:rsidR="00157CEE" w:rsidRPr="009D4F7D" w:rsidRDefault="00E6763B" w:rsidP="00F62B4F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1C9FA1" w14:textId="4542BD4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24B5FD" w14:textId="1209119A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57CEE" w14:paraId="355DFF7B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4192C25" w14:textId="05F50405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BF815B" w14:textId="1F9CD6CF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D2218D" w14:textId="5EE998EA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14:paraId="027FC77A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612D13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0B26DD" w14:textId="4AB27BF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ADEDAE1" w14:textId="3C4B9D02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1B0D8D4B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21EE2AE" w14:textId="77777777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149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68297F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5FCE8055" w14:textId="10D29150" w:rsidR="001237E5" w:rsidRDefault="001237E5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70D1E" w:rsidRPr="00F823BB" w14:paraId="654B0CEC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06ADC3" w14:textId="77777777" w:rsidR="002160BD" w:rsidRDefault="00470D1E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6022F63" w14:textId="69CE079B" w:rsidR="00CE2ED2" w:rsidRPr="00F823BB" w:rsidRDefault="00CE2ED2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E0E8CB" w14:textId="77777777" w:rsidR="00470D1E" w:rsidRPr="00F823BB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B4F8916" w14:textId="77777777" w:rsidR="00470D1E" w:rsidRPr="00F823BB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4BADB8FA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081A36A" w14:textId="77777777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Six month questionnaire A</w:t>
            </w:r>
          </w:p>
          <w:p w14:paraId="10938D30" w14:textId="3BAAAEA4" w:rsidR="00157CEE" w:rsidRPr="009D4F7D" w:rsidRDefault="00E6763B" w:rsidP="00F62B4F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9C1FB7" w14:textId="582A00D1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96894" w14:textId="4CCC971A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57CEE" w:rsidRPr="00F823BB" w14:paraId="1C9B742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4C83D7" w14:textId="431F1B6D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6AA6B3" w14:textId="4B3E9F9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89E177" w14:textId="549C7033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:rsidRPr="00F823BB" w14:paraId="2D8CE281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40EE16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BFA89D9" w14:textId="6F7F4927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5872B18" w14:textId="01264386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029122E5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B3BA45C" w14:textId="014EBCA4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A1D231C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D899CE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4A974778" w14:textId="106B6B9B" w:rsidR="00622E04" w:rsidRDefault="008330F3" w:rsidP="000B03AE">
      <w:pPr>
        <w:spacing w:line="240" w:lineRule="auto"/>
        <w:rPr>
          <w:b/>
          <w:u w:val="single"/>
        </w:rPr>
      </w:pPr>
      <w:r w:rsidRPr="000E09B3">
        <w:rPr>
          <w:b/>
          <w:u w:val="single"/>
        </w:rPr>
        <w:t xml:space="preserve"> 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F823BB" w14:paraId="7856E738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CEFC075" w14:textId="77777777" w:rsidR="001237E5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43025CA5" w14:textId="6CFFD087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A8EC60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780EED4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B5CD9" w:rsidRPr="00F823BB" w14:paraId="4D984036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3CA573A" w14:textId="77777777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Six month questionnaire B</w:t>
            </w:r>
          </w:p>
          <w:p w14:paraId="693E05CF" w14:textId="14813F03" w:rsidR="001B5CD9" w:rsidRDefault="001B5CD9" w:rsidP="00F62B4F">
            <w:pPr>
              <w:rPr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1D2A9" w14:textId="41B36895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AB458F" w14:textId="08F591D2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B5CD9" w:rsidRPr="00F823BB" w14:paraId="235684AA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8F155FE" w14:textId="2C58553A" w:rsidR="001B5CD9" w:rsidRPr="009D4F7D" w:rsidRDefault="001B5CD9" w:rsidP="00F62B4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7CB47D" w14:textId="55E1A586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24D043" w14:textId="7B71EB73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B5CD9" w:rsidRPr="00F823BB" w14:paraId="2AF98B6E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15FD9B7" w14:textId="77777777" w:rsidR="001B5CD9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45301926" w14:textId="574597FC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1418E36" w14:textId="23E4941D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B5CD9" w:rsidRPr="00F823BB" w14:paraId="61A0BF6E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92C3DEE" w14:textId="77777777" w:rsidR="001B5CD9" w:rsidRPr="00F823BB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150BAF0" w14:textId="77777777" w:rsidR="001B5CD9" w:rsidRPr="00F823BB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1205D1B" w14:textId="77777777" w:rsidR="001B5CD9" w:rsidRPr="00F823BB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C7FB1FA" w14:textId="57F93EBC" w:rsidR="001237E5" w:rsidRDefault="001237E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F823BB" w14:paraId="311D49BE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65A45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5E9977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32275F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419D9B56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BA2DCE2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4200A24B" w14:textId="22F852FC" w:rsidR="00380F52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Questionnaire cover letter</w:t>
            </w:r>
          </w:p>
          <w:p w14:paraId="2B9458A0" w14:textId="0EF3928B" w:rsidR="00380F52" w:rsidRPr="00642FC9" w:rsidRDefault="00380F52" w:rsidP="00380F52">
            <w:pPr>
              <w:rPr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  <w:p w14:paraId="2D5EE912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201881" w14:textId="297DC7D0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58D2D9" w14:textId="4D0CF009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May 2019</w:t>
            </w:r>
          </w:p>
        </w:tc>
      </w:tr>
    </w:tbl>
    <w:p w14:paraId="14F69EC1" w14:textId="209BB335" w:rsidR="003732B5" w:rsidRDefault="003732B5" w:rsidP="000B03AE">
      <w:pPr>
        <w:spacing w:line="240" w:lineRule="auto"/>
        <w:rPr>
          <w:b/>
          <w:u w:val="single"/>
        </w:rPr>
      </w:pPr>
    </w:p>
    <w:p w14:paraId="1036BC24" w14:textId="296F8BA7" w:rsidR="003732B5" w:rsidRDefault="003732B5" w:rsidP="000B03AE">
      <w:pPr>
        <w:spacing w:line="240" w:lineRule="auto"/>
        <w:rPr>
          <w:b/>
          <w:u w:val="single"/>
        </w:rPr>
      </w:pPr>
    </w:p>
    <w:p w14:paraId="374D61D5" w14:textId="77777777" w:rsidR="003732B5" w:rsidRPr="000E09B3" w:rsidRDefault="003732B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0D12344E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28D72E4" w14:textId="77777777" w:rsidR="002160BD" w:rsidRDefault="00675EE2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C4C0302" w14:textId="0A1A0062" w:rsidR="004D4A8E" w:rsidRPr="00F823BB" w:rsidRDefault="004D4A8E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1C2271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1622429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A93E47" w:rsidRPr="00F823BB" w14:paraId="4BD2790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EDD98B2" w14:textId="77777777" w:rsidR="00A93E47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 Recruitment Documentation-Source Data</w:t>
            </w:r>
          </w:p>
          <w:p w14:paraId="0559A724" w14:textId="34F430DA" w:rsidR="00003B27" w:rsidRDefault="00003B2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filed in participants medical notes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6DB611" w14:textId="00190BFD" w:rsidR="00A93E47" w:rsidRDefault="00430833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AEE878A" w14:textId="596E744F" w:rsidR="00A93E47" w:rsidRDefault="00430833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May 2019</w:t>
            </w:r>
          </w:p>
        </w:tc>
      </w:tr>
      <w:tr w:rsidR="00A93E47" w:rsidRPr="00F823BB" w14:paraId="2B035479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3D02F3" w14:textId="408E8DA0" w:rsidR="00A93E47" w:rsidRDefault="00A93E4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A6DA73" w14:textId="4881D6B1" w:rsidR="00A93E47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5175421" w14:textId="4CFA4B64" w:rsidR="00A93E47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October 2018</w:t>
            </w:r>
          </w:p>
        </w:tc>
      </w:tr>
      <w:tr w:rsidR="00A93E47" w:rsidRPr="00F823BB" w14:paraId="6964D65A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CF70EEF" w14:textId="16B83E0E" w:rsidR="00A93E47" w:rsidRDefault="00A93E4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D049431" w14:textId="463B4B0A" w:rsidR="00A93E47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B60830" w14:textId="74E1B9DF" w:rsidR="00A93E47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June 2018</w:t>
            </w:r>
          </w:p>
        </w:tc>
      </w:tr>
      <w:tr w:rsidR="00A93E47" w:rsidRPr="00F823BB" w14:paraId="0098237F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E6D4E09" w14:textId="3F09EEA9" w:rsidR="00A93E47" w:rsidRPr="00F823BB" w:rsidRDefault="00A93E4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575D81" w14:textId="5B16A7E8" w:rsidR="00A93E47" w:rsidRPr="00F823BB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CAAD41D" w14:textId="0F345257" w:rsidR="00A93E47" w:rsidRPr="00F823BB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30EC89AC" w14:textId="612E730B" w:rsidR="00DA1869" w:rsidRDefault="00DA1869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207785E6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48C5A6AF" w14:textId="77777777" w:rsidR="00675EE2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B70BF19" w14:textId="320D7170" w:rsidR="004D4A8E" w:rsidRPr="00F823BB" w:rsidRDefault="004D4A8E" w:rsidP="002E3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6028A8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047134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731D4" w:rsidRPr="00F823BB" w14:paraId="7C0A19D9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4A40FB" w14:textId="452F06B2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contact details form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ABA470" w14:textId="71663161" w:rsidR="002731D4" w:rsidRDefault="00EF0CAD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D052ED" w14:textId="3DCA07EF" w:rsidR="002731D4" w:rsidRDefault="00EF0CAD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May 2019</w:t>
            </w:r>
          </w:p>
        </w:tc>
      </w:tr>
      <w:tr w:rsidR="00EF0CAD" w:rsidRPr="00F823BB" w14:paraId="3C61F647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86E82A" w14:textId="77777777" w:rsidR="00EF0CAD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238542C4" w14:textId="3E3FBC5B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4A5F12D3" w14:textId="2E29B1BF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September 2018</w:t>
            </w:r>
          </w:p>
        </w:tc>
      </w:tr>
      <w:tr w:rsidR="002731D4" w:rsidRPr="00F823BB" w14:paraId="0D86D13F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84C7C7" w14:textId="77C7C073" w:rsidR="002731D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F0DB43" w14:textId="1B0D44CF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1185522" w14:textId="50082FF2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June 2018</w:t>
            </w:r>
          </w:p>
        </w:tc>
      </w:tr>
      <w:tr w:rsidR="002731D4" w:rsidRPr="00F823BB" w14:paraId="41E27E94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24589043" w14:textId="24C4150B" w:rsidR="002731D4" w:rsidRPr="00F823BB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A32DA8" w14:textId="77777777" w:rsidR="002731D4" w:rsidRPr="00F823BB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1B85A3" w14:textId="384F5E9E" w:rsidR="002731D4" w:rsidRPr="00F823BB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2EAA4F75" w14:textId="5C5D3256" w:rsidR="00991DEF" w:rsidRDefault="00991DE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991DEF" w:rsidRPr="00F823BB" w14:paraId="0A7C378A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3499681" w14:textId="77777777" w:rsidR="00991DEF" w:rsidRPr="00F823BB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C94771" w14:textId="77777777" w:rsidR="00991DEF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691FBADD" w14:textId="68D54BC9" w:rsidR="00CB2925" w:rsidRPr="00F823BB" w:rsidRDefault="00CB2925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1508EA0" w14:textId="77777777" w:rsidR="00991DEF" w:rsidRPr="00F823BB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6915E5F4" w14:textId="77777777" w:rsidTr="00525B2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0B89575" w14:textId="77777777" w:rsidR="009F3C3F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Screening Log</w:t>
            </w:r>
          </w:p>
          <w:p w14:paraId="2B4A1DF2" w14:textId="208A9D13" w:rsidR="00815F9F" w:rsidRDefault="00815F9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6BA661" w14:textId="0F415AF4" w:rsidR="009F3C3F" w:rsidRDefault="00455AA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AAC6F" w14:textId="0B7D52A4" w:rsidR="009F3C3F" w:rsidRDefault="00525B2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October 2018</w:t>
            </w:r>
          </w:p>
        </w:tc>
      </w:tr>
      <w:tr w:rsidR="009F3C3F" w:rsidRPr="00F823BB" w14:paraId="534A114C" w14:textId="77777777" w:rsidTr="00455AA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A6B7170" w14:textId="6B38872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6EBC5E4" w14:textId="4BF7F488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E13A912" w14:textId="0E41E4E6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July 2018</w:t>
            </w:r>
          </w:p>
        </w:tc>
      </w:tr>
      <w:tr w:rsidR="009F3C3F" w:rsidRPr="00F823BB" w14:paraId="050BAD70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F42B43D" w14:textId="7777777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D095D81" w14:textId="570E9AB9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B54F36E" w14:textId="599A3401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June 2018</w:t>
            </w:r>
          </w:p>
        </w:tc>
      </w:tr>
      <w:tr w:rsidR="009F3C3F" w:rsidRPr="00F823BB" w14:paraId="3C0CFD9A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7B30433" w14:textId="7777777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9B4D7B1" w14:textId="0C971E71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C37FDC" w14:textId="4D1A65C6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12F76F46" w14:textId="2314ECFB" w:rsidR="00FF6007" w:rsidRDefault="00FF6007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13892" w:rsidRPr="00F823BB" w14:paraId="04CE310A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C312F4B" w14:textId="275C52E5" w:rsidR="003F3F5C" w:rsidRPr="00F823BB" w:rsidRDefault="00413892" w:rsidP="003F3F5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F00479" w14:textId="77777777" w:rsidR="00413892" w:rsidRPr="00F823BB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E86097" w14:textId="77777777" w:rsidR="00413892" w:rsidRPr="00F823BB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13892" w14:paraId="0D3916BB" w14:textId="77777777" w:rsidTr="002912AD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53BF83D" w14:textId="69EE3053" w:rsidR="00413892" w:rsidRDefault="00413892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Enrolment Log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F316D" w14:textId="0B7F21DF" w:rsidR="00413892" w:rsidRDefault="00B81B1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3892">
              <w:rPr>
                <w:sz w:val="20"/>
                <w:szCs w:val="20"/>
              </w:rPr>
              <w:t>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7E06B" w14:textId="6D152F9C" w:rsidR="00413892" w:rsidRDefault="002912AD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October 2018</w:t>
            </w:r>
          </w:p>
        </w:tc>
      </w:tr>
    </w:tbl>
    <w:p w14:paraId="0304644F" w14:textId="785D8437" w:rsidR="001C5765" w:rsidRDefault="001C5765" w:rsidP="000B03AE">
      <w:pPr>
        <w:spacing w:line="240" w:lineRule="auto"/>
        <w:rPr>
          <w:b/>
          <w:sz w:val="20"/>
          <w:szCs w:val="20"/>
          <w:u w:val="single"/>
        </w:rPr>
      </w:pPr>
    </w:p>
    <w:p w14:paraId="36A62885" w14:textId="77777777" w:rsidR="001B7D8D" w:rsidRDefault="001B7D8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5765" w:rsidRPr="00F823BB" w14:paraId="7AB78105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3E69846" w14:textId="77777777" w:rsidR="001C5765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395DACA1" w14:textId="609AF645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B4671E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8E4C070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D15F7" w:rsidRPr="00F823BB" w14:paraId="417F9FCA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14519D4" w14:textId="77777777" w:rsidR="005D15F7" w:rsidRDefault="005D15F7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form </w:t>
            </w:r>
          </w:p>
          <w:p w14:paraId="3C2E3FE3" w14:textId="383F58F9" w:rsidR="003F3F5C" w:rsidRPr="00F823BB" w:rsidRDefault="003F3F5C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5555C653" w14:textId="573CA486" w:rsidR="005D15F7" w:rsidRDefault="00EF0CAD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56A63658" w14:textId="026E6A5D" w:rsidR="005D15F7" w:rsidRDefault="00EF0CAD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September 2019</w:t>
            </w:r>
          </w:p>
        </w:tc>
      </w:tr>
      <w:tr w:rsidR="00EF0CAD" w:rsidRPr="00F823BB" w14:paraId="7283155B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501CD90C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7DBF85E9" w14:textId="3BAA436A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378132B5" w14:textId="0DE8FCDF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5D15F7" w:rsidRPr="00F823BB" w14:paraId="53A86143" w14:textId="77777777" w:rsidTr="00C53F62">
        <w:trPr>
          <w:trHeight w:val="567"/>
        </w:trPr>
        <w:tc>
          <w:tcPr>
            <w:tcW w:w="5104" w:type="dxa"/>
            <w:vMerge/>
            <w:vAlign w:val="center"/>
          </w:tcPr>
          <w:p w14:paraId="6CDD923A" w14:textId="2C84869E" w:rsidR="005D15F7" w:rsidRPr="00F823BB" w:rsidRDefault="005D15F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235ADF" w14:textId="77777777" w:rsidR="00815F9F" w:rsidRDefault="005D15F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  <w:p w14:paraId="0B3FAD31" w14:textId="15BC62B4" w:rsidR="00986B76" w:rsidRPr="00F823BB" w:rsidRDefault="00986B76" w:rsidP="00CC1CF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E3D67E" w14:textId="77777777" w:rsidR="005D15F7" w:rsidRPr="00F823BB" w:rsidRDefault="005D15F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July 2018</w:t>
            </w:r>
          </w:p>
        </w:tc>
      </w:tr>
    </w:tbl>
    <w:p w14:paraId="131185CD" w14:textId="35633D21" w:rsidR="00805857" w:rsidRDefault="00805857" w:rsidP="000B03AE">
      <w:pPr>
        <w:spacing w:line="240" w:lineRule="auto"/>
        <w:rPr>
          <w:b/>
          <w:sz w:val="20"/>
          <w:szCs w:val="20"/>
          <w:u w:val="single"/>
        </w:rPr>
      </w:pPr>
    </w:p>
    <w:p w14:paraId="3B2CF38E" w14:textId="3C334C0F" w:rsidR="00815F9F" w:rsidRDefault="00815F9F" w:rsidP="000B03AE">
      <w:pPr>
        <w:spacing w:line="240" w:lineRule="auto"/>
        <w:rPr>
          <w:b/>
          <w:sz w:val="20"/>
          <w:szCs w:val="20"/>
          <w:u w:val="single"/>
        </w:rPr>
      </w:pPr>
    </w:p>
    <w:p w14:paraId="16F9C134" w14:textId="77777777" w:rsidR="00815F9F" w:rsidRDefault="00815F9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8B0015" w:rsidRPr="00F823BB" w14:paraId="5B53F4C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E637B0E" w14:textId="1E413C44" w:rsidR="00815F9F" w:rsidRDefault="008B0015" w:rsidP="00815F9F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63D656EA" w14:textId="211AC0D2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0D13E6D" w14:textId="77777777" w:rsidR="008B0015" w:rsidRPr="00F823BB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654B942" w14:textId="77777777" w:rsidR="008B0015" w:rsidRPr="00F823BB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F823BB" w14:paraId="7DC08718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6F3054C5" w14:textId="6146583C" w:rsidR="00EF0CAD" w:rsidRDefault="00EF0CAD" w:rsidP="00EF0CA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</w:t>
            </w:r>
            <w:r>
              <w:rPr>
                <w:sz w:val="20"/>
                <w:szCs w:val="20"/>
              </w:rPr>
              <w:t xml:space="preserve">follow-up </w:t>
            </w:r>
            <w:r w:rsidRPr="00F823BB">
              <w:rPr>
                <w:sz w:val="20"/>
                <w:szCs w:val="20"/>
              </w:rPr>
              <w:t xml:space="preserve">form </w:t>
            </w:r>
          </w:p>
          <w:p w14:paraId="4CF7087C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3C0D6965" w14:textId="5D57CF10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69911431" w14:textId="0CAF8A08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September 2019</w:t>
            </w:r>
          </w:p>
        </w:tc>
      </w:tr>
      <w:tr w:rsidR="00EF0CAD" w:rsidRPr="00F823BB" w14:paraId="5D7FF9C6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600887EC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42536065" w14:textId="6847AB5D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13A5DF9B" w14:textId="2085ECBF" w:rsidR="00EF0CAD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EF0CAD" w:rsidRPr="00F823BB" w14:paraId="64A39170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05DBC7E1" w14:textId="77777777" w:rsidR="00EF0CAD" w:rsidRPr="00F823BB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8FC666" w14:textId="58F46FB1" w:rsidR="00EF0CAD" w:rsidRPr="00F823BB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BB11B8" w14:textId="47523D84" w:rsidR="00EF0CAD" w:rsidRPr="00F823BB" w:rsidRDefault="00EF0CAD" w:rsidP="00EF0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July 2018</w:t>
            </w:r>
          </w:p>
        </w:tc>
      </w:tr>
    </w:tbl>
    <w:p w14:paraId="59CD7BA2" w14:textId="2819239D" w:rsidR="00ED6997" w:rsidRDefault="00ED6997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F823BB" w14:paraId="638F86A1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269593F" w14:textId="77777777" w:rsidR="00EF0CAD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6E917025" w14:textId="77777777" w:rsidR="00EF0CAD" w:rsidRDefault="00EF0CAD" w:rsidP="00FE578E">
            <w:pPr>
              <w:rPr>
                <w:b/>
                <w:sz w:val="20"/>
                <w:szCs w:val="20"/>
              </w:rPr>
            </w:pPr>
          </w:p>
          <w:p w14:paraId="5C88265D" w14:textId="77777777" w:rsidR="00EF0CAD" w:rsidRPr="00F823BB" w:rsidRDefault="00EF0CAD" w:rsidP="00FE578E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E349F6A" w14:textId="77777777" w:rsidR="00EF0CAD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73D49958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E0BBE47" w14:textId="77777777" w:rsidR="00EF0CAD" w:rsidRPr="00F823BB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F823BB" w14:paraId="24D69AB8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57828F8F" w14:textId="781AB23C" w:rsidR="00EF0CAD" w:rsidRDefault="00EF0CAD" w:rsidP="00EF0CA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</w:t>
            </w:r>
            <w:r>
              <w:rPr>
                <w:sz w:val="20"/>
                <w:szCs w:val="20"/>
              </w:rPr>
              <w:t xml:space="preserve">continuation </w:t>
            </w:r>
            <w:r w:rsidRPr="00F823BB">
              <w:rPr>
                <w:sz w:val="20"/>
                <w:szCs w:val="20"/>
              </w:rPr>
              <w:t xml:space="preserve">form </w:t>
            </w:r>
          </w:p>
          <w:p w14:paraId="142CAA5A" w14:textId="62A4634E" w:rsidR="00EF0CAD" w:rsidRPr="00F823BB" w:rsidRDefault="00EF0CAD" w:rsidP="00FE578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900CB3" w14:textId="77777777" w:rsidR="00EF0CAD" w:rsidRPr="00F823BB" w:rsidRDefault="00EF0CAD" w:rsidP="00FE578E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43E5E1" w14:textId="0A176A9B" w:rsidR="00EF0CAD" w:rsidRPr="00F823BB" w:rsidRDefault="00EF0CAD" w:rsidP="00FE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F823BB">
              <w:rPr>
                <w:sz w:val="20"/>
                <w:szCs w:val="20"/>
              </w:rPr>
              <w:t xml:space="preserve"> Jan</w:t>
            </w:r>
            <w:r>
              <w:rPr>
                <w:sz w:val="20"/>
                <w:szCs w:val="20"/>
              </w:rPr>
              <w:t>uary 2019</w:t>
            </w:r>
          </w:p>
        </w:tc>
      </w:tr>
    </w:tbl>
    <w:p w14:paraId="6777F5A1" w14:textId="77777777" w:rsidR="00EF0CAD" w:rsidRDefault="00EF0CAD" w:rsidP="000B03AE">
      <w:pPr>
        <w:spacing w:line="240" w:lineRule="auto"/>
        <w:rPr>
          <w:b/>
          <w:sz w:val="20"/>
          <w:szCs w:val="20"/>
          <w:u w:val="single"/>
        </w:rPr>
      </w:pPr>
    </w:p>
    <w:p w14:paraId="061B3877" w14:textId="33895F96" w:rsidR="001C5765" w:rsidRDefault="001C5765" w:rsidP="00F7548B">
      <w:pPr>
        <w:spacing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Ad-Hoc Forms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1C5765" w:rsidRPr="00F823BB" w14:paraId="54E69D7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791DEBE" w14:textId="77777777" w:rsidR="001943C5" w:rsidRDefault="001C5765" w:rsidP="001943C5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85037E9" w14:textId="77777777" w:rsidR="003F3F5C" w:rsidRDefault="003F3F5C" w:rsidP="003F3F5C">
            <w:pPr>
              <w:rPr>
                <w:b/>
                <w:sz w:val="20"/>
                <w:szCs w:val="20"/>
              </w:rPr>
            </w:pPr>
          </w:p>
          <w:p w14:paraId="08AD77A9" w14:textId="20D7226B" w:rsidR="00815F9F" w:rsidRPr="00F823BB" w:rsidRDefault="00815F9F" w:rsidP="003F3F5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D0B66F" w14:textId="77777777" w:rsidR="001C5765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01D44911" w14:textId="175A0724" w:rsidR="00F25C3B" w:rsidRPr="00F823BB" w:rsidRDefault="00F25C3B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803CD45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C5765" w:rsidRPr="00F823BB" w14:paraId="5839E419" w14:textId="77777777" w:rsidTr="00CC1CFA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E33E76D" w14:textId="77777777" w:rsidR="001C5765" w:rsidRPr="00F823BB" w:rsidRDefault="001C5765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GP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420A7B" w14:textId="77777777" w:rsidR="001C5765" w:rsidRPr="00F823BB" w:rsidRDefault="001C5765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98C7E8" w14:textId="77777777" w:rsidR="001C5765" w:rsidRPr="00F823BB" w:rsidRDefault="001C5765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079C6A80" w14:textId="171E759E" w:rsidR="001C5765" w:rsidRDefault="001C5765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7AACA398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D107773" w14:textId="77777777" w:rsidR="00675EE2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6D41572" w14:textId="77777777" w:rsidR="007E6FE1" w:rsidRDefault="007E6FE1" w:rsidP="007E6FE1">
            <w:pPr>
              <w:rPr>
                <w:b/>
                <w:sz w:val="20"/>
                <w:szCs w:val="20"/>
              </w:rPr>
            </w:pPr>
          </w:p>
          <w:p w14:paraId="1981FB14" w14:textId="0F9589CC" w:rsidR="00815F9F" w:rsidRPr="00F823BB" w:rsidRDefault="00815F9F" w:rsidP="007E6FE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9F8AC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A15A020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F823BB" w14:paraId="05C4F6D9" w14:textId="77777777" w:rsidTr="00E04185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C0CF25B" w14:textId="1C68D44A" w:rsidR="00675EE2" w:rsidRPr="00F823BB" w:rsidRDefault="004F4B4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 report form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BA7BE1" w14:textId="6A7411D8" w:rsidR="00675EE2" w:rsidRPr="00F823BB" w:rsidRDefault="001D3B0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2F3304" w14:textId="01DD6F6D" w:rsidR="00675EE2" w:rsidRPr="00F823BB" w:rsidRDefault="001D3B0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286B6BAF" w14:textId="23A5415C" w:rsidR="00AA30DF" w:rsidRDefault="00AA30DF" w:rsidP="00A25F4E">
      <w:pPr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11654" w:rsidRPr="00F823BB" w14:paraId="1D133E86" w14:textId="77777777" w:rsidTr="00380F52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CA5E8E" w14:textId="77777777" w:rsidR="0061165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C9A1C9B" w14:textId="77777777" w:rsidR="00611654" w:rsidRDefault="00611654" w:rsidP="00380F52">
            <w:pPr>
              <w:rPr>
                <w:b/>
                <w:sz w:val="20"/>
                <w:szCs w:val="20"/>
              </w:rPr>
            </w:pPr>
          </w:p>
          <w:p w14:paraId="5F482C2D" w14:textId="77777777" w:rsidR="00611654" w:rsidRPr="00F823BB" w:rsidRDefault="00611654" w:rsidP="00380F5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D3B5F0" w14:textId="77777777" w:rsidR="00611654" w:rsidRPr="00F823BB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AF7BCCF" w14:textId="77777777" w:rsidR="00611654" w:rsidRPr="00F823BB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214CD" w:rsidRPr="00F823BB" w14:paraId="24E633CD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6524EAF" w14:textId="57F36511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Delegation log</w:t>
            </w:r>
            <w:r w:rsidR="00BE528C">
              <w:rPr>
                <w:sz w:val="20"/>
                <w:szCs w:val="20"/>
              </w:rPr>
              <w:t>-For sites opening on or after 4</w:t>
            </w:r>
            <w:r w:rsidR="00BE528C" w:rsidRPr="00BE528C">
              <w:rPr>
                <w:sz w:val="20"/>
                <w:szCs w:val="20"/>
                <w:vertAlign w:val="superscript"/>
              </w:rPr>
              <w:t>th</w:t>
            </w:r>
            <w:r w:rsidR="00BE528C">
              <w:rPr>
                <w:sz w:val="20"/>
                <w:szCs w:val="20"/>
              </w:rPr>
              <w:t xml:space="preserve"> July 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A1454D" w14:textId="46CB5F58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EC5784" w14:textId="42268812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Feb 2019</w:t>
            </w:r>
          </w:p>
        </w:tc>
      </w:tr>
      <w:tr w:rsidR="00BE528C" w:rsidRPr="00F823BB" w14:paraId="33166BA5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8FD3A5E" w14:textId="013A59DA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Delegation log-For sites opening before 4</w:t>
            </w:r>
            <w:r w:rsidRPr="00BE528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2019</w:t>
            </w:r>
          </w:p>
          <w:p w14:paraId="1D2C947F" w14:textId="3370BF0A" w:rsidR="00BE528C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497D37" w14:textId="2B041A4C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57FD8" w14:textId="29768793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Nov 2018</w:t>
            </w:r>
          </w:p>
        </w:tc>
      </w:tr>
      <w:tr w:rsidR="00BE528C" w:rsidRPr="00F823BB" w14:paraId="0B80DC0C" w14:textId="77777777" w:rsidTr="00BE528C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AFD20F7" w14:textId="664D9295" w:rsidR="00BE528C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BE64DEB" w14:textId="779AAF5E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D47EDF6" w14:textId="6CA89DA0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March 2018</w:t>
            </w:r>
          </w:p>
        </w:tc>
      </w:tr>
    </w:tbl>
    <w:p w14:paraId="4DC2F2CC" w14:textId="48514E01" w:rsidR="00611654" w:rsidRDefault="00611654" w:rsidP="00A25F4E">
      <w:pPr>
        <w:rPr>
          <w:b/>
          <w:u w:val="single"/>
        </w:rPr>
      </w:pPr>
    </w:p>
    <w:p w14:paraId="2AD00BC3" w14:textId="512C225B" w:rsidR="0097089C" w:rsidRPr="00FD0AC2" w:rsidRDefault="00F7548B" w:rsidP="00F7548B">
      <w:pPr>
        <w:jc w:val="center"/>
        <w:rPr>
          <w:b/>
          <w:u w:val="single"/>
        </w:rPr>
      </w:pPr>
      <w:r>
        <w:rPr>
          <w:b/>
          <w:u w:val="single"/>
        </w:rPr>
        <w:t>Training Documents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C7C05" w:rsidRPr="00F823BB" w14:paraId="021C6248" w14:textId="77777777" w:rsidTr="00197C27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179061F" w14:textId="77777777" w:rsidR="007E6FE1" w:rsidRDefault="00EC7C05" w:rsidP="007E6FE1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A601162" w14:textId="61D0C741" w:rsidR="00815F9F" w:rsidRPr="00F823BB" w:rsidRDefault="00815F9F" w:rsidP="007E6F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879267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6083CEE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A47C2" w:rsidRPr="00F823BB" w14:paraId="4A855E5A" w14:textId="77777777" w:rsidTr="005E3A19">
        <w:trPr>
          <w:trHeight w:val="567"/>
        </w:trPr>
        <w:tc>
          <w:tcPr>
            <w:tcW w:w="5104" w:type="dxa"/>
            <w:shd w:val="clear" w:color="auto" w:fill="F2F2F2" w:themeFill="background1" w:themeFillShade="F2"/>
            <w:vAlign w:val="center"/>
          </w:tcPr>
          <w:p w14:paraId="07D97F6F" w14:textId="72A6A5AA" w:rsidR="001A47C2" w:rsidRPr="00F823BB" w:rsidRDefault="000408F7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 Manual</w:t>
            </w:r>
            <w:r w:rsidR="0021504B">
              <w:rPr>
                <w:sz w:val="20"/>
                <w:szCs w:val="20"/>
              </w:rPr>
              <w:t>-</w:t>
            </w:r>
            <w:r w:rsidR="009833C0">
              <w:rPr>
                <w:sz w:val="20"/>
                <w:szCs w:val="20"/>
              </w:rPr>
              <w:t>Document n</w:t>
            </w:r>
            <w:r w:rsidR="0021504B">
              <w:rPr>
                <w:sz w:val="20"/>
                <w:szCs w:val="20"/>
              </w:rPr>
              <w:t>o longer in use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FA6C83" w14:textId="4A5DD6B8" w:rsidR="001A47C2" w:rsidRPr="00F823BB" w:rsidRDefault="001A47C2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B21B75B" w14:textId="0D031D33" w:rsidR="001A47C2" w:rsidRPr="00F823BB" w:rsidRDefault="001A47C2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May 2018</w:t>
            </w:r>
          </w:p>
        </w:tc>
      </w:tr>
    </w:tbl>
    <w:p w14:paraId="12343E67" w14:textId="568C15F8" w:rsidR="007613F9" w:rsidRDefault="007613F9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7548B" w:rsidRPr="00F823BB" w14:paraId="7B31EAB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226757" w14:textId="1F0A8315" w:rsidR="00F7548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1538DA0" w14:textId="77777777" w:rsidR="00815F9F" w:rsidRDefault="00815F9F" w:rsidP="00815F9F">
            <w:pPr>
              <w:rPr>
                <w:b/>
                <w:sz w:val="20"/>
                <w:szCs w:val="20"/>
              </w:rPr>
            </w:pPr>
          </w:p>
          <w:p w14:paraId="6D3817B5" w14:textId="5972B1F8" w:rsidR="000408F7" w:rsidRPr="00F823BB" w:rsidRDefault="000408F7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F27929" w14:textId="77777777" w:rsidR="00F7548B" w:rsidRPr="00F823B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EDDDB" w14:textId="77777777" w:rsidR="00F7548B" w:rsidRPr="00F823B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45157" w:rsidRPr="00F823BB" w14:paraId="4AE245FB" w14:textId="77777777" w:rsidTr="00257FB3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913E899" w14:textId="77777777" w:rsidR="00445157" w:rsidRDefault="0044515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CRF Completion Guidelines</w:t>
            </w:r>
          </w:p>
          <w:p w14:paraId="273AE542" w14:textId="77777777" w:rsidR="00A93599" w:rsidRDefault="00A93599" w:rsidP="00CC1CFA">
            <w:pPr>
              <w:rPr>
                <w:sz w:val="20"/>
                <w:szCs w:val="20"/>
              </w:rPr>
            </w:pPr>
          </w:p>
          <w:p w14:paraId="0C974E6B" w14:textId="77777777" w:rsidR="008464D4" w:rsidRDefault="008464D4" w:rsidP="00CC1CFA">
            <w:pPr>
              <w:rPr>
                <w:sz w:val="20"/>
                <w:szCs w:val="20"/>
              </w:rPr>
            </w:pPr>
          </w:p>
          <w:p w14:paraId="67CEAFA7" w14:textId="3395958F" w:rsidR="00A64B76" w:rsidRDefault="00A64B76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358AE2" w14:textId="20D40A26" w:rsidR="00445157" w:rsidRDefault="00257FB3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1DEB8C" w14:textId="387B4AF1" w:rsidR="00445157" w:rsidRDefault="00257FB3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October 2019</w:t>
            </w:r>
            <w:bookmarkStart w:id="0" w:name="_GoBack"/>
            <w:bookmarkEnd w:id="0"/>
          </w:p>
        </w:tc>
      </w:tr>
      <w:tr w:rsidR="00257FB3" w:rsidRPr="00F823BB" w14:paraId="452B1F09" w14:textId="77777777" w:rsidTr="00257FB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A44CC5E" w14:textId="77777777" w:rsidR="00257FB3" w:rsidRDefault="00257FB3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2C60EE2B" w14:textId="596943A3" w:rsidR="00257FB3" w:rsidRDefault="00257FB3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1D9DAE0E" w14:textId="3654B26F" w:rsidR="00257FB3" w:rsidRDefault="00257FB3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September 2019</w:t>
            </w:r>
          </w:p>
        </w:tc>
      </w:tr>
      <w:tr w:rsidR="00257FB3" w:rsidRPr="00F823BB" w14:paraId="346BC343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6EF69" w14:textId="76240905" w:rsidR="00257FB3" w:rsidRDefault="00257FB3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1B6324" w14:textId="78D70B36" w:rsidR="00257FB3" w:rsidRDefault="00257FB3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3B7274E" w14:textId="01B184AA" w:rsidR="00257FB3" w:rsidRDefault="00257FB3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July 2018</w:t>
            </w:r>
          </w:p>
        </w:tc>
      </w:tr>
      <w:tr w:rsidR="00257FB3" w:rsidRPr="00F823BB" w14:paraId="14667CCF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52EB8B5" w14:textId="77777777" w:rsidR="00257FB3" w:rsidRPr="00F823BB" w:rsidRDefault="00257FB3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70C9A7" w14:textId="24F688E1" w:rsidR="00257FB3" w:rsidRPr="00F823BB" w:rsidRDefault="00257FB3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F4D399" w14:textId="34F7402C" w:rsidR="00257FB3" w:rsidRPr="00F823BB" w:rsidRDefault="00257FB3" w:rsidP="0025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June 2018</w:t>
            </w:r>
          </w:p>
        </w:tc>
      </w:tr>
    </w:tbl>
    <w:p w14:paraId="2C1602B9" w14:textId="7F5FFD02" w:rsidR="004D4A8E" w:rsidRDefault="004D4A8E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A2085" w:rsidRPr="00F823BB" w14:paraId="4AF5C800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1674667" w14:textId="167F520F" w:rsidR="00D50118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2D7BC877" w14:textId="77777777" w:rsidR="00CA2085" w:rsidRPr="00D50118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04A7F9" w14:textId="4F91D6DF" w:rsidR="00D50118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28ED0C71" w14:textId="77777777" w:rsidR="00CA2085" w:rsidRPr="00D50118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ACCB08" w14:textId="77777777" w:rsidR="00CA2085" w:rsidRPr="00F823BB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A93E47" w:rsidRPr="00F823BB" w14:paraId="2606446A" w14:textId="77777777" w:rsidTr="00162D03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B325AE4" w14:textId="78A3D870" w:rsidR="00A93E47" w:rsidRDefault="00047A2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Database Entry G</w:t>
            </w:r>
            <w:r w:rsidR="00A93E47">
              <w:rPr>
                <w:sz w:val="20"/>
                <w:szCs w:val="20"/>
              </w:rPr>
              <w:t>uidelines</w:t>
            </w:r>
          </w:p>
          <w:p w14:paraId="0D05D77B" w14:textId="7971BB7B" w:rsidR="00A93599" w:rsidRDefault="00A93599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284733" w14:textId="6C06EF51" w:rsidR="00A93E47" w:rsidRDefault="00A93E4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404E3E" w14:textId="53550D14" w:rsidR="00A93E47" w:rsidRDefault="00A93E4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March 2019</w:t>
            </w:r>
          </w:p>
        </w:tc>
      </w:tr>
      <w:tr w:rsidR="00A93E47" w:rsidRPr="00F823BB" w14:paraId="2BEF6E2F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067686" w14:textId="1FE0927B" w:rsidR="00A93E47" w:rsidRPr="00F823BB" w:rsidRDefault="00A93E4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FDDA4E" w14:textId="1E83D6BC" w:rsidR="00A93E47" w:rsidRPr="00F823BB" w:rsidRDefault="00A93E4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1ACC432" w14:textId="727B92C5" w:rsidR="00A93E47" w:rsidRPr="00F823BB" w:rsidRDefault="00A93E4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October 2018</w:t>
            </w:r>
          </w:p>
        </w:tc>
      </w:tr>
    </w:tbl>
    <w:p w14:paraId="3EA03763" w14:textId="4BA7DD2C" w:rsidR="00CA2085" w:rsidRDefault="00CA2085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B7D8D" w:rsidRPr="00F823BB" w14:paraId="16CDBE4B" w14:textId="77777777" w:rsidTr="00EA7356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BC1A4EB" w14:textId="77777777" w:rsidR="001B7D8D" w:rsidRPr="00F823BB" w:rsidRDefault="001B7D8D" w:rsidP="00EA735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EE089CA" w14:textId="77777777" w:rsidR="001B7D8D" w:rsidRPr="00F823BB" w:rsidRDefault="001B7D8D" w:rsidP="00EA735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712C9A0" w14:textId="77777777" w:rsidR="001B7D8D" w:rsidRPr="00F823BB" w:rsidRDefault="001B7D8D" w:rsidP="00EA735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B7D8D" w14:paraId="1B6531DC" w14:textId="77777777" w:rsidTr="00EA7356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E09FB71" w14:textId="77777777" w:rsidR="001B7D8D" w:rsidRDefault="001B7D8D" w:rsidP="00EA73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Screening Log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0000BC" w14:textId="77777777" w:rsidR="001B7D8D" w:rsidRDefault="001B7D8D" w:rsidP="00EA73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28E850" w14:textId="77777777" w:rsidR="001B7D8D" w:rsidRDefault="001B7D8D" w:rsidP="00EA73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October 2019</w:t>
            </w:r>
          </w:p>
        </w:tc>
      </w:tr>
    </w:tbl>
    <w:p w14:paraId="2B163DBA" w14:textId="77777777" w:rsidR="001B7D8D" w:rsidRDefault="001B7D8D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F7070" w:rsidRPr="00F823BB" w14:paraId="51F6EB0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7B65517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EB1B70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88677C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F7070" w14:paraId="05AA39B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3ED86" w14:textId="1EF75D54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of Documents needed from site</w:t>
            </w:r>
          </w:p>
          <w:p w14:paraId="13DBF012" w14:textId="77777777" w:rsidR="003F7070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959377" w14:textId="13228234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472D86" w14:textId="30F5D9BB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March 2019</w:t>
            </w:r>
          </w:p>
        </w:tc>
      </w:tr>
      <w:tr w:rsidR="003F7070" w:rsidRPr="00F823BB" w14:paraId="2AA74942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E75A2C8" w14:textId="77777777" w:rsidR="003F7070" w:rsidRPr="00F823BB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F2C96B" w14:textId="77777777" w:rsidR="003F7070" w:rsidRPr="00F823BB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A25E3F7" w14:textId="0DF2F5D5" w:rsidR="003F7070" w:rsidRPr="00F823BB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February 2019</w:t>
            </w:r>
          </w:p>
        </w:tc>
      </w:tr>
    </w:tbl>
    <w:p w14:paraId="307FB89C" w14:textId="05E1C2D6" w:rsidR="003F7070" w:rsidRDefault="003F7070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B603A" w:rsidRPr="00F823BB" w14:paraId="10978ABF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556892F3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DA5204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D891FD8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50118" w14:paraId="146C36A8" w14:textId="77777777" w:rsidTr="00D50118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E0086BA" w14:textId="650D7AE3" w:rsidR="00D50118" w:rsidRDefault="00D50118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Flow Chart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3D3D60" w14:textId="29A6F0A4" w:rsidR="00D50118" w:rsidRDefault="00D50118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68615E" w14:textId="34E6FC9B" w:rsidR="00D50118" w:rsidRDefault="00D50118" w:rsidP="00CC1CFA">
            <w:pPr>
              <w:rPr>
                <w:sz w:val="20"/>
                <w:szCs w:val="20"/>
              </w:rPr>
            </w:pPr>
            <w:r w:rsidRPr="00D50118">
              <w:rPr>
                <w:sz w:val="20"/>
                <w:szCs w:val="20"/>
              </w:rPr>
              <w:t>29 August 2019</w:t>
            </w:r>
          </w:p>
        </w:tc>
      </w:tr>
      <w:tr w:rsidR="00FB603A" w14:paraId="1FC6AF2F" w14:textId="77777777" w:rsidTr="008003A1">
        <w:trPr>
          <w:trHeight w:val="567"/>
        </w:trPr>
        <w:tc>
          <w:tcPr>
            <w:tcW w:w="5104" w:type="dxa"/>
            <w:shd w:val="clear" w:color="auto" w:fill="auto"/>
            <w:vAlign w:val="bottom"/>
          </w:tcPr>
          <w:p w14:paraId="20B27CCF" w14:textId="07529C91" w:rsidR="00FB603A" w:rsidRDefault="00FB603A" w:rsidP="003031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Flow Chart</w:t>
            </w:r>
          </w:p>
          <w:p w14:paraId="7A6AC63F" w14:textId="77777777" w:rsidR="00FB603A" w:rsidRDefault="00FB603A" w:rsidP="003031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444FCD" w14:textId="573D9057" w:rsidR="00FB603A" w:rsidRDefault="00FB603A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0B6617B" w14:textId="2F7E9C0A" w:rsidR="00FB603A" w:rsidRDefault="00FB603A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May 2019</w:t>
            </w:r>
          </w:p>
        </w:tc>
      </w:tr>
    </w:tbl>
    <w:p w14:paraId="40FC3088" w14:textId="77777777" w:rsidR="00FB603A" w:rsidRPr="00F823BB" w:rsidRDefault="00FB603A" w:rsidP="0097089C">
      <w:pPr>
        <w:rPr>
          <w:b/>
          <w:sz w:val="20"/>
          <w:szCs w:val="20"/>
          <w:u w:val="single"/>
        </w:rPr>
      </w:pPr>
    </w:p>
    <w:sectPr w:rsidR="00FB603A" w:rsidRPr="00F823BB" w:rsidSect="00F347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7C0A2" w14:textId="77777777" w:rsidR="00485240" w:rsidRDefault="00485240" w:rsidP="00A137D5">
      <w:pPr>
        <w:spacing w:after="0" w:line="240" w:lineRule="auto"/>
      </w:pPr>
      <w:r>
        <w:separator/>
      </w:r>
    </w:p>
  </w:endnote>
  <w:endnote w:type="continuationSeparator" w:id="0">
    <w:p w14:paraId="768B6F52" w14:textId="77777777" w:rsidR="00485240" w:rsidRDefault="00485240" w:rsidP="00A1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1030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3914648" w14:textId="47DB7773" w:rsidR="00485240" w:rsidRDefault="00485240" w:rsidP="00DD55C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7FB3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7FB3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t xml:space="preserve">Big Baby version Log </w:t>
            </w:r>
            <w:r w:rsidR="00FF6007">
              <w:t>10</w:t>
            </w:r>
            <w:r>
              <w:t xml:space="preserve"> </w:t>
            </w:r>
            <w:r w:rsidR="00FF6007">
              <w:t>28 October</w:t>
            </w:r>
            <w:r>
              <w:t xml:space="preserve"> 2019</w:t>
            </w:r>
          </w:p>
          <w:p w14:paraId="30E639A8" w14:textId="562DCB26" w:rsidR="00485240" w:rsidRDefault="00257FB3">
            <w:pPr>
              <w:pStyle w:val="Footer"/>
            </w:pPr>
          </w:p>
        </w:sdtContent>
      </w:sdt>
    </w:sdtContent>
  </w:sdt>
  <w:p w14:paraId="696B7F93" w14:textId="3CE178DB" w:rsidR="00485240" w:rsidRDefault="00485240" w:rsidP="00140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236CC" w14:textId="56CF4AAA" w:rsidR="00485240" w:rsidRDefault="00485240" w:rsidP="00C71D00">
    <w:pPr>
      <w:pStyle w:val="Footer"/>
    </w:pPr>
    <w:r>
      <w:t>Big Baby Version Log v1.0 16th January 2018</w:t>
    </w:r>
  </w:p>
  <w:p w14:paraId="227D14F7" w14:textId="77777777" w:rsidR="00485240" w:rsidRDefault="00485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75AB6" w14:textId="77777777" w:rsidR="00485240" w:rsidRDefault="00485240" w:rsidP="00A137D5">
      <w:pPr>
        <w:spacing w:after="0" w:line="240" w:lineRule="auto"/>
      </w:pPr>
      <w:r>
        <w:separator/>
      </w:r>
    </w:p>
  </w:footnote>
  <w:footnote w:type="continuationSeparator" w:id="0">
    <w:p w14:paraId="3B94739B" w14:textId="77777777" w:rsidR="00485240" w:rsidRDefault="00485240" w:rsidP="00A1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C7C6F" w14:textId="3479197C" w:rsidR="00485240" w:rsidRDefault="00485240" w:rsidP="005C2816">
    <w:pPr>
      <w:pStyle w:val="Header"/>
      <w:jc w:val="center"/>
    </w:pPr>
    <w:r>
      <w:rPr>
        <w:rFonts w:asciiTheme="majorHAnsi" w:hAnsiTheme="majorHAns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E016C0" wp14:editId="73CF238F">
              <wp:simplePos x="0" y="0"/>
              <wp:positionH relativeFrom="column">
                <wp:posOffset>4019551</wp:posOffset>
              </wp:positionH>
              <wp:positionV relativeFrom="paragraph">
                <wp:posOffset>-374015</wp:posOffset>
              </wp:positionV>
              <wp:extent cx="2457450" cy="8286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94AC0C" w14:textId="57F96E56" w:rsidR="00485240" w:rsidRDefault="00485240">
                          <w:r w:rsidRPr="00AC6A5C">
                            <w:rPr>
                              <w:noProof/>
                            </w:rPr>
                            <w:drawing>
                              <wp:inline distT="0" distB="0" distL="0" distR="0" wp14:anchorId="753BA1E8" wp14:editId="10639F0D">
                                <wp:extent cx="2068195" cy="695933"/>
                                <wp:effectExtent l="0" t="0" r="0" b="9525"/>
                                <wp:docPr id="4" name="Picture 4" descr="M:\WMS\CTU\Reproductive Health\Big Baby\Trial management\Logos\Final logos supplied\Final logos supplied\BigBaby_straplin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:\WMS\CTU\Reproductive Health\Big Baby\Trial management\Logos\Final logos supplied\Final logos supplied\BigBaby_straplin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8195" cy="695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45E016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6.5pt;margin-top:-29.45pt;width:193.5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" fillcolor="white [3201]" stroked="f" strokeweight=".5pt">
              <v:textbox>
                <w:txbxContent>
                  <w:p w14:paraId="4694AC0C" w14:textId="57F96E56" w:rsidR="0040653B" w:rsidRDefault="00AC6A5C">
                    <w:r w:rsidRPr="00AC6A5C">
                      <w:rPr>
                        <w:noProof/>
                      </w:rPr>
                      <w:drawing>
                        <wp:inline distT="0" distB="0" distL="0" distR="0" wp14:anchorId="753BA1E8" wp14:editId="10639F0D">
                          <wp:extent cx="2068195" cy="695933"/>
                          <wp:effectExtent l="0" t="0" r="0" b="9525"/>
                          <wp:docPr id="4" name="Picture 4" descr="M:\WMS\CTU\Reproductive Health\Big Baby\Trial management\Logos\Final logos supplied\Final logos supplied\BigBaby_straplin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:\WMS\CTU\Reproductive Health\Big Baby\Trial management\Logos\Final logos supplied\Final logos supplied\BigBaby_straplin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8195" cy="695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34E69"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2723143A" wp14:editId="1AE9CF72">
          <wp:simplePos x="0" y="0"/>
          <wp:positionH relativeFrom="margin">
            <wp:posOffset>6927215</wp:posOffset>
          </wp:positionH>
          <wp:positionV relativeFrom="paragraph">
            <wp:posOffset>-354965</wp:posOffset>
          </wp:positionV>
          <wp:extent cx="2434373" cy="819150"/>
          <wp:effectExtent l="0" t="0" r="4445" b="0"/>
          <wp:wrapNone/>
          <wp:docPr id="5" name="Picture 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373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3C206" w14:textId="0D6ABC7F" w:rsidR="00485240" w:rsidRDefault="00485240">
    <w:pPr>
      <w:pStyle w:val="Header"/>
    </w:pPr>
    <w:r>
      <w:tab/>
    </w:r>
    <w:r>
      <w:rPr>
        <w:noProof/>
      </w:rPr>
      <w:drawing>
        <wp:inline distT="0" distB="0" distL="0" distR="0" wp14:anchorId="52CE11A7" wp14:editId="46881261">
          <wp:extent cx="3305175" cy="1152525"/>
          <wp:effectExtent l="0" t="0" r="9525" b="9525"/>
          <wp:docPr id="2" name="Picture 2" descr="BigBaby_no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gBaby_no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C2F"/>
    <w:multiLevelType w:val="hybridMultilevel"/>
    <w:tmpl w:val="0FEE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1189"/>
    <w:multiLevelType w:val="hybridMultilevel"/>
    <w:tmpl w:val="8C6CA10E"/>
    <w:lvl w:ilvl="0" w:tplc="D01EC1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879D1"/>
    <w:multiLevelType w:val="hybridMultilevel"/>
    <w:tmpl w:val="4DE8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E426A"/>
    <w:multiLevelType w:val="hybridMultilevel"/>
    <w:tmpl w:val="277C2232"/>
    <w:lvl w:ilvl="0" w:tplc="81B45B2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E9"/>
    <w:rsid w:val="000009B5"/>
    <w:rsid w:val="00003B27"/>
    <w:rsid w:val="00005BA1"/>
    <w:rsid w:val="0001003B"/>
    <w:rsid w:val="000166AC"/>
    <w:rsid w:val="00035CD7"/>
    <w:rsid w:val="00037623"/>
    <w:rsid w:val="000408F7"/>
    <w:rsid w:val="0004203D"/>
    <w:rsid w:val="00043236"/>
    <w:rsid w:val="00047A27"/>
    <w:rsid w:val="00056791"/>
    <w:rsid w:val="00064AA1"/>
    <w:rsid w:val="00065248"/>
    <w:rsid w:val="00067479"/>
    <w:rsid w:val="00072FEC"/>
    <w:rsid w:val="000813B4"/>
    <w:rsid w:val="000905DF"/>
    <w:rsid w:val="00095F0F"/>
    <w:rsid w:val="00096228"/>
    <w:rsid w:val="000A5CCA"/>
    <w:rsid w:val="000A6B73"/>
    <w:rsid w:val="000B03AE"/>
    <w:rsid w:val="000B2467"/>
    <w:rsid w:val="000B5FB4"/>
    <w:rsid w:val="000D40F5"/>
    <w:rsid w:val="000D4A9D"/>
    <w:rsid w:val="000E02DD"/>
    <w:rsid w:val="000E09B3"/>
    <w:rsid w:val="000E379F"/>
    <w:rsid w:val="000E4B2F"/>
    <w:rsid w:val="000E7E97"/>
    <w:rsid w:val="000F70BB"/>
    <w:rsid w:val="00103DBA"/>
    <w:rsid w:val="00107FC3"/>
    <w:rsid w:val="00110EC0"/>
    <w:rsid w:val="00116EEA"/>
    <w:rsid w:val="00120592"/>
    <w:rsid w:val="00120F05"/>
    <w:rsid w:val="001237E5"/>
    <w:rsid w:val="00135A04"/>
    <w:rsid w:val="001408F9"/>
    <w:rsid w:val="00140B98"/>
    <w:rsid w:val="001412A3"/>
    <w:rsid w:val="00141441"/>
    <w:rsid w:val="00145F50"/>
    <w:rsid w:val="0015034C"/>
    <w:rsid w:val="00155BFD"/>
    <w:rsid w:val="00157957"/>
    <w:rsid w:val="00157CEE"/>
    <w:rsid w:val="00162D03"/>
    <w:rsid w:val="00164907"/>
    <w:rsid w:val="001943C5"/>
    <w:rsid w:val="00197C27"/>
    <w:rsid w:val="001A47C2"/>
    <w:rsid w:val="001A62E3"/>
    <w:rsid w:val="001A6C4F"/>
    <w:rsid w:val="001B2E9F"/>
    <w:rsid w:val="001B5CD9"/>
    <w:rsid w:val="001B7D8D"/>
    <w:rsid w:val="001C269E"/>
    <w:rsid w:val="001C5765"/>
    <w:rsid w:val="001D0014"/>
    <w:rsid w:val="001D0165"/>
    <w:rsid w:val="001D27F0"/>
    <w:rsid w:val="001D3B0C"/>
    <w:rsid w:val="001E6729"/>
    <w:rsid w:val="001F2602"/>
    <w:rsid w:val="001F6ADF"/>
    <w:rsid w:val="001F7C3F"/>
    <w:rsid w:val="0020086A"/>
    <w:rsid w:val="002107DB"/>
    <w:rsid w:val="00211CEE"/>
    <w:rsid w:val="002141F4"/>
    <w:rsid w:val="0021504B"/>
    <w:rsid w:val="002160BD"/>
    <w:rsid w:val="00230E99"/>
    <w:rsid w:val="00242EE3"/>
    <w:rsid w:val="002477AC"/>
    <w:rsid w:val="00257FB3"/>
    <w:rsid w:val="00260E5E"/>
    <w:rsid w:val="0026148D"/>
    <w:rsid w:val="00262CE9"/>
    <w:rsid w:val="00264859"/>
    <w:rsid w:val="00270273"/>
    <w:rsid w:val="002731D4"/>
    <w:rsid w:val="002746B0"/>
    <w:rsid w:val="00281848"/>
    <w:rsid w:val="00286FBA"/>
    <w:rsid w:val="002912AD"/>
    <w:rsid w:val="00293093"/>
    <w:rsid w:val="002A19AC"/>
    <w:rsid w:val="002A42E2"/>
    <w:rsid w:val="002A6C35"/>
    <w:rsid w:val="002B1325"/>
    <w:rsid w:val="002B16D1"/>
    <w:rsid w:val="002C196B"/>
    <w:rsid w:val="002C2D0F"/>
    <w:rsid w:val="002C6ED8"/>
    <w:rsid w:val="002C76AB"/>
    <w:rsid w:val="002E1085"/>
    <w:rsid w:val="002E307E"/>
    <w:rsid w:val="002E79CD"/>
    <w:rsid w:val="002F358F"/>
    <w:rsid w:val="002F579C"/>
    <w:rsid w:val="002F60FC"/>
    <w:rsid w:val="002F656D"/>
    <w:rsid w:val="0030310C"/>
    <w:rsid w:val="003062B6"/>
    <w:rsid w:val="00306788"/>
    <w:rsid w:val="00315A67"/>
    <w:rsid w:val="00316258"/>
    <w:rsid w:val="00325F39"/>
    <w:rsid w:val="00336C26"/>
    <w:rsid w:val="0034021E"/>
    <w:rsid w:val="00341209"/>
    <w:rsid w:val="00347FF1"/>
    <w:rsid w:val="00350F18"/>
    <w:rsid w:val="00361E85"/>
    <w:rsid w:val="00362767"/>
    <w:rsid w:val="003732B5"/>
    <w:rsid w:val="003765D3"/>
    <w:rsid w:val="00376C0A"/>
    <w:rsid w:val="00380F52"/>
    <w:rsid w:val="00383B65"/>
    <w:rsid w:val="003928A3"/>
    <w:rsid w:val="003A7854"/>
    <w:rsid w:val="003C42C7"/>
    <w:rsid w:val="003C4637"/>
    <w:rsid w:val="003D040C"/>
    <w:rsid w:val="003D5816"/>
    <w:rsid w:val="003E4CDC"/>
    <w:rsid w:val="003E5989"/>
    <w:rsid w:val="003E7D8E"/>
    <w:rsid w:val="003F3F5C"/>
    <w:rsid w:val="003F7070"/>
    <w:rsid w:val="003F74C4"/>
    <w:rsid w:val="0040653B"/>
    <w:rsid w:val="00407F82"/>
    <w:rsid w:val="00410CCE"/>
    <w:rsid w:val="00411028"/>
    <w:rsid w:val="00413892"/>
    <w:rsid w:val="00420052"/>
    <w:rsid w:val="0042032A"/>
    <w:rsid w:val="00426012"/>
    <w:rsid w:val="004302B6"/>
    <w:rsid w:val="00430833"/>
    <w:rsid w:val="00431C27"/>
    <w:rsid w:val="00433E6B"/>
    <w:rsid w:val="00436423"/>
    <w:rsid w:val="004378D0"/>
    <w:rsid w:val="00445157"/>
    <w:rsid w:val="00447EFA"/>
    <w:rsid w:val="00455462"/>
    <w:rsid w:val="00455AA4"/>
    <w:rsid w:val="00456207"/>
    <w:rsid w:val="0045655C"/>
    <w:rsid w:val="00470075"/>
    <w:rsid w:val="00470D1E"/>
    <w:rsid w:val="00470F13"/>
    <w:rsid w:val="0047790D"/>
    <w:rsid w:val="004822A5"/>
    <w:rsid w:val="00485240"/>
    <w:rsid w:val="00491206"/>
    <w:rsid w:val="0049323E"/>
    <w:rsid w:val="004A1DD7"/>
    <w:rsid w:val="004A22B8"/>
    <w:rsid w:val="004A5247"/>
    <w:rsid w:val="004A5580"/>
    <w:rsid w:val="004A5A0E"/>
    <w:rsid w:val="004B0DB6"/>
    <w:rsid w:val="004B698D"/>
    <w:rsid w:val="004C4FCD"/>
    <w:rsid w:val="004D4A8E"/>
    <w:rsid w:val="004D4AF1"/>
    <w:rsid w:val="004D7269"/>
    <w:rsid w:val="004E0761"/>
    <w:rsid w:val="004E47AB"/>
    <w:rsid w:val="004E4CF5"/>
    <w:rsid w:val="004F4B4C"/>
    <w:rsid w:val="00503877"/>
    <w:rsid w:val="005117CE"/>
    <w:rsid w:val="00520052"/>
    <w:rsid w:val="005203C7"/>
    <w:rsid w:val="005214CD"/>
    <w:rsid w:val="00525B20"/>
    <w:rsid w:val="005364AE"/>
    <w:rsid w:val="0054456D"/>
    <w:rsid w:val="005474BB"/>
    <w:rsid w:val="0055237E"/>
    <w:rsid w:val="005532EA"/>
    <w:rsid w:val="00565F53"/>
    <w:rsid w:val="00566827"/>
    <w:rsid w:val="00566BE6"/>
    <w:rsid w:val="005712C1"/>
    <w:rsid w:val="00574192"/>
    <w:rsid w:val="00581F6C"/>
    <w:rsid w:val="005840B5"/>
    <w:rsid w:val="00596A52"/>
    <w:rsid w:val="005A0A0D"/>
    <w:rsid w:val="005A2123"/>
    <w:rsid w:val="005C2816"/>
    <w:rsid w:val="005C4B19"/>
    <w:rsid w:val="005C7E28"/>
    <w:rsid w:val="005D15F7"/>
    <w:rsid w:val="005E0C58"/>
    <w:rsid w:val="005E0D4E"/>
    <w:rsid w:val="005E3A19"/>
    <w:rsid w:val="00611654"/>
    <w:rsid w:val="006140AC"/>
    <w:rsid w:val="00615282"/>
    <w:rsid w:val="00615C4C"/>
    <w:rsid w:val="006215EB"/>
    <w:rsid w:val="00622E04"/>
    <w:rsid w:val="00631207"/>
    <w:rsid w:val="0063321C"/>
    <w:rsid w:val="006413C7"/>
    <w:rsid w:val="00642FC9"/>
    <w:rsid w:val="0065771A"/>
    <w:rsid w:val="0066601B"/>
    <w:rsid w:val="0067256D"/>
    <w:rsid w:val="00675EE2"/>
    <w:rsid w:val="00681A47"/>
    <w:rsid w:val="00684D52"/>
    <w:rsid w:val="006B3F5F"/>
    <w:rsid w:val="006C4808"/>
    <w:rsid w:val="006C5BD9"/>
    <w:rsid w:val="006C7AFF"/>
    <w:rsid w:val="006C7BFE"/>
    <w:rsid w:val="006D06B9"/>
    <w:rsid w:val="006D06E2"/>
    <w:rsid w:val="006D48F5"/>
    <w:rsid w:val="006D6052"/>
    <w:rsid w:val="006E1263"/>
    <w:rsid w:val="006E34D0"/>
    <w:rsid w:val="006E5A9F"/>
    <w:rsid w:val="006F0EDE"/>
    <w:rsid w:val="006F7B32"/>
    <w:rsid w:val="007050C3"/>
    <w:rsid w:val="00711318"/>
    <w:rsid w:val="00723FDE"/>
    <w:rsid w:val="00733DE9"/>
    <w:rsid w:val="0073587E"/>
    <w:rsid w:val="007368FE"/>
    <w:rsid w:val="00740170"/>
    <w:rsid w:val="0074363F"/>
    <w:rsid w:val="00745A7E"/>
    <w:rsid w:val="00751532"/>
    <w:rsid w:val="0075722F"/>
    <w:rsid w:val="007613F9"/>
    <w:rsid w:val="007703A3"/>
    <w:rsid w:val="00776C5E"/>
    <w:rsid w:val="007870A0"/>
    <w:rsid w:val="00790837"/>
    <w:rsid w:val="00792818"/>
    <w:rsid w:val="007A74C6"/>
    <w:rsid w:val="007B0586"/>
    <w:rsid w:val="007C46F3"/>
    <w:rsid w:val="007C57D3"/>
    <w:rsid w:val="007C6794"/>
    <w:rsid w:val="007C7909"/>
    <w:rsid w:val="007E040B"/>
    <w:rsid w:val="007E2A5A"/>
    <w:rsid w:val="007E2F5D"/>
    <w:rsid w:val="007E6981"/>
    <w:rsid w:val="007E6FE1"/>
    <w:rsid w:val="007F0AA4"/>
    <w:rsid w:val="007F0BF6"/>
    <w:rsid w:val="007F69A6"/>
    <w:rsid w:val="008003A1"/>
    <w:rsid w:val="00805857"/>
    <w:rsid w:val="00811E0F"/>
    <w:rsid w:val="008148F1"/>
    <w:rsid w:val="008150C7"/>
    <w:rsid w:val="00815F9F"/>
    <w:rsid w:val="008164B9"/>
    <w:rsid w:val="00824F68"/>
    <w:rsid w:val="008330F3"/>
    <w:rsid w:val="0083621A"/>
    <w:rsid w:val="00840C1A"/>
    <w:rsid w:val="008464D4"/>
    <w:rsid w:val="00854CFB"/>
    <w:rsid w:val="00855C1D"/>
    <w:rsid w:val="008618E7"/>
    <w:rsid w:val="008643FD"/>
    <w:rsid w:val="00870783"/>
    <w:rsid w:val="0088705E"/>
    <w:rsid w:val="00890A5E"/>
    <w:rsid w:val="00897B93"/>
    <w:rsid w:val="008B0015"/>
    <w:rsid w:val="008C0019"/>
    <w:rsid w:val="008C1DE3"/>
    <w:rsid w:val="008C3D7A"/>
    <w:rsid w:val="008D1E82"/>
    <w:rsid w:val="008E1859"/>
    <w:rsid w:val="008F2493"/>
    <w:rsid w:val="009033D0"/>
    <w:rsid w:val="00905EB5"/>
    <w:rsid w:val="00906CA0"/>
    <w:rsid w:val="009171A2"/>
    <w:rsid w:val="00924519"/>
    <w:rsid w:val="00933F4B"/>
    <w:rsid w:val="00934044"/>
    <w:rsid w:val="00936BE0"/>
    <w:rsid w:val="0094053D"/>
    <w:rsid w:val="00943892"/>
    <w:rsid w:val="00944A6F"/>
    <w:rsid w:val="00961CEA"/>
    <w:rsid w:val="009629DE"/>
    <w:rsid w:val="009658A2"/>
    <w:rsid w:val="00966BFB"/>
    <w:rsid w:val="0097089C"/>
    <w:rsid w:val="00971991"/>
    <w:rsid w:val="00972CA0"/>
    <w:rsid w:val="009742B9"/>
    <w:rsid w:val="00975ABC"/>
    <w:rsid w:val="009760C4"/>
    <w:rsid w:val="009776DD"/>
    <w:rsid w:val="00982B55"/>
    <w:rsid w:val="009833C0"/>
    <w:rsid w:val="00985ECA"/>
    <w:rsid w:val="0098697C"/>
    <w:rsid w:val="00986B76"/>
    <w:rsid w:val="00991DEF"/>
    <w:rsid w:val="00992222"/>
    <w:rsid w:val="009962AE"/>
    <w:rsid w:val="009A3208"/>
    <w:rsid w:val="009A6F0E"/>
    <w:rsid w:val="009A7C09"/>
    <w:rsid w:val="009C37EE"/>
    <w:rsid w:val="009C677A"/>
    <w:rsid w:val="009D18F9"/>
    <w:rsid w:val="009D193B"/>
    <w:rsid w:val="009D2868"/>
    <w:rsid w:val="009D45FC"/>
    <w:rsid w:val="009D4E69"/>
    <w:rsid w:val="009D4F7D"/>
    <w:rsid w:val="009D52CE"/>
    <w:rsid w:val="009D67C8"/>
    <w:rsid w:val="009E170B"/>
    <w:rsid w:val="009E18AF"/>
    <w:rsid w:val="009F3C3F"/>
    <w:rsid w:val="009F4CA1"/>
    <w:rsid w:val="00A01E37"/>
    <w:rsid w:val="00A137D5"/>
    <w:rsid w:val="00A2049D"/>
    <w:rsid w:val="00A25F4E"/>
    <w:rsid w:val="00A26BD2"/>
    <w:rsid w:val="00A46E42"/>
    <w:rsid w:val="00A513EA"/>
    <w:rsid w:val="00A53FD1"/>
    <w:rsid w:val="00A64B2B"/>
    <w:rsid w:val="00A64B76"/>
    <w:rsid w:val="00A7154B"/>
    <w:rsid w:val="00A903FF"/>
    <w:rsid w:val="00A922A8"/>
    <w:rsid w:val="00A92F81"/>
    <w:rsid w:val="00A9350B"/>
    <w:rsid w:val="00A93599"/>
    <w:rsid w:val="00A93E47"/>
    <w:rsid w:val="00A94A07"/>
    <w:rsid w:val="00AA30DF"/>
    <w:rsid w:val="00AA418F"/>
    <w:rsid w:val="00AA5603"/>
    <w:rsid w:val="00AB28D3"/>
    <w:rsid w:val="00AB2932"/>
    <w:rsid w:val="00AB4235"/>
    <w:rsid w:val="00AC6A5C"/>
    <w:rsid w:val="00AD070F"/>
    <w:rsid w:val="00AD0DE7"/>
    <w:rsid w:val="00AD2B2F"/>
    <w:rsid w:val="00AD5709"/>
    <w:rsid w:val="00AD6438"/>
    <w:rsid w:val="00AD79AC"/>
    <w:rsid w:val="00AE6687"/>
    <w:rsid w:val="00AE7E7F"/>
    <w:rsid w:val="00AF458D"/>
    <w:rsid w:val="00B00CC3"/>
    <w:rsid w:val="00B014E3"/>
    <w:rsid w:val="00B15375"/>
    <w:rsid w:val="00B15E73"/>
    <w:rsid w:val="00B3691A"/>
    <w:rsid w:val="00B51930"/>
    <w:rsid w:val="00B5257D"/>
    <w:rsid w:val="00B64273"/>
    <w:rsid w:val="00B64CFA"/>
    <w:rsid w:val="00B67577"/>
    <w:rsid w:val="00B71A3B"/>
    <w:rsid w:val="00B7208C"/>
    <w:rsid w:val="00B81B19"/>
    <w:rsid w:val="00B82462"/>
    <w:rsid w:val="00B87232"/>
    <w:rsid w:val="00B97031"/>
    <w:rsid w:val="00BB6059"/>
    <w:rsid w:val="00BC12C5"/>
    <w:rsid w:val="00BC705D"/>
    <w:rsid w:val="00BE3C81"/>
    <w:rsid w:val="00BE528C"/>
    <w:rsid w:val="00BE6B5B"/>
    <w:rsid w:val="00BF3629"/>
    <w:rsid w:val="00BF705E"/>
    <w:rsid w:val="00C1192E"/>
    <w:rsid w:val="00C24533"/>
    <w:rsid w:val="00C258C8"/>
    <w:rsid w:val="00C5015D"/>
    <w:rsid w:val="00C53F62"/>
    <w:rsid w:val="00C60875"/>
    <w:rsid w:val="00C61BD5"/>
    <w:rsid w:val="00C61E55"/>
    <w:rsid w:val="00C71D00"/>
    <w:rsid w:val="00C7204C"/>
    <w:rsid w:val="00C73A4A"/>
    <w:rsid w:val="00C8524D"/>
    <w:rsid w:val="00C85DEE"/>
    <w:rsid w:val="00C86BB7"/>
    <w:rsid w:val="00C9278E"/>
    <w:rsid w:val="00CA2085"/>
    <w:rsid w:val="00CB28FD"/>
    <w:rsid w:val="00CB2925"/>
    <w:rsid w:val="00CB33D4"/>
    <w:rsid w:val="00CB6872"/>
    <w:rsid w:val="00CC1CFA"/>
    <w:rsid w:val="00CE261E"/>
    <w:rsid w:val="00CE2BF5"/>
    <w:rsid w:val="00CE2ED2"/>
    <w:rsid w:val="00CF3225"/>
    <w:rsid w:val="00CF4631"/>
    <w:rsid w:val="00CF6E8A"/>
    <w:rsid w:val="00D000E5"/>
    <w:rsid w:val="00D00BB9"/>
    <w:rsid w:val="00D01BF4"/>
    <w:rsid w:val="00D0622D"/>
    <w:rsid w:val="00D16027"/>
    <w:rsid w:val="00D311DF"/>
    <w:rsid w:val="00D32126"/>
    <w:rsid w:val="00D50118"/>
    <w:rsid w:val="00D713C8"/>
    <w:rsid w:val="00D76918"/>
    <w:rsid w:val="00D801B8"/>
    <w:rsid w:val="00DA1869"/>
    <w:rsid w:val="00DA42AF"/>
    <w:rsid w:val="00DA7FCF"/>
    <w:rsid w:val="00DB49C8"/>
    <w:rsid w:val="00DD034D"/>
    <w:rsid w:val="00DD206F"/>
    <w:rsid w:val="00DD3C34"/>
    <w:rsid w:val="00DD533E"/>
    <w:rsid w:val="00DD55CB"/>
    <w:rsid w:val="00DD5D82"/>
    <w:rsid w:val="00DE2FDD"/>
    <w:rsid w:val="00DF3C89"/>
    <w:rsid w:val="00DF5F4D"/>
    <w:rsid w:val="00DF60FF"/>
    <w:rsid w:val="00E00AF7"/>
    <w:rsid w:val="00E00E3B"/>
    <w:rsid w:val="00E04185"/>
    <w:rsid w:val="00E145F9"/>
    <w:rsid w:val="00E21BC5"/>
    <w:rsid w:val="00E34941"/>
    <w:rsid w:val="00E3611A"/>
    <w:rsid w:val="00E36C0A"/>
    <w:rsid w:val="00E36F2D"/>
    <w:rsid w:val="00E52F02"/>
    <w:rsid w:val="00E60ACD"/>
    <w:rsid w:val="00E613E9"/>
    <w:rsid w:val="00E616F7"/>
    <w:rsid w:val="00E62A8E"/>
    <w:rsid w:val="00E644CD"/>
    <w:rsid w:val="00E65372"/>
    <w:rsid w:val="00E6763B"/>
    <w:rsid w:val="00E922B1"/>
    <w:rsid w:val="00E93AF4"/>
    <w:rsid w:val="00EA6746"/>
    <w:rsid w:val="00EB26E3"/>
    <w:rsid w:val="00EC4029"/>
    <w:rsid w:val="00EC49D5"/>
    <w:rsid w:val="00EC58ED"/>
    <w:rsid w:val="00EC7BDC"/>
    <w:rsid w:val="00EC7C05"/>
    <w:rsid w:val="00ED5236"/>
    <w:rsid w:val="00ED6997"/>
    <w:rsid w:val="00ED7706"/>
    <w:rsid w:val="00EE124D"/>
    <w:rsid w:val="00EE3FF9"/>
    <w:rsid w:val="00EE698A"/>
    <w:rsid w:val="00EF0CAD"/>
    <w:rsid w:val="00EF6B47"/>
    <w:rsid w:val="00EF6D80"/>
    <w:rsid w:val="00F0118F"/>
    <w:rsid w:val="00F079BB"/>
    <w:rsid w:val="00F15238"/>
    <w:rsid w:val="00F2430D"/>
    <w:rsid w:val="00F24AE2"/>
    <w:rsid w:val="00F25C3B"/>
    <w:rsid w:val="00F34709"/>
    <w:rsid w:val="00F35222"/>
    <w:rsid w:val="00F611F7"/>
    <w:rsid w:val="00F62B4F"/>
    <w:rsid w:val="00F65398"/>
    <w:rsid w:val="00F7548B"/>
    <w:rsid w:val="00F770EF"/>
    <w:rsid w:val="00F810DE"/>
    <w:rsid w:val="00F823BB"/>
    <w:rsid w:val="00F8790C"/>
    <w:rsid w:val="00F9140D"/>
    <w:rsid w:val="00FA6AAA"/>
    <w:rsid w:val="00FB0BFC"/>
    <w:rsid w:val="00FB43AE"/>
    <w:rsid w:val="00FB603A"/>
    <w:rsid w:val="00FB7997"/>
    <w:rsid w:val="00FC4258"/>
    <w:rsid w:val="00FC45E0"/>
    <w:rsid w:val="00FC49C6"/>
    <w:rsid w:val="00FC4FDB"/>
    <w:rsid w:val="00FD0AC2"/>
    <w:rsid w:val="00FE0C2E"/>
    <w:rsid w:val="00FE42E8"/>
    <w:rsid w:val="00FE578E"/>
    <w:rsid w:val="00FE750B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."/>
  <w:listSeparator w:val=","/>
  <w14:docId w14:val="65A5DE53"/>
  <w15:docId w15:val="{EAEC3817-1B98-4F52-A25D-19A995EC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28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D5"/>
  </w:style>
  <w:style w:type="paragraph" w:styleId="Footer">
    <w:name w:val="footer"/>
    <w:basedOn w:val="Normal"/>
    <w:link w:val="Foot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D5"/>
  </w:style>
  <w:style w:type="character" w:styleId="CommentReference">
    <w:name w:val="annotation reference"/>
    <w:basedOn w:val="DefaultParagraphFont"/>
    <w:uiPriority w:val="99"/>
    <w:semiHidden/>
    <w:unhideWhenUsed/>
    <w:rsid w:val="009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32BB6-6EE7-434F-8D00-F4C0DCC44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62876EE8</Template>
  <TotalTime>401</TotalTime>
  <Pages>11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Wood, Sara</cp:lastModifiedBy>
  <cp:revision>12</cp:revision>
  <cp:lastPrinted>2019-04-11T10:30:00Z</cp:lastPrinted>
  <dcterms:created xsi:type="dcterms:W3CDTF">2019-09-20T13:45:00Z</dcterms:created>
  <dcterms:modified xsi:type="dcterms:W3CDTF">2019-10-31T08:50:00Z</dcterms:modified>
</cp:coreProperties>
</file>