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5BBBCC6" w14:textId="791EB6D2" w:rsidR="00A7154B" w:rsidRDefault="00A7154B" w:rsidP="00982B55">
      <w:pPr>
        <w:jc w:val="center"/>
        <w:rPr>
          <w:b/>
          <w:sz w:val="32"/>
          <w:u w:val="single"/>
        </w:rPr>
      </w:pPr>
    </w:p>
    <w:p w14:paraId="7AB34E2C" w14:textId="3FEE203E" w:rsidR="00D801B8" w:rsidRPr="00F34709" w:rsidRDefault="00D76918" w:rsidP="00F34709">
      <w:pPr>
        <w:jc w:val="center"/>
        <w:rPr>
          <w:b/>
          <w:sz w:val="28"/>
          <w:szCs w:val="28"/>
          <w:u w:val="single"/>
        </w:rPr>
      </w:pPr>
      <w:r w:rsidRPr="0040653B">
        <w:rPr>
          <w:b/>
          <w:sz w:val="28"/>
          <w:szCs w:val="28"/>
          <w:u w:val="single"/>
        </w:rPr>
        <w:t xml:space="preserve">Big Baby </w:t>
      </w:r>
      <w:r w:rsidR="00631207" w:rsidRPr="0040653B">
        <w:rPr>
          <w:b/>
          <w:sz w:val="28"/>
          <w:szCs w:val="28"/>
          <w:u w:val="single"/>
        </w:rPr>
        <w:t xml:space="preserve">Version </w:t>
      </w:r>
      <w:r w:rsidR="00BF3629" w:rsidRPr="0040653B">
        <w:rPr>
          <w:b/>
          <w:sz w:val="28"/>
          <w:szCs w:val="28"/>
          <w:u w:val="single"/>
        </w:rPr>
        <w:t xml:space="preserve">Control </w:t>
      </w:r>
      <w:r w:rsidR="00631207" w:rsidRPr="0040653B">
        <w:rPr>
          <w:b/>
          <w:sz w:val="28"/>
          <w:szCs w:val="28"/>
          <w:u w:val="single"/>
        </w:rPr>
        <w:t>Log</w:t>
      </w:r>
    </w:p>
    <w:tbl>
      <w:tblPr>
        <w:tblStyle w:val="TableGrid"/>
        <w:tblW w:w="10490" w:type="dxa"/>
        <w:tblInd w:w="-856" w:type="dxa"/>
        <w:tblLook w:val="04A0" w:firstRow="1" w:lastRow="0" w:firstColumn="1" w:lastColumn="0" w:noHBand="0" w:noVBand="1"/>
      </w:tblPr>
      <w:tblGrid>
        <w:gridCol w:w="5104"/>
        <w:gridCol w:w="2410"/>
        <w:gridCol w:w="2976"/>
      </w:tblGrid>
      <w:tr w:rsidR="002F60FC" w:rsidRPr="00F823BB" w14:paraId="6BDBD901" w14:textId="498120B7" w:rsidTr="00F34709">
        <w:trPr>
          <w:trHeight w:val="567"/>
        </w:trPr>
        <w:tc>
          <w:tcPr>
            <w:tcW w:w="5104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4BCADC81" w14:textId="411739FE" w:rsidR="002F60FC" w:rsidRPr="00F823BB" w:rsidRDefault="002F60FC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407A17B5" w14:textId="77777777" w:rsidR="002F60FC" w:rsidRPr="00F823BB" w:rsidRDefault="002F60FC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26EC423D" w14:textId="0FBF7550" w:rsidR="002F60FC" w:rsidRPr="00F823BB" w:rsidRDefault="002F60FC" w:rsidP="00FC49C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Document Date</w:t>
            </w:r>
          </w:p>
        </w:tc>
      </w:tr>
      <w:tr w:rsidR="002F60FC" w:rsidRPr="00F823BB" w14:paraId="3CB71AD3" w14:textId="5E0F6A3C" w:rsidTr="00F34709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3AF5D3C0" w14:textId="108641BE" w:rsidR="002F60FC" w:rsidRPr="00F823BB" w:rsidRDefault="002F60FC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Protocol </w:t>
            </w: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03C94911" w14:textId="7156E1CB" w:rsidR="002F60FC" w:rsidRPr="00F823BB" w:rsidRDefault="002F60FC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2.0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5C04BC42" w14:textId="684EEF9E" w:rsidR="002F60FC" w:rsidRPr="00F823BB" w:rsidRDefault="002F60FC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April 2018</w:t>
            </w:r>
          </w:p>
        </w:tc>
      </w:tr>
      <w:tr w:rsidR="002F60FC" w:rsidRPr="00F823BB" w14:paraId="7BCE35D8" w14:textId="04FDE9FD" w:rsidTr="00F34709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5017FD2A" w14:textId="2429BDAD" w:rsidR="002F60FC" w:rsidRPr="00F823BB" w:rsidRDefault="002F60FC" w:rsidP="00FC49C6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  <w:shd w:val="pct5" w:color="auto" w:fill="auto"/>
            <w:vAlign w:val="center"/>
          </w:tcPr>
          <w:p w14:paraId="43581271" w14:textId="506EA7F2" w:rsidR="002F60FC" w:rsidRPr="00F823BB" w:rsidRDefault="002F60FC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1.1</w:t>
            </w:r>
          </w:p>
        </w:tc>
        <w:tc>
          <w:tcPr>
            <w:tcW w:w="2976" w:type="dxa"/>
            <w:shd w:val="pct5" w:color="auto" w:fill="auto"/>
            <w:vAlign w:val="center"/>
          </w:tcPr>
          <w:p w14:paraId="24C85F41" w14:textId="402DC77B" w:rsidR="002F60FC" w:rsidRPr="00F823BB" w:rsidRDefault="002F60FC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12 February 2018</w:t>
            </w:r>
          </w:p>
        </w:tc>
      </w:tr>
    </w:tbl>
    <w:p w14:paraId="2D52F978" w14:textId="3BDFDA16" w:rsidR="004B0DB6" w:rsidRPr="000E09B3" w:rsidRDefault="004B0DB6" w:rsidP="004B0DB6">
      <w:pPr>
        <w:rPr>
          <w:b/>
          <w:u w:val="single"/>
        </w:rPr>
      </w:pPr>
    </w:p>
    <w:tbl>
      <w:tblPr>
        <w:tblStyle w:val="TableGrid"/>
        <w:tblW w:w="10490" w:type="dxa"/>
        <w:tblInd w:w="-856" w:type="dxa"/>
        <w:tblLook w:val="04A0" w:firstRow="1" w:lastRow="0" w:firstColumn="1" w:lastColumn="0" w:noHBand="0" w:noVBand="1"/>
      </w:tblPr>
      <w:tblGrid>
        <w:gridCol w:w="5104"/>
        <w:gridCol w:w="2410"/>
        <w:gridCol w:w="2976"/>
      </w:tblGrid>
      <w:tr w:rsidR="002F60FC" w:rsidRPr="00F823BB" w14:paraId="6660758B" w14:textId="252E7410" w:rsidTr="00F34709">
        <w:trPr>
          <w:trHeight w:val="567"/>
        </w:trPr>
        <w:tc>
          <w:tcPr>
            <w:tcW w:w="5104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633929FD" w14:textId="0EF1770F" w:rsidR="002F60FC" w:rsidRPr="00F823BB" w:rsidRDefault="002F60FC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230CADFF" w14:textId="77777777" w:rsidR="002F60FC" w:rsidRPr="00F823BB" w:rsidRDefault="002F60FC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387BD65F" w14:textId="77777777" w:rsidR="002F60FC" w:rsidRPr="00F823BB" w:rsidRDefault="002F60FC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2F60FC" w:rsidRPr="00F823BB" w14:paraId="19B3B62E" w14:textId="3BC233DE" w:rsidTr="00F34709">
        <w:trPr>
          <w:trHeight w:val="567"/>
        </w:trPr>
        <w:tc>
          <w:tcPr>
            <w:tcW w:w="5104" w:type="dxa"/>
            <w:vMerge w:val="restart"/>
            <w:vAlign w:val="center"/>
          </w:tcPr>
          <w:p w14:paraId="35E9C30E" w14:textId="26D7B084" w:rsidR="002F60FC" w:rsidRPr="00E52F02" w:rsidRDefault="002F60FC" w:rsidP="00FC49C6">
            <w:pPr>
              <w:rPr>
                <w:sz w:val="20"/>
                <w:szCs w:val="20"/>
              </w:rPr>
            </w:pPr>
            <w:r w:rsidRPr="00E52F02">
              <w:rPr>
                <w:sz w:val="20"/>
                <w:szCs w:val="20"/>
              </w:rPr>
              <w:t>Schedule of events</w:t>
            </w: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vAlign w:val="center"/>
          </w:tcPr>
          <w:p w14:paraId="63ECCE92" w14:textId="120928F6" w:rsidR="002F60FC" w:rsidRPr="00E52F02" w:rsidRDefault="002F60FC" w:rsidP="00FC49C6">
            <w:pPr>
              <w:rPr>
                <w:sz w:val="20"/>
                <w:szCs w:val="20"/>
              </w:rPr>
            </w:pPr>
            <w:r w:rsidRPr="00E52F02">
              <w:rPr>
                <w:sz w:val="20"/>
                <w:szCs w:val="20"/>
              </w:rPr>
              <w:t>1.1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vAlign w:val="center"/>
          </w:tcPr>
          <w:p w14:paraId="0EBD92C1" w14:textId="6BEC6AAC" w:rsidR="002F60FC" w:rsidRPr="00E52F02" w:rsidRDefault="002F60FC" w:rsidP="00FC49C6">
            <w:pPr>
              <w:rPr>
                <w:sz w:val="20"/>
                <w:szCs w:val="20"/>
              </w:rPr>
            </w:pPr>
            <w:r w:rsidRPr="00E52F02">
              <w:rPr>
                <w:sz w:val="20"/>
                <w:szCs w:val="20"/>
              </w:rPr>
              <w:t>24 January 2018</w:t>
            </w:r>
          </w:p>
        </w:tc>
      </w:tr>
      <w:tr w:rsidR="002F60FC" w:rsidRPr="00F823BB" w14:paraId="300DE946" w14:textId="2A02C5C5" w:rsidTr="00F34709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1D8A3748" w14:textId="16B48660" w:rsidR="002F60FC" w:rsidRPr="00F823BB" w:rsidRDefault="002F60FC" w:rsidP="00FC49C6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  <w:shd w:val="pct5" w:color="auto" w:fill="auto"/>
            <w:vAlign w:val="center"/>
          </w:tcPr>
          <w:p w14:paraId="5A779135" w14:textId="77777777" w:rsidR="002F60FC" w:rsidRPr="00F823BB" w:rsidRDefault="002F60FC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1.0</w:t>
            </w:r>
          </w:p>
        </w:tc>
        <w:tc>
          <w:tcPr>
            <w:tcW w:w="2976" w:type="dxa"/>
            <w:shd w:val="pct5" w:color="auto" w:fill="auto"/>
            <w:vAlign w:val="center"/>
          </w:tcPr>
          <w:p w14:paraId="380A861B" w14:textId="66133E44" w:rsidR="002F60FC" w:rsidRPr="00F823BB" w:rsidRDefault="002F60FC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10 January 2018</w:t>
            </w:r>
          </w:p>
        </w:tc>
      </w:tr>
    </w:tbl>
    <w:p w14:paraId="3DAF544B" w14:textId="2EB6AF66" w:rsidR="004B0DB6" w:rsidRPr="000E09B3" w:rsidRDefault="004B0DB6" w:rsidP="004B0DB6">
      <w:pPr>
        <w:rPr>
          <w:u w:val="single"/>
        </w:rPr>
      </w:pPr>
    </w:p>
    <w:tbl>
      <w:tblPr>
        <w:tblStyle w:val="TableGrid"/>
        <w:tblW w:w="10490" w:type="dxa"/>
        <w:tblInd w:w="-856" w:type="dxa"/>
        <w:tblLook w:val="04A0" w:firstRow="1" w:lastRow="0" w:firstColumn="1" w:lastColumn="0" w:noHBand="0" w:noVBand="1"/>
      </w:tblPr>
      <w:tblGrid>
        <w:gridCol w:w="5104"/>
        <w:gridCol w:w="2410"/>
        <w:gridCol w:w="2976"/>
      </w:tblGrid>
      <w:tr w:rsidR="00120F05" w:rsidRPr="00F823BB" w14:paraId="071F954D" w14:textId="3BA2CFB8" w:rsidTr="00F34709">
        <w:trPr>
          <w:trHeight w:val="567"/>
        </w:trPr>
        <w:tc>
          <w:tcPr>
            <w:tcW w:w="5104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0A41A2BB" w14:textId="72BC1A98" w:rsidR="00120F05" w:rsidRPr="00F823BB" w:rsidRDefault="00120F05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130C9F7A" w14:textId="77777777" w:rsidR="00120F05" w:rsidRPr="00F823BB" w:rsidRDefault="00120F05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664EBFFE" w14:textId="77777777" w:rsidR="00120F05" w:rsidRPr="00F823BB" w:rsidRDefault="00120F05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120F05" w:rsidRPr="00F823BB" w14:paraId="1FA920A6" w14:textId="6E7ECA0A" w:rsidTr="00F34709">
        <w:trPr>
          <w:trHeight w:val="567"/>
        </w:trPr>
        <w:tc>
          <w:tcPr>
            <w:tcW w:w="5104" w:type="dxa"/>
            <w:shd w:val="clear" w:color="auto" w:fill="auto"/>
            <w:vAlign w:val="center"/>
          </w:tcPr>
          <w:p w14:paraId="20860E44" w14:textId="77777777" w:rsidR="00642FC9" w:rsidRPr="00642FC9" w:rsidRDefault="00642FC9" w:rsidP="00642FC9">
            <w:pPr>
              <w:jc w:val="center"/>
              <w:rPr>
                <w:sz w:val="20"/>
                <w:szCs w:val="20"/>
              </w:rPr>
            </w:pPr>
          </w:p>
          <w:p w14:paraId="369E5504" w14:textId="77777777" w:rsidR="00642FC9" w:rsidRPr="00642FC9" w:rsidRDefault="00642FC9" w:rsidP="00642FC9">
            <w:pPr>
              <w:rPr>
                <w:sz w:val="20"/>
                <w:szCs w:val="20"/>
              </w:rPr>
            </w:pPr>
            <w:r w:rsidRPr="00642FC9">
              <w:rPr>
                <w:sz w:val="20"/>
                <w:szCs w:val="20"/>
              </w:rPr>
              <w:t>Statement of Activities</w:t>
            </w:r>
          </w:p>
          <w:p w14:paraId="451E2255" w14:textId="7C45963B" w:rsidR="00120F05" w:rsidRPr="00F823BB" w:rsidRDefault="00120F05" w:rsidP="00642FC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14:paraId="3017FD88" w14:textId="733056FD" w:rsidR="00120F05" w:rsidRPr="00F823BB" w:rsidRDefault="00642FC9" w:rsidP="00642FC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1.1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23661E67" w14:textId="51DDFEF9" w:rsidR="00120F05" w:rsidRPr="00F823BB" w:rsidRDefault="00642FC9" w:rsidP="00642FC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 January 2018</w:t>
            </w:r>
          </w:p>
        </w:tc>
      </w:tr>
    </w:tbl>
    <w:p w14:paraId="5CE2EAD0" w14:textId="3B6861DF" w:rsidR="00197C27" w:rsidRDefault="00197C27">
      <w:pPr>
        <w:rPr>
          <w:b/>
          <w:u w:val="single"/>
        </w:rPr>
      </w:pPr>
    </w:p>
    <w:p w14:paraId="2E7F7EDB" w14:textId="70022D54" w:rsidR="00197C27" w:rsidRPr="000E09B3" w:rsidRDefault="00197C27" w:rsidP="00197C27">
      <w:pPr>
        <w:jc w:val="center"/>
        <w:rPr>
          <w:b/>
          <w:u w:val="single"/>
        </w:rPr>
      </w:pPr>
      <w:r>
        <w:rPr>
          <w:b/>
          <w:u w:val="single"/>
        </w:rPr>
        <w:t>Information for patients</w:t>
      </w:r>
    </w:p>
    <w:tbl>
      <w:tblPr>
        <w:tblStyle w:val="TableGrid"/>
        <w:tblW w:w="10490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118"/>
      </w:tblGrid>
      <w:tr w:rsidR="00426012" w:rsidRPr="00F823BB" w14:paraId="7679C6F9" w14:textId="77777777" w:rsidTr="00F34709">
        <w:trPr>
          <w:trHeight w:val="567"/>
        </w:trPr>
        <w:tc>
          <w:tcPr>
            <w:tcW w:w="5104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3523504A" w14:textId="77777777" w:rsidR="00426012" w:rsidRPr="00F823BB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26CBEC45" w14:textId="77777777" w:rsidR="00426012" w:rsidRPr="00F823BB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7833CE2F" w14:textId="77777777" w:rsidR="00426012" w:rsidRPr="00F823BB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067479" w:rsidRPr="00F823BB" w14:paraId="0EB8D146" w14:textId="77777777" w:rsidTr="00F34709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428A0667" w14:textId="4E57D96B" w:rsidR="00067479" w:rsidRPr="00F823BB" w:rsidRDefault="00067479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Participant information sheet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44247370" w14:textId="0166F90C" w:rsidR="00067479" w:rsidRPr="00F823BB" w:rsidRDefault="00067479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2.0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456D573E" w14:textId="48A6DCD1" w:rsidR="00067479" w:rsidRPr="00F823BB" w:rsidRDefault="00067479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April 2018</w:t>
            </w:r>
          </w:p>
        </w:tc>
      </w:tr>
      <w:tr w:rsidR="00067479" w:rsidRPr="00F823BB" w14:paraId="145DD188" w14:textId="77777777" w:rsidTr="00F34709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649FC340" w14:textId="265DB059" w:rsidR="00067479" w:rsidRPr="00F823BB" w:rsidRDefault="00067479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pct5" w:color="auto" w:fill="auto"/>
            <w:vAlign w:val="center"/>
          </w:tcPr>
          <w:p w14:paraId="60126AA1" w14:textId="77777777" w:rsidR="00067479" w:rsidRPr="00F823BB" w:rsidRDefault="00067479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1.1</w:t>
            </w:r>
          </w:p>
        </w:tc>
        <w:tc>
          <w:tcPr>
            <w:tcW w:w="3118" w:type="dxa"/>
            <w:shd w:val="pct5" w:color="auto" w:fill="auto"/>
            <w:vAlign w:val="center"/>
          </w:tcPr>
          <w:p w14:paraId="3D919069" w14:textId="77777777" w:rsidR="00067479" w:rsidRPr="00F823BB" w:rsidRDefault="00067479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12 February 2018</w:t>
            </w:r>
          </w:p>
        </w:tc>
      </w:tr>
    </w:tbl>
    <w:p w14:paraId="20E8467F" w14:textId="34AF6FEE" w:rsidR="00897B93" w:rsidRDefault="00897B93">
      <w:pPr>
        <w:rPr>
          <w:b/>
          <w:sz w:val="20"/>
          <w:szCs w:val="20"/>
          <w:u w:val="single"/>
        </w:rPr>
      </w:pPr>
    </w:p>
    <w:tbl>
      <w:tblPr>
        <w:tblStyle w:val="TableGrid"/>
        <w:tblW w:w="10490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118"/>
      </w:tblGrid>
      <w:tr w:rsidR="00426012" w:rsidRPr="00F823BB" w14:paraId="2B51AD1C" w14:textId="77777777" w:rsidTr="00F34709">
        <w:trPr>
          <w:trHeight w:val="567"/>
        </w:trPr>
        <w:tc>
          <w:tcPr>
            <w:tcW w:w="5104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6058354B" w14:textId="77777777" w:rsidR="00426012" w:rsidRPr="00F823BB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3301693F" w14:textId="77777777" w:rsidR="00426012" w:rsidRPr="00F823BB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582F580C" w14:textId="77777777" w:rsidR="00426012" w:rsidRPr="00F823BB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157957" w:rsidRPr="00F823BB" w14:paraId="7FF58654" w14:textId="77777777" w:rsidTr="00F34709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5EC7C6F5" w14:textId="42C9104D" w:rsidR="00157957" w:rsidRPr="00F823BB" w:rsidRDefault="00157957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Participant information sheet -participant interviews – pilot phase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31288729" w14:textId="6EA62F4E" w:rsidR="00157957" w:rsidRPr="00F823BB" w:rsidRDefault="00157957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2.0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7AD607C8" w14:textId="0C672D9D" w:rsidR="00157957" w:rsidRPr="00F823BB" w:rsidRDefault="00157957" w:rsidP="0015795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April 2018</w:t>
            </w:r>
          </w:p>
        </w:tc>
      </w:tr>
      <w:tr w:rsidR="00157957" w:rsidRPr="00F823BB" w14:paraId="77D1195F" w14:textId="77777777" w:rsidTr="00F34709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0703A70A" w14:textId="381618FA" w:rsidR="00157957" w:rsidRPr="00F823BB" w:rsidRDefault="00157957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pct5" w:color="auto" w:fill="auto"/>
            <w:vAlign w:val="center"/>
          </w:tcPr>
          <w:p w14:paraId="322BDC63" w14:textId="77777777" w:rsidR="00157957" w:rsidRPr="00F823BB" w:rsidRDefault="00157957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1.1</w:t>
            </w:r>
          </w:p>
        </w:tc>
        <w:tc>
          <w:tcPr>
            <w:tcW w:w="3118" w:type="dxa"/>
            <w:shd w:val="pct5" w:color="auto" w:fill="auto"/>
            <w:vAlign w:val="center"/>
          </w:tcPr>
          <w:p w14:paraId="57B28CD1" w14:textId="77777777" w:rsidR="00157957" w:rsidRPr="00F823BB" w:rsidRDefault="00157957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12 February 2018</w:t>
            </w:r>
          </w:p>
        </w:tc>
      </w:tr>
    </w:tbl>
    <w:p w14:paraId="14BCACAE" w14:textId="776AE276" w:rsidR="006140AC" w:rsidRDefault="006140AC" w:rsidP="00740170">
      <w:pPr>
        <w:jc w:val="center"/>
        <w:rPr>
          <w:b/>
          <w:sz w:val="20"/>
          <w:szCs w:val="20"/>
          <w:u w:val="single"/>
        </w:rPr>
      </w:pPr>
    </w:p>
    <w:tbl>
      <w:tblPr>
        <w:tblStyle w:val="TableGrid"/>
        <w:tblW w:w="10490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118"/>
      </w:tblGrid>
      <w:tr w:rsidR="00426012" w:rsidRPr="00F823BB" w14:paraId="38F549F7" w14:textId="77777777" w:rsidTr="00F34709">
        <w:trPr>
          <w:trHeight w:val="567"/>
        </w:trPr>
        <w:tc>
          <w:tcPr>
            <w:tcW w:w="5104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4AB882F2" w14:textId="77777777" w:rsidR="00426012" w:rsidRPr="00F823BB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238465C4" w14:textId="77777777" w:rsidR="00426012" w:rsidRPr="00F823BB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2940E09A" w14:textId="77777777" w:rsidR="00426012" w:rsidRPr="00F823BB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157957" w:rsidRPr="00F823BB" w14:paraId="6357DFBC" w14:textId="77777777" w:rsidTr="00F34709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1A56EFE7" w14:textId="67A5258A" w:rsidR="00157957" w:rsidRPr="00F823BB" w:rsidRDefault="00157957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Participant information sheet – participant interview – main trial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143E1FE7" w14:textId="227B080D" w:rsidR="00E93AF4" w:rsidRDefault="00157957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2.0</w:t>
            </w:r>
          </w:p>
          <w:p w14:paraId="64F0AE1E" w14:textId="77777777" w:rsidR="00157957" w:rsidRPr="00E93AF4" w:rsidRDefault="00157957" w:rsidP="00E93AF4">
            <w:pPr>
              <w:rPr>
                <w:sz w:val="20"/>
                <w:szCs w:val="20"/>
              </w:rPr>
            </w:pP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2E5A9020" w14:textId="6561309F" w:rsidR="00157957" w:rsidRPr="00F823BB" w:rsidRDefault="00157957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April 2018</w:t>
            </w:r>
          </w:p>
        </w:tc>
      </w:tr>
      <w:tr w:rsidR="00157957" w:rsidRPr="00F823BB" w14:paraId="1DB6BF0A" w14:textId="77777777" w:rsidTr="00F34709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474C849F" w14:textId="442C0413" w:rsidR="00157957" w:rsidRPr="00F823BB" w:rsidRDefault="00157957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pct5" w:color="auto" w:fill="auto"/>
            <w:vAlign w:val="center"/>
          </w:tcPr>
          <w:p w14:paraId="5D88A2CC" w14:textId="77777777" w:rsidR="00157957" w:rsidRPr="00F823BB" w:rsidRDefault="00157957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1.1</w:t>
            </w:r>
          </w:p>
        </w:tc>
        <w:tc>
          <w:tcPr>
            <w:tcW w:w="3118" w:type="dxa"/>
            <w:shd w:val="pct5" w:color="auto" w:fill="auto"/>
            <w:vAlign w:val="center"/>
          </w:tcPr>
          <w:p w14:paraId="5DDA608C" w14:textId="77777777" w:rsidR="00157957" w:rsidRPr="00F823BB" w:rsidRDefault="00157957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12 February 2018</w:t>
            </w:r>
          </w:p>
        </w:tc>
      </w:tr>
    </w:tbl>
    <w:p w14:paraId="2F97EA0A" w14:textId="61209CA8" w:rsidR="00426012" w:rsidRDefault="00426012">
      <w:pPr>
        <w:rPr>
          <w:b/>
          <w:sz w:val="20"/>
          <w:szCs w:val="20"/>
          <w:u w:val="single"/>
        </w:rPr>
      </w:pPr>
    </w:p>
    <w:tbl>
      <w:tblPr>
        <w:tblStyle w:val="TableGrid"/>
        <w:tblW w:w="10490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118"/>
      </w:tblGrid>
      <w:tr w:rsidR="00426012" w:rsidRPr="00F823BB" w14:paraId="04E142CE" w14:textId="77777777" w:rsidTr="00F34709">
        <w:trPr>
          <w:trHeight w:val="567"/>
        </w:trPr>
        <w:tc>
          <w:tcPr>
            <w:tcW w:w="5104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0EDCBC35" w14:textId="77777777" w:rsidR="00426012" w:rsidRPr="00F823BB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452CE710" w14:textId="77777777" w:rsidR="00426012" w:rsidRPr="00F823BB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66A93849" w14:textId="77777777" w:rsidR="00426012" w:rsidRPr="00F823BB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135A04" w:rsidRPr="00F823BB" w14:paraId="2D563EEF" w14:textId="77777777" w:rsidTr="00F34709">
        <w:trPr>
          <w:trHeight w:val="567"/>
        </w:trPr>
        <w:tc>
          <w:tcPr>
            <w:tcW w:w="5104" w:type="dxa"/>
            <w:shd w:val="clear" w:color="auto" w:fill="auto"/>
            <w:vAlign w:val="center"/>
          </w:tcPr>
          <w:p w14:paraId="23B902EE" w14:textId="77777777" w:rsidR="00135A04" w:rsidRPr="00F823BB" w:rsidRDefault="00135A04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Participant information sheet - partners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0BB22D72" w14:textId="77777777" w:rsidR="00135A04" w:rsidRPr="00F823BB" w:rsidRDefault="00135A04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1.1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4D861EBE" w14:textId="77777777" w:rsidR="00135A04" w:rsidRPr="00F823BB" w:rsidRDefault="00135A04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12 February 2018</w:t>
            </w:r>
          </w:p>
        </w:tc>
      </w:tr>
    </w:tbl>
    <w:p w14:paraId="2FBB05D9" w14:textId="5C19B5EB" w:rsidR="00F34709" w:rsidRDefault="00F34709">
      <w:pPr>
        <w:rPr>
          <w:b/>
          <w:sz w:val="20"/>
          <w:szCs w:val="20"/>
          <w:u w:val="single"/>
        </w:rPr>
      </w:pPr>
    </w:p>
    <w:tbl>
      <w:tblPr>
        <w:tblStyle w:val="TableGrid"/>
        <w:tblW w:w="10490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118"/>
      </w:tblGrid>
      <w:tr w:rsidR="00426012" w:rsidRPr="00F823BB" w14:paraId="699F261C" w14:textId="77777777" w:rsidTr="00F34709">
        <w:trPr>
          <w:trHeight w:val="567"/>
        </w:trPr>
        <w:tc>
          <w:tcPr>
            <w:tcW w:w="5104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07526F33" w14:textId="77777777" w:rsidR="00426012" w:rsidRPr="00F823BB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0080A696" w14:textId="6DA0F4E4" w:rsidR="000F70BB" w:rsidRPr="00F823BB" w:rsidRDefault="00426012" w:rsidP="000F70BB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62837EAA" w14:textId="77777777" w:rsidR="00426012" w:rsidRPr="00F823BB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88705E" w:rsidRPr="00F823BB" w14:paraId="600EE9BC" w14:textId="77777777" w:rsidTr="00F34709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161CA114" w14:textId="56777228" w:rsidR="0088705E" w:rsidRPr="00F823BB" w:rsidRDefault="0088705E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Participant information sheet - site investigator team interviews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635C47F1" w14:textId="7CA9FA9B" w:rsidR="0088705E" w:rsidRPr="00F823BB" w:rsidRDefault="0088705E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2.0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6640D3EC" w14:textId="1AF09818" w:rsidR="0088705E" w:rsidRPr="00F823BB" w:rsidRDefault="0088705E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</w:t>
            </w:r>
            <w:r w:rsidR="00BF705E">
              <w:rPr>
                <w:sz w:val="20"/>
                <w:szCs w:val="20"/>
              </w:rPr>
              <w:t xml:space="preserve"> April 2018</w:t>
            </w:r>
          </w:p>
        </w:tc>
      </w:tr>
      <w:tr w:rsidR="0088705E" w:rsidRPr="00F823BB" w14:paraId="032C2B69" w14:textId="77777777" w:rsidTr="00F34709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7E3FA12E" w14:textId="0B910B9E" w:rsidR="0088705E" w:rsidRPr="00F823BB" w:rsidRDefault="0088705E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pct5" w:color="auto" w:fill="auto"/>
            <w:vAlign w:val="center"/>
          </w:tcPr>
          <w:p w14:paraId="6A175F37" w14:textId="77777777" w:rsidR="0088705E" w:rsidRPr="00F823BB" w:rsidRDefault="0088705E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1.1</w:t>
            </w:r>
          </w:p>
        </w:tc>
        <w:tc>
          <w:tcPr>
            <w:tcW w:w="3118" w:type="dxa"/>
            <w:shd w:val="pct5" w:color="auto" w:fill="auto"/>
            <w:vAlign w:val="center"/>
          </w:tcPr>
          <w:p w14:paraId="1DACA46A" w14:textId="77777777" w:rsidR="0088705E" w:rsidRPr="00F823BB" w:rsidRDefault="0088705E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12 February 2018</w:t>
            </w:r>
          </w:p>
        </w:tc>
      </w:tr>
    </w:tbl>
    <w:p w14:paraId="50BCF297" w14:textId="58B6FA6D" w:rsidR="00AE7E7F" w:rsidRPr="000E09B3" w:rsidRDefault="00AE7E7F" w:rsidP="00AE7E7F">
      <w:pPr>
        <w:rPr>
          <w:b/>
          <w:u w:val="single"/>
        </w:rPr>
      </w:pPr>
      <w:r w:rsidRPr="000E09B3">
        <w:rPr>
          <w:b/>
          <w:u w:val="single"/>
        </w:rPr>
        <w:t xml:space="preserve"> </w:t>
      </w:r>
    </w:p>
    <w:tbl>
      <w:tblPr>
        <w:tblStyle w:val="TableGrid"/>
        <w:tblW w:w="10490" w:type="dxa"/>
        <w:tblInd w:w="-856" w:type="dxa"/>
        <w:tblLook w:val="04A0" w:firstRow="1" w:lastRow="0" w:firstColumn="1" w:lastColumn="0" w:noHBand="0" w:noVBand="1"/>
      </w:tblPr>
      <w:tblGrid>
        <w:gridCol w:w="5246"/>
        <w:gridCol w:w="2126"/>
        <w:gridCol w:w="3118"/>
      </w:tblGrid>
      <w:tr w:rsidR="00EC49D5" w:rsidRPr="00F823BB" w14:paraId="2D126CBD" w14:textId="77777777" w:rsidTr="00F34709">
        <w:trPr>
          <w:trHeight w:val="567"/>
        </w:trPr>
        <w:tc>
          <w:tcPr>
            <w:tcW w:w="524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7BB37E3E" w14:textId="0640DEBA" w:rsidR="00376C0A" w:rsidRPr="00F823BB" w:rsidRDefault="00EC49D5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2FFF063D" w14:textId="77777777" w:rsidR="00EC49D5" w:rsidRPr="00F823BB" w:rsidRDefault="00EC49D5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659F136C" w14:textId="77777777" w:rsidR="00EC49D5" w:rsidRPr="00F823BB" w:rsidRDefault="00EC49D5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971991" w:rsidRPr="00F823BB" w14:paraId="10276901" w14:textId="77777777" w:rsidTr="00971991">
        <w:trPr>
          <w:trHeight w:val="567"/>
        </w:trPr>
        <w:tc>
          <w:tcPr>
            <w:tcW w:w="5246" w:type="dxa"/>
            <w:vMerge w:val="restart"/>
            <w:shd w:val="clear" w:color="auto" w:fill="auto"/>
            <w:vAlign w:val="center"/>
          </w:tcPr>
          <w:p w14:paraId="22F45C8E" w14:textId="0BB9833C" w:rsidR="00971991" w:rsidRPr="00F823BB" w:rsidRDefault="00971991" w:rsidP="00FC49C6">
            <w:pPr>
              <w:rPr>
                <w:b/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Participant information leaflet - Trifold</w:t>
            </w: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138F6C29" w14:textId="0AA2D67D" w:rsidR="00971991" w:rsidRPr="00971991" w:rsidRDefault="00971991" w:rsidP="00971991">
            <w:pPr>
              <w:rPr>
                <w:sz w:val="20"/>
                <w:szCs w:val="20"/>
              </w:rPr>
            </w:pPr>
            <w:r w:rsidRPr="00971991">
              <w:rPr>
                <w:sz w:val="20"/>
                <w:szCs w:val="20"/>
              </w:rPr>
              <w:t>1.2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003519B2" w14:textId="59878D5E" w:rsidR="00971991" w:rsidRPr="00971991" w:rsidRDefault="00971991" w:rsidP="00971991">
            <w:pPr>
              <w:rPr>
                <w:sz w:val="20"/>
                <w:szCs w:val="20"/>
              </w:rPr>
            </w:pPr>
            <w:r w:rsidRPr="00971991">
              <w:rPr>
                <w:sz w:val="20"/>
                <w:szCs w:val="20"/>
              </w:rPr>
              <w:t>25 September 2018</w:t>
            </w:r>
          </w:p>
        </w:tc>
      </w:tr>
      <w:tr w:rsidR="00971991" w:rsidRPr="00F823BB" w14:paraId="227D3AB4" w14:textId="77777777" w:rsidTr="000E02DD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36E25518" w14:textId="0BA9CA10" w:rsidR="00971991" w:rsidRPr="00F823BB" w:rsidRDefault="00971991" w:rsidP="00FC49C6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23E749AB" w14:textId="135411E4" w:rsidR="00971991" w:rsidRPr="00F823BB" w:rsidRDefault="00971991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1.1</w:t>
            </w:r>
          </w:p>
        </w:tc>
        <w:tc>
          <w:tcPr>
            <w:tcW w:w="3118" w:type="dxa"/>
            <w:shd w:val="clear" w:color="auto" w:fill="F2F2F2" w:themeFill="background1" w:themeFillShade="F2"/>
            <w:vAlign w:val="center"/>
          </w:tcPr>
          <w:p w14:paraId="7B01F7B0" w14:textId="6209A2FD" w:rsidR="00971991" w:rsidRPr="00F823BB" w:rsidRDefault="00971991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 June 2018</w:t>
            </w:r>
          </w:p>
        </w:tc>
      </w:tr>
      <w:tr w:rsidR="00971991" w:rsidRPr="00F823BB" w14:paraId="3D8DA3F5" w14:textId="77777777" w:rsidTr="00F34709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682E707D" w14:textId="77777777" w:rsidR="00971991" w:rsidRPr="00F823BB" w:rsidRDefault="00971991" w:rsidP="00FC49C6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89E4C37" w14:textId="37113AFD" w:rsidR="00971991" w:rsidRPr="00F823BB" w:rsidRDefault="00971991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1.0</w:t>
            </w:r>
          </w:p>
        </w:tc>
        <w:tc>
          <w:tcPr>
            <w:tcW w:w="3118" w:type="dxa"/>
            <w:shd w:val="clear" w:color="auto" w:fill="F2F2F2" w:themeFill="background1" w:themeFillShade="F2"/>
            <w:vAlign w:val="center"/>
          </w:tcPr>
          <w:p w14:paraId="4BDECDE5" w14:textId="3FDC58CF" w:rsidR="00971991" w:rsidRPr="00F823BB" w:rsidRDefault="00971991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12 January 2018</w:t>
            </w:r>
          </w:p>
        </w:tc>
      </w:tr>
    </w:tbl>
    <w:p w14:paraId="47DBD2A4" w14:textId="2AD97AC3" w:rsidR="00433E6B" w:rsidRPr="000E09B3" w:rsidRDefault="00433E6B" w:rsidP="00433E6B">
      <w:pPr>
        <w:rPr>
          <w:b/>
          <w:u w:val="single"/>
        </w:rPr>
      </w:pPr>
    </w:p>
    <w:tbl>
      <w:tblPr>
        <w:tblStyle w:val="TableGrid"/>
        <w:tblW w:w="10490" w:type="dxa"/>
        <w:tblInd w:w="-856" w:type="dxa"/>
        <w:tblLook w:val="04A0" w:firstRow="1" w:lastRow="0" w:firstColumn="1" w:lastColumn="0" w:noHBand="0" w:noVBand="1"/>
      </w:tblPr>
      <w:tblGrid>
        <w:gridCol w:w="5246"/>
        <w:gridCol w:w="2126"/>
        <w:gridCol w:w="3118"/>
      </w:tblGrid>
      <w:tr w:rsidR="00EC49D5" w:rsidRPr="00F823BB" w14:paraId="4E124FEA" w14:textId="77777777" w:rsidTr="00F34709">
        <w:trPr>
          <w:trHeight w:val="567"/>
        </w:trPr>
        <w:tc>
          <w:tcPr>
            <w:tcW w:w="524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572CC401" w14:textId="0131A3F9" w:rsidR="007C7909" w:rsidRPr="00F823BB" w:rsidRDefault="00EC49D5" w:rsidP="007C7909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6B683FD0" w14:textId="77777777" w:rsidR="00EC49D5" w:rsidRPr="00F823BB" w:rsidRDefault="00EC49D5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19650C85" w14:textId="77777777" w:rsidR="00EC49D5" w:rsidRPr="00F823BB" w:rsidRDefault="00EC49D5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933F4B" w:rsidRPr="00F823BB" w14:paraId="5B7B0767" w14:textId="77777777" w:rsidTr="00F34709">
        <w:trPr>
          <w:trHeight w:val="567"/>
        </w:trPr>
        <w:tc>
          <w:tcPr>
            <w:tcW w:w="5246" w:type="dxa"/>
            <w:vMerge w:val="restart"/>
            <w:shd w:val="clear" w:color="auto" w:fill="auto"/>
            <w:vAlign w:val="center"/>
          </w:tcPr>
          <w:p w14:paraId="16363AB1" w14:textId="61C91817" w:rsidR="00933F4B" w:rsidRPr="00F823BB" w:rsidRDefault="00933F4B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Poster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39764E53" w14:textId="727FB0E3" w:rsidR="00933F4B" w:rsidRPr="00F823BB" w:rsidRDefault="00933F4B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1.1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0AA79E92" w14:textId="5D57ABAA" w:rsidR="00933F4B" w:rsidRPr="00F823BB" w:rsidRDefault="00933F4B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 July 2018</w:t>
            </w:r>
          </w:p>
        </w:tc>
      </w:tr>
      <w:tr w:rsidR="00933F4B" w:rsidRPr="00F823BB" w14:paraId="14075BF3" w14:textId="77777777" w:rsidTr="00F34709">
        <w:trPr>
          <w:trHeight w:val="567"/>
        </w:trPr>
        <w:tc>
          <w:tcPr>
            <w:tcW w:w="5246" w:type="dxa"/>
            <w:vMerge/>
            <w:shd w:val="clear" w:color="auto" w:fill="F2F2F2" w:themeFill="background1" w:themeFillShade="F2"/>
            <w:vAlign w:val="center"/>
          </w:tcPr>
          <w:p w14:paraId="2F90A93D" w14:textId="72BA1D98" w:rsidR="00933F4B" w:rsidRPr="00F823BB" w:rsidRDefault="00933F4B" w:rsidP="00FC49C6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BB94BD8" w14:textId="77777777" w:rsidR="00933F4B" w:rsidRPr="00F823BB" w:rsidRDefault="00933F4B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1.0</w:t>
            </w:r>
          </w:p>
        </w:tc>
        <w:tc>
          <w:tcPr>
            <w:tcW w:w="3118" w:type="dxa"/>
            <w:shd w:val="clear" w:color="auto" w:fill="F2F2F2" w:themeFill="background1" w:themeFillShade="F2"/>
            <w:vAlign w:val="center"/>
          </w:tcPr>
          <w:p w14:paraId="6E9F90A2" w14:textId="544B0853" w:rsidR="00933F4B" w:rsidRPr="00F823BB" w:rsidRDefault="00933F4B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10 January 2018</w:t>
            </w:r>
          </w:p>
        </w:tc>
      </w:tr>
    </w:tbl>
    <w:p w14:paraId="1D049962" w14:textId="7E2B4169" w:rsidR="00D801B8" w:rsidRPr="000E09B3" w:rsidRDefault="00D801B8">
      <w:pPr>
        <w:rPr>
          <w:b/>
          <w:u w:val="single"/>
        </w:rPr>
      </w:pPr>
    </w:p>
    <w:tbl>
      <w:tblPr>
        <w:tblStyle w:val="TableGrid"/>
        <w:tblW w:w="10490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5246"/>
        <w:gridCol w:w="2126"/>
        <w:gridCol w:w="3118"/>
      </w:tblGrid>
      <w:tr w:rsidR="00EC49D5" w:rsidRPr="00F823BB" w14:paraId="0924082A" w14:textId="77777777" w:rsidTr="00F34709">
        <w:trPr>
          <w:trHeight w:val="567"/>
        </w:trPr>
        <w:tc>
          <w:tcPr>
            <w:tcW w:w="5246" w:type="dxa"/>
            <w:shd w:val="clear" w:color="auto" w:fill="D9D9D9" w:themeFill="background1" w:themeFillShade="D9"/>
            <w:vAlign w:val="center"/>
          </w:tcPr>
          <w:p w14:paraId="547D02DE" w14:textId="1E406984" w:rsidR="00376C0A" w:rsidRPr="00F823BB" w:rsidRDefault="00EC49D5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5AE3D650" w14:textId="77777777" w:rsidR="00EC49D5" w:rsidRPr="00F823BB" w:rsidRDefault="00EC49D5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shd w:val="clear" w:color="auto" w:fill="D9D9D9" w:themeFill="background1" w:themeFillShade="D9"/>
            <w:vAlign w:val="center"/>
          </w:tcPr>
          <w:p w14:paraId="71A1A8D4" w14:textId="7C82D252" w:rsidR="005C4B19" w:rsidRPr="00F823BB" w:rsidRDefault="00EC49D5" w:rsidP="005C4B19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4A1DD7" w:rsidRPr="00F823BB" w14:paraId="49A0A22A" w14:textId="77777777" w:rsidTr="00F34709">
        <w:trPr>
          <w:trHeight w:val="567"/>
        </w:trPr>
        <w:tc>
          <w:tcPr>
            <w:tcW w:w="5246" w:type="dxa"/>
            <w:vMerge w:val="restart"/>
            <w:shd w:val="clear" w:color="auto" w:fill="auto"/>
            <w:vAlign w:val="center"/>
          </w:tcPr>
          <w:p w14:paraId="1F46C558" w14:textId="7743B08E" w:rsidR="004A1DD7" w:rsidRDefault="00AA5603" w:rsidP="00AA56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Consent form-</w:t>
            </w:r>
            <w:r w:rsidR="004A1DD7">
              <w:rPr>
                <w:sz w:val="20"/>
                <w:szCs w:val="20"/>
              </w:rPr>
              <w:t>RCT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790D8107" w14:textId="410E354E" w:rsidR="004A1DD7" w:rsidRDefault="004A1DD7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2.2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161BF55D" w14:textId="591FD06B" w:rsidR="004A1DD7" w:rsidRDefault="004A1DD7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09 August 2018</w:t>
            </w:r>
          </w:p>
        </w:tc>
      </w:tr>
      <w:tr w:rsidR="004A1DD7" w:rsidRPr="00F823BB" w14:paraId="160B8EB7" w14:textId="77777777" w:rsidTr="00347FF1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13BDC826" w14:textId="5818C86C" w:rsidR="004A1DD7" w:rsidRPr="00F823BB" w:rsidRDefault="004A1DD7" w:rsidP="00FC49C6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72B40902" w14:textId="603BD9D5" w:rsidR="004A1DD7" w:rsidRDefault="004A1DD7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2.1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7FCA7C32" w14:textId="7320A2E8" w:rsidR="004A1DD7" w:rsidRDefault="004A1DD7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 June 2018</w:t>
            </w:r>
          </w:p>
        </w:tc>
      </w:tr>
      <w:tr w:rsidR="004A1DD7" w:rsidRPr="00F823BB" w14:paraId="0FFC2788" w14:textId="77777777" w:rsidTr="00F34709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2F5EAB38" w14:textId="2A9BEE19" w:rsidR="004A1DD7" w:rsidRPr="00F823BB" w:rsidRDefault="004A1DD7" w:rsidP="00FC49C6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5DDB44AE" w14:textId="7A4EB48C" w:rsidR="004A1DD7" w:rsidRPr="00F823BB" w:rsidRDefault="004A1DD7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2.0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3FE6B009" w14:textId="7B4C49D6" w:rsidR="004A1DD7" w:rsidRPr="00F823BB" w:rsidRDefault="004A1DD7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April 2018</w:t>
            </w:r>
          </w:p>
        </w:tc>
      </w:tr>
      <w:tr w:rsidR="004A1DD7" w:rsidRPr="00F823BB" w14:paraId="2C3CBE9B" w14:textId="77777777" w:rsidTr="00F34709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62347A6B" w14:textId="034D7F19" w:rsidR="004A1DD7" w:rsidRPr="00F823BB" w:rsidRDefault="004A1DD7" w:rsidP="00FC49C6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shd w:val="pct5" w:color="auto" w:fill="auto"/>
            <w:vAlign w:val="center"/>
          </w:tcPr>
          <w:p w14:paraId="12495682" w14:textId="481B05DD" w:rsidR="004A1DD7" w:rsidRPr="00F823BB" w:rsidRDefault="004A1DD7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1.1</w:t>
            </w:r>
          </w:p>
        </w:tc>
        <w:tc>
          <w:tcPr>
            <w:tcW w:w="3118" w:type="dxa"/>
            <w:shd w:val="pct5" w:color="auto" w:fill="auto"/>
            <w:vAlign w:val="center"/>
          </w:tcPr>
          <w:p w14:paraId="22886177" w14:textId="6C4E2865" w:rsidR="004A1DD7" w:rsidRPr="00F823BB" w:rsidRDefault="004A1DD7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12 February 2018</w:t>
            </w:r>
          </w:p>
        </w:tc>
      </w:tr>
    </w:tbl>
    <w:p w14:paraId="67178804" w14:textId="77777777" w:rsidR="007A74C6" w:rsidRDefault="007A74C6">
      <w:pPr>
        <w:rPr>
          <w:sz w:val="20"/>
          <w:szCs w:val="20"/>
        </w:rPr>
      </w:pPr>
    </w:p>
    <w:tbl>
      <w:tblPr>
        <w:tblStyle w:val="TableGrid"/>
        <w:tblW w:w="10632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5246"/>
        <w:gridCol w:w="2126"/>
        <w:gridCol w:w="3260"/>
      </w:tblGrid>
      <w:tr w:rsidR="006E34D0" w:rsidRPr="00F823BB" w14:paraId="618313B0" w14:textId="77777777" w:rsidTr="00F34709">
        <w:trPr>
          <w:trHeight w:val="567"/>
        </w:trPr>
        <w:tc>
          <w:tcPr>
            <w:tcW w:w="5246" w:type="dxa"/>
            <w:shd w:val="clear" w:color="auto" w:fill="D9D9D9" w:themeFill="background1" w:themeFillShade="D9"/>
            <w:vAlign w:val="center"/>
          </w:tcPr>
          <w:p w14:paraId="098149A7" w14:textId="77777777" w:rsidR="006E34D0" w:rsidRPr="00F823BB" w:rsidRDefault="006E34D0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lastRenderedPageBreak/>
              <w:t>Document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3FF339D3" w14:textId="77777777" w:rsidR="006E34D0" w:rsidRPr="00F823BB" w:rsidRDefault="006E34D0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70FE294B" w14:textId="77777777" w:rsidR="006E34D0" w:rsidRPr="00F823BB" w:rsidRDefault="006E34D0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4A1DD7" w:rsidRPr="00F823BB" w14:paraId="3AF58332" w14:textId="77777777" w:rsidTr="00F34709">
        <w:trPr>
          <w:trHeight w:val="567"/>
        </w:trPr>
        <w:tc>
          <w:tcPr>
            <w:tcW w:w="5246" w:type="dxa"/>
            <w:vMerge w:val="restart"/>
            <w:shd w:val="clear" w:color="auto" w:fill="auto"/>
            <w:vAlign w:val="center"/>
          </w:tcPr>
          <w:p w14:paraId="03102AEE" w14:textId="7A5AF277" w:rsidR="004A1DD7" w:rsidRPr="00F823BB" w:rsidRDefault="004A1DD7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Consent form – cohort study</w:t>
            </w: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1E4BADBA" w14:textId="4E28E9D3" w:rsidR="004A1DD7" w:rsidRDefault="004A1DD7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2.2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58547411" w14:textId="129F2882" w:rsidR="004A1DD7" w:rsidRDefault="004A1DD7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09 August 2018</w:t>
            </w:r>
          </w:p>
        </w:tc>
      </w:tr>
      <w:tr w:rsidR="004A1DD7" w:rsidRPr="00F823BB" w14:paraId="09B39D4D" w14:textId="77777777" w:rsidTr="002C6ED8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3C6D2927" w14:textId="183D14FD" w:rsidR="004A1DD7" w:rsidRPr="00F823BB" w:rsidRDefault="004A1DD7" w:rsidP="00FC49C6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42D08C24" w14:textId="02D6697B" w:rsidR="004A1DD7" w:rsidRDefault="004A1DD7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2.1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559D2C26" w14:textId="76993CAB" w:rsidR="004A1DD7" w:rsidRDefault="004A1DD7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 June 2018</w:t>
            </w:r>
          </w:p>
        </w:tc>
      </w:tr>
      <w:tr w:rsidR="004A1DD7" w:rsidRPr="00F823BB" w14:paraId="4662044F" w14:textId="77777777" w:rsidTr="00F34709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437E64A8" w14:textId="63B743FF" w:rsidR="004A1DD7" w:rsidRPr="00F823BB" w:rsidRDefault="004A1DD7" w:rsidP="00FC49C6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62E85B51" w14:textId="45B13990" w:rsidR="004A1DD7" w:rsidRPr="00F823BB" w:rsidRDefault="004A1DD7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07042DE9" w14:textId="45DADA5E" w:rsidR="004A1DD7" w:rsidRPr="00F823BB" w:rsidRDefault="004A1DD7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April 2018</w:t>
            </w:r>
          </w:p>
        </w:tc>
      </w:tr>
      <w:tr w:rsidR="004A1DD7" w:rsidRPr="00F823BB" w14:paraId="149DC3B4" w14:textId="77777777" w:rsidTr="00F34709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17DA739F" w14:textId="598C7575" w:rsidR="004A1DD7" w:rsidRPr="00F823BB" w:rsidRDefault="004A1DD7" w:rsidP="00FC49C6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shd w:val="pct5" w:color="auto" w:fill="auto"/>
            <w:vAlign w:val="center"/>
          </w:tcPr>
          <w:p w14:paraId="329262D8" w14:textId="77777777" w:rsidR="004A1DD7" w:rsidRPr="00F823BB" w:rsidRDefault="004A1DD7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1.1</w:t>
            </w:r>
          </w:p>
        </w:tc>
        <w:tc>
          <w:tcPr>
            <w:tcW w:w="3260" w:type="dxa"/>
            <w:shd w:val="pct5" w:color="auto" w:fill="auto"/>
            <w:vAlign w:val="center"/>
          </w:tcPr>
          <w:p w14:paraId="34E6C845" w14:textId="77777777" w:rsidR="004A1DD7" w:rsidRPr="00F823BB" w:rsidRDefault="004A1DD7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12 February 2018</w:t>
            </w:r>
          </w:p>
        </w:tc>
      </w:tr>
    </w:tbl>
    <w:p w14:paraId="6F2A8A6A" w14:textId="7C972113" w:rsidR="006E34D0" w:rsidRDefault="006E34D0">
      <w:pPr>
        <w:rPr>
          <w:sz w:val="20"/>
          <w:szCs w:val="20"/>
        </w:rPr>
      </w:pPr>
    </w:p>
    <w:tbl>
      <w:tblPr>
        <w:tblStyle w:val="TableGrid"/>
        <w:tblW w:w="10632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5246"/>
        <w:gridCol w:w="2126"/>
        <w:gridCol w:w="3260"/>
      </w:tblGrid>
      <w:tr w:rsidR="006E34D0" w:rsidRPr="00F823BB" w14:paraId="27CB1D45" w14:textId="77777777" w:rsidTr="00F34709">
        <w:trPr>
          <w:trHeight w:val="567"/>
        </w:trPr>
        <w:tc>
          <w:tcPr>
            <w:tcW w:w="5246" w:type="dxa"/>
            <w:shd w:val="clear" w:color="auto" w:fill="D9D9D9" w:themeFill="background1" w:themeFillShade="D9"/>
            <w:vAlign w:val="center"/>
          </w:tcPr>
          <w:p w14:paraId="4C42DBD5" w14:textId="77777777" w:rsidR="006E34D0" w:rsidRPr="00F823BB" w:rsidRDefault="006E34D0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3BF8580A" w14:textId="77777777" w:rsidR="006E34D0" w:rsidRPr="00F823BB" w:rsidRDefault="006E34D0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4156536C" w14:textId="77777777" w:rsidR="006E34D0" w:rsidRPr="00F823BB" w:rsidRDefault="006E34D0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6E34D0" w:rsidRPr="00F823BB" w14:paraId="70D1516C" w14:textId="77777777" w:rsidTr="00F34709">
        <w:trPr>
          <w:trHeight w:val="567"/>
        </w:trPr>
        <w:tc>
          <w:tcPr>
            <w:tcW w:w="5246" w:type="dxa"/>
            <w:shd w:val="clear" w:color="auto" w:fill="auto"/>
            <w:vAlign w:val="center"/>
          </w:tcPr>
          <w:p w14:paraId="556FC067" w14:textId="77777777" w:rsidR="006E34D0" w:rsidRPr="00F823BB" w:rsidRDefault="006E34D0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Consent form – participant interviews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3B35237C" w14:textId="77777777" w:rsidR="006E34D0" w:rsidRPr="00F823BB" w:rsidRDefault="006E34D0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009F0D63" w14:textId="77777777" w:rsidR="006E34D0" w:rsidRPr="00F823BB" w:rsidRDefault="006E34D0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12 January 2018</w:t>
            </w:r>
          </w:p>
        </w:tc>
      </w:tr>
    </w:tbl>
    <w:p w14:paraId="7F4A035B" w14:textId="362E9B09" w:rsidR="006E34D0" w:rsidRDefault="006E34D0">
      <w:pPr>
        <w:rPr>
          <w:sz w:val="20"/>
          <w:szCs w:val="20"/>
        </w:rPr>
      </w:pPr>
    </w:p>
    <w:tbl>
      <w:tblPr>
        <w:tblStyle w:val="TableGrid"/>
        <w:tblW w:w="10632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5246"/>
        <w:gridCol w:w="2126"/>
        <w:gridCol w:w="3260"/>
      </w:tblGrid>
      <w:tr w:rsidR="006E34D0" w:rsidRPr="00F823BB" w14:paraId="1640C356" w14:textId="77777777" w:rsidTr="00F34709">
        <w:trPr>
          <w:trHeight w:val="567"/>
        </w:trPr>
        <w:tc>
          <w:tcPr>
            <w:tcW w:w="5246" w:type="dxa"/>
            <w:shd w:val="clear" w:color="auto" w:fill="D9D9D9" w:themeFill="background1" w:themeFillShade="D9"/>
            <w:vAlign w:val="center"/>
          </w:tcPr>
          <w:p w14:paraId="228A6114" w14:textId="77777777" w:rsidR="006E34D0" w:rsidRPr="00F823BB" w:rsidRDefault="006E34D0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31BB0998" w14:textId="77777777" w:rsidR="006E34D0" w:rsidRPr="00F823BB" w:rsidRDefault="006E34D0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6F6BD113" w14:textId="77777777" w:rsidR="006E34D0" w:rsidRPr="00F823BB" w:rsidRDefault="006E34D0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6E34D0" w:rsidRPr="00F823BB" w14:paraId="01FA9674" w14:textId="77777777" w:rsidTr="00F34709">
        <w:trPr>
          <w:trHeight w:val="567"/>
        </w:trPr>
        <w:tc>
          <w:tcPr>
            <w:tcW w:w="5246" w:type="dxa"/>
            <w:shd w:val="clear" w:color="auto" w:fill="auto"/>
            <w:vAlign w:val="center"/>
          </w:tcPr>
          <w:p w14:paraId="70E35A12" w14:textId="77777777" w:rsidR="006E34D0" w:rsidRPr="00F823BB" w:rsidRDefault="006E34D0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Consent form - partners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5D03554E" w14:textId="77777777" w:rsidR="006E34D0" w:rsidRPr="00F823BB" w:rsidRDefault="006E34D0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1.1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63EC7969" w14:textId="77777777" w:rsidR="006E34D0" w:rsidRPr="00F823BB" w:rsidRDefault="006E34D0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12 February 2018</w:t>
            </w:r>
          </w:p>
        </w:tc>
      </w:tr>
    </w:tbl>
    <w:p w14:paraId="6AFD76F0" w14:textId="4D92706A" w:rsidR="006E34D0" w:rsidRDefault="006E34D0">
      <w:pPr>
        <w:rPr>
          <w:sz w:val="20"/>
          <w:szCs w:val="20"/>
        </w:rPr>
      </w:pPr>
    </w:p>
    <w:tbl>
      <w:tblPr>
        <w:tblStyle w:val="TableGrid"/>
        <w:tblW w:w="10632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5246"/>
        <w:gridCol w:w="2126"/>
        <w:gridCol w:w="3260"/>
      </w:tblGrid>
      <w:tr w:rsidR="006E34D0" w:rsidRPr="00F823BB" w14:paraId="2FF010FB" w14:textId="77777777" w:rsidTr="00E04185">
        <w:trPr>
          <w:trHeight w:val="567"/>
        </w:trPr>
        <w:tc>
          <w:tcPr>
            <w:tcW w:w="5246" w:type="dxa"/>
            <w:shd w:val="clear" w:color="auto" w:fill="D9D9D9" w:themeFill="background1" w:themeFillShade="D9"/>
            <w:vAlign w:val="center"/>
          </w:tcPr>
          <w:p w14:paraId="4EFC6E68" w14:textId="77777777" w:rsidR="006E34D0" w:rsidRPr="00F823BB" w:rsidRDefault="006E34D0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4524677E" w14:textId="77777777" w:rsidR="006E34D0" w:rsidRPr="00F823BB" w:rsidRDefault="006E34D0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20A33334" w14:textId="77777777" w:rsidR="006E34D0" w:rsidRPr="00F823BB" w:rsidRDefault="006E34D0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6E34D0" w:rsidRPr="00F823BB" w14:paraId="6B5F89F4" w14:textId="77777777" w:rsidTr="00E04185">
        <w:trPr>
          <w:trHeight w:val="567"/>
        </w:trPr>
        <w:tc>
          <w:tcPr>
            <w:tcW w:w="5246" w:type="dxa"/>
            <w:shd w:val="clear" w:color="auto" w:fill="auto"/>
            <w:vAlign w:val="center"/>
          </w:tcPr>
          <w:p w14:paraId="052A5F9D" w14:textId="77777777" w:rsidR="006E34D0" w:rsidRPr="00F823BB" w:rsidRDefault="006E34D0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Consent form – site investigator team interviews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45A2AFA6" w14:textId="77777777" w:rsidR="006E34D0" w:rsidRPr="00F823BB" w:rsidRDefault="006E34D0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0D395431" w14:textId="77777777" w:rsidR="006E34D0" w:rsidRPr="00F823BB" w:rsidRDefault="006E34D0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12 January 2018</w:t>
            </w:r>
          </w:p>
        </w:tc>
      </w:tr>
    </w:tbl>
    <w:p w14:paraId="7FF2A0AC" w14:textId="5E0FBC3B" w:rsidR="004C4FCD" w:rsidRDefault="004C4FCD" w:rsidP="005117CE">
      <w:pPr>
        <w:rPr>
          <w:b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246"/>
        <w:gridCol w:w="2126"/>
        <w:gridCol w:w="3260"/>
      </w:tblGrid>
      <w:tr w:rsidR="004C4FCD" w:rsidRPr="00F823BB" w14:paraId="291BB748" w14:textId="77777777" w:rsidTr="00C1140D">
        <w:trPr>
          <w:trHeight w:val="567"/>
        </w:trPr>
        <w:tc>
          <w:tcPr>
            <w:tcW w:w="5246" w:type="dxa"/>
            <w:shd w:val="clear" w:color="auto" w:fill="D9D9D9" w:themeFill="background1" w:themeFillShade="D9"/>
            <w:vAlign w:val="center"/>
          </w:tcPr>
          <w:p w14:paraId="1AA398EF" w14:textId="77777777" w:rsidR="004C4FCD" w:rsidRPr="00F823BB" w:rsidRDefault="004C4FCD" w:rsidP="00C1140D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112ED195" w14:textId="77777777" w:rsidR="004C4FCD" w:rsidRPr="00F823BB" w:rsidRDefault="004C4FCD" w:rsidP="00C1140D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4C2B02EA" w14:textId="77777777" w:rsidR="004C4FCD" w:rsidRPr="00F823BB" w:rsidRDefault="004C4FCD" w:rsidP="00C1140D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4C4FCD" w:rsidRPr="00F823BB" w14:paraId="0D6827A2" w14:textId="77777777" w:rsidTr="00C1140D">
        <w:trPr>
          <w:trHeight w:val="567"/>
        </w:trPr>
        <w:tc>
          <w:tcPr>
            <w:tcW w:w="5246" w:type="dxa"/>
            <w:shd w:val="clear" w:color="auto" w:fill="auto"/>
            <w:vAlign w:val="center"/>
          </w:tcPr>
          <w:p w14:paraId="27530AB1" w14:textId="77777777" w:rsidR="004C4FCD" w:rsidRPr="00F823BB" w:rsidRDefault="004C4FCD" w:rsidP="00C1140D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 xml:space="preserve">Letter to </w:t>
            </w:r>
            <w:r>
              <w:rPr>
                <w:sz w:val="20"/>
                <w:szCs w:val="20"/>
              </w:rPr>
              <w:t>bereaved mother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37CDF15B" w14:textId="77777777" w:rsidR="004C4FCD" w:rsidRPr="00F823BB" w:rsidRDefault="004C4FCD" w:rsidP="00C1140D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72B10DB7" w14:textId="77777777" w:rsidR="004C4FCD" w:rsidRPr="00F823BB" w:rsidRDefault="004C4FCD" w:rsidP="00C1140D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12 January 2018</w:t>
            </w:r>
          </w:p>
        </w:tc>
      </w:tr>
    </w:tbl>
    <w:p w14:paraId="499CCBFD" w14:textId="247D313B" w:rsidR="00FC49C6" w:rsidRPr="00F823BB" w:rsidRDefault="00FC49C6" w:rsidP="009776DD">
      <w:pPr>
        <w:rPr>
          <w:sz w:val="20"/>
          <w:szCs w:val="20"/>
        </w:rPr>
      </w:pPr>
    </w:p>
    <w:p w14:paraId="212ABA00" w14:textId="771BF1A3" w:rsidR="00447EFA" w:rsidRPr="000E09B3" w:rsidRDefault="004C4FCD" w:rsidP="004C4FCD">
      <w:pPr>
        <w:jc w:val="center"/>
        <w:rPr>
          <w:b/>
          <w:u w:val="single"/>
        </w:rPr>
      </w:pPr>
      <w:r>
        <w:rPr>
          <w:b/>
          <w:u w:val="single"/>
        </w:rPr>
        <w:t>Data Collection</w:t>
      </w: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CE2BF5" w:rsidRPr="00F823BB" w14:paraId="3D5DF229" w14:textId="77777777" w:rsidTr="00E04185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7F2E634B" w14:textId="77777777" w:rsidR="00CE2BF5" w:rsidRPr="00F823BB" w:rsidRDefault="00CE2BF5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31A43786" w14:textId="77777777" w:rsidR="00CE2BF5" w:rsidRPr="00F823BB" w:rsidRDefault="00CE2BF5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03F2CC27" w14:textId="77777777" w:rsidR="00CE2BF5" w:rsidRPr="00F823BB" w:rsidRDefault="00CE2BF5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9F3C3F" w:rsidRPr="00F823BB" w14:paraId="2AD98626" w14:textId="77777777" w:rsidTr="00CB2148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3B4A8D36" w14:textId="1B662653" w:rsidR="009F3C3F" w:rsidRPr="00F823BB" w:rsidRDefault="009F3C3F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CRF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36181182" w14:textId="47CE5FE4" w:rsidR="009F3C3F" w:rsidRDefault="007E6981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3.0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5464673E" w14:textId="539E0D30" w:rsidR="009F3C3F" w:rsidRDefault="007E6981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07 September 2018</w:t>
            </w:r>
          </w:p>
        </w:tc>
      </w:tr>
      <w:tr w:rsidR="009F3C3F" w:rsidRPr="00F823BB" w14:paraId="426C9676" w14:textId="77777777" w:rsidTr="00B64273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581FE3B6" w14:textId="1086B8A4" w:rsidR="009F3C3F" w:rsidRPr="00F823BB" w:rsidRDefault="009F3C3F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5A6FAEA2" w14:textId="35FD7593" w:rsidR="009F3C3F" w:rsidRPr="00F823BB" w:rsidRDefault="009F3C3F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098B5DD0" w14:textId="57945CC5" w:rsidR="009F3C3F" w:rsidRPr="00F823BB" w:rsidRDefault="009F3C3F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06 July 2018</w:t>
            </w:r>
          </w:p>
        </w:tc>
      </w:tr>
      <w:tr w:rsidR="009F3C3F" w:rsidRPr="00F823BB" w14:paraId="3D80AE98" w14:textId="77777777" w:rsidTr="00CB2148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7E70FE55" w14:textId="44F4ECB0" w:rsidR="009F3C3F" w:rsidRPr="00F823BB" w:rsidRDefault="009F3C3F" w:rsidP="00C61E5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4FDA0E65" w14:textId="7A986E9B" w:rsidR="009F3C3F" w:rsidRDefault="009F3C3F" w:rsidP="00C61E5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1.1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7B671AEB" w14:textId="44D83887" w:rsidR="009F3C3F" w:rsidRDefault="009F3C3F" w:rsidP="00C61E5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 May 2018</w:t>
            </w:r>
          </w:p>
        </w:tc>
      </w:tr>
      <w:tr w:rsidR="009F3C3F" w:rsidRPr="00F823BB" w14:paraId="4F0BB18B" w14:textId="77777777" w:rsidTr="00CB2148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4D48935F" w14:textId="6279CC2B" w:rsidR="009F3C3F" w:rsidRDefault="009F3C3F" w:rsidP="00C61E5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pct5" w:color="auto" w:fill="auto"/>
            <w:vAlign w:val="center"/>
          </w:tcPr>
          <w:p w14:paraId="744A8D28" w14:textId="594B68DB" w:rsidR="009F3C3F" w:rsidRDefault="009F3C3F" w:rsidP="00C61E5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pct5" w:color="auto" w:fill="auto"/>
            <w:vAlign w:val="center"/>
          </w:tcPr>
          <w:p w14:paraId="6B163C14" w14:textId="3D028169" w:rsidR="009F3C3F" w:rsidRDefault="009F3C3F" w:rsidP="00C61E5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April 2018</w:t>
            </w:r>
          </w:p>
        </w:tc>
      </w:tr>
    </w:tbl>
    <w:p w14:paraId="688754E0" w14:textId="0BA013F6" w:rsidR="000B03AE" w:rsidRDefault="000B03AE" w:rsidP="000B03AE">
      <w:pPr>
        <w:spacing w:line="240" w:lineRule="auto"/>
        <w:rPr>
          <w:b/>
          <w:sz w:val="20"/>
          <w:szCs w:val="20"/>
          <w:u w:val="single"/>
        </w:rPr>
      </w:pPr>
    </w:p>
    <w:p w14:paraId="172A6DCE" w14:textId="77777777" w:rsidR="002160BD" w:rsidRDefault="002160BD" w:rsidP="000B03AE">
      <w:pPr>
        <w:spacing w:line="240" w:lineRule="auto"/>
        <w:rPr>
          <w:b/>
          <w:sz w:val="20"/>
          <w:szCs w:val="20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281848" w:rsidRPr="00F823BB" w14:paraId="07D1CF19" w14:textId="77777777" w:rsidTr="00E04185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6E512230" w14:textId="77777777" w:rsidR="00281848" w:rsidRPr="00F823BB" w:rsidRDefault="00281848" w:rsidP="00DE637A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399990D0" w14:textId="77777777" w:rsidR="00281848" w:rsidRPr="00F823BB" w:rsidRDefault="00281848" w:rsidP="00DE637A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53553B53" w14:textId="77777777" w:rsidR="00281848" w:rsidRPr="00F823BB" w:rsidRDefault="00281848" w:rsidP="00DE637A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9F3C3F" w:rsidRPr="00F823BB" w14:paraId="7612B5EA" w14:textId="77777777" w:rsidTr="00D000E5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1702B3CC" w14:textId="6C18E7B0" w:rsidR="009F3C3F" w:rsidRDefault="00D000E5" w:rsidP="00DE637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Baseline questionnaire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DB8580C" w14:textId="77777777" w:rsidR="009F3C3F" w:rsidRDefault="009F3C3F" w:rsidP="00DE637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1.1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0416B462" w14:textId="77777777" w:rsidR="009F3C3F" w:rsidRDefault="009F3C3F" w:rsidP="00DE637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 June 2018</w:t>
            </w:r>
          </w:p>
        </w:tc>
      </w:tr>
      <w:tr w:rsidR="009F3C3F" w:rsidRPr="00F823BB" w14:paraId="60A7A46A" w14:textId="77777777" w:rsidTr="00E04185">
        <w:trPr>
          <w:trHeight w:val="567"/>
        </w:trPr>
        <w:tc>
          <w:tcPr>
            <w:tcW w:w="5104" w:type="dxa"/>
            <w:vMerge/>
            <w:shd w:val="clear" w:color="auto" w:fill="F2F2F2" w:themeFill="background1" w:themeFillShade="F2"/>
            <w:vAlign w:val="center"/>
          </w:tcPr>
          <w:p w14:paraId="46D9D98E" w14:textId="77777777" w:rsidR="009F3C3F" w:rsidRPr="00F823BB" w:rsidRDefault="009F3C3F" w:rsidP="00DE637A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2E7BE6B1" w14:textId="77777777" w:rsidR="009F3C3F" w:rsidRPr="00F823BB" w:rsidRDefault="009F3C3F" w:rsidP="00DE637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624DE06D" w14:textId="77777777" w:rsidR="009F3C3F" w:rsidRPr="00F823BB" w:rsidRDefault="009F3C3F" w:rsidP="00DE637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April 2018</w:t>
            </w:r>
          </w:p>
        </w:tc>
      </w:tr>
    </w:tbl>
    <w:p w14:paraId="41F9F090" w14:textId="4DCDC723" w:rsidR="00281848" w:rsidRDefault="00281848" w:rsidP="000B03AE">
      <w:pPr>
        <w:spacing w:line="240" w:lineRule="auto"/>
        <w:rPr>
          <w:b/>
          <w:sz w:val="20"/>
          <w:szCs w:val="20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622E04" w:rsidRPr="00F823BB" w14:paraId="44A49149" w14:textId="77777777" w:rsidTr="00E04185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13EE9EEA" w14:textId="2B02EBAE" w:rsidR="002160BD" w:rsidRPr="00F823BB" w:rsidRDefault="00622E04" w:rsidP="002160BD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44533619" w14:textId="77777777" w:rsidR="00622E04" w:rsidRPr="00F823BB" w:rsidRDefault="00622E04" w:rsidP="009D4237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474F34AC" w14:textId="77777777" w:rsidR="00622E04" w:rsidRPr="00F823BB" w:rsidRDefault="00622E04" w:rsidP="009D4237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9F3C3F" w:rsidRPr="00F823BB" w14:paraId="23F94950" w14:textId="77777777" w:rsidTr="00D000E5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0DF4360C" w14:textId="5B395414" w:rsidR="009F3C3F" w:rsidRDefault="00D000E5" w:rsidP="009D423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Two month questionnaire A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6CCA2A92" w14:textId="2D4B0D97" w:rsidR="009F3C3F" w:rsidRDefault="009F3C3F" w:rsidP="009D423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1.1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22D0166E" w14:textId="0E267623" w:rsidR="009F3C3F" w:rsidRDefault="009F3C3F" w:rsidP="009D423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 June 2018</w:t>
            </w:r>
          </w:p>
        </w:tc>
      </w:tr>
      <w:tr w:rsidR="009F3C3F" w:rsidRPr="00F823BB" w14:paraId="52790609" w14:textId="77777777" w:rsidTr="00122F58">
        <w:trPr>
          <w:trHeight w:val="567"/>
        </w:trPr>
        <w:tc>
          <w:tcPr>
            <w:tcW w:w="5104" w:type="dxa"/>
            <w:vMerge/>
            <w:shd w:val="clear" w:color="auto" w:fill="F2F2F2" w:themeFill="background1" w:themeFillShade="F2"/>
            <w:vAlign w:val="center"/>
          </w:tcPr>
          <w:p w14:paraId="78667F73" w14:textId="59D60C12" w:rsidR="009F3C3F" w:rsidRPr="00F823BB" w:rsidRDefault="009F3C3F" w:rsidP="009D4237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0F344821" w14:textId="77777777" w:rsidR="009F3C3F" w:rsidRPr="00F823BB" w:rsidRDefault="009F3C3F" w:rsidP="009D423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63BFDC73" w14:textId="77777777" w:rsidR="009F3C3F" w:rsidRPr="00F823BB" w:rsidRDefault="009F3C3F" w:rsidP="009D423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April 2018</w:t>
            </w:r>
          </w:p>
        </w:tc>
      </w:tr>
    </w:tbl>
    <w:p w14:paraId="65449AAC" w14:textId="0AFA594B" w:rsidR="00622E04" w:rsidRDefault="00622E04" w:rsidP="000B03AE">
      <w:pPr>
        <w:spacing w:line="240" w:lineRule="auto"/>
        <w:rPr>
          <w:b/>
          <w:sz w:val="20"/>
          <w:szCs w:val="20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1237E5" w:rsidRPr="00F823BB" w14:paraId="790C9E13" w14:textId="77777777" w:rsidTr="006A6820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53CAEA36" w14:textId="77777777" w:rsidR="001237E5" w:rsidRPr="00F823BB" w:rsidRDefault="001237E5" w:rsidP="006A6820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2A87EA51" w14:textId="77777777" w:rsidR="001237E5" w:rsidRPr="00F823BB" w:rsidRDefault="001237E5" w:rsidP="006A6820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3B34F0F4" w14:textId="77777777" w:rsidR="001237E5" w:rsidRPr="00F823BB" w:rsidRDefault="001237E5" w:rsidP="006A6820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9F3C3F" w14:paraId="355DFF7B" w14:textId="77777777" w:rsidTr="00D000E5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74192C25" w14:textId="602E2098" w:rsidR="009F3C3F" w:rsidRDefault="00D000E5" w:rsidP="006A682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Two month questionnaire B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04BF815B" w14:textId="77777777" w:rsidR="009F3C3F" w:rsidRDefault="009F3C3F" w:rsidP="006A682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1.1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41D2218D" w14:textId="77777777" w:rsidR="009F3C3F" w:rsidRDefault="009F3C3F" w:rsidP="006A682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 June 2018</w:t>
            </w:r>
          </w:p>
        </w:tc>
      </w:tr>
      <w:tr w:rsidR="009F3C3F" w:rsidRPr="00F823BB" w14:paraId="1B0D8D4B" w14:textId="77777777" w:rsidTr="006A6820">
        <w:trPr>
          <w:trHeight w:val="567"/>
        </w:trPr>
        <w:tc>
          <w:tcPr>
            <w:tcW w:w="5104" w:type="dxa"/>
            <w:vMerge/>
            <w:shd w:val="clear" w:color="auto" w:fill="F2F2F2" w:themeFill="background1" w:themeFillShade="F2"/>
            <w:vAlign w:val="center"/>
          </w:tcPr>
          <w:p w14:paraId="721EE2AE" w14:textId="77777777" w:rsidR="009F3C3F" w:rsidRPr="00F823BB" w:rsidRDefault="009F3C3F" w:rsidP="006A6820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25EB149D" w14:textId="77777777" w:rsidR="009F3C3F" w:rsidRPr="00F823BB" w:rsidRDefault="009F3C3F" w:rsidP="006A682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468297FD" w14:textId="77777777" w:rsidR="009F3C3F" w:rsidRPr="00F823BB" w:rsidRDefault="009F3C3F" w:rsidP="006A682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April 2018</w:t>
            </w:r>
          </w:p>
        </w:tc>
      </w:tr>
    </w:tbl>
    <w:p w14:paraId="5FCE8055" w14:textId="10D29150" w:rsidR="001237E5" w:rsidRDefault="001237E5" w:rsidP="000B03AE">
      <w:pPr>
        <w:spacing w:line="240" w:lineRule="auto"/>
        <w:rPr>
          <w:b/>
          <w:sz w:val="20"/>
          <w:szCs w:val="20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470D1E" w:rsidRPr="00F823BB" w14:paraId="654B0CEC" w14:textId="77777777" w:rsidTr="00E04185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76022F63" w14:textId="0D94A859" w:rsidR="002160BD" w:rsidRPr="00F823BB" w:rsidRDefault="00470D1E" w:rsidP="002160BD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4CE0E8CB" w14:textId="77777777" w:rsidR="00470D1E" w:rsidRPr="00F823BB" w:rsidRDefault="00470D1E" w:rsidP="009D4237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6B4F8916" w14:textId="77777777" w:rsidR="00470D1E" w:rsidRPr="00F823BB" w:rsidRDefault="00470D1E" w:rsidP="009D4237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9F3C3F" w:rsidRPr="00F823BB" w14:paraId="1C9B742A" w14:textId="77777777" w:rsidTr="00D000E5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584C83D7" w14:textId="7279CB00" w:rsidR="009F3C3F" w:rsidRDefault="00D000E5" w:rsidP="009D423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Six month questionnaire A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0A6AA6B3" w14:textId="0A849320" w:rsidR="009F3C3F" w:rsidRDefault="009F3C3F" w:rsidP="009D423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1.1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3889E177" w14:textId="59F0B95D" w:rsidR="009F3C3F" w:rsidRDefault="009F3C3F" w:rsidP="009D423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 June 2018</w:t>
            </w:r>
          </w:p>
        </w:tc>
      </w:tr>
      <w:tr w:rsidR="009F3C3F" w:rsidRPr="00F823BB" w14:paraId="029122E5" w14:textId="77777777" w:rsidTr="00E86DDB">
        <w:trPr>
          <w:trHeight w:val="567"/>
        </w:trPr>
        <w:tc>
          <w:tcPr>
            <w:tcW w:w="5104" w:type="dxa"/>
            <w:vMerge/>
            <w:shd w:val="clear" w:color="auto" w:fill="F2F2F2" w:themeFill="background1" w:themeFillShade="F2"/>
            <w:vAlign w:val="center"/>
          </w:tcPr>
          <w:p w14:paraId="0B3BA45C" w14:textId="014EBCA4" w:rsidR="009F3C3F" w:rsidRPr="00F823BB" w:rsidRDefault="009F3C3F" w:rsidP="009D4237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0A1D231C" w14:textId="77777777" w:rsidR="009F3C3F" w:rsidRPr="00F823BB" w:rsidRDefault="009F3C3F" w:rsidP="009D423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1AD899CE" w14:textId="77777777" w:rsidR="009F3C3F" w:rsidRPr="00F823BB" w:rsidRDefault="009F3C3F" w:rsidP="009D423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April 2018</w:t>
            </w:r>
          </w:p>
        </w:tc>
      </w:tr>
    </w:tbl>
    <w:p w14:paraId="4A974778" w14:textId="106B6B9B" w:rsidR="00622E04" w:rsidRDefault="008330F3" w:rsidP="000B03AE">
      <w:pPr>
        <w:spacing w:line="240" w:lineRule="auto"/>
        <w:rPr>
          <w:b/>
          <w:u w:val="single"/>
        </w:rPr>
      </w:pPr>
      <w:r w:rsidRPr="000E09B3">
        <w:rPr>
          <w:b/>
          <w:u w:val="single"/>
        </w:rPr>
        <w:t xml:space="preserve"> </w:t>
      </w: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1237E5" w:rsidRPr="00F823BB" w14:paraId="7856E738" w14:textId="77777777" w:rsidTr="006A6820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43025CA5" w14:textId="77777777" w:rsidR="001237E5" w:rsidRPr="00F823BB" w:rsidRDefault="001237E5" w:rsidP="006A6820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4CA8EC60" w14:textId="77777777" w:rsidR="001237E5" w:rsidRPr="00F823BB" w:rsidRDefault="001237E5" w:rsidP="006A6820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0780EED4" w14:textId="77777777" w:rsidR="001237E5" w:rsidRPr="00F823BB" w:rsidRDefault="001237E5" w:rsidP="006A6820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9F3C3F" w:rsidRPr="00F823BB" w14:paraId="235684AA" w14:textId="77777777" w:rsidTr="00D000E5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38F155FE" w14:textId="096951F0" w:rsidR="009F3C3F" w:rsidRDefault="00D000E5" w:rsidP="006A682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Six month questionnaire B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1D7CB47D" w14:textId="77777777" w:rsidR="009F3C3F" w:rsidRDefault="009F3C3F" w:rsidP="006A682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1.1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5424D043" w14:textId="77777777" w:rsidR="009F3C3F" w:rsidRDefault="009F3C3F" w:rsidP="006A682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 June 2018</w:t>
            </w:r>
          </w:p>
        </w:tc>
      </w:tr>
      <w:tr w:rsidR="009F3C3F" w:rsidRPr="00F823BB" w14:paraId="61A0BF6E" w14:textId="77777777" w:rsidTr="006A6820">
        <w:trPr>
          <w:trHeight w:val="567"/>
        </w:trPr>
        <w:tc>
          <w:tcPr>
            <w:tcW w:w="5104" w:type="dxa"/>
            <w:vMerge/>
            <w:shd w:val="clear" w:color="auto" w:fill="F2F2F2" w:themeFill="background1" w:themeFillShade="F2"/>
            <w:vAlign w:val="center"/>
          </w:tcPr>
          <w:p w14:paraId="492C3DEE" w14:textId="77777777" w:rsidR="009F3C3F" w:rsidRPr="00F823BB" w:rsidRDefault="009F3C3F" w:rsidP="006A6820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4150BAF0" w14:textId="77777777" w:rsidR="009F3C3F" w:rsidRPr="00F823BB" w:rsidRDefault="009F3C3F" w:rsidP="006A682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51205D1B" w14:textId="77777777" w:rsidR="009F3C3F" w:rsidRPr="00F823BB" w:rsidRDefault="009F3C3F" w:rsidP="006A682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April 2018</w:t>
            </w:r>
          </w:p>
        </w:tc>
      </w:tr>
    </w:tbl>
    <w:p w14:paraId="6C7FB1FA" w14:textId="4375AAB4" w:rsidR="001237E5" w:rsidRPr="000E09B3" w:rsidRDefault="001237E5" w:rsidP="000B03AE">
      <w:pPr>
        <w:spacing w:line="240" w:lineRule="auto"/>
        <w:rPr>
          <w:b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675EE2" w:rsidRPr="00F823BB" w14:paraId="0D12344E" w14:textId="77777777" w:rsidTr="00E04185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0C4C0302" w14:textId="54DFBCAF" w:rsidR="002160BD" w:rsidRPr="00F823BB" w:rsidRDefault="00675EE2" w:rsidP="002160BD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5B1C2271" w14:textId="77777777" w:rsidR="00675EE2" w:rsidRPr="00F823BB" w:rsidRDefault="00675EE2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61622429" w14:textId="77777777" w:rsidR="00675EE2" w:rsidRPr="00F823BB" w:rsidRDefault="00675EE2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9F3C3F" w:rsidRPr="00F823BB" w14:paraId="2B035479" w14:textId="77777777" w:rsidTr="00FA3ABC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163D02F3" w14:textId="09E8C1A2" w:rsidR="009F3C3F" w:rsidRDefault="009F3C3F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Essential Recruitment Documentation</w:t>
            </w:r>
            <w:r w:rsidR="00C86BB7">
              <w:rPr>
                <w:sz w:val="20"/>
                <w:szCs w:val="20"/>
              </w:rPr>
              <w:t>-Source Data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3DA6DA73" w14:textId="4881D6B1" w:rsidR="009F3C3F" w:rsidRDefault="00EB26E3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45175421" w14:textId="4CFA4B64" w:rsidR="009F3C3F" w:rsidRDefault="00C86BB7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 October</w:t>
            </w:r>
            <w:r w:rsidR="00EB26E3">
              <w:rPr>
                <w:sz w:val="20"/>
                <w:szCs w:val="20"/>
              </w:rPr>
              <w:t xml:space="preserve"> 2018</w:t>
            </w:r>
          </w:p>
        </w:tc>
      </w:tr>
      <w:tr w:rsidR="009F3C3F" w:rsidRPr="00F823BB" w14:paraId="6964D65A" w14:textId="77777777" w:rsidTr="00EB26E3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0CF70EEF" w14:textId="16B83E0E" w:rsidR="009F3C3F" w:rsidRDefault="009F3C3F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7D049431" w14:textId="463B4B0A" w:rsidR="009F3C3F" w:rsidRDefault="009F3C3F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1.1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33B60830" w14:textId="74E1B9DF" w:rsidR="009F3C3F" w:rsidRDefault="009F3C3F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 June 2018</w:t>
            </w:r>
          </w:p>
        </w:tc>
      </w:tr>
      <w:tr w:rsidR="009F3C3F" w:rsidRPr="00F823BB" w14:paraId="0098237F" w14:textId="77777777" w:rsidTr="00FA3ABC">
        <w:trPr>
          <w:trHeight w:val="567"/>
        </w:trPr>
        <w:tc>
          <w:tcPr>
            <w:tcW w:w="5104" w:type="dxa"/>
            <w:vMerge/>
            <w:shd w:val="clear" w:color="auto" w:fill="F2F2F2" w:themeFill="background1" w:themeFillShade="F2"/>
            <w:vAlign w:val="center"/>
          </w:tcPr>
          <w:p w14:paraId="0E6D4E09" w14:textId="3F09EEA9" w:rsidR="009F3C3F" w:rsidRPr="00F823BB" w:rsidRDefault="009F3C3F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12575D81" w14:textId="5B16A7E8" w:rsidR="009F3C3F" w:rsidRPr="00F823BB" w:rsidRDefault="009F3C3F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3CAAD41D" w14:textId="0F345257" w:rsidR="009F3C3F" w:rsidRPr="00F823BB" w:rsidRDefault="009F3C3F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 May 2018</w:t>
            </w:r>
          </w:p>
        </w:tc>
      </w:tr>
    </w:tbl>
    <w:p w14:paraId="30EC89AC" w14:textId="612E730B" w:rsidR="00DA1869" w:rsidRDefault="00DA1869" w:rsidP="000B03AE">
      <w:pPr>
        <w:spacing w:line="240" w:lineRule="auto"/>
        <w:rPr>
          <w:b/>
          <w:sz w:val="20"/>
          <w:szCs w:val="20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675EE2" w:rsidRPr="00F823BB" w14:paraId="207785E6" w14:textId="77777777" w:rsidTr="00E04185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7B70BF19" w14:textId="77777777" w:rsidR="00675EE2" w:rsidRPr="00F823BB" w:rsidRDefault="00675EE2" w:rsidP="002E307E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2F6028A8" w14:textId="77777777" w:rsidR="00675EE2" w:rsidRPr="00F823BB" w:rsidRDefault="00675EE2" w:rsidP="002E307E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17047134" w14:textId="77777777" w:rsidR="00675EE2" w:rsidRPr="00F823BB" w:rsidRDefault="00675EE2" w:rsidP="002E307E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2731D4" w:rsidRPr="00F823BB" w14:paraId="7C0A19D9" w14:textId="77777777" w:rsidTr="00E04185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234A40FB" w14:textId="452F06B2" w:rsidR="002731D4" w:rsidRDefault="002731D4" w:rsidP="002E307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Participant contact details form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72ABA470" w14:textId="4F854392" w:rsidR="002731D4" w:rsidRDefault="009C677A" w:rsidP="002E307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1.2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3DD052ED" w14:textId="126F81FE" w:rsidR="002731D4" w:rsidRDefault="009C677A" w:rsidP="002E307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 September 2018</w:t>
            </w:r>
          </w:p>
        </w:tc>
      </w:tr>
      <w:tr w:rsidR="002731D4" w:rsidRPr="00F823BB" w14:paraId="0D86D13F" w14:textId="77777777" w:rsidTr="00EB26E3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0E84C7C7" w14:textId="77C7C073" w:rsidR="002731D4" w:rsidRDefault="002731D4" w:rsidP="002E307E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16F0DB43" w14:textId="1B0D44CF" w:rsidR="002731D4" w:rsidRDefault="002731D4" w:rsidP="002E307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1.1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31185522" w14:textId="50082FF2" w:rsidR="002731D4" w:rsidRDefault="002731D4" w:rsidP="002E307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 June 2018</w:t>
            </w:r>
          </w:p>
        </w:tc>
      </w:tr>
      <w:tr w:rsidR="002731D4" w:rsidRPr="00F823BB" w14:paraId="41E27E94" w14:textId="77777777" w:rsidTr="00E04185">
        <w:trPr>
          <w:trHeight w:val="567"/>
        </w:trPr>
        <w:tc>
          <w:tcPr>
            <w:tcW w:w="5104" w:type="dxa"/>
            <w:vMerge/>
            <w:shd w:val="clear" w:color="auto" w:fill="F2F2F2" w:themeFill="background1" w:themeFillShade="F2"/>
            <w:vAlign w:val="center"/>
          </w:tcPr>
          <w:p w14:paraId="24589043" w14:textId="24C4150B" w:rsidR="002731D4" w:rsidRPr="00F823BB" w:rsidRDefault="002731D4" w:rsidP="002E307E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74A32DA8" w14:textId="77777777" w:rsidR="002731D4" w:rsidRPr="00F823BB" w:rsidRDefault="002731D4" w:rsidP="002E307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331B85A3" w14:textId="384F5E9E" w:rsidR="002731D4" w:rsidRPr="00F823BB" w:rsidRDefault="002731D4" w:rsidP="002E307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 May 2018</w:t>
            </w:r>
          </w:p>
        </w:tc>
      </w:tr>
    </w:tbl>
    <w:p w14:paraId="2EAA4F75" w14:textId="5C5D3256" w:rsidR="00991DEF" w:rsidRDefault="00991DEF" w:rsidP="000B03AE">
      <w:pPr>
        <w:spacing w:line="240" w:lineRule="auto"/>
        <w:rPr>
          <w:b/>
          <w:sz w:val="20"/>
          <w:szCs w:val="20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991DEF" w:rsidRPr="00F823BB" w14:paraId="0A7C378A" w14:textId="77777777" w:rsidTr="00E04185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73499681" w14:textId="77777777" w:rsidR="00991DEF" w:rsidRPr="00F823BB" w:rsidRDefault="00991DEF" w:rsidP="00C1140D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691FBADD" w14:textId="77777777" w:rsidR="00991DEF" w:rsidRPr="00F823BB" w:rsidRDefault="00991DEF" w:rsidP="00C1140D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01508EA0" w14:textId="77777777" w:rsidR="00991DEF" w:rsidRPr="00F823BB" w:rsidRDefault="00991DEF" w:rsidP="00C1140D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9F3C3F" w:rsidRPr="00F823BB" w14:paraId="6915E5F4" w14:textId="77777777" w:rsidTr="00525B20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2B4A1DF2" w14:textId="72A5C88B" w:rsidR="009F3C3F" w:rsidRDefault="009F3C3F" w:rsidP="00C114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Screening Log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56BA661" w14:textId="0F415AF4" w:rsidR="009F3C3F" w:rsidRDefault="00455AA4" w:rsidP="00C114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1DDAAC6F" w14:textId="0B7D52A4" w:rsidR="009F3C3F" w:rsidRDefault="00525B20" w:rsidP="00C114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 October 2018</w:t>
            </w:r>
          </w:p>
        </w:tc>
      </w:tr>
      <w:tr w:rsidR="009F3C3F" w:rsidRPr="00F823BB" w14:paraId="534A114C" w14:textId="77777777" w:rsidTr="00455AA4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5A6B7170" w14:textId="6B388727" w:rsidR="009F3C3F" w:rsidRPr="00F823BB" w:rsidRDefault="009F3C3F" w:rsidP="00C1140D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66EBC5E4" w14:textId="4BF7F488" w:rsidR="009F3C3F" w:rsidRPr="00F823BB" w:rsidRDefault="009F3C3F" w:rsidP="00C114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1.2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7E13A912" w14:textId="0E41E4E6" w:rsidR="009F3C3F" w:rsidRPr="00F823BB" w:rsidRDefault="009F3C3F" w:rsidP="00C114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 July 2018</w:t>
            </w:r>
          </w:p>
        </w:tc>
      </w:tr>
      <w:tr w:rsidR="009F3C3F" w:rsidRPr="00F823BB" w14:paraId="050BAD70" w14:textId="77777777" w:rsidTr="00DD034D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4F42B43D" w14:textId="77777777" w:rsidR="009F3C3F" w:rsidRPr="00F823BB" w:rsidRDefault="009F3C3F" w:rsidP="00C1140D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4D095D81" w14:textId="570E9AB9" w:rsidR="009F3C3F" w:rsidRPr="00F823BB" w:rsidRDefault="009F3C3F" w:rsidP="00C114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1.1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7B54F36E" w14:textId="599A3401" w:rsidR="009F3C3F" w:rsidRPr="00F823BB" w:rsidRDefault="009F3C3F" w:rsidP="00C114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 June 2018</w:t>
            </w:r>
          </w:p>
        </w:tc>
      </w:tr>
      <w:tr w:rsidR="009F3C3F" w:rsidRPr="00F823BB" w14:paraId="3C0CFD9A" w14:textId="77777777" w:rsidTr="00DD034D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37B30433" w14:textId="77777777" w:rsidR="009F3C3F" w:rsidRPr="00F823BB" w:rsidRDefault="009F3C3F" w:rsidP="00C1140D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69B4D7B1" w14:textId="0C971E71" w:rsidR="009F3C3F" w:rsidRPr="00F823BB" w:rsidRDefault="009F3C3F" w:rsidP="00C114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59C37FDC" w14:textId="4D1A65C6" w:rsidR="009F3C3F" w:rsidRPr="00F823BB" w:rsidRDefault="009F3C3F" w:rsidP="00C114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 May 2018</w:t>
            </w:r>
          </w:p>
        </w:tc>
      </w:tr>
    </w:tbl>
    <w:p w14:paraId="092B96B8" w14:textId="1FEEB467" w:rsidR="00413892" w:rsidRDefault="00413892" w:rsidP="000B03AE">
      <w:pPr>
        <w:spacing w:line="240" w:lineRule="auto"/>
        <w:rPr>
          <w:b/>
          <w:sz w:val="20"/>
          <w:szCs w:val="20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413892" w:rsidRPr="00F823BB" w14:paraId="04CE310A" w14:textId="77777777" w:rsidTr="001A3081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1C312F4B" w14:textId="77777777" w:rsidR="00413892" w:rsidRPr="00F823BB" w:rsidRDefault="00413892" w:rsidP="001A3081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25F00479" w14:textId="77777777" w:rsidR="00413892" w:rsidRPr="00F823BB" w:rsidRDefault="00413892" w:rsidP="001A3081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03E86097" w14:textId="77777777" w:rsidR="00413892" w:rsidRPr="00F823BB" w:rsidRDefault="00413892" w:rsidP="001A3081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413892" w14:paraId="0D3916BB" w14:textId="77777777" w:rsidTr="002912AD">
        <w:trPr>
          <w:trHeight w:val="567"/>
        </w:trPr>
        <w:tc>
          <w:tcPr>
            <w:tcW w:w="5104" w:type="dxa"/>
            <w:shd w:val="clear" w:color="auto" w:fill="auto"/>
            <w:vAlign w:val="center"/>
          </w:tcPr>
          <w:p w14:paraId="753BF83D" w14:textId="69EE3053" w:rsidR="00413892" w:rsidRDefault="00413892" w:rsidP="001A308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Enrolment Log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18AF316D" w14:textId="0B7F21DF" w:rsidR="00413892" w:rsidRDefault="00B81B19" w:rsidP="001A308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413892">
              <w:rPr>
                <w:sz w:val="20"/>
                <w:szCs w:val="20"/>
              </w:rPr>
              <w:t>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1407E06B" w14:textId="6D152F9C" w:rsidR="00413892" w:rsidRDefault="002912AD" w:rsidP="001A308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03 October 2018</w:t>
            </w:r>
          </w:p>
        </w:tc>
      </w:tr>
    </w:tbl>
    <w:p w14:paraId="0304644F" w14:textId="44CD64DC" w:rsidR="001C5765" w:rsidRDefault="001C5765" w:rsidP="000B03AE">
      <w:pPr>
        <w:spacing w:line="240" w:lineRule="auto"/>
        <w:rPr>
          <w:b/>
          <w:sz w:val="20"/>
          <w:szCs w:val="20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1C5765" w:rsidRPr="00F823BB" w14:paraId="7AB78105" w14:textId="77777777" w:rsidTr="00C1140D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395DACA1" w14:textId="77777777" w:rsidR="001C5765" w:rsidRPr="00F823BB" w:rsidRDefault="001C5765" w:rsidP="00C1140D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59B4671E" w14:textId="77777777" w:rsidR="001C5765" w:rsidRPr="00F823BB" w:rsidRDefault="001C5765" w:rsidP="00C1140D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78E4C070" w14:textId="77777777" w:rsidR="001C5765" w:rsidRPr="00F823BB" w:rsidRDefault="001C5765" w:rsidP="00C1140D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5D15F7" w:rsidRPr="00F823BB" w14:paraId="417F9FCA" w14:textId="77777777" w:rsidTr="00C1140D">
        <w:trPr>
          <w:trHeight w:val="567"/>
        </w:trPr>
        <w:tc>
          <w:tcPr>
            <w:tcW w:w="5104" w:type="dxa"/>
            <w:vMerge w:val="restart"/>
            <w:vAlign w:val="center"/>
          </w:tcPr>
          <w:p w14:paraId="3C2E3FE3" w14:textId="732D2DD1" w:rsidR="005D15F7" w:rsidRPr="00F823BB" w:rsidRDefault="005D15F7" w:rsidP="00C1140D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 xml:space="preserve">SAE form </w:t>
            </w:r>
          </w:p>
        </w:tc>
        <w:tc>
          <w:tcPr>
            <w:tcW w:w="2268" w:type="dxa"/>
            <w:vAlign w:val="center"/>
          </w:tcPr>
          <w:p w14:paraId="5555C653" w14:textId="45E49AB3" w:rsidR="005D15F7" w:rsidRDefault="005D15F7" w:rsidP="00C114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vAlign w:val="center"/>
          </w:tcPr>
          <w:p w14:paraId="56A63658" w14:textId="041687EE" w:rsidR="005D15F7" w:rsidRDefault="005D15F7" w:rsidP="00C114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 October 2018</w:t>
            </w:r>
          </w:p>
        </w:tc>
      </w:tr>
      <w:tr w:rsidR="005D15F7" w:rsidRPr="00F823BB" w14:paraId="53A86143" w14:textId="77777777" w:rsidTr="00A64B2B">
        <w:trPr>
          <w:trHeight w:val="567"/>
        </w:trPr>
        <w:tc>
          <w:tcPr>
            <w:tcW w:w="5104" w:type="dxa"/>
            <w:vMerge/>
            <w:vAlign w:val="center"/>
          </w:tcPr>
          <w:p w14:paraId="6CDD923A" w14:textId="2C84869E" w:rsidR="005D15F7" w:rsidRPr="00F823BB" w:rsidRDefault="005D15F7" w:rsidP="00C1140D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0B3FAD31" w14:textId="0C0AAD5F" w:rsidR="005D15F7" w:rsidRPr="00F823BB" w:rsidRDefault="005D15F7" w:rsidP="00C114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1.1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24E3D67E" w14:textId="77777777" w:rsidR="005D15F7" w:rsidRPr="00F823BB" w:rsidRDefault="005D15F7" w:rsidP="00C114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 July 2018</w:t>
            </w:r>
          </w:p>
        </w:tc>
      </w:tr>
    </w:tbl>
    <w:p w14:paraId="131185CD" w14:textId="610826D1" w:rsidR="00805857" w:rsidRDefault="00805857" w:rsidP="000B03AE">
      <w:pPr>
        <w:spacing w:line="240" w:lineRule="auto"/>
        <w:rPr>
          <w:b/>
          <w:sz w:val="20"/>
          <w:szCs w:val="20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8B0015" w:rsidRPr="00F823BB" w14:paraId="5B53F4C3" w14:textId="77777777" w:rsidTr="00D16F09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63D656EA" w14:textId="77777777" w:rsidR="008B0015" w:rsidRPr="00F823BB" w:rsidRDefault="008B0015" w:rsidP="00D16F09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30D13E6D" w14:textId="77777777" w:rsidR="008B0015" w:rsidRPr="00F823BB" w:rsidRDefault="008B0015" w:rsidP="00D16F09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6654B942" w14:textId="77777777" w:rsidR="008B0015" w:rsidRPr="00F823BB" w:rsidRDefault="008B0015" w:rsidP="00D16F09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8B0015" w:rsidRPr="00F823BB" w14:paraId="7D858211" w14:textId="77777777" w:rsidTr="00D16F09">
        <w:trPr>
          <w:trHeight w:val="567"/>
        </w:trPr>
        <w:tc>
          <w:tcPr>
            <w:tcW w:w="5104" w:type="dxa"/>
            <w:vMerge w:val="restart"/>
            <w:vAlign w:val="center"/>
          </w:tcPr>
          <w:p w14:paraId="3EE1CA3C" w14:textId="3A325699" w:rsidR="008B0015" w:rsidRPr="00F823BB" w:rsidRDefault="008B0015" w:rsidP="00D16F09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 xml:space="preserve">SAE </w:t>
            </w:r>
            <w:r>
              <w:rPr>
                <w:sz w:val="20"/>
                <w:szCs w:val="20"/>
              </w:rPr>
              <w:t xml:space="preserve">follow up </w:t>
            </w:r>
            <w:r w:rsidRPr="00F823BB">
              <w:rPr>
                <w:sz w:val="20"/>
                <w:szCs w:val="20"/>
              </w:rPr>
              <w:t xml:space="preserve">form </w:t>
            </w:r>
          </w:p>
        </w:tc>
        <w:tc>
          <w:tcPr>
            <w:tcW w:w="2268" w:type="dxa"/>
            <w:vAlign w:val="center"/>
          </w:tcPr>
          <w:p w14:paraId="77184120" w14:textId="77777777" w:rsidR="008B0015" w:rsidRDefault="008B0015" w:rsidP="00D16F0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vAlign w:val="center"/>
          </w:tcPr>
          <w:p w14:paraId="788766F3" w14:textId="77777777" w:rsidR="008B0015" w:rsidRDefault="008B0015" w:rsidP="00D16F0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 October 2018</w:t>
            </w:r>
          </w:p>
        </w:tc>
      </w:tr>
      <w:tr w:rsidR="008B0015" w:rsidRPr="00F823BB" w14:paraId="64A39170" w14:textId="77777777" w:rsidTr="007E040B">
        <w:trPr>
          <w:trHeight w:val="567"/>
        </w:trPr>
        <w:tc>
          <w:tcPr>
            <w:tcW w:w="5104" w:type="dxa"/>
            <w:vMerge/>
            <w:vAlign w:val="center"/>
          </w:tcPr>
          <w:p w14:paraId="05DBC7E1" w14:textId="77777777" w:rsidR="008B0015" w:rsidRPr="00F823BB" w:rsidRDefault="008B0015" w:rsidP="00D16F09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5B8FC666" w14:textId="58F46FB1" w:rsidR="008B0015" w:rsidRPr="00F823BB" w:rsidRDefault="00A64B2B" w:rsidP="00D16F0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35BB11B8" w14:textId="47523D84" w:rsidR="008B0015" w:rsidRPr="00F823BB" w:rsidRDefault="00A64B2B" w:rsidP="00D16F0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  <w:r w:rsidR="008B0015">
              <w:rPr>
                <w:sz w:val="20"/>
                <w:szCs w:val="20"/>
              </w:rPr>
              <w:t xml:space="preserve"> July 2018</w:t>
            </w:r>
          </w:p>
        </w:tc>
      </w:tr>
    </w:tbl>
    <w:p w14:paraId="10C604DB" w14:textId="77777777" w:rsidR="008B0015" w:rsidRDefault="008B0015" w:rsidP="000B03AE">
      <w:pPr>
        <w:spacing w:line="240" w:lineRule="auto"/>
        <w:rPr>
          <w:b/>
          <w:sz w:val="20"/>
          <w:szCs w:val="20"/>
          <w:u w:val="single"/>
        </w:rPr>
      </w:pPr>
    </w:p>
    <w:p w14:paraId="2DDA7742" w14:textId="0CBE0494" w:rsidR="008B0015" w:rsidRDefault="008B0015" w:rsidP="000B03AE">
      <w:pPr>
        <w:spacing w:line="240" w:lineRule="auto"/>
        <w:rPr>
          <w:b/>
          <w:sz w:val="20"/>
          <w:szCs w:val="20"/>
          <w:u w:val="single"/>
        </w:rPr>
      </w:pPr>
    </w:p>
    <w:p w14:paraId="70C25BFB" w14:textId="402BA63C" w:rsidR="008B0015" w:rsidRDefault="008B0015" w:rsidP="000B03AE">
      <w:pPr>
        <w:spacing w:line="240" w:lineRule="auto"/>
        <w:rPr>
          <w:b/>
          <w:sz w:val="20"/>
          <w:szCs w:val="20"/>
          <w:u w:val="single"/>
        </w:rPr>
      </w:pPr>
      <w:bookmarkStart w:id="0" w:name="_GoBack"/>
      <w:bookmarkEnd w:id="0"/>
    </w:p>
    <w:p w14:paraId="6595233C" w14:textId="77777777" w:rsidR="008B0015" w:rsidRDefault="008B0015" w:rsidP="000B03AE">
      <w:pPr>
        <w:spacing w:line="240" w:lineRule="auto"/>
        <w:rPr>
          <w:b/>
          <w:sz w:val="20"/>
          <w:szCs w:val="20"/>
          <w:u w:val="single"/>
        </w:rPr>
      </w:pPr>
    </w:p>
    <w:p w14:paraId="061B3877" w14:textId="33895F96" w:rsidR="001C5765" w:rsidRDefault="001C5765" w:rsidP="00F7548B">
      <w:pPr>
        <w:spacing w:line="240" w:lineRule="auto"/>
        <w:jc w:val="center"/>
        <w:rPr>
          <w:b/>
          <w:sz w:val="20"/>
          <w:szCs w:val="20"/>
          <w:u w:val="single"/>
        </w:rPr>
      </w:pPr>
      <w:r>
        <w:rPr>
          <w:b/>
          <w:sz w:val="20"/>
          <w:szCs w:val="20"/>
          <w:u w:val="single"/>
        </w:rPr>
        <w:lastRenderedPageBreak/>
        <w:t>Ad-Hoc Forms</w:t>
      </w: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246"/>
        <w:gridCol w:w="2126"/>
        <w:gridCol w:w="3260"/>
      </w:tblGrid>
      <w:tr w:rsidR="001C5765" w:rsidRPr="00F823BB" w14:paraId="54E69D78" w14:textId="77777777" w:rsidTr="00C1140D">
        <w:trPr>
          <w:trHeight w:val="567"/>
        </w:trPr>
        <w:tc>
          <w:tcPr>
            <w:tcW w:w="5246" w:type="dxa"/>
            <w:shd w:val="clear" w:color="auto" w:fill="D9D9D9" w:themeFill="background1" w:themeFillShade="D9"/>
            <w:vAlign w:val="center"/>
          </w:tcPr>
          <w:p w14:paraId="08AD77A9" w14:textId="7D23F05E" w:rsidR="001943C5" w:rsidRPr="00F823BB" w:rsidRDefault="001C5765" w:rsidP="001943C5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01D44911" w14:textId="77777777" w:rsidR="001C5765" w:rsidRPr="00F823BB" w:rsidRDefault="001C5765" w:rsidP="00C1140D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4803CD45" w14:textId="77777777" w:rsidR="001C5765" w:rsidRPr="00F823BB" w:rsidRDefault="001C5765" w:rsidP="00C1140D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1C5765" w:rsidRPr="00F823BB" w14:paraId="5839E419" w14:textId="77777777" w:rsidTr="00C1140D">
        <w:trPr>
          <w:trHeight w:val="567"/>
        </w:trPr>
        <w:tc>
          <w:tcPr>
            <w:tcW w:w="5246" w:type="dxa"/>
            <w:shd w:val="clear" w:color="auto" w:fill="auto"/>
            <w:vAlign w:val="center"/>
          </w:tcPr>
          <w:p w14:paraId="2E33E76D" w14:textId="77777777" w:rsidR="001C5765" w:rsidRPr="00F823BB" w:rsidRDefault="001C5765" w:rsidP="00C1140D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GP letter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18420A7B" w14:textId="77777777" w:rsidR="001C5765" w:rsidRPr="00F823BB" w:rsidRDefault="001C5765" w:rsidP="00C1140D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3898C7E8" w14:textId="77777777" w:rsidR="001C5765" w:rsidRPr="00F823BB" w:rsidRDefault="001C5765" w:rsidP="00C1140D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12 January 2018</w:t>
            </w:r>
          </w:p>
        </w:tc>
      </w:tr>
    </w:tbl>
    <w:p w14:paraId="079C6A80" w14:textId="171E759E" w:rsidR="001C5765" w:rsidRDefault="001C5765" w:rsidP="000B03AE">
      <w:pPr>
        <w:spacing w:line="240" w:lineRule="auto"/>
        <w:rPr>
          <w:b/>
          <w:sz w:val="20"/>
          <w:szCs w:val="20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675EE2" w:rsidRPr="00F823BB" w14:paraId="7AACA398" w14:textId="77777777" w:rsidTr="00E04185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1981FB14" w14:textId="77777777" w:rsidR="00675EE2" w:rsidRPr="00F823BB" w:rsidRDefault="00675EE2" w:rsidP="002E307E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2A89F8AC" w14:textId="77777777" w:rsidR="00675EE2" w:rsidRPr="00F823BB" w:rsidRDefault="00675EE2" w:rsidP="002E307E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0A15A020" w14:textId="77777777" w:rsidR="00675EE2" w:rsidRPr="00F823BB" w:rsidRDefault="00675EE2" w:rsidP="002E307E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675EE2" w:rsidRPr="00F823BB" w14:paraId="05C4F6D9" w14:textId="77777777" w:rsidTr="00E04185">
        <w:trPr>
          <w:trHeight w:val="567"/>
        </w:trPr>
        <w:tc>
          <w:tcPr>
            <w:tcW w:w="5104" w:type="dxa"/>
            <w:shd w:val="clear" w:color="auto" w:fill="auto"/>
            <w:vAlign w:val="center"/>
          </w:tcPr>
          <w:p w14:paraId="4C0CF25B" w14:textId="1C68D44A" w:rsidR="00675EE2" w:rsidRPr="00F823BB" w:rsidRDefault="004F4B4C" w:rsidP="002E307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CAPA report form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27BA7BE1" w14:textId="6A7411D8" w:rsidR="00675EE2" w:rsidRPr="00F823BB" w:rsidRDefault="001D3B0C" w:rsidP="002E307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382F3304" w14:textId="01DD6F6D" w:rsidR="00675EE2" w:rsidRPr="00F823BB" w:rsidRDefault="001D3B0C" w:rsidP="002E307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 May 2018</w:t>
            </w:r>
          </w:p>
        </w:tc>
      </w:tr>
    </w:tbl>
    <w:p w14:paraId="733A08C7" w14:textId="5FF2A2BA" w:rsidR="00966BFB" w:rsidRDefault="00966BFB" w:rsidP="00A25F4E">
      <w:pPr>
        <w:rPr>
          <w:b/>
          <w:u w:val="single"/>
        </w:rPr>
      </w:pPr>
    </w:p>
    <w:p w14:paraId="2AD00BC3" w14:textId="512C225B" w:rsidR="0097089C" w:rsidRPr="00FD0AC2" w:rsidRDefault="00F7548B" w:rsidP="00F7548B">
      <w:pPr>
        <w:jc w:val="center"/>
        <w:rPr>
          <w:b/>
          <w:u w:val="single"/>
        </w:rPr>
      </w:pPr>
      <w:r>
        <w:rPr>
          <w:b/>
          <w:u w:val="single"/>
        </w:rPr>
        <w:t>Training Documents</w:t>
      </w: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EC7C05" w:rsidRPr="00F823BB" w14:paraId="021C6248" w14:textId="77777777" w:rsidTr="00197C27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0A601162" w14:textId="7C96692D" w:rsidR="000408F7" w:rsidRPr="00F823BB" w:rsidRDefault="00EC7C05" w:rsidP="000408F7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22879267" w14:textId="77777777" w:rsidR="00EC7C05" w:rsidRPr="00F823BB" w:rsidRDefault="00EC7C05" w:rsidP="002E307E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46083CEE" w14:textId="77777777" w:rsidR="00EC7C05" w:rsidRPr="00F823BB" w:rsidRDefault="00EC7C05" w:rsidP="002E307E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1A47C2" w:rsidRPr="00F823BB" w14:paraId="4A855E5A" w14:textId="77777777" w:rsidTr="000408F7">
        <w:trPr>
          <w:trHeight w:val="567"/>
        </w:trPr>
        <w:tc>
          <w:tcPr>
            <w:tcW w:w="5104" w:type="dxa"/>
            <w:shd w:val="clear" w:color="auto" w:fill="auto"/>
            <w:vAlign w:val="center"/>
          </w:tcPr>
          <w:p w14:paraId="07D97F6F" w14:textId="0661E861" w:rsidR="001A47C2" w:rsidRPr="00F823BB" w:rsidRDefault="000408F7" w:rsidP="001412A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Trial Manual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3DFA6C83" w14:textId="4A5DD6B8" w:rsidR="001A47C2" w:rsidRPr="00F823BB" w:rsidRDefault="001A47C2" w:rsidP="001412A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1.1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4B21B75B" w14:textId="0D031D33" w:rsidR="001A47C2" w:rsidRPr="00F823BB" w:rsidRDefault="001A47C2" w:rsidP="001412A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 May 2018</w:t>
            </w:r>
          </w:p>
        </w:tc>
      </w:tr>
    </w:tbl>
    <w:p w14:paraId="12343E67" w14:textId="568C15F8" w:rsidR="007613F9" w:rsidRDefault="007613F9" w:rsidP="0097089C">
      <w:pPr>
        <w:rPr>
          <w:b/>
          <w:sz w:val="20"/>
          <w:szCs w:val="20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F7548B" w:rsidRPr="00F823BB" w14:paraId="7B31EABB" w14:textId="77777777" w:rsidTr="00C1140D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20226757" w14:textId="77777777" w:rsidR="00F7548B" w:rsidRDefault="00F7548B" w:rsidP="00C1140D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  <w:p w14:paraId="6D3817B5" w14:textId="5972B1F8" w:rsidR="000408F7" w:rsidRPr="00F823BB" w:rsidRDefault="000408F7" w:rsidP="00C1140D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1BF27929" w14:textId="77777777" w:rsidR="00F7548B" w:rsidRPr="00F823BB" w:rsidRDefault="00F7548B" w:rsidP="00C1140D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401EDDDB" w14:textId="77777777" w:rsidR="00F7548B" w:rsidRPr="00F823BB" w:rsidRDefault="00F7548B" w:rsidP="00C1140D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445157" w:rsidRPr="00F823BB" w14:paraId="4AE245FB" w14:textId="77777777" w:rsidTr="00F7548B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67CEAFA7" w14:textId="5F7AFA9A" w:rsidR="00445157" w:rsidRDefault="00445157" w:rsidP="00C114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CRF Completion Guidelines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7F358AE2" w14:textId="708FF3AC" w:rsidR="00445157" w:rsidRDefault="00445157" w:rsidP="00C114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441DEB8C" w14:textId="0F940022" w:rsidR="00445157" w:rsidRDefault="00445157" w:rsidP="00C114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 September 2018</w:t>
            </w:r>
          </w:p>
        </w:tc>
      </w:tr>
      <w:tr w:rsidR="00445157" w:rsidRPr="00F823BB" w14:paraId="346BC343" w14:textId="77777777" w:rsidTr="004B698D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4506EF69" w14:textId="76240905" w:rsidR="00445157" w:rsidRDefault="00445157" w:rsidP="00C1140D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361B6324" w14:textId="78D70B36" w:rsidR="00445157" w:rsidRDefault="00445157" w:rsidP="00C114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53B7274E" w14:textId="01B184AA" w:rsidR="00445157" w:rsidRDefault="00445157" w:rsidP="00C114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 July 2018</w:t>
            </w:r>
          </w:p>
        </w:tc>
      </w:tr>
      <w:tr w:rsidR="00445157" w:rsidRPr="00F823BB" w14:paraId="14667CCF" w14:textId="77777777" w:rsidTr="004B698D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252EB8B5" w14:textId="77777777" w:rsidR="00445157" w:rsidRPr="00F823BB" w:rsidRDefault="00445157" w:rsidP="00C1140D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0C70C9A7" w14:textId="24F688E1" w:rsidR="00445157" w:rsidRPr="00F823BB" w:rsidRDefault="00445157" w:rsidP="00C114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1.1 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5DF4D399" w14:textId="34F7402C" w:rsidR="00445157" w:rsidRPr="00F823BB" w:rsidRDefault="00445157" w:rsidP="00C114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 June 2018</w:t>
            </w:r>
          </w:p>
        </w:tc>
      </w:tr>
    </w:tbl>
    <w:p w14:paraId="5733A814" w14:textId="62D2735A" w:rsidR="00F7548B" w:rsidRDefault="00F7548B" w:rsidP="0097089C">
      <w:pPr>
        <w:rPr>
          <w:b/>
          <w:sz w:val="20"/>
          <w:szCs w:val="20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CA2085" w:rsidRPr="00F823BB" w14:paraId="4AF5C800" w14:textId="77777777" w:rsidTr="001A3081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11674667" w14:textId="77777777" w:rsidR="00CA2085" w:rsidRPr="00F823BB" w:rsidRDefault="00CA2085" w:rsidP="001A3081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4204A7F9" w14:textId="77777777" w:rsidR="00CA2085" w:rsidRPr="00F823BB" w:rsidRDefault="00CA2085" w:rsidP="001A3081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47ACCB08" w14:textId="77777777" w:rsidR="00CA2085" w:rsidRPr="00F823BB" w:rsidRDefault="00CA2085" w:rsidP="001A3081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CA2085" w:rsidRPr="00F823BB" w14:paraId="2BEF6E2F" w14:textId="77777777" w:rsidTr="00162D03">
        <w:trPr>
          <w:trHeight w:val="567"/>
        </w:trPr>
        <w:tc>
          <w:tcPr>
            <w:tcW w:w="5104" w:type="dxa"/>
            <w:shd w:val="clear" w:color="auto" w:fill="auto"/>
            <w:vAlign w:val="center"/>
          </w:tcPr>
          <w:p w14:paraId="52067686" w14:textId="3D73D881" w:rsidR="00CA2085" w:rsidRPr="00F823BB" w:rsidRDefault="00162D03" w:rsidP="001A308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Database entry guidelines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CFDDA4E" w14:textId="1E83D6BC" w:rsidR="00CA2085" w:rsidRPr="00F823BB" w:rsidRDefault="00CA2085" w:rsidP="001A308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11ACC432" w14:textId="727B92C5" w:rsidR="00CA2085" w:rsidRPr="00F823BB" w:rsidRDefault="00162D03" w:rsidP="001A308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 October 2018</w:t>
            </w:r>
          </w:p>
        </w:tc>
      </w:tr>
    </w:tbl>
    <w:p w14:paraId="3EA03763" w14:textId="77777777" w:rsidR="00CA2085" w:rsidRPr="00F823BB" w:rsidRDefault="00CA2085" w:rsidP="0097089C">
      <w:pPr>
        <w:rPr>
          <w:b/>
          <w:sz w:val="20"/>
          <w:szCs w:val="20"/>
          <w:u w:val="single"/>
        </w:rPr>
      </w:pPr>
    </w:p>
    <w:sectPr w:rsidR="00CA2085" w:rsidRPr="00F823BB" w:rsidSect="00F34709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127C0A2" w14:textId="77777777" w:rsidR="00145F50" w:rsidRDefault="00145F50" w:rsidP="00A137D5">
      <w:pPr>
        <w:spacing w:after="0" w:line="240" w:lineRule="auto"/>
      </w:pPr>
      <w:r>
        <w:separator/>
      </w:r>
    </w:p>
  </w:endnote>
  <w:endnote w:type="continuationSeparator" w:id="0">
    <w:p w14:paraId="768B6F52" w14:textId="77777777" w:rsidR="00145F50" w:rsidRDefault="00145F50" w:rsidP="00A137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aavi">
    <w:altName w:val="Cambria Math"/>
    <w:panose1 w:val="02000500000000000000"/>
    <w:charset w:val="00"/>
    <w:family w:val="swiss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354103037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43914648" w14:textId="6C9958D0" w:rsidR="00DD55CB" w:rsidRDefault="00DD55CB" w:rsidP="00DD55CB">
            <w:pPr>
              <w:pStyle w:val="Foo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7E040B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7E040B">
              <w:rPr>
                <w:b/>
                <w:bCs/>
                <w:noProof/>
              </w:rPr>
              <w:t>6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bCs/>
                <w:sz w:val="24"/>
                <w:szCs w:val="24"/>
              </w:rPr>
              <w:tab/>
            </w:r>
            <w:r w:rsidR="00B64273">
              <w:t>Big Baby version Log V3.0</w:t>
            </w:r>
            <w:r w:rsidR="00906CA0">
              <w:t xml:space="preserve"> </w:t>
            </w:r>
            <w:r w:rsidR="00E00E3B">
              <w:t>22</w:t>
            </w:r>
            <w:r w:rsidR="00B64273">
              <w:t xml:space="preserve"> Oct</w:t>
            </w:r>
            <w:r w:rsidR="00E93AF4">
              <w:t xml:space="preserve"> </w:t>
            </w:r>
            <w:r>
              <w:t>2018</w:t>
            </w:r>
          </w:p>
          <w:p w14:paraId="30E639A8" w14:textId="562DCB26" w:rsidR="00DD55CB" w:rsidRDefault="007E040B">
            <w:pPr>
              <w:pStyle w:val="Footer"/>
            </w:pPr>
          </w:p>
        </w:sdtContent>
      </w:sdt>
    </w:sdtContent>
  </w:sdt>
  <w:p w14:paraId="696B7F93" w14:textId="3CE178DB" w:rsidR="00F15238" w:rsidRDefault="00F15238" w:rsidP="00140B98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8236CC" w14:textId="56CF4AAA" w:rsidR="00C71D00" w:rsidRDefault="00DF5F4D" w:rsidP="00C71D00">
    <w:pPr>
      <w:pStyle w:val="Footer"/>
    </w:pPr>
    <w:r>
      <w:t xml:space="preserve">Big Baby </w:t>
    </w:r>
    <w:r w:rsidR="00C71D00">
      <w:t>Version Log</w:t>
    </w:r>
    <w:r>
      <w:t xml:space="preserve"> v1.0 16</w:t>
    </w:r>
    <w:r w:rsidR="003F74C4">
      <w:t>th</w:t>
    </w:r>
    <w:r w:rsidR="00C71D00">
      <w:t xml:space="preserve"> </w:t>
    </w:r>
    <w:r w:rsidR="00AE7E7F">
      <w:t>January 2018</w:t>
    </w:r>
  </w:p>
  <w:p w14:paraId="227D14F7" w14:textId="77777777" w:rsidR="00C71D00" w:rsidRDefault="00C71D0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6575AB6" w14:textId="77777777" w:rsidR="00145F50" w:rsidRDefault="00145F50" w:rsidP="00A137D5">
      <w:pPr>
        <w:spacing w:after="0" w:line="240" w:lineRule="auto"/>
      </w:pPr>
      <w:r>
        <w:separator/>
      </w:r>
    </w:p>
  </w:footnote>
  <w:footnote w:type="continuationSeparator" w:id="0">
    <w:p w14:paraId="3B94739B" w14:textId="77777777" w:rsidR="00145F50" w:rsidRDefault="00145F50" w:rsidP="00A137D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B2C7C6F" w14:textId="3479197C" w:rsidR="005C2816" w:rsidRDefault="0040653B" w:rsidP="005C2816">
    <w:pPr>
      <w:pStyle w:val="Header"/>
      <w:jc w:val="center"/>
    </w:pPr>
    <w:r>
      <w:rPr>
        <w:rFonts w:asciiTheme="majorHAnsi" w:hAnsiTheme="majorHAnsi"/>
        <w:b/>
        <w:noProof/>
        <w:sz w:val="28"/>
        <w:szCs w:val="28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45E016C0" wp14:editId="73CF238F">
              <wp:simplePos x="0" y="0"/>
              <wp:positionH relativeFrom="column">
                <wp:posOffset>4019551</wp:posOffset>
              </wp:positionH>
              <wp:positionV relativeFrom="paragraph">
                <wp:posOffset>-374015</wp:posOffset>
              </wp:positionV>
              <wp:extent cx="2457450" cy="828675"/>
              <wp:effectExtent l="0" t="0" r="0" b="9525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57450" cy="82867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694AC0C" w14:textId="57F96E56" w:rsidR="0040653B" w:rsidRDefault="00AC6A5C">
                          <w:r w:rsidRPr="00AC6A5C">
                            <w:rPr>
                              <w:noProof/>
                            </w:rPr>
                            <w:drawing>
                              <wp:inline distT="0" distB="0" distL="0" distR="0" wp14:anchorId="753BA1E8" wp14:editId="10639F0D">
                                <wp:extent cx="2068195" cy="695933"/>
                                <wp:effectExtent l="0" t="0" r="0" b="9525"/>
                                <wp:docPr id="4" name="Picture 4" descr="M:\WMS\CTU\Reproductive Health\Big Baby\Trial management\Logos\Final logos supplied\Final logos supplied\BigBaby_strapline.jpg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" descr="M:\WMS\CTU\Reproductive Health\Big Baby\Trial management\Logos\Final logos supplied\Final logos supplied\BigBaby_strapline.jpg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2068195" cy="695933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5E016C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16.5pt;margin-top:-29.45pt;width:193.5pt;height:65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" fillcolor="white [3201]" stroked="f" strokeweight=".5pt">
              <v:textbox>
                <w:txbxContent>
                  <w:p w14:paraId="4694AC0C" w14:textId="57F96E56" w:rsidR="0040653B" w:rsidRDefault="00AC6A5C">
                    <w:r w:rsidRPr="00AC6A5C">
                      <w:rPr>
                        <w:noProof/>
                      </w:rPr>
                      <w:drawing>
                        <wp:inline distT="0" distB="0" distL="0" distR="0" wp14:anchorId="753BA1E8" wp14:editId="10639F0D">
                          <wp:extent cx="2068195" cy="695933"/>
                          <wp:effectExtent l="0" t="0" r="0" b="9525"/>
                          <wp:docPr id="4" name="Picture 4" descr="M:\WMS\CTU\Reproductive Health\Big Baby\Trial management\Logos\Final logos supplied\Final logos supplied\BigBaby_strapline.jpg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 descr="M:\WMS\CTU\Reproductive Health\Big Baby\Trial management\Logos\Final logos supplied\Final logos supplied\BigBaby_strapline.jpg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2068195" cy="695933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 w:rsidR="00D00BB9" w:rsidRPr="00434E69">
      <w:rPr>
        <w:rFonts w:asciiTheme="majorHAnsi" w:hAnsiTheme="majorHAnsi"/>
        <w:b/>
        <w:noProof/>
        <w:sz w:val="28"/>
        <w:szCs w:val="28"/>
      </w:rPr>
      <w:drawing>
        <wp:anchor distT="0" distB="0" distL="114300" distR="114300" simplePos="0" relativeHeight="251656704" behindDoc="0" locked="0" layoutInCell="1" allowOverlap="1" wp14:anchorId="2723143A" wp14:editId="1AE9CF72">
          <wp:simplePos x="0" y="0"/>
          <wp:positionH relativeFrom="margin">
            <wp:posOffset>6927215</wp:posOffset>
          </wp:positionH>
          <wp:positionV relativeFrom="paragraph">
            <wp:posOffset>-354965</wp:posOffset>
          </wp:positionV>
          <wp:extent cx="2434373" cy="819150"/>
          <wp:effectExtent l="0" t="0" r="4445" b="0"/>
          <wp:wrapNone/>
          <wp:docPr id="5" name="Picture 5" descr="M:\WMS\CTU\Reproductive Health\Big Baby\Trial management\Logos\Final logos supplied\Final logos supplied\BigBaby_strapline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:\WMS\CTU\Reproductive Health\Big Baby\Trial management\Logos\Final logos supplied\Final logos supplied\BigBaby_strapline.jpg"/>
                  <pic:cNvPicPr>
                    <a:picLocks noChangeAspect="1" noChangeArrowheads="1"/>
                  </pic:cNvPicPr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34373" cy="819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23C206" w14:textId="0D6ABC7F" w:rsidR="00C71D00" w:rsidRDefault="00C71D00">
    <w:pPr>
      <w:pStyle w:val="Header"/>
    </w:pPr>
    <w:r>
      <w:tab/>
    </w:r>
    <w:r w:rsidR="00A7154B">
      <w:rPr>
        <w:noProof/>
      </w:rPr>
      <w:drawing>
        <wp:inline distT="0" distB="0" distL="0" distR="0" wp14:anchorId="52CE11A7" wp14:editId="46881261">
          <wp:extent cx="3305175" cy="1152525"/>
          <wp:effectExtent l="0" t="0" r="9525" b="9525"/>
          <wp:docPr id="2" name="Picture 2" descr="BigBaby_nostraplin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igBaby_nostraplin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05175" cy="1152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0C6C2F"/>
    <w:multiLevelType w:val="hybridMultilevel"/>
    <w:tmpl w:val="0FEE68F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F71189"/>
    <w:multiLevelType w:val="hybridMultilevel"/>
    <w:tmpl w:val="8C6CA10E"/>
    <w:lvl w:ilvl="0" w:tplc="D01EC198"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6F879D1"/>
    <w:multiLevelType w:val="hybridMultilevel"/>
    <w:tmpl w:val="4DE829A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BDE426A"/>
    <w:multiLevelType w:val="hybridMultilevel"/>
    <w:tmpl w:val="277C2232"/>
    <w:lvl w:ilvl="0" w:tplc="81B45B26"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7577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3DE9"/>
    <w:rsid w:val="00005BA1"/>
    <w:rsid w:val="000166AC"/>
    <w:rsid w:val="00035CD7"/>
    <w:rsid w:val="00037623"/>
    <w:rsid w:val="000408F7"/>
    <w:rsid w:val="0004203D"/>
    <w:rsid w:val="00043236"/>
    <w:rsid w:val="00056791"/>
    <w:rsid w:val="00064AA1"/>
    <w:rsid w:val="00067479"/>
    <w:rsid w:val="00072FEC"/>
    <w:rsid w:val="000905DF"/>
    <w:rsid w:val="00095F0F"/>
    <w:rsid w:val="00096228"/>
    <w:rsid w:val="000A5CCA"/>
    <w:rsid w:val="000A6B73"/>
    <w:rsid w:val="000B03AE"/>
    <w:rsid w:val="000B2467"/>
    <w:rsid w:val="000D40F5"/>
    <w:rsid w:val="000D4A9D"/>
    <w:rsid w:val="000E02DD"/>
    <w:rsid w:val="000E09B3"/>
    <w:rsid w:val="000E379F"/>
    <w:rsid w:val="000E4B2F"/>
    <w:rsid w:val="000E7E97"/>
    <w:rsid w:val="000F70BB"/>
    <w:rsid w:val="00107FC3"/>
    <w:rsid w:val="00110EC0"/>
    <w:rsid w:val="00116EEA"/>
    <w:rsid w:val="00120592"/>
    <w:rsid w:val="00120F05"/>
    <w:rsid w:val="001237E5"/>
    <w:rsid w:val="00135A04"/>
    <w:rsid w:val="00140B98"/>
    <w:rsid w:val="001412A3"/>
    <w:rsid w:val="00141441"/>
    <w:rsid w:val="00145F50"/>
    <w:rsid w:val="00155BFD"/>
    <w:rsid w:val="00157957"/>
    <w:rsid w:val="00162D03"/>
    <w:rsid w:val="00164907"/>
    <w:rsid w:val="001943C5"/>
    <w:rsid w:val="00197C27"/>
    <w:rsid w:val="001A47C2"/>
    <w:rsid w:val="001A62E3"/>
    <w:rsid w:val="001A6C4F"/>
    <w:rsid w:val="001B2E9F"/>
    <w:rsid w:val="001C5765"/>
    <w:rsid w:val="001D0014"/>
    <w:rsid w:val="001D0165"/>
    <w:rsid w:val="001D3B0C"/>
    <w:rsid w:val="001E6729"/>
    <w:rsid w:val="001F2602"/>
    <w:rsid w:val="001F6ADF"/>
    <w:rsid w:val="001F7C3F"/>
    <w:rsid w:val="0020086A"/>
    <w:rsid w:val="002107DB"/>
    <w:rsid w:val="00211CEE"/>
    <w:rsid w:val="002141F4"/>
    <w:rsid w:val="002160BD"/>
    <w:rsid w:val="00230E99"/>
    <w:rsid w:val="00242EE3"/>
    <w:rsid w:val="002477AC"/>
    <w:rsid w:val="00262CE9"/>
    <w:rsid w:val="00270273"/>
    <w:rsid w:val="002731D4"/>
    <w:rsid w:val="002746B0"/>
    <w:rsid w:val="00281848"/>
    <w:rsid w:val="002912AD"/>
    <w:rsid w:val="002A19AC"/>
    <w:rsid w:val="002A42E2"/>
    <w:rsid w:val="002A6C35"/>
    <w:rsid w:val="002B16D1"/>
    <w:rsid w:val="002C196B"/>
    <w:rsid w:val="002C2D0F"/>
    <w:rsid w:val="002C6ED8"/>
    <w:rsid w:val="002E1085"/>
    <w:rsid w:val="002E307E"/>
    <w:rsid w:val="002E79CD"/>
    <w:rsid w:val="002F358F"/>
    <w:rsid w:val="002F579C"/>
    <w:rsid w:val="002F60FC"/>
    <w:rsid w:val="002F656D"/>
    <w:rsid w:val="003062B6"/>
    <w:rsid w:val="00306788"/>
    <w:rsid w:val="00325F39"/>
    <w:rsid w:val="0034021E"/>
    <w:rsid w:val="00341209"/>
    <w:rsid w:val="00347FF1"/>
    <w:rsid w:val="00350F18"/>
    <w:rsid w:val="003765D3"/>
    <w:rsid w:val="00376C0A"/>
    <w:rsid w:val="00383B65"/>
    <w:rsid w:val="003928A3"/>
    <w:rsid w:val="003A7854"/>
    <w:rsid w:val="003C42C7"/>
    <w:rsid w:val="003D040C"/>
    <w:rsid w:val="003D5816"/>
    <w:rsid w:val="003E4CDC"/>
    <w:rsid w:val="003E5989"/>
    <w:rsid w:val="003F74C4"/>
    <w:rsid w:val="0040653B"/>
    <w:rsid w:val="00407F82"/>
    <w:rsid w:val="00410CCE"/>
    <w:rsid w:val="00413892"/>
    <w:rsid w:val="00420052"/>
    <w:rsid w:val="0042032A"/>
    <w:rsid w:val="00426012"/>
    <w:rsid w:val="004302B6"/>
    <w:rsid w:val="00433E6B"/>
    <w:rsid w:val="004378D0"/>
    <w:rsid w:val="00445157"/>
    <w:rsid w:val="00447EFA"/>
    <w:rsid w:val="00455AA4"/>
    <w:rsid w:val="00456207"/>
    <w:rsid w:val="00470D1E"/>
    <w:rsid w:val="00470F13"/>
    <w:rsid w:val="004822A5"/>
    <w:rsid w:val="00491206"/>
    <w:rsid w:val="0049323E"/>
    <w:rsid w:val="004A1DD7"/>
    <w:rsid w:val="004A22B8"/>
    <w:rsid w:val="004B0DB6"/>
    <w:rsid w:val="004B698D"/>
    <w:rsid w:val="004C4FCD"/>
    <w:rsid w:val="004D4AF1"/>
    <w:rsid w:val="004D7269"/>
    <w:rsid w:val="004E0761"/>
    <w:rsid w:val="004E47AB"/>
    <w:rsid w:val="004F4B4C"/>
    <w:rsid w:val="00503877"/>
    <w:rsid w:val="005117CE"/>
    <w:rsid w:val="005203C7"/>
    <w:rsid w:val="00525B20"/>
    <w:rsid w:val="0054456D"/>
    <w:rsid w:val="005474BB"/>
    <w:rsid w:val="0055237E"/>
    <w:rsid w:val="005532EA"/>
    <w:rsid w:val="00565F53"/>
    <w:rsid w:val="00566827"/>
    <w:rsid w:val="00566BE6"/>
    <w:rsid w:val="005712C1"/>
    <w:rsid w:val="00574192"/>
    <w:rsid w:val="00596A52"/>
    <w:rsid w:val="005A0A0D"/>
    <w:rsid w:val="005A2123"/>
    <w:rsid w:val="005C2816"/>
    <w:rsid w:val="005C4B19"/>
    <w:rsid w:val="005C7E28"/>
    <w:rsid w:val="005D15F7"/>
    <w:rsid w:val="005E0C58"/>
    <w:rsid w:val="005E0D4E"/>
    <w:rsid w:val="006140AC"/>
    <w:rsid w:val="00615282"/>
    <w:rsid w:val="00615C4C"/>
    <w:rsid w:val="006215EB"/>
    <w:rsid w:val="00622E04"/>
    <w:rsid w:val="00631207"/>
    <w:rsid w:val="0063321C"/>
    <w:rsid w:val="006413C7"/>
    <w:rsid w:val="00642FC9"/>
    <w:rsid w:val="0065771A"/>
    <w:rsid w:val="0066601B"/>
    <w:rsid w:val="0067256D"/>
    <w:rsid w:val="00675EE2"/>
    <w:rsid w:val="00681A47"/>
    <w:rsid w:val="00684D52"/>
    <w:rsid w:val="006B3F5F"/>
    <w:rsid w:val="006C7BFE"/>
    <w:rsid w:val="006D06B9"/>
    <w:rsid w:val="006D06E2"/>
    <w:rsid w:val="006E1263"/>
    <w:rsid w:val="006E34D0"/>
    <w:rsid w:val="006E5A9F"/>
    <w:rsid w:val="006F0EDE"/>
    <w:rsid w:val="006F7B32"/>
    <w:rsid w:val="007050C3"/>
    <w:rsid w:val="00733DE9"/>
    <w:rsid w:val="007368FE"/>
    <w:rsid w:val="00740170"/>
    <w:rsid w:val="0074363F"/>
    <w:rsid w:val="00751532"/>
    <w:rsid w:val="0075722F"/>
    <w:rsid w:val="007613F9"/>
    <w:rsid w:val="00776C5E"/>
    <w:rsid w:val="007870A0"/>
    <w:rsid w:val="00792818"/>
    <w:rsid w:val="007A74C6"/>
    <w:rsid w:val="007B0586"/>
    <w:rsid w:val="007C46F3"/>
    <w:rsid w:val="007C57D3"/>
    <w:rsid w:val="007C6794"/>
    <w:rsid w:val="007C7909"/>
    <w:rsid w:val="007E040B"/>
    <w:rsid w:val="007E2F5D"/>
    <w:rsid w:val="007E6981"/>
    <w:rsid w:val="007F0AA4"/>
    <w:rsid w:val="007F0BF6"/>
    <w:rsid w:val="007F69A6"/>
    <w:rsid w:val="00805857"/>
    <w:rsid w:val="008148F1"/>
    <w:rsid w:val="008164B9"/>
    <w:rsid w:val="008330F3"/>
    <w:rsid w:val="0083621A"/>
    <w:rsid w:val="00840C1A"/>
    <w:rsid w:val="00854CFB"/>
    <w:rsid w:val="00855C1D"/>
    <w:rsid w:val="008618E7"/>
    <w:rsid w:val="008643FD"/>
    <w:rsid w:val="00870783"/>
    <w:rsid w:val="0088705E"/>
    <w:rsid w:val="00890A5E"/>
    <w:rsid w:val="00897B93"/>
    <w:rsid w:val="008B0015"/>
    <w:rsid w:val="008C0019"/>
    <w:rsid w:val="008C1DE3"/>
    <w:rsid w:val="008C3D7A"/>
    <w:rsid w:val="009033D0"/>
    <w:rsid w:val="00905EB5"/>
    <w:rsid w:val="00906CA0"/>
    <w:rsid w:val="00924519"/>
    <w:rsid w:val="00933F4B"/>
    <w:rsid w:val="00934044"/>
    <w:rsid w:val="00936BE0"/>
    <w:rsid w:val="0094053D"/>
    <w:rsid w:val="00944A6F"/>
    <w:rsid w:val="00961CEA"/>
    <w:rsid w:val="009629DE"/>
    <w:rsid w:val="009658A2"/>
    <w:rsid w:val="00966BFB"/>
    <w:rsid w:val="0097089C"/>
    <w:rsid w:val="00971991"/>
    <w:rsid w:val="00972CA0"/>
    <w:rsid w:val="00975ABC"/>
    <w:rsid w:val="009760C4"/>
    <w:rsid w:val="009776DD"/>
    <w:rsid w:val="00982B55"/>
    <w:rsid w:val="00991DEF"/>
    <w:rsid w:val="00992222"/>
    <w:rsid w:val="009962AE"/>
    <w:rsid w:val="009A6F0E"/>
    <w:rsid w:val="009A7C09"/>
    <w:rsid w:val="009C37EE"/>
    <w:rsid w:val="009C677A"/>
    <w:rsid w:val="009D18F9"/>
    <w:rsid w:val="009D193B"/>
    <w:rsid w:val="009D45FC"/>
    <w:rsid w:val="009D4E69"/>
    <w:rsid w:val="009D52CE"/>
    <w:rsid w:val="009D67C8"/>
    <w:rsid w:val="009E170B"/>
    <w:rsid w:val="009E18AF"/>
    <w:rsid w:val="009F3C3F"/>
    <w:rsid w:val="00A137D5"/>
    <w:rsid w:val="00A2049D"/>
    <w:rsid w:val="00A25F4E"/>
    <w:rsid w:val="00A26BD2"/>
    <w:rsid w:val="00A46E42"/>
    <w:rsid w:val="00A513EA"/>
    <w:rsid w:val="00A53FD1"/>
    <w:rsid w:val="00A64B2B"/>
    <w:rsid w:val="00A7154B"/>
    <w:rsid w:val="00A903FF"/>
    <w:rsid w:val="00A922A8"/>
    <w:rsid w:val="00A92F81"/>
    <w:rsid w:val="00A9350B"/>
    <w:rsid w:val="00A94A07"/>
    <w:rsid w:val="00AA418F"/>
    <w:rsid w:val="00AA5603"/>
    <w:rsid w:val="00AB2932"/>
    <w:rsid w:val="00AC6A5C"/>
    <w:rsid w:val="00AD0DE7"/>
    <w:rsid w:val="00AD2B2F"/>
    <w:rsid w:val="00AD5709"/>
    <w:rsid w:val="00AD6438"/>
    <w:rsid w:val="00AD79AC"/>
    <w:rsid w:val="00AE6687"/>
    <w:rsid w:val="00AE7E7F"/>
    <w:rsid w:val="00AF458D"/>
    <w:rsid w:val="00B00CC3"/>
    <w:rsid w:val="00B014E3"/>
    <w:rsid w:val="00B15375"/>
    <w:rsid w:val="00B15E73"/>
    <w:rsid w:val="00B3691A"/>
    <w:rsid w:val="00B51930"/>
    <w:rsid w:val="00B64273"/>
    <w:rsid w:val="00B64CFA"/>
    <w:rsid w:val="00B67577"/>
    <w:rsid w:val="00B71A3B"/>
    <w:rsid w:val="00B7208C"/>
    <w:rsid w:val="00B81B19"/>
    <w:rsid w:val="00B87232"/>
    <w:rsid w:val="00BB6059"/>
    <w:rsid w:val="00BC705D"/>
    <w:rsid w:val="00BE3C81"/>
    <w:rsid w:val="00BF3629"/>
    <w:rsid w:val="00BF705E"/>
    <w:rsid w:val="00C1192E"/>
    <w:rsid w:val="00C24533"/>
    <w:rsid w:val="00C258C8"/>
    <w:rsid w:val="00C5015D"/>
    <w:rsid w:val="00C60875"/>
    <w:rsid w:val="00C61BD5"/>
    <w:rsid w:val="00C61E55"/>
    <w:rsid w:val="00C71D00"/>
    <w:rsid w:val="00C73A4A"/>
    <w:rsid w:val="00C8524D"/>
    <w:rsid w:val="00C86BB7"/>
    <w:rsid w:val="00CA2085"/>
    <w:rsid w:val="00CB33D4"/>
    <w:rsid w:val="00CB6872"/>
    <w:rsid w:val="00CE261E"/>
    <w:rsid w:val="00CE2BF5"/>
    <w:rsid w:val="00CF3225"/>
    <w:rsid w:val="00CF4631"/>
    <w:rsid w:val="00D000E5"/>
    <w:rsid w:val="00D00BB9"/>
    <w:rsid w:val="00D01BF4"/>
    <w:rsid w:val="00D0622D"/>
    <w:rsid w:val="00D16027"/>
    <w:rsid w:val="00D311DF"/>
    <w:rsid w:val="00D713C8"/>
    <w:rsid w:val="00D76918"/>
    <w:rsid w:val="00D801B8"/>
    <w:rsid w:val="00DA1869"/>
    <w:rsid w:val="00DA7FCF"/>
    <w:rsid w:val="00DB49C8"/>
    <w:rsid w:val="00DD034D"/>
    <w:rsid w:val="00DD3C34"/>
    <w:rsid w:val="00DD533E"/>
    <w:rsid w:val="00DD55CB"/>
    <w:rsid w:val="00DE2FDD"/>
    <w:rsid w:val="00DF3C89"/>
    <w:rsid w:val="00DF5F4D"/>
    <w:rsid w:val="00DF60FF"/>
    <w:rsid w:val="00E00E3B"/>
    <w:rsid w:val="00E04185"/>
    <w:rsid w:val="00E145F9"/>
    <w:rsid w:val="00E21BC5"/>
    <w:rsid w:val="00E34941"/>
    <w:rsid w:val="00E36C0A"/>
    <w:rsid w:val="00E36F2D"/>
    <w:rsid w:val="00E52F02"/>
    <w:rsid w:val="00E616F7"/>
    <w:rsid w:val="00E62A8E"/>
    <w:rsid w:val="00E644CD"/>
    <w:rsid w:val="00E922B1"/>
    <w:rsid w:val="00E93AF4"/>
    <w:rsid w:val="00EA6746"/>
    <w:rsid w:val="00EB26E3"/>
    <w:rsid w:val="00EC4029"/>
    <w:rsid w:val="00EC49D5"/>
    <w:rsid w:val="00EC7BDC"/>
    <w:rsid w:val="00EC7C05"/>
    <w:rsid w:val="00ED5236"/>
    <w:rsid w:val="00ED7706"/>
    <w:rsid w:val="00EE3FF9"/>
    <w:rsid w:val="00EE698A"/>
    <w:rsid w:val="00EF6B47"/>
    <w:rsid w:val="00EF6D80"/>
    <w:rsid w:val="00F079BB"/>
    <w:rsid w:val="00F15238"/>
    <w:rsid w:val="00F2430D"/>
    <w:rsid w:val="00F34709"/>
    <w:rsid w:val="00F35222"/>
    <w:rsid w:val="00F611F7"/>
    <w:rsid w:val="00F7548B"/>
    <w:rsid w:val="00F770EF"/>
    <w:rsid w:val="00F810DE"/>
    <w:rsid w:val="00F823BB"/>
    <w:rsid w:val="00F8790C"/>
    <w:rsid w:val="00FA6AAA"/>
    <w:rsid w:val="00FB0BFC"/>
    <w:rsid w:val="00FB43AE"/>
    <w:rsid w:val="00FB7997"/>
    <w:rsid w:val="00FC45E0"/>
    <w:rsid w:val="00FC49C6"/>
    <w:rsid w:val="00FC4FDB"/>
    <w:rsid w:val="00FD0AC2"/>
    <w:rsid w:val="00FE0C2E"/>
    <w:rsid w:val="00FE4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p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5777"/>
    <o:shapelayout v:ext="edit">
      <o:idmap v:ext="edit" data="1"/>
    </o:shapelayout>
  </w:shapeDefaults>
  <w:decimalSymbol w:val="."/>
  <w:listSeparator w:val=","/>
  <w14:docId w14:val="65A5DE53"/>
  <w15:docId w15:val="{323107FE-58DD-4BF9-9BF8-05EE2E25D7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47EF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733DE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istParagraph">
    <w:name w:val="List Paragraph"/>
    <w:basedOn w:val="Normal"/>
    <w:uiPriority w:val="34"/>
    <w:qFormat/>
    <w:rsid w:val="003928A3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928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928A3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A137D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137D5"/>
  </w:style>
  <w:style w:type="paragraph" w:styleId="Footer">
    <w:name w:val="footer"/>
    <w:basedOn w:val="Normal"/>
    <w:link w:val="FooterChar"/>
    <w:uiPriority w:val="99"/>
    <w:unhideWhenUsed/>
    <w:rsid w:val="00A137D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137D5"/>
  </w:style>
  <w:style w:type="character" w:styleId="CommentReference">
    <w:name w:val="annotation reference"/>
    <w:basedOn w:val="DefaultParagraphFont"/>
    <w:uiPriority w:val="99"/>
    <w:semiHidden/>
    <w:unhideWhenUsed/>
    <w:rsid w:val="00905EB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05EB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05EB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05EB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05EB5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156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99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jpeg"/><Relationship Id="rId2" Type="http://schemas.openxmlformats.org/officeDocument/2006/relationships/image" Target="media/image10.jpeg"/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76E89FB-EC79-42CA-8B5B-0B50C819EF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9AC8344C</Template>
  <TotalTime>119</TotalTime>
  <Pages>6</Pages>
  <Words>475</Words>
  <Characters>2711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3180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IT Services</dc:creator>
  <cp:keywords/>
  <dc:description/>
  <cp:lastModifiedBy>Harris, Kirsten</cp:lastModifiedBy>
  <cp:revision>41</cp:revision>
  <cp:lastPrinted>2018-05-23T13:41:00Z</cp:lastPrinted>
  <dcterms:created xsi:type="dcterms:W3CDTF">2018-10-01T14:02:00Z</dcterms:created>
  <dcterms:modified xsi:type="dcterms:W3CDTF">2018-10-23T10:49:00Z</dcterms:modified>
</cp:coreProperties>
</file>