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BBBCC6" w14:textId="791EB6D2" w:rsidR="00A7154B" w:rsidRDefault="00A7154B" w:rsidP="00982B55">
      <w:pPr>
        <w:jc w:val="center"/>
        <w:rPr>
          <w:b/>
          <w:sz w:val="32"/>
          <w:u w:val="single"/>
        </w:rPr>
      </w:pPr>
    </w:p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47790D" w:rsidRPr="00F823BB" w14:paraId="1015F0A2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2500055" w14:textId="41FD2FA1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229724E" w14:textId="7569154E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B12ECDF" w14:textId="2C0DCFA7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47790D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47790D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47790D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47790D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47790D" w:rsidRPr="00F823BB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47790D" w:rsidRPr="00F823BB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47790D" w:rsidRPr="00F823BB" w:rsidRDefault="0047790D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7790D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47790D" w:rsidRPr="00F823BB" w:rsidRDefault="0047790D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47790D" w:rsidRPr="00F823BB" w:rsidRDefault="0047790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47790D" w:rsidRPr="00F823BB" w:rsidRDefault="0047790D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F823BB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52F02" w:rsidRDefault="002F60FC" w:rsidP="00FC49C6">
            <w:pPr>
              <w:rPr>
                <w:sz w:val="20"/>
                <w:szCs w:val="20"/>
              </w:rPr>
            </w:pPr>
            <w:r w:rsidRPr="00E52F02">
              <w:rPr>
                <w:sz w:val="20"/>
                <w:szCs w:val="20"/>
              </w:rPr>
              <w:t>24 January 2018</w:t>
            </w:r>
          </w:p>
        </w:tc>
      </w:tr>
      <w:tr w:rsidR="002F60FC" w:rsidRPr="00F823BB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F823BB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66133E44" w:rsidR="002F60FC" w:rsidRPr="00F823BB" w:rsidRDefault="002F60FC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3DAF544B" w14:textId="2EB6AF66" w:rsidR="004B0DB6" w:rsidRPr="000E09B3" w:rsidRDefault="004B0DB6" w:rsidP="004B0DB6">
      <w:pPr>
        <w:rPr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F823BB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F823BB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F823BB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642FC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77777777" w:rsidR="00642FC9" w:rsidRPr="00642FC9" w:rsidRDefault="00642FC9" w:rsidP="00642FC9">
            <w:pPr>
              <w:rPr>
                <w:sz w:val="20"/>
                <w:szCs w:val="20"/>
              </w:rPr>
            </w:pPr>
            <w:r w:rsidRPr="00642FC9">
              <w:rPr>
                <w:sz w:val="20"/>
                <w:szCs w:val="20"/>
              </w:rPr>
              <w:t>Statement of Activities</w:t>
            </w:r>
          </w:p>
          <w:p w14:paraId="451E2255" w14:textId="7C45963B" w:rsidR="00120F05" w:rsidRPr="00F823BB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733056FD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F823BB" w:rsidRDefault="00642FC9" w:rsidP="00642FC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2018</w:t>
            </w:r>
          </w:p>
        </w:tc>
      </w:tr>
    </w:tbl>
    <w:p w14:paraId="5CE2EAD0" w14:textId="3B6861DF" w:rsidR="00197C27" w:rsidRDefault="00197C27">
      <w:pPr>
        <w:rPr>
          <w:b/>
          <w:u w:val="single"/>
        </w:rPr>
      </w:pPr>
    </w:p>
    <w:p w14:paraId="2E7F7EDB" w14:textId="70022D54" w:rsidR="00197C27" w:rsidRPr="000E09B3" w:rsidRDefault="00197C27" w:rsidP="00197C27">
      <w:pPr>
        <w:jc w:val="center"/>
        <w:rPr>
          <w:b/>
          <w:u w:val="single"/>
        </w:rPr>
      </w:pPr>
      <w:r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7E2A5A" w:rsidRPr="00F823BB" w14:paraId="303565B7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718DA7D" w14:textId="7372992C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F82BF4E" w14:textId="0A761F70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5F201A2" w14:textId="6088259E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7E2A5A" w:rsidRPr="00F823BB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7E2A5A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7E2A5A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 October 2018</w:t>
            </w:r>
          </w:p>
        </w:tc>
      </w:tr>
      <w:tr w:rsidR="007E2A5A" w:rsidRPr="00F823BB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7E2A5A" w:rsidRPr="00F823BB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7E2A5A" w:rsidRPr="00F823BB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7E2A5A" w:rsidRPr="00F823BB" w:rsidRDefault="007E2A5A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7E2A5A" w:rsidRPr="00F823BB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7E2A5A" w:rsidRPr="00F823BB" w:rsidRDefault="007E2A5A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7E2A5A" w:rsidRPr="00F823BB" w:rsidRDefault="007E2A5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7E2A5A" w:rsidRPr="00F823BB" w:rsidRDefault="007E2A5A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0E8467F" w14:textId="34AF6FEE" w:rsidR="00897B93" w:rsidRDefault="00897B93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957" w:rsidRPr="00F823BB" w14:paraId="7FF58654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EC7C6F5" w14:textId="42C9104D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-participant interviews – pilot phase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1288729" w14:textId="6EA62F4E" w:rsidR="00157957" w:rsidRPr="00F823BB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AD607C8" w14:textId="0C672D9D" w:rsidR="00157957" w:rsidRPr="00F823BB" w:rsidRDefault="00157957" w:rsidP="0015795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157957" w:rsidRPr="00F823BB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157957" w:rsidRPr="00F823BB" w:rsidRDefault="0015795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57957" w:rsidRPr="00F823BB" w14:paraId="6357DFBC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A56EFE7" w14:textId="67A5258A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– participant interview – main trial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D734068" w14:textId="77777777" w:rsidR="004E4CF5" w:rsidRDefault="004E4CF5" w:rsidP="00FC49C6">
            <w:pPr>
              <w:rPr>
                <w:sz w:val="20"/>
                <w:szCs w:val="20"/>
              </w:rPr>
            </w:pPr>
          </w:p>
          <w:p w14:paraId="143E1FE7" w14:textId="582E25F6" w:rsidR="00E93AF4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  <w:p w14:paraId="10167F30" w14:textId="60F2FD1F" w:rsidR="00157957" w:rsidRPr="0047790D" w:rsidRDefault="0015795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E5A9020" w14:textId="6561309F" w:rsidR="00157957" w:rsidRPr="00F823BB" w:rsidRDefault="0015795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157957" w:rsidRPr="00F823BB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157957" w:rsidRPr="00F823BB" w:rsidRDefault="0015795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157957" w:rsidRPr="00F823BB" w:rsidRDefault="0015795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97EA0A" w14:textId="61209CA8" w:rsidR="00426012" w:rsidRDefault="00426012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35A04" w:rsidRPr="00F823BB" w14:paraId="2D563EEF" w14:textId="77777777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3B902EE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Participant information sheet - partners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0BB22D72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D861EBE" w14:textId="77777777" w:rsidR="00135A04" w:rsidRPr="00F823BB" w:rsidRDefault="00135A04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Default="00F34709">
      <w:pPr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F823BB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526F33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F823BB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F823BB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8705E" w:rsidRPr="00F823BB" w14:paraId="600EE9BC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BF7B373" w14:textId="77777777" w:rsidR="008D1E82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161CA114" w14:textId="07E37477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interviews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35C47F1" w14:textId="7CA9FA9B" w:rsidR="0088705E" w:rsidRPr="00F823BB" w:rsidRDefault="0088705E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640D3EC" w14:textId="1AF09818" w:rsidR="0088705E" w:rsidRPr="00F823BB" w:rsidRDefault="0088705E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</w:t>
            </w:r>
            <w:r w:rsidR="00BF705E">
              <w:rPr>
                <w:sz w:val="20"/>
                <w:szCs w:val="20"/>
              </w:rPr>
              <w:t xml:space="preserve"> April 2018</w:t>
            </w:r>
          </w:p>
        </w:tc>
      </w:tr>
      <w:tr w:rsidR="0088705E" w:rsidRPr="00F823BB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88705E" w:rsidRPr="00F823BB" w:rsidRDefault="0088705E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88705E" w:rsidRPr="00F823BB" w:rsidRDefault="0088705E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50BCF297" w14:textId="58B6FA6D" w:rsidR="00AE7E7F" w:rsidRPr="000E09B3" w:rsidRDefault="00AE7E7F" w:rsidP="00AE7E7F">
      <w:pPr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B37E3E" w14:textId="0640DEBA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71991" w:rsidRPr="00F823BB" w14:paraId="10276901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BC4389D" w14:textId="11101CBC" w:rsidR="00971991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Participant information leaflet </w:t>
            </w:r>
            <w:r w:rsidR="008D1E82">
              <w:rPr>
                <w:sz w:val="20"/>
                <w:szCs w:val="20"/>
              </w:rPr>
              <w:t>–</w:t>
            </w:r>
            <w:r w:rsidRPr="00F823BB">
              <w:rPr>
                <w:sz w:val="20"/>
                <w:szCs w:val="20"/>
              </w:rPr>
              <w:t xml:space="preserve"> Trifold</w:t>
            </w:r>
          </w:p>
          <w:p w14:paraId="22F45C8E" w14:textId="435DAD0A" w:rsidR="008D1E82" w:rsidRPr="00F823BB" w:rsidRDefault="008D1E82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38F6C29" w14:textId="0AA2D67D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03519B2" w14:textId="59878D5E" w:rsidR="00971991" w:rsidRPr="00971991" w:rsidRDefault="00971991" w:rsidP="00971991">
            <w:pPr>
              <w:rPr>
                <w:sz w:val="20"/>
                <w:szCs w:val="20"/>
              </w:rPr>
            </w:pPr>
            <w:r w:rsidRPr="00971991">
              <w:rPr>
                <w:sz w:val="20"/>
                <w:szCs w:val="20"/>
              </w:rPr>
              <w:t>25 September 2018</w:t>
            </w:r>
          </w:p>
        </w:tc>
      </w:tr>
      <w:tr w:rsidR="00971991" w:rsidRPr="00F823BB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135411E4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6209A2FD" w:rsidR="00971991" w:rsidRPr="00F823BB" w:rsidRDefault="00971991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June 2018</w:t>
            </w:r>
          </w:p>
        </w:tc>
      </w:tr>
      <w:tr w:rsidR="00971991" w:rsidRPr="00F823BB" w14:paraId="3D8DA3F5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82E707D" w14:textId="77777777" w:rsidR="00971991" w:rsidRPr="00F823BB" w:rsidRDefault="00971991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89E4C37" w14:textId="37113AFD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BDECDE5" w14:textId="3FDC58CF" w:rsidR="00971991" w:rsidRPr="00F823BB" w:rsidRDefault="00971991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7DBD2A4" w14:textId="2AD97AC3" w:rsidR="00433E6B" w:rsidRPr="000E09B3" w:rsidRDefault="00433E6B" w:rsidP="00433E6B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72CC401" w14:textId="0131A3F9" w:rsidR="007C7909" w:rsidRPr="00F823BB" w:rsidRDefault="00EC49D5" w:rsidP="007C79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33F4B" w:rsidRPr="00F823BB" w14:paraId="5B7B0767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EA0087C" w14:textId="77777777" w:rsidR="00933F4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Poster</w:t>
            </w:r>
          </w:p>
          <w:p w14:paraId="16363AB1" w14:textId="5ADC406A" w:rsidR="008D1E82" w:rsidRPr="00F823BB" w:rsidRDefault="008D1E82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9764E53" w14:textId="727FB0E3" w:rsidR="00933F4B" w:rsidRPr="00F823BB" w:rsidRDefault="00933F4B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0AA79E92" w14:textId="5D57ABAA" w:rsidR="00933F4B" w:rsidRPr="00F823BB" w:rsidRDefault="00933F4B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July 2018</w:t>
            </w:r>
          </w:p>
        </w:tc>
      </w:tr>
      <w:tr w:rsidR="00933F4B" w:rsidRPr="00F823BB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933F4B" w:rsidRPr="00F823BB" w:rsidRDefault="00933F4B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933F4B" w:rsidRPr="00F823B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933F4B" w:rsidRPr="00F823BB" w:rsidRDefault="00933F4B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10 January 2018</w:t>
            </w:r>
          </w:p>
        </w:tc>
      </w:tr>
    </w:tbl>
    <w:p w14:paraId="1D049962" w14:textId="7E2B4169" w:rsidR="00D801B8" w:rsidRPr="000E09B3" w:rsidRDefault="00D801B8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F823BB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F823BB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F823BB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A1DD7" w:rsidRPr="00F823BB" w14:paraId="49A0A22A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1F46C558" w14:textId="7743B08E" w:rsidR="004A1DD7" w:rsidRDefault="00AA5603" w:rsidP="00AA56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Consent form-</w:t>
            </w:r>
            <w:r w:rsidR="004A1DD7">
              <w:rPr>
                <w:sz w:val="20"/>
                <w:szCs w:val="20"/>
              </w:rPr>
              <w:t>RCT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90D8107" w14:textId="410E354E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61BF55D" w14:textId="591FD06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4A1DD7" w:rsidRPr="00F823BB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4A1DD7" w:rsidRPr="00F823BB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A1DD7" w:rsidRPr="00F823BB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777777" w:rsidR="007A74C6" w:rsidRDefault="007A74C6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618313B0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A1DD7" w:rsidRPr="00F823BB" w14:paraId="3AF5833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FB3B653" w14:textId="77777777" w:rsidR="004A1DD7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cohort study</w:t>
            </w:r>
          </w:p>
          <w:p w14:paraId="03102AEE" w14:textId="229EC336" w:rsidR="008D1E82" w:rsidRPr="00F823BB" w:rsidRDefault="008D1E82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E4BADBA" w14:textId="4E28E9D3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8547411" w14:textId="129F2882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August 2018</w:t>
            </w:r>
          </w:p>
        </w:tc>
      </w:tr>
      <w:tr w:rsidR="004A1DD7" w:rsidRPr="00F823BB" w14:paraId="09B39D4D" w14:textId="77777777" w:rsidTr="002C6ED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C6D2927" w14:textId="183D14FD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D08C24" w14:textId="02D6697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59D2C26" w14:textId="76993CAB" w:rsidR="004A1DD7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June 2018</w:t>
            </w:r>
          </w:p>
        </w:tc>
      </w:tr>
      <w:tr w:rsidR="004A1DD7" w:rsidRPr="00F823BB" w14:paraId="4662044F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37E64A8" w14:textId="63B743FF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E85B51" w14:textId="45B13990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042DE9" w14:textId="45DADA5E" w:rsidR="004A1DD7" w:rsidRPr="00F823BB" w:rsidRDefault="004A1DD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4A1DD7" w:rsidRPr="00F823BB" w14:paraId="149DC3B4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7DA739F" w14:textId="598C7575" w:rsidR="004A1DD7" w:rsidRPr="00F823BB" w:rsidRDefault="004A1DD7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329262D8" w14:textId="77777777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34E6C845" w14:textId="77777777" w:rsidR="004A1DD7" w:rsidRPr="00F823BB" w:rsidRDefault="004A1DD7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F2A8A6A" w14:textId="7C972113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70D1516C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56FC067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participant interviews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B35237C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09F0D63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70E35A12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- partners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F823BB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F823BB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F823BB" w14:paraId="6B5F89F4" w14:textId="77777777" w:rsidTr="00E04185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52A5F9D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Consent form – site investigator team interviews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45A2AFA6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395431" w14:textId="77777777" w:rsidR="006E34D0" w:rsidRPr="00F823BB" w:rsidRDefault="006E34D0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Default="004C4FCD" w:rsidP="005117CE">
      <w:pPr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F823BB" w14:paraId="291BB74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F823BB" w:rsidRDefault="004C4FCD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F823BB" w14:paraId="0D6827A2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Letter to </w:t>
            </w:r>
            <w:r>
              <w:rPr>
                <w:sz w:val="20"/>
                <w:szCs w:val="20"/>
              </w:rPr>
              <w:t>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F823BB" w:rsidRDefault="004C4FCD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499CCBFD" w14:textId="3F12D955" w:rsidR="00FC49C6" w:rsidRDefault="00FC49C6" w:rsidP="009776DD">
      <w:pPr>
        <w:rPr>
          <w:sz w:val="20"/>
          <w:szCs w:val="20"/>
        </w:rPr>
      </w:pPr>
    </w:p>
    <w:p w14:paraId="51285B88" w14:textId="4347ECC9" w:rsidR="004E4CF5" w:rsidRDefault="004E4CF5" w:rsidP="009776DD">
      <w:pPr>
        <w:rPr>
          <w:sz w:val="20"/>
          <w:szCs w:val="20"/>
        </w:rPr>
      </w:pPr>
    </w:p>
    <w:p w14:paraId="3953BB4E" w14:textId="09B03245" w:rsidR="004E4CF5" w:rsidRDefault="004E4CF5" w:rsidP="009776DD">
      <w:pPr>
        <w:rPr>
          <w:sz w:val="20"/>
          <w:szCs w:val="20"/>
        </w:rPr>
      </w:pPr>
    </w:p>
    <w:p w14:paraId="4785301F" w14:textId="77777777" w:rsidR="004E4CF5" w:rsidRPr="00F823BB" w:rsidRDefault="004E4CF5" w:rsidP="009776DD">
      <w:pPr>
        <w:rPr>
          <w:sz w:val="20"/>
          <w:szCs w:val="20"/>
        </w:rPr>
      </w:pPr>
      <w:bookmarkStart w:id="0" w:name="_GoBack"/>
      <w:bookmarkEnd w:id="0"/>
    </w:p>
    <w:p w14:paraId="212ABA00" w14:textId="771BF1A3" w:rsidR="00447EFA" w:rsidRPr="000E09B3" w:rsidRDefault="004C4FCD" w:rsidP="004C4FCD">
      <w:pPr>
        <w:jc w:val="center"/>
        <w:rPr>
          <w:b/>
          <w:u w:val="single"/>
        </w:rPr>
      </w:pPr>
      <w:r>
        <w:rPr>
          <w:b/>
          <w:u w:val="single"/>
        </w:rPr>
        <w:lastRenderedPageBreak/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F823BB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F2E634B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F823BB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AD9862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B4A8D36" w14:textId="51C082C0" w:rsidR="008D1E82" w:rsidRPr="00F823BB" w:rsidRDefault="009F3C3F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CRF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6181182" w14:textId="3A0F2549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64673E" w14:textId="72162B9F" w:rsidR="009F3C3F" w:rsidRDefault="00F62B4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October 2018</w:t>
            </w:r>
          </w:p>
        </w:tc>
      </w:tr>
      <w:tr w:rsidR="00F62B4F" w:rsidRPr="00F823BB" w14:paraId="56842544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B85C787" w14:textId="2815E3C4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1644552C" w14:textId="6ACF9EE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07 September 2018</w:t>
            </w:r>
          </w:p>
        </w:tc>
      </w:tr>
      <w:tr w:rsidR="00F62B4F" w:rsidRPr="00F823BB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06 July 2018</w:t>
            </w:r>
          </w:p>
        </w:tc>
      </w:tr>
      <w:tr w:rsidR="00F62B4F" w:rsidRPr="00F823BB" w14:paraId="3D80AE98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  <w:tr w:rsidR="00F62B4F" w:rsidRPr="00F823BB" w14:paraId="4F0BB18B" w14:textId="77777777" w:rsidTr="00CB214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4A8D28" w14:textId="594B68D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B163C14" w14:textId="3D028169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0BA013F6" w:rsidR="000B03AE" w:rsidRDefault="000B03AE" w:rsidP="000B03AE">
      <w:pPr>
        <w:spacing w:line="240" w:lineRule="auto"/>
        <w:rPr>
          <w:b/>
          <w:sz w:val="20"/>
          <w:szCs w:val="20"/>
          <w:u w:val="single"/>
        </w:rPr>
      </w:pPr>
    </w:p>
    <w:p w14:paraId="172A6DCE" w14:textId="77777777" w:rsidR="002160BD" w:rsidRDefault="002160B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F823BB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F823BB" w:rsidRDefault="00281848" w:rsidP="00DE637A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7612B5E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702B3CC" w14:textId="6C18E7B0" w:rsidR="009F3C3F" w:rsidRDefault="00D000E5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B8580C" w14:textId="33F7E684" w:rsidR="009F3C3F" w:rsidRDefault="00F62B4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16B462" w14:textId="484A1C23" w:rsidR="009F3C3F" w:rsidRDefault="00F62B4F" w:rsidP="00DE637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</w:t>
            </w:r>
            <w:r w:rsidR="009F3C3F">
              <w:rPr>
                <w:sz w:val="20"/>
                <w:szCs w:val="20"/>
              </w:rPr>
              <w:t xml:space="preserve"> 2018</w:t>
            </w:r>
          </w:p>
        </w:tc>
      </w:tr>
      <w:tr w:rsidR="00F62B4F" w:rsidRPr="00F823BB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4DCDC723" w:rsidR="00281848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F823BB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3EE9EEA" w14:textId="2B02EBAE" w:rsidR="002160BD" w:rsidRPr="00F823BB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F823BB" w:rsidRDefault="00622E04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23F94950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1E8C93A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A</w:t>
            </w:r>
          </w:p>
          <w:p w14:paraId="0DF4360C" w14:textId="0A86D6BD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CCA2A92" w14:textId="3B49A69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2D0166E" w14:textId="1387FB9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52790609" w14:textId="77777777" w:rsidTr="00122F58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5449AAC" w14:textId="0AFA594B" w:rsidR="00622E04" w:rsidRDefault="00622E04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90C9E13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3CAEA36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14:paraId="355DFF7B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7E5DF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Two month questionnaire B</w:t>
            </w:r>
          </w:p>
          <w:p w14:paraId="74192C25" w14:textId="05F50405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4BF815B" w14:textId="1F9CD6CF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D2218D" w14:textId="5EE998EA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1B0D8D4B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5FCE8055" w14:textId="10D29150" w:rsidR="001237E5" w:rsidRDefault="001237E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F823BB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6022F63" w14:textId="0D94A859" w:rsidR="002160BD" w:rsidRPr="00F823BB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F823BB" w:rsidRDefault="00470D1E" w:rsidP="009D423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1C9B742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B6C0B1A" w14:textId="7777777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Six month questionnaire A</w:t>
            </w:r>
          </w:p>
          <w:p w14:paraId="584C83D7" w14:textId="431F1B6D" w:rsidR="008D1E82" w:rsidRDefault="008D1E82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A6AA6B3" w14:textId="4B3E9F9E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889E177" w14:textId="549C7033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029122E5" w14:textId="77777777" w:rsidTr="00E86DDB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4A974778" w14:textId="106B6B9B" w:rsidR="00622E04" w:rsidRDefault="008330F3" w:rsidP="000B03AE">
      <w:pPr>
        <w:spacing w:line="240" w:lineRule="auto"/>
        <w:rPr>
          <w:b/>
          <w:u w:val="single"/>
        </w:rPr>
      </w:pPr>
      <w:r w:rsidRPr="000E09B3">
        <w:rPr>
          <w:b/>
          <w:u w:val="single"/>
        </w:rPr>
        <w:t xml:space="preserve">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F823BB" w14:paraId="7856E738" w14:textId="77777777" w:rsidTr="006A6820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F823BB" w:rsidRDefault="004D4A8E" w:rsidP="006A682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F823BB" w:rsidRDefault="001237E5" w:rsidP="006A6820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F62B4F" w:rsidRPr="00F823BB" w14:paraId="235684A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8F155FE" w14:textId="096951F0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Six month questionnaire B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D7CB47D" w14:textId="55E1A586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424D043" w14:textId="7B71EB73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F62B4F" w:rsidRPr="00F823BB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F62B4F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F62B4F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June 2018</w:t>
            </w:r>
          </w:p>
        </w:tc>
      </w:tr>
      <w:tr w:rsidR="00F62B4F" w:rsidRPr="00F823BB" w14:paraId="61A0BF6E" w14:textId="77777777" w:rsidTr="006A6820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F62B4F" w:rsidRPr="00F823BB" w:rsidRDefault="00F62B4F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F62B4F" w:rsidRPr="00F823BB" w:rsidRDefault="00F62B4F" w:rsidP="00F62B4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375AAB4" w:rsidR="001237E5" w:rsidRPr="000E09B3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C4C0302" w14:textId="0A1A0062" w:rsidR="004D4A8E" w:rsidRPr="00F823BB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F823BB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2B035479" w14:textId="77777777" w:rsidTr="00FA3ABC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63D02F3" w14:textId="09E8C1A2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Essential Recruitment Documentation</w:t>
            </w:r>
            <w:r w:rsidR="00C86BB7">
              <w:rPr>
                <w:sz w:val="20"/>
                <w:szCs w:val="20"/>
              </w:rPr>
              <w:t>-Source Data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A6DA73" w14:textId="4881D6B1" w:rsidR="009F3C3F" w:rsidRDefault="00EB26E3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5175421" w14:textId="4CFA4B64" w:rsidR="009F3C3F" w:rsidRDefault="00C86BB7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October</w:t>
            </w:r>
            <w:r w:rsidR="00EB26E3">
              <w:rPr>
                <w:sz w:val="20"/>
                <w:szCs w:val="20"/>
              </w:rPr>
              <w:t xml:space="preserve"> 2018</w:t>
            </w:r>
          </w:p>
        </w:tc>
      </w:tr>
      <w:tr w:rsidR="009F3C3F" w:rsidRPr="00F823BB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9F3C3F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9F3C3F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9F3C3F" w:rsidRPr="00F823BB" w14:paraId="0098237F" w14:textId="77777777" w:rsidTr="00FA3ABC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9F3C3F" w:rsidRPr="00F823BB" w:rsidRDefault="009F3C3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9F3C3F" w:rsidRPr="00F823BB" w:rsidRDefault="009F3C3F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Default="00DA1869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F823BB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F823BB" w14:paraId="7C0A19D9" w14:textId="77777777" w:rsidTr="00E04185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2ABA470" w14:textId="4F854392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D052ED" w14:textId="126F81FE" w:rsidR="002731D4" w:rsidRDefault="009C677A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 September 2018</w:t>
            </w:r>
          </w:p>
        </w:tc>
      </w:tr>
      <w:tr w:rsidR="002731D4" w:rsidRPr="00F823BB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June 2018</w:t>
            </w:r>
          </w:p>
        </w:tc>
      </w:tr>
      <w:tr w:rsidR="002731D4" w:rsidRPr="00F823BB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F823BB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F823BB" w:rsidRDefault="002731D4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Default="00991DE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F823BB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1FBADD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F823BB" w:rsidRDefault="00991DEF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F823BB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B4A1DF2" w14:textId="72A5C88B" w:rsidR="009F3C3F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Screening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Default="00455AA4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Default="00525B20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  <w:tr w:rsidR="009F3C3F" w:rsidRPr="00F823BB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9F3C3F" w:rsidRPr="00F823BB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June 2018</w:t>
            </w:r>
          </w:p>
        </w:tc>
      </w:tr>
      <w:tr w:rsidR="009F3C3F" w:rsidRPr="00F823BB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F823BB" w:rsidRDefault="009F3C3F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F823BB" w:rsidRDefault="009F3C3F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092B96B8" w14:textId="1FEEB467" w:rsidR="00413892" w:rsidRDefault="00413892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F823BB" w14:paraId="04CE310A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F823BB" w:rsidRDefault="00413892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13892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Default="00413892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Default="00B81B19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13892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Default="002912AD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44CD64DC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F823BB" w14:paraId="7AB78105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395DACA1" w14:textId="609AF645" w:rsidR="004D4A8E" w:rsidRPr="00F823BB" w:rsidRDefault="004D4A8E" w:rsidP="00C1140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F823BB" w14:paraId="417F9FCA" w14:textId="77777777" w:rsidTr="00C1140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C2E3FE3" w14:textId="732D2DD1" w:rsidR="005D15F7" w:rsidRPr="00F823BB" w:rsidRDefault="005D15F7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form </w:t>
            </w:r>
          </w:p>
        </w:tc>
        <w:tc>
          <w:tcPr>
            <w:tcW w:w="2268" w:type="dxa"/>
            <w:vAlign w:val="center"/>
          </w:tcPr>
          <w:p w14:paraId="5555C653" w14:textId="45E49AB3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56A63658" w14:textId="041687EE" w:rsidR="005D15F7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5D15F7" w:rsidRPr="00F823BB" w14:paraId="53A86143" w14:textId="77777777" w:rsidTr="00A64B2B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F823BB" w:rsidRDefault="005D15F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B3FAD31" w14:textId="0C0AAD5F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4E3D67E" w14:textId="77777777" w:rsidR="005D15F7" w:rsidRPr="00F823BB" w:rsidRDefault="005D15F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July 2018</w:t>
            </w:r>
          </w:p>
        </w:tc>
      </w:tr>
    </w:tbl>
    <w:p w14:paraId="131185CD" w14:textId="610826D1" w:rsidR="00805857" w:rsidRDefault="0080585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F823BB" w14:paraId="5B53F4C3" w14:textId="77777777" w:rsidTr="00D16F09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A63EA92" w14:textId="77777777" w:rsidR="008B0015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F823BB" w:rsidRDefault="004D4A8E" w:rsidP="00D16F09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F823BB" w:rsidRDefault="008B0015" w:rsidP="00D16F09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8B0015" w:rsidRPr="00F823BB" w14:paraId="7D858211" w14:textId="77777777" w:rsidTr="00D16F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EE1CA3C" w14:textId="3A325699" w:rsidR="008B0015" w:rsidRPr="00F823BB" w:rsidRDefault="008B0015" w:rsidP="00D16F09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 xml:space="preserve">SAE </w:t>
            </w:r>
            <w:r>
              <w:rPr>
                <w:sz w:val="20"/>
                <w:szCs w:val="20"/>
              </w:rPr>
              <w:t xml:space="preserve">follow up </w:t>
            </w:r>
            <w:r w:rsidRPr="00F823BB">
              <w:rPr>
                <w:sz w:val="20"/>
                <w:szCs w:val="20"/>
              </w:rPr>
              <w:t xml:space="preserve">form </w:t>
            </w:r>
          </w:p>
        </w:tc>
        <w:tc>
          <w:tcPr>
            <w:tcW w:w="2268" w:type="dxa"/>
            <w:vAlign w:val="center"/>
          </w:tcPr>
          <w:p w14:paraId="77184120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vAlign w:val="center"/>
          </w:tcPr>
          <w:p w14:paraId="788766F3" w14:textId="77777777" w:rsidR="008B0015" w:rsidRDefault="008B0015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October 2018</w:t>
            </w:r>
          </w:p>
        </w:tc>
      </w:tr>
      <w:tr w:rsidR="008B0015" w:rsidRPr="00F823BB" w14:paraId="64A39170" w14:textId="77777777" w:rsidTr="007E040B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8B0015" w:rsidRPr="00F823BB" w:rsidRDefault="008B0015" w:rsidP="00D16F09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8FC666" w14:textId="58F46FB1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5BB11B8" w14:textId="47523D84" w:rsidR="008B0015" w:rsidRPr="00F823BB" w:rsidRDefault="00A64B2B" w:rsidP="00D16F0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8B0015">
              <w:rPr>
                <w:sz w:val="20"/>
                <w:szCs w:val="20"/>
              </w:rPr>
              <w:t xml:space="preserve"> July 2018</w:t>
            </w:r>
          </w:p>
        </w:tc>
      </w:tr>
    </w:tbl>
    <w:p w14:paraId="6595233C" w14:textId="157944D3" w:rsidR="008B0015" w:rsidRDefault="008B0015" w:rsidP="000B03AE">
      <w:pPr>
        <w:spacing w:line="240" w:lineRule="auto"/>
        <w:rPr>
          <w:b/>
          <w:sz w:val="20"/>
          <w:szCs w:val="20"/>
          <w:u w:val="single"/>
        </w:rPr>
      </w:pPr>
    </w:p>
    <w:p w14:paraId="061B3877" w14:textId="33895F96" w:rsidR="001C5765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F823BB" w14:paraId="54E69D78" w14:textId="77777777" w:rsidTr="00C1140D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08AD77A9" w14:textId="13D6EEBF" w:rsidR="004D4A8E" w:rsidRPr="00F823BB" w:rsidRDefault="004D4A8E" w:rsidP="001943C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01D44911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F823BB" w:rsidRDefault="001C5765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C5765" w:rsidRPr="00F823BB" w14:paraId="5839E419" w14:textId="77777777" w:rsidTr="00C1140D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E33E76D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18420A7B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98C7E8" w14:textId="77777777" w:rsidR="001C5765" w:rsidRPr="00F823BB" w:rsidRDefault="001C5765" w:rsidP="00C1140D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Default="001C5765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F823BB" w14:paraId="7AACA398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D107773" w14:textId="77777777" w:rsidR="00675EE2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1981FB14" w14:textId="0ACA46F2" w:rsidR="004D4A8E" w:rsidRPr="00F823BB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9F8AC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A15A020" w14:textId="77777777" w:rsidR="00675EE2" w:rsidRPr="00F823BB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F823BB" w14:paraId="05C4F6D9" w14:textId="77777777" w:rsidTr="00E04185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C0CF25B" w14:textId="1C68D44A" w:rsidR="00675EE2" w:rsidRPr="00F823BB" w:rsidRDefault="004F4B4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CAPA report form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7BA7BE1" w14:textId="6A7411D8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82F3304" w14:textId="01DD6F6D" w:rsidR="00675EE2" w:rsidRPr="00F823BB" w:rsidRDefault="001D3B0C" w:rsidP="002E307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May 2018</w:t>
            </w:r>
          </w:p>
        </w:tc>
      </w:tr>
    </w:tbl>
    <w:p w14:paraId="733A08C7" w14:textId="5FF2A2BA" w:rsidR="00966BFB" w:rsidRDefault="00966BFB" w:rsidP="00A25F4E">
      <w:pPr>
        <w:rPr>
          <w:b/>
          <w:u w:val="single"/>
        </w:rPr>
      </w:pPr>
    </w:p>
    <w:p w14:paraId="2AD00BC3" w14:textId="512C225B" w:rsidR="0097089C" w:rsidRPr="00FD0AC2" w:rsidRDefault="00F7548B" w:rsidP="00F7548B">
      <w:pPr>
        <w:jc w:val="center"/>
        <w:rPr>
          <w:b/>
          <w:u w:val="single"/>
        </w:rPr>
      </w:pPr>
      <w:r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F823BB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A601162" w14:textId="7C96692D" w:rsidR="000408F7" w:rsidRPr="00F823BB" w:rsidRDefault="00EC7C05" w:rsidP="000408F7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F823BB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F823BB" w14:paraId="4A855E5A" w14:textId="77777777" w:rsidTr="000408F7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7D97F6F" w14:textId="0661E861" w:rsidR="001A47C2" w:rsidRPr="00F823BB" w:rsidRDefault="000408F7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Trial Manual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DFA6C83" w14:textId="4A5DD6B8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B21B75B" w14:textId="0D031D33" w:rsidR="001A47C2" w:rsidRPr="00F823BB" w:rsidRDefault="001A47C2" w:rsidP="001412A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Default="007613F9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F823BB" w14:paraId="7B31EABB" w14:textId="77777777" w:rsidTr="00C1140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77777777" w:rsidR="00F7548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  <w:p w14:paraId="6D3817B5" w14:textId="5972B1F8" w:rsidR="000408F7" w:rsidRPr="00F823BB" w:rsidRDefault="000408F7" w:rsidP="00C1140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F823BB" w:rsidRDefault="00F7548B" w:rsidP="00C1140D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445157" w:rsidRPr="00F823BB" w14:paraId="4AE245FB" w14:textId="77777777" w:rsidTr="00F7548B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67CEAFA7" w14:textId="5F7AFA9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CRF Completion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F358AE2" w14:textId="708FF3AC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41DEB8C" w14:textId="0F940022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September 2018</w:t>
            </w:r>
          </w:p>
        </w:tc>
      </w:tr>
      <w:tr w:rsidR="00445157" w:rsidRPr="00F823BB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445157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445157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July 2018</w:t>
            </w:r>
          </w:p>
        </w:tc>
      </w:tr>
      <w:tr w:rsidR="00445157" w:rsidRPr="00F823BB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445157" w:rsidRPr="00F823BB" w:rsidRDefault="00445157" w:rsidP="00C1140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445157" w:rsidRPr="00F823BB" w:rsidRDefault="00445157" w:rsidP="00C1140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 June 2018</w:t>
            </w:r>
          </w:p>
        </w:tc>
      </w:tr>
    </w:tbl>
    <w:p w14:paraId="5733A814" w14:textId="1375DFC3" w:rsidR="00F7548B" w:rsidRDefault="00F7548B" w:rsidP="0097089C">
      <w:pPr>
        <w:rPr>
          <w:b/>
          <w:sz w:val="20"/>
          <w:szCs w:val="20"/>
          <w:u w:val="single"/>
        </w:rPr>
      </w:pPr>
    </w:p>
    <w:p w14:paraId="2C1602B9" w14:textId="77777777" w:rsidR="004D4A8E" w:rsidRDefault="004D4A8E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F823BB" w14:paraId="4AF5C800" w14:textId="77777777" w:rsidTr="001A3081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F823BB" w:rsidRDefault="00CA2085" w:rsidP="001A3081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Date</w:t>
            </w:r>
          </w:p>
        </w:tc>
      </w:tr>
      <w:tr w:rsidR="00CA2085" w:rsidRPr="00F823BB" w14:paraId="2BEF6E2F" w14:textId="77777777" w:rsidTr="00162D03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2067686" w14:textId="3D73D881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Database entry guidelines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5CFDDA4E" w14:textId="1E83D6BC" w:rsidR="00CA2085" w:rsidRPr="00F823BB" w:rsidRDefault="00CA2085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1ACC432" w14:textId="727B92C5" w:rsidR="00CA2085" w:rsidRPr="00F823BB" w:rsidRDefault="00162D03" w:rsidP="001A308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77777777" w:rsidR="00CA2085" w:rsidRPr="00F823BB" w:rsidRDefault="00CA2085" w:rsidP="0097089C">
      <w:pPr>
        <w:rPr>
          <w:b/>
          <w:sz w:val="20"/>
          <w:szCs w:val="20"/>
          <w:u w:val="single"/>
        </w:rPr>
      </w:pPr>
    </w:p>
    <w:sectPr w:rsidR="00CA2085" w:rsidRPr="00F823BB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127C0A2" w14:textId="77777777" w:rsidR="00145F50" w:rsidRDefault="00145F50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145F50" w:rsidRDefault="00145F50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altName w:val="Cambria Math"/>
    <w:panose1 w:val="02000500000000000000"/>
    <w:charset w:val="00"/>
    <w:family w:val="swiss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027A8DDF" w:rsidR="00DD55CB" w:rsidRDefault="00DD55CB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4CF5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E4CF5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 w:rsidR="00B64273">
              <w:t xml:space="preserve">Big Baby version Log </w:t>
            </w:r>
            <w:r w:rsidR="0047790D">
              <w:t>V4.0</w:t>
            </w:r>
            <w:r w:rsidR="00906CA0">
              <w:t xml:space="preserve"> </w:t>
            </w:r>
            <w:r w:rsidR="0047790D">
              <w:t>30</w:t>
            </w:r>
            <w:r w:rsidR="00B64273">
              <w:t xml:space="preserve"> Oct</w:t>
            </w:r>
            <w:r w:rsidR="00E93AF4">
              <w:t xml:space="preserve"> </w:t>
            </w:r>
            <w:r>
              <w:t>2018</w:t>
            </w:r>
          </w:p>
          <w:p w14:paraId="30E639A8" w14:textId="562DCB26" w:rsidR="00DD55CB" w:rsidRDefault="004E4CF5">
            <w:pPr>
              <w:pStyle w:val="Footer"/>
            </w:pPr>
          </w:p>
        </w:sdtContent>
      </w:sdt>
    </w:sdtContent>
  </w:sdt>
  <w:p w14:paraId="696B7F93" w14:textId="3CE178DB" w:rsidR="00F15238" w:rsidRDefault="00F15238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8236CC" w14:textId="56CF4AAA" w:rsidR="00C71D00" w:rsidRDefault="00DF5F4D" w:rsidP="00C71D00">
    <w:pPr>
      <w:pStyle w:val="Footer"/>
    </w:pPr>
    <w:r>
      <w:t xml:space="preserve">Big Baby </w:t>
    </w:r>
    <w:r w:rsidR="00C71D00">
      <w:t>Version Log</w:t>
    </w:r>
    <w:r>
      <w:t xml:space="preserve"> v1.0 16</w:t>
    </w:r>
    <w:r w:rsidR="003F74C4">
      <w:t>th</w:t>
    </w:r>
    <w:r w:rsidR="00C71D00">
      <w:t xml:space="preserve"> </w:t>
    </w:r>
    <w:r w:rsidR="00AE7E7F">
      <w:t>January 2018</w:t>
    </w:r>
  </w:p>
  <w:p w14:paraId="227D14F7" w14:textId="77777777" w:rsidR="00C71D00" w:rsidRDefault="00C71D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575AB6" w14:textId="77777777" w:rsidR="00145F50" w:rsidRDefault="00145F50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145F50" w:rsidRDefault="00145F50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B2C7C6F" w14:textId="3479197C" w:rsidR="005C2816" w:rsidRDefault="0040653B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40653B" w:rsidRDefault="00AC6A5C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" fillcolor="white [3201]" stroked="f" strokeweight=".5pt">
              <v:textbox>
                <w:txbxContent>
                  <w:p w14:paraId="4694AC0C" w14:textId="57F96E56" w:rsidR="0040653B" w:rsidRDefault="00AC6A5C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="00D00BB9"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23C206" w14:textId="0D6ABC7F" w:rsidR="00C71D00" w:rsidRDefault="00C71D00">
    <w:pPr>
      <w:pStyle w:val="Header"/>
    </w:pPr>
    <w:r>
      <w:tab/>
    </w:r>
    <w:r w:rsidR="00A7154B"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3DE9"/>
    <w:rsid w:val="00005BA1"/>
    <w:rsid w:val="000166AC"/>
    <w:rsid w:val="00035CD7"/>
    <w:rsid w:val="00037623"/>
    <w:rsid w:val="000408F7"/>
    <w:rsid w:val="0004203D"/>
    <w:rsid w:val="00043236"/>
    <w:rsid w:val="00056791"/>
    <w:rsid w:val="00064AA1"/>
    <w:rsid w:val="00067479"/>
    <w:rsid w:val="00072FEC"/>
    <w:rsid w:val="000905DF"/>
    <w:rsid w:val="00095F0F"/>
    <w:rsid w:val="00096228"/>
    <w:rsid w:val="000A5CCA"/>
    <w:rsid w:val="000A6B73"/>
    <w:rsid w:val="000B03AE"/>
    <w:rsid w:val="000B2467"/>
    <w:rsid w:val="000D40F5"/>
    <w:rsid w:val="000D4A9D"/>
    <w:rsid w:val="000E02DD"/>
    <w:rsid w:val="000E09B3"/>
    <w:rsid w:val="000E379F"/>
    <w:rsid w:val="000E4B2F"/>
    <w:rsid w:val="000E7E97"/>
    <w:rsid w:val="000F70BB"/>
    <w:rsid w:val="00107FC3"/>
    <w:rsid w:val="00110EC0"/>
    <w:rsid w:val="00116EEA"/>
    <w:rsid w:val="00120592"/>
    <w:rsid w:val="00120F05"/>
    <w:rsid w:val="001237E5"/>
    <w:rsid w:val="00135A04"/>
    <w:rsid w:val="00140B98"/>
    <w:rsid w:val="001412A3"/>
    <w:rsid w:val="00141441"/>
    <w:rsid w:val="00145F50"/>
    <w:rsid w:val="0015034C"/>
    <w:rsid w:val="00155BFD"/>
    <w:rsid w:val="00157957"/>
    <w:rsid w:val="00162D03"/>
    <w:rsid w:val="00164907"/>
    <w:rsid w:val="001943C5"/>
    <w:rsid w:val="00197C27"/>
    <w:rsid w:val="001A47C2"/>
    <w:rsid w:val="001A62E3"/>
    <w:rsid w:val="001A6C4F"/>
    <w:rsid w:val="001B2E9F"/>
    <w:rsid w:val="001C5765"/>
    <w:rsid w:val="001D0014"/>
    <w:rsid w:val="001D0165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60BD"/>
    <w:rsid w:val="00230E99"/>
    <w:rsid w:val="00242EE3"/>
    <w:rsid w:val="002477AC"/>
    <w:rsid w:val="00262CE9"/>
    <w:rsid w:val="00270273"/>
    <w:rsid w:val="002731D4"/>
    <w:rsid w:val="002746B0"/>
    <w:rsid w:val="00281848"/>
    <w:rsid w:val="002912AD"/>
    <w:rsid w:val="002A19AC"/>
    <w:rsid w:val="002A42E2"/>
    <w:rsid w:val="002A6C35"/>
    <w:rsid w:val="002B16D1"/>
    <w:rsid w:val="002C196B"/>
    <w:rsid w:val="002C2D0F"/>
    <w:rsid w:val="002C6ED8"/>
    <w:rsid w:val="002E1085"/>
    <w:rsid w:val="002E307E"/>
    <w:rsid w:val="002E79CD"/>
    <w:rsid w:val="002F358F"/>
    <w:rsid w:val="002F579C"/>
    <w:rsid w:val="002F60FC"/>
    <w:rsid w:val="002F656D"/>
    <w:rsid w:val="003062B6"/>
    <w:rsid w:val="00306788"/>
    <w:rsid w:val="00325F39"/>
    <w:rsid w:val="0034021E"/>
    <w:rsid w:val="00341209"/>
    <w:rsid w:val="00347FF1"/>
    <w:rsid w:val="00350F18"/>
    <w:rsid w:val="003765D3"/>
    <w:rsid w:val="00376C0A"/>
    <w:rsid w:val="00383B65"/>
    <w:rsid w:val="003928A3"/>
    <w:rsid w:val="003A7854"/>
    <w:rsid w:val="003C42C7"/>
    <w:rsid w:val="003D040C"/>
    <w:rsid w:val="003D5816"/>
    <w:rsid w:val="003E4CDC"/>
    <w:rsid w:val="003E5989"/>
    <w:rsid w:val="003F74C4"/>
    <w:rsid w:val="0040653B"/>
    <w:rsid w:val="00407F82"/>
    <w:rsid w:val="00410CCE"/>
    <w:rsid w:val="00413892"/>
    <w:rsid w:val="00420052"/>
    <w:rsid w:val="0042032A"/>
    <w:rsid w:val="00426012"/>
    <w:rsid w:val="004302B6"/>
    <w:rsid w:val="00433E6B"/>
    <w:rsid w:val="004378D0"/>
    <w:rsid w:val="00445157"/>
    <w:rsid w:val="00447EFA"/>
    <w:rsid w:val="00455AA4"/>
    <w:rsid w:val="00456207"/>
    <w:rsid w:val="00470D1E"/>
    <w:rsid w:val="00470F13"/>
    <w:rsid w:val="0047790D"/>
    <w:rsid w:val="004822A5"/>
    <w:rsid w:val="00491206"/>
    <w:rsid w:val="0049323E"/>
    <w:rsid w:val="004A1DD7"/>
    <w:rsid w:val="004A22B8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117CE"/>
    <w:rsid w:val="005203C7"/>
    <w:rsid w:val="00525B20"/>
    <w:rsid w:val="0054456D"/>
    <w:rsid w:val="005474BB"/>
    <w:rsid w:val="0055237E"/>
    <w:rsid w:val="005532EA"/>
    <w:rsid w:val="00565F53"/>
    <w:rsid w:val="00566827"/>
    <w:rsid w:val="00566BE6"/>
    <w:rsid w:val="005712C1"/>
    <w:rsid w:val="00574192"/>
    <w:rsid w:val="00581F6C"/>
    <w:rsid w:val="00596A52"/>
    <w:rsid w:val="005A0A0D"/>
    <w:rsid w:val="005A2123"/>
    <w:rsid w:val="005C2816"/>
    <w:rsid w:val="005C4B19"/>
    <w:rsid w:val="005C7E28"/>
    <w:rsid w:val="005D15F7"/>
    <w:rsid w:val="005E0C58"/>
    <w:rsid w:val="005E0D4E"/>
    <w:rsid w:val="006140AC"/>
    <w:rsid w:val="00615282"/>
    <w:rsid w:val="00615C4C"/>
    <w:rsid w:val="006215EB"/>
    <w:rsid w:val="00622E04"/>
    <w:rsid w:val="00631207"/>
    <w:rsid w:val="0063321C"/>
    <w:rsid w:val="006413C7"/>
    <w:rsid w:val="00642FC9"/>
    <w:rsid w:val="0065771A"/>
    <w:rsid w:val="0066601B"/>
    <w:rsid w:val="0067256D"/>
    <w:rsid w:val="00675EE2"/>
    <w:rsid w:val="00681A47"/>
    <w:rsid w:val="00684D52"/>
    <w:rsid w:val="006B3F5F"/>
    <w:rsid w:val="006C7BFE"/>
    <w:rsid w:val="006D06B9"/>
    <w:rsid w:val="006D06E2"/>
    <w:rsid w:val="006D6052"/>
    <w:rsid w:val="006E1263"/>
    <w:rsid w:val="006E34D0"/>
    <w:rsid w:val="006E5A9F"/>
    <w:rsid w:val="006F0EDE"/>
    <w:rsid w:val="006F7B32"/>
    <w:rsid w:val="007050C3"/>
    <w:rsid w:val="00733DE9"/>
    <w:rsid w:val="007368FE"/>
    <w:rsid w:val="00740170"/>
    <w:rsid w:val="0074363F"/>
    <w:rsid w:val="00751532"/>
    <w:rsid w:val="0075722F"/>
    <w:rsid w:val="007613F9"/>
    <w:rsid w:val="00776C5E"/>
    <w:rsid w:val="007870A0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F0AA4"/>
    <w:rsid w:val="007F0BF6"/>
    <w:rsid w:val="007F69A6"/>
    <w:rsid w:val="00805857"/>
    <w:rsid w:val="008148F1"/>
    <w:rsid w:val="008164B9"/>
    <w:rsid w:val="008330F3"/>
    <w:rsid w:val="0083621A"/>
    <w:rsid w:val="00840C1A"/>
    <w:rsid w:val="00854CFB"/>
    <w:rsid w:val="00855C1D"/>
    <w:rsid w:val="008618E7"/>
    <w:rsid w:val="008643FD"/>
    <w:rsid w:val="00870783"/>
    <w:rsid w:val="0088705E"/>
    <w:rsid w:val="00890A5E"/>
    <w:rsid w:val="00897B93"/>
    <w:rsid w:val="008B0015"/>
    <w:rsid w:val="008C0019"/>
    <w:rsid w:val="008C1DE3"/>
    <w:rsid w:val="008C3D7A"/>
    <w:rsid w:val="008D1E82"/>
    <w:rsid w:val="009033D0"/>
    <w:rsid w:val="00905EB5"/>
    <w:rsid w:val="00906CA0"/>
    <w:rsid w:val="00924519"/>
    <w:rsid w:val="00933F4B"/>
    <w:rsid w:val="00934044"/>
    <w:rsid w:val="00936BE0"/>
    <w:rsid w:val="0094053D"/>
    <w:rsid w:val="00944A6F"/>
    <w:rsid w:val="00961CEA"/>
    <w:rsid w:val="009629DE"/>
    <w:rsid w:val="009658A2"/>
    <w:rsid w:val="00966BFB"/>
    <w:rsid w:val="0097089C"/>
    <w:rsid w:val="00971991"/>
    <w:rsid w:val="00972CA0"/>
    <w:rsid w:val="00975ABC"/>
    <w:rsid w:val="009760C4"/>
    <w:rsid w:val="009776DD"/>
    <w:rsid w:val="00982B55"/>
    <w:rsid w:val="00991DEF"/>
    <w:rsid w:val="00992222"/>
    <w:rsid w:val="009962AE"/>
    <w:rsid w:val="009A6F0E"/>
    <w:rsid w:val="009A7C09"/>
    <w:rsid w:val="009C37EE"/>
    <w:rsid w:val="009C677A"/>
    <w:rsid w:val="009D18F9"/>
    <w:rsid w:val="009D193B"/>
    <w:rsid w:val="009D45FC"/>
    <w:rsid w:val="009D4E69"/>
    <w:rsid w:val="009D52CE"/>
    <w:rsid w:val="009D67C8"/>
    <w:rsid w:val="009E170B"/>
    <w:rsid w:val="009E18AF"/>
    <w:rsid w:val="009F3C3F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7154B"/>
    <w:rsid w:val="00A903FF"/>
    <w:rsid w:val="00A922A8"/>
    <w:rsid w:val="00A92F81"/>
    <w:rsid w:val="00A9350B"/>
    <w:rsid w:val="00A94A07"/>
    <w:rsid w:val="00AA418F"/>
    <w:rsid w:val="00AA5603"/>
    <w:rsid w:val="00AB2932"/>
    <w:rsid w:val="00AC6A5C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15375"/>
    <w:rsid w:val="00B15E73"/>
    <w:rsid w:val="00B3691A"/>
    <w:rsid w:val="00B51930"/>
    <w:rsid w:val="00B64273"/>
    <w:rsid w:val="00B64CFA"/>
    <w:rsid w:val="00B67577"/>
    <w:rsid w:val="00B71A3B"/>
    <w:rsid w:val="00B7208C"/>
    <w:rsid w:val="00B81B19"/>
    <w:rsid w:val="00B87232"/>
    <w:rsid w:val="00BB6059"/>
    <w:rsid w:val="00BC705D"/>
    <w:rsid w:val="00BE3C81"/>
    <w:rsid w:val="00BF3629"/>
    <w:rsid w:val="00BF705E"/>
    <w:rsid w:val="00C1192E"/>
    <w:rsid w:val="00C24533"/>
    <w:rsid w:val="00C258C8"/>
    <w:rsid w:val="00C5015D"/>
    <w:rsid w:val="00C60875"/>
    <w:rsid w:val="00C61BD5"/>
    <w:rsid w:val="00C61E55"/>
    <w:rsid w:val="00C71D00"/>
    <w:rsid w:val="00C73A4A"/>
    <w:rsid w:val="00C8524D"/>
    <w:rsid w:val="00C86BB7"/>
    <w:rsid w:val="00CA2085"/>
    <w:rsid w:val="00CB28FD"/>
    <w:rsid w:val="00CB33D4"/>
    <w:rsid w:val="00CB6872"/>
    <w:rsid w:val="00CE261E"/>
    <w:rsid w:val="00CE2BF5"/>
    <w:rsid w:val="00CF3225"/>
    <w:rsid w:val="00CF4631"/>
    <w:rsid w:val="00D000E5"/>
    <w:rsid w:val="00D00BB9"/>
    <w:rsid w:val="00D01BF4"/>
    <w:rsid w:val="00D0622D"/>
    <w:rsid w:val="00D16027"/>
    <w:rsid w:val="00D311DF"/>
    <w:rsid w:val="00D713C8"/>
    <w:rsid w:val="00D76918"/>
    <w:rsid w:val="00D801B8"/>
    <w:rsid w:val="00DA1869"/>
    <w:rsid w:val="00DA7FCF"/>
    <w:rsid w:val="00DB49C8"/>
    <w:rsid w:val="00DD034D"/>
    <w:rsid w:val="00DD3C34"/>
    <w:rsid w:val="00DD533E"/>
    <w:rsid w:val="00DD55CB"/>
    <w:rsid w:val="00DE2FDD"/>
    <w:rsid w:val="00DF3C89"/>
    <w:rsid w:val="00DF5F4D"/>
    <w:rsid w:val="00DF60FF"/>
    <w:rsid w:val="00E00E3B"/>
    <w:rsid w:val="00E04185"/>
    <w:rsid w:val="00E145F9"/>
    <w:rsid w:val="00E21BC5"/>
    <w:rsid w:val="00E34941"/>
    <w:rsid w:val="00E36C0A"/>
    <w:rsid w:val="00E36F2D"/>
    <w:rsid w:val="00E52F02"/>
    <w:rsid w:val="00E616F7"/>
    <w:rsid w:val="00E62A8E"/>
    <w:rsid w:val="00E644CD"/>
    <w:rsid w:val="00E922B1"/>
    <w:rsid w:val="00E93AF4"/>
    <w:rsid w:val="00EA6746"/>
    <w:rsid w:val="00EB26E3"/>
    <w:rsid w:val="00EC4029"/>
    <w:rsid w:val="00EC49D5"/>
    <w:rsid w:val="00EC7BDC"/>
    <w:rsid w:val="00EC7C05"/>
    <w:rsid w:val="00ED5236"/>
    <w:rsid w:val="00ED7706"/>
    <w:rsid w:val="00EE3FF9"/>
    <w:rsid w:val="00EE698A"/>
    <w:rsid w:val="00EF6B47"/>
    <w:rsid w:val="00EF6D80"/>
    <w:rsid w:val="00F079BB"/>
    <w:rsid w:val="00F15238"/>
    <w:rsid w:val="00F2430D"/>
    <w:rsid w:val="00F34709"/>
    <w:rsid w:val="00F35222"/>
    <w:rsid w:val="00F611F7"/>
    <w:rsid w:val="00F62B4F"/>
    <w:rsid w:val="00F7548B"/>
    <w:rsid w:val="00F770EF"/>
    <w:rsid w:val="00F810DE"/>
    <w:rsid w:val="00F823BB"/>
    <w:rsid w:val="00F8790C"/>
    <w:rsid w:val="00FA6AAA"/>
    <w:rsid w:val="00FB0BFC"/>
    <w:rsid w:val="00FB43AE"/>
    <w:rsid w:val="00FB7997"/>
    <w:rsid w:val="00FC45E0"/>
    <w:rsid w:val="00FC49C6"/>
    <w:rsid w:val="00FC4FDB"/>
    <w:rsid w:val="00FD0AC2"/>
    <w:rsid w:val="00FE0C2E"/>
    <w:rsid w:val="00FE4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3969"/>
    <o:shapelayout v:ext="edit">
      <o:idmap v:ext="edit" data="1"/>
    </o:shapelayout>
  </w:shapeDefaults>
  <w:decimalSymbol w:val="."/>
  <w:listSeparator w:val=","/>
  <w14:docId w14:val="65A5DE53"/>
  <w15:docId w15:val="{323107FE-58DD-4BF9-9BF8-05EE2E25D7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47EF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577DFF-F5DD-440C-AD27-2ED200A811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D1BE3611</Template>
  <TotalTime>21</TotalTime>
  <Pages>7</Pages>
  <Words>510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3415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Harris, Kirsten</cp:lastModifiedBy>
  <cp:revision>9</cp:revision>
  <cp:lastPrinted>2018-05-23T13:41:00Z</cp:lastPrinted>
  <dcterms:created xsi:type="dcterms:W3CDTF">2018-10-30T16:12:00Z</dcterms:created>
  <dcterms:modified xsi:type="dcterms:W3CDTF">2018-10-30T16:33:00Z</dcterms:modified>
</cp:coreProperties>
</file>