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BBBCC6" w14:textId="791EB6D2" w:rsidR="00A7154B" w:rsidRDefault="00A7154B" w:rsidP="00982B55">
      <w:pPr>
        <w:jc w:val="center"/>
        <w:rPr>
          <w:b/>
          <w:sz w:val="32"/>
          <w:u w:val="single"/>
        </w:rPr>
      </w:pPr>
    </w:p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47790D" w:rsidRPr="00F823BB" w14:paraId="1015F0A2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2500055" w14:textId="41FD2FA1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229724E" w14:textId="7569154E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B12ECDF" w14:textId="2C0DCFA7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47790D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47790D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47790D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47790D" w:rsidRPr="00F823BB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47790D" w:rsidRPr="00F823BB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47790D" w:rsidRPr="00F823BB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7790D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47790D" w:rsidRPr="00F823BB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47790D" w:rsidRPr="00F823BB" w:rsidRDefault="0047790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47790D" w:rsidRPr="00F823BB" w:rsidRDefault="0047790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F823BB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24 January 2018</w:t>
            </w:r>
          </w:p>
        </w:tc>
      </w:tr>
      <w:tr w:rsidR="002F60FC" w:rsidRPr="00F823BB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F823BB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66133E44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3DAF544B" w14:textId="2EB6AF66" w:rsidR="004B0DB6" w:rsidRPr="000E09B3" w:rsidRDefault="004B0DB6" w:rsidP="004B0DB6">
      <w:pPr>
        <w:rPr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F823BB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F823BB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642FC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77777777" w:rsidR="00642FC9" w:rsidRPr="00642FC9" w:rsidRDefault="00642FC9" w:rsidP="00642FC9">
            <w:pPr>
              <w:rPr>
                <w:sz w:val="20"/>
                <w:szCs w:val="20"/>
              </w:rPr>
            </w:pPr>
            <w:r w:rsidRPr="00642FC9">
              <w:rPr>
                <w:sz w:val="20"/>
                <w:szCs w:val="20"/>
              </w:rPr>
              <w:t>Statement of Activities</w:t>
            </w:r>
          </w:p>
          <w:p w14:paraId="451E2255" w14:textId="7C45963B" w:rsidR="00120F05" w:rsidRPr="00F823BB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733056FD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2018</w:t>
            </w:r>
          </w:p>
        </w:tc>
      </w:tr>
    </w:tbl>
    <w:p w14:paraId="5CE2EAD0" w14:textId="3B6861DF" w:rsidR="00197C27" w:rsidRDefault="00197C27">
      <w:pPr>
        <w:rPr>
          <w:b/>
          <w:u w:val="single"/>
        </w:rPr>
      </w:pPr>
    </w:p>
    <w:p w14:paraId="2E7F7EDB" w14:textId="70022D54" w:rsidR="00197C27" w:rsidRPr="000E09B3" w:rsidRDefault="00197C27" w:rsidP="00197C27">
      <w:pPr>
        <w:jc w:val="center"/>
        <w:rPr>
          <w:b/>
          <w:u w:val="single"/>
        </w:rPr>
      </w:pPr>
      <w:r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7E2A5A" w:rsidRPr="00F823BB" w14:paraId="303565B7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718DA7D" w14:textId="7372992C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F82BF4E" w14:textId="0A761F70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5F201A2" w14:textId="6088259E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7E2A5A" w:rsidRPr="00F823BB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7E2A5A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October 2018</w:t>
            </w:r>
          </w:p>
        </w:tc>
      </w:tr>
      <w:tr w:rsidR="007E2A5A" w:rsidRPr="00F823BB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7E2A5A" w:rsidRPr="00F823BB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7E2A5A" w:rsidRPr="00F823BB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7E2A5A" w:rsidRPr="00F823BB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7E2A5A" w:rsidRPr="00F823BB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7E2A5A" w:rsidRPr="00F823BB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7E2A5A" w:rsidRPr="00F823BB" w:rsidRDefault="007E2A5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7E2A5A" w:rsidRPr="00F823BB" w:rsidRDefault="007E2A5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0E8467F" w14:textId="5ECAA785" w:rsidR="00897B93" w:rsidRDefault="00897B93">
      <w:pPr>
        <w:rPr>
          <w:b/>
          <w:sz w:val="20"/>
          <w:szCs w:val="20"/>
          <w:u w:val="single"/>
        </w:rPr>
      </w:pPr>
    </w:p>
    <w:p w14:paraId="1F8987C3" w14:textId="7B1721F0" w:rsidR="00F0118F" w:rsidRDefault="00F0118F">
      <w:pPr>
        <w:rPr>
          <w:b/>
          <w:sz w:val="20"/>
          <w:szCs w:val="20"/>
          <w:u w:val="single"/>
        </w:rPr>
      </w:pPr>
    </w:p>
    <w:p w14:paraId="417DF0A5" w14:textId="44529623" w:rsidR="00F0118F" w:rsidRDefault="00F0118F">
      <w:pPr>
        <w:rPr>
          <w:b/>
          <w:sz w:val="20"/>
          <w:szCs w:val="20"/>
          <w:u w:val="single"/>
        </w:rPr>
      </w:pPr>
    </w:p>
    <w:p w14:paraId="2F569488" w14:textId="77777777" w:rsidR="00F0118F" w:rsidRDefault="00F0118F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F823BB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8B01AD0" w14:textId="17FC3764" w:rsidR="00F0118F" w:rsidRPr="00F823BB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-participant interviews – pilot phase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Default="00F0118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Default="00F0118F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F0118F" w:rsidRPr="00F823BB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F823BB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985ECA" w:rsidRDefault="00F0118F" w:rsidP="00985E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F823BB" w:rsidRDefault="00F0118F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F0118F" w:rsidRPr="00F823BB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F823BB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F823BB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F823BB" w:rsidRDefault="00F0118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F823BB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F823BB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53EE6C0" w14:textId="7B87BF83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– participant interview – main trial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315A67" w:rsidRPr="00F823BB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  <w:p w14:paraId="10167F30" w14:textId="60F2FD1F" w:rsidR="00315A67" w:rsidRPr="0047790D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315A67" w:rsidRPr="00F823BB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97EA0A" w14:textId="61209CA8" w:rsidR="00426012" w:rsidRDefault="00426012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F823BB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BAECA45" w14:textId="7042C696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 partners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F823BB" w:rsidRDefault="00315A6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315A67" w:rsidRPr="00F823BB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F823BB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F823BB" w:rsidRDefault="00315A6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Default="00F34709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F823BB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F823BB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F823BB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1D9BDFD8" w14:textId="6F034EE3" w:rsidR="000B5FB4" w:rsidRPr="00F823BB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interviews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October 2018</w:t>
            </w:r>
          </w:p>
        </w:tc>
      </w:tr>
      <w:tr w:rsidR="000B5FB4" w:rsidRPr="00F823BB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F823BB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F823BB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F823BB" w:rsidRDefault="000B5FB4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0B5FB4" w:rsidRPr="00F823BB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F823BB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F823BB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F823BB" w:rsidRDefault="000B5FB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50BCF297" w14:textId="58B6FA6D" w:rsidR="00AE7E7F" w:rsidRPr="000E09B3" w:rsidRDefault="00AE7E7F" w:rsidP="00AE7E7F">
      <w:pPr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BB37E3E" w14:textId="52EF1A03" w:rsidR="00315A67" w:rsidRPr="00F823BB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71991" w:rsidRPr="00F823BB" w14:paraId="10276901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2EC2A855" w14:textId="371FA6DC" w:rsidR="000B5FB4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leaflet </w:t>
            </w:r>
            <w:r w:rsidR="008D1E82">
              <w:rPr>
                <w:sz w:val="20"/>
                <w:szCs w:val="20"/>
              </w:rPr>
              <w:t>–</w:t>
            </w:r>
            <w:r w:rsidRPr="00F823BB">
              <w:rPr>
                <w:sz w:val="20"/>
                <w:szCs w:val="20"/>
              </w:rPr>
              <w:t xml:space="preserve"> Trifold</w:t>
            </w:r>
          </w:p>
          <w:p w14:paraId="22F45C8E" w14:textId="435DAD0A" w:rsidR="008D1E82" w:rsidRPr="00F823BB" w:rsidRDefault="008D1E82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38F6C29" w14:textId="0AA2D67D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03519B2" w14:textId="59878D5E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25 September 2018</w:t>
            </w:r>
          </w:p>
        </w:tc>
      </w:tr>
      <w:tr w:rsidR="00971991" w:rsidRPr="00F823BB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135411E4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6209A2FD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June 2018</w:t>
            </w:r>
          </w:p>
        </w:tc>
      </w:tr>
      <w:tr w:rsidR="00971991" w:rsidRPr="00F823BB" w14:paraId="3D8DA3F5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82E707D" w14:textId="77777777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89E4C37" w14:textId="37113AFD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BDECDE5" w14:textId="3FDC58CF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DBD2A4" w14:textId="2AD97AC3" w:rsidR="00433E6B" w:rsidRPr="000E09B3" w:rsidRDefault="00433E6B" w:rsidP="00433E6B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7C7909" w:rsidRDefault="00EC49D5" w:rsidP="007C79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572CC401" w14:textId="2C03D76B" w:rsidR="0026148D" w:rsidRPr="00F823BB" w:rsidRDefault="0026148D" w:rsidP="007C790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6148D" w:rsidRPr="00F823BB" w14:paraId="3D6E2174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59B35B3" w14:textId="77777777" w:rsidR="0026148D" w:rsidRDefault="0026148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Poster</w:t>
            </w:r>
          </w:p>
          <w:p w14:paraId="4567939E" w14:textId="77777777" w:rsidR="0026148D" w:rsidRPr="00F823BB" w:rsidRDefault="0026148D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196EA58" w14:textId="34F4D17F" w:rsidR="0026148D" w:rsidRDefault="0026148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5A8F290" w14:textId="790F8640" w:rsidR="0026148D" w:rsidRDefault="0026148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26148D" w:rsidRPr="00F823BB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26148D" w:rsidRPr="00F823BB" w:rsidRDefault="0026148D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26148D" w:rsidRPr="00F823BB" w:rsidRDefault="0026148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26148D" w:rsidRPr="00F823BB" w:rsidRDefault="0026148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July 2018</w:t>
            </w:r>
          </w:p>
        </w:tc>
      </w:tr>
      <w:tr w:rsidR="0026148D" w:rsidRPr="00F823BB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26148D" w:rsidRPr="00F823BB" w:rsidRDefault="0026148D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26148D" w:rsidRPr="00F823BB" w:rsidRDefault="0026148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26148D" w:rsidRPr="00F823BB" w:rsidRDefault="0026148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1D049962" w14:textId="7C638741" w:rsidR="00D801B8" w:rsidRDefault="00D801B8">
      <w:pPr>
        <w:rPr>
          <w:b/>
          <w:u w:val="single"/>
        </w:rPr>
      </w:pPr>
    </w:p>
    <w:p w14:paraId="1148CA3E" w14:textId="77777777" w:rsidR="00D32126" w:rsidRPr="000E09B3" w:rsidRDefault="00D3212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F823BB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2F585A6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9155AD7" w14:textId="16F9C8B0" w:rsidR="00D32126" w:rsidRDefault="00D32126" w:rsidP="00AA56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Consent form-RCT 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34ABCC1" w14:textId="3E17D34D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537F900" w14:textId="5A16E2BB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D32126" w:rsidRDefault="00D32126" w:rsidP="00AA5603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410E354E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591FD06B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D32126" w:rsidRPr="00F823BB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D32126" w:rsidRPr="00F823BB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D32126" w:rsidRPr="00F823BB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777777" w:rsidR="007A74C6" w:rsidRDefault="007A74C6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618313B0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7BD6672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13BE5D35" w14:textId="77777777" w:rsidR="00D32126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cohort study</w:t>
            </w:r>
          </w:p>
          <w:p w14:paraId="607D2144" w14:textId="77777777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B720824" w14:textId="63B0D563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0AF3023" w14:textId="027FD18C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3AF58332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3102AEE" w14:textId="229EC336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E4BADBA" w14:textId="4E28E9D3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8547411" w14:textId="129F2882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D32126" w:rsidRPr="00F823BB" w14:paraId="09B39D4D" w14:textId="77777777" w:rsidTr="002C6ED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C6D2927" w14:textId="183D14FD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D08C24" w14:textId="02D6697B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59D2C26" w14:textId="76993CAB" w:rsidR="00D32126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D32126" w:rsidRPr="00F823BB" w14:paraId="4662044F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37E64A8" w14:textId="63B743FF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E85B51" w14:textId="45B13990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042DE9" w14:textId="45DADA5E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D32126" w:rsidRPr="00F823BB" w14:paraId="149DC3B4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7DA739F" w14:textId="598C7575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329262D8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34E6C845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F2A8A6A" w14:textId="7C972113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77777777" w:rsidR="00D32126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participant interviews</w:t>
            </w:r>
          </w:p>
          <w:p w14:paraId="6C1F5829" w14:textId="348D99C1" w:rsidR="00AB28D3" w:rsidRPr="00F823BB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70E35A12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- partners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F823BB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0D1A5BC" w14:textId="5FBB3D3A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site investigator team interviews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F823BB" w:rsidRDefault="00D3212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32126" w:rsidRPr="00F823BB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F823BB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F823BB" w:rsidRDefault="00D3212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Default="004C4FCD" w:rsidP="005117CE">
      <w:pPr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F823BB" w14:paraId="291BB74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F823BB" w14:paraId="0D6827A2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Letter to </w:t>
            </w:r>
            <w:r>
              <w:rPr>
                <w:sz w:val="20"/>
                <w:szCs w:val="20"/>
              </w:rPr>
              <w:t>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85301F" w14:textId="0A72BF7E" w:rsidR="004E4CF5" w:rsidRPr="00F823BB" w:rsidRDefault="004E4CF5" w:rsidP="009776DD">
      <w:pPr>
        <w:rPr>
          <w:sz w:val="20"/>
          <w:szCs w:val="20"/>
        </w:rPr>
      </w:pPr>
    </w:p>
    <w:p w14:paraId="212ABA00" w14:textId="771BF1A3" w:rsidR="00447EFA" w:rsidRPr="000E09B3" w:rsidRDefault="004C4FCD" w:rsidP="004C4FCD">
      <w:pPr>
        <w:jc w:val="center"/>
        <w:rPr>
          <w:b/>
          <w:u w:val="single"/>
        </w:rPr>
      </w:pPr>
      <w:r>
        <w:rPr>
          <w:b/>
          <w:u w:val="single"/>
        </w:rPr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F823BB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F2E634B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AD9862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66490C1B" w14:textId="77777777" w:rsidR="008D1E82" w:rsidRDefault="009F3C3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CRF</w:t>
            </w:r>
          </w:p>
          <w:p w14:paraId="3B4A8D36" w14:textId="4C57FB1B" w:rsidR="008150C7" w:rsidRPr="00F823BB" w:rsidRDefault="008150C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6181182" w14:textId="3A0F2549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64673E" w14:textId="72162B9F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October 2018</w:t>
            </w:r>
          </w:p>
        </w:tc>
      </w:tr>
      <w:tr w:rsidR="00F62B4F" w:rsidRPr="00F823BB" w14:paraId="56842544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B85C787" w14:textId="2815E3C4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1644552C" w14:textId="6ACF9EE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 September 2018</w:t>
            </w:r>
          </w:p>
        </w:tc>
      </w:tr>
      <w:tr w:rsidR="00F62B4F" w:rsidRPr="00F823BB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 July 2018</w:t>
            </w:r>
          </w:p>
        </w:tc>
      </w:tr>
      <w:tr w:rsidR="00F62B4F" w:rsidRPr="00F823BB" w14:paraId="3D80AE98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  <w:tr w:rsidR="00F62B4F" w:rsidRPr="00F823BB" w14:paraId="4F0BB18B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4A8D28" w14:textId="594B68D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B163C14" w14:textId="3D028169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0BA013F6" w:rsidR="000B03AE" w:rsidRDefault="000B03AE" w:rsidP="000B03AE">
      <w:pPr>
        <w:spacing w:line="240" w:lineRule="auto"/>
        <w:rPr>
          <w:b/>
          <w:sz w:val="20"/>
          <w:szCs w:val="20"/>
          <w:u w:val="single"/>
        </w:rPr>
      </w:pPr>
    </w:p>
    <w:p w14:paraId="172A6DCE" w14:textId="77777777" w:rsidR="002160BD" w:rsidRDefault="002160B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F823BB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7612B5E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702B3CC" w14:textId="6C18E7B0" w:rsidR="009F3C3F" w:rsidRDefault="00D000E5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B8580C" w14:textId="33F7E684" w:rsidR="009F3C3F" w:rsidRDefault="00F62B4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16B462" w14:textId="484A1C23" w:rsidR="009F3C3F" w:rsidRDefault="00F62B4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</w:t>
            </w:r>
            <w:r w:rsidR="009F3C3F">
              <w:rPr>
                <w:sz w:val="20"/>
                <w:szCs w:val="20"/>
              </w:rPr>
              <w:t xml:space="preserve"> 2018</w:t>
            </w:r>
          </w:p>
        </w:tc>
      </w:tr>
      <w:tr w:rsidR="00F62B4F" w:rsidRPr="00F823BB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22D735BE" w:rsidR="00281848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3535803B" w14:textId="77777777" w:rsidR="00E613E9" w:rsidRDefault="00E613E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F823BB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3EE9EEA" w14:textId="2B02EBAE" w:rsidR="002160BD" w:rsidRPr="00F823BB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23F94950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1E8C93A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A</w:t>
            </w:r>
          </w:p>
          <w:p w14:paraId="0DF4360C" w14:textId="0A86D6BD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CCA2A92" w14:textId="3B49A69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2D0166E" w14:textId="1387FB9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52790609" w14:textId="77777777" w:rsidTr="00122F58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5449AAC" w14:textId="0AFA594B" w:rsidR="00622E04" w:rsidRDefault="00622E04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90C9E13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3CAEA36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14:paraId="355DFF7B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7E5DF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B</w:t>
            </w:r>
          </w:p>
          <w:p w14:paraId="74192C25" w14:textId="05F50405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BF815B" w14:textId="1F9CD6CF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D2218D" w14:textId="5EE998EA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1B0D8D4B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5FCE8055" w14:textId="10D29150" w:rsidR="001237E5" w:rsidRDefault="001237E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F823BB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F823BB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1C9B742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B6C0B1A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A</w:t>
            </w:r>
          </w:p>
          <w:p w14:paraId="584C83D7" w14:textId="431F1B6D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A6AA6B3" w14:textId="4B3E9F9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889E177" w14:textId="549C7033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029122E5" w14:textId="77777777" w:rsidTr="00E86DDB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A974778" w14:textId="106B6B9B" w:rsidR="00622E04" w:rsidRDefault="008330F3" w:rsidP="000B03AE">
      <w:pPr>
        <w:spacing w:line="240" w:lineRule="auto"/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856E738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F823BB" w:rsidRDefault="004D4A8E" w:rsidP="006A682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235684A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82B7873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B</w:t>
            </w:r>
          </w:p>
          <w:p w14:paraId="38F155FE" w14:textId="5C099F27" w:rsidR="003F3F5C" w:rsidRDefault="003F3F5C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D7CB47D" w14:textId="55E1A586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24D043" w14:textId="7B71EB73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61A0BF6E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375AAB4" w:rsidR="001237E5" w:rsidRPr="000E09B3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C4C0302" w14:textId="0A1A0062" w:rsidR="004D4A8E" w:rsidRPr="00F823BB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B035479" w14:textId="77777777" w:rsidTr="00FA3ABC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63D02F3" w14:textId="09E8C1A2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Essential Recruitment Documentation</w:t>
            </w:r>
            <w:r w:rsidR="00C86BB7">
              <w:rPr>
                <w:sz w:val="20"/>
                <w:szCs w:val="20"/>
              </w:rPr>
              <w:t>-Source Data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A6DA73" w14:textId="4881D6B1" w:rsidR="009F3C3F" w:rsidRDefault="00EB26E3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175421" w14:textId="4CFA4B64" w:rsidR="009F3C3F" w:rsidRDefault="00C86BB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October</w:t>
            </w:r>
            <w:r w:rsidR="00EB26E3">
              <w:rPr>
                <w:sz w:val="20"/>
                <w:szCs w:val="20"/>
              </w:rPr>
              <w:t xml:space="preserve"> 2018</w:t>
            </w:r>
          </w:p>
        </w:tc>
      </w:tr>
      <w:tr w:rsidR="009F3C3F" w:rsidRPr="00F823BB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9F3C3F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9F3C3F" w:rsidRPr="00F823BB" w14:paraId="0098237F" w14:textId="77777777" w:rsidTr="00FA3ABC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9F3C3F" w:rsidRPr="00F823BB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Default="00DA186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7B70BF19" w14:textId="320D7170" w:rsidR="004D4A8E" w:rsidRPr="00F823BB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F823BB" w14:paraId="7C0A19D9" w14:textId="77777777" w:rsidTr="00E0418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ABA470" w14:textId="4F854392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D052ED" w14:textId="126F81FE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September 2018</w:t>
            </w:r>
          </w:p>
        </w:tc>
      </w:tr>
      <w:tr w:rsidR="002731D4" w:rsidRPr="00F823BB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2731D4" w:rsidRPr="00F823BB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F823BB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Default="00991DE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F823BB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1FBADD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B4A1DF2" w14:textId="72A5C88B" w:rsidR="009F3C3F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Screening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Default="00455AA4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Default="00525B20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  <w:tr w:rsidR="009F3C3F" w:rsidRPr="00F823BB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9F3C3F" w:rsidRPr="00F823BB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June 2018</w:t>
            </w:r>
          </w:p>
        </w:tc>
      </w:tr>
      <w:tr w:rsidR="009F3C3F" w:rsidRPr="00F823BB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092B96B8" w14:textId="1FEEB467" w:rsidR="00413892" w:rsidRDefault="00413892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F823BB" w14:paraId="04CE310A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F823BB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13892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Default="00413892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Default="00B81B19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3892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Default="002912AD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44CD64DC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F823BB" w14:paraId="7AB78105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395DACA1" w14:textId="609AF645" w:rsidR="004D4A8E" w:rsidRPr="00F823BB" w:rsidRDefault="004D4A8E" w:rsidP="00C1140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F823BB" w14:paraId="417F9FCA" w14:textId="77777777" w:rsidTr="00C1140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Default="005D15F7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F823BB" w:rsidRDefault="003F3F5C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555C653" w14:textId="45E49AB3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56A63658" w14:textId="041687EE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5D15F7" w:rsidRPr="00F823BB" w14:paraId="53A86143" w14:textId="77777777" w:rsidTr="00A64B2B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F823BB" w:rsidRDefault="005D15F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B3FAD31" w14:textId="0C0AAD5F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4E3D67E" w14:textId="77777777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July 2018</w:t>
            </w:r>
          </w:p>
        </w:tc>
      </w:tr>
    </w:tbl>
    <w:p w14:paraId="131185CD" w14:textId="610826D1" w:rsidR="00805857" w:rsidRDefault="0080585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F823BB" w14:paraId="5B53F4C3" w14:textId="77777777" w:rsidTr="00D16F09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A63EA92" w14:textId="77777777" w:rsidR="008B0015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F823BB" w:rsidRDefault="004D4A8E" w:rsidP="00D16F0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B0015" w:rsidRPr="00F823BB" w14:paraId="7D858211" w14:textId="77777777" w:rsidTr="00D16F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F86B4E" w14:textId="77777777" w:rsidR="008B0015" w:rsidRDefault="008B0015" w:rsidP="00D16F09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</w:t>
            </w:r>
            <w:r>
              <w:rPr>
                <w:sz w:val="20"/>
                <w:szCs w:val="20"/>
              </w:rPr>
              <w:t xml:space="preserve">follow up </w:t>
            </w:r>
            <w:r w:rsidRPr="00F823BB">
              <w:rPr>
                <w:sz w:val="20"/>
                <w:szCs w:val="20"/>
              </w:rPr>
              <w:t xml:space="preserve">form </w:t>
            </w:r>
          </w:p>
          <w:p w14:paraId="3EE1CA3C" w14:textId="48B56535" w:rsidR="003F3F5C" w:rsidRPr="00F823BB" w:rsidRDefault="003F3F5C" w:rsidP="00D16F09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7184120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788766F3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8B0015" w:rsidRPr="00F823BB" w14:paraId="64A39170" w14:textId="77777777" w:rsidTr="007E040B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8B0015" w:rsidRPr="00F823BB" w:rsidRDefault="008B0015" w:rsidP="00D16F09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8FC666" w14:textId="58F46FB1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5BB11B8" w14:textId="47523D84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8B0015">
              <w:rPr>
                <w:sz w:val="20"/>
                <w:szCs w:val="20"/>
              </w:rPr>
              <w:t xml:space="preserve"> July 2018</w:t>
            </w:r>
          </w:p>
        </w:tc>
      </w:tr>
    </w:tbl>
    <w:p w14:paraId="6595233C" w14:textId="157944D3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</w:p>
    <w:p w14:paraId="061B3877" w14:textId="33895F96" w:rsidR="001C5765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F823BB" w14:paraId="54E69D7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8AD77A9" w14:textId="31BA62A2" w:rsidR="003F3F5C" w:rsidRPr="00F823BB" w:rsidRDefault="003F3F5C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01D44911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C5765" w:rsidRPr="00F823BB" w14:paraId="5839E419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E33E76D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8420A7B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98C7E8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7AACA398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D107773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1981FB14" w14:textId="3D8E1426" w:rsidR="007E6FE1" w:rsidRPr="00F823BB" w:rsidRDefault="007E6FE1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9F8AC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A15A020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F823BB" w14:paraId="05C4F6D9" w14:textId="77777777" w:rsidTr="00E04185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C0CF25B" w14:textId="1C68D44A" w:rsidR="00675EE2" w:rsidRPr="00F823BB" w:rsidRDefault="004F4B4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CAPA report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7BA7BE1" w14:textId="6A7411D8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2F3304" w14:textId="01DD6F6D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733A08C7" w14:textId="5FF2A2BA" w:rsidR="00966BFB" w:rsidRDefault="00966BFB" w:rsidP="00A25F4E">
      <w:pPr>
        <w:rPr>
          <w:b/>
          <w:u w:val="single"/>
        </w:rPr>
      </w:pPr>
    </w:p>
    <w:p w14:paraId="2AD00BC3" w14:textId="512C225B" w:rsidR="0097089C" w:rsidRPr="00FD0AC2" w:rsidRDefault="00F7548B" w:rsidP="00F7548B">
      <w:pPr>
        <w:jc w:val="center"/>
        <w:rPr>
          <w:b/>
          <w:u w:val="single"/>
        </w:rPr>
      </w:pPr>
      <w:r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F823BB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A601162" w14:textId="5911F2A9" w:rsidR="007E6FE1" w:rsidRPr="00F823BB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F823BB" w14:paraId="4A855E5A" w14:textId="77777777" w:rsidTr="0021504B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7D97F6F" w14:textId="72A6A5AA" w:rsidR="001A47C2" w:rsidRPr="00F823BB" w:rsidRDefault="000408F7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Trial Manual</w:t>
            </w:r>
            <w:r w:rsidR="0021504B">
              <w:rPr>
                <w:sz w:val="20"/>
                <w:szCs w:val="20"/>
              </w:rPr>
              <w:t>-</w:t>
            </w:r>
            <w:r w:rsidR="009833C0">
              <w:rPr>
                <w:sz w:val="20"/>
                <w:szCs w:val="20"/>
              </w:rPr>
              <w:t>Document n</w:t>
            </w:r>
            <w:r w:rsidR="0021504B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DFA6C83" w14:textId="4A5DD6B8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B21B75B" w14:textId="0D031D33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Default="007613F9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F823BB" w14:paraId="7B31EABB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77777777" w:rsidR="00F7548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D3817B5" w14:textId="5972B1F8" w:rsidR="000408F7" w:rsidRPr="00F823BB" w:rsidRDefault="000408F7" w:rsidP="00C1140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45157" w:rsidRPr="00F823BB" w14:paraId="4AE245FB" w14:textId="77777777" w:rsidTr="00F7548B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67CEAFA7" w14:textId="5F7AFA9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CRF Completion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F358AE2" w14:textId="708FF3AC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41DEB8C" w14:textId="0F940022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September 2018</w:t>
            </w:r>
          </w:p>
        </w:tc>
      </w:tr>
      <w:tr w:rsidR="00445157" w:rsidRPr="00F823BB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445157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445157" w:rsidRPr="00F823BB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445157" w:rsidRPr="00F823BB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Default="004D4A8E" w:rsidP="0097089C">
      <w:pPr>
        <w:rPr>
          <w:b/>
          <w:sz w:val="20"/>
          <w:szCs w:val="20"/>
          <w:u w:val="single"/>
        </w:rPr>
      </w:pPr>
      <w:bookmarkStart w:id="0" w:name="_GoBack"/>
      <w:bookmarkEnd w:id="0"/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F823BB" w14:paraId="4AF5C800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CA2085" w:rsidRPr="00F823BB" w14:paraId="2BEF6E2F" w14:textId="77777777" w:rsidTr="00162D03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2067686" w14:textId="3D73D881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entry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CFDDA4E" w14:textId="1E83D6BC" w:rsidR="00CA2085" w:rsidRPr="00F823BB" w:rsidRDefault="00CA2085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1ACC432" w14:textId="727B92C5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77777777" w:rsidR="00CA2085" w:rsidRPr="00F823BB" w:rsidRDefault="00CA2085" w:rsidP="0097089C">
      <w:pPr>
        <w:rPr>
          <w:b/>
          <w:sz w:val="20"/>
          <w:szCs w:val="20"/>
          <w:u w:val="single"/>
        </w:rPr>
      </w:pPr>
    </w:p>
    <w:sectPr w:rsidR="00CA2085" w:rsidRPr="00F823BB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7C0A2" w14:textId="77777777" w:rsidR="00145F50" w:rsidRDefault="00145F50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145F50" w:rsidRDefault="00145F50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563E46AA" w:rsidR="00DD55CB" w:rsidRDefault="00DD55CB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140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140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 w:rsidR="00B64273">
              <w:t xml:space="preserve">Big Baby version Log </w:t>
            </w:r>
            <w:r w:rsidR="00985ECA">
              <w:t>V5</w:t>
            </w:r>
            <w:r w:rsidR="0047790D">
              <w:t>.0</w:t>
            </w:r>
            <w:r w:rsidR="00906CA0">
              <w:t xml:space="preserve"> </w:t>
            </w:r>
            <w:r w:rsidR="00985ECA">
              <w:t>31</w:t>
            </w:r>
            <w:r w:rsidR="00B64273">
              <w:t xml:space="preserve"> Oct</w:t>
            </w:r>
            <w:r w:rsidR="00E93AF4">
              <w:t xml:space="preserve"> </w:t>
            </w:r>
            <w:r>
              <w:t>2018</w:t>
            </w:r>
          </w:p>
          <w:p w14:paraId="30E639A8" w14:textId="562DCB26" w:rsidR="00DD55CB" w:rsidRDefault="00F9140D">
            <w:pPr>
              <w:pStyle w:val="Footer"/>
            </w:pPr>
          </w:p>
        </w:sdtContent>
      </w:sdt>
    </w:sdtContent>
  </w:sdt>
  <w:p w14:paraId="696B7F93" w14:textId="3CE178DB" w:rsidR="00F15238" w:rsidRDefault="00F15238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236CC" w14:textId="56CF4AAA" w:rsidR="00C71D00" w:rsidRDefault="00DF5F4D" w:rsidP="00C71D00">
    <w:pPr>
      <w:pStyle w:val="Footer"/>
    </w:pPr>
    <w:r>
      <w:t xml:space="preserve">Big Baby </w:t>
    </w:r>
    <w:r w:rsidR="00C71D00">
      <w:t>Version Log</w:t>
    </w:r>
    <w:r>
      <w:t xml:space="preserve"> v1.0 16</w:t>
    </w:r>
    <w:r w:rsidR="003F74C4">
      <w:t>th</w:t>
    </w:r>
    <w:r w:rsidR="00C71D00">
      <w:t xml:space="preserve"> </w:t>
    </w:r>
    <w:r w:rsidR="00AE7E7F">
      <w:t>January 2018</w:t>
    </w:r>
  </w:p>
  <w:p w14:paraId="227D14F7" w14:textId="77777777" w:rsidR="00C71D00" w:rsidRDefault="00C71D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75AB6" w14:textId="77777777" w:rsidR="00145F50" w:rsidRDefault="00145F50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145F50" w:rsidRDefault="00145F50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C7C6F" w14:textId="3479197C" w:rsidR="005C2816" w:rsidRDefault="0040653B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40653B" w:rsidRDefault="00AC6A5C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" fillcolor="white [3201]" stroked="f" strokeweight=".5pt">
              <v:textbox>
                <w:txbxContent>
                  <w:p w14:paraId="4694AC0C" w14:textId="57F96E56" w:rsidR="0040653B" w:rsidRDefault="00AC6A5C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D00BB9"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3C206" w14:textId="0D6ABC7F" w:rsidR="00C71D00" w:rsidRDefault="00C71D00">
    <w:pPr>
      <w:pStyle w:val="Header"/>
    </w:pPr>
    <w:r>
      <w:tab/>
    </w:r>
    <w:r w:rsidR="00A7154B"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DE9"/>
    <w:rsid w:val="00005BA1"/>
    <w:rsid w:val="000166AC"/>
    <w:rsid w:val="00035CD7"/>
    <w:rsid w:val="00037623"/>
    <w:rsid w:val="000408F7"/>
    <w:rsid w:val="0004203D"/>
    <w:rsid w:val="00043236"/>
    <w:rsid w:val="00056791"/>
    <w:rsid w:val="00064AA1"/>
    <w:rsid w:val="00067479"/>
    <w:rsid w:val="00072FEC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7FC3"/>
    <w:rsid w:val="00110EC0"/>
    <w:rsid w:val="00116EEA"/>
    <w:rsid w:val="00120592"/>
    <w:rsid w:val="00120F05"/>
    <w:rsid w:val="001237E5"/>
    <w:rsid w:val="00135A04"/>
    <w:rsid w:val="00140B98"/>
    <w:rsid w:val="001412A3"/>
    <w:rsid w:val="00141441"/>
    <w:rsid w:val="00145F50"/>
    <w:rsid w:val="0015034C"/>
    <w:rsid w:val="00155BFD"/>
    <w:rsid w:val="00157957"/>
    <w:rsid w:val="00162D03"/>
    <w:rsid w:val="00164907"/>
    <w:rsid w:val="001943C5"/>
    <w:rsid w:val="00197C27"/>
    <w:rsid w:val="001A47C2"/>
    <w:rsid w:val="001A62E3"/>
    <w:rsid w:val="001A6C4F"/>
    <w:rsid w:val="001B2E9F"/>
    <w:rsid w:val="001C5765"/>
    <w:rsid w:val="001D0014"/>
    <w:rsid w:val="001D0165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6148D"/>
    <w:rsid w:val="00262CE9"/>
    <w:rsid w:val="00270273"/>
    <w:rsid w:val="002731D4"/>
    <w:rsid w:val="002746B0"/>
    <w:rsid w:val="00281848"/>
    <w:rsid w:val="002912AD"/>
    <w:rsid w:val="002A19AC"/>
    <w:rsid w:val="002A42E2"/>
    <w:rsid w:val="002A6C35"/>
    <w:rsid w:val="002B16D1"/>
    <w:rsid w:val="002C196B"/>
    <w:rsid w:val="002C2D0F"/>
    <w:rsid w:val="002C6ED8"/>
    <w:rsid w:val="002E1085"/>
    <w:rsid w:val="002E307E"/>
    <w:rsid w:val="002E79CD"/>
    <w:rsid w:val="002F358F"/>
    <w:rsid w:val="002F579C"/>
    <w:rsid w:val="002F60FC"/>
    <w:rsid w:val="002F656D"/>
    <w:rsid w:val="003062B6"/>
    <w:rsid w:val="00306788"/>
    <w:rsid w:val="00315A67"/>
    <w:rsid w:val="00325F39"/>
    <w:rsid w:val="0034021E"/>
    <w:rsid w:val="00341209"/>
    <w:rsid w:val="00347FF1"/>
    <w:rsid w:val="00350F18"/>
    <w:rsid w:val="003765D3"/>
    <w:rsid w:val="00376C0A"/>
    <w:rsid w:val="00383B65"/>
    <w:rsid w:val="003928A3"/>
    <w:rsid w:val="003A7854"/>
    <w:rsid w:val="003C42C7"/>
    <w:rsid w:val="003D040C"/>
    <w:rsid w:val="003D5816"/>
    <w:rsid w:val="003E4CDC"/>
    <w:rsid w:val="003E5989"/>
    <w:rsid w:val="003F3F5C"/>
    <w:rsid w:val="003F74C4"/>
    <w:rsid w:val="0040653B"/>
    <w:rsid w:val="00407F82"/>
    <w:rsid w:val="00410CCE"/>
    <w:rsid w:val="00413892"/>
    <w:rsid w:val="00420052"/>
    <w:rsid w:val="0042032A"/>
    <w:rsid w:val="00426012"/>
    <w:rsid w:val="004302B6"/>
    <w:rsid w:val="00433E6B"/>
    <w:rsid w:val="00436423"/>
    <w:rsid w:val="004378D0"/>
    <w:rsid w:val="00445157"/>
    <w:rsid w:val="00447EFA"/>
    <w:rsid w:val="00455462"/>
    <w:rsid w:val="00455AA4"/>
    <w:rsid w:val="00456207"/>
    <w:rsid w:val="00470D1E"/>
    <w:rsid w:val="00470F13"/>
    <w:rsid w:val="0047790D"/>
    <w:rsid w:val="004822A5"/>
    <w:rsid w:val="00491206"/>
    <w:rsid w:val="0049323E"/>
    <w:rsid w:val="004A1DD7"/>
    <w:rsid w:val="004A22B8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117CE"/>
    <w:rsid w:val="005203C7"/>
    <w:rsid w:val="00525B20"/>
    <w:rsid w:val="0054456D"/>
    <w:rsid w:val="005474BB"/>
    <w:rsid w:val="0055237E"/>
    <w:rsid w:val="005532EA"/>
    <w:rsid w:val="00565F53"/>
    <w:rsid w:val="00566827"/>
    <w:rsid w:val="00566BE6"/>
    <w:rsid w:val="005712C1"/>
    <w:rsid w:val="00574192"/>
    <w:rsid w:val="00581F6C"/>
    <w:rsid w:val="00596A52"/>
    <w:rsid w:val="005A0A0D"/>
    <w:rsid w:val="005A2123"/>
    <w:rsid w:val="005C2816"/>
    <w:rsid w:val="005C4B19"/>
    <w:rsid w:val="005C7E28"/>
    <w:rsid w:val="005D15F7"/>
    <w:rsid w:val="005E0C58"/>
    <w:rsid w:val="005E0D4E"/>
    <w:rsid w:val="006140AC"/>
    <w:rsid w:val="00615282"/>
    <w:rsid w:val="00615C4C"/>
    <w:rsid w:val="006215EB"/>
    <w:rsid w:val="00622E04"/>
    <w:rsid w:val="00631207"/>
    <w:rsid w:val="0063321C"/>
    <w:rsid w:val="006413C7"/>
    <w:rsid w:val="00642FC9"/>
    <w:rsid w:val="0065771A"/>
    <w:rsid w:val="0066601B"/>
    <w:rsid w:val="0067256D"/>
    <w:rsid w:val="00675EE2"/>
    <w:rsid w:val="00681A47"/>
    <w:rsid w:val="00684D52"/>
    <w:rsid w:val="006B3F5F"/>
    <w:rsid w:val="006C7BFE"/>
    <w:rsid w:val="006D06B9"/>
    <w:rsid w:val="006D06E2"/>
    <w:rsid w:val="006D6052"/>
    <w:rsid w:val="006E1263"/>
    <w:rsid w:val="006E34D0"/>
    <w:rsid w:val="006E5A9F"/>
    <w:rsid w:val="006F0EDE"/>
    <w:rsid w:val="006F7B32"/>
    <w:rsid w:val="007050C3"/>
    <w:rsid w:val="00723FDE"/>
    <w:rsid w:val="00733DE9"/>
    <w:rsid w:val="007368FE"/>
    <w:rsid w:val="00740170"/>
    <w:rsid w:val="0074363F"/>
    <w:rsid w:val="00751532"/>
    <w:rsid w:val="0075722F"/>
    <w:rsid w:val="007613F9"/>
    <w:rsid w:val="00776C5E"/>
    <w:rsid w:val="007870A0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5857"/>
    <w:rsid w:val="008148F1"/>
    <w:rsid w:val="008150C7"/>
    <w:rsid w:val="008164B9"/>
    <w:rsid w:val="008330F3"/>
    <w:rsid w:val="0083621A"/>
    <w:rsid w:val="00840C1A"/>
    <w:rsid w:val="00854CFB"/>
    <w:rsid w:val="00855C1D"/>
    <w:rsid w:val="008618E7"/>
    <w:rsid w:val="008643FD"/>
    <w:rsid w:val="00870783"/>
    <w:rsid w:val="0088705E"/>
    <w:rsid w:val="00890A5E"/>
    <w:rsid w:val="00897B93"/>
    <w:rsid w:val="008B0015"/>
    <w:rsid w:val="008C0019"/>
    <w:rsid w:val="008C1DE3"/>
    <w:rsid w:val="008C3D7A"/>
    <w:rsid w:val="008D1E82"/>
    <w:rsid w:val="009033D0"/>
    <w:rsid w:val="00905EB5"/>
    <w:rsid w:val="00906CA0"/>
    <w:rsid w:val="00924519"/>
    <w:rsid w:val="00933F4B"/>
    <w:rsid w:val="00934044"/>
    <w:rsid w:val="00936BE0"/>
    <w:rsid w:val="0094053D"/>
    <w:rsid w:val="00944A6F"/>
    <w:rsid w:val="00961CEA"/>
    <w:rsid w:val="009629DE"/>
    <w:rsid w:val="009658A2"/>
    <w:rsid w:val="00966BFB"/>
    <w:rsid w:val="0097089C"/>
    <w:rsid w:val="00971991"/>
    <w:rsid w:val="00972CA0"/>
    <w:rsid w:val="00975ABC"/>
    <w:rsid w:val="009760C4"/>
    <w:rsid w:val="009776DD"/>
    <w:rsid w:val="00982B55"/>
    <w:rsid w:val="009833C0"/>
    <w:rsid w:val="00985ECA"/>
    <w:rsid w:val="00991DEF"/>
    <w:rsid w:val="00992222"/>
    <w:rsid w:val="009962AE"/>
    <w:rsid w:val="009A6F0E"/>
    <w:rsid w:val="009A7C09"/>
    <w:rsid w:val="009C37EE"/>
    <w:rsid w:val="009C677A"/>
    <w:rsid w:val="009D18F9"/>
    <w:rsid w:val="009D193B"/>
    <w:rsid w:val="009D45FC"/>
    <w:rsid w:val="009D4E69"/>
    <w:rsid w:val="009D52CE"/>
    <w:rsid w:val="009D67C8"/>
    <w:rsid w:val="009E170B"/>
    <w:rsid w:val="009E18AF"/>
    <w:rsid w:val="009F3C3F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7154B"/>
    <w:rsid w:val="00A903FF"/>
    <w:rsid w:val="00A922A8"/>
    <w:rsid w:val="00A92F81"/>
    <w:rsid w:val="00A9350B"/>
    <w:rsid w:val="00A94A07"/>
    <w:rsid w:val="00AA418F"/>
    <w:rsid w:val="00AA5603"/>
    <w:rsid w:val="00AB28D3"/>
    <w:rsid w:val="00AB2932"/>
    <w:rsid w:val="00AC6A5C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15375"/>
    <w:rsid w:val="00B15E73"/>
    <w:rsid w:val="00B3691A"/>
    <w:rsid w:val="00B51930"/>
    <w:rsid w:val="00B64273"/>
    <w:rsid w:val="00B64CFA"/>
    <w:rsid w:val="00B67577"/>
    <w:rsid w:val="00B71A3B"/>
    <w:rsid w:val="00B7208C"/>
    <w:rsid w:val="00B81B19"/>
    <w:rsid w:val="00B87232"/>
    <w:rsid w:val="00BB6059"/>
    <w:rsid w:val="00BC705D"/>
    <w:rsid w:val="00BE3C81"/>
    <w:rsid w:val="00BF3629"/>
    <w:rsid w:val="00BF705E"/>
    <w:rsid w:val="00C1192E"/>
    <w:rsid w:val="00C24533"/>
    <w:rsid w:val="00C258C8"/>
    <w:rsid w:val="00C5015D"/>
    <w:rsid w:val="00C60875"/>
    <w:rsid w:val="00C61BD5"/>
    <w:rsid w:val="00C61E55"/>
    <w:rsid w:val="00C71D00"/>
    <w:rsid w:val="00C73A4A"/>
    <w:rsid w:val="00C8524D"/>
    <w:rsid w:val="00C86BB7"/>
    <w:rsid w:val="00CA2085"/>
    <w:rsid w:val="00CB28FD"/>
    <w:rsid w:val="00CB33D4"/>
    <w:rsid w:val="00CB6872"/>
    <w:rsid w:val="00CE261E"/>
    <w:rsid w:val="00CE2BF5"/>
    <w:rsid w:val="00CE2ED2"/>
    <w:rsid w:val="00CF3225"/>
    <w:rsid w:val="00CF4631"/>
    <w:rsid w:val="00D000E5"/>
    <w:rsid w:val="00D00BB9"/>
    <w:rsid w:val="00D01BF4"/>
    <w:rsid w:val="00D0622D"/>
    <w:rsid w:val="00D16027"/>
    <w:rsid w:val="00D311DF"/>
    <w:rsid w:val="00D32126"/>
    <w:rsid w:val="00D713C8"/>
    <w:rsid w:val="00D76918"/>
    <w:rsid w:val="00D801B8"/>
    <w:rsid w:val="00DA1869"/>
    <w:rsid w:val="00DA7FCF"/>
    <w:rsid w:val="00DB49C8"/>
    <w:rsid w:val="00DD034D"/>
    <w:rsid w:val="00DD3C34"/>
    <w:rsid w:val="00DD533E"/>
    <w:rsid w:val="00DD55CB"/>
    <w:rsid w:val="00DE2FDD"/>
    <w:rsid w:val="00DF3C89"/>
    <w:rsid w:val="00DF5F4D"/>
    <w:rsid w:val="00DF60FF"/>
    <w:rsid w:val="00E00E3B"/>
    <w:rsid w:val="00E04185"/>
    <w:rsid w:val="00E145F9"/>
    <w:rsid w:val="00E21BC5"/>
    <w:rsid w:val="00E34941"/>
    <w:rsid w:val="00E36C0A"/>
    <w:rsid w:val="00E36F2D"/>
    <w:rsid w:val="00E52F02"/>
    <w:rsid w:val="00E613E9"/>
    <w:rsid w:val="00E616F7"/>
    <w:rsid w:val="00E62A8E"/>
    <w:rsid w:val="00E644CD"/>
    <w:rsid w:val="00E922B1"/>
    <w:rsid w:val="00E93AF4"/>
    <w:rsid w:val="00EA6746"/>
    <w:rsid w:val="00EB26E3"/>
    <w:rsid w:val="00EC4029"/>
    <w:rsid w:val="00EC49D5"/>
    <w:rsid w:val="00EC7BDC"/>
    <w:rsid w:val="00EC7C05"/>
    <w:rsid w:val="00ED5236"/>
    <w:rsid w:val="00ED7706"/>
    <w:rsid w:val="00EE3FF9"/>
    <w:rsid w:val="00EE698A"/>
    <w:rsid w:val="00EF6B47"/>
    <w:rsid w:val="00EF6D80"/>
    <w:rsid w:val="00F0118F"/>
    <w:rsid w:val="00F079BB"/>
    <w:rsid w:val="00F15238"/>
    <w:rsid w:val="00F2430D"/>
    <w:rsid w:val="00F34709"/>
    <w:rsid w:val="00F35222"/>
    <w:rsid w:val="00F611F7"/>
    <w:rsid w:val="00F62B4F"/>
    <w:rsid w:val="00F7548B"/>
    <w:rsid w:val="00F770EF"/>
    <w:rsid w:val="00F810DE"/>
    <w:rsid w:val="00F823BB"/>
    <w:rsid w:val="00F8790C"/>
    <w:rsid w:val="00F9140D"/>
    <w:rsid w:val="00FA6AAA"/>
    <w:rsid w:val="00FB0BFC"/>
    <w:rsid w:val="00FB43AE"/>
    <w:rsid w:val="00FB7997"/>
    <w:rsid w:val="00FC4258"/>
    <w:rsid w:val="00FC45E0"/>
    <w:rsid w:val="00FC49C6"/>
    <w:rsid w:val="00FC4FDB"/>
    <w:rsid w:val="00FD0AC2"/>
    <w:rsid w:val="00FE0C2E"/>
    <w:rsid w:val="00FE4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."/>
  <w:listSeparator w:val=","/>
  <w14:docId w14:val="65A5DE53"/>
  <w15:docId w15:val="{323107FE-58DD-4BF9-9BF8-05EE2E25D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7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F1D15-87FD-4B2F-A634-BE1BA09C0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274F3311</Template>
  <TotalTime>19</TotalTime>
  <Pages>7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Kirsten</cp:lastModifiedBy>
  <cp:revision>20</cp:revision>
  <cp:lastPrinted>2018-05-23T13:41:00Z</cp:lastPrinted>
  <dcterms:created xsi:type="dcterms:W3CDTF">2018-10-31T10:34:00Z</dcterms:created>
  <dcterms:modified xsi:type="dcterms:W3CDTF">2018-10-31T14:25:00Z</dcterms:modified>
</cp:coreProperties>
</file>