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BBCC6" w14:textId="791EB6D2" w:rsidR="00A7154B" w:rsidRDefault="00A7154B" w:rsidP="00982B55">
      <w:pPr>
        <w:jc w:val="center"/>
        <w:rPr>
          <w:b/>
          <w:sz w:val="32"/>
          <w:u w:val="single"/>
        </w:rPr>
      </w:pPr>
    </w:p>
    <w:p w14:paraId="7AB34E2C" w14:textId="3FEE203E" w:rsidR="00D801B8" w:rsidRPr="00F34709" w:rsidRDefault="00D76918" w:rsidP="00F34709">
      <w:pPr>
        <w:jc w:val="center"/>
        <w:rPr>
          <w:b/>
          <w:sz w:val="28"/>
          <w:szCs w:val="28"/>
          <w:u w:val="single"/>
        </w:rPr>
      </w:pPr>
      <w:r w:rsidRPr="0040653B">
        <w:rPr>
          <w:b/>
          <w:sz w:val="28"/>
          <w:szCs w:val="28"/>
          <w:u w:val="single"/>
        </w:rPr>
        <w:t xml:space="preserve">Big Baby </w:t>
      </w:r>
      <w:r w:rsidR="00631207" w:rsidRPr="0040653B">
        <w:rPr>
          <w:b/>
          <w:sz w:val="28"/>
          <w:szCs w:val="28"/>
          <w:u w:val="single"/>
        </w:rPr>
        <w:t xml:space="preserve">Version </w:t>
      </w:r>
      <w:r w:rsidR="00BF3629" w:rsidRPr="0040653B">
        <w:rPr>
          <w:b/>
          <w:sz w:val="28"/>
          <w:szCs w:val="28"/>
          <w:u w:val="single"/>
        </w:rPr>
        <w:t xml:space="preserve">Control </w:t>
      </w:r>
      <w:r w:rsidR="00631207" w:rsidRPr="0040653B">
        <w:rPr>
          <w:b/>
          <w:sz w:val="28"/>
          <w:szCs w:val="28"/>
          <w:u w:val="single"/>
        </w:rPr>
        <w:t>Log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2F60FC" w:rsidRPr="00F823BB" w14:paraId="6BDBD901" w14:textId="498120B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BCADC81" w14:textId="411739FE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07A17B5" w14:textId="77777777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EC423D" w14:textId="0FBF7550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 Date</w:t>
            </w:r>
          </w:p>
        </w:tc>
      </w:tr>
      <w:tr w:rsidR="00CF6E8A" w:rsidRPr="00F823BB" w14:paraId="2E0C89F6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5CD0EC34" w14:textId="0828CD0F" w:rsidR="00CF6E8A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Protocol 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60279E8" w14:textId="507E9A9C" w:rsidR="00CF6E8A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80B8C27" w14:textId="229CED62" w:rsidR="00CF6E8A" w:rsidRDefault="0071131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711318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December 2018</w:t>
            </w:r>
          </w:p>
        </w:tc>
      </w:tr>
      <w:tr w:rsidR="00CF6E8A" w:rsidRPr="00F823BB" w14:paraId="1015F0A2" w14:textId="77777777" w:rsidTr="00CF6E8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2500055" w14:textId="4569D54D" w:rsidR="00CF6E8A" w:rsidRDefault="00CF6E8A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29724E" w14:textId="7569154E" w:rsidR="00CF6E8A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B12ECDF" w14:textId="2C0DCFA7" w:rsidR="00CF6E8A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October 2018</w:t>
            </w:r>
          </w:p>
        </w:tc>
      </w:tr>
      <w:tr w:rsidR="00CF6E8A" w:rsidRPr="00F823BB" w14:paraId="6B2DA8EE" w14:textId="77777777" w:rsidTr="0047790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D36D94E" w14:textId="609EAA6E" w:rsidR="00CF6E8A" w:rsidRDefault="00CF6E8A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3B7607" w14:textId="133D5F5B" w:rsidR="00CF6E8A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02BCB93" w14:textId="63567365" w:rsidR="00CF6E8A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CF6E8A" w:rsidRPr="00F823BB" w14:paraId="3CB71AD3" w14:textId="5E0F6A3C" w:rsidTr="0047790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AF5D3C0" w14:textId="53F17C0E" w:rsidR="00CF6E8A" w:rsidRPr="00F823BB" w:rsidRDefault="00CF6E8A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C94911" w14:textId="7156E1CB" w:rsidR="00CF6E8A" w:rsidRPr="00F823BB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C04BC42" w14:textId="684EEF9E" w:rsidR="00CF6E8A" w:rsidRPr="00F823BB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CF6E8A" w:rsidRPr="00F823BB" w14:paraId="7BCE35D8" w14:textId="04FDE9FD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017FD2A" w14:textId="2429BDAD" w:rsidR="00CF6E8A" w:rsidRPr="00F823BB" w:rsidRDefault="00CF6E8A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pct5" w:color="auto" w:fill="auto"/>
            <w:vAlign w:val="center"/>
          </w:tcPr>
          <w:p w14:paraId="43581271" w14:textId="506EA7F2" w:rsidR="00CF6E8A" w:rsidRPr="00F823BB" w:rsidRDefault="00CF6E8A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2976" w:type="dxa"/>
            <w:shd w:val="pct5" w:color="auto" w:fill="auto"/>
            <w:vAlign w:val="center"/>
          </w:tcPr>
          <w:p w14:paraId="24C85F41" w14:textId="402DC77B" w:rsidR="00CF6E8A" w:rsidRPr="00F823BB" w:rsidRDefault="00CF6E8A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2D52F978" w14:textId="3BDFDA16" w:rsidR="004B0DB6" w:rsidRPr="000E09B3" w:rsidRDefault="004B0DB6" w:rsidP="004B0DB6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2F60FC" w:rsidRPr="00F823BB" w14:paraId="6660758B" w14:textId="252E7410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33929FD" w14:textId="0EF1770F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0CADFF" w14:textId="77777777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87BD65F" w14:textId="77777777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2F60FC" w:rsidRPr="00F823BB" w14:paraId="19B3B62E" w14:textId="3BC233DE" w:rsidTr="00F34709">
        <w:trPr>
          <w:trHeight w:val="567"/>
        </w:trPr>
        <w:tc>
          <w:tcPr>
            <w:tcW w:w="5104" w:type="dxa"/>
            <w:vMerge w:val="restart"/>
            <w:vAlign w:val="center"/>
          </w:tcPr>
          <w:p w14:paraId="35E9C30E" w14:textId="26D7B084" w:rsidR="002F60FC" w:rsidRPr="00E52F02" w:rsidRDefault="002F60FC" w:rsidP="00FC49C6">
            <w:pPr>
              <w:rPr>
                <w:sz w:val="20"/>
                <w:szCs w:val="20"/>
              </w:rPr>
            </w:pPr>
            <w:r w:rsidRPr="00E52F02">
              <w:rPr>
                <w:sz w:val="20"/>
                <w:szCs w:val="20"/>
              </w:rPr>
              <w:t>Schedule of events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vAlign w:val="center"/>
          </w:tcPr>
          <w:p w14:paraId="63ECCE92" w14:textId="120928F6" w:rsidR="002F60FC" w:rsidRPr="00E52F02" w:rsidRDefault="002F60FC" w:rsidP="00FC49C6">
            <w:pPr>
              <w:rPr>
                <w:sz w:val="20"/>
                <w:szCs w:val="20"/>
              </w:rPr>
            </w:pPr>
            <w:r w:rsidRPr="00E52F02">
              <w:rPr>
                <w:sz w:val="20"/>
                <w:szCs w:val="20"/>
              </w:rPr>
              <w:t>1.1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vAlign w:val="center"/>
          </w:tcPr>
          <w:p w14:paraId="0EBD92C1" w14:textId="6BEC6AAC" w:rsidR="002F60FC" w:rsidRPr="00E52F02" w:rsidRDefault="002F60FC" w:rsidP="00FC49C6">
            <w:pPr>
              <w:rPr>
                <w:sz w:val="20"/>
                <w:szCs w:val="20"/>
              </w:rPr>
            </w:pPr>
            <w:r w:rsidRPr="00E52F02">
              <w:rPr>
                <w:sz w:val="20"/>
                <w:szCs w:val="20"/>
              </w:rPr>
              <w:t>24 January 2018</w:t>
            </w:r>
          </w:p>
        </w:tc>
      </w:tr>
      <w:tr w:rsidR="002F60FC" w:rsidRPr="00F823BB" w14:paraId="300DE946" w14:textId="2A02C5C5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D8A3748" w14:textId="16B48660" w:rsidR="002F60FC" w:rsidRPr="00F823BB" w:rsidRDefault="002F60FC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pct5" w:color="auto" w:fill="auto"/>
            <w:vAlign w:val="center"/>
          </w:tcPr>
          <w:p w14:paraId="5A779135" w14:textId="77777777" w:rsidR="002F60FC" w:rsidRPr="00F823BB" w:rsidRDefault="002F60FC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pct5" w:color="auto" w:fill="auto"/>
            <w:vAlign w:val="center"/>
          </w:tcPr>
          <w:p w14:paraId="380A861B" w14:textId="66133E44" w:rsidR="002F60FC" w:rsidRPr="00F823BB" w:rsidRDefault="002F60FC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10 January 2018</w:t>
            </w:r>
          </w:p>
        </w:tc>
      </w:tr>
    </w:tbl>
    <w:p w14:paraId="3DAF544B" w14:textId="2EB6AF66" w:rsidR="004B0DB6" w:rsidRPr="000E09B3" w:rsidRDefault="004B0DB6" w:rsidP="004B0DB6">
      <w:pPr>
        <w:rPr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120F05" w:rsidRPr="00F823BB" w14:paraId="071F954D" w14:textId="3BA2CFB8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A41A2BB" w14:textId="72BC1A98" w:rsidR="00120F05" w:rsidRPr="00F823BB" w:rsidRDefault="00120F0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30C9F7A" w14:textId="77777777" w:rsidR="00120F05" w:rsidRPr="00F823BB" w:rsidRDefault="00120F0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4EBFFE" w14:textId="77777777" w:rsidR="00120F05" w:rsidRPr="00F823BB" w:rsidRDefault="00120F0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20F05" w:rsidRPr="00F823BB" w14:paraId="1FA920A6" w14:textId="6E7ECA0A" w:rsidTr="00F34709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20860E44" w14:textId="77777777" w:rsidR="00642FC9" w:rsidRPr="00642FC9" w:rsidRDefault="00642FC9" w:rsidP="00642FC9">
            <w:pPr>
              <w:jc w:val="center"/>
              <w:rPr>
                <w:sz w:val="20"/>
                <w:szCs w:val="20"/>
              </w:rPr>
            </w:pPr>
          </w:p>
          <w:p w14:paraId="369E5504" w14:textId="77777777" w:rsidR="00642FC9" w:rsidRPr="00642FC9" w:rsidRDefault="00642FC9" w:rsidP="00642FC9">
            <w:pPr>
              <w:rPr>
                <w:sz w:val="20"/>
                <w:szCs w:val="20"/>
              </w:rPr>
            </w:pPr>
            <w:r w:rsidRPr="00642FC9">
              <w:rPr>
                <w:sz w:val="20"/>
                <w:szCs w:val="20"/>
              </w:rPr>
              <w:t>Statement of Activities</w:t>
            </w:r>
          </w:p>
          <w:p w14:paraId="451E2255" w14:textId="7C45963B" w:rsidR="00120F05" w:rsidRPr="00F823BB" w:rsidRDefault="00120F05" w:rsidP="00642F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017FD88" w14:textId="733056FD" w:rsidR="00120F05" w:rsidRPr="00F823BB" w:rsidRDefault="00642FC9" w:rsidP="00642F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3661E67" w14:textId="51DDFEF9" w:rsidR="00120F05" w:rsidRPr="00F823BB" w:rsidRDefault="00642FC9" w:rsidP="00642F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January 2018</w:t>
            </w:r>
          </w:p>
        </w:tc>
      </w:tr>
    </w:tbl>
    <w:p w14:paraId="5CE2EAD0" w14:textId="3B6861DF" w:rsidR="00197C27" w:rsidRDefault="00197C27">
      <w:pPr>
        <w:rPr>
          <w:b/>
          <w:u w:val="single"/>
        </w:rPr>
      </w:pPr>
    </w:p>
    <w:p w14:paraId="2E7F7EDB" w14:textId="70022D54" w:rsidR="00197C27" w:rsidRPr="000E09B3" w:rsidRDefault="00197C27" w:rsidP="00197C27">
      <w:pPr>
        <w:jc w:val="center"/>
        <w:rPr>
          <w:b/>
          <w:u w:val="single"/>
        </w:rPr>
      </w:pPr>
      <w:r>
        <w:rPr>
          <w:b/>
          <w:u w:val="single"/>
        </w:rPr>
        <w:t>Information for patients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F823BB" w14:paraId="7679C6F9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523504A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CBEC45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833CE2F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CF6E8A" w:rsidRPr="00F823BB" w14:paraId="32848B02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DD7ADC2" w14:textId="03794823" w:rsidR="00CF6E8A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Participant information sheet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631E9F4" w14:textId="7DADE097" w:rsidR="00CF6E8A" w:rsidRDefault="0071131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E926DB" w14:textId="7047CCCD" w:rsidR="00CF6E8A" w:rsidRDefault="0071131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January 2019</w:t>
            </w:r>
          </w:p>
        </w:tc>
      </w:tr>
      <w:tr w:rsidR="00711318" w:rsidRPr="00F823BB" w14:paraId="70FF06C3" w14:textId="77777777" w:rsidTr="00711318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DCE1C1C" w14:textId="77777777" w:rsidR="00711318" w:rsidRDefault="00711318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7194ABE" w14:textId="20A7473C" w:rsidR="00711318" w:rsidRDefault="0071131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     Unapproved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0553C81" w14:textId="69A357B7" w:rsidR="00711318" w:rsidRDefault="0071131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December 2018</w:t>
            </w:r>
          </w:p>
        </w:tc>
      </w:tr>
      <w:tr w:rsidR="00CF6E8A" w:rsidRPr="00F823BB" w14:paraId="303565B7" w14:textId="77777777" w:rsidTr="00CF6E8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718DA7D" w14:textId="6F2898C2" w:rsidR="00CF6E8A" w:rsidRDefault="00CF6E8A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82BF4E" w14:textId="0A761F70" w:rsidR="00CF6E8A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5F201A2" w14:textId="6088259E" w:rsidR="00CF6E8A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October 2018</w:t>
            </w:r>
          </w:p>
        </w:tc>
      </w:tr>
      <w:tr w:rsidR="00CF6E8A" w:rsidRPr="00F823BB" w14:paraId="400DED21" w14:textId="77777777" w:rsidTr="006D60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E4DF436" w14:textId="37708A33" w:rsidR="00CF6E8A" w:rsidRDefault="00CF6E8A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F9E97EE" w14:textId="291CE861" w:rsidR="00CF6E8A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3756E9" w14:textId="07840646" w:rsidR="00CF6E8A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October 2018</w:t>
            </w:r>
          </w:p>
        </w:tc>
      </w:tr>
      <w:tr w:rsidR="00411028" w:rsidRPr="00F823BB" w14:paraId="66C6D4AE" w14:textId="77777777" w:rsidTr="006D60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EE7AEFB" w14:textId="77777777" w:rsidR="00411028" w:rsidRPr="00F823BB" w:rsidRDefault="00411028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30BD81" w14:textId="62EC0646" w:rsidR="00411028" w:rsidRDefault="0041102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   Unapproved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E2F466" w14:textId="5050927C" w:rsidR="00411028" w:rsidRDefault="0041102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CF6E8A" w:rsidRPr="00F823BB" w14:paraId="0EB8D146" w14:textId="77777777" w:rsidTr="006D60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28A0667" w14:textId="2E0469A7" w:rsidR="00CF6E8A" w:rsidRPr="00F823BB" w:rsidRDefault="00CF6E8A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247370" w14:textId="0166F90C" w:rsidR="00CF6E8A" w:rsidRPr="00F823BB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6D573E" w14:textId="48A6DCD1" w:rsidR="00CF6E8A" w:rsidRPr="00F823BB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CF6E8A" w:rsidRPr="00F823BB" w14:paraId="145DD188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49FC340" w14:textId="265DB059" w:rsidR="00CF6E8A" w:rsidRPr="00F823BB" w:rsidRDefault="00CF6E8A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0126AA1" w14:textId="77777777" w:rsidR="00CF6E8A" w:rsidRPr="00F823BB" w:rsidRDefault="00CF6E8A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3D919069" w14:textId="77777777" w:rsidR="00CF6E8A" w:rsidRPr="00F823BB" w:rsidRDefault="00CF6E8A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20E8467F" w14:textId="5ECAA785" w:rsidR="00897B93" w:rsidRDefault="00897B93">
      <w:pPr>
        <w:rPr>
          <w:b/>
          <w:sz w:val="20"/>
          <w:szCs w:val="20"/>
          <w:u w:val="single"/>
        </w:rPr>
      </w:pPr>
    </w:p>
    <w:p w14:paraId="1F8987C3" w14:textId="7B1721F0" w:rsidR="00F0118F" w:rsidRDefault="00F0118F">
      <w:pPr>
        <w:rPr>
          <w:b/>
          <w:sz w:val="20"/>
          <w:szCs w:val="20"/>
          <w:u w:val="single"/>
        </w:rPr>
      </w:pPr>
    </w:p>
    <w:p w14:paraId="417DF0A5" w14:textId="44529623" w:rsidR="00F0118F" w:rsidRDefault="00F0118F">
      <w:pPr>
        <w:rPr>
          <w:b/>
          <w:sz w:val="20"/>
          <w:szCs w:val="20"/>
          <w:u w:val="single"/>
        </w:rPr>
      </w:pPr>
    </w:p>
    <w:p w14:paraId="2F569488" w14:textId="77777777" w:rsidR="00F0118F" w:rsidRDefault="00F0118F">
      <w:pPr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F823BB" w14:paraId="2B51AD1C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58354B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301693F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2F580C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F0118F" w:rsidRPr="00F823BB" w14:paraId="09255EAA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58B01AD0" w14:textId="17FC3764" w:rsidR="00F0118F" w:rsidRPr="00F823BB" w:rsidRDefault="00F0118F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Participant information sheet -participant interviews – pilot phase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7018B54" w14:textId="1BD41A4D" w:rsidR="00F0118F" w:rsidRDefault="00F0118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4B19B1" w14:textId="213001AA" w:rsidR="00F0118F" w:rsidRDefault="00F0118F" w:rsidP="001579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F0118F" w:rsidRPr="00F823BB" w14:paraId="7FF58654" w14:textId="77777777" w:rsidTr="00F0118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EC7C6F5" w14:textId="4977E796" w:rsidR="00F0118F" w:rsidRPr="00F823BB" w:rsidRDefault="00F0118F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E6006D" w14:textId="64876662" w:rsidR="00F0118F" w:rsidRPr="00985ECA" w:rsidRDefault="00F0118F" w:rsidP="00985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AD607C8" w14:textId="0C672D9D" w:rsidR="00F0118F" w:rsidRPr="00F823BB" w:rsidRDefault="00F0118F" w:rsidP="001579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F0118F" w:rsidRPr="00F823BB" w14:paraId="77D1195F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703A70A" w14:textId="381618FA" w:rsidR="00F0118F" w:rsidRPr="00F823BB" w:rsidRDefault="00F0118F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322BDC63" w14:textId="77777777" w:rsidR="00F0118F" w:rsidRPr="00F823BB" w:rsidRDefault="00F0118F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57B28CD1" w14:textId="77777777" w:rsidR="00F0118F" w:rsidRPr="00F823BB" w:rsidRDefault="00F0118F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14BCACAE" w14:textId="776AE276" w:rsidR="006140AC" w:rsidRDefault="006140AC" w:rsidP="00740170">
      <w:pPr>
        <w:jc w:val="center"/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F823BB" w14:paraId="38F549F7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B882F2" w14:textId="3C51E700" w:rsidR="00F0118F" w:rsidRPr="00F823BB" w:rsidRDefault="00426012" w:rsidP="00F0118F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8465C4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940E09A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15A67" w:rsidRPr="00F823BB" w14:paraId="63425816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453EE6C0" w14:textId="7B87BF83" w:rsidR="00315A67" w:rsidRPr="00F823BB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Participant information sheet – participant interview – main trial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9272D24" w14:textId="59116257" w:rsidR="00315A67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EFB8C4E" w14:textId="5603EAFE" w:rsidR="00315A67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315A67" w:rsidRPr="00F823BB" w14:paraId="6357DFBC" w14:textId="77777777" w:rsidTr="00315A67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A56EFE7" w14:textId="174635B9" w:rsidR="00315A67" w:rsidRPr="00F823BB" w:rsidRDefault="00315A6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D734068" w14:textId="77777777" w:rsidR="00315A67" w:rsidRDefault="00315A67" w:rsidP="00FC49C6">
            <w:pPr>
              <w:rPr>
                <w:sz w:val="20"/>
                <w:szCs w:val="20"/>
              </w:rPr>
            </w:pPr>
          </w:p>
          <w:p w14:paraId="143E1FE7" w14:textId="582E25F6" w:rsidR="00315A67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  <w:p w14:paraId="10167F30" w14:textId="60F2FD1F" w:rsidR="00315A67" w:rsidRPr="0047790D" w:rsidRDefault="00315A67" w:rsidP="0047790D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E5A9020" w14:textId="6561309F" w:rsidR="00315A67" w:rsidRPr="00F823BB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315A67" w:rsidRPr="00F823BB" w14:paraId="1DB6BF0A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74C849F" w14:textId="442C0413" w:rsidR="00315A67" w:rsidRPr="00F823BB" w:rsidRDefault="00315A6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5D88A2CC" w14:textId="77777777" w:rsidR="00315A67" w:rsidRPr="00F823BB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5DDA608C" w14:textId="77777777" w:rsidR="00315A67" w:rsidRPr="00F823BB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2F97EA0A" w14:textId="61209CA8" w:rsidR="00426012" w:rsidRDefault="00426012">
      <w:pPr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F823BB" w14:paraId="04E142CE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DCBC35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2CE710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A93849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15A67" w:rsidRPr="00F823BB" w14:paraId="1255E2B3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BAECA45" w14:textId="7042C696" w:rsidR="00315A67" w:rsidRPr="00F823BB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Participant information sheet - partners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9268A5" w14:textId="64D86106" w:rsidR="00315A67" w:rsidRPr="00F823BB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AC568E4" w14:textId="141BD418" w:rsidR="00315A67" w:rsidRPr="00F823BB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315A67" w:rsidRPr="00F823BB" w14:paraId="2D563EEF" w14:textId="77777777" w:rsidTr="00315A67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3B902EE" w14:textId="544182C6" w:rsidR="00315A67" w:rsidRPr="00F823BB" w:rsidRDefault="00315A6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BB22D72" w14:textId="77777777" w:rsidR="00315A67" w:rsidRPr="00F823BB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4D861EBE" w14:textId="77777777" w:rsidR="00315A67" w:rsidRPr="00F823BB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2FBB05D9" w14:textId="5C19B5EB" w:rsidR="00F34709" w:rsidRDefault="00F34709">
      <w:pPr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F823BB" w14:paraId="699F261C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50D6F5" w14:textId="77777777" w:rsidR="00426012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07526F33" w14:textId="2C17BA3F" w:rsidR="00315A67" w:rsidRPr="00F823BB" w:rsidRDefault="00315A67" w:rsidP="00FC49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80A696" w14:textId="6DA0F4E4" w:rsidR="000F70BB" w:rsidRPr="00F823BB" w:rsidRDefault="00426012" w:rsidP="000F70BB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837EAA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0B5FB4" w:rsidRPr="00F823BB" w14:paraId="35238A9B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4BAAB58A" w14:textId="77777777" w:rsidR="000B5FB4" w:rsidRDefault="000B5FB4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Participant information sheet - site investigator team </w:t>
            </w:r>
          </w:p>
          <w:p w14:paraId="1D9BDFD8" w14:textId="6F034EE3" w:rsidR="000B5FB4" w:rsidRPr="00F823BB" w:rsidRDefault="000B5FB4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interviews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E71BFC" w14:textId="4411C684" w:rsidR="000B5FB4" w:rsidRDefault="000B5FB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0298D6D" w14:textId="6163DF29" w:rsidR="000B5FB4" w:rsidRDefault="000B5FB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October 2018</w:t>
            </w:r>
          </w:p>
        </w:tc>
      </w:tr>
      <w:tr w:rsidR="000B5FB4" w:rsidRPr="00F823BB" w14:paraId="600EE9BC" w14:textId="77777777" w:rsidTr="000B5FB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61CA114" w14:textId="41DCB8CF" w:rsidR="000B5FB4" w:rsidRPr="00F823BB" w:rsidRDefault="000B5FB4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35C47F1" w14:textId="7CA9FA9B" w:rsidR="000B5FB4" w:rsidRPr="00F823BB" w:rsidRDefault="000B5FB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640D3EC" w14:textId="1AF09818" w:rsidR="000B5FB4" w:rsidRPr="00F823BB" w:rsidRDefault="000B5FB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0B5FB4" w:rsidRPr="00F823BB" w14:paraId="032C2B69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E3FA12E" w14:textId="0B910B9E" w:rsidR="000B5FB4" w:rsidRPr="00F823BB" w:rsidRDefault="000B5FB4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A175F37" w14:textId="77777777" w:rsidR="000B5FB4" w:rsidRPr="00F823BB" w:rsidRDefault="000B5FB4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1DACA46A" w14:textId="77777777" w:rsidR="000B5FB4" w:rsidRPr="00F823BB" w:rsidRDefault="000B5FB4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50BCF297" w14:textId="58B6FA6D" w:rsidR="00AE7E7F" w:rsidRPr="000E09B3" w:rsidRDefault="00AE7E7F" w:rsidP="00AE7E7F">
      <w:pPr>
        <w:rPr>
          <w:b/>
          <w:u w:val="single"/>
        </w:rPr>
      </w:pPr>
      <w:r w:rsidRPr="000E09B3">
        <w:rPr>
          <w:b/>
          <w:u w:val="single"/>
        </w:rPr>
        <w:t xml:space="preserve"> 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EC49D5" w:rsidRPr="00F823BB" w14:paraId="2D126CBD" w14:textId="77777777" w:rsidTr="00F34709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C5DA21" w14:textId="77777777" w:rsidR="00376C0A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lastRenderedPageBreak/>
              <w:t>Document</w:t>
            </w:r>
          </w:p>
          <w:p w14:paraId="7BB37E3E" w14:textId="52EF1A03" w:rsidR="00315A67" w:rsidRPr="00F823BB" w:rsidRDefault="00315A67" w:rsidP="00FC49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FF063D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9F136C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971991" w:rsidRPr="00F823BB" w14:paraId="10276901" w14:textId="77777777" w:rsidTr="00971991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2EC2A855" w14:textId="371FA6DC" w:rsidR="000B5FB4" w:rsidRDefault="00971991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Participant information leaflet </w:t>
            </w:r>
            <w:r w:rsidR="008D1E82">
              <w:rPr>
                <w:sz w:val="20"/>
                <w:szCs w:val="20"/>
              </w:rPr>
              <w:t>–</w:t>
            </w:r>
            <w:r w:rsidRPr="00F823BB">
              <w:rPr>
                <w:sz w:val="20"/>
                <w:szCs w:val="20"/>
              </w:rPr>
              <w:t xml:space="preserve"> Trifold</w:t>
            </w:r>
          </w:p>
          <w:p w14:paraId="22F45C8E" w14:textId="435DAD0A" w:rsidR="008D1E82" w:rsidRPr="00F823BB" w:rsidRDefault="008D1E82" w:rsidP="00FC49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8F6C29" w14:textId="0AA2D67D" w:rsidR="00971991" w:rsidRPr="00971991" w:rsidRDefault="00971991" w:rsidP="00971991">
            <w:pPr>
              <w:rPr>
                <w:sz w:val="20"/>
                <w:szCs w:val="20"/>
              </w:rPr>
            </w:pPr>
            <w:r w:rsidRPr="00971991">
              <w:rPr>
                <w:sz w:val="20"/>
                <w:szCs w:val="20"/>
              </w:rPr>
              <w:t>1.2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03519B2" w14:textId="59878D5E" w:rsidR="00971991" w:rsidRPr="00971991" w:rsidRDefault="00971991" w:rsidP="00971991">
            <w:pPr>
              <w:rPr>
                <w:sz w:val="20"/>
                <w:szCs w:val="20"/>
              </w:rPr>
            </w:pPr>
            <w:r w:rsidRPr="00971991">
              <w:rPr>
                <w:sz w:val="20"/>
                <w:szCs w:val="20"/>
              </w:rPr>
              <w:t>25 September 2018</w:t>
            </w:r>
          </w:p>
        </w:tc>
      </w:tr>
      <w:tr w:rsidR="00971991" w:rsidRPr="00F823BB" w14:paraId="227D3AB4" w14:textId="77777777" w:rsidTr="000E02D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36E25518" w14:textId="0BA9CA10" w:rsidR="00971991" w:rsidRPr="00F823BB" w:rsidRDefault="00971991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3E749AB" w14:textId="135411E4" w:rsidR="00971991" w:rsidRPr="00F823BB" w:rsidRDefault="00971991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7B01F7B0" w14:textId="6209A2FD" w:rsidR="00971991" w:rsidRPr="00F823BB" w:rsidRDefault="00971991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June 2018</w:t>
            </w:r>
          </w:p>
        </w:tc>
      </w:tr>
      <w:tr w:rsidR="00971991" w:rsidRPr="00F823BB" w14:paraId="3D8DA3F5" w14:textId="77777777" w:rsidTr="00F34709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682E707D" w14:textId="77777777" w:rsidR="00971991" w:rsidRPr="00F823BB" w:rsidRDefault="00971991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89E4C37" w14:textId="37113AFD" w:rsidR="00971991" w:rsidRPr="00F823BB" w:rsidRDefault="00971991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4BDECDE5" w14:textId="3FDC58CF" w:rsidR="00971991" w:rsidRPr="00F823BB" w:rsidRDefault="00971991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47DBD2A4" w14:textId="2AD97AC3" w:rsidR="00433E6B" w:rsidRPr="000E09B3" w:rsidRDefault="00433E6B" w:rsidP="00433E6B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EC49D5" w:rsidRPr="00F823BB" w14:paraId="4E124FEA" w14:textId="77777777" w:rsidTr="00F34709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6BF46C" w14:textId="77777777" w:rsidR="007C7909" w:rsidRDefault="00EC49D5" w:rsidP="007C7909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572CC401" w14:textId="2C03D76B" w:rsidR="0026148D" w:rsidRPr="00F823BB" w:rsidRDefault="0026148D" w:rsidP="007C79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B683FD0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9650C85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26148D" w:rsidRPr="00F823BB" w14:paraId="3D6E2174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759B35B3" w14:textId="77777777" w:rsidR="0026148D" w:rsidRDefault="0026148D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Poster</w:t>
            </w:r>
          </w:p>
          <w:p w14:paraId="4567939E" w14:textId="77777777" w:rsidR="0026148D" w:rsidRPr="00F823BB" w:rsidRDefault="0026148D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196EA58" w14:textId="34F4D17F" w:rsidR="0026148D" w:rsidRDefault="0026148D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5A8F290" w14:textId="790F8640" w:rsidR="0026148D" w:rsidRDefault="0026148D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26148D" w:rsidRPr="00F823BB" w14:paraId="5B7B0767" w14:textId="77777777" w:rsidTr="0026148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6363AB1" w14:textId="5ADC406A" w:rsidR="0026148D" w:rsidRPr="00F823BB" w:rsidRDefault="0026148D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9764E53" w14:textId="727FB0E3" w:rsidR="0026148D" w:rsidRPr="00F823BB" w:rsidRDefault="0026148D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0AA79E92" w14:textId="5D57ABAA" w:rsidR="0026148D" w:rsidRPr="00F823BB" w:rsidRDefault="0026148D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July 2018</w:t>
            </w:r>
          </w:p>
        </w:tc>
      </w:tr>
      <w:tr w:rsidR="0026148D" w:rsidRPr="00F823BB" w14:paraId="14075BF3" w14:textId="77777777" w:rsidTr="00F34709">
        <w:trPr>
          <w:trHeight w:val="567"/>
        </w:trPr>
        <w:tc>
          <w:tcPr>
            <w:tcW w:w="5246" w:type="dxa"/>
            <w:vMerge/>
            <w:shd w:val="clear" w:color="auto" w:fill="F2F2F2" w:themeFill="background1" w:themeFillShade="F2"/>
            <w:vAlign w:val="center"/>
          </w:tcPr>
          <w:p w14:paraId="2F90A93D" w14:textId="72BA1D98" w:rsidR="0026148D" w:rsidRPr="00F823BB" w:rsidRDefault="0026148D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BB94BD8" w14:textId="77777777" w:rsidR="0026148D" w:rsidRPr="00F823BB" w:rsidRDefault="0026148D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6E9F90A2" w14:textId="544B0853" w:rsidR="0026148D" w:rsidRPr="00F823BB" w:rsidRDefault="0026148D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10 January 2018</w:t>
            </w:r>
          </w:p>
        </w:tc>
      </w:tr>
    </w:tbl>
    <w:p w14:paraId="1D049962" w14:textId="7C638741" w:rsidR="00D801B8" w:rsidRDefault="00D801B8">
      <w:pPr>
        <w:rPr>
          <w:b/>
          <w:u w:val="single"/>
        </w:rPr>
      </w:pPr>
    </w:p>
    <w:p w14:paraId="1148CA3E" w14:textId="77777777" w:rsidR="00D32126" w:rsidRPr="000E09B3" w:rsidRDefault="00D32126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EC49D5" w:rsidRPr="00F823BB" w14:paraId="0924082A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547D02DE" w14:textId="1E406984" w:rsidR="00376C0A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AE3D650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71A1A8D4" w14:textId="7C82D252" w:rsidR="005C4B19" w:rsidRPr="00F823BB" w:rsidRDefault="00EC49D5" w:rsidP="005C4B19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F65398" w:rsidRPr="00F823BB" w14:paraId="4D77F26C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529FB27E" w14:textId="5EC71E0D" w:rsidR="00F65398" w:rsidRDefault="00F65398" w:rsidP="00AA5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Consent form-RCT 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8F7F76" w14:textId="7238ABEB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319BD17" w14:textId="5E959315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  <w:tr w:rsidR="00F65398" w:rsidRPr="00F823BB" w14:paraId="2F585A62" w14:textId="77777777" w:rsidTr="00F65398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39155AD7" w14:textId="17958975" w:rsidR="00F65398" w:rsidRDefault="00F65398" w:rsidP="00AA560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4ABCC1" w14:textId="3E17D34D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537F900" w14:textId="5A16E2BB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F65398" w:rsidRPr="00F823BB" w14:paraId="49A0A22A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F46C558" w14:textId="457AE6EC" w:rsidR="00F65398" w:rsidRDefault="00F65398" w:rsidP="00AA560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0D8107" w14:textId="410E354E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1BF55D" w14:textId="591FD06B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August 2018</w:t>
            </w:r>
          </w:p>
        </w:tc>
      </w:tr>
      <w:tr w:rsidR="00F65398" w:rsidRPr="00F823BB" w14:paraId="160B8EB7" w14:textId="77777777" w:rsidTr="00347FF1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3BDC826" w14:textId="5818C86C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2B40902" w14:textId="603BD9D5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FCA7C32" w14:textId="7320A2E8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June 2018</w:t>
            </w:r>
          </w:p>
        </w:tc>
      </w:tr>
      <w:tr w:rsidR="00F65398" w:rsidRPr="00F823BB" w14:paraId="0FFC2788" w14:textId="77777777" w:rsidTr="00F34709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2F5EAB38" w14:textId="2A9BEE19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DB44AE" w14:textId="7A4EB48C" w:rsidR="00F65398" w:rsidRPr="00F823BB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FE6B009" w14:textId="7B4C49D6" w:rsidR="00F65398" w:rsidRPr="00F823BB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F65398" w:rsidRPr="00F823BB" w14:paraId="2C3CBE9B" w14:textId="77777777" w:rsidTr="00F34709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62347A6B" w14:textId="034D7F19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pct5" w:color="auto" w:fill="auto"/>
            <w:vAlign w:val="center"/>
          </w:tcPr>
          <w:p w14:paraId="12495682" w14:textId="481B05DD" w:rsidR="00F65398" w:rsidRPr="00F823BB" w:rsidRDefault="00F65398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22886177" w14:textId="6C4E2865" w:rsidR="00F65398" w:rsidRPr="00F823BB" w:rsidRDefault="00F65398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67178804" w14:textId="77777777" w:rsidR="007A74C6" w:rsidRDefault="007A74C6">
      <w:pPr>
        <w:rPr>
          <w:sz w:val="20"/>
          <w:szCs w:val="20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F823BB" w14:paraId="618313B0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098149A7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FF339D3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0FE294B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F65398" w:rsidRPr="00F823BB" w14:paraId="31281EC7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5D4B3EF9" w14:textId="77777777" w:rsidR="00F65398" w:rsidRDefault="00F65398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Consent form – cohort study</w:t>
            </w:r>
          </w:p>
          <w:p w14:paraId="6D5D6C63" w14:textId="77777777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4140EA6" w14:textId="6228B008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082B360" w14:textId="78D72481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  <w:tr w:rsidR="00F65398" w:rsidRPr="00F823BB" w14:paraId="7BD66722" w14:textId="77777777" w:rsidTr="00F65398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607D2144" w14:textId="77777777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B720824" w14:textId="63B0D563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0AF3023" w14:textId="027FD18C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F65398" w:rsidRPr="00F823BB" w14:paraId="3AF58332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03102AEE" w14:textId="229EC336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E4BADBA" w14:textId="4E28E9D3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8547411" w14:textId="129F2882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August 2018</w:t>
            </w:r>
          </w:p>
        </w:tc>
      </w:tr>
      <w:tr w:rsidR="00F65398" w:rsidRPr="00F823BB" w14:paraId="09B39D4D" w14:textId="77777777" w:rsidTr="002C6ED8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3C6D2927" w14:textId="183D14FD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2D08C24" w14:textId="02D6697B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59D2C26" w14:textId="76993CAB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June 2018</w:t>
            </w:r>
          </w:p>
        </w:tc>
      </w:tr>
      <w:tr w:rsidR="00F65398" w:rsidRPr="00F823BB" w14:paraId="4662044F" w14:textId="77777777" w:rsidTr="00F34709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437E64A8" w14:textId="63B743FF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2E85B51" w14:textId="45B13990" w:rsidR="00F65398" w:rsidRPr="00F823BB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7042DE9" w14:textId="45DADA5E" w:rsidR="00F65398" w:rsidRPr="00F823BB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F65398" w:rsidRPr="00F823BB" w14:paraId="149DC3B4" w14:textId="77777777" w:rsidTr="00F34709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7DA739F" w14:textId="598C7575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pct5" w:color="auto" w:fill="auto"/>
            <w:vAlign w:val="center"/>
          </w:tcPr>
          <w:p w14:paraId="329262D8" w14:textId="77777777" w:rsidR="00F65398" w:rsidRPr="00F823BB" w:rsidRDefault="00F65398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34E6C845" w14:textId="77777777" w:rsidR="00F65398" w:rsidRPr="00F823BB" w:rsidRDefault="00F65398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6F2A8A6A" w14:textId="7C972113" w:rsidR="006E34D0" w:rsidRDefault="006E34D0">
      <w:pPr>
        <w:rPr>
          <w:sz w:val="20"/>
          <w:szCs w:val="20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F823BB" w14:paraId="27CB1D45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C42DBD5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BF8580A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156536C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D32126" w:rsidRPr="00F823BB" w14:paraId="1FF93810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375056D5" w14:textId="77777777" w:rsidR="00D32126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Consent form – participant interviews</w:t>
            </w:r>
          </w:p>
          <w:p w14:paraId="6C1F5829" w14:textId="348D99C1" w:rsidR="00AB28D3" w:rsidRPr="00F823BB" w:rsidRDefault="00AB28D3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9861934" w14:textId="4EA95775" w:rsidR="00D32126" w:rsidRPr="00F823BB" w:rsidRDefault="00D3212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881A08D" w14:textId="6382F1E9" w:rsidR="00D32126" w:rsidRPr="00F823BB" w:rsidRDefault="00D3212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D32126" w:rsidRPr="00F823BB" w14:paraId="70D1516C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56FC067" w14:textId="722F6FED" w:rsidR="00D32126" w:rsidRPr="00F823BB" w:rsidRDefault="00D32126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B35237C" w14:textId="77777777" w:rsidR="00D32126" w:rsidRPr="00F823BB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009F0D63" w14:textId="77777777" w:rsidR="00D32126" w:rsidRPr="00F823BB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7F4A035B" w14:textId="362E9B09" w:rsidR="006E34D0" w:rsidRDefault="006E34D0">
      <w:pPr>
        <w:rPr>
          <w:sz w:val="20"/>
          <w:szCs w:val="20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F823BB" w14:paraId="1640C356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228A6114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1BB0998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F6BD113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6E34D0" w:rsidRPr="00F823BB" w14:paraId="01FA9674" w14:textId="77777777" w:rsidTr="00F34709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70E35A12" w14:textId="77777777" w:rsidR="006E34D0" w:rsidRPr="00F823BB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Consent form - partners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03554E" w14:textId="77777777" w:rsidR="006E34D0" w:rsidRPr="00F823BB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3EC7969" w14:textId="77777777" w:rsidR="006E34D0" w:rsidRPr="00F823BB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6AFD76F0" w14:textId="4D92706A" w:rsidR="006E34D0" w:rsidRDefault="006E34D0">
      <w:pPr>
        <w:rPr>
          <w:sz w:val="20"/>
          <w:szCs w:val="20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F823BB" w14:paraId="2FF010FB" w14:textId="77777777" w:rsidTr="00E04185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EFC6E68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524677E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0A33334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D32126" w:rsidRPr="00F823BB" w14:paraId="2028A886" w14:textId="77777777" w:rsidTr="00E04185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00D1A5BC" w14:textId="5FBB3D3A" w:rsidR="00D32126" w:rsidRPr="00F823BB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Consent form – site investigator team interviews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CFD1AD" w14:textId="7772D022" w:rsidR="00D32126" w:rsidRPr="00F823BB" w:rsidRDefault="00D3212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0AB8C0E" w14:textId="3D64EEE1" w:rsidR="00D32126" w:rsidRPr="00F823BB" w:rsidRDefault="00D3212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D32126" w:rsidRPr="00F823BB" w14:paraId="6B5F89F4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052A5F9D" w14:textId="29F96598" w:rsidR="00D32126" w:rsidRPr="00F823BB" w:rsidRDefault="00D32126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5A2AFA6" w14:textId="77777777" w:rsidR="00D32126" w:rsidRPr="00F823BB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0D395431" w14:textId="77777777" w:rsidR="00D32126" w:rsidRPr="00F823BB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7FF2A0AC" w14:textId="5E0FBC3B" w:rsidR="004C4FCD" w:rsidRDefault="004C4FCD" w:rsidP="005117CE">
      <w:pPr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4C4FCD" w:rsidRPr="00F823BB" w14:paraId="291BB748" w14:textId="77777777" w:rsidTr="00C1140D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1AA398EF" w14:textId="77777777" w:rsidR="004C4FCD" w:rsidRPr="00F823BB" w:rsidRDefault="004C4FCD" w:rsidP="00C1140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12ED195" w14:textId="77777777" w:rsidR="004C4FCD" w:rsidRPr="00F823BB" w:rsidRDefault="004C4FCD" w:rsidP="00C1140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C2B02EA" w14:textId="77777777" w:rsidR="004C4FCD" w:rsidRPr="00F823BB" w:rsidRDefault="004C4FCD" w:rsidP="00C1140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4C4FCD" w:rsidRPr="00F823BB" w14:paraId="0D6827A2" w14:textId="77777777" w:rsidTr="00C1140D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27530AB1" w14:textId="77777777" w:rsidR="004C4FCD" w:rsidRPr="00F823BB" w:rsidRDefault="004C4FCD" w:rsidP="00C1140D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Letter to </w:t>
            </w:r>
            <w:r>
              <w:rPr>
                <w:sz w:val="20"/>
                <w:szCs w:val="20"/>
              </w:rPr>
              <w:t>bereaved mother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CDF15B" w14:textId="77777777" w:rsidR="004C4FCD" w:rsidRPr="00F823BB" w:rsidRDefault="004C4FCD" w:rsidP="00C1140D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2B10DB7" w14:textId="77777777" w:rsidR="004C4FCD" w:rsidRPr="00F823BB" w:rsidRDefault="004C4FCD" w:rsidP="00C1140D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4785301F" w14:textId="0A72BF7E" w:rsidR="004E4CF5" w:rsidRPr="00F823BB" w:rsidRDefault="004E4CF5" w:rsidP="009776DD">
      <w:pPr>
        <w:rPr>
          <w:sz w:val="20"/>
          <w:szCs w:val="20"/>
        </w:rPr>
      </w:pPr>
    </w:p>
    <w:p w14:paraId="212ABA00" w14:textId="771BF1A3" w:rsidR="00447EFA" w:rsidRPr="000E09B3" w:rsidRDefault="004C4FCD" w:rsidP="004C4FCD">
      <w:pPr>
        <w:jc w:val="center"/>
        <w:rPr>
          <w:b/>
          <w:u w:val="single"/>
        </w:rPr>
      </w:pPr>
      <w:r>
        <w:rPr>
          <w:b/>
          <w:u w:val="single"/>
        </w:rPr>
        <w:t>Data Collection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CE2BF5" w:rsidRPr="00F823BB" w14:paraId="3D5DF229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F2E634B" w14:textId="77777777" w:rsidR="00CE2BF5" w:rsidRPr="00F823BB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1A43786" w14:textId="77777777" w:rsidR="00CE2BF5" w:rsidRPr="00F823BB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3F2CC27" w14:textId="77777777" w:rsidR="00CE2BF5" w:rsidRPr="00F823BB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9F3C3F" w:rsidRPr="00F823BB" w14:paraId="2AD98626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66490C1B" w14:textId="77777777" w:rsidR="008D1E82" w:rsidRDefault="009F3C3F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CRF</w:t>
            </w:r>
          </w:p>
          <w:p w14:paraId="3B4A8D36" w14:textId="4C57FB1B" w:rsidR="008150C7" w:rsidRPr="00F823BB" w:rsidRDefault="008150C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6181182" w14:textId="3A0F2549" w:rsidR="009F3C3F" w:rsidRDefault="00F62B4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464673E" w14:textId="72162B9F" w:rsidR="009F3C3F" w:rsidRDefault="00F62B4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October 2018</w:t>
            </w:r>
          </w:p>
        </w:tc>
      </w:tr>
      <w:tr w:rsidR="00F62B4F" w:rsidRPr="00F823BB" w14:paraId="56842544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50A69B3" w14:textId="77777777" w:rsidR="00F62B4F" w:rsidRPr="00F823BB" w:rsidRDefault="00F62B4F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3B85C787" w14:textId="2815E3C4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1644552C" w14:textId="6ACF9EE2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September 2018</w:t>
            </w:r>
          </w:p>
        </w:tc>
      </w:tr>
      <w:tr w:rsidR="00F62B4F" w:rsidRPr="00F823BB" w14:paraId="426C9676" w14:textId="77777777" w:rsidTr="00B6427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81FE3B6" w14:textId="1086B8A4" w:rsidR="00F62B4F" w:rsidRPr="00F823BB" w:rsidRDefault="00F62B4F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A6FAEA2" w14:textId="35FD7593" w:rsidR="00F62B4F" w:rsidRPr="00F823BB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98B5DD0" w14:textId="57945CC5" w:rsidR="00F62B4F" w:rsidRPr="00F823BB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July 2018</w:t>
            </w:r>
          </w:p>
        </w:tc>
      </w:tr>
      <w:tr w:rsidR="00F62B4F" w:rsidRPr="00F823BB" w14:paraId="3D80AE98" w14:textId="77777777" w:rsidTr="00CB2148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E70FE55" w14:textId="44F4ECB0" w:rsidR="00F62B4F" w:rsidRPr="00F823BB" w:rsidRDefault="00F62B4F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FDA0E65" w14:textId="7A986E9B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B671AEB" w14:textId="44D83887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  <w:tr w:rsidR="00F62B4F" w:rsidRPr="00F823BB" w14:paraId="4F0BB18B" w14:textId="77777777" w:rsidTr="00CB2148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D48935F" w14:textId="6279CC2B" w:rsidR="00F62B4F" w:rsidRDefault="00F62B4F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744A8D28" w14:textId="594B68DB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6B163C14" w14:textId="3D028169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688754E0" w14:textId="0BA013F6" w:rsidR="000B03AE" w:rsidRDefault="000B03AE" w:rsidP="000B03AE">
      <w:pPr>
        <w:spacing w:line="240" w:lineRule="auto"/>
        <w:rPr>
          <w:b/>
          <w:sz w:val="20"/>
          <w:szCs w:val="20"/>
          <w:u w:val="single"/>
        </w:rPr>
      </w:pPr>
    </w:p>
    <w:p w14:paraId="172A6DCE" w14:textId="77777777" w:rsidR="002160BD" w:rsidRDefault="002160BD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281848" w:rsidRPr="00F823BB" w14:paraId="07D1CF19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6E512230" w14:textId="77777777" w:rsidR="00281848" w:rsidRPr="00F823BB" w:rsidRDefault="00281848" w:rsidP="00DE637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99990D0" w14:textId="77777777" w:rsidR="00281848" w:rsidRPr="00F823BB" w:rsidRDefault="00281848" w:rsidP="00DE637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3553B53" w14:textId="77777777" w:rsidR="00281848" w:rsidRPr="00F823BB" w:rsidRDefault="00281848" w:rsidP="00DE637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9F3C3F" w:rsidRPr="00F823BB" w14:paraId="7612B5EA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1702B3CC" w14:textId="6C18E7B0" w:rsidR="009F3C3F" w:rsidRDefault="00D000E5" w:rsidP="00DE63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Baseline questionnaire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DB8580C" w14:textId="33F7E684" w:rsidR="009F3C3F" w:rsidRDefault="00F62B4F" w:rsidP="00DE63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416B462" w14:textId="484A1C23" w:rsidR="009F3C3F" w:rsidRDefault="00F62B4F" w:rsidP="00DE63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</w:t>
            </w:r>
            <w:r w:rsidR="009F3C3F">
              <w:rPr>
                <w:sz w:val="20"/>
                <w:szCs w:val="20"/>
              </w:rPr>
              <w:t xml:space="preserve"> 2018</w:t>
            </w:r>
          </w:p>
        </w:tc>
      </w:tr>
      <w:tr w:rsidR="00F62B4F" w:rsidRPr="00F823BB" w14:paraId="3C51AF52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176E587" w14:textId="77777777" w:rsidR="00F62B4F" w:rsidRDefault="00F62B4F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95024FC" w14:textId="4A875D2B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42A7D98C" w14:textId="460E26F8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F62B4F" w:rsidRPr="00F823BB" w14:paraId="60A7A46A" w14:textId="77777777" w:rsidTr="00E04185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46D9D98E" w14:textId="77777777" w:rsidR="00F62B4F" w:rsidRPr="00F823BB" w:rsidRDefault="00F62B4F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E7BE6B1" w14:textId="77777777" w:rsidR="00F62B4F" w:rsidRPr="00F823BB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24DE06D" w14:textId="77777777" w:rsidR="00F62B4F" w:rsidRPr="00F823BB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41F9F090" w14:textId="22D735BE" w:rsidR="00281848" w:rsidRDefault="00281848" w:rsidP="000B03AE">
      <w:pPr>
        <w:spacing w:line="240" w:lineRule="auto"/>
        <w:rPr>
          <w:b/>
          <w:sz w:val="20"/>
          <w:szCs w:val="20"/>
          <w:u w:val="single"/>
        </w:rPr>
      </w:pPr>
    </w:p>
    <w:p w14:paraId="3535803B" w14:textId="77777777" w:rsidR="00E613E9" w:rsidRDefault="00E613E9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22E04" w:rsidRPr="00F823BB" w14:paraId="44A49149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3EE9EEA" w14:textId="2B02EBAE" w:rsidR="002160BD" w:rsidRPr="00F823BB" w:rsidRDefault="00622E04" w:rsidP="002160B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4533619" w14:textId="77777777" w:rsidR="00622E04" w:rsidRPr="00F823BB" w:rsidRDefault="00622E04" w:rsidP="009D4237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74F34AC" w14:textId="77777777" w:rsidR="00622E04" w:rsidRPr="00F823BB" w:rsidRDefault="00622E04" w:rsidP="009D4237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F62B4F" w:rsidRPr="00F823BB" w14:paraId="23F94950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1E8C93A" w14:textId="77777777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 month questionnaire A</w:t>
            </w:r>
          </w:p>
          <w:p w14:paraId="0DF4360C" w14:textId="0A86D6BD" w:rsidR="008D1E82" w:rsidRDefault="008D1E82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CCA2A92" w14:textId="3B49A692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2D0166E" w14:textId="1387FB9E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F62B4F" w:rsidRPr="00F823BB" w14:paraId="4EA4E8EC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CE4618C" w14:textId="77777777" w:rsidR="00F62B4F" w:rsidRDefault="00F62B4F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107F27E1" w14:textId="3B24A38F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7929AB7E" w14:textId="07A38370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F62B4F" w:rsidRPr="00F823BB" w14:paraId="52790609" w14:textId="77777777" w:rsidTr="00122F58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78667F73" w14:textId="59D60C12" w:rsidR="00F62B4F" w:rsidRPr="00F823BB" w:rsidRDefault="00F62B4F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F344821" w14:textId="77777777" w:rsidR="00F62B4F" w:rsidRPr="00F823BB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3BFDC73" w14:textId="77777777" w:rsidR="00F62B4F" w:rsidRPr="00F823BB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65449AAC" w14:textId="0AFA594B" w:rsidR="00622E04" w:rsidRDefault="00622E04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237E5" w:rsidRPr="00F823BB" w14:paraId="790C9E13" w14:textId="77777777" w:rsidTr="006A6820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53CAEA36" w14:textId="77777777" w:rsidR="001237E5" w:rsidRPr="00F823BB" w:rsidRDefault="001237E5" w:rsidP="006A6820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A87EA51" w14:textId="77777777" w:rsidR="001237E5" w:rsidRPr="00F823BB" w:rsidRDefault="001237E5" w:rsidP="006A6820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B34F0F4" w14:textId="77777777" w:rsidR="001237E5" w:rsidRPr="00F823BB" w:rsidRDefault="001237E5" w:rsidP="006A6820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F62B4F" w14:paraId="355DFF7B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23A7E5DF" w14:textId="77777777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 month questionnaire B</w:t>
            </w:r>
          </w:p>
          <w:p w14:paraId="74192C25" w14:textId="05F50405" w:rsidR="008D1E82" w:rsidRDefault="008D1E82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4BF815B" w14:textId="1F9CD6CF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1D2218D" w14:textId="5EE998EA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F62B4F" w14:paraId="027FC77A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D612D13" w14:textId="77777777" w:rsidR="00F62B4F" w:rsidRDefault="00F62B4F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740B26DD" w14:textId="4AB27BFE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6ADEDAE1" w14:textId="3C4B9D02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F62B4F" w:rsidRPr="00F823BB" w14:paraId="1B0D8D4B" w14:textId="77777777" w:rsidTr="006A6820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721EE2AE" w14:textId="77777777" w:rsidR="00F62B4F" w:rsidRPr="00F823BB" w:rsidRDefault="00F62B4F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5EB149D" w14:textId="77777777" w:rsidR="00F62B4F" w:rsidRPr="00F823BB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68297FD" w14:textId="77777777" w:rsidR="00F62B4F" w:rsidRPr="00F823BB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5FCE8055" w14:textId="10D29150" w:rsidR="001237E5" w:rsidRDefault="001237E5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470D1E" w:rsidRPr="00F823BB" w14:paraId="654B0CEC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006ADC3" w14:textId="77777777" w:rsidR="002160BD" w:rsidRDefault="00470D1E" w:rsidP="002160B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6022F63" w14:textId="69CE079B" w:rsidR="00CE2ED2" w:rsidRPr="00F823BB" w:rsidRDefault="00CE2ED2" w:rsidP="0021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CE0E8CB" w14:textId="77777777" w:rsidR="00470D1E" w:rsidRPr="00F823BB" w:rsidRDefault="00470D1E" w:rsidP="009D4237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B4F8916" w14:textId="77777777" w:rsidR="00470D1E" w:rsidRPr="00F823BB" w:rsidRDefault="00470D1E" w:rsidP="009D4237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F62B4F" w:rsidRPr="00F823BB" w14:paraId="1C9B742A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1B6C0B1A" w14:textId="77777777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Six month questionnaire A</w:t>
            </w:r>
          </w:p>
          <w:p w14:paraId="584C83D7" w14:textId="431F1B6D" w:rsidR="008D1E82" w:rsidRDefault="008D1E82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A6AA6B3" w14:textId="4B3E9F9E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889E177" w14:textId="549C7033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F62B4F" w:rsidRPr="00F823BB" w14:paraId="2D8CE281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E40EE16" w14:textId="77777777" w:rsidR="00F62B4F" w:rsidRDefault="00F62B4F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BFA89D9" w14:textId="6F7F4927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05872B18" w14:textId="01264386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F62B4F" w:rsidRPr="00F823BB" w14:paraId="029122E5" w14:textId="77777777" w:rsidTr="00E86DDB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0B3BA45C" w14:textId="014EBCA4" w:rsidR="00F62B4F" w:rsidRPr="00F823BB" w:rsidRDefault="00F62B4F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A1D231C" w14:textId="77777777" w:rsidR="00F62B4F" w:rsidRPr="00F823BB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AD899CE" w14:textId="77777777" w:rsidR="00F62B4F" w:rsidRPr="00F823BB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4A974778" w14:textId="106B6B9B" w:rsidR="00622E04" w:rsidRDefault="008330F3" w:rsidP="000B03AE">
      <w:pPr>
        <w:spacing w:line="240" w:lineRule="auto"/>
        <w:rPr>
          <w:b/>
          <w:u w:val="single"/>
        </w:rPr>
      </w:pPr>
      <w:r w:rsidRPr="000E09B3">
        <w:rPr>
          <w:b/>
          <w:u w:val="single"/>
        </w:rPr>
        <w:t xml:space="preserve"> 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237E5" w:rsidRPr="00F823BB" w14:paraId="7856E738" w14:textId="77777777" w:rsidTr="006A6820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CEFC075" w14:textId="77777777" w:rsidR="001237E5" w:rsidRDefault="001237E5" w:rsidP="006A6820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43025CA5" w14:textId="6CFFD087" w:rsidR="004D4A8E" w:rsidRPr="00F823BB" w:rsidRDefault="004D4A8E" w:rsidP="006A68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CA8EC60" w14:textId="77777777" w:rsidR="001237E5" w:rsidRPr="00F823BB" w:rsidRDefault="001237E5" w:rsidP="006A6820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780EED4" w14:textId="77777777" w:rsidR="001237E5" w:rsidRPr="00F823BB" w:rsidRDefault="001237E5" w:rsidP="006A6820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F62B4F" w:rsidRPr="00F823BB" w14:paraId="235684AA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82B7873" w14:textId="77777777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Six month questionnaire B</w:t>
            </w:r>
          </w:p>
          <w:p w14:paraId="38F155FE" w14:textId="5C099F27" w:rsidR="003F3F5C" w:rsidRDefault="003F3F5C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D7CB47D" w14:textId="55E1A586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424D043" w14:textId="7B71EB73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F62B4F" w:rsidRPr="00F823BB" w14:paraId="2AF98B6E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15FD9B7" w14:textId="77777777" w:rsidR="00F62B4F" w:rsidRDefault="00F62B4F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45301926" w14:textId="574597FC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61418E36" w14:textId="23E4941D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F62B4F" w:rsidRPr="00F823BB" w14:paraId="61A0BF6E" w14:textId="77777777" w:rsidTr="006A6820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492C3DEE" w14:textId="77777777" w:rsidR="00F62B4F" w:rsidRPr="00F823BB" w:rsidRDefault="00F62B4F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150BAF0" w14:textId="77777777" w:rsidR="00F62B4F" w:rsidRPr="00F823BB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1205D1B" w14:textId="77777777" w:rsidR="00F62B4F" w:rsidRPr="00F823BB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6C7FB1FA" w14:textId="4375AAB4" w:rsidR="001237E5" w:rsidRPr="000E09B3" w:rsidRDefault="001237E5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75EE2" w:rsidRPr="00F823BB" w14:paraId="0D12344E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28D72E4" w14:textId="77777777" w:rsidR="002160BD" w:rsidRDefault="00675EE2" w:rsidP="002160B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0C4C0302" w14:textId="0A1A0062" w:rsidR="004D4A8E" w:rsidRPr="00F823BB" w:rsidRDefault="004D4A8E" w:rsidP="0021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B1C2271" w14:textId="77777777" w:rsidR="00675EE2" w:rsidRPr="00F823BB" w:rsidRDefault="00675EE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1622429" w14:textId="77777777" w:rsidR="00675EE2" w:rsidRPr="00F823BB" w:rsidRDefault="00675EE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9F3C3F" w:rsidRPr="00F823BB" w14:paraId="2B035479" w14:textId="77777777" w:rsidTr="00FA3ABC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163D02F3" w14:textId="09E8C1A2" w:rsidR="009F3C3F" w:rsidRDefault="009F3C3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Essential Recruitment Documentation</w:t>
            </w:r>
            <w:r w:rsidR="00C86BB7">
              <w:rPr>
                <w:sz w:val="20"/>
                <w:szCs w:val="20"/>
              </w:rPr>
              <w:t>-Source D</w:t>
            </w:r>
            <w:bookmarkStart w:id="0" w:name="_GoBack"/>
            <w:bookmarkEnd w:id="0"/>
            <w:r w:rsidR="00C86BB7">
              <w:rPr>
                <w:sz w:val="20"/>
                <w:szCs w:val="20"/>
              </w:rPr>
              <w:t>ata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A6DA73" w14:textId="4881D6B1" w:rsidR="009F3C3F" w:rsidRDefault="00EB26E3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5175421" w14:textId="4CFA4B64" w:rsidR="009F3C3F" w:rsidRDefault="00C86BB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October</w:t>
            </w:r>
            <w:r w:rsidR="00EB26E3">
              <w:rPr>
                <w:sz w:val="20"/>
                <w:szCs w:val="20"/>
              </w:rPr>
              <w:t xml:space="preserve"> 2018</w:t>
            </w:r>
          </w:p>
        </w:tc>
      </w:tr>
      <w:tr w:rsidR="009F3C3F" w:rsidRPr="00F823BB" w14:paraId="6964D65A" w14:textId="77777777" w:rsidTr="00EB26E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CF70EEF" w14:textId="16B83E0E" w:rsidR="009F3C3F" w:rsidRDefault="009F3C3F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D049431" w14:textId="463B4B0A" w:rsidR="009F3C3F" w:rsidRDefault="009F3C3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3B60830" w14:textId="74E1B9DF" w:rsidR="009F3C3F" w:rsidRDefault="009F3C3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June 2018</w:t>
            </w:r>
          </w:p>
        </w:tc>
      </w:tr>
      <w:tr w:rsidR="009F3C3F" w:rsidRPr="00F823BB" w14:paraId="0098237F" w14:textId="77777777" w:rsidTr="00FA3ABC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0E6D4E09" w14:textId="3F09EEA9" w:rsidR="009F3C3F" w:rsidRPr="00F823BB" w:rsidRDefault="009F3C3F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2575D81" w14:textId="5B16A7E8" w:rsidR="009F3C3F" w:rsidRPr="00F823BB" w:rsidRDefault="009F3C3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CAAD41D" w14:textId="0F345257" w:rsidR="009F3C3F" w:rsidRPr="00F823BB" w:rsidRDefault="009F3C3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</w:tbl>
    <w:p w14:paraId="30EC89AC" w14:textId="612E730B" w:rsidR="00DA1869" w:rsidRDefault="00DA1869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75EE2" w:rsidRPr="00F823BB" w14:paraId="207785E6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48C5A6AF" w14:textId="77777777" w:rsidR="00675EE2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B70BF19" w14:textId="320D7170" w:rsidR="004D4A8E" w:rsidRPr="00F823BB" w:rsidRDefault="004D4A8E" w:rsidP="002E30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F6028A8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7047134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2731D4" w:rsidRPr="00F823BB" w14:paraId="7C0A19D9" w14:textId="77777777" w:rsidTr="00E04185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234A40FB" w14:textId="452F06B2" w:rsidR="002731D4" w:rsidRDefault="002731D4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Participant contact details form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ABA470" w14:textId="4F854392" w:rsidR="002731D4" w:rsidRDefault="009C677A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DD052ED" w14:textId="126F81FE" w:rsidR="002731D4" w:rsidRDefault="009C677A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September 2018</w:t>
            </w:r>
          </w:p>
        </w:tc>
      </w:tr>
      <w:tr w:rsidR="002731D4" w:rsidRPr="00F823BB" w14:paraId="0D86D13F" w14:textId="77777777" w:rsidTr="00EB26E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E84C7C7" w14:textId="77C7C073" w:rsidR="002731D4" w:rsidRDefault="002731D4" w:rsidP="002E30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6F0DB43" w14:textId="1B0D44CF" w:rsidR="002731D4" w:rsidRDefault="002731D4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1185522" w14:textId="50082FF2" w:rsidR="002731D4" w:rsidRDefault="002731D4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June 2018</w:t>
            </w:r>
          </w:p>
        </w:tc>
      </w:tr>
      <w:tr w:rsidR="002731D4" w:rsidRPr="00F823BB" w14:paraId="41E27E94" w14:textId="77777777" w:rsidTr="00E04185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24589043" w14:textId="24C4150B" w:rsidR="002731D4" w:rsidRPr="00F823BB" w:rsidRDefault="002731D4" w:rsidP="002E30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4A32DA8" w14:textId="77777777" w:rsidR="002731D4" w:rsidRPr="00F823BB" w:rsidRDefault="002731D4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31B85A3" w14:textId="384F5E9E" w:rsidR="002731D4" w:rsidRPr="00F823BB" w:rsidRDefault="002731D4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</w:tbl>
    <w:p w14:paraId="2EAA4F75" w14:textId="5C5D3256" w:rsidR="00991DEF" w:rsidRDefault="00991DEF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991DEF" w:rsidRPr="00F823BB" w14:paraId="0A7C378A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3499681" w14:textId="77777777" w:rsidR="00991DEF" w:rsidRPr="00F823BB" w:rsidRDefault="00991DEF" w:rsidP="00C1140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91FBADD" w14:textId="77777777" w:rsidR="00991DEF" w:rsidRPr="00F823BB" w:rsidRDefault="00991DEF" w:rsidP="00C1140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1508EA0" w14:textId="77777777" w:rsidR="00991DEF" w:rsidRPr="00F823BB" w:rsidRDefault="00991DEF" w:rsidP="00C1140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9F3C3F" w:rsidRPr="00F823BB" w14:paraId="6915E5F4" w14:textId="77777777" w:rsidTr="00525B20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2B4A1DF2" w14:textId="72A5C88B" w:rsidR="009F3C3F" w:rsidRDefault="009F3C3F" w:rsidP="00C11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Screening Log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6BA661" w14:textId="0F415AF4" w:rsidR="009F3C3F" w:rsidRDefault="00455AA4" w:rsidP="00C11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DDAAC6F" w14:textId="0B7D52A4" w:rsidR="009F3C3F" w:rsidRDefault="00525B20" w:rsidP="00C11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October 2018</w:t>
            </w:r>
          </w:p>
        </w:tc>
      </w:tr>
      <w:tr w:rsidR="009F3C3F" w:rsidRPr="00F823BB" w14:paraId="534A114C" w14:textId="77777777" w:rsidTr="00455AA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A6B7170" w14:textId="6B388727" w:rsidR="009F3C3F" w:rsidRPr="00F823BB" w:rsidRDefault="009F3C3F" w:rsidP="00C1140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6EBC5E4" w14:textId="4BF7F488" w:rsidR="009F3C3F" w:rsidRPr="00F823BB" w:rsidRDefault="009F3C3F" w:rsidP="00C11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E13A912" w14:textId="0E41E4E6" w:rsidR="009F3C3F" w:rsidRPr="00F823BB" w:rsidRDefault="009F3C3F" w:rsidP="00C11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July 2018</w:t>
            </w:r>
          </w:p>
        </w:tc>
      </w:tr>
      <w:tr w:rsidR="009F3C3F" w:rsidRPr="00F823BB" w14:paraId="050BAD70" w14:textId="77777777" w:rsidTr="00DD034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F42B43D" w14:textId="77777777" w:rsidR="009F3C3F" w:rsidRPr="00F823BB" w:rsidRDefault="009F3C3F" w:rsidP="00C1140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D095D81" w14:textId="570E9AB9" w:rsidR="009F3C3F" w:rsidRPr="00F823BB" w:rsidRDefault="009F3C3F" w:rsidP="00C11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B54F36E" w14:textId="599A3401" w:rsidR="009F3C3F" w:rsidRPr="00F823BB" w:rsidRDefault="009F3C3F" w:rsidP="00C11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June 2018</w:t>
            </w:r>
          </w:p>
        </w:tc>
      </w:tr>
      <w:tr w:rsidR="009F3C3F" w:rsidRPr="00F823BB" w14:paraId="3C0CFD9A" w14:textId="77777777" w:rsidTr="00DD034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7B30433" w14:textId="77777777" w:rsidR="009F3C3F" w:rsidRPr="00F823BB" w:rsidRDefault="009F3C3F" w:rsidP="00C1140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9B4D7B1" w14:textId="0C971E71" w:rsidR="009F3C3F" w:rsidRPr="00F823BB" w:rsidRDefault="009F3C3F" w:rsidP="00C11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9C37FDC" w14:textId="4D1A65C6" w:rsidR="009F3C3F" w:rsidRPr="00F823BB" w:rsidRDefault="009F3C3F" w:rsidP="00C11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</w:tbl>
    <w:p w14:paraId="092B96B8" w14:textId="1FEEB467" w:rsidR="00413892" w:rsidRDefault="00413892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413892" w:rsidRPr="00F823BB" w14:paraId="04CE310A" w14:textId="77777777" w:rsidTr="001A3081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C312F4B" w14:textId="275C52E5" w:rsidR="003F3F5C" w:rsidRPr="00F823BB" w:rsidRDefault="00413892" w:rsidP="003F3F5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5F00479" w14:textId="77777777" w:rsidR="00413892" w:rsidRPr="00F823BB" w:rsidRDefault="00413892" w:rsidP="001A3081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3E86097" w14:textId="77777777" w:rsidR="00413892" w:rsidRPr="00F823BB" w:rsidRDefault="00413892" w:rsidP="001A3081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413892" w14:paraId="0D3916BB" w14:textId="77777777" w:rsidTr="002912AD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753BF83D" w14:textId="69EE3053" w:rsidR="00413892" w:rsidRDefault="00413892" w:rsidP="001A30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Enrolment Log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AF316D" w14:textId="0B7F21DF" w:rsidR="00413892" w:rsidRDefault="00B81B19" w:rsidP="001A30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13892">
              <w:rPr>
                <w:sz w:val="20"/>
                <w:szCs w:val="20"/>
              </w:rPr>
              <w:t>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407E06B" w14:textId="6D152F9C" w:rsidR="00413892" w:rsidRDefault="002912AD" w:rsidP="001A30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 October 2018</w:t>
            </w:r>
          </w:p>
        </w:tc>
      </w:tr>
    </w:tbl>
    <w:p w14:paraId="0304644F" w14:textId="44CD64DC" w:rsidR="001C5765" w:rsidRDefault="001C5765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C5765" w:rsidRPr="00F823BB" w14:paraId="7AB78105" w14:textId="77777777" w:rsidTr="00C1140D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33E69846" w14:textId="77777777" w:rsidR="001C5765" w:rsidRDefault="001C5765" w:rsidP="00C1140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395DACA1" w14:textId="609AF645" w:rsidR="004D4A8E" w:rsidRPr="00F823BB" w:rsidRDefault="004D4A8E" w:rsidP="00C114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9B4671E" w14:textId="77777777" w:rsidR="001C5765" w:rsidRPr="00F823BB" w:rsidRDefault="001C5765" w:rsidP="00C1140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8E4C070" w14:textId="77777777" w:rsidR="001C5765" w:rsidRPr="00F823BB" w:rsidRDefault="001C5765" w:rsidP="00C1140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5D15F7" w:rsidRPr="00F823BB" w14:paraId="417F9FCA" w14:textId="77777777" w:rsidTr="00C1140D">
        <w:trPr>
          <w:trHeight w:val="567"/>
        </w:trPr>
        <w:tc>
          <w:tcPr>
            <w:tcW w:w="5104" w:type="dxa"/>
            <w:vMerge w:val="restart"/>
            <w:vAlign w:val="center"/>
          </w:tcPr>
          <w:p w14:paraId="714519D4" w14:textId="77777777" w:rsidR="005D15F7" w:rsidRDefault="005D15F7" w:rsidP="00C1140D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SAE form </w:t>
            </w:r>
          </w:p>
          <w:p w14:paraId="3C2E3FE3" w14:textId="383F58F9" w:rsidR="003F3F5C" w:rsidRPr="00F823BB" w:rsidRDefault="003F3F5C" w:rsidP="00C1140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555C653" w14:textId="45E49AB3" w:rsidR="005D15F7" w:rsidRDefault="005D15F7" w:rsidP="00C11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vAlign w:val="center"/>
          </w:tcPr>
          <w:p w14:paraId="56A63658" w14:textId="041687EE" w:rsidR="005D15F7" w:rsidRDefault="005D15F7" w:rsidP="00C11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5D15F7" w:rsidRPr="00F823BB" w14:paraId="53A86143" w14:textId="77777777" w:rsidTr="00A64B2B">
        <w:trPr>
          <w:trHeight w:val="567"/>
        </w:trPr>
        <w:tc>
          <w:tcPr>
            <w:tcW w:w="5104" w:type="dxa"/>
            <w:vMerge/>
            <w:vAlign w:val="center"/>
          </w:tcPr>
          <w:p w14:paraId="6CDD923A" w14:textId="2C84869E" w:rsidR="005D15F7" w:rsidRPr="00F823BB" w:rsidRDefault="005D15F7" w:rsidP="00C1140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B3FAD31" w14:textId="0C0AAD5F" w:rsidR="005D15F7" w:rsidRPr="00F823BB" w:rsidRDefault="005D15F7" w:rsidP="00C11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4E3D67E" w14:textId="77777777" w:rsidR="005D15F7" w:rsidRPr="00F823BB" w:rsidRDefault="005D15F7" w:rsidP="00C11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July 2018</w:t>
            </w:r>
          </w:p>
        </w:tc>
      </w:tr>
    </w:tbl>
    <w:p w14:paraId="131185CD" w14:textId="610826D1" w:rsidR="00805857" w:rsidRDefault="00805857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8B0015" w:rsidRPr="00F823BB" w14:paraId="5B53F4C3" w14:textId="77777777" w:rsidTr="00D16F09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A63EA92" w14:textId="77777777" w:rsidR="008B0015" w:rsidRDefault="008B0015" w:rsidP="00D16F09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63D656EA" w14:textId="211AC0D2" w:rsidR="004D4A8E" w:rsidRPr="00F823BB" w:rsidRDefault="004D4A8E" w:rsidP="00D16F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0D13E6D" w14:textId="77777777" w:rsidR="008B0015" w:rsidRPr="00F823BB" w:rsidRDefault="008B0015" w:rsidP="00D16F09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654B942" w14:textId="77777777" w:rsidR="008B0015" w:rsidRPr="00F823BB" w:rsidRDefault="008B0015" w:rsidP="00D16F09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8B0015" w:rsidRPr="00F823BB" w14:paraId="7D858211" w14:textId="77777777" w:rsidTr="00D16F09">
        <w:trPr>
          <w:trHeight w:val="567"/>
        </w:trPr>
        <w:tc>
          <w:tcPr>
            <w:tcW w:w="5104" w:type="dxa"/>
            <w:vMerge w:val="restart"/>
            <w:vAlign w:val="center"/>
          </w:tcPr>
          <w:p w14:paraId="71F86B4E" w14:textId="77777777" w:rsidR="008B0015" w:rsidRDefault="008B0015" w:rsidP="00D16F09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SAE </w:t>
            </w:r>
            <w:r>
              <w:rPr>
                <w:sz w:val="20"/>
                <w:szCs w:val="20"/>
              </w:rPr>
              <w:t xml:space="preserve">follow up </w:t>
            </w:r>
            <w:r w:rsidRPr="00F823BB">
              <w:rPr>
                <w:sz w:val="20"/>
                <w:szCs w:val="20"/>
              </w:rPr>
              <w:t xml:space="preserve">form </w:t>
            </w:r>
          </w:p>
          <w:p w14:paraId="3EE1CA3C" w14:textId="48B56535" w:rsidR="003F3F5C" w:rsidRPr="00F823BB" w:rsidRDefault="003F3F5C" w:rsidP="00D16F0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7184120" w14:textId="77777777" w:rsidR="008B0015" w:rsidRDefault="008B0015" w:rsidP="00D16F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vAlign w:val="center"/>
          </w:tcPr>
          <w:p w14:paraId="788766F3" w14:textId="77777777" w:rsidR="008B0015" w:rsidRDefault="008B0015" w:rsidP="00D16F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8B0015" w:rsidRPr="00F823BB" w14:paraId="64A39170" w14:textId="77777777" w:rsidTr="007E040B">
        <w:trPr>
          <w:trHeight w:val="567"/>
        </w:trPr>
        <w:tc>
          <w:tcPr>
            <w:tcW w:w="5104" w:type="dxa"/>
            <w:vMerge/>
            <w:vAlign w:val="center"/>
          </w:tcPr>
          <w:p w14:paraId="05DBC7E1" w14:textId="77777777" w:rsidR="008B0015" w:rsidRPr="00F823BB" w:rsidRDefault="008B0015" w:rsidP="00D16F0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B8FC666" w14:textId="58F46FB1" w:rsidR="008B0015" w:rsidRPr="00F823BB" w:rsidRDefault="00A64B2B" w:rsidP="00D16F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5BB11B8" w14:textId="47523D84" w:rsidR="008B0015" w:rsidRPr="00F823BB" w:rsidRDefault="00A64B2B" w:rsidP="00D16F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8B0015">
              <w:rPr>
                <w:sz w:val="20"/>
                <w:szCs w:val="20"/>
              </w:rPr>
              <w:t xml:space="preserve"> July 2018</w:t>
            </w:r>
          </w:p>
        </w:tc>
      </w:tr>
    </w:tbl>
    <w:p w14:paraId="6595233C" w14:textId="68F6387E" w:rsidR="008B0015" w:rsidRDefault="008B0015" w:rsidP="000B03AE">
      <w:pPr>
        <w:spacing w:line="240" w:lineRule="auto"/>
        <w:rPr>
          <w:b/>
          <w:sz w:val="20"/>
          <w:szCs w:val="20"/>
          <w:u w:val="single"/>
        </w:rPr>
      </w:pPr>
    </w:p>
    <w:p w14:paraId="48E2242C" w14:textId="1EFE7609" w:rsidR="006D48F5" w:rsidRDefault="006D48F5" w:rsidP="000B03AE">
      <w:pPr>
        <w:spacing w:line="240" w:lineRule="auto"/>
        <w:rPr>
          <w:b/>
          <w:sz w:val="20"/>
          <w:szCs w:val="20"/>
          <w:u w:val="single"/>
        </w:rPr>
      </w:pPr>
    </w:p>
    <w:p w14:paraId="2302F802" w14:textId="77777777" w:rsidR="006D48F5" w:rsidRDefault="006D48F5" w:rsidP="000B03AE">
      <w:pPr>
        <w:spacing w:line="240" w:lineRule="auto"/>
        <w:rPr>
          <w:b/>
          <w:sz w:val="20"/>
          <w:szCs w:val="20"/>
          <w:u w:val="single"/>
        </w:rPr>
      </w:pPr>
    </w:p>
    <w:p w14:paraId="061B3877" w14:textId="33895F96" w:rsidR="001C5765" w:rsidRDefault="001C5765" w:rsidP="00F7548B">
      <w:pPr>
        <w:spacing w:line="240" w:lineRule="auto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Ad-Hoc Forms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1C5765" w:rsidRPr="00F823BB" w14:paraId="54E69D78" w14:textId="77777777" w:rsidTr="00C1140D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3791DEBE" w14:textId="77777777" w:rsidR="001943C5" w:rsidRDefault="001C5765" w:rsidP="001943C5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08AD77A9" w14:textId="31BA62A2" w:rsidR="003F3F5C" w:rsidRPr="00F823BB" w:rsidRDefault="003F3F5C" w:rsidP="003F3F5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1D44911" w14:textId="77777777" w:rsidR="001C5765" w:rsidRPr="00F823BB" w:rsidRDefault="001C5765" w:rsidP="00C1140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803CD45" w14:textId="77777777" w:rsidR="001C5765" w:rsidRPr="00F823BB" w:rsidRDefault="001C5765" w:rsidP="00C1140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C5765" w:rsidRPr="00F823BB" w14:paraId="5839E419" w14:textId="77777777" w:rsidTr="00C1140D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2E33E76D" w14:textId="77777777" w:rsidR="001C5765" w:rsidRPr="00F823BB" w:rsidRDefault="001C5765" w:rsidP="00C1140D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GP letter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420A7B" w14:textId="77777777" w:rsidR="001C5765" w:rsidRPr="00F823BB" w:rsidRDefault="001C5765" w:rsidP="00C1140D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898C7E8" w14:textId="77777777" w:rsidR="001C5765" w:rsidRPr="00F823BB" w:rsidRDefault="001C5765" w:rsidP="00C1140D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079C6A80" w14:textId="171E759E" w:rsidR="001C5765" w:rsidRDefault="001C5765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75EE2" w:rsidRPr="00F823BB" w14:paraId="7AACA398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D107773" w14:textId="77777777" w:rsidR="00675EE2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1981FB14" w14:textId="3D8E1426" w:rsidR="007E6FE1" w:rsidRPr="00F823BB" w:rsidRDefault="007E6FE1" w:rsidP="007E6FE1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A89F8AC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A15A020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675EE2" w:rsidRPr="00F823BB" w14:paraId="05C4F6D9" w14:textId="77777777" w:rsidTr="00E04185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4C0CF25B" w14:textId="1C68D44A" w:rsidR="00675EE2" w:rsidRPr="00F823BB" w:rsidRDefault="004F4B4C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CAPA report form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BA7BE1" w14:textId="6A7411D8" w:rsidR="00675EE2" w:rsidRPr="00F823BB" w:rsidRDefault="001D3B0C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82F3304" w14:textId="01DD6F6D" w:rsidR="00675EE2" w:rsidRPr="00F823BB" w:rsidRDefault="001D3B0C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</w:tbl>
    <w:p w14:paraId="733A08C7" w14:textId="5FF2A2BA" w:rsidR="00966BFB" w:rsidRDefault="00966BFB" w:rsidP="00A25F4E">
      <w:pPr>
        <w:rPr>
          <w:b/>
          <w:u w:val="single"/>
        </w:rPr>
      </w:pPr>
    </w:p>
    <w:p w14:paraId="2AD00BC3" w14:textId="512C225B" w:rsidR="0097089C" w:rsidRPr="00FD0AC2" w:rsidRDefault="00F7548B" w:rsidP="00F7548B">
      <w:pPr>
        <w:jc w:val="center"/>
        <w:rPr>
          <w:b/>
          <w:u w:val="single"/>
        </w:rPr>
      </w:pPr>
      <w:r>
        <w:rPr>
          <w:b/>
          <w:u w:val="single"/>
        </w:rPr>
        <w:t>Training Documents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EC7C05" w:rsidRPr="00F823BB" w14:paraId="021C6248" w14:textId="77777777" w:rsidTr="00197C27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A601162" w14:textId="5911F2A9" w:rsidR="007E6FE1" w:rsidRPr="00F823BB" w:rsidRDefault="00EC7C05" w:rsidP="007E6FE1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2879267" w14:textId="77777777" w:rsidR="00EC7C05" w:rsidRPr="00F823BB" w:rsidRDefault="00EC7C05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6083CEE" w14:textId="77777777" w:rsidR="00EC7C05" w:rsidRPr="00F823BB" w:rsidRDefault="00EC7C05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A47C2" w:rsidRPr="00F823BB" w14:paraId="4A855E5A" w14:textId="77777777" w:rsidTr="0021504B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7D97F6F" w14:textId="72A6A5AA" w:rsidR="001A47C2" w:rsidRPr="00F823BB" w:rsidRDefault="000408F7" w:rsidP="001412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Trial Manual</w:t>
            </w:r>
            <w:r w:rsidR="0021504B">
              <w:rPr>
                <w:sz w:val="20"/>
                <w:szCs w:val="20"/>
              </w:rPr>
              <w:t>-</w:t>
            </w:r>
            <w:r w:rsidR="009833C0">
              <w:rPr>
                <w:sz w:val="20"/>
                <w:szCs w:val="20"/>
              </w:rPr>
              <w:t>Document n</w:t>
            </w:r>
            <w:r w:rsidR="0021504B">
              <w:rPr>
                <w:sz w:val="20"/>
                <w:szCs w:val="20"/>
              </w:rPr>
              <w:t>o longer in use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DFA6C83" w14:textId="4A5DD6B8" w:rsidR="001A47C2" w:rsidRPr="00F823BB" w:rsidRDefault="001A47C2" w:rsidP="001412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B21B75B" w14:textId="0D031D33" w:rsidR="001A47C2" w:rsidRPr="00F823BB" w:rsidRDefault="001A47C2" w:rsidP="001412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May 2018</w:t>
            </w:r>
          </w:p>
        </w:tc>
      </w:tr>
    </w:tbl>
    <w:p w14:paraId="12343E67" w14:textId="568C15F8" w:rsidR="007613F9" w:rsidRDefault="007613F9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F7548B" w:rsidRPr="00F823BB" w14:paraId="7B31EABB" w14:textId="77777777" w:rsidTr="00C1140D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0226757" w14:textId="77777777" w:rsidR="00F7548B" w:rsidRDefault="00F7548B" w:rsidP="00C1140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6D3817B5" w14:textId="5972B1F8" w:rsidR="000408F7" w:rsidRPr="00F823BB" w:rsidRDefault="000408F7" w:rsidP="00C114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BF27929" w14:textId="77777777" w:rsidR="00F7548B" w:rsidRPr="00F823BB" w:rsidRDefault="00F7548B" w:rsidP="00C1140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01EDDDB" w14:textId="77777777" w:rsidR="00F7548B" w:rsidRPr="00F823BB" w:rsidRDefault="00F7548B" w:rsidP="00C1140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445157" w:rsidRPr="00F823BB" w14:paraId="4AE245FB" w14:textId="77777777" w:rsidTr="00F7548B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67CEAFA7" w14:textId="5F7AFA9A" w:rsidR="00445157" w:rsidRDefault="00445157" w:rsidP="00C11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CRF Completion Guidelines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358AE2" w14:textId="708FF3AC" w:rsidR="00445157" w:rsidRDefault="00445157" w:rsidP="00C11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41DEB8C" w14:textId="0F940022" w:rsidR="00445157" w:rsidRDefault="00445157" w:rsidP="00C11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September 2018</w:t>
            </w:r>
          </w:p>
        </w:tc>
      </w:tr>
      <w:tr w:rsidR="00445157" w:rsidRPr="00F823BB" w14:paraId="346BC343" w14:textId="77777777" w:rsidTr="004B698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506EF69" w14:textId="76240905" w:rsidR="00445157" w:rsidRDefault="00445157" w:rsidP="00C1140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61B6324" w14:textId="78D70B36" w:rsidR="00445157" w:rsidRDefault="00445157" w:rsidP="00C11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3B7274E" w14:textId="01B184AA" w:rsidR="00445157" w:rsidRDefault="00445157" w:rsidP="00C11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July 2018</w:t>
            </w:r>
          </w:p>
        </w:tc>
      </w:tr>
      <w:tr w:rsidR="00445157" w:rsidRPr="00F823BB" w14:paraId="14667CCF" w14:textId="77777777" w:rsidTr="004B698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52EB8B5" w14:textId="77777777" w:rsidR="00445157" w:rsidRPr="00F823BB" w:rsidRDefault="00445157" w:rsidP="00C1140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C70C9A7" w14:textId="24F688E1" w:rsidR="00445157" w:rsidRPr="00F823BB" w:rsidRDefault="00445157" w:rsidP="00C11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DF4D399" w14:textId="34F7402C" w:rsidR="00445157" w:rsidRPr="00F823BB" w:rsidRDefault="00445157" w:rsidP="00C11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June 2018</w:t>
            </w:r>
          </w:p>
        </w:tc>
      </w:tr>
    </w:tbl>
    <w:p w14:paraId="2C1602B9" w14:textId="7F5FFD02" w:rsidR="004D4A8E" w:rsidRDefault="004D4A8E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CA2085" w:rsidRPr="00F823BB" w14:paraId="4AF5C800" w14:textId="77777777" w:rsidTr="001A3081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1674667" w14:textId="77777777" w:rsidR="00CA2085" w:rsidRPr="00F823BB" w:rsidRDefault="00CA2085" w:rsidP="001A3081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204A7F9" w14:textId="77777777" w:rsidR="00CA2085" w:rsidRPr="00F823BB" w:rsidRDefault="00CA2085" w:rsidP="001A3081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7ACCB08" w14:textId="77777777" w:rsidR="00CA2085" w:rsidRPr="00F823BB" w:rsidRDefault="00CA2085" w:rsidP="001A3081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CA2085" w:rsidRPr="00F823BB" w14:paraId="2BEF6E2F" w14:textId="77777777" w:rsidTr="00162D03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52067686" w14:textId="3D73D881" w:rsidR="00CA2085" w:rsidRPr="00F823BB" w:rsidRDefault="00162D03" w:rsidP="001A30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Database entry guidelines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FDDA4E" w14:textId="1E83D6BC" w:rsidR="00CA2085" w:rsidRPr="00F823BB" w:rsidRDefault="00CA2085" w:rsidP="001A30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1ACC432" w14:textId="727B92C5" w:rsidR="00CA2085" w:rsidRPr="00F823BB" w:rsidRDefault="00162D03" w:rsidP="001A30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October 2018</w:t>
            </w:r>
          </w:p>
        </w:tc>
      </w:tr>
    </w:tbl>
    <w:p w14:paraId="3EA03763" w14:textId="77777777" w:rsidR="00CA2085" w:rsidRPr="00F823BB" w:rsidRDefault="00CA2085" w:rsidP="0097089C">
      <w:pPr>
        <w:rPr>
          <w:b/>
          <w:sz w:val="20"/>
          <w:szCs w:val="20"/>
          <w:u w:val="single"/>
        </w:rPr>
      </w:pPr>
    </w:p>
    <w:sectPr w:rsidR="00CA2085" w:rsidRPr="00F823BB" w:rsidSect="00F3470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7C0A2" w14:textId="77777777" w:rsidR="00145F50" w:rsidRDefault="00145F50" w:rsidP="00A137D5">
      <w:pPr>
        <w:spacing w:after="0" w:line="240" w:lineRule="auto"/>
      </w:pPr>
      <w:r>
        <w:separator/>
      </w:r>
    </w:p>
  </w:endnote>
  <w:endnote w:type="continuationSeparator" w:id="0">
    <w:p w14:paraId="768B6F52" w14:textId="77777777" w:rsidR="00145F50" w:rsidRDefault="00145F50" w:rsidP="00A13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av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41030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3914648" w14:textId="444AE3A1" w:rsidR="00DD55CB" w:rsidRDefault="00DD55CB" w:rsidP="00DD55CB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4808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4808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 w:rsidR="00B64273">
              <w:t xml:space="preserve">Big Baby version Log </w:t>
            </w:r>
            <w:r w:rsidR="00CF6E8A">
              <w:t>V6.0</w:t>
            </w:r>
            <w:r w:rsidR="00711318">
              <w:t xml:space="preserve"> 17 Jan</w:t>
            </w:r>
            <w:r w:rsidR="00E93AF4">
              <w:t xml:space="preserve"> </w:t>
            </w:r>
            <w:r w:rsidR="00711318">
              <w:t>2019</w:t>
            </w:r>
          </w:p>
          <w:p w14:paraId="30E639A8" w14:textId="562DCB26" w:rsidR="00DD55CB" w:rsidRDefault="006C4808">
            <w:pPr>
              <w:pStyle w:val="Footer"/>
            </w:pPr>
          </w:p>
        </w:sdtContent>
      </w:sdt>
    </w:sdtContent>
  </w:sdt>
  <w:p w14:paraId="696B7F93" w14:textId="3CE178DB" w:rsidR="00F15238" w:rsidRDefault="00F15238" w:rsidP="00140B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236CC" w14:textId="56CF4AAA" w:rsidR="00C71D00" w:rsidRDefault="00DF5F4D" w:rsidP="00C71D00">
    <w:pPr>
      <w:pStyle w:val="Footer"/>
    </w:pPr>
    <w:r>
      <w:t xml:space="preserve">Big Baby </w:t>
    </w:r>
    <w:r w:rsidR="00C71D00">
      <w:t>Version Log</w:t>
    </w:r>
    <w:r>
      <w:t xml:space="preserve"> v1.0 16</w:t>
    </w:r>
    <w:r w:rsidR="003F74C4">
      <w:t>th</w:t>
    </w:r>
    <w:r w:rsidR="00C71D00">
      <w:t xml:space="preserve"> </w:t>
    </w:r>
    <w:r w:rsidR="00AE7E7F">
      <w:t>January 2018</w:t>
    </w:r>
  </w:p>
  <w:p w14:paraId="227D14F7" w14:textId="77777777" w:rsidR="00C71D00" w:rsidRDefault="00C71D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75AB6" w14:textId="77777777" w:rsidR="00145F50" w:rsidRDefault="00145F50" w:rsidP="00A137D5">
      <w:pPr>
        <w:spacing w:after="0" w:line="240" w:lineRule="auto"/>
      </w:pPr>
      <w:r>
        <w:separator/>
      </w:r>
    </w:p>
  </w:footnote>
  <w:footnote w:type="continuationSeparator" w:id="0">
    <w:p w14:paraId="3B94739B" w14:textId="77777777" w:rsidR="00145F50" w:rsidRDefault="00145F50" w:rsidP="00A13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C7C6F" w14:textId="3479197C" w:rsidR="005C2816" w:rsidRDefault="0040653B" w:rsidP="005C2816">
    <w:pPr>
      <w:pStyle w:val="Header"/>
      <w:jc w:val="center"/>
    </w:pPr>
    <w:r>
      <w:rPr>
        <w:rFonts w:asciiTheme="majorHAnsi" w:hAnsiTheme="majorHAnsi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5E016C0" wp14:editId="73CF238F">
              <wp:simplePos x="0" y="0"/>
              <wp:positionH relativeFrom="column">
                <wp:posOffset>4019551</wp:posOffset>
              </wp:positionH>
              <wp:positionV relativeFrom="paragraph">
                <wp:posOffset>-374015</wp:posOffset>
              </wp:positionV>
              <wp:extent cx="2457450" cy="828675"/>
              <wp:effectExtent l="0" t="0" r="0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7450" cy="828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694AC0C" w14:textId="57F96E56" w:rsidR="0040653B" w:rsidRDefault="00AC6A5C">
                          <w:r w:rsidRPr="00AC6A5C">
                            <w:rPr>
                              <w:noProof/>
                            </w:rPr>
                            <w:drawing>
                              <wp:inline distT="0" distB="0" distL="0" distR="0" wp14:anchorId="753BA1E8" wp14:editId="10639F0D">
                                <wp:extent cx="2068195" cy="695933"/>
                                <wp:effectExtent l="0" t="0" r="0" b="9525"/>
                                <wp:docPr id="4" name="Picture 4" descr="M:\WMS\CTU\Reproductive Health\Big Baby\Trial management\Logos\Final logos supplied\Final logos supplied\BigBaby_strapline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M:\WMS\CTU\Reproductive Health\Big Baby\Trial management\Logos\Final logos supplied\Final logos supplied\BigBaby_strapline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8195" cy="6959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E016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6.5pt;margin-top:-29.45pt;width:193.5pt;height:6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" fillcolor="white [3201]" stroked="f" strokeweight=".5pt">
              <v:textbox>
                <w:txbxContent>
                  <w:p w14:paraId="4694AC0C" w14:textId="57F96E56" w:rsidR="0040653B" w:rsidRDefault="00AC6A5C">
                    <w:r w:rsidRPr="00AC6A5C">
                      <w:rPr>
                        <w:noProof/>
                      </w:rPr>
                      <w:drawing>
                        <wp:inline distT="0" distB="0" distL="0" distR="0" wp14:anchorId="753BA1E8" wp14:editId="10639F0D">
                          <wp:extent cx="2068195" cy="695933"/>
                          <wp:effectExtent l="0" t="0" r="0" b="9525"/>
                          <wp:docPr id="4" name="Picture 4" descr="M:\WMS\CTU\Reproductive Health\Big Baby\Trial management\Logos\Final logos supplied\Final logos supplied\BigBaby_straplin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M:\WMS\CTU\Reproductive Health\Big Baby\Trial management\Logos\Final logos supplied\Final logos supplied\BigBaby_strapline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8195" cy="6959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00BB9" w:rsidRPr="00434E69">
      <w:rPr>
        <w:rFonts w:asciiTheme="majorHAnsi" w:hAnsiTheme="majorHAnsi"/>
        <w:b/>
        <w:noProof/>
        <w:sz w:val="28"/>
        <w:szCs w:val="28"/>
      </w:rPr>
      <w:drawing>
        <wp:anchor distT="0" distB="0" distL="114300" distR="114300" simplePos="0" relativeHeight="251656704" behindDoc="0" locked="0" layoutInCell="1" allowOverlap="1" wp14:anchorId="2723143A" wp14:editId="1AE9CF72">
          <wp:simplePos x="0" y="0"/>
          <wp:positionH relativeFrom="margin">
            <wp:posOffset>6927215</wp:posOffset>
          </wp:positionH>
          <wp:positionV relativeFrom="paragraph">
            <wp:posOffset>-354965</wp:posOffset>
          </wp:positionV>
          <wp:extent cx="2434373" cy="819150"/>
          <wp:effectExtent l="0" t="0" r="4445" b="0"/>
          <wp:wrapNone/>
          <wp:docPr id="5" name="Picture 5" descr="M:\WMS\CTU\Reproductive Health\Big Baby\Trial management\Logos\Final logos supplied\Final logos supplied\BigBaby_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WMS\CTU\Reproductive Health\Big Baby\Trial management\Logos\Final logos supplied\Final logos supplied\BigBaby_strapline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4373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3C206" w14:textId="0D6ABC7F" w:rsidR="00C71D00" w:rsidRDefault="00C71D00">
    <w:pPr>
      <w:pStyle w:val="Header"/>
    </w:pPr>
    <w:r>
      <w:tab/>
    </w:r>
    <w:r w:rsidR="00A7154B">
      <w:rPr>
        <w:noProof/>
      </w:rPr>
      <w:drawing>
        <wp:inline distT="0" distB="0" distL="0" distR="0" wp14:anchorId="52CE11A7" wp14:editId="46881261">
          <wp:extent cx="3305175" cy="1152525"/>
          <wp:effectExtent l="0" t="0" r="9525" b="9525"/>
          <wp:docPr id="2" name="Picture 2" descr="BigBaby_nostrap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gBaby_nostrap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C6C2F"/>
    <w:multiLevelType w:val="hybridMultilevel"/>
    <w:tmpl w:val="0FEE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71189"/>
    <w:multiLevelType w:val="hybridMultilevel"/>
    <w:tmpl w:val="8C6CA10E"/>
    <w:lvl w:ilvl="0" w:tplc="D01EC19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879D1"/>
    <w:multiLevelType w:val="hybridMultilevel"/>
    <w:tmpl w:val="4DE82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E426A"/>
    <w:multiLevelType w:val="hybridMultilevel"/>
    <w:tmpl w:val="277C2232"/>
    <w:lvl w:ilvl="0" w:tplc="81B45B2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DE9"/>
    <w:rsid w:val="00005BA1"/>
    <w:rsid w:val="0001003B"/>
    <w:rsid w:val="000166AC"/>
    <w:rsid w:val="00035CD7"/>
    <w:rsid w:val="00037623"/>
    <w:rsid w:val="000408F7"/>
    <w:rsid w:val="0004203D"/>
    <w:rsid w:val="00043236"/>
    <w:rsid w:val="00056791"/>
    <w:rsid w:val="00064AA1"/>
    <w:rsid w:val="00067479"/>
    <w:rsid w:val="00072FEC"/>
    <w:rsid w:val="000905DF"/>
    <w:rsid w:val="00095F0F"/>
    <w:rsid w:val="00096228"/>
    <w:rsid w:val="000A5CCA"/>
    <w:rsid w:val="000A6B73"/>
    <w:rsid w:val="000B03AE"/>
    <w:rsid w:val="000B2467"/>
    <w:rsid w:val="000B5FB4"/>
    <w:rsid w:val="000D40F5"/>
    <w:rsid w:val="000D4A9D"/>
    <w:rsid w:val="000E02DD"/>
    <w:rsid w:val="000E09B3"/>
    <w:rsid w:val="000E379F"/>
    <w:rsid w:val="000E4B2F"/>
    <w:rsid w:val="000E7E97"/>
    <w:rsid w:val="000F70BB"/>
    <w:rsid w:val="00107FC3"/>
    <w:rsid w:val="00110EC0"/>
    <w:rsid w:val="00116EEA"/>
    <w:rsid w:val="00120592"/>
    <w:rsid w:val="00120F05"/>
    <w:rsid w:val="001237E5"/>
    <w:rsid w:val="00135A04"/>
    <w:rsid w:val="00140B98"/>
    <w:rsid w:val="001412A3"/>
    <w:rsid w:val="00141441"/>
    <w:rsid w:val="00145F50"/>
    <w:rsid w:val="0015034C"/>
    <w:rsid w:val="00155BFD"/>
    <w:rsid w:val="00157957"/>
    <w:rsid w:val="00162D03"/>
    <w:rsid w:val="00164907"/>
    <w:rsid w:val="001943C5"/>
    <w:rsid w:val="00197C27"/>
    <w:rsid w:val="001A47C2"/>
    <w:rsid w:val="001A62E3"/>
    <w:rsid w:val="001A6C4F"/>
    <w:rsid w:val="001B2E9F"/>
    <w:rsid w:val="001C5765"/>
    <w:rsid w:val="001D0014"/>
    <w:rsid w:val="001D0165"/>
    <w:rsid w:val="001D3B0C"/>
    <w:rsid w:val="001E6729"/>
    <w:rsid w:val="001F2602"/>
    <w:rsid w:val="001F6ADF"/>
    <w:rsid w:val="001F7C3F"/>
    <w:rsid w:val="0020086A"/>
    <w:rsid w:val="002107DB"/>
    <w:rsid w:val="00211CEE"/>
    <w:rsid w:val="002141F4"/>
    <w:rsid w:val="0021504B"/>
    <w:rsid w:val="002160BD"/>
    <w:rsid w:val="00230E99"/>
    <w:rsid w:val="00242EE3"/>
    <w:rsid w:val="002477AC"/>
    <w:rsid w:val="00260E5E"/>
    <w:rsid w:val="0026148D"/>
    <w:rsid w:val="00262CE9"/>
    <w:rsid w:val="00270273"/>
    <w:rsid w:val="002731D4"/>
    <w:rsid w:val="002746B0"/>
    <w:rsid w:val="00281848"/>
    <w:rsid w:val="002912AD"/>
    <w:rsid w:val="002A19AC"/>
    <w:rsid w:val="002A42E2"/>
    <w:rsid w:val="002A6C35"/>
    <w:rsid w:val="002B16D1"/>
    <w:rsid w:val="002C196B"/>
    <w:rsid w:val="002C2D0F"/>
    <w:rsid w:val="002C6ED8"/>
    <w:rsid w:val="002E1085"/>
    <w:rsid w:val="002E307E"/>
    <w:rsid w:val="002E79CD"/>
    <w:rsid w:val="002F358F"/>
    <w:rsid w:val="002F579C"/>
    <w:rsid w:val="002F60FC"/>
    <w:rsid w:val="002F656D"/>
    <w:rsid w:val="003062B6"/>
    <w:rsid w:val="00306788"/>
    <w:rsid w:val="00315A67"/>
    <w:rsid w:val="00325F39"/>
    <w:rsid w:val="0034021E"/>
    <w:rsid w:val="00341209"/>
    <w:rsid w:val="00347FF1"/>
    <w:rsid w:val="00350F18"/>
    <w:rsid w:val="003765D3"/>
    <w:rsid w:val="00376C0A"/>
    <w:rsid w:val="00383B65"/>
    <w:rsid w:val="003928A3"/>
    <w:rsid w:val="003A7854"/>
    <w:rsid w:val="003C42C7"/>
    <w:rsid w:val="003D040C"/>
    <w:rsid w:val="003D5816"/>
    <w:rsid w:val="003E4CDC"/>
    <w:rsid w:val="003E5989"/>
    <w:rsid w:val="003F3F5C"/>
    <w:rsid w:val="003F74C4"/>
    <w:rsid w:val="0040653B"/>
    <w:rsid w:val="00407F82"/>
    <w:rsid w:val="00410CCE"/>
    <w:rsid w:val="00411028"/>
    <w:rsid w:val="00413892"/>
    <w:rsid w:val="00420052"/>
    <w:rsid w:val="0042032A"/>
    <w:rsid w:val="00426012"/>
    <w:rsid w:val="004302B6"/>
    <w:rsid w:val="00433E6B"/>
    <w:rsid w:val="00436423"/>
    <w:rsid w:val="004378D0"/>
    <w:rsid w:val="00445157"/>
    <w:rsid w:val="00447EFA"/>
    <w:rsid w:val="00455462"/>
    <w:rsid w:val="00455AA4"/>
    <w:rsid w:val="00456207"/>
    <w:rsid w:val="00470D1E"/>
    <w:rsid w:val="00470F13"/>
    <w:rsid w:val="0047790D"/>
    <w:rsid w:val="004822A5"/>
    <w:rsid w:val="00491206"/>
    <w:rsid w:val="0049323E"/>
    <w:rsid w:val="004A1DD7"/>
    <w:rsid w:val="004A22B8"/>
    <w:rsid w:val="004A5247"/>
    <w:rsid w:val="004B0DB6"/>
    <w:rsid w:val="004B698D"/>
    <w:rsid w:val="004C4FCD"/>
    <w:rsid w:val="004D4A8E"/>
    <w:rsid w:val="004D4AF1"/>
    <w:rsid w:val="004D7269"/>
    <w:rsid w:val="004E0761"/>
    <w:rsid w:val="004E47AB"/>
    <w:rsid w:val="004E4CF5"/>
    <w:rsid w:val="004F4B4C"/>
    <w:rsid w:val="00503877"/>
    <w:rsid w:val="005117CE"/>
    <w:rsid w:val="005203C7"/>
    <w:rsid w:val="00525B20"/>
    <w:rsid w:val="0054456D"/>
    <w:rsid w:val="005474BB"/>
    <w:rsid w:val="0055237E"/>
    <w:rsid w:val="005532EA"/>
    <w:rsid w:val="00565F53"/>
    <w:rsid w:val="00566827"/>
    <w:rsid w:val="00566BE6"/>
    <w:rsid w:val="005712C1"/>
    <w:rsid w:val="00574192"/>
    <w:rsid w:val="00581F6C"/>
    <w:rsid w:val="00596A52"/>
    <w:rsid w:val="005A0A0D"/>
    <w:rsid w:val="005A2123"/>
    <w:rsid w:val="005C2816"/>
    <w:rsid w:val="005C4B19"/>
    <w:rsid w:val="005C7E28"/>
    <w:rsid w:val="005D15F7"/>
    <w:rsid w:val="005E0C58"/>
    <w:rsid w:val="005E0D4E"/>
    <w:rsid w:val="006140AC"/>
    <w:rsid w:val="00615282"/>
    <w:rsid w:val="00615C4C"/>
    <w:rsid w:val="006215EB"/>
    <w:rsid w:val="00622E04"/>
    <w:rsid w:val="00631207"/>
    <w:rsid w:val="0063321C"/>
    <w:rsid w:val="006413C7"/>
    <w:rsid w:val="00642FC9"/>
    <w:rsid w:val="0065771A"/>
    <w:rsid w:val="0066601B"/>
    <w:rsid w:val="0067256D"/>
    <w:rsid w:val="00675EE2"/>
    <w:rsid w:val="00681A47"/>
    <w:rsid w:val="00684D52"/>
    <w:rsid w:val="006B3F5F"/>
    <w:rsid w:val="006C4808"/>
    <w:rsid w:val="006C7BFE"/>
    <w:rsid w:val="006D06B9"/>
    <w:rsid w:val="006D06E2"/>
    <w:rsid w:val="006D48F5"/>
    <w:rsid w:val="006D6052"/>
    <w:rsid w:val="006E1263"/>
    <w:rsid w:val="006E34D0"/>
    <w:rsid w:val="006E5A9F"/>
    <w:rsid w:val="006F0EDE"/>
    <w:rsid w:val="006F7B32"/>
    <w:rsid w:val="007050C3"/>
    <w:rsid w:val="00711318"/>
    <w:rsid w:val="00723FDE"/>
    <w:rsid w:val="00733DE9"/>
    <w:rsid w:val="007368FE"/>
    <w:rsid w:val="00740170"/>
    <w:rsid w:val="0074363F"/>
    <w:rsid w:val="00751532"/>
    <w:rsid w:val="0075722F"/>
    <w:rsid w:val="007613F9"/>
    <w:rsid w:val="007703A3"/>
    <w:rsid w:val="00776C5E"/>
    <w:rsid w:val="007870A0"/>
    <w:rsid w:val="00792818"/>
    <w:rsid w:val="007A74C6"/>
    <w:rsid w:val="007B0586"/>
    <w:rsid w:val="007C46F3"/>
    <w:rsid w:val="007C57D3"/>
    <w:rsid w:val="007C6794"/>
    <w:rsid w:val="007C7909"/>
    <w:rsid w:val="007E040B"/>
    <w:rsid w:val="007E2A5A"/>
    <w:rsid w:val="007E2F5D"/>
    <w:rsid w:val="007E6981"/>
    <w:rsid w:val="007E6FE1"/>
    <w:rsid w:val="007F0AA4"/>
    <w:rsid w:val="007F0BF6"/>
    <w:rsid w:val="007F69A6"/>
    <w:rsid w:val="00805857"/>
    <w:rsid w:val="008148F1"/>
    <w:rsid w:val="008150C7"/>
    <w:rsid w:val="008164B9"/>
    <w:rsid w:val="008330F3"/>
    <w:rsid w:val="0083621A"/>
    <w:rsid w:val="00840C1A"/>
    <w:rsid w:val="00854CFB"/>
    <w:rsid w:val="00855C1D"/>
    <w:rsid w:val="008618E7"/>
    <w:rsid w:val="008643FD"/>
    <w:rsid w:val="00870783"/>
    <w:rsid w:val="0088705E"/>
    <w:rsid w:val="00890A5E"/>
    <w:rsid w:val="00897B93"/>
    <w:rsid w:val="008B0015"/>
    <w:rsid w:val="008C0019"/>
    <w:rsid w:val="008C1DE3"/>
    <w:rsid w:val="008C3D7A"/>
    <w:rsid w:val="008D1E82"/>
    <w:rsid w:val="009033D0"/>
    <w:rsid w:val="00905EB5"/>
    <w:rsid w:val="00906CA0"/>
    <w:rsid w:val="00924519"/>
    <w:rsid w:val="00933F4B"/>
    <w:rsid w:val="00934044"/>
    <w:rsid w:val="00936BE0"/>
    <w:rsid w:val="0094053D"/>
    <w:rsid w:val="00944A6F"/>
    <w:rsid w:val="00961CEA"/>
    <w:rsid w:val="009629DE"/>
    <w:rsid w:val="009658A2"/>
    <w:rsid w:val="00966BFB"/>
    <w:rsid w:val="0097089C"/>
    <w:rsid w:val="00971991"/>
    <w:rsid w:val="00972CA0"/>
    <w:rsid w:val="00975ABC"/>
    <w:rsid w:val="009760C4"/>
    <w:rsid w:val="009776DD"/>
    <w:rsid w:val="00982B55"/>
    <w:rsid w:val="009833C0"/>
    <w:rsid w:val="00985ECA"/>
    <w:rsid w:val="00991DEF"/>
    <w:rsid w:val="00992222"/>
    <w:rsid w:val="009962AE"/>
    <w:rsid w:val="009A6F0E"/>
    <w:rsid w:val="009A7C09"/>
    <w:rsid w:val="009C37EE"/>
    <w:rsid w:val="009C677A"/>
    <w:rsid w:val="009D18F9"/>
    <w:rsid w:val="009D193B"/>
    <w:rsid w:val="009D45FC"/>
    <w:rsid w:val="009D4E69"/>
    <w:rsid w:val="009D52CE"/>
    <w:rsid w:val="009D67C8"/>
    <w:rsid w:val="009E170B"/>
    <w:rsid w:val="009E18AF"/>
    <w:rsid w:val="009F3C3F"/>
    <w:rsid w:val="00A01E37"/>
    <w:rsid w:val="00A137D5"/>
    <w:rsid w:val="00A2049D"/>
    <w:rsid w:val="00A25F4E"/>
    <w:rsid w:val="00A26BD2"/>
    <w:rsid w:val="00A46E42"/>
    <w:rsid w:val="00A513EA"/>
    <w:rsid w:val="00A53FD1"/>
    <w:rsid w:val="00A64B2B"/>
    <w:rsid w:val="00A7154B"/>
    <w:rsid w:val="00A903FF"/>
    <w:rsid w:val="00A922A8"/>
    <w:rsid w:val="00A92F81"/>
    <w:rsid w:val="00A9350B"/>
    <w:rsid w:val="00A94A07"/>
    <w:rsid w:val="00AA418F"/>
    <w:rsid w:val="00AA5603"/>
    <w:rsid w:val="00AB28D3"/>
    <w:rsid w:val="00AB2932"/>
    <w:rsid w:val="00AC6A5C"/>
    <w:rsid w:val="00AD0DE7"/>
    <w:rsid w:val="00AD2B2F"/>
    <w:rsid w:val="00AD5709"/>
    <w:rsid w:val="00AD6438"/>
    <w:rsid w:val="00AD79AC"/>
    <w:rsid w:val="00AE6687"/>
    <w:rsid w:val="00AE7E7F"/>
    <w:rsid w:val="00AF458D"/>
    <w:rsid w:val="00B00CC3"/>
    <w:rsid w:val="00B014E3"/>
    <w:rsid w:val="00B15375"/>
    <w:rsid w:val="00B15E73"/>
    <w:rsid w:val="00B3691A"/>
    <w:rsid w:val="00B51930"/>
    <w:rsid w:val="00B64273"/>
    <w:rsid w:val="00B64CFA"/>
    <w:rsid w:val="00B67577"/>
    <w:rsid w:val="00B71A3B"/>
    <w:rsid w:val="00B7208C"/>
    <w:rsid w:val="00B81B19"/>
    <w:rsid w:val="00B87232"/>
    <w:rsid w:val="00BB6059"/>
    <w:rsid w:val="00BC705D"/>
    <w:rsid w:val="00BE3C81"/>
    <w:rsid w:val="00BF3629"/>
    <w:rsid w:val="00BF705E"/>
    <w:rsid w:val="00C1192E"/>
    <w:rsid w:val="00C24533"/>
    <w:rsid w:val="00C258C8"/>
    <w:rsid w:val="00C5015D"/>
    <w:rsid w:val="00C60875"/>
    <w:rsid w:val="00C61BD5"/>
    <w:rsid w:val="00C61E55"/>
    <w:rsid w:val="00C71D00"/>
    <w:rsid w:val="00C73A4A"/>
    <w:rsid w:val="00C8524D"/>
    <w:rsid w:val="00C86BB7"/>
    <w:rsid w:val="00CA2085"/>
    <w:rsid w:val="00CB28FD"/>
    <w:rsid w:val="00CB33D4"/>
    <w:rsid w:val="00CB6872"/>
    <w:rsid w:val="00CE261E"/>
    <w:rsid w:val="00CE2BF5"/>
    <w:rsid w:val="00CE2ED2"/>
    <w:rsid w:val="00CF3225"/>
    <w:rsid w:val="00CF4631"/>
    <w:rsid w:val="00CF6E8A"/>
    <w:rsid w:val="00D000E5"/>
    <w:rsid w:val="00D00BB9"/>
    <w:rsid w:val="00D01BF4"/>
    <w:rsid w:val="00D0622D"/>
    <w:rsid w:val="00D16027"/>
    <w:rsid w:val="00D311DF"/>
    <w:rsid w:val="00D32126"/>
    <w:rsid w:val="00D713C8"/>
    <w:rsid w:val="00D76918"/>
    <w:rsid w:val="00D801B8"/>
    <w:rsid w:val="00DA1869"/>
    <w:rsid w:val="00DA7FCF"/>
    <w:rsid w:val="00DB49C8"/>
    <w:rsid w:val="00DD034D"/>
    <w:rsid w:val="00DD3C34"/>
    <w:rsid w:val="00DD533E"/>
    <w:rsid w:val="00DD55CB"/>
    <w:rsid w:val="00DE2FDD"/>
    <w:rsid w:val="00DF3C89"/>
    <w:rsid w:val="00DF5F4D"/>
    <w:rsid w:val="00DF60FF"/>
    <w:rsid w:val="00E00AF7"/>
    <w:rsid w:val="00E00E3B"/>
    <w:rsid w:val="00E04185"/>
    <w:rsid w:val="00E145F9"/>
    <w:rsid w:val="00E21BC5"/>
    <w:rsid w:val="00E34941"/>
    <w:rsid w:val="00E36C0A"/>
    <w:rsid w:val="00E36F2D"/>
    <w:rsid w:val="00E52F02"/>
    <w:rsid w:val="00E613E9"/>
    <w:rsid w:val="00E616F7"/>
    <w:rsid w:val="00E62A8E"/>
    <w:rsid w:val="00E644CD"/>
    <w:rsid w:val="00E922B1"/>
    <w:rsid w:val="00E93AF4"/>
    <w:rsid w:val="00EA6746"/>
    <w:rsid w:val="00EB26E3"/>
    <w:rsid w:val="00EC4029"/>
    <w:rsid w:val="00EC49D5"/>
    <w:rsid w:val="00EC7BDC"/>
    <w:rsid w:val="00EC7C05"/>
    <w:rsid w:val="00ED5236"/>
    <w:rsid w:val="00ED7706"/>
    <w:rsid w:val="00EE3FF9"/>
    <w:rsid w:val="00EE698A"/>
    <w:rsid w:val="00EF6B47"/>
    <w:rsid w:val="00EF6D80"/>
    <w:rsid w:val="00F0118F"/>
    <w:rsid w:val="00F079BB"/>
    <w:rsid w:val="00F15238"/>
    <w:rsid w:val="00F2430D"/>
    <w:rsid w:val="00F34709"/>
    <w:rsid w:val="00F35222"/>
    <w:rsid w:val="00F611F7"/>
    <w:rsid w:val="00F62B4F"/>
    <w:rsid w:val="00F65398"/>
    <w:rsid w:val="00F7548B"/>
    <w:rsid w:val="00F770EF"/>
    <w:rsid w:val="00F810DE"/>
    <w:rsid w:val="00F823BB"/>
    <w:rsid w:val="00F8790C"/>
    <w:rsid w:val="00F9140D"/>
    <w:rsid w:val="00FA6AAA"/>
    <w:rsid w:val="00FB0BFC"/>
    <w:rsid w:val="00FB43AE"/>
    <w:rsid w:val="00FB7997"/>
    <w:rsid w:val="00FC4258"/>
    <w:rsid w:val="00FC45E0"/>
    <w:rsid w:val="00FC49C6"/>
    <w:rsid w:val="00FC4FDB"/>
    <w:rsid w:val="00FD0AC2"/>
    <w:rsid w:val="00FE0C2E"/>
    <w:rsid w:val="00FE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65A5DE53"/>
  <w15:docId w15:val="{323107FE-58DD-4BF9-9BF8-05EE2E25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3D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28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8A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3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7D5"/>
  </w:style>
  <w:style w:type="paragraph" w:styleId="Footer">
    <w:name w:val="footer"/>
    <w:basedOn w:val="Normal"/>
    <w:link w:val="FooterChar"/>
    <w:uiPriority w:val="99"/>
    <w:unhideWhenUsed/>
    <w:rsid w:val="00A13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7D5"/>
  </w:style>
  <w:style w:type="character" w:styleId="CommentReference">
    <w:name w:val="annotation reference"/>
    <w:basedOn w:val="DefaultParagraphFont"/>
    <w:uiPriority w:val="99"/>
    <w:semiHidden/>
    <w:unhideWhenUsed/>
    <w:rsid w:val="00905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E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E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E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5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2F655-FFF7-4B4A-A1C2-EE4BE69E4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A047B33C</Template>
  <TotalTime>8</TotalTime>
  <Pages>7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Griffin, Ryan</cp:lastModifiedBy>
  <cp:revision>8</cp:revision>
  <cp:lastPrinted>2019-02-04T14:49:00Z</cp:lastPrinted>
  <dcterms:created xsi:type="dcterms:W3CDTF">2018-11-20T13:44:00Z</dcterms:created>
  <dcterms:modified xsi:type="dcterms:W3CDTF">2019-02-04T14:52:00Z</dcterms:modified>
</cp:coreProperties>
</file>