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AD0961" w14:textId="4A483886" w:rsidR="00182D72" w:rsidRDefault="00960DE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BBB0130" wp14:editId="17633CD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74985" cy="7552690"/>
            <wp:effectExtent l="0" t="0" r="0" b="0"/>
            <wp:wrapTight wrapText="bothSides">
              <wp:wrapPolygon edited="0">
                <wp:start x="0" y="0"/>
                <wp:lineTo x="0" y="21520"/>
                <wp:lineTo x="21547" y="21520"/>
                <wp:lineTo x="215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rtificate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578" cy="755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D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37B49E" wp14:editId="760B221D">
                <wp:simplePos x="0" y="0"/>
                <wp:positionH relativeFrom="column">
                  <wp:posOffset>3876675</wp:posOffset>
                </wp:positionH>
                <wp:positionV relativeFrom="paragraph">
                  <wp:posOffset>4467225</wp:posOffset>
                </wp:positionV>
                <wp:extent cx="128587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E86E5" w14:textId="453052EE" w:rsidR="00196D47" w:rsidRPr="00196D47" w:rsidRDefault="00196D47" w:rsidP="00196D47">
                            <w:pPr>
                              <w:jc w:val="center"/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2"/>
                                <w:szCs w:val="24"/>
                              </w:rPr>
                            </w:pPr>
                            <w:r w:rsidRPr="00196D47"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2"/>
                                <w:szCs w:val="24"/>
                              </w:rPr>
                              <w:t>[DD/MM/Y</w:t>
                            </w:r>
                            <w: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2"/>
                                <w:szCs w:val="24"/>
                              </w:rPr>
                              <w:t>YY</w:t>
                            </w:r>
                            <w:r w:rsidRPr="00196D47"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2"/>
                                <w:szCs w:val="24"/>
                              </w:rPr>
                              <w:t>Y]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37B4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25pt;margin-top:351.75pt;width:101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" filled="f" stroked="f">
                <v:textbox style="mso-fit-shape-to-text:t">
                  <w:txbxContent>
                    <w:p w14:paraId="320E86E5" w14:textId="453052EE" w:rsidR="00196D47" w:rsidRPr="00196D47" w:rsidRDefault="00196D47" w:rsidP="00196D47">
                      <w:pPr>
                        <w:jc w:val="center"/>
                        <w:rPr>
                          <w:rFonts w:ascii="Century Gothic" w:hAnsi="Century Gothic"/>
                          <w:color w:val="3B3838" w:themeColor="background2" w:themeShade="40"/>
                          <w:sz w:val="22"/>
                          <w:szCs w:val="24"/>
                        </w:rPr>
                      </w:pPr>
                      <w:r w:rsidRPr="00196D47">
                        <w:rPr>
                          <w:rFonts w:ascii="Century Gothic" w:hAnsi="Century Gothic"/>
                          <w:color w:val="3B3838" w:themeColor="background2" w:themeShade="40"/>
                          <w:sz w:val="22"/>
                          <w:szCs w:val="24"/>
                        </w:rPr>
                        <w:t>[DD/MM/Y</w:t>
                      </w:r>
                      <w:r>
                        <w:rPr>
                          <w:rFonts w:ascii="Century Gothic" w:hAnsi="Century Gothic"/>
                          <w:color w:val="3B3838" w:themeColor="background2" w:themeShade="40"/>
                          <w:sz w:val="22"/>
                          <w:szCs w:val="24"/>
                        </w:rPr>
                        <w:t>YY</w:t>
                      </w:r>
                      <w:r w:rsidRPr="00196D47">
                        <w:rPr>
                          <w:rFonts w:ascii="Century Gothic" w:hAnsi="Century Gothic"/>
                          <w:color w:val="3B3838" w:themeColor="background2" w:themeShade="40"/>
                          <w:sz w:val="22"/>
                          <w:szCs w:val="24"/>
                        </w:rPr>
                        <w:t>Y]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D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8FB269" wp14:editId="1363AE1D">
                <wp:simplePos x="0" y="0"/>
                <wp:positionH relativeFrom="column">
                  <wp:posOffset>1866900</wp:posOffset>
                </wp:positionH>
                <wp:positionV relativeFrom="paragraph">
                  <wp:posOffset>3638550</wp:posOffset>
                </wp:positionV>
                <wp:extent cx="5133975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F6F09" w14:textId="339C914A" w:rsidR="00196D47" w:rsidRPr="00196D47" w:rsidRDefault="00196D47" w:rsidP="00196D47">
                            <w:pPr>
                              <w:jc w:val="center"/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8"/>
                              </w:rPr>
                            </w:pPr>
                            <w:r w:rsidRPr="00196D47"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8"/>
                              </w:rPr>
                              <w:t xml:space="preserve">[Insert </w:t>
                            </w:r>
                            <w: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8"/>
                              </w:rPr>
                              <w:t>Text</w:t>
                            </w:r>
                            <w:r w:rsidRPr="00196D47"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8FB269" id="_x0000_s1027" type="#_x0000_t202" style="position:absolute;margin-left:147pt;margin-top:286.5pt;width:404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" filled="f" stroked="f">
                <v:textbox style="mso-fit-shape-to-text:t">
                  <w:txbxContent>
                    <w:p w14:paraId="050F6F09" w14:textId="339C914A" w:rsidR="00196D47" w:rsidRPr="00196D47" w:rsidRDefault="00196D47" w:rsidP="00196D47">
                      <w:pPr>
                        <w:jc w:val="center"/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8"/>
                        </w:rPr>
                      </w:pPr>
                      <w:r w:rsidRPr="00196D47"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8"/>
                        </w:rPr>
                        <w:t xml:space="preserve">[Insert </w:t>
                      </w:r>
                      <w:r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8"/>
                        </w:rPr>
                        <w:t>Text</w:t>
                      </w:r>
                      <w:r w:rsidRPr="00196D47"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8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D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2D5E6B" wp14:editId="4FAD5C19">
                <wp:simplePos x="0" y="0"/>
                <wp:positionH relativeFrom="column">
                  <wp:posOffset>2486025</wp:posOffset>
                </wp:positionH>
                <wp:positionV relativeFrom="paragraph">
                  <wp:posOffset>2438400</wp:posOffset>
                </wp:positionV>
                <wp:extent cx="39243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1EDE" w14:textId="7EF7DD55" w:rsidR="00196D47" w:rsidRPr="00196D47" w:rsidRDefault="00196D47" w:rsidP="00196D47">
                            <w:pPr>
                              <w:jc w:val="center"/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8"/>
                              </w:rPr>
                            </w:pPr>
                            <w:r w:rsidRPr="00196D47"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8"/>
                              </w:rPr>
                              <w:t>[Insert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82D5E6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95.75pt;margin-top:192pt;width:309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" filled="f" stroked="f">
                <v:textbox style="mso-fit-shape-to-text:t">
                  <w:txbxContent>
                    <w:p w14:paraId="19141EDE" w14:textId="7EF7DD55" w:rsidR="00196D47" w:rsidRPr="00196D47" w:rsidRDefault="00196D47" w:rsidP="00196D47">
                      <w:pPr>
                        <w:jc w:val="center"/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8"/>
                        </w:rPr>
                      </w:pPr>
                      <w:r w:rsidRPr="00196D47"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8"/>
                        </w:rPr>
                        <w:t>[Insert Name]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82D72" w:rsidSect="00196D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ondo">
    <w:altName w:val="Calibri"/>
    <w:charset w:val="00"/>
    <w:family w:val="swiss"/>
    <w:pitch w:val="variable"/>
    <w:sig w:usb0="00000001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47"/>
    <w:rsid w:val="00165F52"/>
    <w:rsid w:val="00182D72"/>
    <w:rsid w:val="00196D47"/>
    <w:rsid w:val="00960DEF"/>
    <w:rsid w:val="00CB4B96"/>
    <w:rsid w:val="00E6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4CB5F"/>
  <w15:chartTrackingRefBased/>
  <w15:docId w15:val="{DA9A9130-C533-41B5-8EC7-470E563E0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F52"/>
    <w:pPr>
      <w:spacing w:after="160" w:line="259" w:lineRule="auto"/>
    </w:pPr>
    <w:rPr>
      <w:color w:val="171717" w:themeColor="background2" w:themeShade="1A"/>
      <w:sz w:val="20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65F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65F5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65F5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4B9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FC67C" w:themeColor="accent6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4B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FC67C" w:themeColor="accent6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4B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FC67C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4B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FC67C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4B9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FC67C" w:themeColor="accent6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4B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C67C" w:themeColor="accent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5F52"/>
    <w:rPr>
      <w:rFonts w:asciiTheme="majorHAnsi" w:eastAsiaTheme="majorEastAsia" w:hAnsiTheme="majorHAnsi" w:cstheme="majorBidi"/>
      <w:color w:val="171717" w:themeColor="background2" w:themeShade="1A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5F52"/>
    <w:rPr>
      <w:rFonts w:asciiTheme="majorHAnsi" w:eastAsiaTheme="majorEastAsia" w:hAnsiTheme="majorHAnsi" w:cstheme="majorBidi"/>
      <w:b/>
      <w:color w:val="171717" w:themeColor="background2" w:themeShade="1A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165F52"/>
    <w:rPr>
      <w:rFonts w:asciiTheme="majorHAnsi" w:eastAsiaTheme="majorEastAsia" w:hAnsiTheme="majorHAnsi" w:cstheme="majorBidi"/>
      <w:b/>
      <w:color w:val="171717" w:themeColor="background2" w:themeShade="1A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4B96"/>
    <w:rPr>
      <w:rFonts w:asciiTheme="majorHAnsi" w:eastAsiaTheme="majorEastAsia" w:hAnsiTheme="majorHAnsi" w:cstheme="majorBidi"/>
      <w:color w:val="FFC67C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4B96"/>
    <w:rPr>
      <w:rFonts w:asciiTheme="majorHAnsi" w:eastAsiaTheme="majorEastAsia" w:hAnsiTheme="majorHAnsi" w:cstheme="majorBidi"/>
      <w:i/>
      <w:iCs/>
      <w:color w:val="FFC67C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4B96"/>
    <w:rPr>
      <w:rFonts w:asciiTheme="majorHAnsi" w:eastAsiaTheme="majorEastAsia" w:hAnsiTheme="majorHAnsi" w:cstheme="majorBidi"/>
      <w:color w:val="FFC67C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4B96"/>
    <w:rPr>
      <w:rFonts w:asciiTheme="majorHAnsi" w:eastAsiaTheme="majorEastAsia" w:hAnsiTheme="majorHAnsi" w:cstheme="majorBidi"/>
      <w:b/>
      <w:bCs/>
      <w:color w:val="FFC67C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4B96"/>
    <w:rPr>
      <w:rFonts w:asciiTheme="majorHAnsi" w:eastAsiaTheme="majorEastAsia" w:hAnsiTheme="majorHAnsi" w:cstheme="majorBidi"/>
      <w:b/>
      <w:bCs/>
      <w:i/>
      <w:iCs/>
      <w:color w:val="FFC67C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4B96"/>
    <w:rPr>
      <w:rFonts w:asciiTheme="majorHAnsi" w:eastAsiaTheme="majorEastAsia" w:hAnsiTheme="majorHAnsi" w:cstheme="majorBidi"/>
      <w:i/>
      <w:iCs/>
      <w:color w:val="FFC67C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4B96"/>
    <w:pPr>
      <w:spacing w:line="240" w:lineRule="auto"/>
    </w:pPr>
    <w:rPr>
      <w:b/>
      <w:bCs/>
      <w:smallCaps/>
      <w:color w:val="6B6B6B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CB4B96"/>
    <w:pPr>
      <w:spacing w:after="0" w:line="240" w:lineRule="auto"/>
      <w:contextualSpacing/>
    </w:pPr>
    <w:rPr>
      <w:rFonts w:asciiTheme="majorHAnsi" w:eastAsiaTheme="majorEastAsia" w:hAnsiTheme="majorHAnsi" w:cstheme="majorBidi"/>
      <w:color w:val="3D3D3D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CB4B96"/>
    <w:rPr>
      <w:rFonts w:asciiTheme="majorHAnsi" w:eastAsiaTheme="majorEastAsia" w:hAnsiTheme="majorHAnsi" w:cstheme="majorBidi"/>
      <w:color w:val="3D3D3D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165F52"/>
    <w:pPr>
      <w:numPr>
        <w:ilvl w:val="1"/>
      </w:numPr>
    </w:pPr>
    <w:rPr>
      <w:rFonts w:eastAsiaTheme="minorEastAsia"/>
      <w:color w:val="6C6C6C" w:themeColor="text1" w:themeTint="A5"/>
      <w:spacing w:val="15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165F52"/>
    <w:rPr>
      <w:rFonts w:eastAsiaTheme="minorEastAsia"/>
      <w:color w:val="6C6C6C" w:themeColor="text1" w:themeTint="A5"/>
      <w:spacing w:val="15"/>
      <w:sz w:val="20"/>
    </w:rPr>
  </w:style>
  <w:style w:type="character" w:styleId="Strong">
    <w:name w:val="Strong"/>
    <w:basedOn w:val="DefaultParagraphFont"/>
    <w:uiPriority w:val="22"/>
    <w:qFormat/>
    <w:rsid w:val="00CB4B96"/>
    <w:rPr>
      <w:b/>
      <w:bCs/>
    </w:rPr>
  </w:style>
  <w:style w:type="character" w:styleId="Emphasis">
    <w:name w:val="Emphasis"/>
    <w:basedOn w:val="DefaultParagraphFont"/>
    <w:uiPriority w:val="20"/>
    <w:qFormat/>
    <w:rsid w:val="00CB4B96"/>
    <w:rPr>
      <w:i/>
      <w:iCs/>
      <w:color w:val="FFC67C" w:themeColor="accent6"/>
    </w:rPr>
  </w:style>
  <w:style w:type="paragraph" w:styleId="NoSpacing">
    <w:name w:val="No Spacing"/>
    <w:uiPriority w:val="1"/>
    <w:qFormat/>
    <w:rsid w:val="00CB4B9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B4B96"/>
    <w:pPr>
      <w:spacing w:before="160"/>
      <w:ind w:left="720" w:right="720"/>
      <w:jc w:val="center"/>
    </w:pPr>
    <w:rPr>
      <w:i/>
      <w:iCs/>
      <w:color w:val="3D3D3D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CB4B96"/>
    <w:rPr>
      <w:i/>
      <w:iCs/>
      <w:color w:val="3D3D3D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4B96"/>
    <w:pPr>
      <w:spacing w:before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FC67C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4B96"/>
    <w:rPr>
      <w:rFonts w:asciiTheme="majorHAnsi" w:eastAsiaTheme="majorEastAsia" w:hAnsiTheme="majorHAnsi" w:cstheme="majorBidi"/>
      <w:i/>
      <w:iCs/>
      <w:color w:val="FFC67C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B4B9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CB4B9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B4B96"/>
    <w:rPr>
      <w:smallCaps/>
      <w:color w:val="6B6B6B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CB4B96"/>
    <w:rPr>
      <w:b/>
      <w:bCs/>
      <w:smallCaps/>
      <w:color w:val="FFC67C" w:themeColor="accent6"/>
    </w:rPr>
  </w:style>
  <w:style w:type="character" w:styleId="BookTitle">
    <w:name w:val="Book Title"/>
    <w:basedOn w:val="DefaultParagraphFont"/>
    <w:uiPriority w:val="33"/>
    <w:qFormat/>
    <w:rsid w:val="00CB4B96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B4B9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PI Template">
      <a:dk1>
        <a:srgbClr val="1C1C1C"/>
      </a:dk1>
      <a:lt1>
        <a:sysClr val="window" lastClr="FFFFFF"/>
      </a:lt1>
      <a:dk2>
        <a:srgbClr val="1A3B4E"/>
      </a:dk2>
      <a:lt2>
        <a:srgbClr val="E7E6E6"/>
      </a:lt2>
      <a:accent1>
        <a:srgbClr val="477591"/>
      </a:accent1>
      <a:accent2>
        <a:srgbClr val="7098B0"/>
      </a:accent2>
      <a:accent3>
        <a:srgbClr val="CFE1EC"/>
      </a:accent3>
      <a:accent4>
        <a:srgbClr val="B8F895"/>
      </a:accent4>
      <a:accent5>
        <a:srgbClr val="86F0BD"/>
      </a:accent5>
      <a:accent6>
        <a:srgbClr val="FFC67C"/>
      </a:accent6>
      <a:hlink>
        <a:srgbClr val="477591"/>
      </a:hlink>
      <a:folHlink>
        <a:srgbClr val="1A3B4E"/>
      </a:folHlink>
    </a:clrScheme>
    <a:fontScheme name="PI Fonts">
      <a:majorFont>
        <a:latin typeface="Tondo"/>
        <a:ea typeface=""/>
        <a:cs typeface=""/>
      </a:majorFont>
      <a:minorFont>
        <a:latin typeface="Tond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D21A9E77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Hanson</dc:creator>
  <cp:keywords/>
  <dc:description/>
  <cp:lastModifiedBy>Griffin, Ryan</cp:lastModifiedBy>
  <cp:revision>2</cp:revision>
  <dcterms:created xsi:type="dcterms:W3CDTF">2019-07-17T12:23:00Z</dcterms:created>
  <dcterms:modified xsi:type="dcterms:W3CDTF">2019-07-17T12:23:00Z</dcterms:modified>
</cp:coreProperties>
</file>