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998" w:type="dxa"/>
        <w:tblLook w:val="04A0" w:firstRow="1" w:lastRow="0" w:firstColumn="1" w:lastColumn="0" w:noHBand="0" w:noVBand="1"/>
      </w:tblPr>
      <w:tblGrid>
        <w:gridCol w:w="1844"/>
        <w:gridCol w:w="5386"/>
        <w:gridCol w:w="709"/>
        <w:gridCol w:w="8080"/>
      </w:tblGrid>
      <w:tr w:rsidR="00A760F0" w14:paraId="77ED86D3" w14:textId="77777777" w:rsidTr="00425166">
        <w:trPr>
          <w:trHeight w:val="557"/>
        </w:trPr>
        <w:tc>
          <w:tcPr>
            <w:tcW w:w="1844" w:type="dxa"/>
            <w:vAlign w:val="center"/>
          </w:tcPr>
          <w:p w14:paraId="3A3A050F" w14:textId="77777777" w:rsidR="00A760F0" w:rsidRPr="006F4607" w:rsidRDefault="00A760F0" w:rsidP="00425166">
            <w:pPr>
              <w:rPr>
                <w:b/>
              </w:rPr>
            </w:pPr>
            <w:r w:rsidRPr="006F4607">
              <w:rPr>
                <w:b/>
              </w:rPr>
              <w:t>PI</w:t>
            </w:r>
            <w:r w:rsidR="00E90F04" w:rsidRPr="006F4607">
              <w:rPr>
                <w:b/>
              </w:rPr>
              <w:t>:</w:t>
            </w:r>
          </w:p>
        </w:tc>
        <w:tc>
          <w:tcPr>
            <w:tcW w:w="5386" w:type="dxa"/>
            <w:vAlign w:val="center"/>
          </w:tcPr>
          <w:p w14:paraId="5EE0ED22" w14:textId="77777777" w:rsidR="00A760F0" w:rsidRDefault="00A760F0" w:rsidP="00425166"/>
        </w:tc>
        <w:tc>
          <w:tcPr>
            <w:tcW w:w="709" w:type="dxa"/>
            <w:vAlign w:val="center"/>
          </w:tcPr>
          <w:p w14:paraId="75F625A3" w14:textId="71D9EFBF" w:rsidR="00A760F0" w:rsidRDefault="00CB7E3F" w:rsidP="00425166">
            <w:r>
              <w:t>Trust</w:t>
            </w:r>
          </w:p>
        </w:tc>
        <w:tc>
          <w:tcPr>
            <w:tcW w:w="8080" w:type="dxa"/>
            <w:vAlign w:val="center"/>
          </w:tcPr>
          <w:p w14:paraId="7F0EDAD1" w14:textId="77777777" w:rsidR="00A760F0" w:rsidRDefault="00A760F0" w:rsidP="00425166"/>
        </w:tc>
      </w:tr>
    </w:tbl>
    <w:tbl>
      <w:tblPr>
        <w:tblStyle w:val="TableGrid"/>
        <w:tblpPr w:leftFromText="180" w:rightFromText="180" w:vertAnchor="text" w:horzAnchor="margin" w:tblpXSpec="center" w:tblpY="354"/>
        <w:tblW w:w="16019" w:type="dxa"/>
        <w:tblLook w:val="04A0" w:firstRow="1" w:lastRow="0" w:firstColumn="1" w:lastColumn="0" w:noHBand="0" w:noVBand="1"/>
      </w:tblPr>
      <w:tblGrid>
        <w:gridCol w:w="5647"/>
        <w:gridCol w:w="4649"/>
        <w:gridCol w:w="5723"/>
      </w:tblGrid>
      <w:tr w:rsidR="00425166" w14:paraId="04805F2B" w14:textId="77777777" w:rsidTr="00425166">
        <w:tc>
          <w:tcPr>
            <w:tcW w:w="5647" w:type="dxa"/>
          </w:tcPr>
          <w:p w14:paraId="38D04406" w14:textId="77777777" w:rsidR="00425166" w:rsidRPr="00227FDD" w:rsidRDefault="00425166" w:rsidP="00425166">
            <w:pPr>
              <w:rPr>
                <w:sz w:val="20"/>
                <w:szCs w:val="20"/>
              </w:rPr>
            </w:pPr>
            <w:r w:rsidRPr="00227FDD">
              <w:rPr>
                <w:sz w:val="20"/>
                <w:szCs w:val="20"/>
              </w:rPr>
              <w:t xml:space="preserve">A-Overall </w:t>
            </w:r>
            <w:r>
              <w:rPr>
                <w:sz w:val="20"/>
                <w:szCs w:val="20"/>
              </w:rPr>
              <w:t>responsibility for the trial (</w:t>
            </w:r>
            <w:r>
              <w:rPr>
                <w:i/>
                <w:sz w:val="20"/>
                <w:szCs w:val="20"/>
              </w:rPr>
              <w:t>PI only)</w:t>
            </w:r>
          </w:p>
        </w:tc>
        <w:tc>
          <w:tcPr>
            <w:tcW w:w="4649" w:type="dxa"/>
          </w:tcPr>
          <w:p w14:paraId="28CE62A3" w14:textId="77777777" w:rsidR="00425166" w:rsidRPr="00E52FBA" w:rsidRDefault="00425166" w:rsidP="00425166">
            <w:pPr>
              <w:rPr>
                <w:sz w:val="20"/>
                <w:szCs w:val="20"/>
              </w:rPr>
            </w:pPr>
            <w:r w:rsidRPr="00E52FBA">
              <w:rPr>
                <w:sz w:val="20"/>
                <w:szCs w:val="20"/>
              </w:rPr>
              <w:t xml:space="preserve">F-Medical Care of patient </w:t>
            </w:r>
          </w:p>
        </w:tc>
        <w:tc>
          <w:tcPr>
            <w:tcW w:w="5723" w:type="dxa"/>
          </w:tcPr>
          <w:p w14:paraId="10AAD37F" w14:textId="77777777" w:rsidR="00425166" w:rsidRPr="00C84C45" w:rsidRDefault="00425166" w:rsidP="00425166">
            <w:pPr>
              <w:rPr>
                <w:sz w:val="20"/>
                <w:szCs w:val="20"/>
              </w:rPr>
            </w:pPr>
            <w:r w:rsidRPr="00C84C45">
              <w:rPr>
                <w:sz w:val="20"/>
                <w:szCs w:val="20"/>
              </w:rPr>
              <w:t xml:space="preserve">J-SAE reporting </w:t>
            </w:r>
            <w:r>
              <w:rPr>
                <w:sz w:val="20"/>
                <w:szCs w:val="20"/>
              </w:rPr>
              <w:t>/completion of SAE form</w:t>
            </w:r>
          </w:p>
        </w:tc>
      </w:tr>
      <w:tr w:rsidR="00425166" w14:paraId="1E0B490D" w14:textId="77777777" w:rsidTr="00425166">
        <w:tc>
          <w:tcPr>
            <w:tcW w:w="5647" w:type="dxa"/>
          </w:tcPr>
          <w:p w14:paraId="4BCFB8A8" w14:textId="77777777" w:rsidR="00425166" w:rsidRPr="00227FDD" w:rsidRDefault="00425166" w:rsidP="00425166">
            <w:pPr>
              <w:rPr>
                <w:sz w:val="20"/>
                <w:szCs w:val="20"/>
              </w:rPr>
            </w:pPr>
            <w:r w:rsidRPr="00227FDD">
              <w:rPr>
                <w:sz w:val="20"/>
                <w:szCs w:val="20"/>
              </w:rPr>
              <w:t>B-Subject screening and selection</w:t>
            </w:r>
          </w:p>
        </w:tc>
        <w:tc>
          <w:tcPr>
            <w:tcW w:w="4649" w:type="dxa"/>
          </w:tcPr>
          <w:p w14:paraId="7AEBDC2B" w14:textId="77777777" w:rsidR="00425166" w:rsidRPr="00E52FBA" w:rsidRDefault="00425166" w:rsidP="00425166">
            <w:pPr>
              <w:rPr>
                <w:sz w:val="20"/>
                <w:szCs w:val="20"/>
              </w:rPr>
            </w:pPr>
            <w:r w:rsidRPr="00E52FBA">
              <w:rPr>
                <w:sz w:val="20"/>
                <w:szCs w:val="20"/>
              </w:rPr>
              <w:t>G-CRF/e CRF completion, correction and Return</w:t>
            </w:r>
          </w:p>
        </w:tc>
        <w:tc>
          <w:tcPr>
            <w:tcW w:w="5723" w:type="dxa"/>
          </w:tcPr>
          <w:p w14:paraId="456A6757" w14:textId="77777777" w:rsidR="00425166" w:rsidRPr="00C84C45" w:rsidRDefault="00425166" w:rsidP="00425166">
            <w:pPr>
              <w:rPr>
                <w:sz w:val="20"/>
                <w:szCs w:val="20"/>
              </w:rPr>
            </w:pPr>
            <w:r w:rsidRPr="00C84C45">
              <w:rPr>
                <w:sz w:val="20"/>
                <w:szCs w:val="20"/>
              </w:rPr>
              <w:t>M-Perform randomisation</w:t>
            </w:r>
          </w:p>
        </w:tc>
      </w:tr>
      <w:tr w:rsidR="00425166" w14:paraId="0E22A535" w14:textId="77777777" w:rsidTr="00425166">
        <w:tc>
          <w:tcPr>
            <w:tcW w:w="5647" w:type="dxa"/>
          </w:tcPr>
          <w:p w14:paraId="31FE4666" w14:textId="77777777" w:rsidR="00425166" w:rsidRPr="00DF55DE" w:rsidRDefault="00425166" w:rsidP="00425166">
            <w:pPr>
              <w:rPr>
                <w:sz w:val="20"/>
                <w:szCs w:val="20"/>
              </w:rPr>
            </w:pPr>
            <w:r w:rsidRPr="00DF55DE">
              <w:rPr>
                <w:sz w:val="20"/>
                <w:szCs w:val="20"/>
              </w:rPr>
              <w:t xml:space="preserve">C-Obtaining Informed Consent </w:t>
            </w:r>
            <w:r>
              <w:rPr>
                <w:sz w:val="20"/>
                <w:szCs w:val="20"/>
              </w:rPr>
              <w:t>(Including discussing PIS)(Medically qualified doctor or research midwife only)</w:t>
            </w:r>
          </w:p>
        </w:tc>
        <w:tc>
          <w:tcPr>
            <w:tcW w:w="4649" w:type="dxa"/>
          </w:tcPr>
          <w:p w14:paraId="02DF8642" w14:textId="77777777" w:rsidR="00425166" w:rsidRPr="00E52FBA" w:rsidRDefault="00425166" w:rsidP="00425166">
            <w:pPr>
              <w:rPr>
                <w:sz w:val="20"/>
                <w:szCs w:val="20"/>
              </w:rPr>
            </w:pPr>
            <w:r w:rsidRPr="00E52FBA">
              <w:rPr>
                <w:sz w:val="20"/>
                <w:szCs w:val="20"/>
              </w:rPr>
              <w:t>H-Data query resolution and return</w:t>
            </w:r>
          </w:p>
        </w:tc>
        <w:tc>
          <w:tcPr>
            <w:tcW w:w="5723" w:type="dxa"/>
          </w:tcPr>
          <w:p w14:paraId="542E453A" w14:textId="77777777" w:rsidR="00425166" w:rsidRPr="005619DE" w:rsidRDefault="00425166" w:rsidP="004251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Pr="005619DE">
              <w:rPr>
                <w:sz w:val="20"/>
                <w:szCs w:val="20"/>
              </w:rPr>
              <w:t xml:space="preserve">-Investigator site file maintenance </w:t>
            </w:r>
          </w:p>
        </w:tc>
      </w:tr>
      <w:tr w:rsidR="00425166" w14:paraId="0B5CD6EE" w14:textId="77777777" w:rsidTr="00425166">
        <w:tc>
          <w:tcPr>
            <w:tcW w:w="5647" w:type="dxa"/>
          </w:tcPr>
          <w:p w14:paraId="62289248" w14:textId="77777777" w:rsidR="00425166" w:rsidRPr="00DF55DE" w:rsidRDefault="00425166" w:rsidP="00425166">
            <w:pPr>
              <w:rPr>
                <w:sz w:val="20"/>
                <w:szCs w:val="20"/>
              </w:rPr>
            </w:pPr>
            <w:r w:rsidRPr="00DF55DE">
              <w:rPr>
                <w:sz w:val="20"/>
                <w:szCs w:val="20"/>
              </w:rPr>
              <w:t>E-Review eligibility and sign patient e</w:t>
            </w:r>
            <w:r>
              <w:rPr>
                <w:sz w:val="20"/>
                <w:szCs w:val="20"/>
              </w:rPr>
              <w:t>ligibility</w:t>
            </w:r>
            <w:r w:rsidRPr="00DF55DE">
              <w:rPr>
                <w:sz w:val="20"/>
                <w:szCs w:val="20"/>
              </w:rPr>
              <w:t xml:space="preserve"> form</w:t>
            </w:r>
            <w:r>
              <w:rPr>
                <w:sz w:val="20"/>
                <w:szCs w:val="20"/>
              </w:rPr>
              <w:t xml:space="preserve"> (Medically qualified doctor only)</w:t>
            </w:r>
          </w:p>
        </w:tc>
        <w:tc>
          <w:tcPr>
            <w:tcW w:w="4649" w:type="dxa"/>
          </w:tcPr>
          <w:p w14:paraId="4980BE8E" w14:textId="77777777" w:rsidR="00425166" w:rsidRPr="00265DEB" w:rsidRDefault="00425166" w:rsidP="00425166">
            <w:pPr>
              <w:rPr>
                <w:sz w:val="20"/>
                <w:szCs w:val="20"/>
              </w:rPr>
            </w:pPr>
            <w:r w:rsidRPr="00265DEB">
              <w:rPr>
                <w:sz w:val="20"/>
                <w:szCs w:val="20"/>
              </w:rPr>
              <w:t xml:space="preserve">I-SAE </w:t>
            </w:r>
            <w:r>
              <w:rPr>
                <w:sz w:val="20"/>
                <w:szCs w:val="20"/>
              </w:rPr>
              <w:t>causality assessment</w:t>
            </w:r>
            <w:r w:rsidRPr="00265DEB">
              <w:rPr>
                <w:sz w:val="20"/>
                <w:szCs w:val="20"/>
              </w:rPr>
              <w:t xml:space="preserve"> and sign off</w:t>
            </w:r>
            <w:r>
              <w:rPr>
                <w:sz w:val="20"/>
                <w:szCs w:val="20"/>
              </w:rPr>
              <w:t xml:space="preserve"> (Medically qualified doctor only)</w:t>
            </w:r>
          </w:p>
        </w:tc>
        <w:tc>
          <w:tcPr>
            <w:tcW w:w="5723" w:type="dxa"/>
          </w:tcPr>
          <w:p w14:paraId="6B1B24BA" w14:textId="77777777" w:rsidR="00425166" w:rsidRPr="001C55DB" w:rsidRDefault="00425166" w:rsidP="004251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Pr="001C55DB">
              <w:rPr>
                <w:sz w:val="20"/>
                <w:szCs w:val="20"/>
              </w:rPr>
              <w:t>-Training new research staff</w:t>
            </w:r>
          </w:p>
        </w:tc>
      </w:tr>
    </w:tbl>
    <w:p w14:paraId="6E5A3314" w14:textId="77777777" w:rsidR="005650EF" w:rsidRDefault="005650EF"/>
    <w:p w14:paraId="7ABF0678" w14:textId="77777777" w:rsidR="00227FDD" w:rsidRDefault="00227FDD">
      <w:bookmarkStart w:id="0" w:name="_GoBack"/>
      <w:bookmarkEnd w:id="0"/>
    </w:p>
    <w:tbl>
      <w:tblPr>
        <w:tblStyle w:val="TableGrid"/>
        <w:tblW w:w="16019" w:type="dxa"/>
        <w:tblInd w:w="-998" w:type="dxa"/>
        <w:tblLook w:val="04A0" w:firstRow="1" w:lastRow="0" w:firstColumn="1" w:lastColumn="0" w:noHBand="0" w:noVBand="1"/>
      </w:tblPr>
      <w:tblGrid>
        <w:gridCol w:w="2269"/>
        <w:gridCol w:w="1701"/>
        <w:gridCol w:w="2126"/>
        <w:gridCol w:w="1985"/>
        <w:gridCol w:w="1417"/>
        <w:gridCol w:w="1418"/>
        <w:gridCol w:w="1559"/>
        <w:gridCol w:w="851"/>
        <w:gridCol w:w="1559"/>
        <w:gridCol w:w="1134"/>
      </w:tblGrid>
      <w:tr w:rsidR="009728F3" w14:paraId="60414144" w14:textId="77777777" w:rsidTr="009728F3">
        <w:tc>
          <w:tcPr>
            <w:tcW w:w="2269" w:type="dxa"/>
            <w:shd w:val="clear" w:color="auto" w:fill="D9D9D9" w:themeFill="background1" w:themeFillShade="D9"/>
          </w:tcPr>
          <w:p w14:paraId="0D6828FA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 xml:space="preserve">Name </w:t>
            </w:r>
          </w:p>
          <w:p w14:paraId="6FF8AA34" w14:textId="77777777" w:rsidR="00375EF8" w:rsidRPr="0003504C" w:rsidRDefault="00375EF8">
            <w:pPr>
              <w:rPr>
                <w:b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31A66D40" w14:textId="6B1C0BD4" w:rsidR="00375EF8" w:rsidRPr="0003504C" w:rsidRDefault="004C346C">
            <w:pPr>
              <w:rPr>
                <w:b/>
              </w:rPr>
            </w:pPr>
            <w:r>
              <w:rPr>
                <w:b/>
              </w:rPr>
              <w:t>Role/Job title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1913E923" w14:textId="351127F6" w:rsidR="00375EF8" w:rsidRPr="0003504C" w:rsidRDefault="00375EF8">
            <w:pPr>
              <w:rPr>
                <w:b/>
              </w:rPr>
            </w:pPr>
            <w:r>
              <w:rPr>
                <w:b/>
              </w:rPr>
              <w:t>Hospital Site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58B9FA81" w14:textId="5939CA54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Responsibilities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71CC00ED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From</w:t>
            </w:r>
          </w:p>
          <w:p w14:paraId="3A4C6AAD" w14:textId="77777777" w:rsidR="00375EF8" w:rsidRPr="0003504C" w:rsidRDefault="00375EF8">
            <w:pPr>
              <w:rPr>
                <w:b/>
                <w:sz w:val="20"/>
                <w:szCs w:val="20"/>
              </w:rPr>
            </w:pPr>
            <w:r w:rsidRPr="0003504C">
              <w:rPr>
                <w:b/>
                <w:sz w:val="20"/>
                <w:szCs w:val="20"/>
              </w:rPr>
              <w:t>(Date)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20A53BF3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Until</w:t>
            </w:r>
          </w:p>
          <w:p w14:paraId="7DF9AF97" w14:textId="77777777" w:rsidR="00375EF8" w:rsidRPr="0003504C" w:rsidRDefault="00375EF8">
            <w:pPr>
              <w:rPr>
                <w:b/>
                <w:sz w:val="20"/>
                <w:szCs w:val="20"/>
              </w:rPr>
            </w:pPr>
            <w:r w:rsidRPr="0003504C">
              <w:rPr>
                <w:b/>
                <w:sz w:val="20"/>
                <w:szCs w:val="20"/>
              </w:rPr>
              <w:t>(Date)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ED23DA5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Signature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1293E4A5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 xml:space="preserve">Initials 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4EB7519A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PI Signature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69C25B9B" w14:textId="77777777" w:rsidR="00375EF8" w:rsidRPr="0003504C" w:rsidRDefault="00375EF8">
            <w:pPr>
              <w:rPr>
                <w:b/>
              </w:rPr>
            </w:pPr>
            <w:r w:rsidRPr="0003504C">
              <w:rPr>
                <w:b/>
              </w:rPr>
              <w:t>Date</w:t>
            </w:r>
          </w:p>
        </w:tc>
      </w:tr>
      <w:tr w:rsidR="00375EF8" w14:paraId="14A89700" w14:textId="77777777" w:rsidTr="00425166">
        <w:trPr>
          <w:trHeight w:val="737"/>
        </w:trPr>
        <w:tc>
          <w:tcPr>
            <w:tcW w:w="2269" w:type="dxa"/>
          </w:tcPr>
          <w:p w14:paraId="4271C67D" w14:textId="77777777" w:rsidR="00375EF8" w:rsidRDefault="00375EF8"/>
          <w:p w14:paraId="21D87BC2" w14:textId="77777777" w:rsidR="00375EF8" w:rsidRDefault="00375EF8"/>
        </w:tc>
        <w:tc>
          <w:tcPr>
            <w:tcW w:w="1701" w:type="dxa"/>
          </w:tcPr>
          <w:p w14:paraId="09108CDC" w14:textId="77777777" w:rsidR="00375EF8" w:rsidRDefault="00375EF8"/>
        </w:tc>
        <w:tc>
          <w:tcPr>
            <w:tcW w:w="2126" w:type="dxa"/>
          </w:tcPr>
          <w:p w14:paraId="5534A415" w14:textId="77777777" w:rsidR="00375EF8" w:rsidRDefault="00375EF8"/>
        </w:tc>
        <w:tc>
          <w:tcPr>
            <w:tcW w:w="1985" w:type="dxa"/>
          </w:tcPr>
          <w:p w14:paraId="5AF87D0E" w14:textId="2BE3976B" w:rsidR="00375EF8" w:rsidRDefault="00375EF8"/>
        </w:tc>
        <w:tc>
          <w:tcPr>
            <w:tcW w:w="1417" w:type="dxa"/>
          </w:tcPr>
          <w:p w14:paraId="09E27794" w14:textId="77777777" w:rsidR="00375EF8" w:rsidRDefault="00375EF8"/>
        </w:tc>
        <w:tc>
          <w:tcPr>
            <w:tcW w:w="1418" w:type="dxa"/>
          </w:tcPr>
          <w:p w14:paraId="5012150C" w14:textId="77777777" w:rsidR="00375EF8" w:rsidRDefault="00375EF8"/>
        </w:tc>
        <w:tc>
          <w:tcPr>
            <w:tcW w:w="1559" w:type="dxa"/>
          </w:tcPr>
          <w:p w14:paraId="60BE549C" w14:textId="77777777" w:rsidR="00375EF8" w:rsidRDefault="00375EF8"/>
        </w:tc>
        <w:tc>
          <w:tcPr>
            <w:tcW w:w="851" w:type="dxa"/>
          </w:tcPr>
          <w:p w14:paraId="00C0CA0E" w14:textId="77777777" w:rsidR="00375EF8" w:rsidRDefault="00375EF8"/>
        </w:tc>
        <w:tc>
          <w:tcPr>
            <w:tcW w:w="1559" w:type="dxa"/>
          </w:tcPr>
          <w:p w14:paraId="7F142558" w14:textId="77777777" w:rsidR="00375EF8" w:rsidRDefault="00375EF8"/>
        </w:tc>
        <w:tc>
          <w:tcPr>
            <w:tcW w:w="1134" w:type="dxa"/>
          </w:tcPr>
          <w:p w14:paraId="42E98BE5" w14:textId="77777777" w:rsidR="00375EF8" w:rsidRDefault="00375EF8"/>
        </w:tc>
      </w:tr>
      <w:tr w:rsidR="00375EF8" w14:paraId="3B934FFF" w14:textId="77777777" w:rsidTr="00425166">
        <w:trPr>
          <w:trHeight w:val="737"/>
        </w:trPr>
        <w:tc>
          <w:tcPr>
            <w:tcW w:w="2269" w:type="dxa"/>
          </w:tcPr>
          <w:p w14:paraId="22B5A76E" w14:textId="77777777" w:rsidR="00375EF8" w:rsidRDefault="00375EF8"/>
          <w:p w14:paraId="2DE4E4EE" w14:textId="77777777" w:rsidR="00375EF8" w:rsidRDefault="00375EF8"/>
        </w:tc>
        <w:tc>
          <w:tcPr>
            <w:tcW w:w="1701" w:type="dxa"/>
          </w:tcPr>
          <w:p w14:paraId="412F3A41" w14:textId="77777777" w:rsidR="00375EF8" w:rsidRDefault="00375EF8"/>
        </w:tc>
        <w:tc>
          <w:tcPr>
            <w:tcW w:w="2126" w:type="dxa"/>
          </w:tcPr>
          <w:p w14:paraId="7305682A" w14:textId="77777777" w:rsidR="00375EF8" w:rsidRDefault="00375EF8"/>
        </w:tc>
        <w:tc>
          <w:tcPr>
            <w:tcW w:w="1985" w:type="dxa"/>
          </w:tcPr>
          <w:p w14:paraId="4BDAA781" w14:textId="5F87AD04" w:rsidR="00375EF8" w:rsidRDefault="00375EF8"/>
        </w:tc>
        <w:tc>
          <w:tcPr>
            <w:tcW w:w="1417" w:type="dxa"/>
          </w:tcPr>
          <w:p w14:paraId="1E58DC2D" w14:textId="77777777" w:rsidR="00375EF8" w:rsidRDefault="00375EF8"/>
        </w:tc>
        <w:tc>
          <w:tcPr>
            <w:tcW w:w="1418" w:type="dxa"/>
          </w:tcPr>
          <w:p w14:paraId="52037BCB" w14:textId="77777777" w:rsidR="00375EF8" w:rsidRDefault="00375EF8"/>
        </w:tc>
        <w:tc>
          <w:tcPr>
            <w:tcW w:w="1559" w:type="dxa"/>
          </w:tcPr>
          <w:p w14:paraId="6AB10597" w14:textId="77777777" w:rsidR="00375EF8" w:rsidRDefault="00375EF8"/>
        </w:tc>
        <w:tc>
          <w:tcPr>
            <w:tcW w:w="851" w:type="dxa"/>
          </w:tcPr>
          <w:p w14:paraId="243072CF" w14:textId="77777777" w:rsidR="00375EF8" w:rsidRDefault="00375EF8"/>
        </w:tc>
        <w:tc>
          <w:tcPr>
            <w:tcW w:w="1559" w:type="dxa"/>
          </w:tcPr>
          <w:p w14:paraId="71B139D3" w14:textId="77777777" w:rsidR="00375EF8" w:rsidRDefault="00375EF8"/>
        </w:tc>
        <w:tc>
          <w:tcPr>
            <w:tcW w:w="1134" w:type="dxa"/>
          </w:tcPr>
          <w:p w14:paraId="3704508F" w14:textId="77777777" w:rsidR="00375EF8" w:rsidRDefault="00375EF8"/>
        </w:tc>
      </w:tr>
      <w:tr w:rsidR="00375EF8" w14:paraId="10854272" w14:textId="77777777" w:rsidTr="00425166">
        <w:trPr>
          <w:trHeight w:val="737"/>
        </w:trPr>
        <w:tc>
          <w:tcPr>
            <w:tcW w:w="2269" w:type="dxa"/>
          </w:tcPr>
          <w:p w14:paraId="1D70BF82" w14:textId="77777777" w:rsidR="00375EF8" w:rsidRDefault="00375EF8"/>
          <w:p w14:paraId="096F97DA" w14:textId="77777777" w:rsidR="00375EF8" w:rsidRDefault="00375EF8"/>
        </w:tc>
        <w:tc>
          <w:tcPr>
            <w:tcW w:w="1701" w:type="dxa"/>
          </w:tcPr>
          <w:p w14:paraId="19212D76" w14:textId="77777777" w:rsidR="00375EF8" w:rsidRDefault="00375EF8"/>
        </w:tc>
        <w:tc>
          <w:tcPr>
            <w:tcW w:w="2126" w:type="dxa"/>
          </w:tcPr>
          <w:p w14:paraId="2F97B23D" w14:textId="77777777" w:rsidR="00375EF8" w:rsidRDefault="00375EF8"/>
        </w:tc>
        <w:tc>
          <w:tcPr>
            <w:tcW w:w="1985" w:type="dxa"/>
          </w:tcPr>
          <w:p w14:paraId="28D9C23D" w14:textId="3179FACF" w:rsidR="00375EF8" w:rsidRDefault="00375EF8"/>
        </w:tc>
        <w:tc>
          <w:tcPr>
            <w:tcW w:w="1417" w:type="dxa"/>
          </w:tcPr>
          <w:p w14:paraId="44FD64BE" w14:textId="77777777" w:rsidR="00375EF8" w:rsidRDefault="00375EF8"/>
        </w:tc>
        <w:tc>
          <w:tcPr>
            <w:tcW w:w="1418" w:type="dxa"/>
          </w:tcPr>
          <w:p w14:paraId="480EAAE9" w14:textId="77777777" w:rsidR="00375EF8" w:rsidRDefault="00375EF8"/>
        </w:tc>
        <w:tc>
          <w:tcPr>
            <w:tcW w:w="1559" w:type="dxa"/>
          </w:tcPr>
          <w:p w14:paraId="75BF76F8" w14:textId="77777777" w:rsidR="00375EF8" w:rsidRDefault="00375EF8"/>
        </w:tc>
        <w:tc>
          <w:tcPr>
            <w:tcW w:w="851" w:type="dxa"/>
          </w:tcPr>
          <w:p w14:paraId="4D440F7D" w14:textId="77777777" w:rsidR="00375EF8" w:rsidRDefault="00375EF8"/>
        </w:tc>
        <w:tc>
          <w:tcPr>
            <w:tcW w:w="1559" w:type="dxa"/>
          </w:tcPr>
          <w:p w14:paraId="471310F1" w14:textId="77777777" w:rsidR="00375EF8" w:rsidRDefault="00375EF8"/>
        </w:tc>
        <w:tc>
          <w:tcPr>
            <w:tcW w:w="1134" w:type="dxa"/>
          </w:tcPr>
          <w:p w14:paraId="417DC1EC" w14:textId="77777777" w:rsidR="00375EF8" w:rsidRDefault="00375EF8"/>
        </w:tc>
      </w:tr>
      <w:tr w:rsidR="00375EF8" w14:paraId="26409809" w14:textId="77777777" w:rsidTr="00425166">
        <w:trPr>
          <w:trHeight w:val="737"/>
        </w:trPr>
        <w:tc>
          <w:tcPr>
            <w:tcW w:w="2269" w:type="dxa"/>
          </w:tcPr>
          <w:p w14:paraId="6352BC5F" w14:textId="77777777" w:rsidR="00375EF8" w:rsidRDefault="00375EF8"/>
          <w:p w14:paraId="781161C0" w14:textId="77777777" w:rsidR="00375EF8" w:rsidRDefault="00375EF8"/>
        </w:tc>
        <w:tc>
          <w:tcPr>
            <w:tcW w:w="1701" w:type="dxa"/>
          </w:tcPr>
          <w:p w14:paraId="4DDFE967" w14:textId="77777777" w:rsidR="00375EF8" w:rsidRDefault="00375EF8"/>
        </w:tc>
        <w:tc>
          <w:tcPr>
            <w:tcW w:w="2126" w:type="dxa"/>
          </w:tcPr>
          <w:p w14:paraId="5E7F8DF9" w14:textId="77777777" w:rsidR="00375EF8" w:rsidRDefault="00375EF8"/>
        </w:tc>
        <w:tc>
          <w:tcPr>
            <w:tcW w:w="1985" w:type="dxa"/>
          </w:tcPr>
          <w:p w14:paraId="2209E891" w14:textId="699D9C3C" w:rsidR="00375EF8" w:rsidRDefault="00375EF8"/>
        </w:tc>
        <w:tc>
          <w:tcPr>
            <w:tcW w:w="1417" w:type="dxa"/>
          </w:tcPr>
          <w:p w14:paraId="712BB579" w14:textId="77777777" w:rsidR="00375EF8" w:rsidRDefault="00375EF8"/>
        </w:tc>
        <w:tc>
          <w:tcPr>
            <w:tcW w:w="1418" w:type="dxa"/>
          </w:tcPr>
          <w:p w14:paraId="34DDE901" w14:textId="77777777" w:rsidR="00375EF8" w:rsidRDefault="00375EF8"/>
        </w:tc>
        <w:tc>
          <w:tcPr>
            <w:tcW w:w="1559" w:type="dxa"/>
          </w:tcPr>
          <w:p w14:paraId="4040A38E" w14:textId="77777777" w:rsidR="00375EF8" w:rsidRDefault="00375EF8"/>
        </w:tc>
        <w:tc>
          <w:tcPr>
            <w:tcW w:w="851" w:type="dxa"/>
          </w:tcPr>
          <w:p w14:paraId="0ACF5069" w14:textId="77777777" w:rsidR="00375EF8" w:rsidRDefault="00375EF8"/>
        </w:tc>
        <w:tc>
          <w:tcPr>
            <w:tcW w:w="1559" w:type="dxa"/>
          </w:tcPr>
          <w:p w14:paraId="4E4C8D1B" w14:textId="77777777" w:rsidR="00375EF8" w:rsidRDefault="00375EF8"/>
        </w:tc>
        <w:tc>
          <w:tcPr>
            <w:tcW w:w="1134" w:type="dxa"/>
          </w:tcPr>
          <w:p w14:paraId="69CE3127" w14:textId="77777777" w:rsidR="00375EF8" w:rsidRDefault="00375EF8"/>
        </w:tc>
      </w:tr>
      <w:tr w:rsidR="00375EF8" w14:paraId="16AEF42F" w14:textId="77777777" w:rsidTr="00425166">
        <w:trPr>
          <w:trHeight w:val="737"/>
        </w:trPr>
        <w:tc>
          <w:tcPr>
            <w:tcW w:w="2269" w:type="dxa"/>
          </w:tcPr>
          <w:p w14:paraId="17155635" w14:textId="77777777" w:rsidR="00375EF8" w:rsidRDefault="00375EF8"/>
          <w:p w14:paraId="2898E6ED" w14:textId="77777777" w:rsidR="00375EF8" w:rsidRDefault="00375EF8"/>
        </w:tc>
        <w:tc>
          <w:tcPr>
            <w:tcW w:w="1701" w:type="dxa"/>
          </w:tcPr>
          <w:p w14:paraId="0CDFEA5E" w14:textId="77777777" w:rsidR="00375EF8" w:rsidRDefault="00375EF8"/>
        </w:tc>
        <w:tc>
          <w:tcPr>
            <w:tcW w:w="2126" w:type="dxa"/>
          </w:tcPr>
          <w:p w14:paraId="03B453C5" w14:textId="77777777" w:rsidR="00375EF8" w:rsidRDefault="00375EF8"/>
        </w:tc>
        <w:tc>
          <w:tcPr>
            <w:tcW w:w="1985" w:type="dxa"/>
          </w:tcPr>
          <w:p w14:paraId="052ECA94" w14:textId="5E76840A" w:rsidR="00375EF8" w:rsidRDefault="00375EF8"/>
        </w:tc>
        <w:tc>
          <w:tcPr>
            <w:tcW w:w="1417" w:type="dxa"/>
          </w:tcPr>
          <w:p w14:paraId="6F1E4C9B" w14:textId="77777777" w:rsidR="00375EF8" w:rsidRDefault="00375EF8"/>
        </w:tc>
        <w:tc>
          <w:tcPr>
            <w:tcW w:w="1418" w:type="dxa"/>
          </w:tcPr>
          <w:p w14:paraId="786DC307" w14:textId="77777777" w:rsidR="00375EF8" w:rsidRDefault="00375EF8"/>
        </w:tc>
        <w:tc>
          <w:tcPr>
            <w:tcW w:w="1559" w:type="dxa"/>
          </w:tcPr>
          <w:p w14:paraId="25DFD2F7" w14:textId="77777777" w:rsidR="00375EF8" w:rsidRDefault="00375EF8"/>
        </w:tc>
        <w:tc>
          <w:tcPr>
            <w:tcW w:w="851" w:type="dxa"/>
          </w:tcPr>
          <w:p w14:paraId="16AD051B" w14:textId="77777777" w:rsidR="00375EF8" w:rsidRDefault="00375EF8"/>
        </w:tc>
        <w:tc>
          <w:tcPr>
            <w:tcW w:w="1559" w:type="dxa"/>
          </w:tcPr>
          <w:p w14:paraId="06A99934" w14:textId="77777777" w:rsidR="00375EF8" w:rsidRDefault="00375EF8"/>
        </w:tc>
        <w:tc>
          <w:tcPr>
            <w:tcW w:w="1134" w:type="dxa"/>
          </w:tcPr>
          <w:p w14:paraId="336722CD" w14:textId="77777777" w:rsidR="00375EF8" w:rsidRDefault="00375EF8"/>
        </w:tc>
      </w:tr>
      <w:tr w:rsidR="00375EF8" w14:paraId="459C736F" w14:textId="77777777" w:rsidTr="00425166">
        <w:trPr>
          <w:trHeight w:val="737"/>
        </w:trPr>
        <w:tc>
          <w:tcPr>
            <w:tcW w:w="2269" w:type="dxa"/>
          </w:tcPr>
          <w:p w14:paraId="50DA5D28" w14:textId="77777777" w:rsidR="00375EF8" w:rsidRDefault="00375EF8"/>
          <w:p w14:paraId="64349634" w14:textId="77777777" w:rsidR="00375EF8" w:rsidRDefault="00375EF8"/>
        </w:tc>
        <w:tc>
          <w:tcPr>
            <w:tcW w:w="1701" w:type="dxa"/>
          </w:tcPr>
          <w:p w14:paraId="50733E74" w14:textId="77777777" w:rsidR="00375EF8" w:rsidRDefault="00375EF8"/>
        </w:tc>
        <w:tc>
          <w:tcPr>
            <w:tcW w:w="2126" w:type="dxa"/>
          </w:tcPr>
          <w:p w14:paraId="34F974B2" w14:textId="77777777" w:rsidR="00375EF8" w:rsidRDefault="00375EF8"/>
        </w:tc>
        <w:tc>
          <w:tcPr>
            <w:tcW w:w="1985" w:type="dxa"/>
          </w:tcPr>
          <w:p w14:paraId="702FC1C1" w14:textId="37FE61C4" w:rsidR="00375EF8" w:rsidRDefault="00375EF8"/>
        </w:tc>
        <w:tc>
          <w:tcPr>
            <w:tcW w:w="1417" w:type="dxa"/>
          </w:tcPr>
          <w:p w14:paraId="7328EC3E" w14:textId="77777777" w:rsidR="00375EF8" w:rsidRDefault="00375EF8"/>
        </w:tc>
        <w:tc>
          <w:tcPr>
            <w:tcW w:w="1418" w:type="dxa"/>
          </w:tcPr>
          <w:p w14:paraId="03FBEC5B" w14:textId="77777777" w:rsidR="00375EF8" w:rsidRDefault="00375EF8"/>
        </w:tc>
        <w:tc>
          <w:tcPr>
            <w:tcW w:w="1559" w:type="dxa"/>
          </w:tcPr>
          <w:p w14:paraId="72A70CD6" w14:textId="77777777" w:rsidR="00375EF8" w:rsidRDefault="00375EF8"/>
        </w:tc>
        <w:tc>
          <w:tcPr>
            <w:tcW w:w="851" w:type="dxa"/>
          </w:tcPr>
          <w:p w14:paraId="0DA46D46" w14:textId="77777777" w:rsidR="00375EF8" w:rsidRDefault="00375EF8"/>
        </w:tc>
        <w:tc>
          <w:tcPr>
            <w:tcW w:w="1559" w:type="dxa"/>
          </w:tcPr>
          <w:p w14:paraId="7800CFE6" w14:textId="77777777" w:rsidR="00375EF8" w:rsidRDefault="00375EF8"/>
        </w:tc>
        <w:tc>
          <w:tcPr>
            <w:tcW w:w="1134" w:type="dxa"/>
          </w:tcPr>
          <w:p w14:paraId="5234909B" w14:textId="77777777" w:rsidR="00375EF8" w:rsidRDefault="00375EF8"/>
        </w:tc>
      </w:tr>
      <w:tr w:rsidR="00375EF8" w14:paraId="2B434B62" w14:textId="77777777" w:rsidTr="00425166">
        <w:trPr>
          <w:trHeight w:val="737"/>
        </w:trPr>
        <w:tc>
          <w:tcPr>
            <w:tcW w:w="2269" w:type="dxa"/>
          </w:tcPr>
          <w:p w14:paraId="1E053D19" w14:textId="77777777" w:rsidR="00375EF8" w:rsidRDefault="00375EF8"/>
          <w:p w14:paraId="4A059E68" w14:textId="77777777" w:rsidR="00375EF8" w:rsidRDefault="00375EF8"/>
        </w:tc>
        <w:tc>
          <w:tcPr>
            <w:tcW w:w="1701" w:type="dxa"/>
          </w:tcPr>
          <w:p w14:paraId="549AC9B5" w14:textId="77777777" w:rsidR="00375EF8" w:rsidRDefault="00375EF8"/>
        </w:tc>
        <w:tc>
          <w:tcPr>
            <w:tcW w:w="2126" w:type="dxa"/>
          </w:tcPr>
          <w:p w14:paraId="2219E87B" w14:textId="77777777" w:rsidR="00375EF8" w:rsidRDefault="00375EF8"/>
        </w:tc>
        <w:tc>
          <w:tcPr>
            <w:tcW w:w="1985" w:type="dxa"/>
          </w:tcPr>
          <w:p w14:paraId="5138FAFF" w14:textId="60FE97FE" w:rsidR="00375EF8" w:rsidRDefault="00375EF8"/>
        </w:tc>
        <w:tc>
          <w:tcPr>
            <w:tcW w:w="1417" w:type="dxa"/>
          </w:tcPr>
          <w:p w14:paraId="1201E51A" w14:textId="77777777" w:rsidR="00375EF8" w:rsidRDefault="00375EF8"/>
        </w:tc>
        <w:tc>
          <w:tcPr>
            <w:tcW w:w="1418" w:type="dxa"/>
          </w:tcPr>
          <w:p w14:paraId="6DBECF77" w14:textId="77777777" w:rsidR="00375EF8" w:rsidRDefault="00375EF8"/>
        </w:tc>
        <w:tc>
          <w:tcPr>
            <w:tcW w:w="1559" w:type="dxa"/>
          </w:tcPr>
          <w:p w14:paraId="4C29EAD6" w14:textId="77777777" w:rsidR="00375EF8" w:rsidRDefault="00375EF8"/>
        </w:tc>
        <w:tc>
          <w:tcPr>
            <w:tcW w:w="851" w:type="dxa"/>
          </w:tcPr>
          <w:p w14:paraId="7F22EF14" w14:textId="77777777" w:rsidR="00375EF8" w:rsidRDefault="00375EF8"/>
        </w:tc>
        <w:tc>
          <w:tcPr>
            <w:tcW w:w="1559" w:type="dxa"/>
          </w:tcPr>
          <w:p w14:paraId="7A3ABC36" w14:textId="77777777" w:rsidR="00375EF8" w:rsidRDefault="00375EF8"/>
        </w:tc>
        <w:tc>
          <w:tcPr>
            <w:tcW w:w="1134" w:type="dxa"/>
          </w:tcPr>
          <w:p w14:paraId="3A535DD3" w14:textId="77777777" w:rsidR="00375EF8" w:rsidRDefault="00375EF8"/>
        </w:tc>
      </w:tr>
    </w:tbl>
    <w:p w14:paraId="053860C9" w14:textId="2C8208F4" w:rsidR="00425166" w:rsidRPr="00425166" w:rsidRDefault="00425166" w:rsidP="00425166">
      <w:pPr>
        <w:tabs>
          <w:tab w:val="left" w:pos="2730"/>
        </w:tabs>
      </w:pPr>
    </w:p>
    <w:sectPr w:rsidR="00425166" w:rsidRPr="00425166" w:rsidSect="00A760F0">
      <w:headerReference w:type="default" r:id="rId6"/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654ABB" w14:textId="77777777" w:rsidR="00E90F04" w:rsidRDefault="00E90F04" w:rsidP="00E90F04">
      <w:pPr>
        <w:spacing w:after="0" w:line="240" w:lineRule="auto"/>
      </w:pPr>
      <w:r>
        <w:separator/>
      </w:r>
    </w:p>
  </w:endnote>
  <w:endnote w:type="continuationSeparator" w:id="0">
    <w:p w14:paraId="181AFA04" w14:textId="77777777" w:rsidR="00E90F04" w:rsidRDefault="00E90F04" w:rsidP="00E90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A9DBC" w14:textId="77777777" w:rsidR="00E90F04" w:rsidRDefault="00E90F04" w:rsidP="00472621">
    <w:pPr>
      <w:pStyle w:val="Footer"/>
    </w:pPr>
    <w:r>
      <w:t>Big Baby Delegation Log V3.0 7</w:t>
    </w:r>
    <w:r w:rsidRPr="00E90F04">
      <w:rPr>
        <w:vertAlign w:val="superscript"/>
      </w:rPr>
      <w:t>th</w:t>
    </w:r>
    <w:r>
      <w:t xml:space="preserve"> February 2019</w:t>
    </w:r>
    <w:r w:rsidR="005F3F29">
      <w:t xml:space="preserve"> </w:t>
    </w:r>
    <w:r w:rsidR="008127AC">
      <w:t xml:space="preserve">                                   Page 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741A54" w14:textId="77777777" w:rsidR="00E90F04" w:rsidRDefault="00E90F04" w:rsidP="00E90F04">
      <w:pPr>
        <w:spacing w:after="0" w:line="240" w:lineRule="auto"/>
      </w:pPr>
      <w:r>
        <w:separator/>
      </w:r>
    </w:p>
  </w:footnote>
  <w:footnote w:type="continuationSeparator" w:id="0">
    <w:p w14:paraId="36F3877D" w14:textId="77777777" w:rsidR="00E90F04" w:rsidRDefault="00E90F04" w:rsidP="00E90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4A790" w14:textId="77777777" w:rsidR="007D7D63" w:rsidRPr="007D7D63" w:rsidRDefault="000E2110">
    <w:pPr>
      <w:pStyle w:val="Header"/>
      <w:rPr>
        <w:b/>
        <w:sz w:val="28"/>
        <w:szCs w:val="28"/>
        <w:u w:val="single"/>
      </w:rPr>
    </w:pPr>
    <w:r>
      <w:rPr>
        <w:b/>
        <w:sz w:val="28"/>
        <w:szCs w:val="28"/>
        <w:u w:val="single"/>
      </w:rPr>
      <w:t xml:space="preserve">Big Baby Trial </w:t>
    </w:r>
    <w:r w:rsidR="007D7D63" w:rsidRPr="007D7D63">
      <w:rPr>
        <w:b/>
        <w:sz w:val="28"/>
        <w:szCs w:val="28"/>
        <w:u w:val="single"/>
      </w:rPr>
      <w:t>Delegation and responsibilities Signature Log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0F0"/>
    <w:rsid w:val="0003504C"/>
    <w:rsid w:val="000E2110"/>
    <w:rsid w:val="001C55DB"/>
    <w:rsid w:val="001F13B8"/>
    <w:rsid w:val="00227FDD"/>
    <w:rsid w:val="00265DEB"/>
    <w:rsid w:val="00365929"/>
    <w:rsid w:val="00375EF8"/>
    <w:rsid w:val="00425166"/>
    <w:rsid w:val="00472621"/>
    <w:rsid w:val="004C1ECE"/>
    <w:rsid w:val="004C346C"/>
    <w:rsid w:val="005619DE"/>
    <w:rsid w:val="005650EF"/>
    <w:rsid w:val="005B7128"/>
    <w:rsid w:val="005F3F29"/>
    <w:rsid w:val="00696662"/>
    <w:rsid w:val="006B2A26"/>
    <w:rsid w:val="006F4607"/>
    <w:rsid w:val="007D7D63"/>
    <w:rsid w:val="008127AC"/>
    <w:rsid w:val="008F0858"/>
    <w:rsid w:val="0095126D"/>
    <w:rsid w:val="009728F3"/>
    <w:rsid w:val="00A760F0"/>
    <w:rsid w:val="00A859D8"/>
    <w:rsid w:val="00C84C45"/>
    <w:rsid w:val="00CB7E3F"/>
    <w:rsid w:val="00CE0AE2"/>
    <w:rsid w:val="00D30F2B"/>
    <w:rsid w:val="00DF55DE"/>
    <w:rsid w:val="00E52FBA"/>
    <w:rsid w:val="00E90F04"/>
    <w:rsid w:val="00EB5E55"/>
    <w:rsid w:val="00EC1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B82A4E"/>
  <w15:chartTrackingRefBased/>
  <w15:docId w15:val="{D00ABA0E-C083-463F-BB7D-0DDAC0EC1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76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90F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0F04"/>
  </w:style>
  <w:style w:type="paragraph" w:styleId="Footer">
    <w:name w:val="footer"/>
    <w:basedOn w:val="Normal"/>
    <w:link w:val="FooterChar"/>
    <w:uiPriority w:val="99"/>
    <w:unhideWhenUsed/>
    <w:rsid w:val="00E90F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0F04"/>
  </w:style>
  <w:style w:type="paragraph" w:styleId="BalloonText">
    <w:name w:val="Balloon Text"/>
    <w:basedOn w:val="Normal"/>
    <w:link w:val="BalloonTextChar"/>
    <w:uiPriority w:val="99"/>
    <w:semiHidden/>
    <w:unhideWhenUsed/>
    <w:rsid w:val="000E21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1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E21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1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1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1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11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BF1380F4</Template>
  <TotalTime>11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Kirsten</dc:creator>
  <cp:keywords/>
  <dc:description/>
  <cp:lastModifiedBy>Griffin, Ryan</cp:lastModifiedBy>
  <cp:revision>8</cp:revision>
  <cp:lastPrinted>2019-07-03T09:18:00Z</cp:lastPrinted>
  <dcterms:created xsi:type="dcterms:W3CDTF">2019-06-11T12:39:00Z</dcterms:created>
  <dcterms:modified xsi:type="dcterms:W3CDTF">2019-07-03T09:23:00Z</dcterms:modified>
</cp:coreProperties>
</file>