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B34BC" w14:textId="77777777" w:rsidR="00791FBD" w:rsidRPr="0084736F" w:rsidRDefault="00791FBD" w:rsidP="00791FBD">
      <w:pPr>
        <w:spacing w:after="0" w:line="240" w:lineRule="auto"/>
        <w:jc w:val="right"/>
        <w:rPr>
          <w:rFonts w:asciiTheme="minorHAnsi" w:hAnsiTheme="minorHAnsi" w:cs="Arial"/>
          <w:b/>
          <w:sz w:val="28"/>
          <w:szCs w:val="28"/>
        </w:rPr>
      </w:pPr>
      <w:r w:rsidRPr="0084736F">
        <w:rPr>
          <w:rFonts w:asciiTheme="minorHAnsi" w:hAnsiTheme="minorHAnsi" w:cs="Arial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931C9" wp14:editId="00FB896B">
                <wp:simplePos x="0" y="0"/>
                <wp:positionH relativeFrom="page">
                  <wp:posOffset>257174</wp:posOffset>
                </wp:positionH>
                <wp:positionV relativeFrom="paragraph">
                  <wp:posOffset>201295</wp:posOffset>
                </wp:positionV>
                <wp:extent cx="6810375" cy="352425"/>
                <wp:effectExtent l="0" t="0" r="28575" b="28575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57A72" w14:textId="3E07E7B2" w:rsidR="00791FBD" w:rsidRPr="00CB0F7D" w:rsidRDefault="00776950" w:rsidP="00153940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</w:t>
                            </w:r>
                            <w:proofErr w:type="gramStart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:_</w:t>
                            </w:r>
                            <w:proofErr w:type="gramEnd"/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</w:t>
                            </w:r>
                            <w:r w:rsidR="00700D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700D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700D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Study</w:t>
                            </w:r>
                            <w:r w:rsidR="00D0312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Number </w:t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B16ADB4" wp14:editId="501290E1">
                                  <wp:extent cx="885825" cy="219075"/>
                                  <wp:effectExtent l="0" t="0" r="9525" b="9525"/>
                                  <wp:docPr id="460" name="Picture 4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3126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34CF44E" wp14:editId="6A455C1B">
                                  <wp:extent cx="885825" cy="219075"/>
                                  <wp:effectExtent l="0" t="0" r="9525" b="9525"/>
                                  <wp:docPr id="672" name="Picture 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931C9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20.25pt;margin-top:15.85pt;width:536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" fillcolor="#e7e6e6 [3214]" strokeweight=".5pt">
                <v:textbox>
                  <w:txbxContent>
                    <w:p w14:paraId="61D57A72" w14:textId="3E07E7B2" w:rsidR="00791FBD" w:rsidRPr="00CB0F7D" w:rsidRDefault="00776950" w:rsidP="00153940">
                      <w:pPr>
                        <w:rPr>
                          <w:rFonts w:asciiTheme="minorHAnsi" w:hAnsiTheme="minorHAnsi"/>
                        </w:rPr>
                      </w:pPr>
                      <w:r w:rsidRPr="00776950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Site Name:_______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_____________________ </w:t>
                      </w:r>
                      <w:r w:rsidR="00700D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 w:rsidR="00700D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   </w:t>
                      </w:r>
                      <w:r w:rsidR="00700D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Study</w:t>
                      </w:r>
                      <w:r w:rsidR="00D0312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Number </w:t>
                      </w:r>
                      <w:r w:rsidR="00D03126"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B16ADB4" wp14:editId="501290E1">
                            <wp:extent cx="885825" cy="219075"/>
                            <wp:effectExtent l="0" t="0" r="9525" b="9525"/>
                            <wp:docPr id="460" name="Picture 4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03126"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34CF44E" wp14:editId="6A455C1B">
                            <wp:extent cx="885825" cy="219075"/>
                            <wp:effectExtent l="0" t="0" r="9525" b="9525"/>
                            <wp:docPr id="672" name="Picture 6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4736F">
        <w:rPr>
          <w:rFonts w:asciiTheme="minorHAnsi" w:hAnsiTheme="minorHAnsi" w:cs="Arial"/>
          <w:b/>
          <w:sz w:val="28"/>
          <w:szCs w:val="28"/>
        </w:rPr>
        <w:t>Serious Adverse Event Form</w:t>
      </w:r>
    </w:p>
    <w:p w14:paraId="73530A0D" w14:textId="37128575" w:rsidR="00791FBD" w:rsidRDefault="00791FBD" w:rsidP="00791FBD">
      <w:pPr>
        <w:jc w:val="both"/>
        <w:rPr>
          <w:rFonts w:asciiTheme="minorHAnsi" w:hAnsiTheme="minorHAnsi"/>
          <w:b/>
          <w:sz w:val="28"/>
          <w:szCs w:val="28"/>
        </w:rPr>
      </w:pPr>
    </w:p>
    <w:p w14:paraId="7C249A75" w14:textId="3A9FE9E9" w:rsidR="0025362A" w:rsidRPr="000D12A9" w:rsidRDefault="003D2450" w:rsidP="003E589F">
      <w:pPr>
        <w:spacing w:after="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45BFA8" wp14:editId="4CD382FF">
                <wp:simplePos x="0" y="0"/>
                <wp:positionH relativeFrom="column">
                  <wp:posOffset>1104900</wp:posOffset>
                </wp:positionH>
                <wp:positionV relativeFrom="paragraph">
                  <wp:posOffset>47625</wp:posOffset>
                </wp:positionV>
                <wp:extent cx="142875" cy="152400"/>
                <wp:effectExtent l="0" t="0" r="28575" b="19050"/>
                <wp:wrapNone/>
                <wp:docPr id="695" name="Rectangle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81AA3" id="Rectangle 695" o:spid="_x0000_s1026" style="position:absolute;margin-left:87pt;margin-top:3.75pt;width:11.2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rb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" fillcolor="white [3212]" strokecolor="black [3213]" strokeweight="1pt"/>
            </w:pict>
          </mc:Fallback>
        </mc:AlternateContent>
      </w:r>
      <w:r w:rsidR="00791FBD">
        <w:rPr>
          <w:rFonts w:asciiTheme="minorHAnsi" w:hAnsiTheme="minorHAnsi"/>
          <w:b/>
          <w:sz w:val="28"/>
          <w:szCs w:val="28"/>
        </w:rPr>
        <w:t>Even</w:t>
      </w:r>
      <w:bookmarkStart w:id="0" w:name="_GoBack"/>
      <w:bookmarkEnd w:id="0"/>
      <w:r w:rsidR="00791FBD">
        <w:rPr>
          <w:rFonts w:asciiTheme="minorHAnsi" w:hAnsiTheme="minorHAnsi"/>
          <w:b/>
          <w:sz w:val="28"/>
          <w:szCs w:val="28"/>
        </w:rPr>
        <w:t xml:space="preserve">t number  </w:t>
      </w:r>
      <w:r w:rsidR="005C049B">
        <w:rPr>
          <w:rFonts w:asciiTheme="minorHAnsi" w:hAnsiTheme="minorHAnsi"/>
          <w:b/>
          <w:sz w:val="28"/>
          <w:szCs w:val="28"/>
        </w:rPr>
        <w:t xml:space="preserve">    </w:t>
      </w:r>
      <w:r w:rsidR="005C049B" w:rsidRPr="0033736A">
        <w:rPr>
          <w:rFonts w:asciiTheme="minorHAnsi" w:hAnsiTheme="minorHAnsi"/>
          <w:b/>
          <w:sz w:val="22"/>
          <w:szCs w:val="22"/>
        </w:rPr>
        <w:t>(</w:t>
      </w:r>
      <w:r w:rsidR="005C049B" w:rsidRPr="0033736A">
        <w:rPr>
          <w:rFonts w:asciiTheme="minorHAnsi" w:hAnsiTheme="minorHAnsi"/>
          <w:b/>
          <w:bCs/>
          <w:sz w:val="22"/>
          <w:szCs w:val="22"/>
        </w:rPr>
        <w:t>Serious Adverse Events do not need to be reported for participants in the Cohort group)</w:t>
      </w:r>
    </w:p>
    <w:p w14:paraId="79164EB8" w14:textId="46241A1F" w:rsidR="00791FBD" w:rsidRPr="000D12A9" w:rsidRDefault="00791FBD" w:rsidP="00700D5F">
      <w:pPr>
        <w:spacing w:after="0"/>
        <w:jc w:val="both"/>
        <w:rPr>
          <w:rStyle w:val="Hyperlink"/>
          <w:rFonts w:asciiTheme="minorHAnsi" w:hAnsiTheme="minorHAnsi"/>
          <w:b/>
          <w:bCs/>
          <w:sz w:val="24"/>
          <w:szCs w:val="24"/>
        </w:rPr>
      </w:pPr>
      <w:r w:rsidRPr="000D12A9">
        <w:rPr>
          <w:rFonts w:asciiTheme="minorHAnsi" w:hAnsiTheme="minorHAnsi"/>
          <w:b/>
          <w:sz w:val="24"/>
          <w:szCs w:val="24"/>
        </w:rPr>
        <w:t>Please</w:t>
      </w:r>
      <w:r w:rsidR="00630FB5" w:rsidRPr="000D12A9">
        <w:rPr>
          <w:rFonts w:asciiTheme="minorHAnsi" w:hAnsiTheme="minorHAnsi"/>
          <w:b/>
          <w:sz w:val="24"/>
          <w:szCs w:val="24"/>
        </w:rPr>
        <w:t xml:space="preserve"> </w:t>
      </w:r>
      <w:r w:rsidR="00700D5F" w:rsidRPr="000D12A9">
        <w:rPr>
          <w:rFonts w:asciiTheme="minorHAnsi" w:hAnsiTheme="minorHAnsi"/>
          <w:b/>
          <w:sz w:val="24"/>
          <w:szCs w:val="24"/>
        </w:rPr>
        <w:t xml:space="preserve">Scan </w:t>
      </w:r>
      <w:r w:rsidRPr="000D12A9">
        <w:rPr>
          <w:rFonts w:asciiTheme="minorHAnsi" w:hAnsiTheme="minorHAnsi"/>
          <w:b/>
          <w:sz w:val="24"/>
          <w:szCs w:val="24"/>
        </w:rPr>
        <w:t>Immediately to the Big Baby Coordinating Centre</w:t>
      </w:r>
      <w:r w:rsidR="00700D5F" w:rsidRPr="000D12A9">
        <w:rPr>
          <w:rFonts w:asciiTheme="minorHAnsi" w:hAnsiTheme="minorHAnsi"/>
          <w:b/>
          <w:sz w:val="24"/>
          <w:szCs w:val="24"/>
        </w:rPr>
        <w:t>:</w:t>
      </w:r>
      <w:r w:rsidR="00C13029" w:rsidRPr="000D12A9">
        <w:rPr>
          <w:rFonts w:asciiTheme="minorHAnsi" w:hAnsiTheme="minorHAnsi"/>
          <w:b/>
          <w:sz w:val="24"/>
          <w:szCs w:val="24"/>
        </w:rPr>
        <w:t xml:space="preserve"> </w:t>
      </w:r>
      <w:r w:rsidR="00630FB5" w:rsidRPr="000D12A9">
        <w:rPr>
          <w:rFonts w:asciiTheme="minorHAnsi" w:hAnsiTheme="minorHAnsi"/>
          <w:b/>
          <w:sz w:val="24"/>
          <w:szCs w:val="24"/>
        </w:rPr>
        <w:t xml:space="preserve"> </w:t>
      </w:r>
      <w:r w:rsidR="00C13029" w:rsidRPr="000D12A9">
        <w:rPr>
          <w:rFonts w:asciiTheme="minorHAnsi" w:hAnsiTheme="minorHAnsi"/>
          <w:b/>
          <w:sz w:val="24"/>
          <w:szCs w:val="24"/>
        </w:rPr>
        <w:t xml:space="preserve">email - </w:t>
      </w:r>
      <w:hyperlink r:id="rId11" w:history="1">
        <w:r w:rsidR="00700D5F" w:rsidRPr="000D12A9">
          <w:rPr>
            <w:rStyle w:val="Hyperlink"/>
            <w:rFonts w:asciiTheme="minorHAnsi" w:hAnsiTheme="minorHAnsi"/>
            <w:b/>
            <w:bCs/>
            <w:sz w:val="24"/>
            <w:szCs w:val="24"/>
          </w:rPr>
          <w:t>uhc-tr.bigbaby@nhs.net</w:t>
        </w:r>
      </w:hyperlink>
    </w:p>
    <w:p w14:paraId="05045D8D" w14:textId="69A3C1E9" w:rsidR="00630FB5" w:rsidRPr="000D12A9" w:rsidRDefault="00630FB5" w:rsidP="00700D5F">
      <w:pPr>
        <w:spacing w:after="0"/>
        <w:jc w:val="both"/>
        <w:rPr>
          <w:rFonts w:asciiTheme="minorHAnsi" w:hAnsiTheme="minorHAnsi"/>
          <w:b/>
          <w:bCs/>
          <w:sz w:val="16"/>
          <w:szCs w:val="16"/>
        </w:rPr>
      </w:pPr>
      <w:r w:rsidRPr="000D12A9">
        <w:rPr>
          <w:rStyle w:val="Hyperlink"/>
          <w:rFonts w:asciiTheme="minorHAnsi" w:hAnsiTheme="minorHAnsi"/>
          <w:b/>
          <w:bCs/>
          <w:sz w:val="24"/>
          <w:szCs w:val="24"/>
          <w:u w:val="none"/>
        </w:rPr>
        <w:t>OR</w:t>
      </w:r>
      <w:r w:rsidRPr="000D12A9">
        <w:rPr>
          <w:rStyle w:val="Hyperlink"/>
          <w:rFonts w:asciiTheme="minorHAnsi" w:hAnsiTheme="minorHAnsi"/>
          <w:b/>
          <w:bCs/>
          <w:sz w:val="24"/>
          <w:szCs w:val="24"/>
        </w:rPr>
        <w:t xml:space="preserve"> Please Fax Immediately to the Big baby Coordinating Centre: - </w:t>
      </w:r>
      <w:r w:rsidRPr="000D12A9">
        <w:rPr>
          <w:rFonts w:asciiTheme="minorHAnsi" w:hAnsiTheme="minorHAnsi"/>
          <w:b/>
          <w:sz w:val="24"/>
          <w:szCs w:val="24"/>
        </w:rPr>
        <w:t>Fax - 02476 150549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38"/>
        <w:gridCol w:w="6408"/>
        <w:gridCol w:w="1307"/>
        <w:gridCol w:w="583"/>
        <w:gridCol w:w="1324"/>
        <w:gridCol w:w="563"/>
      </w:tblGrid>
      <w:tr w:rsidR="007768CD" w14:paraId="47CB86E0" w14:textId="66385935" w:rsidTr="000D12A9">
        <w:tc>
          <w:tcPr>
            <w:tcW w:w="10523" w:type="dxa"/>
            <w:gridSpan w:val="6"/>
          </w:tcPr>
          <w:p w14:paraId="67CD3DDF" w14:textId="575B5D10" w:rsidR="007768CD" w:rsidRPr="007C4262" w:rsidRDefault="007768CD" w:rsidP="009746EA">
            <w:pPr>
              <w:jc w:val="both"/>
              <w:rPr>
                <w:i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1.</w:t>
            </w:r>
            <w:r w:rsidRPr="007C4262">
              <w:rPr>
                <w:rFonts w:asciiTheme="minorHAnsi" w:hAnsiTheme="minorHAnsi"/>
                <w:b/>
                <w:sz w:val="24"/>
                <w:szCs w:val="24"/>
              </w:rPr>
              <w:t xml:space="preserve">Event Type </w:t>
            </w:r>
            <w:r w:rsidRPr="007C426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C4262">
              <w:rPr>
                <w:rFonts w:asciiTheme="minorHAnsi" w:hAnsiTheme="minorHAnsi"/>
                <w:i/>
              </w:rPr>
              <w:t>(please confirm ‘Yes’ or ‘No’ for each category</w:t>
            </w:r>
            <w:r>
              <w:rPr>
                <w:rFonts w:asciiTheme="minorHAnsi" w:hAnsiTheme="minorHAnsi"/>
                <w:i/>
              </w:rPr>
              <w:t>)</w:t>
            </w:r>
          </w:p>
        </w:tc>
      </w:tr>
      <w:tr w:rsidR="007768CD" w14:paraId="5092B303" w14:textId="4CC112B9" w:rsidTr="007768CD">
        <w:tc>
          <w:tcPr>
            <w:tcW w:w="338" w:type="dxa"/>
          </w:tcPr>
          <w:p w14:paraId="66022AAC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6408" w:type="dxa"/>
          </w:tcPr>
          <w:p w14:paraId="7C2BE684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Death</w:t>
            </w:r>
          </w:p>
        </w:tc>
        <w:tc>
          <w:tcPr>
            <w:tcW w:w="1307" w:type="dxa"/>
          </w:tcPr>
          <w:p w14:paraId="3B375495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83" w:type="dxa"/>
          </w:tcPr>
          <w:p w14:paraId="54B4B111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32F9CA52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14:paraId="33D369E8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768CD" w14:paraId="3C8685A2" w14:textId="3C64F12D" w:rsidTr="007768CD">
        <w:tc>
          <w:tcPr>
            <w:tcW w:w="338" w:type="dxa"/>
          </w:tcPr>
          <w:p w14:paraId="26EA49BE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6408" w:type="dxa"/>
          </w:tcPr>
          <w:p w14:paraId="051BB4BA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Is immediately life threatening</w:t>
            </w:r>
          </w:p>
        </w:tc>
        <w:tc>
          <w:tcPr>
            <w:tcW w:w="1307" w:type="dxa"/>
          </w:tcPr>
          <w:p w14:paraId="12F0E79D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83" w:type="dxa"/>
          </w:tcPr>
          <w:p w14:paraId="3EF233AC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6CB52BD1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14:paraId="7D5EE510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768CD" w14:paraId="7477B699" w14:textId="18FC1F1B" w:rsidTr="007768CD">
        <w:tc>
          <w:tcPr>
            <w:tcW w:w="338" w:type="dxa"/>
          </w:tcPr>
          <w:p w14:paraId="0FC16435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3 </w:t>
            </w:r>
          </w:p>
        </w:tc>
        <w:tc>
          <w:tcPr>
            <w:tcW w:w="6408" w:type="dxa"/>
          </w:tcPr>
          <w:p w14:paraId="092DFC41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Hospitalisation or prolongation of existing hospitalisation</w:t>
            </w:r>
          </w:p>
        </w:tc>
        <w:tc>
          <w:tcPr>
            <w:tcW w:w="1307" w:type="dxa"/>
          </w:tcPr>
          <w:p w14:paraId="44330987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83" w:type="dxa"/>
          </w:tcPr>
          <w:p w14:paraId="7501578E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4F88E8C8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14:paraId="525726C8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768CD" w14:paraId="303E100C" w14:textId="4F0DD44D" w:rsidTr="007768CD">
        <w:tc>
          <w:tcPr>
            <w:tcW w:w="338" w:type="dxa"/>
          </w:tcPr>
          <w:p w14:paraId="2FA4F3A9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6408" w:type="dxa"/>
          </w:tcPr>
          <w:p w14:paraId="66245968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Persistent or significant disability/incapacity</w:t>
            </w:r>
          </w:p>
        </w:tc>
        <w:tc>
          <w:tcPr>
            <w:tcW w:w="1307" w:type="dxa"/>
          </w:tcPr>
          <w:p w14:paraId="1B86E1C5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83" w:type="dxa"/>
          </w:tcPr>
          <w:p w14:paraId="20900721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506E382E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14:paraId="2F6E2995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768CD" w14:paraId="3B7EEBE6" w14:textId="079A6B66" w:rsidTr="007768CD">
        <w:tc>
          <w:tcPr>
            <w:tcW w:w="338" w:type="dxa"/>
          </w:tcPr>
          <w:p w14:paraId="57FA6ACF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6408" w:type="dxa"/>
          </w:tcPr>
          <w:p w14:paraId="3CE067DB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Congenital abnormality/birth defect</w:t>
            </w:r>
          </w:p>
        </w:tc>
        <w:tc>
          <w:tcPr>
            <w:tcW w:w="1307" w:type="dxa"/>
          </w:tcPr>
          <w:p w14:paraId="07FD228A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83" w:type="dxa"/>
          </w:tcPr>
          <w:p w14:paraId="1522C3C7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71BD733F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14:paraId="0BFB1C72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768CD" w14:paraId="2F939156" w14:textId="6A219FE1" w:rsidTr="007768CD">
        <w:tc>
          <w:tcPr>
            <w:tcW w:w="338" w:type="dxa"/>
          </w:tcPr>
          <w:p w14:paraId="0F2CB006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6408" w:type="dxa"/>
          </w:tcPr>
          <w:p w14:paraId="40698503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reason </w:t>
            </w:r>
            <w:r w:rsidRPr="00CB0F7D">
              <w:rPr>
                <w:rFonts w:asciiTheme="minorHAnsi" w:hAnsiTheme="minorHAnsi"/>
                <w:i/>
              </w:rPr>
              <w:t>(please specify below)</w:t>
            </w:r>
          </w:p>
        </w:tc>
        <w:tc>
          <w:tcPr>
            <w:tcW w:w="1307" w:type="dxa"/>
          </w:tcPr>
          <w:p w14:paraId="2B208BB9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83" w:type="dxa"/>
          </w:tcPr>
          <w:p w14:paraId="1A9D0490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24" w:type="dxa"/>
          </w:tcPr>
          <w:p w14:paraId="14C4BF50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3" w:type="dxa"/>
          </w:tcPr>
          <w:p w14:paraId="5AEC1FFA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768CD" w14:paraId="49786F9D" w14:textId="2D4B18B4" w:rsidTr="007768CD">
        <w:tc>
          <w:tcPr>
            <w:tcW w:w="338" w:type="dxa"/>
          </w:tcPr>
          <w:p w14:paraId="4B3B7013" w14:textId="77777777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185" w:type="dxa"/>
            <w:gridSpan w:val="5"/>
          </w:tcPr>
          <w:p w14:paraId="42476EF4" w14:textId="720AE64F" w:rsidR="007768CD" w:rsidRPr="001C47D7" w:rsidRDefault="007768CD" w:rsidP="009746E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___________________________________________________________________________________</w:t>
            </w:r>
          </w:p>
        </w:tc>
      </w:tr>
    </w:tbl>
    <w:p w14:paraId="0AC5F361" w14:textId="77777777" w:rsidR="0009483D" w:rsidRPr="003E589F" w:rsidRDefault="0009483D" w:rsidP="003E589F">
      <w:pPr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107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2031"/>
        <w:gridCol w:w="858"/>
        <w:gridCol w:w="513"/>
        <w:gridCol w:w="1843"/>
        <w:gridCol w:w="986"/>
        <w:gridCol w:w="828"/>
      </w:tblGrid>
      <w:tr w:rsidR="0033736A" w:rsidRPr="001C47D7" w14:paraId="3A52A78F" w14:textId="77777777" w:rsidTr="0033736A">
        <w:tc>
          <w:tcPr>
            <w:tcW w:w="10745" w:type="dxa"/>
            <w:gridSpan w:val="7"/>
          </w:tcPr>
          <w:p w14:paraId="67D6E66C" w14:textId="6723D986" w:rsidR="0033736A" w:rsidRPr="0009483D" w:rsidRDefault="0033736A" w:rsidP="0009483D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2.</w:t>
            </w:r>
            <w:r w:rsidRPr="0009483D">
              <w:rPr>
                <w:rFonts w:asciiTheme="minorHAnsi" w:hAnsiTheme="minorHAnsi"/>
                <w:b/>
                <w:sz w:val="24"/>
                <w:szCs w:val="24"/>
              </w:rPr>
              <w:t>Event Details</w:t>
            </w:r>
          </w:p>
        </w:tc>
      </w:tr>
      <w:tr w:rsidR="0033736A" w:rsidRPr="002B4A68" w14:paraId="5F575B14" w14:textId="77777777" w:rsidTr="0033736A">
        <w:tc>
          <w:tcPr>
            <w:tcW w:w="3686" w:type="dxa"/>
          </w:tcPr>
          <w:p w14:paraId="0FF2E920" w14:textId="7FFA1298" w:rsidR="0033736A" w:rsidRPr="0025362A" w:rsidRDefault="0033736A" w:rsidP="002C230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5362A">
              <w:rPr>
                <w:rFonts w:asciiTheme="minorHAnsi" w:hAnsiTheme="minorHAnsi"/>
                <w:b/>
                <w:sz w:val="24"/>
                <w:szCs w:val="24"/>
              </w:rPr>
              <w:t xml:space="preserve">Did this event occur between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randomisation</w:t>
            </w:r>
            <w:r w:rsidRPr="0025362A">
              <w:rPr>
                <w:rFonts w:asciiTheme="minorHAnsi" w:hAnsiTheme="minorHAnsi"/>
                <w:b/>
                <w:sz w:val="24"/>
                <w:szCs w:val="24"/>
              </w:rPr>
              <w:t xml:space="preserve"> and discharge from hospital following delivery?</w:t>
            </w:r>
          </w:p>
        </w:tc>
        <w:tc>
          <w:tcPr>
            <w:tcW w:w="2031" w:type="dxa"/>
          </w:tcPr>
          <w:p w14:paraId="74E631BC" w14:textId="76AC0C87" w:rsidR="0033736A" w:rsidRPr="0025362A" w:rsidRDefault="0033736A" w:rsidP="0074606E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25362A">
              <w:rPr>
                <w:rFonts w:asciiTheme="minorHAnsi" w:hAnsiTheme="minorHAnsi"/>
                <w:b/>
                <w:sz w:val="24"/>
                <w:szCs w:val="24"/>
              </w:rPr>
              <w:t>No</w:t>
            </w:r>
          </w:p>
        </w:tc>
        <w:tc>
          <w:tcPr>
            <w:tcW w:w="858" w:type="dxa"/>
          </w:tcPr>
          <w:p w14:paraId="3E0EF395" w14:textId="77777777" w:rsidR="0033736A" w:rsidRPr="0025362A" w:rsidRDefault="0033736A" w:rsidP="0074606E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342" w:type="dxa"/>
            <w:gridSpan w:val="3"/>
          </w:tcPr>
          <w:p w14:paraId="5EA35F63" w14:textId="4169955F" w:rsidR="0033736A" w:rsidRPr="0025362A" w:rsidRDefault="0033736A" w:rsidP="0074606E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25362A">
              <w:rPr>
                <w:rFonts w:asciiTheme="minorHAnsi" w:hAnsiTheme="minorHAnsi"/>
                <w:b/>
                <w:sz w:val="24"/>
                <w:szCs w:val="24"/>
              </w:rPr>
              <w:t>Yes</w:t>
            </w:r>
          </w:p>
        </w:tc>
        <w:tc>
          <w:tcPr>
            <w:tcW w:w="828" w:type="dxa"/>
          </w:tcPr>
          <w:p w14:paraId="3C8F4503" w14:textId="77777777" w:rsidR="0033736A" w:rsidRPr="002B4A68" w:rsidRDefault="0033736A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3736A" w:rsidRPr="002B4A68" w14:paraId="2CEB4359" w14:textId="77777777" w:rsidTr="0033736A">
        <w:tc>
          <w:tcPr>
            <w:tcW w:w="3686" w:type="dxa"/>
          </w:tcPr>
          <w:p w14:paraId="269F298C" w14:textId="00991D08" w:rsidR="0033736A" w:rsidRPr="002B4A68" w:rsidRDefault="0033736A" w:rsidP="0025362A">
            <w:pPr>
              <w:rPr>
                <w:rFonts w:asciiTheme="minorHAnsi" w:hAnsiTheme="minorHAnsi"/>
                <w:sz w:val="24"/>
                <w:szCs w:val="24"/>
              </w:rPr>
            </w:pPr>
            <w:r w:rsidRPr="002B4A68">
              <w:rPr>
                <w:rFonts w:asciiTheme="minorHAnsi" w:hAnsiTheme="minorHAnsi"/>
                <w:sz w:val="24"/>
                <w:szCs w:val="24"/>
              </w:rPr>
              <w:t>Does this event relate to the mother or the baby</w:t>
            </w:r>
            <w:r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2031" w:type="dxa"/>
          </w:tcPr>
          <w:p w14:paraId="4309A9F7" w14:textId="1C5D5457" w:rsidR="0033736A" w:rsidRDefault="0033736A" w:rsidP="0025362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Mother</w:t>
            </w:r>
          </w:p>
        </w:tc>
        <w:tc>
          <w:tcPr>
            <w:tcW w:w="858" w:type="dxa"/>
          </w:tcPr>
          <w:p w14:paraId="64CA34DB" w14:textId="77777777" w:rsidR="0033736A" w:rsidRPr="002B4A68" w:rsidRDefault="0033736A" w:rsidP="0025362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342" w:type="dxa"/>
            <w:gridSpan w:val="3"/>
          </w:tcPr>
          <w:p w14:paraId="3C5AA461" w14:textId="14FA85E5" w:rsidR="0033736A" w:rsidRDefault="0033736A" w:rsidP="0025362A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Baby</w:t>
            </w:r>
          </w:p>
        </w:tc>
        <w:tc>
          <w:tcPr>
            <w:tcW w:w="828" w:type="dxa"/>
          </w:tcPr>
          <w:p w14:paraId="7C60E983" w14:textId="77777777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3736A" w:rsidRPr="002B4A68" w14:paraId="0A1A198C" w14:textId="77777777" w:rsidTr="0033736A">
        <w:tc>
          <w:tcPr>
            <w:tcW w:w="3686" w:type="dxa"/>
          </w:tcPr>
          <w:p w14:paraId="354E0A0C" w14:textId="77777777" w:rsidR="0033736A" w:rsidRPr="002B4A68" w:rsidRDefault="0033736A" w:rsidP="0025362A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of birth of the patient experiencing the Adverse Event</w:t>
            </w:r>
          </w:p>
        </w:tc>
        <w:tc>
          <w:tcPr>
            <w:tcW w:w="7059" w:type="dxa"/>
            <w:gridSpan w:val="6"/>
          </w:tcPr>
          <w:p w14:paraId="0DE44AE6" w14:textId="5786CCBE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t xml:space="preserve">  </w:t>
            </w:r>
          </w:p>
        </w:tc>
      </w:tr>
      <w:tr w:rsidR="0033736A" w:rsidRPr="002B4A68" w14:paraId="273E0E9F" w14:textId="77777777" w:rsidTr="0033736A">
        <w:tc>
          <w:tcPr>
            <w:tcW w:w="3686" w:type="dxa"/>
          </w:tcPr>
          <w:p w14:paraId="143ACCDE" w14:textId="77777777" w:rsidR="00234158" w:rsidRDefault="0033736A" w:rsidP="0025362A">
            <w:pPr>
              <w:rPr>
                <w:rFonts w:asciiTheme="minorHAnsi" w:hAnsiTheme="minorHAnsi"/>
                <w:sz w:val="24"/>
                <w:szCs w:val="24"/>
              </w:rPr>
            </w:pPr>
            <w:r w:rsidRPr="002B4A68">
              <w:rPr>
                <w:rFonts w:asciiTheme="minorHAnsi" w:hAnsiTheme="minorHAnsi"/>
                <w:sz w:val="24"/>
                <w:szCs w:val="24"/>
              </w:rPr>
              <w:t>Event short description</w:t>
            </w:r>
          </w:p>
          <w:p w14:paraId="622CEFA0" w14:textId="17438465" w:rsidR="0033736A" w:rsidRPr="00546E77" w:rsidRDefault="00234158" w:rsidP="0025362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546E77">
              <w:rPr>
                <w:rFonts w:asciiTheme="minorHAnsi" w:hAnsiTheme="minorHAnsi"/>
                <w:sz w:val="16"/>
                <w:szCs w:val="16"/>
              </w:rPr>
              <w:t>(please provide diagnosis if possible)</w:t>
            </w:r>
          </w:p>
          <w:p w14:paraId="2652C7FC" w14:textId="77777777" w:rsidR="0033736A" w:rsidRPr="002B4A68" w:rsidRDefault="0033736A" w:rsidP="0025362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59" w:type="dxa"/>
            <w:gridSpan w:val="6"/>
            <w:tcBorders>
              <w:bottom w:val="single" w:sz="4" w:space="0" w:color="auto"/>
            </w:tcBorders>
          </w:tcPr>
          <w:p w14:paraId="50CEC3E5" w14:textId="5BAFBBE9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3736A" w:rsidRPr="002B4A68" w14:paraId="04B3CFE4" w14:textId="77777777" w:rsidTr="0033736A">
        <w:tc>
          <w:tcPr>
            <w:tcW w:w="3686" w:type="dxa"/>
          </w:tcPr>
          <w:p w14:paraId="164DD521" w14:textId="273256BE" w:rsidR="0033736A" w:rsidRPr="002B4A68" w:rsidRDefault="0033736A">
            <w:pPr>
              <w:rPr>
                <w:rFonts w:asciiTheme="minorHAnsi" w:hAnsiTheme="minorHAnsi"/>
                <w:sz w:val="24"/>
                <w:szCs w:val="24"/>
              </w:rPr>
            </w:pPr>
            <w:r w:rsidRPr="002B4A68">
              <w:rPr>
                <w:rFonts w:asciiTheme="minorHAnsi" w:hAnsiTheme="minorHAnsi"/>
                <w:sz w:val="24"/>
                <w:szCs w:val="24"/>
              </w:rPr>
              <w:t>Date event deemed serious</w:t>
            </w:r>
            <w:r w:rsidR="00B711D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B711DE" w:rsidRPr="000D12A9">
              <w:rPr>
                <w:rFonts w:asciiTheme="minorHAnsi" w:hAnsiTheme="minorHAnsi"/>
                <w:sz w:val="16"/>
                <w:szCs w:val="16"/>
              </w:rPr>
              <w:t>(</w:t>
            </w:r>
            <w:r w:rsidR="00B711DE">
              <w:rPr>
                <w:rFonts w:asciiTheme="minorHAnsi" w:hAnsiTheme="minorHAnsi"/>
                <w:sz w:val="16"/>
                <w:szCs w:val="16"/>
              </w:rPr>
              <w:t>d</w:t>
            </w:r>
            <w:r w:rsidR="00B711DE" w:rsidRPr="000D12A9">
              <w:rPr>
                <w:rFonts w:asciiTheme="minorHAnsi" w:hAnsiTheme="minorHAnsi"/>
                <w:sz w:val="16"/>
                <w:szCs w:val="16"/>
              </w:rPr>
              <w:t>ate event met ‘Serious’ criteria</w:t>
            </w:r>
            <w:r w:rsidR="00B711D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>
              <w:rPr>
                <w:rFonts w:asciiTheme="minorHAnsi" w:hAnsiTheme="minorHAnsi"/>
                <w:sz w:val="18"/>
                <w:szCs w:val="18"/>
              </w:rPr>
              <w:t>on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nil"/>
            </w:tcBorders>
          </w:tcPr>
          <w:p w14:paraId="42F60AE3" w14:textId="527AA3A1" w:rsidR="0033736A" w:rsidRPr="002B4A68" w:rsidRDefault="0033736A" w:rsidP="003E589F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46656" behindDoc="0" locked="0" layoutInCell="1" allowOverlap="1" wp14:anchorId="24266BA1" wp14:editId="69554228">
                      <wp:simplePos x="0" y="0"/>
                      <wp:positionH relativeFrom="column">
                        <wp:posOffset>-14188</wp:posOffset>
                      </wp:positionH>
                      <wp:positionV relativeFrom="paragraph">
                        <wp:posOffset>49247</wp:posOffset>
                      </wp:positionV>
                      <wp:extent cx="2219939" cy="219075"/>
                      <wp:effectExtent l="0" t="0" r="28575" b="28575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13" name="Straight Arrow Connector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4" name="Group 14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17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Straight Arrow Connector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23" name="Rectangl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Rectangle 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Rectangle 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7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ECF2C" id="Group 12" o:spid="_x0000_s1026" style="position:absolute;margin-left:-1.1pt;margin-top:3.9pt;width:174.8pt;height:17.25pt;z-index:251846656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3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QhwQAAANsAAAAPAAAAZHJzL2Rvd25yZXYueG1sRE9Ni8Iw&#10;EL0v+B/CCHtZNK3C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AvfpCHBAAAA2wAAAA8AAAAA&#10;AAAAAAAAAAAABwIAAGRycy9kb3ducmV2LnhtbFBLBQYAAAAAAwADALcAAAD1AgAAAAA=&#10;"/>
                      <v:group id="Group 14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rect id="Rectangle 17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      <v:rect id="Rectangle 18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  </v:group>
                      <v:rect id="Rectangle 19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  <v:rect id="Rectangle 20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    <v:shape id="Straight Arrow Connector 21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      <v:group id="Group 22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rect id="Rectangle 23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      <v:rect id="Rectangle 24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      <v:rect id="Rectangle 25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      <v:rect id="Rectangle 26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    </v:group>
                      <v:rect id="Rectangle 27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    </v:group>
                  </w:pict>
                </mc:Fallback>
              </mc:AlternateContent>
            </w:r>
            <w:r>
              <w:t xml:space="preserve"> 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740C6D45" w14:textId="0DB2D0C5" w:rsidR="0033736A" w:rsidRPr="002B4A68" w:rsidRDefault="0033736A" w:rsidP="003E589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nil"/>
              <w:bottom w:val="single" w:sz="4" w:space="0" w:color="auto"/>
            </w:tcBorders>
          </w:tcPr>
          <w:p w14:paraId="1BC8E2DC" w14:textId="363D3539" w:rsidR="0033736A" w:rsidRPr="002B4A68" w:rsidRDefault="0033736A" w:rsidP="007942E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3736A" w:rsidRPr="002B4A68" w14:paraId="67B8FF8C" w14:textId="77777777" w:rsidTr="0033736A">
        <w:tc>
          <w:tcPr>
            <w:tcW w:w="3686" w:type="dxa"/>
          </w:tcPr>
          <w:p w14:paraId="34D33EAE" w14:textId="77777777" w:rsidR="0033736A" w:rsidRDefault="0033736A" w:rsidP="0025362A">
            <w:pPr>
              <w:rPr>
                <w:rFonts w:asciiTheme="minorHAnsi" w:hAnsiTheme="minorHAnsi"/>
                <w:sz w:val="24"/>
                <w:szCs w:val="24"/>
              </w:rPr>
            </w:pPr>
            <w:r w:rsidRPr="002B4A68">
              <w:rPr>
                <w:rFonts w:asciiTheme="minorHAnsi" w:hAnsiTheme="minorHAnsi"/>
                <w:sz w:val="24"/>
                <w:szCs w:val="24"/>
              </w:rPr>
              <w:t>Date site aware of the event</w:t>
            </w:r>
          </w:p>
          <w:p w14:paraId="013B19A0" w14:textId="45E448B4" w:rsidR="0033736A" w:rsidRPr="002B4A68" w:rsidRDefault="0033736A" w:rsidP="00D03126">
            <w:pPr>
              <w:rPr>
                <w:rFonts w:asciiTheme="minorHAnsi" w:hAnsiTheme="minorHAnsi"/>
                <w:sz w:val="24"/>
                <w:szCs w:val="24"/>
              </w:rPr>
            </w:pPr>
            <w:r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>
              <w:rPr>
                <w:rFonts w:asciiTheme="minorHAnsi" w:hAnsiTheme="minorHAnsi"/>
                <w:sz w:val="18"/>
                <w:szCs w:val="18"/>
              </w:rPr>
              <w:t>on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3402" w:type="dxa"/>
            <w:gridSpan w:val="3"/>
            <w:tcBorders>
              <w:right w:val="nil"/>
            </w:tcBorders>
          </w:tcPr>
          <w:p w14:paraId="5352C0A7" w14:textId="749DCF12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47680" behindDoc="0" locked="0" layoutInCell="1" allowOverlap="1" wp14:anchorId="59C1453A" wp14:editId="25FDFB0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60325</wp:posOffset>
                      </wp:positionV>
                      <wp:extent cx="2219325" cy="219075"/>
                      <wp:effectExtent l="0" t="0" r="28575" b="28575"/>
                      <wp:wrapNone/>
                      <wp:docPr id="28" name="Group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325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29" name="Straight Arrow Connector 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0" name="Group 30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31" name="Rectangle 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Rectangle 2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1" name="Rectangle 2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Rectangl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" name="Straight Arrow Connector 2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04" name="Group 204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205" name="Rectangle 2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6" name="Rectangle 2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" name="Rectangle 2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" name="Rectangle 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A0236" id="Group 28" o:spid="_x0000_s1026" style="position:absolute;margin-left:-2.05pt;margin-top:4.75pt;width:174.75pt;height:17.25pt;z-index:251847680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">
                      <v:shape id="Straight Arrow Connector 29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"/>
                      <v:group id="Group 30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rect id="Rectangle 31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    <v:rect id="Rectangle 200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"/>
                      </v:group>
                      <v:rect id="Rectangle 201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"/>
                      <v:rect id="Rectangle 202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"/>
                      <v:shape id="Straight Arrow Connector 203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2jxAAAANw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TMsk94nklHQK4eAAAA//8DAFBLAQItABQABgAIAAAAIQDb4fbL7gAAAIUBAAATAAAAAAAAAAAA&#10;AAAAAAAAAABbQ29udGVudF9UeXBlc10ueG1sUEsBAi0AFAAGAAgAAAAhAFr0LFu/AAAAFQEAAAsA&#10;AAAAAAAAAAAAAAAAHwEAAF9yZWxzLy5yZWxzUEsBAi0AFAAGAAgAAAAhAAF+/aPEAAAA3AAAAA8A&#10;AAAAAAAAAAAAAAAABwIAAGRycy9kb3ducmV2LnhtbFBLBQYAAAAAAwADALcAAAD4AgAAAAA=&#10;"/>
                      <v:group id="Group 204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<v:rect id="Rectangle 205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"/>
                        <v:rect id="Rectangle 206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"/>
                        <v:rect id="Rectangle 207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"/>
                        <v:rect id="Rectangle 208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"/>
                      </v:group>
                      <v:rect id="Rectangle 209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"/>
                    </v:group>
                  </w:pict>
                </mc:Fallback>
              </mc:AlternateContent>
            </w:r>
            <w:r>
              <w:t xml:space="preserve">  </w:t>
            </w:r>
          </w:p>
        </w:tc>
        <w:tc>
          <w:tcPr>
            <w:tcW w:w="3657" w:type="dxa"/>
            <w:gridSpan w:val="3"/>
            <w:tcBorders>
              <w:left w:val="nil"/>
            </w:tcBorders>
          </w:tcPr>
          <w:p w14:paraId="5B3A5418" w14:textId="77777777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3736A" w:rsidRPr="002B4A68" w14:paraId="44C85908" w14:textId="77777777" w:rsidTr="0033736A">
        <w:tc>
          <w:tcPr>
            <w:tcW w:w="10745" w:type="dxa"/>
            <w:gridSpan w:val="7"/>
          </w:tcPr>
          <w:p w14:paraId="3F308E1A" w14:textId="182CE9B8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B4A68">
              <w:rPr>
                <w:rFonts w:asciiTheme="minorHAnsi" w:hAnsiTheme="minorHAnsi"/>
                <w:b/>
                <w:sz w:val="24"/>
                <w:szCs w:val="24"/>
              </w:rPr>
              <w:t>Details of Event</w:t>
            </w:r>
            <w:r w:rsidRPr="001C47D7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Pr="001C47D7">
              <w:rPr>
                <w:rFonts w:asciiTheme="minorHAnsi" w:hAnsiTheme="minorHAnsi"/>
                <w:sz w:val="22"/>
                <w:szCs w:val="22"/>
              </w:rPr>
              <w:t xml:space="preserve"> Please include all </w:t>
            </w:r>
            <w:r w:rsidRPr="001C47D7">
              <w:rPr>
                <w:rFonts w:asciiTheme="minorHAnsi" w:hAnsiTheme="minorHAnsi"/>
                <w:b/>
                <w:sz w:val="22"/>
                <w:szCs w:val="22"/>
              </w:rPr>
              <w:t>relevant</w:t>
            </w:r>
            <w:r w:rsidRPr="001C47D7">
              <w:rPr>
                <w:rFonts w:asciiTheme="minorHAnsi" w:hAnsiTheme="minorHAnsi"/>
                <w:sz w:val="22"/>
                <w:szCs w:val="22"/>
              </w:rPr>
              <w:t xml:space="preserve"> details of event including any tests performed and associated results</w:t>
            </w:r>
            <w:r w:rsidR="00FD2FD6">
              <w:rPr>
                <w:rFonts w:asciiTheme="minorHAnsi" w:hAnsiTheme="minorHAnsi"/>
                <w:sz w:val="22"/>
                <w:szCs w:val="22"/>
              </w:rPr>
              <w:t>. (</w:t>
            </w:r>
            <w:r w:rsidR="00FD2FD6" w:rsidRPr="000D12A9">
              <w:rPr>
                <w:rFonts w:asciiTheme="minorHAnsi" w:hAnsiTheme="minorHAnsi"/>
                <w:sz w:val="16"/>
                <w:szCs w:val="16"/>
              </w:rPr>
              <w:t>NB if the patient has blood cultures please specify if they were positive, and if</w:t>
            </w:r>
            <w:r w:rsidR="00FD2FD6">
              <w:rPr>
                <w:rFonts w:asciiTheme="minorHAnsi" w:hAnsiTheme="minorHAnsi"/>
                <w:sz w:val="16"/>
                <w:szCs w:val="16"/>
              </w:rPr>
              <w:t xml:space="preserve"> they are</w:t>
            </w:r>
            <w:r w:rsidR="00FD2FD6" w:rsidRPr="000D12A9">
              <w:rPr>
                <w:rFonts w:asciiTheme="minorHAnsi" w:hAnsiTheme="minorHAnsi"/>
                <w:sz w:val="16"/>
                <w:szCs w:val="16"/>
              </w:rPr>
              <w:t xml:space="preserve"> positive </w:t>
            </w:r>
            <w:r w:rsidR="00FD2FD6">
              <w:rPr>
                <w:rFonts w:asciiTheme="minorHAnsi" w:hAnsiTheme="minorHAnsi"/>
                <w:sz w:val="16"/>
                <w:szCs w:val="16"/>
              </w:rPr>
              <w:t xml:space="preserve">the </w:t>
            </w:r>
            <w:r w:rsidR="00FD2FD6" w:rsidRPr="000D12A9">
              <w:rPr>
                <w:rFonts w:asciiTheme="minorHAnsi" w:hAnsiTheme="minorHAnsi"/>
                <w:sz w:val="16"/>
                <w:szCs w:val="16"/>
              </w:rPr>
              <w:t>microorganisms isolated</w:t>
            </w:r>
            <w:r w:rsidR="00FD2FD6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33736A" w:rsidRPr="002B4A68" w14:paraId="0CCA982B" w14:textId="77777777" w:rsidTr="0033736A">
        <w:tc>
          <w:tcPr>
            <w:tcW w:w="10745" w:type="dxa"/>
            <w:gridSpan w:val="7"/>
          </w:tcPr>
          <w:p w14:paraId="2BD8593D" w14:textId="00636A31" w:rsidR="0033736A" w:rsidRDefault="0033736A" w:rsidP="00B4253A">
            <w:pPr>
              <w:spacing w:after="8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4E16B9" w14:textId="396E2756" w:rsidR="0033736A" w:rsidRPr="002B4A68" w:rsidRDefault="0033736A" w:rsidP="003D2450">
            <w:pPr>
              <w:spacing w:after="80"/>
              <w:jc w:val="both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2906156" wp14:editId="1B9382C0">
                      <wp:simplePos x="0" y="0"/>
                      <wp:positionH relativeFrom="column">
                        <wp:posOffset>5196840</wp:posOffset>
                      </wp:positionH>
                      <wp:positionV relativeFrom="paragraph">
                        <wp:posOffset>5715</wp:posOffset>
                      </wp:positionV>
                      <wp:extent cx="142875" cy="152400"/>
                      <wp:effectExtent l="0" t="0" r="28575" b="19050"/>
                      <wp:wrapNone/>
                      <wp:docPr id="480" name="Rectangle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E9A98" id="Rectangle 480" o:spid="_x0000_s1026" style="position:absolute;margin-left:409.2pt;margin-top:.45pt;width:11.25pt;height:1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mRMmAIAAK8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 w:rsidRPr="002B4A68">
              <w:rPr>
                <w:rFonts w:asciiTheme="minorHAnsi" w:hAnsiTheme="minorHAnsi"/>
                <w:i/>
                <w:color w:val="767171" w:themeColor="background2" w:themeShade="80"/>
              </w:rPr>
              <w:t>Please continue on SAE continuation form as necessary</w:t>
            </w:r>
            <w:r>
              <w:rPr>
                <w:rFonts w:asciiTheme="minorHAnsi" w:hAnsiTheme="minorHAnsi"/>
                <w:i/>
                <w:color w:val="767171" w:themeColor="background2" w:themeShade="80"/>
              </w:rPr>
              <w:t>. Please tick box if continuation form used</w:t>
            </w:r>
          </w:p>
        </w:tc>
      </w:tr>
      <w:tr w:rsidR="0033736A" w:rsidRPr="002B4A68" w14:paraId="4E0B96E8" w14:textId="77777777" w:rsidTr="0033736A">
        <w:tc>
          <w:tcPr>
            <w:tcW w:w="10745" w:type="dxa"/>
            <w:gridSpan w:val="7"/>
          </w:tcPr>
          <w:p w14:paraId="533C5EBF" w14:textId="77777777" w:rsidR="0033736A" w:rsidRPr="002B4A68" w:rsidRDefault="0033736A" w:rsidP="002536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C47D7">
              <w:rPr>
                <w:rFonts w:asciiTheme="minorHAnsi" w:hAnsiTheme="minorHAnsi"/>
                <w:sz w:val="22"/>
                <w:szCs w:val="22"/>
              </w:rPr>
              <w:t xml:space="preserve">Please </w:t>
            </w:r>
            <w:r>
              <w:rPr>
                <w:rFonts w:asciiTheme="minorHAnsi" w:hAnsiTheme="minorHAnsi"/>
                <w:sz w:val="22"/>
                <w:szCs w:val="22"/>
              </w:rPr>
              <w:t>add details of any</w:t>
            </w:r>
            <w:r w:rsidRPr="001C47D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C47D7">
              <w:rPr>
                <w:rFonts w:asciiTheme="minorHAnsi" w:hAnsiTheme="minorHAnsi"/>
                <w:b/>
                <w:sz w:val="22"/>
                <w:szCs w:val="22"/>
              </w:rPr>
              <w:t>relevant</w:t>
            </w:r>
            <w:r w:rsidRPr="001C47D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medical history, concomitant medication and associated dates of administration</w:t>
            </w:r>
          </w:p>
        </w:tc>
      </w:tr>
      <w:tr w:rsidR="0033736A" w:rsidRPr="002B4A68" w14:paraId="7783E139" w14:textId="77777777" w:rsidTr="0033736A">
        <w:tc>
          <w:tcPr>
            <w:tcW w:w="10745" w:type="dxa"/>
            <w:gridSpan w:val="7"/>
          </w:tcPr>
          <w:p w14:paraId="2DA93419" w14:textId="4F4D2C68" w:rsidR="0033736A" w:rsidRDefault="0033736A" w:rsidP="003D2450">
            <w:pPr>
              <w:spacing w:after="8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</w:t>
            </w:r>
            <w:r w:rsidR="00630FB5">
              <w:rPr>
                <w:rFonts w:asciiTheme="minorHAnsi" w:hAnsiTheme="minorHAnsi"/>
                <w:sz w:val="24"/>
                <w:szCs w:val="24"/>
              </w:rPr>
              <w:t>________________________________________________________________________________________</w:t>
            </w:r>
          </w:p>
          <w:p w14:paraId="4F40798C" w14:textId="28C3E756" w:rsidR="0033736A" w:rsidRPr="002B4A68" w:rsidRDefault="0033736A" w:rsidP="003D2450">
            <w:pPr>
              <w:spacing w:after="8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C8FA7B5" wp14:editId="050BBF5E">
                      <wp:simplePos x="0" y="0"/>
                      <wp:positionH relativeFrom="column">
                        <wp:posOffset>5196840</wp:posOffset>
                      </wp:positionH>
                      <wp:positionV relativeFrom="paragraph">
                        <wp:posOffset>-23495</wp:posOffset>
                      </wp:positionV>
                      <wp:extent cx="142875" cy="152400"/>
                      <wp:effectExtent l="0" t="0" r="28575" b="19050"/>
                      <wp:wrapNone/>
                      <wp:docPr id="694" name="Rectangle 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BDF58B" id="Rectangle 694" o:spid="_x0000_s1026" style="position:absolute;margin-left:409.2pt;margin-top:-1.85pt;width:11.25pt;height:12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EV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" fillcolor="white [3212]" strokecolor="black [3213]" strokeweight="1pt"/>
                  </w:pict>
                </mc:Fallback>
              </mc:AlternateContent>
            </w:r>
            <w:r w:rsidRPr="002B4A68">
              <w:rPr>
                <w:rFonts w:asciiTheme="minorHAnsi" w:hAnsiTheme="minorHAnsi"/>
                <w:i/>
                <w:color w:val="767171" w:themeColor="background2" w:themeShade="80"/>
              </w:rPr>
              <w:t>Please continue on SAE continuation form as necessary</w:t>
            </w:r>
            <w:r>
              <w:rPr>
                <w:rFonts w:asciiTheme="minorHAnsi" w:hAnsiTheme="minorHAnsi"/>
                <w:i/>
                <w:color w:val="767171" w:themeColor="background2" w:themeShade="80"/>
              </w:rPr>
              <w:t xml:space="preserve">. Please tick box if continuation form used </w:t>
            </w:r>
          </w:p>
        </w:tc>
      </w:tr>
    </w:tbl>
    <w:p w14:paraId="7CC4E95D" w14:textId="77777777" w:rsidR="00791FBD" w:rsidRPr="003E589F" w:rsidRDefault="00791FBD" w:rsidP="003E589F">
      <w:pPr>
        <w:spacing w:after="0"/>
        <w:jc w:val="both"/>
        <w:rPr>
          <w:sz w:val="16"/>
          <w:szCs w:val="16"/>
        </w:rPr>
      </w:pPr>
    </w:p>
    <w:p w14:paraId="0FDF7D8B" w14:textId="77777777" w:rsidR="00D03126" w:rsidRDefault="00D03126">
      <w:r>
        <w:br w:type="page"/>
      </w: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135"/>
      </w:tblGrid>
      <w:tr w:rsidR="00791FBD" w:rsidRPr="002B4A68" w14:paraId="4AF0301C" w14:textId="77777777" w:rsidTr="00D03126">
        <w:tc>
          <w:tcPr>
            <w:tcW w:w="2331" w:type="dxa"/>
          </w:tcPr>
          <w:p w14:paraId="2CA57562" w14:textId="17B1B293" w:rsidR="00791FBD" w:rsidRPr="002B4A68" w:rsidRDefault="00791FBD" w:rsidP="0074606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5" w:type="dxa"/>
          </w:tcPr>
          <w:p w14:paraId="0A943F87" w14:textId="77777777" w:rsidR="00794443" w:rsidRPr="002B4A68" w:rsidRDefault="00794443" w:rsidP="00794443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84736F">
              <w:rPr>
                <w:rFonts w:asciiTheme="minorHAnsi" w:hAnsiTheme="minorHAnsi" w:cs="Arial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455DA95" wp14:editId="2EB934CB">
                      <wp:simplePos x="0" y="0"/>
                      <wp:positionH relativeFrom="page">
                        <wp:posOffset>-1699260</wp:posOffset>
                      </wp:positionH>
                      <wp:positionV relativeFrom="paragraph">
                        <wp:posOffset>277495</wp:posOffset>
                      </wp:positionV>
                      <wp:extent cx="6867525" cy="352425"/>
                      <wp:effectExtent l="0" t="0" r="28575" b="28575"/>
                      <wp:wrapNone/>
                      <wp:docPr id="477" name="Text Box 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675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50D2A8" w14:textId="77777777" w:rsidR="00794443" w:rsidRPr="00634521" w:rsidRDefault="00794443" w:rsidP="0079444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Site Name</w:t>
                                  </w:r>
                                  <w:proofErr w:type="gramStart"/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:_</w:t>
                                  </w:r>
                                  <w:proofErr w:type="gramEnd"/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_____________________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    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883D6E9" wp14:editId="24D88542">
                                        <wp:extent cx="885825" cy="219075"/>
                                        <wp:effectExtent l="0" t="0" r="9525" b="9525"/>
                                        <wp:docPr id="673" name="Picture 6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17CFBF0" wp14:editId="52D9DA30">
                                        <wp:extent cx="885825" cy="219075"/>
                                        <wp:effectExtent l="0" t="0" r="9525" b="9525"/>
                                        <wp:docPr id="674" name="Picture 6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BAE62EE" w14:textId="77777777" w:rsidR="00794443" w:rsidRPr="00CB0F7D" w:rsidRDefault="00794443" w:rsidP="00794443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5DA95" id="Text Box 477" o:spid="_x0000_s1033" type="#_x0000_t202" style="position:absolute;left:0;text-align:left;margin-left:-133.8pt;margin-top:21.85pt;width:540.75pt;height:27.7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" fillcolor="#e7e6e6 [3214]" strokeweight=".5pt">
                      <v:textbox>
                        <w:txbxContent>
                          <w:p w14:paraId="5450D2A8" w14:textId="77777777" w:rsidR="00794443" w:rsidRPr="00634521" w:rsidRDefault="00794443" w:rsidP="0079444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Name:_______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883D6E9" wp14:editId="24D88542">
                                  <wp:extent cx="885825" cy="219075"/>
                                  <wp:effectExtent l="0" t="0" r="9525" b="9525"/>
                                  <wp:docPr id="673" name="Picture 6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7CFBF0" wp14:editId="52D9DA30">
                                  <wp:extent cx="885825" cy="219075"/>
                                  <wp:effectExtent l="0" t="0" r="9525" b="9525"/>
                                  <wp:docPr id="674" name="Picture 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AE62EE" w14:textId="77777777" w:rsidR="00794443" w:rsidRPr="00CB0F7D" w:rsidRDefault="00794443" w:rsidP="00794443">
                            <w:pPr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>Serious Adverse Event Form</w:t>
            </w:r>
          </w:p>
          <w:p w14:paraId="09C44DFA" w14:textId="5E2BA193" w:rsidR="00791FBD" w:rsidRPr="002B4A68" w:rsidRDefault="00791FBD" w:rsidP="0074606E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7B72762A" w14:textId="511FAE84" w:rsidR="00791FBD" w:rsidRPr="002B4A68" w:rsidRDefault="00791FBD" w:rsidP="00791FBD">
      <w:pPr>
        <w:pStyle w:val="Header"/>
        <w:rPr>
          <w:rFonts w:asciiTheme="minorHAnsi" w:hAnsiTheme="minorHAnsi"/>
          <w:sz w:val="36"/>
          <w:szCs w:val="36"/>
        </w:rPr>
      </w:pPr>
    </w:p>
    <w:p w14:paraId="712C1AD9" w14:textId="60B9F68B" w:rsidR="00791FBD" w:rsidRDefault="003D2450" w:rsidP="00791FBD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E2E71BD" wp14:editId="122B19B4">
                <wp:simplePos x="0" y="0"/>
                <wp:positionH relativeFrom="column">
                  <wp:posOffset>1095375</wp:posOffset>
                </wp:positionH>
                <wp:positionV relativeFrom="paragraph">
                  <wp:posOffset>56515</wp:posOffset>
                </wp:positionV>
                <wp:extent cx="142875" cy="152400"/>
                <wp:effectExtent l="0" t="0" r="28575" b="19050"/>
                <wp:wrapNone/>
                <wp:docPr id="696" name="Rectangle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59F27" id="Rectangle 696" o:spid="_x0000_s1026" style="position:absolute;margin-left:86.25pt;margin-top:4.45pt;width:11.2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dTmQ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" fillcolor="white [3212]" strokecolor="black [3213]" strokeweight="1pt"/>
            </w:pict>
          </mc:Fallback>
        </mc:AlternateContent>
      </w:r>
      <w:r w:rsidR="00791FBD">
        <w:rPr>
          <w:rFonts w:asciiTheme="minorHAnsi" w:hAnsiTheme="minorHAnsi"/>
          <w:b/>
          <w:sz w:val="28"/>
          <w:szCs w:val="28"/>
        </w:rPr>
        <w:t xml:space="preserve">Event number  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6076"/>
        <w:gridCol w:w="3989"/>
        <w:gridCol w:w="680"/>
      </w:tblGrid>
      <w:tr w:rsidR="00791FBD" w14:paraId="09848FEC" w14:textId="77777777" w:rsidTr="0074606E">
        <w:tc>
          <w:tcPr>
            <w:tcW w:w="10745" w:type="dxa"/>
            <w:gridSpan w:val="3"/>
          </w:tcPr>
          <w:p w14:paraId="440EDEC2" w14:textId="0BCF6D32" w:rsidR="00791FBD" w:rsidRPr="00E87378" w:rsidRDefault="00E87378" w:rsidP="00E87378">
            <w:pPr>
              <w:ind w:left="360"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3.</w:t>
            </w:r>
            <w:r w:rsidR="00F3106A" w:rsidRPr="00E87378">
              <w:rPr>
                <w:rFonts w:asciiTheme="minorHAnsi" w:hAnsiTheme="minorHAnsi"/>
                <w:b/>
                <w:sz w:val="24"/>
                <w:szCs w:val="24"/>
              </w:rPr>
              <w:t>Causality</w:t>
            </w:r>
          </w:p>
        </w:tc>
      </w:tr>
      <w:tr w:rsidR="00F112E7" w14:paraId="7421560E" w14:textId="77777777" w:rsidTr="00546E77">
        <w:tc>
          <w:tcPr>
            <w:tcW w:w="6076" w:type="dxa"/>
            <w:vMerge w:val="restart"/>
          </w:tcPr>
          <w:p w14:paraId="3D92033D" w14:textId="77777777" w:rsidR="00F112E7" w:rsidRPr="00BC034B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In the opinion of the reporting clinician…</w:t>
            </w:r>
          </w:p>
          <w:p w14:paraId="2592FEF9" w14:textId="77777777" w:rsidR="00F112E7" w:rsidRPr="00BC034B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BC034B">
              <w:rPr>
                <w:rFonts w:asciiTheme="minorHAnsi" w:hAnsiTheme="minorHAnsi"/>
                <w:sz w:val="24"/>
                <w:szCs w:val="24"/>
              </w:rPr>
              <w:t>Was the event related</w:t>
            </w:r>
            <w:proofErr w:type="gramEnd"/>
            <w:r w:rsidRPr="00BC034B">
              <w:rPr>
                <w:rFonts w:asciiTheme="minorHAnsi" w:hAnsiTheme="minorHAnsi"/>
                <w:sz w:val="24"/>
                <w:szCs w:val="24"/>
              </w:rPr>
              <w:t xml:space="preserve"> to the trial?</w:t>
            </w:r>
          </w:p>
          <w:p w14:paraId="134C58B2" w14:textId="65DCCCF2" w:rsidR="00F112E7" w:rsidRDefault="00F112E7" w:rsidP="0074606E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BC034B">
              <w:rPr>
                <w:rFonts w:asciiTheme="minorHAnsi" w:hAnsiTheme="minorHAnsi"/>
                <w:i/>
                <w:sz w:val="18"/>
                <w:szCs w:val="18"/>
              </w:rPr>
              <w:t>(causality should only be assessed by the clinician)</w:t>
            </w:r>
          </w:p>
          <w:p w14:paraId="72F36E04" w14:textId="77777777" w:rsidR="00F112E7" w:rsidRDefault="00F112E7" w:rsidP="0074606E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1A146391" w14:textId="77777777" w:rsidR="00F112E7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E241D5C" w14:textId="4B81AE48" w:rsidR="00F112E7" w:rsidRPr="00BC034B" w:rsidRDefault="00F112E7" w:rsidP="003D2450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989" w:type="dxa"/>
            <w:tcBorders>
              <w:right w:val="nil"/>
            </w:tcBorders>
          </w:tcPr>
          <w:p w14:paraId="4A874F54" w14:textId="77777777" w:rsidR="00F112E7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Definitely</w:t>
            </w:r>
          </w:p>
          <w:p w14:paraId="43FB1B90" w14:textId="77777777" w:rsidR="00F112E7" w:rsidRPr="00BC034B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135D392F" w14:textId="659A64B6" w:rsidR="00F112E7" w:rsidRDefault="00F112E7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F16832A" wp14:editId="1A85CC9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81915</wp:posOffset>
                      </wp:positionV>
                      <wp:extent cx="142875" cy="152400"/>
                      <wp:effectExtent l="0" t="0" r="28575" b="19050"/>
                      <wp:wrapNone/>
                      <wp:docPr id="697" name="Rectangle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8FF96" id="Rectangle 697" o:spid="_x0000_s1026" style="position:absolute;margin-left:-.25pt;margin-top:6.45pt;width:11.25pt;height:1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ydmQ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</w:tr>
      <w:tr w:rsidR="00F112E7" w14:paraId="69CA7D66" w14:textId="77777777" w:rsidTr="00546E77">
        <w:tc>
          <w:tcPr>
            <w:tcW w:w="6076" w:type="dxa"/>
            <w:vMerge/>
          </w:tcPr>
          <w:p w14:paraId="3DEF3BF1" w14:textId="77777777" w:rsidR="00F112E7" w:rsidRPr="00BC034B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89" w:type="dxa"/>
            <w:tcBorders>
              <w:right w:val="nil"/>
            </w:tcBorders>
          </w:tcPr>
          <w:p w14:paraId="1DDB52E9" w14:textId="77777777" w:rsidR="00F112E7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Probably</w:t>
            </w:r>
          </w:p>
          <w:p w14:paraId="02087DA1" w14:textId="77777777" w:rsidR="00F112E7" w:rsidRPr="00BC034B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1AC839D2" w14:textId="60B2711D" w:rsidR="00F112E7" w:rsidRDefault="00F112E7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38AA606B" wp14:editId="7CF1D08A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93980</wp:posOffset>
                      </wp:positionV>
                      <wp:extent cx="142875" cy="152400"/>
                      <wp:effectExtent l="0" t="0" r="28575" b="19050"/>
                      <wp:wrapNone/>
                      <wp:docPr id="698" name="Rectangle 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BD4D5" id="Rectangle 698" o:spid="_x0000_s1026" style="position:absolute;margin-left:-1pt;margin-top:7.4pt;width:11.25pt;height:1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6db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</w:tr>
      <w:tr w:rsidR="00F112E7" w14:paraId="5D36896F" w14:textId="77777777" w:rsidTr="00546E77">
        <w:tc>
          <w:tcPr>
            <w:tcW w:w="6076" w:type="dxa"/>
            <w:vMerge/>
          </w:tcPr>
          <w:p w14:paraId="1839B435" w14:textId="77777777" w:rsidR="00F112E7" w:rsidRPr="00BC034B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89" w:type="dxa"/>
            <w:tcBorders>
              <w:right w:val="nil"/>
            </w:tcBorders>
          </w:tcPr>
          <w:p w14:paraId="78C31C48" w14:textId="77777777" w:rsidR="00F112E7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Possibly</w:t>
            </w:r>
          </w:p>
          <w:p w14:paraId="7020FDD9" w14:textId="77777777" w:rsidR="00F112E7" w:rsidRPr="00BC034B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3CB76C3D" w14:textId="24369909" w:rsidR="00F112E7" w:rsidRDefault="00F112E7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D99A20B" wp14:editId="63DA41E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87630</wp:posOffset>
                      </wp:positionV>
                      <wp:extent cx="142875" cy="152400"/>
                      <wp:effectExtent l="0" t="0" r="28575" b="19050"/>
                      <wp:wrapNone/>
                      <wp:docPr id="699" name="Rectangle 6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9F7A5" id="Rectangle 699" o:spid="_x0000_s1026" style="position:absolute;margin-left:-.25pt;margin-top:6.9pt;width:11.25pt;height:1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</w:tr>
      <w:tr w:rsidR="00F112E7" w14:paraId="320EDA49" w14:textId="77777777" w:rsidTr="00546E77">
        <w:tc>
          <w:tcPr>
            <w:tcW w:w="6076" w:type="dxa"/>
            <w:vMerge/>
          </w:tcPr>
          <w:p w14:paraId="10434ECE" w14:textId="77777777" w:rsidR="00F112E7" w:rsidRPr="00BC034B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89" w:type="dxa"/>
            <w:tcBorders>
              <w:right w:val="nil"/>
            </w:tcBorders>
          </w:tcPr>
          <w:p w14:paraId="0132E266" w14:textId="77777777" w:rsidR="00F112E7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Unlikely</w:t>
            </w:r>
          </w:p>
          <w:p w14:paraId="182400F4" w14:textId="77777777" w:rsidR="00F112E7" w:rsidRPr="00BC034B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38455653" w14:textId="61793666" w:rsidR="00F112E7" w:rsidRDefault="00F112E7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0228DD25" wp14:editId="472034C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118745</wp:posOffset>
                      </wp:positionV>
                      <wp:extent cx="142875" cy="152400"/>
                      <wp:effectExtent l="0" t="0" r="28575" b="19050"/>
                      <wp:wrapNone/>
                      <wp:docPr id="700" name="Rectangle 7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02F07" id="Rectangle 700" o:spid="_x0000_s1026" style="position:absolute;margin-left:-.25pt;margin-top:9.35pt;width:11.25pt;height:1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cHlwIAAK8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</w:tr>
      <w:tr w:rsidR="00F112E7" w14:paraId="3EFB0AAB" w14:textId="77777777" w:rsidTr="00546E77">
        <w:tc>
          <w:tcPr>
            <w:tcW w:w="6076" w:type="dxa"/>
            <w:vMerge/>
          </w:tcPr>
          <w:p w14:paraId="7ED8FE87" w14:textId="77777777" w:rsidR="00F112E7" w:rsidRPr="00BC034B" w:rsidRDefault="00F112E7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89" w:type="dxa"/>
            <w:tcBorders>
              <w:right w:val="nil"/>
            </w:tcBorders>
          </w:tcPr>
          <w:p w14:paraId="65A98357" w14:textId="77777777" w:rsidR="00F112E7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BC034B">
              <w:rPr>
                <w:rFonts w:asciiTheme="minorHAnsi" w:hAnsiTheme="minorHAnsi"/>
                <w:sz w:val="24"/>
                <w:szCs w:val="24"/>
              </w:rPr>
              <w:t>Unrelated</w:t>
            </w:r>
          </w:p>
          <w:p w14:paraId="33209C03" w14:textId="77777777" w:rsidR="00F112E7" w:rsidRPr="00BC034B" w:rsidRDefault="00F112E7" w:rsidP="003D245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14:paraId="050DFF27" w14:textId="67CA0274" w:rsidR="00F112E7" w:rsidRDefault="00F112E7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BCD1B98" wp14:editId="3F9B16E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83185</wp:posOffset>
                      </wp:positionV>
                      <wp:extent cx="142875" cy="152400"/>
                      <wp:effectExtent l="0" t="0" r="28575" b="19050"/>
                      <wp:wrapNone/>
                      <wp:docPr id="701" name="Rectangle 7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FB4A1B" id="Rectangle 701" o:spid="_x0000_s1026" style="position:absolute;margin-left:.5pt;margin-top:6.55pt;width:11.25pt;height:12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</w:tr>
    </w:tbl>
    <w:p w14:paraId="3FD50914" w14:textId="77777777" w:rsidR="00791FBD" w:rsidRDefault="00791FBD" w:rsidP="00791FBD">
      <w:pPr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567"/>
        <w:gridCol w:w="3832"/>
        <w:gridCol w:w="4502"/>
      </w:tblGrid>
      <w:tr w:rsidR="00791FBD" w14:paraId="545769A5" w14:textId="77777777" w:rsidTr="0074606E">
        <w:tc>
          <w:tcPr>
            <w:tcW w:w="10745" w:type="dxa"/>
            <w:gridSpan w:val="4"/>
          </w:tcPr>
          <w:p w14:paraId="00764591" w14:textId="53E3B69F" w:rsidR="00791FBD" w:rsidRPr="00DC6BC8" w:rsidRDefault="00791FBD" w:rsidP="00F3106A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Outcome of Event: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(please select one only)</w:t>
            </w:r>
          </w:p>
        </w:tc>
      </w:tr>
      <w:tr w:rsidR="007932CF" w14:paraId="7F550522" w14:textId="77777777" w:rsidTr="00E87378">
        <w:trPr>
          <w:trHeight w:val="969"/>
        </w:trPr>
        <w:tc>
          <w:tcPr>
            <w:tcW w:w="1844" w:type="dxa"/>
          </w:tcPr>
          <w:p w14:paraId="387CD1F5" w14:textId="77777777" w:rsidR="007932CF" w:rsidRDefault="007932CF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Resolved  - </w:t>
            </w:r>
          </w:p>
          <w:p w14:paraId="278F8257" w14:textId="77777777" w:rsidR="007932CF" w:rsidRPr="00BC034B" w:rsidRDefault="007932CF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 sequelae</w:t>
            </w:r>
          </w:p>
        </w:tc>
        <w:tc>
          <w:tcPr>
            <w:tcW w:w="567" w:type="dxa"/>
          </w:tcPr>
          <w:p w14:paraId="47881162" w14:textId="568C2FBC" w:rsidR="007932CF" w:rsidRDefault="007932CF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B101BE8" wp14:editId="05C148F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243840</wp:posOffset>
                      </wp:positionV>
                      <wp:extent cx="142875" cy="152400"/>
                      <wp:effectExtent l="0" t="0" r="28575" b="19050"/>
                      <wp:wrapNone/>
                      <wp:docPr id="687" name="Rectangle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23025" id="Rectangle 687" o:spid="_x0000_s1026" style="position:absolute;margin-left:-.25pt;margin-top:19.2pt;width:11.25pt;height:12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8334" w:type="dxa"/>
            <w:gridSpan w:val="2"/>
          </w:tcPr>
          <w:p w14:paraId="295484B3" w14:textId="77777777" w:rsidR="007932CF" w:rsidRPr="00BA3FD4" w:rsidRDefault="007932CF" w:rsidP="003E589F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70208" behindDoc="0" locked="0" layoutInCell="1" allowOverlap="1" wp14:anchorId="1529DFB7" wp14:editId="631900E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275643</wp:posOffset>
                      </wp:positionV>
                      <wp:extent cx="2219939" cy="219075"/>
                      <wp:effectExtent l="0" t="0" r="28575" b="28575"/>
                      <wp:wrapNone/>
                      <wp:docPr id="215" name="Group 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216" name="Straight Arrow Connector 2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17" name="Group 217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218" name="Rectangle 2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9" name="Rectangle 2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0" name="Rectangle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Rectangle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Straight Arrow Connector 2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23" name="Group 223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256" name="Rectangle 2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7" name="Rectangle 2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8" name="Rectangle 2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9" name="Rectangle 2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60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3D7BE" id="Group 215" o:spid="_x0000_s1026" style="position:absolute;margin-left:-.2pt;margin-top:21.7pt;width:174.8pt;height:17.25pt;z-index:251870208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16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"/>
                      <v:group id="Group 217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  <v:rect id="Rectangle 218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Q1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VgbzoQjIBe/AAAA//8DAFBLAQItABQABgAIAAAAIQDb4fbL7gAAAIUBAAATAAAAAAAAAAAAAAAA&#10;AAAAAABbQ29udGVudF9UeXBlc10ueG1sUEsBAi0AFAAGAAgAAAAhAFr0LFu/AAAAFQEAAAsAAAAA&#10;AAAAAAAAAAAAHwEAAF9yZWxzLy5yZWxzUEsBAi0AFAAGAAgAAAAhAOYlhDXBAAAA3AAAAA8AAAAA&#10;AAAAAAAAAAAABwIAAGRycy9kb3ducmV2LnhtbFBLBQYAAAAAAwADALcAAAD1AgAAAAA=&#10;"/>
                        <v:rect id="Rectangle 219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"/>
                      </v:group>
                      <v:rect id="Rectangle 220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"/>
                      <v:rect id="Rectangle 221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"/>
                      <v:shape id="Straight Arrow Connector 222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"/>
                      <v:group id="Group 223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<v:rect id="Rectangle 256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wc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BunAwcxQAAANwAAAAP&#10;AAAAAAAAAAAAAAAAAAcCAABkcnMvZG93bnJldi54bWxQSwUGAAAAAAMAAwC3AAAA+QIAAAAA&#10;"/>
                        <v:rect id="Rectangle 257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mH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"/>
                        <v:rect id="Rectangle 258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31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BwTz31wgAAANwAAAAPAAAA&#10;AAAAAAAAAAAAAAcCAABkcnMvZG93bnJldi54bWxQSwUGAAAAAAMAAwC3AAAA9gIAAAAA&#10;"/>
                        <v:rect id="Rectangle 259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hu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B8DmG7EAAAA3AAAAA8A&#10;AAAAAAAAAAAAAAAABwIAAGRycy9kb3ducmV2LnhtbFBLBQYAAAAAAwADALcAAAD4AgAAAAA=&#10;"/>
                      </v:group>
                      <v:rect id="Rectangle 260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tO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"/>
                    </v:group>
                  </w:pict>
                </mc:Fallback>
              </mc:AlternateContent>
            </w:r>
            <w:r w:rsidRPr="00BA3FD4">
              <w:rPr>
                <w:rFonts w:asciiTheme="minorHAnsi" w:hAnsiTheme="minorHAnsi"/>
                <w:sz w:val="24"/>
                <w:szCs w:val="24"/>
              </w:rPr>
              <w:t>Date of Resolution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>
              <w:rPr>
                <w:rFonts w:asciiTheme="minorHAnsi" w:hAnsiTheme="minorHAnsi"/>
                <w:sz w:val="18"/>
                <w:szCs w:val="18"/>
              </w:rPr>
              <w:t>on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</w:p>
          <w:p w14:paraId="21B07235" w14:textId="3461DC7D" w:rsidR="007932CF" w:rsidRDefault="007932CF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7C37AF82" w14:textId="7CDB1C8B" w:rsidR="007932CF" w:rsidRDefault="007932CF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791FBD" w14:paraId="10F1E264" w14:textId="77777777" w:rsidTr="002D6F0D">
        <w:tc>
          <w:tcPr>
            <w:tcW w:w="1844" w:type="dxa"/>
          </w:tcPr>
          <w:p w14:paraId="7BB2F3BE" w14:textId="77777777" w:rsidR="00791FBD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Resolved  - </w:t>
            </w:r>
          </w:p>
          <w:p w14:paraId="1B3DACBF" w14:textId="77777777" w:rsidR="00791FBD" w:rsidRPr="00BC034B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with sequelae</w:t>
            </w:r>
            <w:r w:rsidRPr="00BC034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18E472" w14:textId="18516E50" w:rsidR="00791FBD" w:rsidRDefault="002D6F0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701A8CA" wp14:editId="6A7711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189230</wp:posOffset>
                      </wp:positionV>
                      <wp:extent cx="142875" cy="152400"/>
                      <wp:effectExtent l="0" t="0" r="28575" b="19050"/>
                      <wp:wrapNone/>
                      <wp:docPr id="688" name="Rectangle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37E2D" id="Rectangle 688" o:spid="_x0000_s1026" style="position:absolute;margin-left:.5pt;margin-top:14.9pt;width:11.25pt;height:1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5E00A0B6" w14:textId="4EB67A92" w:rsidR="00791FBD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Details of Sequelae</w:t>
            </w:r>
            <w:r w:rsidR="00914A29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92241E7" w14:textId="77777777" w:rsidR="00791FBD" w:rsidRDefault="00791FB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_____________________________</w:t>
            </w:r>
          </w:p>
          <w:p w14:paraId="12472851" w14:textId="77777777" w:rsidR="00791FBD" w:rsidRDefault="00791FB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_________________________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14:paraId="4A7BF850" w14:textId="76D4F408" w:rsidR="00791FBD" w:rsidRPr="003E589F" w:rsidRDefault="00794443" w:rsidP="003E589F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17984" behindDoc="0" locked="0" layoutInCell="1" allowOverlap="1" wp14:anchorId="0C6C0795" wp14:editId="74DEFAE1">
                      <wp:simplePos x="0" y="0"/>
                      <wp:positionH relativeFrom="column">
                        <wp:posOffset>4554</wp:posOffset>
                      </wp:positionH>
                      <wp:positionV relativeFrom="paragraph">
                        <wp:posOffset>286021</wp:posOffset>
                      </wp:positionV>
                      <wp:extent cx="2219939" cy="219075"/>
                      <wp:effectExtent l="0" t="0" r="28575" b="28575"/>
                      <wp:wrapNone/>
                      <wp:docPr id="261" name="Group 2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262" name="Straight Arrow Connector 2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63" name="Group 263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264" name="Rectangle 2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5" name="Rectangle 2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66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Straight Arrow Connector 26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69" name="Group 269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270" name="Rectangle 2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1" name="Rectangle 2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2" name="Rectangle 2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3" name="Rectangle 2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74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9569F2" id="Group 261" o:spid="_x0000_s1026" style="position:absolute;margin-left:.35pt;margin-top:22.5pt;width:174.8pt;height:17.25pt;z-index:251817984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">
                      <v:shape id="Straight Arrow Connector 262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"/>
                      <v:group id="Group 263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    <v:rect id="Rectangle 264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1N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A/bv1NxQAAANwAAAAP&#10;AAAAAAAAAAAAAAAAAAcCAABkcnMvZG93bnJldi54bWxQSwUGAAAAAAMAAwC3AAAA+QIAAAAA&#10;"/>
                        <v:rect id="Rectangle 265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jW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BQIljWxQAAANwAAAAP&#10;AAAAAAAAAAAAAAAAAAcCAABkcnMvZG93bnJldi54bWxQSwUGAAAAAAMAAwC3AAAA+QIAAAAA&#10;"/>
                      </v:group>
                      <v:rect id="Rectangle 266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"/>
                      <v:rect id="Rectangle 267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M6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"/>
                      <v:shape id="Straight Arrow Connector 268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"/>
                      <v:group id="Group 269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<v:rect id="Rectangle 270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"/>
                        <v:rect id="Rectangle 271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gI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"/>
                        <v:rect id="Rectangle 272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Z/xQAAANw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"/>
                        <v:rect id="Rectangle 273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Pk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"/>
                      </v:group>
                      <v:rect id="Rectangle 274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2uQ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"/>
                    </v:group>
                  </w:pict>
                </mc:Fallback>
              </mc:AlternateContent>
            </w:r>
            <w:r w:rsidR="00791FBD" w:rsidRPr="00BA3FD4">
              <w:rPr>
                <w:rFonts w:asciiTheme="minorHAnsi" w:hAnsiTheme="minorHAnsi"/>
                <w:sz w:val="24"/>
                <w:szCs w:val="24"/>
              </w:rPr>
              <w:t>Date of Resolution</w:t>
            </w:r>
            <w:r w:rsidR="00D03126"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="00D03126"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="00D03126"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>
              <w:rPr>
                <w:rFonts w:asciiTheme="minorHAnsi" w:hAnsiTheme="minorHAnsi"/>
                <w:sz w:val="18"/>
                <w:szCs w:val="18"/>
              </w:rPr>
              <w:t>on</w:t>
            </w:r>
            <w:r w:rsidR="00D03126"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="00D03126"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="00D03126" w:rsidRPr="00D03126">
              <w:rPr>
                <w:rFonts w:asciiTheme="minorHAnsi" w:hAnsiTheme="minorHAnsi"/>
                <w:sz w:val="18"/>
                <w:szCs w:val="18"/>
              </w:rPr>
              <w:t>)</w:t>
            </w:r>
            <w:r w:rsidR="00791FBD">
              <w:rPr>
                <w:rFonts w:asciiTheme="minorHAnsi" w:hAnsiTheme="minorHAnsi"/>
                <w:sz w:val="24"/>
                <w:szCs w:val="24"/>
              </w:rPr>
              <w:t>:</w:t>
            </w:r>
            <w:r w:rsidR="003E589F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D6F0D" w14:paraId="726ACBAA" w14:textId="77777777" w:rsidTr="002D6F0D">
        <w:tc>
          <w:tcPr>
            <w:tcW w:w="1844" w:type="dxa"/>
          </w:tcPr>
          <w:p w14:paraId="2A86DB30" w14:textId="77777777" w:rsidR="002D6F0D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Unresolved </w:t>
            </w:r>
          </w:p>
          <w:p w14:paraId="12939782" w14:textId="77777777" w:rsidR="002D6F0D" w:rsidRPr="00BC034B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10759EBB" w14:textId="4F3B2E70" w:rsidR="002D6F0D" w:rsidRDefault="002D6F0D" w:rsidP="002D6F0D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0F6AB16" wp14:editId="294B700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98425</wp:posOffset>
                      </wp:positionV>
                      <wp:extent cx="142875" cy="152400"/>
                      <wp:effectExtent l="0" t="0" r="28575" b="19050"/>
                      <wp:wrapNone/>
                      <wp:docPr id="689" name="Rectangle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860A1" id="Rectangle 689" o:spid="_x0000_s1026" style="position:absolute;margin-left:-1pt;margin-top:7.75pt;width:11.2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SWmQ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" fillcolor="white [3212]" strokecolor="black [3213]" strokeweight="1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</w:p>
        </w:tc>
        <w:tc>
          <w:tcPr>
            <w:tcW w:w="8334" w:type="dxa"/>
            <w:gridSpan w:val="2"/>
            <w:tcBorders>
              <w:left w:val="nil"/>
            </w:tcBorders>
          </w:tcPr>
          <w:p w14:paraId="43280C40" w14:textId="2C716784" w:rsidR="002D6F0D" w:rsidRDefault="002D6F0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</w:t>
            </w:r>
            <w:r w:rsidRPr="00340A9E">
              <w:rPr>
                <w:rFonts w:asciiTheme="minorHAnsi" w:hAnsiTheme="minorHAnsi"/>
                <w:sz w:val="24"/>
                <w:szCs w:val="24"/>
              </w:rPr>
              <w:t>ease complete SAE Follow-Up form as appropriate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2D6F0D" w14:paraId="48C06D5B" w14:textId="77777777" w:rsidTr="002D6F0D">
        <w:tc>
          <w:tcPr>
            <w:tcW w:w="1844" w:type="dxa"/>
          </w:tcPr>
          <w:p w14:paraId="06141F7D" w14:textId="77777777" w:rsidR="002D6F0D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Death</w:t>
            </w:r>
          </w:p>
          <w:p w14:paraId="4D08B316" w14:textId="77777777" w:rsidR="002D6F0D" w:rsidRPr="00BC034B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552B7C52" w14:textId="73CB75AD" w:rsidR="002D6F0D" w:rsidRPr="00340A9E" w:rsidRDefault="002D6F0D" w:rsidP="002D6F0D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EE9195D" wp14:editId="4E15210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81915</wp:posOffset>
                      </wp:positionV>
                      <wp:extent cx="142875" cy="152400"/>
                      <wp:effectExtent l="0" t="0" r="28575" b="19050"/>
                      <wp:wrapNone/>
                      <wp:docPr id="690" name="Rectangle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1C0F3" id="Rectangle 690" o:spid="_x0000_s1026" style="position:absolute;margin-left:-1pt;margin-top:6.45pt;width:11.25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</w:p>
        </w:tc>
        <w:tc>
          <w:tcPr>
            <w:tcW w:w="8334" w:type="dxa"/>
            <w:gridSpan w:val="2"/>
            <w:tcBorders>
              <w:left w:val="nil"/>
            </w:tcBorders>
          </w:tcPr>
          <w:p w14:paraId="61CB2111" w14:textId="5F6E56D2" w:rsidR="002D6F0D" w:rsidRPr="00340A9E" w:rsidRDefault="002D6F0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Please complete notification of death form.</w:t>
            </w:r>
          </w:p>
        </w:tc>
      </w:tr>
    </w:tbl>
    <w:p w14:paraId="19301048" w14:textId="77777777" w:rsidR="00791FBD" w:rsidRPr="00DF6F16" w:rsidRDefault="00791FBD" w:rsidP="00791FBD">
      <w:pPr>
        <w:widowControl w:val="0"/>
        <w:rPr>
          <w:rFonts w:asciiTheme="minorHAnsi" w:hAnsiTheme="minorHAnsi"/>
        </w:rPr>
      </w:pPr>
      <w:r w:rsidRPr="00B4253A">
        <w:rPr>
          <w:rFonts w:asciiTheme="minorHAnsi" w:hAnsiTheme="minorHAnsi"/>
          <w:i/>
          <w:sz w:val="18"/>
          <w:szCs w:val="18"/>
        </w:rPr>
        <w:t>(</w:t>
      </w:r>
      <w:r w:rsidRPr="00DF6F16">
        <w:rPr>
          <w:rFonts w:asciiTheme="minorHAnsi" w:hAnsiTheme="minorHAnsi"/>
          <w:i/>
          <w:sz w:val="18"/>
          <w:szCs w:val="18"/>
        </w:rPr>
        <w:t>Please note your name must be on the trial delegation log to sign this form)</w:t>
      </w:r>
    </w:p>
    <w:p w14:paraId="74465EA5" w14:textId="481D6C19" w:rsidR="00DF6F16" w:rsidRDefault="00DF6F16" w:rsidP="00DF6F16">
      <w:pPr>
        <w:widowControl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Reporting </w:t>
      </w:r>
      <w:proofErr w:type="gramStart"/>
      <w:r>
        <w:rPr>
          <w:rFonts w:asciiTheme="minorHAnsi" w:hAnsiTheme="minorHAnsi"/>
          <w:sz w:val="24"/>
          <w:szCs w:val="24"/>
        </w:rPr>
        <w:t>Clinician</w:t>
      </w:r>
      <w:proofErr w:type="gramEnd"/>
      <w:r w:rsidRPr="007A71AE">
        <w:rPr>
          <w:rFonts w:asciiTheme="minorHAnsi" w:hAnsiTheme="minorHAnsi"/>
          <w:sz w:val="24"/>
          <w:szCs w:val="24"/>
        </w:rPr>
        <w:t xml:space="preserve"> (please print):_____________________</w:t>
      </w:r>
      <w:r>
        <w:rPr>
          <w:rFonts w:asciiTheme="minorHAnsi" w:hAnsiTheme="minorHAnsi"/>
          <w:sz w:val="24"/>
          <w:szCs w:val="24"/>
        </w:rPr>
        <w:t>__</w:t>
      </w:r>
    </w:p>
    <w:p w14:paraId="7E157830" w14:textId="4CA898A4" w:rsidR="00234158" w:rsidRPr="00546E77" w:rsidRDefault="00234158" w:rsidP="00DF6F16">
      <w:pPr>
        <w:widowControl w:val="0"/>
        <w:rPr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(</w:t>
      </w:r>
      <w:r w:rsidRPr="00546E77">
        <w:rPr>
          <w:rFonts w:asciiTheme="minorHAnsi" w:hAnsiTheme="minorHAnsi"/>
          <w:sz w:val="16"/>
          <w:szCs w:val="16"/>
        </w:rPr>
        <w:t>This should be a doctor on the delegation log delegated to perform SAE review)</w:t>
      </w:r>
    </w:p>
    <w:p w14:paraId="4AA9CEC3" w14:textId="2BC8D4C6" w:rsidR="00DF6F16" w:rsidRPr="00BB2FB7" w:rsidRDefault="00234158" w:rsidP="00DF6F16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6E383F52" wp14:editId="75D6736E">
                <wp:simplePos x="0" y="0"/>
                <wp:positionH relativeFrom="column">
                  <wp:posOffset>4719955</wp:posOffset>
                </wp:positionH>
                <wp:positionV relativeFrom="paragraph">
                  <wp:posOffset>8255</wp:posOffset>
                </wp:positionV>
                <wp:extent cx="2219939" cy="219075"/>
                <wp:effectExtent l="0" t="0" r="28575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6" name="Straight Arrow Connector 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traight Arrow Connector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92" name="Group 192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193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87B1C" id="Group 5" o:spid="_x0000_s1026" style="position:absolute;margin-left:371.65pt;margin-top:.65pt;width:174.8pt;height:17.25pt;z-index:251841536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">
                <v:shape id="Straight Arrow Connector 6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<v:group id="Group 7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8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9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/v:group>
                <v:rect id="Rectangle 10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1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shape id="Straight Arrow Connector 15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group id="Group 192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Rectangle 193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3Ri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"/>
                  <v:rect id="Rectangle 194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wW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0Z7sFsMAAADcAAAADwAA&#10;AAAAAAAAAAAAAAAHAgAAZHJzL2Rvd25yZXYueG1sUEsFBgAAAAADAAMAtwAAAPcCAAAAAA==&#10;"/>
                  <v:rect id="Rectangle 195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kmN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vtJJjcMAAADcAAAADwAA&#10;AAAAAAAAAAAAAAAHAgAAZHJzL2Rvd25yZXYueG1sUEsFBgAAAAADAAMAtwAAAPcCAAAAAA==&#10;"/>
                  <v:rect id="Rectangle 196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f6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"/>
                </v:group>
                <v:rect id="Rectangle 197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Jh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ifvMD9mXCBXP8CAAD//wMAUEsBAi0AFAAGAAgAAAAhANvh9svuAAAAhQEAABMAAAAAAAAAAAAA&#10;AAAAAAAAAFtDb250ZW50X1R5cGVzXS54bWxQSwECLQAUAAYACAAAACEAWvQsW78AAAAVAQAACwAA&#10;AAAAAAAAAAAAAAAfAQAAX3JlbHMvLnJlbHNQSwECLQAUAAYACAAAACEAIUxyYcMAAADcAAAADwAA&#10;AAAAAAAAAAAAAAAHAgAAZHJzL2Rvd25yZXYueG1sUEsFBgAAAAADAAMAtwAAAPcCAAAAAA==&#10;"/>
              </v:group>
            </w:pict>
          </mc:Fallback>
        </mc:AlternateContent>
      </w:r>
      <w:r w:rsidR="00DF6F16">
        <w:rPr>
          <w:rFonts w:asciiTheme="minorHAnsi" w:hAnsiTheme="minorHAnsi"/>
          <w:sz w:val="24"/>
          <w:szCs w:val="24"/>
        </w:rPr>
        <w:t>Signature: __________________________________________Date Signed:</w:t>
      </w:r>
      <w:r w:rsidR="00DF6F16" w:rsidRPr="003E589F"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w:t xml:space="preserve"> </w:t>
      </w:r>
      <w:r w:rsidR="00DF6F16">
        <w:t xml:space="preserve">  </w:t>
      </w:r>
    </w:p>
    <w:p w14:paraId="6F6DDB30" w14:textId="77777777" w:rsidR="00DF6F16" w:rsidRDefault="00DF6F16" w:rsidP="00DF6F16">
      <w:pPr>
        <w:widowControl w:val="0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Form completed by</w:t>
      </w:r>
      <w:r w:rsidRPr="007A71AE">
        <w:rPr>
          <w:rFonts w:asciiTheme="minorHAnsi" w:hAnsiTheme="minorHAnsi"/>
          <w:sz w:val="24"/>
          <w:szCs w:val="24"/>
        </w:rPr>
        <w:t xml:space="preserve"> (please print):_____________________</w:t>
      </w:r>
      <w:r>
        <w:rPr>
          <w:rFonts w:asciiTheme="minorHAnsi" w:hAnsiTheme="minorHAnsi"/>
          <w:sz w:val="24"/>
          <w:szCs w:val="24"/>
        </w:rPr>
        <w:t>__</w:t>
      </w:r>
    </w:p>
    <w:p w14:paraId="647EC429" w14:textId="77777777" w:rsidR="00DF6F16" w:rsidRDefault="00DF6F16" w:rsidP="00DF6F16">
      <w:pPr>
        <w:jc w:val="both"/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41E2AC44" wp14:editId="1F30390B">
                <wp:simplePos x="0" y="0"/>
                <wp:positionH relativeFrom="column">
                  <wp:posOffset>4690122</wp:posOffset>
                </wp:positionH>
                <wp:positionV relativeFrom="paragraph">
                  <wp:posOffset>6423</wp:posOffset>
                </wp:positionV>
                <wp:extent cx="2219939" cy="219075"/>
                <wp:effectExtent l="0" t="0" r="28575" b="28575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211" name="Straight Arrow Connector 211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2" name="Group 212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213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Straight Arrow Connector 32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22" name="Group 322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327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E2BC0" id="Group 198" o:spid="_x0000_s1026" style="position:absolute;margin-left:369.3pt;margin-top:.5pt;width:174.8pt;height:17.25pt;z-index:251842560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">
                <v:shape id="Straight Arrow Connector 211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"/>
                <v:group id="Group 212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rect id="Rectangle 213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ZE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"/>
                  <v:rect id="Rectangle 214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4w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"/>
                </v:group>
                <v:rect id="Rectangle 285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"/>
                <v:rect id="Rectangle 286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"/>
                <v:shape id="Straight Arrow Connector 321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"/>
                <v:group id="Group 322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rect id="Rectangle 327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Vn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"/>
                  <v:rect id="Rectangle 329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SO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"/>
                  <v:rect id="Rectangle 330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"/>
                  <v:rect id="Rectangle 331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"/>
                </v:group>
                <v:rect id="Rectangle 333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"/>
              </v:group>
            </w:pict>
          </mc:Fallback>
        </mc:AlternateContent>
      </w:r>
      <w:r>
        <w:rPr>
          <w:rFonts w:asciiTheme="minorHAnsi" w:hAnsiTheme="minorHAnsi"/>
          <w:sz w:val="24"/>
          <w:szCs w:val="24"/>
        </w:rPr>
        <w:t>Signature: __________________________________________Date Signed:</w:t>
      </w:r>
      <w:r w:rsidRPr="003E589F"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w:t xml:space="preserve"> </w:t>
      </w:r>
      <w:r>
        <w:t xml:space="preserve">  </w:t>
      </w:r>
    </w:p>
    <w:p w14:paraId="0F5430B4" w14:textId="2162217B" w:rsidR="00DF6F16" w:rsidRDefault="00DF6F1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135"/>
      </w:tblGrid>
      <w:tr w:rsidR="00791FBD" w:rsidRPr="002B4A68" w14:paraId="1996AE54" w14:textId="77777777" w:rsidTr="00DF6F16">
        <w:tc>
          <w:tcPr>
            <w:tcW w:w="2331" w:type="dxa"/>
          </w:tcPr>
          <w:p w14:paraId="4CB9C01F" w14:textId="6BF77519" w:rsidR="00791FBD" w:rsidRPr="002B4A68" w:rsidRDefault="00791FBD" w:rsidP="0074606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5" w:type="dxa"/>
          </w:tcPr>
          <w:p w14:paraId="0D0C4A0B" w14:textId="6BCA5443" w:rsidR="00791FBD" w:rsidRPr="000B5120" w:rsidRDefault="00153940" w:rsidP="0074606E">
            <w:pPr>
              <w:jc w:val="right"/>
              <w:rPr>
                <w:rFonts w:asciiTheme="minorHAnsi" w:hAnsiTheme="minorHAnsi" w:cs="Arial"/>
                <w:b/>
                <w:i/>
                <w:sz w:val="28"/>
                <w:szCs w:val="28"/>
              </w:rPr>
            </w:pPr>
            <w:r w:rsidRPr="0084736F">
              <w:rPr>
                <w:rFonts w:asciiTheme="minorHAnsi" w:hAnsiTheme="minorHAnsi" w:cs="Arial"/>
                <w:b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BA18264" wp14:editId="18091DFC">
                      <wp:simplePos x="0" y="0"/>
                      <wp:positionH relativeFrom="page">
                        <wp:posOffset>-1661160</wp:posOffset>
                      </wp:positionH>
                      <wp:positionV relativeFrom="paragraph">
                        <wp:posOffset>277495</wp:posOffset>
                      </wp:positionV>
                      <wp:extent cx="6867525" cy="400050"/>
                      <wp:effectExtent l="0" t="0" r="28575" b="19050"/>
                      <wp:wrapNone/>
                      <wp:docPr id="675" name="Text Box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675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43F94B" w14:textId="370E4B55" w:rsidR="00153940" w:rsidRPr="00634521" w:rsidRDefault="00776950" w:rsidP="00700D5F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Site Name</w:t>
                                  </w:r>
                                  <w:proofErr w:type="gramStart"/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:_</w:t>
                                  </w:r>
                                  <w:proofErr w:type="gramEnd"/>
                                  <w:r w:rsidRPr="0077695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_____________________ </w:t>
                                  </w:r>
                                  <w:r w:rsidR="00153940">
                                    <w:rPr>
                                      <w:rFonts w:asciiTheme="minorHAnsi" w:hAnsiTheme="minorHAnsi"/>
                                    </w:rPr>
                                    <w:t xml:space="preserve"> </w:t>
                                  </w:r>
                                  <w:r w:rsidR="00700D5F">
                                    <w:rPr>
                                      <w:rFonts w:asciiTheme="minorHAnsi" w:hAnsiTheme="minorHAnsi"/>
                                    </w:rPr>
                                    <w:tab/>
                                  </w:r>
                                  <w:r w:rsidR="00700D5F">
                                    <w:rPr>
                                      <w:rFonts w:asciiTheme="minorHAnsi" w:hAnsiTheme="minorHAnsi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      </w:t>
                                  </w:r>
                                  <w:r w:rsidR="00700D5F" w:rsidRPr="00336103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Study </w:t>
                                  </w:r>
                                  <w:r w:rsidR="00153940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Number </w:t>
                                  </w:r>
                                  <w:r w:rsidR="00153940"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DE91193" wp14:editId="01540242">
                                        <wp:extent cx="885825" cy="219075"/>
                                        <wp:effectExtent l="0" t="0" r="9525" b="9525"/>
                                        <wp:docPr id="676" name="Picture 6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153940"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0EE746E4" wp14:editId="5997530C">
                                        <wp:extent cx="885825" cy="219075"/>
                                        <wp:effectExtent l="0" t="0" r="9525" b="9525"/>
                                        <wp:docPr id="677" name="Picture 6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7BFA350" w14:textId="77777777" w:rsidR="00153940" w:rsidRPr="00CB0F7D" w:rsidRDefault="00153940" w:rsidP="00153940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18264" id="Text Box 675" o:spid="_x0000_s1040" type="#_x0000_t202" style="position:absolute;left:0;text-align:left;margin-left:-130.8pt;margin-top:21.85pt;width:540.75pt;height:31.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" fillcolor="#e7e6e6 [3214]" strokeweight=".5pt">
                      <v:textbox>
                        <w:txbxContent>
                          <w:p w14:paraId="5143F94B" w14:textId="370E4B55" w:rsidR="00153940" w:rsidRPr="00634521" w:rsidRDefault="00776950" w:rsidP="00700D5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77695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Site Name:_______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_____________________ </w:t>
                            </w:r>
                            <w:r w:rsidR="0015394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700D5F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="00700D5F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     </w:t>
                            </w:r>
                            <w:r w:rsidR="00700D5F" w:rsidRPr="00336103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Study </w:t>
                            </w:r>
                            <w:r w:rsidR="00153940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Number </w:t>
                            </w:r>
                            <w:r w:rsidR="00153940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DE91193" wp14:editId="01540242">
                                  <wp:extent cx="885825" cy="219075"/>
                                  <wp:effectExtent l="0" t="0" r="9525" b="9525"/>
                                  <wp:docPr id="676" name="Picture 6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3940"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EE746E4" wp14:editId="5997530C">
                                  <wp:extent cx="885825" cy="219075"/>
                                  <wp:effectExtent l="0" t="0" r="9525" b="9525"/>
                                  <wp:docPr id="677" name="Picture 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BFA350" w14:textId="77777777" w:rsidR="00153940" w:rsidRPr="00CB0F7D" w:rsidRDefault="00153940" w:rsidP="00153940">
                            <w:pPr>
                              <w:jc w:val="both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91FBD" w:rsidRPr="002B4A68">
              <w:rPr>
                <w:rFonts w:asciiTheme="minorHAnsi" w:hAnsiTheme="minorHAnsi" w:cs="Arial"/>
                <w:b/>
                <w:sz w:val="28"/>
                <w:szCs w:val="28"/>
              </w:rPr>
              <w:t>Serious Adverse Event Form</w:t>
            </w:r>
            <w:r w:rsidR="000B5120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0B5120" w:rsidRPr="000B5120">
              <w:rPr>
                <w:rFonts w:asciiTheme="minorHAnsi" w:hAnsiTheme="minorHAnsi" w:cs="Arial"/>
                <w:b/>
                <w:i/>
                <w:sz w:val="24"/>
                <w:szCs w:val="24"/>
              </w:rPr>
              <w:t>(for Trial office use only)</w:t>
            </w:r>
          </w:p>
          <w:p w14:paraId="2B81473D" w14:textId="4605E90C" w:rsidR="00791FBD" w:rsidRPr="002B4A68" w:rsidRDefault="00791FBD" w:rsidP="0074606E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44AA84B6" w14:textId="7821165D" w:rsidR="00791FBD" w:rsidRPr="002B4A68" w:rsidRDefault="00F776AD" w:rsidP="00791FBD">
      <w:pPr>
        <w:pStyle w:val="Header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  <w:lang w:eastAsia="en-GB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71CA7824" wp14:editId="30D00EDC">
                <wp:simplePos x="0" y="0"/>
                <wp:positionH relativeFrom="column">
                  <wp:posOffset>-457200</wp:posOffset>
                </wp:positionH>
                <wp:positionV relativeFrom="paragraph">
                  <wp:posOffset>-1521460</wp:posOffset>
                </wp:positionV>
                <wp:extent cx="209550" cy="190500"/>
                <wp:effectExtent l="0" t="0" r="9525" b="9525"/>
                <wp:wrapNone/>
                <wp:docPr id="467" name="Canvas 4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6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B4AA9" id="Canvas 467" o:spid="_x0000_s1026" editas="canvas" style="position:absolute;margin-left:-36pt;margin-top:-119.8pt;width:16.5pt;height:15pt;z-index:251666432" coordsize="209550,19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">
                <v:shape id="_x0000_s1027" type="#_x0000_t75" style="position:absolute;width:209550;height:190500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219075;height:200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">
                  <v:imagedata r:id="rId13" o:title=""/>
                </v:shape>
              </v:group>
            </w:pict>
          </mc:Fallback>
        </mc:AlternateContent>
      </w:r>
    </w:p>
    <w:p w14:paraId="5CB21CCC" w14:textId="00023FB4" w:rsidR="00791FBD" w:rsidRDefault="002B6C53" w:rsidP="00791FBD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445674" wp14:editId="38D6DE3F">
                <wp:simplePos x="0" y="0"/>
                <wp:positionH relativeFrom="column">
                  <wp:posOffset>1170940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0030" id="Rectangle 384" o:spid="_x0000_s1026" style="position:absolute;margin-left:92.2pt;margin-top:.7pt;width:11.2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" fillcolor="white [3212]" strokecolor="black [3213]" strokeweight="1pt"/>
            </w:pict>
          </mc:Fallback>
        </mc:AlternateContent>
      </w:r>
      <w:r w:rsidR="00791FBD">
        <w:rPr>
          <w:rFonts w:asciiTheme="minorHAnsi" w:hAnsiTheme="minorHAnsi"/>
          <w:b/>
          <w:sz w:val="28"/>
          <w:szCs w:val="28"/>
        </w:rPr>
        <w:t xml:space="preserve">Event number  </w:t>
      </w:r>
      <w:r>
        <w:rPr>
          <w:rFonts w:asciiTheme="minorHAnsi" w:hAnsiTheme="minorHAnsi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517"/>
        <w:gridCol w:w="1742"/>
        <w:gridCol w:w="680"/>
        <w:gridCol w:w="2806"/>
      </w:tblGrid>
      <w:tr w:rsidR="00696101" w:rsidRPr="00DC6BC8" w14:paraId="00DCC0D9" w14:textId="77777777" w:rsidTr="00DF7B6E">
        <w:tc>
          <w:tcPr>
            <w:tcW w:w="10745" w:type="dxa"/>
            <w:gridSpan w:val="4"/>
          </w:tcPr>
          <w:p w14:paraId="19843B1F" w14:textId="0662B478" w:rsidR="00696101" w:rsidRPr="00546E77" w:rsidRDefault="00696101" w:rsidP="00546E77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46E77">
              <w:rPr>
                <w:rFonts w:asciiTheme="minorHAnsi" w:hAnsiTheme="minorHAnsi"/>
                <w:b/>
                <w:sz w:val="24"/>
                <w:szCs w:val="24"/>
              </w:rPr>
              <w:t>Expectedness</w:t>
            </w:r>
            <w:r w:rsidR="00207FE7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207FE7" w:rsidRPr="00546E77">
              <w:rPr>
                <w:rFonts w:asciiTheme="minorHAnsi" w:hAnsiTheme="minorHAnsi"/>
                <w:sz w:val="18"/>
                <w:szCs w:val="18"/>
              </w:rPr>
              <w:t>(for Causality of definitely, probably or possibly only)</w:t>
            </w:r>
          </w:p>
        </w:tc>
      </w:tr>
      <w:tr w:rsidR="00696101" w:rsidRPr="00DC6BC8" w14:paraId="05EC2E16" w14:textId="77777777" w:rsidTr="00DF7B6E">
        <w:tc>
          <w:tcPr>
            <w:tcW w:w="5517" w:type="dxa"/>
          </w:tcPr>
          <w:p w14:paraId="2FDEFB3B" w14:textId="77777777" w:rsidR="00696101" w:rsidRPr="00BC034B" w:rsidRDefault="00696101" w:rsidP="00DF7B6E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 event?</w:t>
            </w:r>
          </w:p>
          <w:p w14:paraId="1858DB55" w14:textId="77777777" w:rsidR="00696101" w:rsidRPr="00BC034B" w:rsidRDefault="00696101" w:rsidP="00DF7B6E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right w:val="nil"/>
            </w:tcBorders>
          </w:tcPr>
          <w:p w14:paraId="23E30324" w14:textId="77777777" w:rsidR="00696101" w:rsidRDefault="00696101" w:rsidP="00DF7B6E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Expected</w:t>
            </w:r>
          </w:p>
          <w:p w14:paraId="56FC4133" w14:textId="77777777" w:rsidR="00696101" w:rsidRPr="00BC034B" w:rsidRDefault="00696101" w:rsidP="00DF7B6E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14:paraId="265E1DCE" w14:textId="77777777" w:rsidR="00696101" w:rsidRDefault="00696101" w:rsidP="00DF7B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DE2C8A7" wp14:editId="2038746E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100965</wp:posOffset>
                      </wp:positionV>
                      <wp:extent cx="142875" cy="152400"/>
                      <wp:effectExtent l="0" t="0" r="28575" b="19050"/>
                      <wp:wrapNone/>
                      <wp:docPr id="686" name="Rectangle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116AA" id="Rectangle 686" o:spid="_x0000_s1026" style="position:absolute;margin-left:3.5pt;margin-top:7.95pt;width:11.25pt;height:1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806" w:type="dxa"/>
            <w:tcBorders>
              <w:left w:val="nil"/>
            </w:tcBorders>
          </w:tcPr>
          <w:p w14:paraId="03AA2295" w14:textId="77777777" w:rsidR="00696101" w:rsidRDefault="00696101" w:rsidP="00DF7B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30FD7131" w14:textId="77777777" w:rsidR="00696101" w:rsidRPr="00DC6BC8" w:rsidRDefault="00696101" w:rsidP="00DF7B6E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96101" w:rsidRPr="00DC6BC8" w14:paraId="2D1A43DE" w14:textId="77777777" w:rsidTr="00DF7B6E">
        <w:tc>
          <w:tcPr>
            <w:tcW w:w="5517" w:type="dxa"/>
          </w:tcPr>
          <w:p w14:paraId="50B0A7D5" w14:textId="77777777" w:rsidR="00696101" w:rsidRDefault="00696101" w:rsidP="00DF7B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42" w:type="dxa"/>
            <w:tcBorders>
              <w:right w:val="nil"/>
            </w:tcBorders>
          </w:tcPr>
          <w:p w14:paraId="242365CE" w14:textId="77777777" w:rsidR="00696101" w:rsidRDefault="00696101" w:rsidP="00DF7B6E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Unexpected</w:t>
            </w:r>
          </w:p>
          <w:p w14:paraId="7D0557FD" w14:textId="77777777" w:rsidR="00696101" w:rsidRPr="00BC034B" w:rsidRDefault="00696101" w:rsidP="00DF7B6E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14:paraId="510D820A" w14:textId="77777777" w:rsidR="00696101" w:rsidRPr="00BB2FB7" w:rsidRDefault="00696101" w:rsidP="00DF7B6E">
            <w:pPr>
              <w:jc w:val="both"/>
              <w:rPr>
                <w:rFonts w:asciiTheme="minorHAnsi" w:hAnsiTheme="minorHAnsi"/>
                <w:noProof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0D7578F" wp14:editId="5046DA3F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81915</wp:posOffset>
                      </wp:positionV>
                      <wp:extent cx="142875" cy="152400"/>
                      <wp:effectExtent l="0" t="0" r="28575" b="19050"/>
                      <wp:wrapNone/>
                      <wp:docPr id="693" name="Rectangle 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BF4E5" id="Rectangle 693" o:spid="_x0000_s1026" style="position:absolute;margin-left:3.5pt;margin-top:6.45pt;width:11.25pt;height:1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ERmQ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2806" w:type="dxa"/>
            <w:tcBorders>
              <w:left w:val="nil"/>
            </w:tcBorders>
          </w:tcPr>
          <w:p w14:paraId="0E42A0AA" w14:textId="77777777" w:rsidR="00696101" w:rsidRDefault="00696101" w:rsidP="00DF7B6E">
            <w:pPr>
              <w:jc w:val="both"/>
              <w:rPr>
                <w:rFonts w:asciiTheme="minorHAnsi" w:hAnsiTheme="minorHAnsi"/>
                <w:b/>
                <w:noProof/>
                <w:sz w:val="28"/>
                <w:szCs w:val="28"/>
                <w:lang w:eastAsia="en-GB"/>
              </w:rPr>
            </w:pPr>
          </w:p>
        </w:tc>
      </w:tr>
    </w:tbl>
    <w:p w14:paraId="63AA78A2" w14:textId="77777777" w:rsidR="00696101" w:rsidRDefault="00696101" w:rsidP="00696101">
      <w:pPr>
        <w:jc w:val="both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2835"/>
        <w:gridCol w:w="4394"/>
      </w:tblGrid>
      <w:tr w:rsidR="00D03126" w14:paraId="6B4A26EA" w14:textId="77777777" w:rsidTr="00546E77">
        <w:tc>
          <w:tcPr>
            <w:tcW w:w="3545" w:type="dxa"/>
          </w:tcPr>
          <w:p w14:paraId="778A8EA5" w14:textId="77777777" w:rsidR="00D03126" w:rsidRDefault="00D03126" w:rsidP="00D0312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adverse event information was passed to the CI:</w:t>
            </w:r>
          </w:p>
          <w:p w14:paraId="209B4CFB" w14:textId="4CAB2860" w:rsidR="00D03126" w:rsidRDefault="00D03126" w:rsidP="00D03126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 w:rsidR="00794443">
              <w:rPr>
                <w:rFonts w:asciiTheme="minorHAnsi" w:hAnsiTheme="minorHAnsi"/>
                <w:sz w:val="18"/>
                <w:szCs w:val="18"/>
              </w:rPr>
              <w:t>on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676DF9EB" w14:textId="311FB640" w:rsidR="00D03126" w:rsidRDefault="00794443" w:rsidP="00F776AD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24128" behindDoc="0" locked="0" layoutInCell="1" allowOverlap="1" wp14:anchorId="508D0964" wp14:editId="2618E5F0">
                      <wp:simplePos x="0" y="0"/>
                      <wp:positionH relativeFrom="column">
                        <wp:posOffset>16838</wp:posOffset>
                      </wp:positionH>
                      <wp:positionV relativeFrom="paragraph">
                        <wp:posOffset>100917</wp:posOffset>
                      </wp:positionV>
                      <wp:extent cx="2219939" cy="219075"/>
                      <wp:effectExtent l="0" t="0" r="28575" b="28575"/>
                      <wp:wrapNone/>
                      <wp:docPr id="413" name="Group 4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414" name="Straight Arrow Connector 4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15" name="Group 415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416" name="Rectangle 4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7" name="Rectangle 4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8" name="Rectangle 4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" name="Rectangle 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" name="Straight Arrow Connector 4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21" name="Group 421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422" name="Rectangle 4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3" name="Rectangle 4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4" name="Rectangle 4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5" name="Rectangle 4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26" name="Rectangle 4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5F141" id="Group 413" o:spid="_x0000_s1026" style="position:absolute;margin-left:1.35pt;margin-top:7.95pt;width:174.8pt;height:17.25pt;z-index:251824128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">
                      <v:shape id="Straight Arrow Connector 414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"/>
                      <v:group id="Group 415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      <v:rect id="Rectangle 416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"/>
                        <v:rect id="Rectangle 417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"/>
                      </v:group>
                      <v:rect id="Rectangle 418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"/>
                      <v:rect id="Rectangle 419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"/>
                      <v:shape id="Straight Arrow Connector 420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"/>
                      <v:group id="Group 421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  <v:rect id="Rectangle 422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ruaxQAAANw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"/>
                        <v:rect id="Rectangle 423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4B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"/>
                        <v:rect id="Rectangle 424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"/>
                        <v:rect id="Rectangle 425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Pu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"/>
                      </v:group>
                      <v:rect id="Rectangle 426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b2Z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"/>
                    </v:group>
                  </w:pict>
                </mc:Fallback>
              </mc:AlternateContent>
            </w:r>
          </w:p>
          <w:p w14:paraId="01198BD5" w14:textId="77777777" w:rsidR="00D03126" w:rsidRDefault="00D03126" w:rsidP="00F776AD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5F0A080" w14:textId="2374782D" w:rsidR="00D03126" w:rsidRDefault="00D03126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0B5120" w14:paraId="4363E34F" w14:textId="77777777" w:rsidTr="00546E77">
        <w:tc>
          <w:tcPr>
            <w:tcW w:w="3545" w:type="dxa"/>
          </w:tcPr>
          <w:p w14:paraId="6F859855" w14:textId="28E04D23" w:rsidR="000B5120" w:rsidRPr="00BC034B" w:rsidRDefault="000B5120" w:rsidP="000B5120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Were further investigations requested by the CI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>?</w:t>
            </w:r>
            <w:r w:rsidRPr="00BC034B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right w:val="nil"/>
            </w:tcBorders>
          </w:tcPr>
          <w:p w14:paraId="328DA6DD" w14:textId="2A2A449D" w:rsidR="000B5120" w:rsidRPr="003A02F1" w:rsidRDefault="002B6C53" w:rsidP="00BE013C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3A02F1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BD88327" wp14:editId="2439F3D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78105</wp:posOffset>
                      </wp:positionV>
                      <wp:extent cx="142875" cy="152400"/>
                      <wp:effectExtent l="0" t="0" r="28575" b="19050"/>
                      <wp:wrapNone/>
                      <wp:docPr id="385" name="Rectangle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074EF" id="Rectangle 385" o:spid="_x0000_s1026" style="position:absolute;margin-left:-.55pt;margin-top:6.15pt;width:11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="00A61EA8">
              <w:rPr>
                <w:rFonts w:asciiTheme="minorHAnsi" w:hAnsiTheme="minorHAnsi"/>
                <w:b/>
                <w:sz w:val="24"/>
                <w:szCs w:val="24"/>
              </w:rPr>
              <w:t xml:space="preserve">     </w:t>
            </w:r>
            <w:r w:rsidR="00B31BAE">
              <w:rPr>
                <w:rFonts w:asciiTheme="minorHAnsi" w:hAnsiTheme="minorHAnsi"/>
                <w:b/>
                <w:sz w:val="24"/>
                <w:szCs w:val="24"/>
              </w:rPr>
              <w:t xml:space="preserve">  </w:t>
            </w:r>
            <w:r w:rsidR="00A61EA8">
              <w:rPr>
                <w:rFonts w:asciiTheme="minorHAnsi" w:hAnsiTheme="minorHAnsi"/>
                <w:b/>
                <w:sz w:val="24"/>
                <w:szCs w:val="24"/>
              </w:rPr>
              <w:t>No</w:t>
            </w:r>
          </w:p>
          <w:p w14:paraId="01C7C938" w14:textId="53E22981" w:rsidR="003E589F" w:rsidRPr="003A02F1" w:rsidRDefault="003E589F" w:rsidP="003E589F">
            <w:pPr>
              <w:ind w:left="36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1B9FD24A" w14:textId="265F2995" w:rsidR="000B5120" w:rsidRPr="003A02F1" w:rsidRDefault="00207FE7" w:rsidP="002B6C53">
            <w:pPr>
              <w:ind w:left="36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51F7403" wp14:editId="728E2ABC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65405</wp:posOffset>
                      </wp:positionV>
                      <wp:extent cx="1181100" cy="0"/>
                      <wp:effectExtent l="0" t="76200" r="19050" b="95250"/>
                      <wp:wrapNone/>
                      <wp:docPr id="593" name="Straight Arrow Connector 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F32DB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93" o:spid="_x0000_s1026" type="#_x0000_t32" style="position:absolute;margin-left:46.05pt;margin-top:5.15pt;width:93pt;height: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2B6C53" w:rsidRPr="003A02F1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5508403" wp14:editId="571C220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11430</wp:posOffset>
                      </wp:positionV>
                      <wp:extent cx="142875" cy="152400"/>
                      <wp:effectExtent l="0" t="0" r="28575" b="19050"/>
                      <wp:wrapNone/>
                      <wp:docPr id="386" name="Rectangle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A50CE" id="Rectangle 386" o:spid="_x0000_s1026" style="position:absolute;margin-left:-.55pt;margin-top:.9pt;width:11.2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0B5120" w:rsidRPr="003A02F1">
              <w:rPr>
                <w:rFonts w:asciiTheme="minorHAnsi" w:hAnsiTheme="minorHAnsi"/>
                <w:b/>
                <w:sz w:val="24"/>
                <w:szCs w:val="24"/>
              </w:rPr>
              <w:t>Yes</w:t>
            </w:r>
          </w:p>
          <w:p w14:paraId="70B0F0D3" w14:textId="558D8C57" w:rsidR="000B5120" w:rsidRPr="003A02F1" w:rsidRDefault="000B5120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14:paraId="45B43C27" w14:textId="237B3311" w:rsidR="000B5120" w:rsidRPr="003A02F1" w:rsidRDefault="00207FE7" w:rsidP="0074606E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26176" behindDoc="0" locked="0" layoutInCell="1" allowOverlap="1" wp14:anchorId="32713ED2" wp14:editId="6E91A217">
                      <wp:simplePos x="0" y="0"/>
                      <wp:positionH relativeFrom="column">
                        <wp:posOffset>-9350</wp:posOffset>
                      </wp:positionH>
                      <wp:positionV relativeFrom="paragraph">
                        <wp:posOffset>295275</wp:posOffset>
                      </wp:positionV>
                      <wp:extent cx="2219939" cy="219075"/>
                      <wp:effectExtent l="0" t="0" r="28575" b="28575"/>
                      <wp:wrapTopAndBottom/>
                      <wp:docPr id="427" name="Group 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429" name="Straight Arrow Connector 4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31" name="Group 431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432" name="Rectangle 4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" name="Rectangle 4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34" name="Rectangle 4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5" name="Rectangle 4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" name="Straight Arrow Connector 4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40" name="Group 440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441" name="Rectangle 44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2" name="Rectangle 4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3" name="Rectangle 4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4" name="Rectangle 4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45" name="Rectangle 4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D75B6" id="Group 427" o:spid="_x0000_s1026" style="position:absolute;margin-left:-.75pt;margin-top:23.25pt;width:174.8pt;height:17.25pt;z-index:251826176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">
                      <v:shape id="Straight Arrow Connector 429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"/>
                      <v:group id="Group 431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      <v:rect id="Rectangle 432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y1H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"/>
                        <v:rect id="Rectangle 433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"/>
                      </v:group>
                      <v:rect id="Rectangle 434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"/>
                      <v:rect id="Rectangle 435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"/>
                      <v:shape id="Straight Arrow Connector 436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"/>
                      <v:group id="Group 440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    <v:rect id="Rectangle 441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"/>
                        <v:rect id="Rectangle 442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"/>
                        <v:rect id="Rectangle 443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"/>
                        <v:rect id="Rectangle 444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"/>
                      </v:group>
                      <v:rect id="Rectangle 445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"/>
                      <w10:wrap type="topAndBottom"/>
                    </v:group>
                  </w:pict>
                </mc:Fallback>
              </mc:AlternateContent>
            </w:r>
          </w:p>
          <w:p w14:paraId="2E746C1A" w14:textId="67637B67" w:rsidR="003A02F1" w:rsidRPr="003A02F1" w:rsidRDefault="003A02F1" w:rsidP="00794443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3A02F1">
              <w:rPr>
                <w:rFonts w:asciiTheme="minorHAnsi" w:hAnsiTheme="minorHAnsi"/>
              </w:rPr>
              <w:t>Date Further investigation carried out</w:t>
            </w:r>
            <w:r w:rsidR="00D03126">
              <w:rPr>
                <w:rFonts w:asciiTheme="minorHAnsi" w:hAnsiTheme="minorHAnsi"/>
              </w:rPr>
              <w:t xml:space="preserve"> </w:t>
            </w:r>
            <w:r w:rsidR="00D03126"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="00D03126"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="00D03126"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r w:rsidR="00794443">
              <w:rPr>
                <w:rFonts w:asciiTheme="minorHAnsi" w:hAnsiTheme="minorHAnsi"/>
                <w:sz w:val="18"/>
                <w:szCs w:val="18"/>
              </w:rPr>
              <w:t>mon</w:t>
            </w:r>
            <w:r w:rsidR="00D03126"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="00D03126"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="00D03126"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B5120" w14:paraId="7BA19E37" w14:textId="77777777" w:rsidTr="00546E77">
        <w:tc>
          <w:tcPr>
            <w:tcW w:w="3545" w:type="dxa"/>
          </w:tcPr>
          <w:p w14:paraId="6A141A93" w14:textId="1BA3E94E" w:rsidR="000B5120" w:rsidRDefault="000B5120" w:rsidP="000B512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Details of investigations:</w:t>
            </w:r>
          </w:p>
          <w:p w14:paraId="204C612E" w14:textId="77777777" w:rsidR="000B5120" w:rsidRPr="00BC034B" w:rsidRDefault="000B5120" w:rsidP="000B512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14:paraId="33A0871C" w14:textId="77777777" w:rsidR="000B5120" w:rsidRDefault="000B5120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06BFD89" w14:textId="77777777" w:rsidR="00F776AD" w:rsidRDefault="00F776A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C683267" w14:textId="77777777" w:rsidR="00F776AD" w:rsidRDefault="00F776A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021743B1" w14:textId="77777777" w:rsidR="00F776AD" w:rsidRDefault="00F776AD" w:rsidP="0074606E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D38EB24" w14:textId="6FB5FC64" w:rsidR="00F776AD" w:rsidRDefault="00F776AD" w:rsidP="0074606E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0B5120" w14:paraId="47C010D0" w14:textId="77777777" w:rsidTr="00546E77">
        <w:tc>
          <w:tcPr>
            <w:tcW w:w="3545" w:type="dxa"/>
          </w:tcPr>
          <w:p w14:paraId="023F9188" w14:textId="49347313" w:rsidR="000B5120" w:rsidRDefault="000B5120" w:rsidP="000B512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Further investigations passed to CI:</w:t>
            </w:r>
          </w:p>
          <w:p w14:paraId="5BBEB119" w14:textId="6E821421" w:rsidR="000B5120" w:rsidRPr="00BC034B" w:rsidRDefault="00D03126" w:rsidP="000B5120">
            <w:pPr>
              <w:rPr>
                <w:rFonts w:asciiTheme="minorHAnsi" w:hAnsiTheme="minorHAnsi"/>
                <w:sz w:val="24"/>
                <w:szCs w:val="24"/>
              </w:rPr>
            </w:pPr>
            <w:r w:rsidRPr="00D03126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dd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/m</w:t>
            </w:r>
            <w:r w:rsidR="00794443">
              <w:rPr>
                <w:rFonts w:asciiTheme="minorHAnsi" w:hAnsiTheme="minorHAnsi"/>
                <w:sz w:val="18"/>
                <w:szCs w:val="18"/>
              </w:rPr>
              <w:t>on</w:t>
            </w:r>
            <w:r w:rsidRPr="00D03126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D03126">
              <w:rPr>
                <w:rFonts w:asciiTheme="minorHAnsi" w:hAnsiTheme="minorHAnsi"/>
                <w:sz w:val="18"/>
                <w:szCs w:val="18"/>
              </w:rPr>
              <w:t>yyyy</w:t>
            </w:r>
            <w:proofErr w:type="spellEnd"/>
            <w:r w:rsidRPr="00D03126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7229" w:type="dxa"/>
            <w:gridSpan w:val="2"/>
          </w:tcPr>
          <w:p w14:paraId="14A8F4CC" w14:textId="77777777" w:rsidR="00F776AD" w:rsidRDefault="00F776AD" w:rsidP="00F776AD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3D9CE9BF" w14:textId="069D0210" w:rsidR="000B5120" w:rsidRPr="00340A9E" w:rsidRDefault="00794443" w:rsidP="003A02F1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28224" behindDoc="0" locked="0" layoutInCell="1" allowOverlap="1" wp14:anchorId="3AC95ACE" wp14:editId="1221C6A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-635</wp:posOffset>
                      </wp:positionV>
                      <wp:extent cx="2219939" cy="219075"/>
                      <wp:effectExtent l="0" t="0" r="28575" b="28575"/>
                      <wp:wrapNone/>
                      <wp:docPr id="446" name="Group 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9939" cy="219075"/>
                                <a:chOff x="0" y="0"/>
                                <a:chExt cx="2219939" cy="219075"/>
                              </a:xfrm>
                            </wpg:grpSpPr>
                            <wps:wsp>
                              <wps:cNvPr id="447" name="Straight Arrow Connector 4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53613" y="737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48" name="Group 448"/>
                              <wpg:cNvGrpSpPr/>
                              <wpg:grpSpPr>
                                <a:xfrm>
                                  <a:off x="0" y="0"/>
                                  <a:ext cx="435385" cy="219075"/>
                                  <a:chOff x="0" y="0"/>
                                  <a:chExt cx="435385" cy="219075"/>
                                </a:xfrm>
                              </wpg:grpSpPr>
                              <wps:wsp>
                                <wps:cNvPr id="449" name="Rectangle 4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0" name="Rectangle 4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631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51" name="Rectangle 4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35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2" name="Rectangle 4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0043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" name="Straight Arrow Connector 4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1780" y="1720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54" name="Group 454"/>
                              <wpg:cNvGrpSpPr/>
                              <wpg:grpSpPr>
                                <a:xfrm>
                                  <a:off x="1339645" y="0"/>
                                  <a:ext cx="880294" cy="219075"/>
                                  <a:chOff x="0" y="0"/>
                                  <a:chExt cx="880294" cy="219075"/>
                                </a:xfrm>
                              </wpg:grpSpPr>
                              <wps:wsp>
                                <wps:cNvPr id="455" name="Rectangle 4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6" name="Rectangle 4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767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7" name="Rectangle 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3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8" name="Rectangle 4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61219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59" name="Rectangle 4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122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FD8A1" id="Group 446" o:spid="_x0000_s1026" style="position:absolute;margin-left:-.05pt;margin-top:-.05pt;width:174.8pt;height:17.25pt;z-index:251828224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">
                      <v:shape id="Straight Arrow Connector 447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"/>
                      <v:group id="Group 448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<v:rect id="Rectangle 449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"/>
                        <v:rect id="Rectangle 450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"/>
                      </v:group>
                      <v:rect id="Rectangle 451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"/>
                      <v:rect id="Rectangle 452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Mjn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"/>
                      <v:shape id="Straight Arrow Connector 453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"/>
                      <v:group id="Group 454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    <v:rect id="Rectangle 455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"/>
                        <v:rect id="Rectangle 456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"/>
                        <v:rect id="Rectangle 457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"/>
                        <v:rect id="Rectangle 458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"/>
                      </v:group>
                      <v:rect id="Rectangle 459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"/>
                    </v:group>
                  </w:pict>
                </mc:Fallback>
              </mc:AlternateContent>
            </w:r>
            <w:r w:rsidR="00F776AD">
              <w:t xml:space="preserve">  </w:t>
            </w:r>
          </w:p>
        </w:tc>
      </w:tr>
    </w:tbl>
    <w:p w14:paraId="3807A06B" w14:textId="5DAEF8A4" w:rsidR="00791FBD" w:rsidRDefault="00791FBD" w:rsidP="00791FBD">
      <w:pPr>
        <w:jc w:val="both"/>
        <w:rPr>
          <w:rFonts w:asciiTheme="minorHAnsi" w:hAnsiTheme="minorHAnsi"/>
          <w:i/>
          <w:sz w:val="18"/>
          <w:szCs w:val="18"/>
        </w:rPr>
      </w:pPr>
    </w:p>
    <w:p w14:paraId="0F73DD3C" w14:textId="37E23F07" w:rsidR="00F776AD" w:rsidRDefault="00207FE7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87F9764" wp14:editId="695BE654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6810375" cy="2409825"/>
                <wp:effectExtent l="0" t="0" r="28575" b="28575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240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7EDE4" w14:textId="0298B08F" w:rsidR="00F776AD" w:rsidRDefault="00F776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F9764" id="_x0000_t202" coordsize="21600,21600" o:spt="202" path="m,l,21600r21600,l21600,xe">
                <v:stroke joinstyle="miter"/>
                <v:path gradientshapeok="t" o:connecttype="rect"/>
              </v:shapetype>
              <v:shape id="Text Box 277" o:spid="_x0000_s1041" type="#_x0000_t202" style="position:absolute;left:0;text-align:left;margin-left:485.05pt;margin-top:16.15pt;width:536.25pt;height:189.75pt;z-index:251657215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" fillcolor="white [3201]">
                <v:textbox>
                  <w:txbxContent>
                    <w:p w14:paraId="4FB7EDE4" w14:textId="0298B08F" w:rsidR="00F776AD" w:rsidRDefault="00F776AD"/>
                  </w:txbxContent>
                </v:textbox>
                <w10:wrap anchorx="margin"/>
              </v:shape>
            </w:pict>
          </mc:Fallback>
        </mc:AlternateContent>
      </w:r>
    </w:p>
    <w:p w14:paraId="6AFAEE82" w14:textId="321C7EC0" w:rsidR="00F776AD" w:rsidRDefault="00207FE7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95103" behindDoc="0" locked="0" layoutInCell="1" allowOverlap="1" wp14:anchorId="7FFCBDB8" wp14:editId="0435A684">
                <wp:simplePos x="0" y="0"/>
                <wp:positionH relativeFrom="margin">
                  <wp:posOffset>47625</wp:posOffset>
                </wp:positionH>
                <wp:positionV relativeFrom="paragraph">
                  <wp:posOffset>121920</wp:posOffset>
                </wp:positionV>
                <wp:extent cx="5871845" cy="2105025"/>
                <wp:effectExtent l="0" t="0" r="0" b="9525"/>
                <wp:wrapSquare wrapText="bothSides"/>
                <wp:docPr id="685" name="Group 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845" cy="2105025"/>
                          <a:chOff x="-419100" y="433515"/>
                          <a:chExt cx="5848350" cy="2281110"/>
                        </a:xfrm>
                      </wpg:grpSpPr>
                      <wps:wsp>
                        <wps:cNvPr id="278" name="Text Box 278"/>
                        <wps:cNvSpPr txBox="1"/>
                        <wps:spPr>
                          <a:xfrm>
                            <a:off x="1095375" y="724081"/>
                            <a:ext cx="279082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FE8263" w14:textId="5B4A7B3F" w:rsidR="00F776AD" w:rsidRPr="00F776AD" w:rsidRDefault="00F776AD" w:rsidP="00C014E0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F776AD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t>Is the event related</w:t>
                              </w:r>
                              <w:proofErr w:type="gramEnd"/>
                              <w:r w:rsidRPr="00F776AD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t xml:space="preserve"> to the intervention?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Straight Arrow Connector 320"/>
                        <wps:cNvCnPr/>
                        <wps:spPr>
                          <a:xfrm>
                            <a:off x="2533533" y="1340888"/>
                            <a:ext cx="0" cy="3524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4" name="Straight Arrow Connector 324"/>
                        <wps:cNvCnPr/>
                        <wps:spPr>
                          <a:xfrm>
                            <a:off x="3991367" y="853447"/>
                            <a:ext cx="50482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4765685" y="749469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3228855" y="137659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Text Box 346"/>
                        <wps:cNvSpPr txBox="1"/>
                        <wps:spPr>
                          <a:xfrm>
                            <a:off x="3997662" y="433515"/>
                            <a:ext cx="571500" cy="3302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941614" w14:textId="72ADC0CD" w:rsidR="00DC3A9B" w:rsidRPr="00DC3A9B" w:rsidRDefault="00DC3A9B" w:rsidP="0082299A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</w:pPr>
                              <w:r w:rsidRPr="00DC3A9B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 Box 349"/>
                        <wps:cNvSpPr txBox="1"/>
                        <wps:spPr>
                          <a:xfrm>
                            <a:off x="2733283" y="1304345"/>
                            <a:ext cx="44767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4D8B74" w14:textId="532B6C25" w:rsidR="00DC3A9B" w:rsidRPr="00DC3A9B" w:rsidRDefault="00DC3A9B">
                              <w:pPr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</w:pPr>
                              <w:r w:rsidRPr="00DC3A9B">
                                <w:rPr>
                                  <w:rFonts w:asciiTheme="minorHAnsi" w:hAnsiTheme="minorHAnsi"/>
                                  <w:sz w:val="24"/>
                                  <w:szCs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 Box 394"/>
                        <wps:cNvSpPr txBox="1"/>
                        <wps:spPr>
                          <a:xfrm>
                            <a:off x="-419100" y="1809750"/>
                            <a:ext cx="2447925" cy="733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62D97" w14:textId="0A51A787" w:rsidR="00D03126" w:rsidRPr="002B6C53" w:rsidRDefault="002B6C53" w:rsidP="00207FE7">
                              <w:pPr>
                                <w:rPr>
                                  <w:rFonts w:asciiTheme="minorHAnsi" w:hAnsiTheme="minorHAnsi"/>
                                </w:rPr>
                              </w:pPr>
                              <w:r w:rsidRPr="002B6C53">
                                <w:rPr>
                                  <w:rFonts w:asciiTheme="minorHAnsi" w:hAnsiTheme="minorHAnsi"/>
                                </w:rPr>
                                <w:t>Date report sent to MREC/MHRA/Sponsor (within 15 days of sponsor first aware of event</w:t>
                              </w:r>
                              <w:r w:rsidR="00D03126">
                                <w:rPr>
                                  <w:rFonts w:asciiTheme="minorHAnsi" w:hAnsiTheme="minorHAnsi"/>
                                </w:rPr>
                                <w:t xml:space="preserve"> -</w:t>
                              </w:r>
                              <w:proofErr w:type="spellStart"/>
                              <w:r w:rsidR="00D03126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dd</w:t>
                              </w:r>
                              <w:proofErr w:type="spellEnd"/>
                              <w:r w:rsidR="00D03126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/m</w:t>
                              </w:r>
                              <w:r w:rsidR="00794443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on</w:t>
                              </w:r>
                              <w:r w:rsidR="00D03126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/</w:t>
                              </w:r>
                              <w:proofErr w:type="spellStart"/>
                              <w:r w:rsidR="00D03126"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  <w:t>yyyy</w:t>
                              </w:r>
                              <w:proofErr w:type="spellEnd"/>
                              <w:r w:rsidRPr="002B6C53">
                                <w:rPr>
                                  <w:rFonts w:asciiTheme="minorHAnsi" w:hAnsiTheme="minorHAnsi"/>
                                </w:rPr>
                                <w:t>):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 Box 199"/>
                        <wps:cNvSpPr txBox="1"/>
                        <wps:spPr>
                          <a:xfrm>
                            <a:off x="2419350" y="2019300"/>
                            <a:ext cx="3009900" cy="695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EE7E65" w14:textId="685B5E6D" w:rsidR="002B6C53" w:rsidRDefault="00794443">
                              <w:r w:rsidRPr="00794443"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29FC37F1" wp14:editId="790A35A0">
                                    <wp:extent cx="2219325" cy="240665"/>
                                    <wp:effectExtent l="19050" t="152400" r="9525" b="140335"/>
                                    <wp:docPr id="684" name="Picture 6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19325" cy="2406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B6C53"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CBDB8" id="Group 685" o:spid="_x0000_s1030" style="position:absolute;left:0;text-align:left;margin-left:3.75pt;margin-top:9.6pt;width:462.35pt;height:165.75pt;z-index:251695103;mso-position-horizontal-relative:margin;mso-width-relative:margin;mso-height-relative:margin" coordorigin="-4191,4335" coordsize="58483,2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8" o:spid="_x0000_s1031" type="#_x0000_t202" style="position:absolute;left:10953;top:7240;width:27909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" fillcolor="white [3201]" strokeweight=".5pt">
                  <v:textbox>
                    <w:txbxContent>
                      <w:p w14:paraId="70FE8263" w14:textId="5B4A7B3F" w:rsidR="00F776AD" w:rsidRPr="00F776AD" w:rsidRDefault="00F776AD" w:rsidP="00C014E0">
                        <w:pPr>
                          <w:jc w:val="center"/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</w:pPr>
                        <w:proofErr w:type="gramStart"/>
                        <w:r w:rsidRPr="00F776AD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t>Is the event related</w:t>
                        </w:r>
                        <w:proofErr w:type="gramEnd"/>
                        <w:r w:rsidRPr="00F776AD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t xml:space="preserve"> to the intervention?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20" o:spid="_x0000_s1032" type="#_x0000_t32" style="position:absolute;left:25335;top:13408;width:0;height:35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324" o:spid="_x0000_s1033" type="#_x0000_t32" style="position:absolute;left:39913;top:8534;width:5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" strokecolor="black [3213]" strokeweight=".5pt">
                  <v:stroke endarrow="block" joinstyle="miter"/>
                </v:shape>
                <v:rect id="Rectangle 326" o:spid="_x0000_s1034" style="position:absolute;left:47656;top:7494;width:219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" fillcolor="white [3212]" strokecolor="black [3213]" strokeweight="1pt"/>
                <v:rect id="Rectangle 342" o:spid="_x0000_s1035" style="position:absolute;left:32288;top:13765;width:219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" fillcolor="white [3212]" strokecolor="black [3213]" strokeweight="1pt"/>
                <v:shape id="Text Box 346" o:spid="_x0000_s1036" type="#_x0000_t202" style="position:absolute;left:39976;top:4335;width:5715;height:3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" fillcolor="white [3201]" stroked="f" strokeweight=".5pt">
                  <v:textbox>
                    <w:txbxContent>
                      <w:p w14:paraId="0E941614" w14:textId="72ADC0CD" w:rsidR="00DC3A9B" w:rsidRPr="00DC3A9B" w:rsidRDefault="00DC3A9B" w:rsidP="0082299A">
                        <w:pPr>
                          <w:jc w:val="center"/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</w:pPr>
                        <w:r w:rsidRPr="00DC3A9B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t>No</w:t>
                        </w:r>
                      </w:p>
                    </w:txbxContent>
                  </v:textbox>
                </v:shape>
                <v:shape id="Text Box 349" o:spid="_x0000_s1037" type="#_x0000_t202" style="position:absolute;left:27332;top:13043;width:447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" fillcolor="white [3201]" stroked="f" strokeweight=".5pt">
                  <v:textbox>
                    <w:txbxContent>
                      <w:p w14:paraId="024D8B74" w14:textId="532B6C25" w:rsidR="00DC3A9B" w:rsidRPr="00DC3A9B" w:rsidRDefault="00DC3A9B">
                        <w:pPr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</w:pPr>
                        <w:r w:rsidRPr="00DC3A9B">
                          <w:rPr>
                            <w:rFonts w:asciiTheme="minorHAnsi" w:hAnsiTheme="minorHAnsi"/>
                            <w:sz w:val="24"/>
                            <w:szCs w:val="24"/>
                          </w:rPr>
                          <w:t>Yes</w:t>
                        </w:r>
                      </w:p>
                    </w:txbxContent>
                  </v:textbox>
                </v:shape>
                <v:shape id="Text Box 394" o:spid="_x0000_s1038" type="#_x0000_t202" style="position:absolute;left:-4191;top:18097;width:24479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" fillcolor="white [3201]" stroked="f" strokeweight=".5pt">
                  <v:textbox>
                    <w:txbxContent>
                      <w:p w14:paraId="4C162D97" w14:textId="0A51A787" w:rsidR="00D03126" w:rsidRPr="002B6C53" w:rsidRDefault="002B6C53" w:rsidP="00207FE7">
                        <w:pPr>
                          <w:rPr>
                            <w:rFonts w:asciiTheme="minorHAnsi" w:hAnsiTheme="minorHAnsi"/>
                          </w:rPr>
                        </w:pPr>
                        <w:r w:rsidRPr="002B6C53">
                          <w:rPr>
                            <w:rFonts w:asciiTheme="minorHAnsi" w:hAnsiTheme="minorHAnsi"/>
                          </w:rPr>
                          <w:t>Date report sent to MREC/MHRA/Sponsor (within 15 days of sponsor first aware of event</w:t>
                        </w:r>
                        <w:r w:rsidR="00D03126">
                          <w:rPr>
                            <w:rFonts w:asciiTheme="minorHAnsi" w:hAnsiTheme="minorHAnsi"/>
                          </w:rPr>
                          <w:t xml:space="preserve"> -</w:t>
                        </w:r>
                        <w:proofErr w:type="spellStart"/>
                        <w:r w:rsidR="00D03126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dd</w:t>
                        </w:r>
                        <w:proofErr w:type="spellEnd"/>
                        <w:r w:rsidR="00D03126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/m</w:t>
                        </w:r>
                        <w:r w:rsidR="00794443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on</w:t>
                        </w:r>
                        <w:r w:rsidR="00D03126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/</w:t>
                        </w:r>
                        <w:proofErr w:type="spellStart"/>
                        <w:r w:rsidR="00D03126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yyyy</w:t>
                        </w:r>
                        <w:proofErr w:type="spellEnd"/>
                        <w:r w:rsidRPr="002B6C53">
                          <w:rPr>
                            <w:rFonts w:asciiTheme="minorHAnsi" w:hAnsiTheme="minorHAnsi"/>
                          </w:rPr>
                          <w:t>):</w:t>
                        </w:r>
                      </w:p>
                    </w:txbxContent>
                  </v:textbox>
                </v:shape>
                <v:shape id="Text Box 199" o:spid="_x0000_s1039" type="#_x0000_t202" style="position:absolute;left:24193;top:20193;width:30099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" fillcolor="white [3201]" stroked="f" strokeweight=".5pt">
                  <v:textbox>
                    <w:txbxContent>
                      <w:p w14:paraId="57EE7E65" w14:textId="685B5E6D" w:rsidR="002B6C53" w:rsidRDefault="00794443">
                        <w:r w:rsidRPr="00794443"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29FC37F1" wp14:editId="790A35A0">
                              <wp:extent cx="2219325" cy="240665"/>
                              <wp:effectExtent l="19050" t="152400" r="9525" b="140335"/>
                              <wp:docPr id="684" name="Picture 6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19325" cy="2406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B6C53">
                          <w:t xml:space="preserve">  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79CD568" w14:textId="2A605A36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16B3CB14" w14:textId="6B4FA918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0A827F02" w14:textId="733AB6D6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4B4F20CE" w14:textId="03D34042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35AA57B4" w14:textId="77777777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62F35833" w14:textId="77777777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2C8B8521" w14:textId="1824E2FE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</w:p>
    <w:p w14:paraId="7F7F0C57" w14:textId="392A8428" w:rsidR="00F776AD" w:rsidRPr="00DC3A9B" w:rsidRDefault="00794443" w:rsidP="00791FBD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3F7E3B70" wp14:editId="56DD06E0">
                <wp:simplePos x="0" y="0"/>
                <wp:positionH relativeFrom="column">
                  <wp:posOffset>4606945</wp:posOffset>
                </wp:positionH>
                <wp:positionV relativeFrom="paragraph">
                  <wp:posOffset>256265</wp:posOffset>
                </wp:positionV>
                <wp:extent cx="2219939" cy="219075"/>
                <wp:effectExtent l="0" t="0" r="28575" b="28575"/>
                <wp:wrapNone/>
                <wp:docPr id="461" name="Group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939" cy="219075"/>
                          <a:chOff x="0" y="0"/>
                          <a:chExt cx="2219939" cy="219075"/>
                        </a:xfrm>
                      </wpg:grpSpPr>
                      <wps:wsp>
                        <wps:cNvPr id="462" name="Straight Arrow Connector 462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3613" y="737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3" name="Group 463"/>
                        <wpg:cNvGrpSpPr/>
                        <wpg:grpSpPr>
                          <a:xfrm>
                            <a:off x="0" y="0"/>
                            <a:ext cx="435385" cy="219075"/>
                            <a:chOff x="0" y="0"/>
                            <a:chExt cx="435385" cy="219075"/>
                          </a:xfrm>
                        </wpg:grpSpPr>
                        <wps:wsp>
                          <wps:cNvPr id="464" name="Rectangle 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4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31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68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565355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100043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Straight Arrow Connector 470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780" y="1720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71" name="Group 471"/>
                        <wpg:cNvGrpSpPr/>
                        <wpg:grpSpPr>
                          <a:xfrm>
                            <a:off x="1339645" y="0"/>
                            <a:ext cx="880294" cy="219075"/>
                            <a:chOff x="0" y="0"/>
                            <a:chExt cx="880294" cy="219075"/>
                          </a:xfrm>
                        </wpg:grpSpPr>
                        <wps:wsp>
                          <wps:cNvPr id="472" name="Rectangle 47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Rectangle 4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767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Rectangle 4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35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Rectangle 4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1219" y="0"/>
                              <a:ext cx="219075" cy="219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76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784122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4A55E" id="Group 461" o:spid="_x0000_s1026" style="position:absolute;margin-left:362.75pt;margin-top:20.2pt;width:174.8pt;height:17.25pt;z-index:251830272" coordsize="22199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">
                <v:shape id="Straight Arrow Connector 462" o:spid="_x0000_s1027" type="#_x0000_t32" style="position:absolute;left:12536;top:73;width:571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"/>
                <v:group id="Group 463" o:spid="_x0000_s1028" style="position:absolute;width:4353;height:2190" coordsize="43538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rect id="Rectangle 464" o:spid="_x0000_s1029" style="position:absolute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"/>
                  <v:rect id="Rectangle 465" o:spid="_x0000_s1030" style="position:absolute;left:216310;width:219075;height:219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"/>
                </v:group>
                <v:rect id="Rectangle 468" o:spid="_x0000_s1031" style="position:absolute;left:5653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"/>
                <v:rect id="Rectangle 469" o:spid="_x0000_s1032" style="position:absolute;left:10004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"/>
                <v:shape id="Straight Arrow Connector 470" o:spid="_x0000_s1033" type="#_x0000_t32" style="position:absolute;left:4817;top:172;width:572;height:2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"/>
                <v:group id="Group 471" o:spid="_x0000_s1034" style="position:absolute;left:13396;width:8803;height:2190" coordsize="88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rect id="Rectangle 472" o:spid="_x0000_s1035" style="position:absolute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ZSH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"/>
                  <v:rect id="Rectangle 473" o:spid="_x0000_s1036" style="position:absolute;left:2187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TEc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no7g/0w4AnLxBwAA//8DAFBLAQItABQABgAIAAAAIQDb4fbL7gAAAIUBAAATAAAAAAAAAAAA&#10;AAAAAAAAAABbQ29udGVudF9UeXBlc10ueG1sUEsBAi0AFAAGAAgAAAAhAFr0LFu/AAAAFQEAAAsA&#10;AAAAAAAAAAAAAAAAHwEAAF9yZWxzLy5yZWxzUEsBAi0AFAAGAAgAAAAhAIMVMRzEAAAA3AAAAA8A&#10;AAAAAAAAAAAAAAAABwIAAGRycy9kb3ducmV2LnhtbFBLBQYAAAAAAwADALcAAAD4AgAAAAA=&#10;"/>
                  <v:rect id="Rectangle 474" o:spid="_x0000_s1037" style="position:absolute;left:4375;width:2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"/>
                  <v:rect id="Rectangle 475" o:spid="_x0000_s1038" style="position:absolute;left:6612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"/>
                </v:group>
                <v:rect id="Rectangle 476" o:spid="_x0000_s1039" style="position:absolute;left:7841;width:2190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"/>
              </v:group>
            </w:pict>
          </mc:Fallback>
        </mc:AlternateContent>
      </w:r>
    </w:p>
    <w:p w14:paraId="48095F24" w14:textId="7CBBF9DF" w:rsidR="00F776AD" w:rsidRDefault="00F776AD" w:rsidP="00791FBD">
      <w:pPr>
        <w:jc w:val="both"/>
        <w:rPr>
          <w:rFonts w:asciiTheme="minorHAnsi" w:hAnsiTheme="minorHAnsi"/>
          <w:sz w:val="24"/>
          <w:szCs w:val="24"/>
        </w:rPr>
      </w:pPr>
      <w:r w:rsidRPr="00DC3A9B">
        <w:rPr>
          <w:rFonts w:asciiTheme="minorHAnsi" w:hAnsiTheme="minorHAnsi"/>
          <w:sz w:val="24"/>
          <w:szCs w:val="24"/>
        </w:rPr>
        <w:t>Chief Investigator’s signature: ___________</w:t>
      </w:r>
      <w:r w:rsidR="003A02F1">
        <w:rPr>
          <w:rFonts w:asciiTheme="minorHAnsi" w:hAnsiTheme="minorHAnsi"/>
          <w:sz w:val="24"/>
          <w:szCs w:val="24"/>
        </w:rPr>
        <w:t>_____________________</w:t>
      </w:r>
    </w:p>
    <w:p w14:paraId="73017242" w14:textId="7D98C9D4" w:rsidR="003C6855" w:rsidRDefault="00E87378" w:rsidP="00336103">
      <w:pPr>
        <w:spacing w:after="0" w:line="240" w:lineRule="auto"/>
        <w:jc w:val="center"/>
      </w:pPr>
    </w:p>
    <w:sectPr w:rsidR="003C6855" w:rsidSect="002B4A6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5D7D" w14:textId="77777777" w:rsidR="00791FBD" w:rsidRDefault="00791FBD" w:rsidP="00791FBD">
      <w:pPr>
        <w:spacing w:after="0" w:line="240" w:lineRule="auto"/>
      </w:pPr>
      <w:r>
        <w:separator/>
      </w:r>
    </w:p>
  </w:endnote>
  <w:endnote w:type="continuationSeparator" w:id="0">
    <w:p w14:paraId="58C68AD7" w14:textId="77777777" w:rsidR="00791FBD" w:rsidRDefault="00791FBD" w:rsidP="0079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650E2" w14:textId="77777777" w:rsidR="00F37D09" w:rsidRDefault="00F37D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5A796" w14:textId="0CAA67AF" w:rsidR="00791FBD" w:rsidRDefault="00313A7D">
    <w:pPr>
      <w:pStyle w:val="Footer"/>
    </w:pPr>
    <w:r>
      <w:rPr>
        <w:rFonts w:asciiTheme="minorHAnsi" w:hAnsiTheme="minorHAnsi"/>
      </w:rPr>
      <w:t xml:space="preserve">Big Baby </w:t>
    </w:r>
    <w:r w:rsidR="00490A39">
      <w:rPr>
        <w:rFonts w:asciiTheme="minorHAnsi" w:hAnsiTheme="minorHAnsi"/>
      </w:rPr>
      <w:t xml:space="preserve">SAE Form </w:t>
    </w:r>
    <w:r w:rsidR="00F37D09">
      <w:rPr>
        <w:rFonts w:asciiTheme="minorHAnsi" w:hAnsiTheme="minorHAnsi"/>
      </w:rPr>
      <w:t>3.0</w:t>
    </w:r>
    <w:r w:rsidR="008D3643">
      <w:rPr>
        <w:rFonts w:asciiTheme="minorHAnsi" w:hAnsiTheme="minorHAnsi"/>
      </w:rPr>
      <w:t xml:space="preserve"> |</w:t>
    </w:r>
    <w:r w:rsidR="00476C44">
      <w:rPr>
        <w:rFonts w:asciiTheme="minorHAnsi" w:hAnsiTheme="minorHAnsi"/>
      </w:rPr>
      <w:t>12 September</w:t>
    </w:r>
    <w:r w:rsidR="00EF1CA7">
      <w:rPr>
        <w:rFonts w:asciiTheme="minorHAnsi" w:hAnsiTheme="minorHAnsi"/>
      </w:rPr>
      <w:t xml:space="preserve"> 2019</w:t>
    </w:r>
    <w:r w:rsidR="00791FBD">
      <w:rPr>
        <w:rFonts w:asciiTheme="minorHAnsi" w:hAnsiTheme="minorHAnsi"/>
      </w:rPr>
      <w:t xml:space="preserve"> | </w:t>
    </w:r>
    <w:r w:rsidR="00791FBD" w:rsidRPr="00FF4C03">
      <w:rPr>
        <w:rFonts w:asciiTheme="minorHAnsi" w:hAnsiTheme="minorHAnsi"/>
      </w:rPr>
      <w:t>IRAS</w:t>
    </w:r>
    <w:r w:rsidR="00791FBD">
      <w:rPr>
        <w:rFonts w:asciiTheme="minorHAnsi" w:hAnsiTheme="minorHAnsi"/>
      </w:rPr>
      <w:t>:</w:t>
    </w:r>
    <w:r w:rsidR="00791FBD" w:rsidRPr="00FF4C03">
      <w:rPr>
        <w:rFonts w:asciiTheme="minorHAnsi" w:hAnsiTheme="minorHAnsi"/>
      </w:rPr>
      <w:t xml:space="preserve"> ID 229163</w:t>
    </w:r>
    <w:r w:rsidR="00791FBD">
      <w:rPr>
        <w:rFonts w:asciiTheme="minorHAnsi" w:hAnsiTheme="minorHAnsi"/>
      </w:rPr>
      <w:t xml:space="preserve"> | </w:t>
    </w:r>
    <w:r w:rsidR="00791FBD" w:rsidRPr="00D6570F">
      <w:rPr>
        <w:rFonts w:asciiTheme="minorHAnsi" w:hAnsiTheme="minorHAnsi"/>
      </w:rPr>
      <w:t>ISRCTN</w:t>
    </w:r>
    <w:r w:rsidR="00791FBD">
      <w:rPr>
        <w:rFonts w:asciiTheme="minorHAnsi" w:hAnsiTheme="minorHAnsi"/>
      </w:rPr>
      <w:t xml:space="preserve">: </w:t>
    </w:r>
    <w:r w:rsidR="00490A39" w:rsidRPr="00490A39">
      <w:rPr>
        <w:rFonts w:asciiTheme="minorHAnsi" w:hAnsiTheme="minorHAnsi"/>
      </w:rPr>
      <w:t>18229892</w:t>
    </w:r>
    <w:r w:rsidR="00791FBD">
      <w:rPr>
        <w:rFonts w:asciiTheme="minorHAnsi" w:hAnsiTheme="minorHAnsi"/>
      </w:rPr>
      <w:tab/>
    </w:r>
    <w:r w:rsidR="00791FBD" w:rsidRPr="00FF4C03">
      <w:rPr>
        <w:rFonts w:asciiTheme="minorHAnsi" w:hAnsiTheme="minorHAnsi"/>
      </w:rPr>
      <w:t xml:space="preserve">Page </w:t>
    </w:r>
    <w:r w:rsidR="00791FBD" w:rsidRPr="00FF4C03">
      <w:rPr>
        <w:rFonts w:asciiTheme="minorHAnsi" w:hAnsiTheme="minorHAnsi"/>
        <w:b/>
        <w:bCs/>
      </w:rPr>
      <w:fldChar w:fldCharType="begin"/>
    </w:r>
    <w:r w:rsidR="00791FBD" w:rsidRPr="00FF4C03">
      <w:rPr>
        <w:rFonts w:asciiTheme="minorHAnsi" w:hAnsiTheme="minorHAnsi"/>
        <w:b/>
        <w:bCs/>
      </w:rPr>
      <w:instrText xml:space="preserve"> PAGE </w:instrText>
    </w:r>
    <w:r w:rsidR="00791FBD" w:rsidRPr="00FF4C03">
      <w:rPr>
        <w:rFonts w:asciiTheme="minorHAnsi" w:hAnsiTheme="minorHAnsi"/>
        <w:b/>
        <w:bCs/>
      </w:rPr>
      <w:fldChar w:fldCharType="separate"/>
    </w:r>
    <w:r w:rsidR="00E87378">
      <w:rPr>
        <w:rFonts w:asciiTheme="minorHAnsi" w:hAnsiTheme="minorHAnsi"/>
        <w:b/>
        <w:bCs/>
        <w:noProof/>
      </w:rPr>
      <w:t>3</w:t>
    </w:r>
    <w:r w:rsidR="00791FBD" w:rsidRPr="00FF4C03">
      <w:rPr>
        <w:rFonts w:asciiTheme="minorHAnsi" w:hAnsiTheme="minorHAnsi"/>
        <w:b/>
        <w:bCs/>
      </w:rPr>
      <w:fldChar w:fldCharType="end"/>
    </w:r>
    <w:r w:rsidR="00791FBD" w:rsidRPr="00FF4C03">
      <w:rPr>
        <w:rFonts w:asciiTheme="minorHAnsi" w:hAnsiTheme="minorHAnsi"/>
      </w:rPr>
      <w:t xml:space="preserve"> of </w:t>
    </w:r>
    <w:r w:rsidR="00791FBD" w:rsidRPr="00FF4C03">
      <w:rPr>
        <w:rFonts w:asciiTheme="minorHAnsi" w:hAnsiTheme="minorHAnsi"/>
        <w:b/>
        <w:bCs/>
      </w:rPr>
      <w:fldChar w:fldCharType="begin"/>
    </w:r>
    <w:r w:rsidR="00791FBD" w:rsidRPr="00FF4C03">
      <w:rPr>
        <w:rFonts w:asciiTheme="minorHAnsi" w:hAnsiTheme="minorHAnsi"/>
        <w:b/>
        <w:bCs/>
      </w:rPr>
      <w:instrText xml:space="preserve"> NUMPAGES  </w:instrText>
    </w:r>
    <w:r w:rsidR="00791FBD" w:rsidRPr="00FF4C03">
      <w:rPr>
        <w:rFonts w:asciiTheme="minorHAnsi" w:hAnsiTheme="minorHAnsi"/>
        <w:b/>
        <w:bCs/>
      </w:rPr>
      <w:fldChar w:fldCharType="separate"/>
    </w:r>
    <w:r w:rsidR="00E87378">
      <w:rPr>
        <w:rFonts w:asciiTheme="minorHAnsi" w:hAnsiTheme="minorHAnsi"/>
        <w:b/>
        <w:bCs/>
        <w:noProof/>
      </w:rPr>
      <w:t>3</w:t>
    </w:r>
    <w:r w:rsidR="00791FBD" w:rsidRPr="00FF4C03">
      <w:rPr>
        <w:rFonts w:asciiTheme="minorHAnsi" w:hAnsiTheme="minorHAns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2403" w14:textId="77777777" w:rsidR="00F37D09" w:rsidRDefault="00F37D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2C03E" w14:textId="77777777" w:rsidR="00791FBD" w:rsidRDefault="00791FBD" w:rsidP="00791FBD">
      <w:pPr>
        <w:spacing w:after="0" w:line="240" w:lineRule="auto"/>
      </w:pPr>
      <w:r>
        <w:separator/>
      </w:r>
    </w:p>
  </w:footnote>
  <w:footnote w:type="continuationSeparator" w:id="0">
    <w:p w14:paraId="04B328A8" w14:textId="77777777" w:rsidR="00791FBD" w:rsidRDefault="00791FBD" w:rsidP="00791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23EE9" w14:textId="77777777" w:rsidR="00F37D09" w:rsidRDefault="00F37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FB8E7" w14:textId="06237069" w:rsidR="00791FBD" w:rsidRPr="0025362A" w:rsidRDefault="00791FBD" w:rsidP="0025362A">
    <w:pPr>
      <w:pStyle w:val="Header"/>
      <w:jc w:val="right"/>
      <w:rPr>
        <w:rFonts w:asciiTheme="minorHAnsi" w:hAnsiTheme="minorHAnsi"/>
        <w:b/>
        <w:i/>
      </w:rPr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2F0632B7" wp14:editId="1BD4739E">
          <wp:extent cx="1351280" cy="454981"/>
          <wp:effectExtent l="0" t="0" r="1270" b="2540"/>
          <wp:docPr id="16" name="Picture 16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1516">
      <w:rPr>
        <w:rFonts w:asciiTheme="minorHAnsi" w:hAnsiTheme="minorHAnsi"/>
        <w:b/>
        <w:i/>
      </w:rPr>
      <w:ptab w:relativeTo="margin" w:alignment="center" w:leader="none"/>
    </w:r>
    <w:r w:rsidRPr="00B61516">
      <w:rPr>
        <w:rFonts w:asciiTheme="minorHAnsi" w:hAnsiTheme="minorHAnsi"/>
        <w:b/>
        <w:i/>
      </w:rPr>
      <w:ptab w:relativeTo="margin" w:alignment="right" w:leader="none"/>
    </w:r>
    <w:r>
      <w:rPr>
        <w:rFonts w:asciiTheme="minorHAnsi" w:hAnsiTheme="minorHAnsi"/>
        <w:b/>
        <w:i/>
      </w:rPr>
      <w:t xml:space="preserve"> HTA </w:t>
    </w:r>
    <w:r w:rsidRPr="00042E8A">
      <w:rPr>
        <w:rFonts w:asciiTheme="minorHAnsi" w:hAnsiTheme="minorHAnsi"/>
        <w:b/>
        <w:i/>
      </w:rPr>
      <w:t xml:space="preserve">16/77/02 The Big Baby Trial </w:t>
    </w:r>
    <w:r>
      <w:rPr>
        <w:rFonts w:asciiTheme="minorHAnsi" w:hAnsiTheme="minorHAnsi"/>
        <w:b/>
        <w:i/>
      </w:rPr>
      <w:t xml:space="preserve">CRF Booklet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0BEE0" w14:textId="77777777" w:rsidR="00F37D09" w:rsidRDefault="00F37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1.75pt;visibility:visible;mso-wrap-style:square" o:bullet="t">
        <v:imagedata r:id="rId1" o:title=""/>
      </v:shape>
    </w:pict>
  </w:numPicBullet>
  <w:abstractNum w:abstractNumId="0" w15:restartNumberingAfterBreak="0">
    <w:nsid w:val="00322FC7"/>
    <w:multiLevelType w:val="hybridMultilevel"/>
    <w:tmpl w:val="8B8600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5100A"/>
    <w:multiLevelType w:val="hybridMultilevel"/>
    <w:tmpl w:val="D2405A8E"/>
    <w:lvl w:ilvl="0" w:tplc="40CC207E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37368"/>
    <w:multiLevelType w:val="hybridMultilevel"/>
    <w:tmpl w:val="6F0444EA"/>
    <w:lvl w:ilvl="0" w:tplc="529A5E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0A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7EC1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7CC5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ACBF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BEC7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E44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C1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9E5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3F6A11"/>
    <w:multiLevelType w:val="hybridMultilevel"/>
    <w:tmpl w:val="D2405A8E"/>
    <w:lvl w:ilvl="0" w:tplc="40CC207E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31C69"/>
    <w:multiLevelType w:val="hybridMultilevel"/>
    <w:tmpl w:val="6B9CA7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C65F6"/>
    <w:multiLevelType w:val="hybridMultilevel"/>
    <w:tmpl w:val="DA8CC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20C52"/>
    <w:multiLevelType w:val="hybridMultilevel"/>
    <w:tmpl w:val="116CD6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425DF"/>
    <w:multiLevelType w:val="hybridMultilevel"/>
    <w:tmpl w:val="C52A5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BD"/>
    <w:rsid w:val="00026482"/>
    <w:rsid w:val="0009483D"/>
    <w:rsid w:val="000B4151"/>
    <w:rsid w:val="000B5120"/>
    <w:rsid w:val="000D12A9"/>
    <w:rsid w:val="00153940"/>
    <w:rsid w:val="00191DC5"/>
    <w:rsid w:val="001E6D98"/>
    <w:rsid w:val="00207FE7"/>
    <w:rsid w:val="00234158"/>
    <w:rsid w:val="0025362A"/>
    <w:rsid w:val="0025459F"/>
    <w:rsid w:val="00282885"/>
    <w:rsid w:val="00285CAB"/>
    <w:rsid w:val="002B6C53"/>
    <w:rsid w:val="002C2307"/>
    <w:rsid w:val="002D6F0D"/>
    <w:rsid w:val="00313A7D"/>
    <w:rsid w:val="00336103"/>
    <w:rsid w:val="0033736A"/>
    <w:rsid w:val="003A02F1"/>
    <w:rsid w:val="003D2450"/>
    <w:rsid w:val="003E589F"/>
    <w:rsid w:val="0045170B"/>
    <w:rsid w:val="00476C44"/>
    <w:rsid w:val="00490A39"/>
    <w:rsid w:val="00546E77"/>
    <w:rsid w:val="005C049B"/>
    <w:rsid w:val="005D20F8"/>
    <w:rsid w:val="00626C56"/>
    <w:rsid w:val="00630FB5"/>
    <w:rsid w:val="0063211D"/>
    <w:rsid w:val="00696101"/>
    <w:rsid w:val="006C0B7D"/>
    <w:rsid w:val="006E033B"/>
    <w:rsid w:val="00700D5F"/>
    <w:rsid w:val="007012AE"/>
    <w:rsid w:val="0071725A"/>
    <w:rsid w:val="0075406B"/>
    <w:rsid w:val="00760AA5"/>
    <w:rsid w:val="007768CD"/>
    <w:rsid w:val="00776950"/>
    <w:rsid w:val="00791FBD"/>
    <w:rsid w:val="007932CF"/>
    <w:rsid w:val="007942E7"/>
    <w:rsid w:val="00794443"/>
    <w:rsid w:val="0082299A"/>
    <w:rsid w:val="00874F3B"/>
    <w:rsid w:val="008D3643"/>
    <w:rsid w:val="00910EB3"/>
    <w:rsid w:val="009128B8"/>
    <w:rsid w:val="00914A29"/>
    <w:rsid w:val="009A1A63"/>
    <w:rsid w:val="00A56DA1"/>
    <w:rsid w:val="00A60A7E"/>
    <w:rsid w:val="00A61EA8"/>
    <w:rsid w:val="00B1765C"/>
    <w:rsid w:val="00B31BAE"/>
    <w:rsid w:val="00B4253A"/>
    <w:rsid w:val="00B711DE"/>
    <w:rsid w:val="00BE013C"/>
    <w:rsid w:val="00C014E0"/>
    <w:rsid w:val="00C13029"/>
    <w:rsid w:val="00C97E5F"/>
    <w:rsid w:val="00CD54AD"/>
    <w:rsid w:val="00D03126"/>
    <w:rsid w:val="00D23B98"/>
    <w:rsid w:val="00D575E1"/>
    <w:rsid w:val="00DA3D23"/>
    <w:rsid w:val="00DC3A9B"/>
    <w:rsid w:val="00DF6F16"/>
    <w:rsid w:val="00E54D7F"/>
    <w:rsid w:val="00E87378"/>
    <w:rsid w:val="00EF1CA7"/>
    <w:rsid w:val="00EF29C6"/>
    <w:rsid w:val="00F112E7"/>
    <w:rsid w:val="00F3106A"/>
    <w:rsid w:val="00F37D09"/>
    <w:rsid w:val="00F649D0"/>
    <w:rsid w:val="00F776AD"/>
    <w:rsid w:val="00FD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2"/>
    </o:shapelayout>
  </w:shapeDefaults>
  <w:decimalSymbol w:val="."/>
  <w:listSeparator w:val=","/>
  <w14:docId w14:val="18B4F46B"/>
  <w15:chartTrackingRefBased/>
  <w15:docId w15:val="{D238EB7C-A53C-423A-994E-F1A21844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FBD"/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FBD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791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1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FBD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FBD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91F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1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FB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1F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BD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91FBD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00D5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00D5F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2.emf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hc-tr.bigbaby@nhs.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0.emf"/><Relationship Id="rId23" Type="http://schemas.openxmlformats.org/officeDocument/2006/relationships/theme" Target="theme/theme1.xml"/><Relationship Id="rId10" Type="http://schemas.openxmlformats.org/officeDocument/2006/relationships/image" Target="media/image30.emf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0.emf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D25B02CB</Template>
  <TotalTime>3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4</cp:revision>
  <cp:lastPrinted>2019-01-09T12:36:00Z</cp:lastPrinted>
  <dcterms:created xsi:type="dcterms:W3CDTF">2019-09-17T08:58:00Z</dcterms:created>
  <dcterms:modified xsi:type="dcterms:W3CDTF">2019-10-10T14:26:00Z</dcterms:modified>
</cp:coreProperties>
</file>