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B34BC" w14:textId="7E59CD78" w:rsidR="00791FBD" w:rsidRPr="0084736F" w:rsidRDefault="00791FBD" w:rsidP="00791FBD">
      <w:pPr>
        <w:spacing w:after="0" w:line="240" w:lineRule="auto"/>
        <w:jc w:val="right"/>
        <w:rPr>
          <w:rFonts w:asciiTheme="minorHAnsi" w:hAnsiTheme="minorHAnsi" w:cs="Arial"/>
          <w:b/>
          <w:sz w:val="28"/>
          <w:szCs w:val="28"/>
        </w:rPr>
      </w:pPr>
      <w:r w:rsidRPr="0084736F">
        <w:rPr>
          <w:rFonts w:asciiTheme="minorHAnsi" w:hAnsiTheme="minorHAnsi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931C9" wp14:editId="6CA4DC08">
                <wp:simplePos x="0" y="0"/>
                <wp:positionH relativeFrom="page">
                  <wp:posOffset>257174</wp:posOffset>
                </wp:positionH>
                <wp:positionV relativeFrom="paragraph">
                  <wp:posOffset>201295</wp:posOffset>
                </wp:positionV>
                <wp:extent cx="6810375" cy="352425"/>
                <wp:effectExtent l="0" t="0" r="28575" b="28575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352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57A72" w14:textId="7974F593" w:rsidR="00791FBD" w:rsidRPr="00CB0F7D" w:rsidRDefault="00776950" w:rsidP="00153940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Site Name</w:t>
                            </w:r>
                            <w:proofErr w:type="gramStart"/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:_</w:t>
                            </w:r>
                            <w:proofErr w:type="gramEnd"/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______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_____________________    </w:t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Study</w:t>
                            </w:r>
                            <w:r w:rsidR="00D0312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Number </w:t>
                            </w:r>
                            <w:r w:rsidR="00D03126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B16ADB4" wp14:editId="501290E1">
                                  <wp:extent cx="885825" cy="219075"/>
                                  <wp:effectExtent l="0" t="0" r="9525" b="9525"/>
                                  <wp:docPr id="527" name="Picture 5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03126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34CF44E" wp14:editId="6A455C1B">
                                  <wp:extent cx="885825" cy="219075"/>
                                  <wp:effectExtent l="0" t="0" r="9525" b="9525"/>
                                  <wp:docPr id="528" name="Picture 5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931C9"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20.25pt;margin-top:15.85pt;width:536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" fillcolor="#e7e6e6 [3214]" strokeweight=".5pt">
                <v:textbox>
                  <w:txbxContent>
                    <w:p w14:paraId="61D57A72" w14:textId="7974F593" w:rsidR="00791FBD" w:rsidRPr="00CB0F7D" w:rsidRDefault="00776950" w:rsidP="00153940">
                      <w:pPr>
                        <w:rPr>
                          <w:rFonts w:asciiTheme="minorHAnsi" w:hAnsiTheme="minorHAnsi"/>
                        </w:rPr>
                      </w:pPr>
                      <w:r w:rsidRPr="0077695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Site Name:_______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_____________________    </w:t>
                      </w:r>
                      <w:r w:rsidR="00C551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 w:rsidR="00C551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C551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Study</w:t>
                      </w:r>
                      <w:r w:rsidR="00D0312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Number </w:t>
                      </w:r>
                      <w:r w:rsidR="00D03126"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B16ADB4" wp14:editId="501290E1">
                            <wp:extent cx="885825" cy="219075"/>
                            <wp:effectExtent l="0" t="0" r="9525" b="9525"/>
                            <wp:docPr id="527" name="Picture 5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03126"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34CF44E" wp14:editId="6A455C1B">
                            <wp:extent cx="885825" cy="219075"/>
                            <wp:effectExtent l="0" t="0" r="9525" b="9525"/>
                            <wp:docPr id="528" name="Picture 5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4736F">
        <w:rPr>
          <w:rFonts w:asciiTheme="minorHAnsi" w:hAnsiTheme="minorHAnsi" w:cs="Arial"/>
          <w:b/>
          <w:sz w:val="28"/>
          <w:szCs w:val="28"/>
        </w:rPr>
        <w:t>Serious Adverse Event Form</w:t>
      </w:r>
      <w:r w:rsidR="001F0556">
        <w:rPr>
          <w:rFonts w:asciiTheme="minorHAnsi" w:hAnsiTheme="minorHAnsi" w:cs="Arial"/>
          <w:b/>
          <w:sz w:val="28"/>
          <w:szCs w:val="28"/>
        </w:rPr>
        <w:t xml:space="preserve"> – Follow up</w:t>
      </w:r>
    </w:p>
    <w:p w14:paraId="73530A0D" w14:textId="37128575" w:rsidR="00791FBD" w:rsidRDefault="00791FBD" w:rsidP="00791FBD">
      <w:pPr>
        <w:jc w:val="both"/>
        <w:rPr>
          <w:rFonts w:asciiTheme="minorHAnsi" w:hAnsiTheme="minorHAnsi"/>
          <w:b/>
          <w:sz w:val="28"/>
          <w:szCs w:val="28"/>
        </w:rPr>
      </w:pPr>
    </w:p>
    <w:p w14:paraId="7C249A75" w14:textId="71E37718" w:rsidR="0025362A" w:rsidRDefault="001F0556" w:rsidP="007C3D9D">
      <w:pPr>
        <w:spacing w:before="360" w:after="0"/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045BFA8" wp14:editId="512AA842">
                <wp:simplePos x="0" y="0"/>
                <wp:positionH relativeFrom="column">
                  <wp:posOffset>1196671</wp:posOffset>
                </wp:positionH>
                <wp:positionV relativeFrom="paragraph">
                  <wp:posOffset>127911</wp:posOffset>
                </wp:positionV>
                <wp:extent cx="357809" cy="210207"/>
                <wp:effectExtent l="0" t="0" r="23495" b="18415"/>
                <wp:wrapNone/>
                <wp:docPr id="695" name="Rectangle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9" cy="2102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80891" id="Rectangle 695" o:spid="_x0000_s1026" style="position:absolute;margin-left:94.25pt;margin-top:10.05pt;width:28.15pt;height:16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" fillcolor="white [3212]" strokecolor="black [3213]" strokeweight="1pt"/>
            </w:pict>
          </mc:Fallback>
        </mc:AlternateContent>
      </w:r>
      <w:r w:rsidR="004E384E">
        <w:rPr>
          <w:rFonts w:asciiTheme="minorHAnsi" w:hAnsiTheme="minorHAnsi"/>
          <w:b/>
          <w:sz w:val="28"/>
          <w:szCs w:val="28"/>
        </w:rPr>
        <w:t>Event</w:t>
      </w:r>
      <w:r>
        <w:rPr>
          <w:rFonts w:asciiTheme="minorHAnsi" w:hAnsiTheme="minorHAnsi"/>
          <w:b/>
          <w:sz w:val="28"/>
          <w:szCs w:val="28"/>
        </w:rPr>
        <w:t xml:space="preserve"> n</w:t>
      </w:r>
      <w:r w:rsidR="00791FBD">
        <w:rPr>
          <w:rFonts w:asciiTheme="minorHAnsi" w:hAnsiTheme="minorHAnsi"/>
          <w:b/>
          <w:sz w:val="28"/>
          <w:szCs w:val="28"/>
        </w:rPr>
        <w:t xml:space="preserve">umber  </w:t>
      </w:r>
    </w:p>
    <w:p w14:paraId="23C13AF6" w14:textId="77777777" w:rsidR="00840120" w:rsidRDefault="00840120" w:rsidP="00840120">
      <w:pPr>
        <w:spacing w:after="0"/>
        <w:jc w:val="both"/>
        <w:rPr>
          <w:rStyle w:val="Hyperlink"/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Please Scan Immediately to the Big Baby Coordinating Centre:  email - </w:t>
      </w:r>
      <w:hyperlink r:id="rId12" w:history="1">
        <w:r>
          <w:rPr>
            <w:rStyle w:val="Hyperlink"/>
            <w:rFonts w:asciiTheme="minorHAnsi" w:hAnsiTheme="minorHAnsi"/>
            <w:b/>
            <w:bCs/>
            <w:sz w:val="24"/>
            <w:szCs w:val="24"/>
          </w:rPr>
          <w:t>uhc-tr.bigbaby@nhs.net</w:t>
        </w:r>
      </w:hyperlink>
    </w:p>
    <w:p w14:paraId="46FFBDD1" w14:textId="77777777" w:rsidR="00840120" w:rsidRDefault="00840120" w:rsidP="00840120">
      <w:pPr>
        <w:spacing w:after="0"/>
        <w:jc w:val="both"/>
        <w:rPr>
          <w:sz w:val="16"/>
          <w:szCs w:val="16"/>
        </w:rPr>
      </w:pPr>
      <w:r>
        <w:rPr>
          <w:rStyle w:val="Hyperlink"/>
          <w:rFonts w:asciiTheme="minorHAnsi" w:hAnsiTheme="minorHAnsi"/>
          <w:b/>
          <w:bCs/>
          <w:sz w:val="24"/>
          <w:szCs w:val="24"/>
        </w:rPr>
        <w:t xml:space="preserve">OR Please Fax Immediately to the Big baby Coordinating Centre: - </w:t>
      </w:r>
      <w:r>
        <w:rPr>
          <w:rFonts w:asciiTheme="minorHAnsi" w:hAnsiTheme="minorHAnsi"/>
          <w:b/>
          <w:sz w:val="24"/>
          <w:szCs w:val="24"/>
        </w:rPr>
        <w:t>Fax - 02476 150549</w:t>
      </w:r>
    </w:p>
    <w:p w14:paraId="75CAE218" w14:textId="2D08C57A" w:rsidR="001F0556" w:rsidRDefault="00BA6E5C" w:rsidP="003E589F">
      <w:pPr>
        <w:spacing w:after="0"/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0BE44B2B" wp14:editId="19ABDDFF">
                <wp:simplePos x="0" y="0"/>
                <wp:positionH relativeFrom="column">
                  <wp:posOffset>4462889</wp:posOffset>
                </wp:positionH>
                <wp:positionV relativeFrom="paragraph">
                  <wp:posOffset>277515</wp:posOffset>
                </wp:positionV>
                <wp:extent cx="2219939" cy="219075"/>
                <wp:effectExtent l="0" t="0" r="28575" b="285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939" cy="219075"/>
                          <a:chOff x="0" y="0"/>
                          <a:chExt cx="2219939" cy="219075"/>
                        </a:xfrm>
                      </wpg:grpSpPr>
                      <wps:wsp>
                        <wps:cNvPr id="2" name="Straight Arrow Connector 2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traight Arrow Connector 8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1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69D6D" id="Group 1" o:spid="_x0000_s1026" style="position:absolute;margin-left:351.4pt;margin-top:21.85pt;width:174.8pt;height:17.25pt;z-index:251837440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left:12536;top:73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g7zcIAAADa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h98r6Qb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g7zcIAAADaAAAADwAAAAAAAAAAAAAA&#10;AAChAgAAZHJzL2Rvd25yZXYueG1sUEsFBgAAAAAEAAQA+QAAAJADAAAAAA==&#10;"/>
                <v:group id="Group 3" o:spid="_x0000_s1028" style="position:absolute;width:4353;height:2190" coordsize="43538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4" o:spid="_x0000_s1029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  <v:rect id="Rectangle 5" o:spid="_x0000_s1030" style="position:absolute;left:216310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/v:group>
                <v:rect id="Rectangle 6" o:spid="_x0000_s1031" style="position:absolute;left:565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7" o:spid="_x0000_s1032" style="position:absolute;left:10004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shape id="Straight Arrow Connector 8" o:spid="_x0000_s1033" type="#_x0000_t32" style="position:absolute;left:4817;top:172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AMJ8AAAADaAAAADwAAAGRycy9kb3ducmV2LnhtbERPPWvDMBDdC/kP4gJdSiI7QwlOlFAK&#10;geIhUNtDxkO62KbWyZUU2/331VDo+Hjfx/NiBzGRD71jBfk2A0Gsnem5VdDUl80eRIjIBgfHpOCH&#10;ApxPq6cjFsbN/ElTFVuRQjgUqKCLcSykDLoji2HrRuLE3Z23GBP0rTQe5xRuB7nLsldpsefU0OFI&#10;7x3pr+phFfRlc22ml+/o9b7Mbz4P9W3QSj2vl7cDiEhL/Bf/uT+MgrQ1XUk3QJ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KQDCfAAAAA2gAAAA8AAAAAAAAAAAAAAAAA&#10;oQIAAGRycy9kb3ducmV2LnhtbFBLBQYAAAAABAAEAPkAAACOAwAAAAA=&#10;"/>
                <v:group id="Group 9" o:spid="_x0000_s1034" style="position:absolute;left:13396;width:8803;height:2190" coordsize="880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Rectangle 10" o:spid="_x0000_s1035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<v:rect id="Rectangle 11" o:spid="_x0000_s1036" style="position:absolute;left:2187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<v:rect id="Rectangle 12" o:spid="_x0000_s1037" style="position:absolute;left:437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<v:rect id="Rectangle 13" o:spid="_x0000_s1038" style="position:absolute;left:6612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</v:group>
                <v:rect id="Rectangle 14" o:spid="_x0000_s1039" style="position:absolute;left:784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</v:group>
            </w:pict>
          </mc:Fallback>
        </mc:AlternateContent>
      </w:r>
    </w:p>
    <w:tbl>
      <w:tblPr>
        <w:tblStyle w:val="TableGrid"/>
        <w:tblW w:w="10916" w:type="dxa"/>
        <w:tblInd w:w="-289" w:type="dxa"/>
        <w:tblLook w:val="04A0" w:firstRow="1" w:lastRow="0" w:firstColumn="1" w:lastColumn="0" w:noHBand="0" w:noVBand="1"/>
      </w:tblPr>
      <w:tblGrid>
        <w:gridCol w:w="10916"/>
      </w:tblGrid>
      <w:tr w:rsidR="001F0556" w14:paraId="2C80E3E1" w14:textId="77777777" w:rsidTr="001F0556">
        <w:trPr>
          <w:trHeight w:val="659"/>
        </w:trPr>
        <w:tc>
          <w:tcPr>
            <w:tcW w:w="10916" w:type="dxa"/>
          </w:tcPr>
          <w:p w14:paraId="6A44EBE5" w14:textId="4CE94BAB" w:rsidR="001F0556" w:rsidRPr="001F0556" w:rsidRDefault="001F0556" w:rsidP="003E5D57">
            <w:pPr>
              <w:pStyle w:val="ListParagraph"/>
              <w:numPr>
                <w:ilvl w:val="0"/>
                <w:numId w:val="8"/>
              </w:numPr>
              <w:ind w:left="182" w:hanging="218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F0556">
              <w:rPr>
                <w:rFonts w:asciiTheme="minorHAnsi" w:hAnsiTheme="minorHAnsi"/>
                <w:b/>
                <w:sz w:val="24"/>
                <w:szCs w:val="24"/>
              </w:rPr>
              <w:t>THIS REPORT RELATES TO THE ADVERSE EVENT DEEMED SERIOUS ON:</w:t>
            </w:r>
          </w:p>
          <w:p w14:paraId="44AC9946" w14:textId="7569FA2D" w:rsidR="001F0556" w:rsidRPr="00BB40A8" w:rsidRDefault="00BA6E5C" w:rsidP="00BB40A8">
            <w:pPr>
              <w:jc w:val="both"/>
              <w:rPr>
                <w:rFonts w:ascii="Calibri" w:hAnsi="Calibri"/>
              </w:rPr>
            </w:pPr>
            <w:r w:rsidRPr="00BB40A8">
              <w:rPr>
                <w:rFonts w:ascii="Calibri" w:hAnsi="Calibri"/>
              </w:rPr>
              <w:t>(</w:t>
            </w:r>
            <w:r w:rsidR="0042348A">
              <w:rPr>
                <w:rFonts w:ascii="Calibri" w:hAnsi="Calibri"/>
              </w:rPr>
              <w:t xml:space="preserve">the date on which the SAE met the ‘Serious’ criteria </w:t>
            </w:r>
            <w:proofErr w:type="spellStart"/>
            <w:r w:rsidRPr="00BB40A8">
              <w:rPr>
                <w:rFonts w:ascii="Calibri" w:hAnsi="Calibri"/>
              </w:rPr>
              <w:t>dd</w:t>
            </w:r>
            <w:proofErr w:type="spellEnd"/>
            <w:r w:rsidRPr="00BB40A8">
              <w:rPr>
                <w:rFonts w:ascii="Calibri" w:hAnsi="Calibri"/>
              </w:rPr>
              <w:t>/mon</w:t>
            </w:r>
            <w:r w:rsidR="001F0556" w:rsidRPr="00BB40A8">
              <w:rPr>
                <w:rFonts w:ascii="Calibri" w:hAnsi="Calibri"/>
              </w:rPr>
              <w:t>/</w:t>
            </w:r>
            <w:proofErr w:type="spellStart"/>
            <w:r w:rsidR="001F0556" w:rsidRPr="00BB40A8">
              <w:rPr>
                <w:rFonts w:ascii="Calibri" w:hAnsi="Calibri"/>
              </w:rPr>
              <w:t>yyyy</w:t>
            </w:r>
            <w:proofErr w:type="spellEnd"/>
            <w:r w:rsidR="001F0556" w:rsidRPr="00BB40A8">
              <w:rPr>
                <w:rFonts w:ascii="Calibri" w:hAnsi="Calibri"/>
              </w:rPr>
              <w:t>)</w:t>
            </w:r>
          </w:p>
        </w:tc>
      </w:tr>
    </w:tbl>
    <w:p w14:paraId="094DF4A2" w14:textId="45BE8533" w:rsidR="001F0556" w:rsidRDefault="001F0556" w:rsidP="003E589F">
      <w:pPr>
        <w:spacing w:after="0"/>
        <w:jc w:val="both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0745"/>
      </w:tblGrid>
      <w:tr w:rsidR="001F0556" w14:paraId="0F8C7469" w14:textId="77777777" w:rsidTr="00921246">
        <w:tc>
          <w:tcPr>
            <w:tcW w:w="10745" w:type="dxa"/>
          </w:tcPr>
          <w:p w14:paraId="763FFAFB" w14:textId="4E0E817B" w:rsidR="001F0556" w:rsidRPr="001F0556" w:rsidRDefault="001F0556" w:rsidP="00666F7D">
            <w:pPr>
              <w:pStyle w:val="ListParagraph"/>
              <w:numPr>
                <w:ilvl w:val="0"/>
                <w:numId w:val="8"/>
              </w:numPr>
              <w:ind w:left="182" w:hanging="218"/>
              <w:jc w:val="both"/>
              <w:rPr>
                <w:b/>
                <w:i/>
              </w:rPr>
            </w:pPr>
            <w:r w:rsidRPr="001F0556">
              <w:rPr>
                <w:rFonts w:asciiTheme="minorHAnsi" w:hAnsiTheme="minorHAnsi"/>
                <w:b/>
                <w:sz w:val="24"/>
                <w:szCs w:val="24"/>
              </w:rPr>
              <w:t xml:space="preserve">Further details of event  </w:t>
            </w:r>
          </w:p>
        </w:tc>
      </w:tr>
      <w:tr w:rsidR="001F0556" w14:paraId="32C88F23" w14:textId="77777777" w:rsidTr="00921246">
        <w:tc>
          <w:tcPr>
            <w:tcW w:w="10745" w:type="dxa"/>
          </w:tcPr>
          <w:p w14:paraId="5B99B52E" w14:textId="4676310F" w:rsidR="001F0556" w:rsidRPr="001F0556" w:rsidRDefault="001F0556" w:rsidP="001F055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1F0556">
              <w:rPr>
                <w:rFonts w:asciiTheme="minorHAnsi" w:hAnsiTheme="minorHAnsi"/>
                <w:b/>
                <w:sz w:val="24"/>
                <w:szCs w:val="24"/>
              </w:rPr>
              <w:t xml:space="preserve">Please include all relevant further details of the event, any additional tests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performed and updated results:</w:t>
            </w:r>
          </w:p>
        </w:tc>
      </w:tr>
      <w:tr w:rsidR="001F0556" w14:paraId="1E9B7F8F" w14:textId="77777777" w:rsidTr="00B56226">
        <w:tc>
          <w:tcPr>
            <w:tcW w:w="10745" w:type="dxa"/>
          </w:tcPr>
          <w:p w14:paraId="54B42926" w14:textId="77777777" w:rsidR="001F0556" w:rsidRPr="001C47D7" w:rsidRDefault="001F0556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F0556" w14:paraId="6D22C1A3" w14:textId="77777777" w:rsidTr="003276A6">
        <w:tc>
          <w:tcPr>
            <w:tcW w:w="10745" w:type="dxa"/>
          </w:tcPr>
          <w:p w14:paraId="23617719" w14:textId="77777777" w:rsidR="001F0556" w:rsidRPr="001C47D7" w:rsidRDefault="001F0556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F0556" w14:paraId="550D186A" w14:textId="77777777" w:rsidTr="00AE4699">
        <w:tc>
          <w:tcPr>
            <w:tcW w:w="10745" w:type="dxa"/>
          </w:tcPr>
          <w:p w14:paraId="07800359" w14:textId="77777777" w:rsidR="001F0556" w:rsidRPr="001C47D7" w:rsidRDefault="001F0556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F0556" w14:paraId="1F68EF5F" w14:textId="77777777" w:rsidTr="0065544F">
        <w:tc>
          <w:tcPr>
            <w:tcW w:w="10745" w:type="dxa"/>
          </w:tcPr>
          <w:p w14:paraId="4E86AB5D" w14:textId="77777777" w:rsidR="001F0556" w:rsidRPr="001C47D7" w:rsidRDefault="001F0556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F0556" w14:paraId="20D76D9D" w14:textId="77777777" w:rsidTr="00194DAF">
        <w:tc>
          <w:tcPr>
            <w:tcW w:w="10745" w:type="dxa"/>
          </w:tcPr>
          <w:p w14:paraId="1A7F4DC6" w14:textId="77777777" w:rsidR="001F0556" w:rsidRPr="001C47D7" w:rsidRDefault="001F0556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1AA1" w14:paraId="3E0C6973" w14:textId="77777777" w:rsidTr="00194DAF">
        <w:tc>
          <w:tcPr>
            <w:tcW w:w="10745" w:type="dxa"/>
          </w:tcPr>
          <w:p w14:paraId="5BBEB401" w14:textId="77777777" w:rsidR="00881AA1" w:rsidRPr="001C47D7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1AA1" w14:paraId="3DA99BC6" w14:textId="77777777" w:rsidTr="00194DAF">
        <w:tc>
          <w:tcPr>
            <w:tcW w:w="10745" w:type="dxa"/>
          </w:tcPr>
          <w:p w14:paraId="10B2FD3C" w14:textId="77777777" w:rsidR="00881AA1" w:rsidRPr="001C47D7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1AA1" w14:paraId="4A6FBE99" w14:textId="77777777" w:rsidTr="00194DAF">
        <w:tc>
          <w:tcPr>
            <w:tcW w:w="10745" w:type="dxa"/>
          </w:tcPr>
          <w:p w14:paraId="5A8F6703" w14:textId="77777777" w:rsidR="00881AA1" w:rsidRPr="001C47D7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1AA1" w14:paraId="14606D6F" w14:textId="77777777" w:rsidTr="00194DAF">
        <w:tc>
          <w:tcPr>
            <w:tcW w:w="10745" w:type="dxa"/>
          </w:tcPr>
          <w:p w14:paraId="038B5C4B" w14:textId="77777777" w:rsidR="00881AA1" w:rsidRPr="001C47D7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1AA1" w14:paraId="5221CC6A" w14:textId="77777777" w:rsidTr="00194DAF">
        <w:tc>
          <w:tcPr>
            <w:tcW w:w="10745" w:type="dxa"/>
          </w:tcPr>
          <w:p w14:paraId="0566C1B4" w14:textId="77777777" w:rsidR="00881AA1" w:rsidRPr="001C47D7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F0556" w14:paraId="75709D53" w14:textId="77777777" w:rsidTr="00BB040C">
        <w:tc>
          <w:tcPr>
            <w:tcW w:w="10745" w:type="dxa"/>
          </w:tcPr>
          <w:p w14:paraId="3860D24D" w14:textId="77777777" w:rsidR="001F0556" w:rsidRPr="001C47D7" w:rsidRDefault="001F0556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7169133" w14:textId="44A68B21" w:rsidR="0009483D" w:rsidRDefault="0009483D" w:rsidP="0009483D">
      <w:pPr>
        <w:spacing w:after="0"/>
        <w:jc w:val="both"/>
        <w:rPr>
          <w:sz w:val="16"/>
          <w:szCs w:val="16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5135"/>
        <w:gridCol w:w="4930"/>
        <w:gridCol w:w="709"/>
      </w:tblGrid>
      <w:tr w:rsidR="00881AA1" w14:paraId="0300263C" w14:textId="77777777" w:rsidTr="003E17DC">
        <w:tc>
          <w:tcPr>
            <w:tcW w:w="10774" w:type="dxa"/>
            <w:gridSpan w:val="3"/>
          </w:tcPr>
          <w:p w14:paraId="68E957F2" w14:textId="41C6080F" w:rsidR="00881AA1" w:rsidRPr="009265A9" w:rsidRDefault="009265A9" w:rsidP="009265A9">
            <w:pPr>
              <w:ind w:left="360"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3.</w:t>
            </w:r>
            <w:r w:rsidR="00881AA1" w:rsidRPr="009265A9">
              <w:rPr>
                <w:rFonts w:asciiTheme="minorHAnsi" w:hAnsiTheme="minorHAnsi"/>
                <w:b/>
                <w:sz w:val="24"/>
                <w:szCs w:val="24"/>
              </w:rPr>
              <w:t>Causality</w:t>
            </w:r>
          </w:p>
        </w:tc>
      </w:tr>
      <w:tr w:rsidR="00881AA1" w14:paraId="3F0C5CE5" w14:textId="77777777" w:rsidTr="003E17DC">
        <w:tc>
          <w:tcPr>
            <w:tcW w:w="5135" w:type="dxa"/>
            <w:vMerge w:val="restart"/>
          </w:tcPr>
          <w:p w14:paraId="37C77B87" w14:textId="77777777" w:rsidR="00881AA1" w:rsidRPr="00BC034B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In the opinion of the reporting clinician…</w:t>
            </w:r>
          </w:p>
          <w:p w14:paraId="7ADAB891" w14:textId="77777777" w:rsidR="00881AA1" w:rsidRPr="00BC034B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BC034B">
              <w:rPr>
                <w:rFonts w:asciiTheme="minorHAnsi" w:hAnsiTheme="minorHAnsi"/>
                <w:sz w:val="24"/>
                <w:szCs w:val="24"/>
              </w:rPr>
              <w:t>Was the event related</w:t>
            </w:r>
            <w:proofErr w:type="gramEnd"/>
            <w:r w:rsidRPr="00BC034B">
              <w:rPr>
                <w:rFonts w:asciiTheme="minorHAnsi" w:hAnsiTheme="minorHAnsi"/>
                <w:sz w:val="24"/>
                <w:szCs w:val="24"/>
              </w:rPr>
              <w:t xml:space="preserve"> to the trial?</w:t>
            </w:r>
          </w:p>
          <w:p w14:paraId="33E7914E" w14:textId="77777777" w:rsidR="00881AA1" w:rsidRDefault="00881AA1" w:rsidP="00921246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BC034B">
              <w:rPr>
                <w:rFonts w:asciiTheme="minorHAnsi" w:hAnsiTheme="minorHAnsi"/>
                <w:i/>
                <w:sz w:val="18"/>
                <w:szCs w:val="18"/>
              </w:rPr>
              <w:t>(causality should only be assessed and initialled by the clinician)</w:t>
            </w:r>
          </w:p>
          <w:p w14:paraId="55BE3646" w14:textId="77777777" w:rsidR="00881AA1" w:rsidRDefault="00881AA1" w:rsidP="00921246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  <w:p w14:paraId="4B35B3E1" w14:textId="77777777" w:rsidR="00881AA1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642A397" w14:textId="77777777" w:rsidR="00881AA1" w:rsidRPr="00BC034B" w:rsidRDefault="00881AA1" w:rsidP="0092124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right w:val="nil"/>
            </w:tcBorders>
          </w:tcPr>
          <w:p w14:paraId="258AC46E" w14:textId="77777777" w:rsidR="00881AA1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Definitely</w:t>
            </w:r>
          </w:p>
          <w:p w14:paraId="579E6B01" w14:textId="77777777" w:rsidR="00881AA1" w:rsidRPr="00BC034B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737BE44B" w14:textId="77777777" w:rsidR="00881AA1" w:rsidRDefault="00881AA1" w:rsidP="00921246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FB35C8E" wp14:editId="3EF2703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81915</wp:posOffset>
                      </wp:positionV>
                      <wp:extent cx="142875" cy="152400"/>
                      <wp:effectExtent l="0" t="0" r="28575" b="19050"/>
                      <wp:wrapNone/>
                      <wp:docPr id="697" name="Rectangle 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39441" id="Rectangle 697" o:spid="_x0000_s1026" style="position:absolute;margin-left:-.25pt;margin-top:6.45pt;width:11.25pt;height:1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ydmQ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</w:tr>
      <w:tr w:rsidR="00881AA1" w14:paraId="679D671A" w14:textId="77777777" w:rsidTr="003E17DC">
        <w:tc>
          <w:tcPr>
            <w:tcW w:w="5135" w:type="dxa"/>
            <w:vMerge/>
          </w:tcPr>
          <w:p w14:paraId="58549814" w14:textId="77777777" w:rsidR="00881AA1" w:rsidRPr="00BC034B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30" w:type="dxa"/>
            <w:tcBorders>
              <w:right w:val="nil"/>
            </w:tcBorders>
          </w:tcPr>
          <w:p w14:paraId="405B1DC5" w14:textId="77777777" w:rsidR="00881AA1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Probably</w:t>
            </w:r>
          </w:p>
          <w:p w14:paraId="0291D4A1" w14:textId="77777777" w:rsidR="00881AA1" w:rsidRPr="00BC034B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2F96D199" w14:textId="77777777" w:rsidR="00881AA1" w:rsidRDefault="00881AA1" w:rsidP="00921246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5FBF7BA" wp14:editId="1E5B65BA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93980</wp:posOffset>
                      </wp:positionV>
                      <wp:extent cx="142875" cy="152400"/>
                      <wp:effectExtent l="0" t="0" r="28575" b="19050"/>
                      <wp:wrapNone/>
                      <wp:docPr id="698" name="Rectangle 6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370FC" id="Rectangle 698" o:spid="_x0000_s1026" style="position:absolute;margin-left:-1pt;margin-top:7.4pt;width:11.25pt;height:1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6dbmA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</w:tr>
      <w:tr w:rsidR="00881AA1" w14:paraId="230A2185" w14:textId="77777777" w:rsidTr="003E17DC">
        <w:tc>
          <w:tcPr>
            <w:tcW w:w="5135" w:type="dxa"/>
            <w:vMerge/>
          </w:tcPr>
          <w:p w14:paraId="1C89427D" w14:textId="77777777" w:rsidR="00881AA1" w:rsidRPr="00BC034B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30" w:type="dxa"/>
            <w:tcBorders>
              <w:right w:val="nil"/>
            </w:tcBorders>
          </w:tcPr>
          <w:p w14:paraId="58C87A6B" w14:textId="77777777" w:rsidR="00881AA1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Possibly</w:t>
            </w:r>
          </w:p>
          <w:p w14:paraId="1E0D3FE0" w14:textId="77777777" w:rsidR="00881AA1" w:rsidRPr="00BC034B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7D584884" w14:textId="77777777" w:rsidR="00881AA1" w:rsidRDefault="00881AA1" w:rsidP="00921246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35A4B2A" wp14:editId="2A0265B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87630</wp:posOffset>
                      </wp:positionV>
                      <wp:extent cx="142875" cy="152400"/>
                      <wp:effectExtent l="0" t="0" r="28575" b="19050"/>
                      <wp:wrapNone/>
                      <wp:docPr id="699" name="Rectangle 6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85903" id="Rectangle 699" o:spid="_x0000_s1026" style="position:absolute;margin-left:-.25pt;margin-top:6.9pt;width:11.25pt;height:1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</w:tr>
      <w:tr w:rsidR="00881AA1" w14:paraId="28573B24" w14:textId="77777777" w:rsidTr="003E17DC">
        <w:tc>
          <w:tcPr>
            <w:tcW w:w="5135" w:type="dxa"/>
            <w:vMerge/>
          </w:tcPr>
          <w:p w14:paraId="56B4AB01" w14:textId="77777777" w:rsidR="00881AA1" w:rsidRPr="00BC034B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30" w:type="dxa"/>
            <w:tcBorders>
              <w:right w:val="nil"/>
            </w:tcBorders>
          </w:tcPr>
          <w:p w14:paraId="6C112E56" w14:textId="77777777" w:rsidR="00881AA1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Unlikely</w:t>
            </w:r>
          </w:p>
          <w:p w14:paraId="6A2B8570" w14:textId="77777777" w:rsidR="00881AA1" w:rsidRPr="00BC034B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22AAFE9E" w14:textId="77777777" w:rsidR="00881AA1" w:rsidRDefault="00881AA1" w:rsidP="00921246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90621E9" wp14:editId="3B4FB31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118745</wp:posOffset>
                      </wp:positionV>
                      <wp:extent cx="142875" cy="152400"/>
                      <wp:effectExtent l="0" t="0" r="28575" b="19050"/>
                      <wp:wrapNone/>
                      <wp:docPr id="700" name="Rectangle 7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F16D1" id="Rectangle 700" o:spid="_x0000_s1026" style="position:absolute;margin-left:-.25pt;margin-top:9.35pt;width:11.25pt;height:1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</w:tr>
      <w:tr w:rsidR="00881AA1" w14:paraId="51009DD2" w14:textId="77777777" w:rsidTr="003E17DC">
        <w:tc>
          <w:tcPr>
            <w:tcW w:w="5135" w:type="dxa"/>
            <w:vMerge/>
          </w:tcPr>
          <w:p w14:paraId="3584974A" w14:textId="77777777" w:rsidR="00881AA1" w:rsidRPr="00BC034B" w:rsidRDefault="00881AA1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30" w:type="dxa"/>
            <w:tcBorders>
              <w:right w:val="nil"/>
            </w:tcBorders>
          </w:tcPr>
          <w:p w14:paraId="3AACC91A" w14:textId="77777777" w:rsidR="00881AA1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Unrelated</w:t>
            </w:r>
          </w:p>
          <w:p w14:paraId="11ABAE69" w14:textId="77777777" w:rsidR="00881AA1" w:rsidRPr="00BC034B" w:rsidRDefault="00881AA1" w:rsidP="0092124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4E9BF5" w14:textId="77777777" w:rsidR="00881AA1" w:rsidRDefault="00881AA1" w:rsidP="00921246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DDCBC2B" wp14:editId="382B81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83185</wp:posOffset>
                      </wp:positionV>
                      <wp:extent cx="142875" cy="152400"/>
                      <wp:effectExtent l="0" t="0" r="28575" b="19050"/>
                      <wp:wrapNone/>
                      <wp:docPr id="701" name="Rectangle 7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BAFEF" id="Rectangle 701" o:spid="_x0000_s1026" style="position:absolute;margin-left:.5pt;margin-top:6.55pt;width:11.25pt;height:1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</w:tr>
    </w:tbl>
    <w:p w14:paraId="44344D3A" w14:textId="155C415F" w:rsidR="001F0556" w:rsidRDefault="001F0556" w:rsidP="0009483D">
      <w:pPr>
        <w:spacing w:after="0"/>
        <w:jc w:val="both"/>
        <w:rPr>
          <w:sz w:val="16"/>
          <w:szCs w:val="16"/>
        </w:rPr>
      </w:pPr>
    </w:p>
    <w:p w14:paraId="0F449947" w14:textId="0085DDC4" w:rsidR="00145714" w:rsidRDefault="0014571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4D983DA" w14:textId="77777777" w:rsidR="008B42CC" w:rsidRPr="003E589F" w:rsidRDefault="008B42CC" w:rsidP="003E589F">
      <w:pPr>
        <w:spacing w:after="0"/>
        <w:jc w:val="both"/>
        <w:rPr>
          <w:rFonts w:asciiTheme="minorHAnsi" w:hAnsiTheme="minorHAnsi"/>
          <w:b/>
          <w:sz w:val="16"/>
          <w:szCs w:val="16"/>
        </w:rPr>
      </w:pP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8135"/>
      </w:tblGrid>
      <w:tr w:rsidR="00791FBD" w:rsidRPr="002B4A68" w14:paraId="4AF0301C" w14:textId="77777777" w:rsidTr="00D03126">
        <w:tc>
          <w:tcPr>
            <w:tcW w:w="2331" w:type="dxa"/>
          </w:tcPr>
          <w:p w14:paraId="2CA57562" w14:textId="17B1B293" w:rsidR="00791FBD" w:rsidRPr="002B4A68" w:rsidRDefault="00791FBD" w:rsidP="0074606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5" w:type="dxa"/>
          </w:tcPr>
          <w:p w14:paraId="629503EC" w14:textId="1A2C8388" w:rsidR="00791FBD" w:rsidRPr="002B4A68" w:rsidRDefault="00153940" w:rsidP="0074606E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84736F">
              <w:rPr>
                <w:rFonts w:asciiTheme="minorHAnsi" w:hAnsiTheme="minorHAnsi" w:cs="Arial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7E9AD3B" wp14:editId="0C4ED658">
                      <wp:simplePos x="0" y="0"/>
                      <wp:positionH relativeFrom="page">
                        <wp:posOffset>-1699260</wp:posOffset>
                      </wp:positionH>
                      <wp:positionV relativeFrom="paragraph">
                        <wp:posOffset>277495</wp:posOffset>
                      </wp:positionV>
                      <wp:extent cx="6867525" cy="352425"/>
                      <wp:effectExtent l="0" t="0" r="28575" b="28575"/>
                      <wp:wrapNone/>
                      <wp:docPr id="660" name="Text Box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675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A28316" w14:textId="16FDF829" w:rsidR="00D03126" w:rsidRPr="00634521" w:rsidRDefault="00776950" w:rsidP="00C551E9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Site Name</w:t>
                                  </w:r>
                                  <w:proofErr w:type="gramStart"/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:_</w:t>
                                  </w:r>
                                  <w:proofErr w:type="gramEnd"/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_____________________     </w:t>
                                  </w:r>
                                  <w:r w:rsidR="00C551E9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551E9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551E9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Study</w:t>
                                  </w:r>
                                  <w:r w:rsidR="00D03126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 Number </w:t>
                                  </w:r>
                                  <w:r w:rsidR="00D03126"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CC69E51" wp14:editId="2AB4661D">
                                        <wp:extent cx="885825" cy="219075"/>
                                        <wp:effectExtent l="0" t="0" r="9525" b="9525"/>
                                        <wp:docPr id="673" name="Picture 6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D03126"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5BE3475" wp14:editId="4CEF691C">
                                        <wp:extent cx="885825" cy="219075"/>
                                        <wp:effectExtent l="0" t="0" r="9525" b="9525"/>
                                        <wp:docPr id="674" name="Picture 6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08BC30C" w14:textId="77777777" w:rsidR="00D03126" w:rsidRPr="00CB0F7D" w:rsidRDefault="00D03126" w:rsidP="00D03126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9AD3B" id="Text Box 660" o:spid="_x0000_s1027" type="#_x0000_t202" style="position:absolute;left:0;text-align:left;margin-left:-133.8pt;margin-top:21.85pt;width:540.75pt;height:27.75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" fillcolor="#e7e6e6 [3214]" strokeweight=".5pt">
                      <v:textbox>
                        <w:txbxContent>
                          <w:p w14:paraId="37A28316" w14:textId="16FDF829" w:rsidR="00D03126" w:rsidRPr="00634521" w:rsidRDefault="00776950" w:rsidP="00C551E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Site Name:_______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_____________________     </w:t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Study</w:t>
                            </w:r>
                            <w:r w:rsidR="00D0312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Number </w:t>
                            </w:r>
                            <w:r w:rsidR="00D03126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CC69E51" wp14:editId="2AB4661D">
                                  <wp:extent cx="885825" cy="219075"/>
                                  <wp:effectExtent l="0" t="0" r="9525" b="9525"/>
                                  <wp:docPr id="673" name="Picture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03126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5BE3475" wp14:editId="4CEF691C">
                                  <wp:extent cx="885825" cy="219075"/>
                                  <wp:effectExtent l="0" t="0" r="9525" b="9525"/>
                                  <wp:docPr id="674" name="Picture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8BC30C" w14:textId="77777777" w:rsidR="00D03126" w:rsidRPr="00CB0F7D" w:rsidRDefault="00D03126" w:rsidP="00D03126">
                            <w:pPr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91FBD" w:rsidRPr="002B4A68">
              <w:rPr>
                <w:rFonts w:asciiTheme="minorHAnsi" w:hAnsiTheme="minorHAnsi" w:cs="Arial"/>
                <w:b/>
                <w:sz w:val="28"/>
                <w:szCs w:val="28"/>
              </w:rPr>
              <w:t>Serious Adverse Event Form</w:t>
            </w:r>
            <w:r w:rsidR="003E5D57">
              <w:rPr>
                <w:rFonts w:asciiTheme="minorHAnsi" w:hAnsiTheme="minorHAnsi" w:cs="Arial"/>
                <w:b/>
                <w:sz w:val="28"/>
                <w:szCs w:val="28"/>
              </w:rPr>
              <w:t xml:space="preserve"> – Follow up</w:t>
            </w:r>
          </w:p>
          <w:p w14:paraId="09C44DFA" w14:textId="5E2BA193" w:rsidR="00791FBD" w:rsidRPr="002B4A68" w:rsidRDefault="00791FBD" w:rsidP="0074606E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7B72762A" w14:textId="509D706B" w:rsidR="00791FBD" w:rsidRPr="002B4A68" w:rsidRDefault="00791FBD" w:rsidP="00791FBD">
      <w:pPr>
        <w:pStyle w:val="Header"/>
        <w:rPr>
          <w:rFonts w:asciiTheme="minorHAnsi" w:hAnsiTheme="minorHAnsi"/>
          <w:sz w:val="36"/>
          <w:szCs w:val="36"/>
        </w:rPr>
      </w:pPr>
    </w:p>
    <w:p w14:paraId="712C1AD9" w14:textId="42EE982E" w:rsidR="00791FBD" w:rsidRDefault="003E5D57" w:rsidP="00791FBD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E2E71BD" wp14:editId="74A32EAD">
                <wp:simplePos x="0" y="0"/>
                <wp:positionH relativeFrom="column">
                  <wp:posOffset>1112126</wp:posOffset>
                </wp:positionH>
                <wp:positionV relativeFrom="paragraph">
                  <wp:posOffset>56515</wp:posOffset>
                </wp:positionV>
                <wp:extent cx="142875" cy="152400"/>
                <wp:effectExtent l="0" t="0" r="28575" b="19050"/>
                <wp:wrapNone/>
                <wp:docPr id="696" name="Rectangle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6DB39" id="Rectangle 696" o:spid="_x0000_s1026" style="position:absolute;margin-left:87.55pt;margin-top:4.45pt;width:11.2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dTmQ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" fillcolor="white [3212]" strokecolor="black [3213]" strokeweight="1pt"/>
            </w:pict>
          </mc:Fallback>
        </mc:AlternateContent>
      </w:r>
      <w:r w:rsidR="00791FBD">
        <w:rPr>
          <w:rFonts w:asciiTheme="minorHAnsi" w:hAnsiTheme="minorHAnsi"/>
          <w:b/>
          <w:sz w:val="28"/>
          <w:szCs w:val="28"/>
        </w:rPr>
        <w:t xml:space="preserve">Event number  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844"/>
        <w:gridCol w:w="567"/>
        <w:gridCol w:w="3832"/>
        <w:gridCol w:w="4502"/>
      </w:tblGrid>
      <w:tr w:rsidR="00791FBD" w14:paraId="545769A5" w14:textId="77777777" w:rsidTr="0074606E">
        <w:tc>
          <w:tcPr>
            <w:tcW w:w="10745" w:type="dxa"/>
            <w:gridSpan w:val="4"/>
          </w:tcPr>
          <w:p w14:paraId="00764591" w14:textId="73B49530" w:rsidR="00791FBD" w:rsidRPr="00DC6BC8" w:rsidRDefault="00791FBD" w:rsidP="00573CF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Outcome of Event:</w:t>
            </w:r>
          </w:p>
        </w:tc>
      </w:tr>
      <w:tr w:rsidR="00813A2A" w14:paraId="7F550522" w14:textId="77777777" w:rsidTr="002C10D6">
        <w:tc>
          <w:tcPr>
            <w:tcW w:w="1844" w:type="dxa"/>
          </w:tcPr>
          <w:p w14:paraId="387CD1F5" w14:textId="77777777" w:rsidR="00813A2A" w:rsidRDefault="00813A2A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Resolved  - </w:t>
            </w:r>
          </w:p>
          <w:p w14:paraId="278F8257" w14:textId="77777777" w:rsidR="00813A2A" w:rsidRPr="00BC034B" w:rsidRDefault="00813A2A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 sequelae</w:t>
            </w:r>
          </w:p>
        </w:tc>
        <w:tc>
          <w:tcPr>
            <w:tcW w:w="567" w:type="dxa"/>
          </w:tcPr>
          <w:p w14:paraId="47881162" w14:textId="568C2FBC" w:rsidR="00813A2A" w:rsidRDefault="00813A2A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B101BE8" wp14:editId="0ABF3AE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243840</wp:posOffset>
                      </wp:positionV>
                      <wp:extent cx="142875" cy="152400"/>
                      <wp:effectExtent l="0" t="0" r="28575" b="19050"/>
                      <wp:wrapNone/>
                      <wp:docPr id="687" name="Rectangle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46DEF" id="Rectangle 687" o:spid="_x0000_s1026" style="position:absolute;margin-left:-.25pt;margin-top:19.2pt;width:11.25pt;height:12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8334" w:type="dxa"/>
            <w:gridSpan w:val="2"/>
          </w:tcPr>
          <w:p w14:paraId="10751C39" w14:textId="77777777" w:rsidR="00813A2A" w:rsidRPr="00BA3FD4" w:rsidRDefault="00813A2A" w:rsidP="003E589F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57920" behindDoc="0" locked="0" layoutInCell="1" allowOverlap="1" wp14:anchorId="5E352A5D" wp14:editId="0A1357CB">
                      <wp:simplePos x="0" y="0"/>
                      <wp:positionH relativeFrom="column">
                        <wp:posOffset>9109</wp:posOffset>
                      </wp:positionH>
                      <wp:positionV relativeFrom="paragraph">
                        <wp:posOffset>246522</wp:posOffset>
                      </wp:positionV>
                      <wp:extent cx="2219939" cy="219075"/>
                      <wp:effectExtent l="0" t="0" r="28575" b="28575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17" name="Straight Arrow Connector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" name="Group 18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19" name="Rectangle 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1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Straight Arrow Connector 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4" name="Group 24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29" name="Rectangle 2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Rectangle 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Rectangle 2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Rectangle 2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2" name="Rectangle 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BF48D1" id="Group 15" o:spid="_x0000_s1026" style="position:absolute;margin-left:.7pt;margin-top:19.4pt;width:174.8pt;height:17.25pt;z-index:251857920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7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KIiwQAAANs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Z/w90s6QK5/AQAA//8DAFBLAQItABQABgAIAAAAIQDb4fbL7gAAAIUBAAATAAAAAAAAAAAAAAAA&#10;AAAAAABbQ29udGVudF9UeXBlc10ueG1sUEsBAi0AFAAGAAgAAAAhAFr0LFu/AAAAFQEAAAsAAAAA&#10;AAAAAAAAAAAAHwEAAF9yZWxzLy5yZWxzUEsBAi0AFAAGAAgAAAAhAHTkoiLBAAAA2wAAAA8AAAAA&#10;AAAAAAAAAAAABwIAAGRycy9kb3ducmV2LnhtbFBLBQYAAAAAAwADALcAAAD1AgAAAAA=&#10;"/>
                      <v:group id="Group 18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rect id="Rectangle 19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      <v:rect id="Rectangle 20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    </v:group>
                      <v:rect id="Rectangle 21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    <v:rect id="Rectangle 22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      <v:shape id="Straight Arrow Connector 23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6cwwAAANs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xbNunMMAAADbAAAADwAA&#10;AAAAAAAAAAAAAAAHAgAAZHJzL2Rvd25yZXYueG1sUEsFBgAAAAADAAMAtwAAAPcCAAAAAA==&#10;"/>
                      <v:group id="Group 24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rect id="Rectangle 29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        <v:rect id="Rectangle 31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      <v:rect id="Rectangle 200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"/>
                        <v:rect id="Rectangle 201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"/>
                      </v:group>
                      <v:rect id="Rectangle 202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"/>
                    </v:group>
                  </w:pict>
                </mc:Fallback>
              </mc:AlternateContent>
            </w:r>
            <w:r w:rsidRPr="00BA3FD4">
              <w:rPr>
                <w:rFonts w:asciiTheme="minorHAnsi" w:hAnsiTheme="minorHAnsi"/>
                <w:sz w:val="24"/>
                <w:szCs w:val="24"/>
              </w:rPr>
              <w:t>Date of Resolution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/mon</w:t>
            </w:r>
            <w:r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)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 xml:space="preserve"> </w:t>
            </w:r>
          </w:p>
          <w:p w14:paraId="3665C45C" w14:textId="7F933834" w:rsidR="00813A2A" w:rsidRDefault="00813A2A" w:rsidP="0074606E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  <w:p w14:paraId="792ADB9B" w14:textId="3908CBA9" w:rsidR="00813A2A" w:rsidRDefault="00813A2A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C37AF82" w14:textId="2889BE73" w:rsidR="00813A2A" w:rsidRDefault="00813A2A" w:rsidP="007942E7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791FBD" w14:paraId="10F1E264" w14:textId="77777777" w:rsidTr="002D6F0D">
        <w:tc>
          <w:tcPr>
            <w:tcW w:w="1844" w:type="dxa"/>
          </w:tcPr>
          <w:p w14:paraId="7BB2F3BE" w14:textId="77777777" w:rsidR="00791FBD" w:rsidRDefault="00791FB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Resolved  - </w:t>
            </w:r>
          </w:p>
          <w:p w14:paraId="1B3DACBF" w14:textId="77777777" w:rsidR="00791FBD" w:rsidRPr="00BC034B" w:rsidRDefault="00791FB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with sequelae</w:t>
            </w:r>
            <w:r w:rsidRPr="00BC034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18E472" w14:textId="18516E50" w:rsidR="00791FBD" w:rsidRDefault="002D6F0D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701A8CA" wp14:editId="620429F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189230</wp:posOffset>
                      </wp:positionV>
                      <wp:extent cx="142875" cy="152400"/>
                      <wp:effectExtent l="0" t="0" r="28575" b="19050"/>
                      <wp:wrapNone/>
                      <wp:docPr id="688" name="Rectangle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2226B" id="Rectangle 688" o:spid="_x0000_s1026" style="position:absolute;margin-left:.5pt;margin-top:14.9pt;width:11.25pt;height:1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5E00A0B6" w14:textId="0B20FB2F" w:rsidR="00791FBD" w:rsidRDefault="00791FB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Details of Sequelae</w:t>
            </w:r>
            <w:r w:rsidR="00D03126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92241E7" w14:textId="77777777" w:rsidR="00791FBD" w:rsidRDefault="00791FB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_____________________________</w:t>
            </w:r>
          </w:p>
          <w:p w14:paraId="12472851" w14:textId="77777777" w:rsidR="00791FBD" w:rsidRDefault="00791FBD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_________________________</w:t>
            </w: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14:paraId="4A7BF850" w14:textId="1B40DB43" w:rsidR="00791FBD" w:rsidRPr="003E589F" w:rsidRDefault="00BA6E5C" w:rsidP="003E589F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41536" behindDoc="0" locked="0" layoutInCell="1" allowOverlap="1" wp14:anchorId="62FEAC75" wp14:editId="4E3C0A02">
                      <wp:simplePos x="0" y="0"/>
                      <wp:positionH relativeFrom="column">
                        <wp:posOffset>10378</wp:posOffset>
                      </wp:positionH>
                      <wp:positionV relativeFrom="paragraph">
                        <wp:posOffset>262724</wp:posOffset>
                      </wp:positionV>
                      <wp:extent cx="2219939" cy="219075"/>
                      <wp:effectExtent l="0" t="0" r="28575" b="28575"/>
                      <wp:wrapNone/>
                      <wp:docPr id="203" name="Group 2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204" name="Straight Arrow Connector 2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05" name="Group 205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206" name="Rectangle 2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" name="Rectangle 2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8" name="Rectangle 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Straight Arrow Connector 2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16" name="Group 216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217" name="Rectangle 2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8" name="Rectangle 2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9" name="Rectangle 2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0" name="Rectangle 2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1" name="Rectangle 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AC0210" id="Group 203" o:spid="_x0000_s1026" style="position:absolute;margin-left:.8pt;margin-top:20.7pt;width:174.8pt;height:17.25pt;z-index:251841536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">
                      <v:shape id="Straight Arrow Connector 204" o:spid="_x0000_s1027" type="#_x0000_t32" style="position:absolute;left:12536;top:73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dl18QAAADc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zLJPeJ5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l2XXxAAAANwAAAAPAAAAAAAAAAAA&#10;AAAAAKECAABkcnMvZG93bnJldi54bWxQSwUGAAAAAAQABAD5AAAAkgMAAAAA&#10;"/>
                      <v:group id="Group 205" o:spid="_x0000_s1028" style="position:absolute;width:4353;height:2190" coordsize="43538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      <v:rect id="Rectangle 206" o:spid="_x0000_s1029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jAcUA&#10;AADcAAAADwAAAGRycy9kb3ducmV2LnhtbESPQWvCQBSE7wX/w/IKvdXdpiA1dROKotijJhdvr9nX&#10;JG32bciuGvvrXaHgcZiZb5hFPtpOnGjwrWMNL1MFgrhypuVaQ1msn99A+IBssHNMGi7kIc8mDwtM&#10;jTvzjk77UIsIYZ+ihiaEPpXSVw1Z9FPXE0fv2w0WQ5RDLc2A5wi3nUyUmkmLLceFBntaNlT97o9W&#10;w1eblPi3KzbKztev4XMsfo6HldZPj+PHO4hAY7iH/9tboyFRM7idiUd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yMBxQAAANwAAAAPAAAAAAAAAAAAAAAAAJgCAABkcnMv&#10;ZG93bnJldi54bWxQSwUGAAAAAAQABAD1AAAAigMAAAAA&#10;"/>
                        <v:rect id="Rectangle 207" o:spid="_x0000_s1030" style="position:absolute;left:216310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GmsUA&#10;AADcAAAADwAAAGRycy9kb3ducmV2LnhtbESPQWvCQBSE7wX/w/KE3uquKdg2zUZEsdijxktvr9nX&#10;JJp9G7Krpv56t1DwOMzMN0w2H2wrztT7xrGG6USBIC6dabjSsC/WT68gfEA22DomDb/kYZ6PHjJM&#10;jbvwls67UIkIYZ+ihjqELpXSlzVZ9BPXEUfvx/UWQ5R9JU2Plwi3rUyUmkmLDceFGjta1lQedyer&#10;4btJ9njdFh/Kvq2fw+dQHE5fK60fx8PiHUSgIdzD/+2N0ZCoF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4aaxQAAANwAAAAPAAAAAAAAAAAAAAAAAJgCAABkcnMv&#10;ZG93bnJldi54bWxQSwUGAAAAAAQABAD1AAAAigMAAAAA&#10;"/>
                      </v:group>
                      <v:rect id="Rectangle 208" o:spid="_x0000_s1031" style="position:absolute;left:565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wS6MAA&#10;AADcAAAADwAAAGRycy9kb3ducmV2LnhtbERPTYvCMBC9C/sfwix408QKotUosouiR62Xvc02Y1tt&#10;JqWJ2t1fbw6Cx8f7Xqw6W4s7tb5yrGE0VCCIc2cqLjScss1gCsIHZIO1Y9LwRx5Wy4/eAlPjHnyg&#10;+zEUIoawT1FDGUKTSunzkiz6oWuII3d2rcUQYVtI0+IjhttaJkpNpMWKY0OJDX2VlF+PN6vht0pO&#10;+H/ItsrONuOw77LL7edb6/5nt56DCNSFt/jl3hkNiYpr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wS6MAAAADcAAAADwAAAAAAAAAAAAAAAACYAgAAZHJzL2Rvd25y&#10;ZXYueG1sUEsFBgAAAAAEAAQA9QAAAIUDAAAAAA==&#10;"/>
                      <v:rect id="Rectangle 209" o:spid="_x0000_s1032" style="position:absolute;left:10004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3c8UA&#10;AADcAAAADwAAAGRycy9kb3ducmV2LnhtbESPQWvCQBSE70L/w/IKveluU5AmuobSklKPGi+9vWaf&#10;STT7NmRXTfvrXaHgcZiZb5hlPtpOnGnwrWMNzzMFgrhypuVaw64spq8gfEA22DkmDb/kIV89TJaY&#10;GXfhDZ23oRYRwj5DDU0IfSalrxqy6GeuJ47e3g0WQ5RDLc2Alwi3nUyUmkuLLceFBnt6b6g6bk9W&#10;w0+b7PBvU34qmxYvYT2Wh9P3h9ZPj+PbAkSgMdzD/+0voyFRKdzOx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LdzxQAAANwAAAAPAAAAAAAAAAAAAAAAAJgCAABkcnMv&#10;ZG93bnJldi54bWxQSwUGAAAAAAQABAD1AAAAigMAAAAA&#10;"/>
                      <v:shape id="Straight Arrow Connector 215" o:spid="_x0000_s1033" type="#_x0000_t32" style="position:absolute;left:4817;top:172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JWkcQAAADc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PJPeJ5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AlaRxAAAANwAAAAPAAAAAAAAAAAA&#10;AAAAAKECAABkcnMvZG93bnJldi54bWxQSwUGAAAAAAQABAD5AAAAkgMAAAAA&#10;"/>
                      <v:group id="Group 216" o:spid="_x0000_s1034" style="position:absolute;left:13396;width:8803;height:2190" coordsize="880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      <v:rect id="Rectangle 217" o:spid="_x0000_s1035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QR8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vnu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hBHxQAAANwAAAAPAAAAAAAAAAAAAAAAAJgCAABkcnMv&#10;ZG93bnJldi54bWxQSwUGAAAAAAQABAD1AAAAigMAAAAA&#10;"/>
                        <v:rect id="Rectangle 218" o:spid="_x0000_s1036" style="position:absolute;left:2187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ENcEA&#10;AADcAAAADwAAAGRycy9kb3ducmV2LnhtbERPTYvCMBC9L/gfwgje1rQVZLcaiyiKHrVe9jY2Y1tt&#10;JqWJWv31m8PCHh/ve571phEP6lxtWUE8jkAQF1bXXCo45ZvPLxDOI2tsLJOCFznIFoOPOabaPvlA&#10;j6MvRQhhl6KCyvs2ldIVFRl0Y9sSB+5iO4M+wK6UusNnCDeNTKJoKg3WHBoqbGlVUXE73o2Cc52c&#10;8H3It5H53kz8vs+v95+1UqNhv5yB8NT7f/Gfe6cVJHFYG86E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lhDXBAAAA3AAAAA8AAAAAAAAAAAAAAAAAmAIAAGRycy9kb3du&#10;cmV2LnhtbFBLBQYAAAAABAAEAPUAAACGAwAAAAA=&#10;"/>
                        <v:rect id="Rectangle 219" o:spid="_x0000_s1037" style="position:absolute;left:437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hr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Zp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SGuxQAAANwAAAAPAAAAAAAAAAAAAAAAAJgCAABkcnMv&#10;ZG93bnJldi54bWxQSwUGAAAAAAQABAD1AAAAigMAAAAA&#10;"/>
                        <v:rect id="Rectangle 220" o:spid="_x0000_s1038" style="position:absolute;left:6612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Cjs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/x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0KOwgAAANwAAAAPAAAAAAAAAAAAAAAAAJgCAABkcnMvZG93&#10;bnJldi54bWxQSwUGAAAAAAQABAD1AAAAhwMAAAAA&#10;"/>
                      </v:group>
                      <v:rect id="Rectangle 221" o:spid="_x0000_s1039" style="position:absolute;left:784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nFc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Ukyh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+cVxQAAANwAAAAPAAAAAAAAAAAAAAAAAJgCAABkcnMv&#10;ZG93bnJldi54bWxQSwUGAAAAAAQABAD1AAAAigMAAAAA&#10;"/>
                    </v:group>
                  </w:pict>
                </mc:Fallback>
              </mc:AlternateContent>
            </w:r>
            <w:r w:rsidR="00791FBD" w:rsidRPr="00BA3FD4">
              <w:rPr>
                <w:rFonts w:asciiTheme="minorHAnsi" w:hAnsiTheme="minorHAnsi"/>
                <w:sz w:val="24"/>
                <w:szCs w:val="24"/>
              </w:rPr>
              <w:t>Date of Resolution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/mon</w:t>
            </w:r>
            <w:r w:rsidR="00D03126"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="00D03126"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="00D03126" w:rsidRPr="00D03126">
              <w:rPr>
                <w:rFonts w:asciiTheme="minorHAnsi" w:hAnsiTheme="minorHAnsi"/>
                <w:sz w:val="18"/>
                <w:szCs w:val="18"/>
              </w:rPr>
              <w:t>)</w:t>
            </w:r>
            <w:r w:rsidR="00791FBD">
              <w:rPr>
                <w:rFonts w:asciiTheme="minorHAnsi" w:hAnsiTheme="minorHAnsi"/>
                <w:sz w:val="24"/>
                <w:szCs w:val="24"/>
              </w:rPr>
              <w:t>:</w:t>
            </w:r>
            <w:r w:rsidR="003E589F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D6F0D" w14:paraId="726ACBAA" w14:textId="77777777" w:rsidTr="002D6F0D">
        <w:tc>
          <w:tcPr>
            <w:tcW w:w="1844" w:type="dxa"/>
          </w:tcPr>
          <w:p w14:paraId="2A86DB30" w14:textId="77777777" w:rsidR="002D6F0D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Unresolved </w:t>
            </w:r>
          </w:p>
          <w:p w14:paraId="12939782" w14:textId="77777777" w:rsidR="002D6F0D" w:rsidRPr="00BC034B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10759EBB" w14:textId="4F3B2E70" w:rsidR="002D6F0D" w:rsidRDefault="002D6F0D" w:rsidP="002D6F0D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0F6AB16" wp14:editId="06C4A87E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98425</wp:posOffset>
                      </wp:positionV>
                      <wp:extent cx="142875" cy="152400"/>
                      <wp:effectExtent l="0" t="0" r="28575" b="19050"/>
                      <wp:wrapNone/>
                      <wp:docPr id="689" name="Rectangle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01CF9" id="Rectangle 689" o:spid="_x0000_s1026" style="position:absolute;margin-left:-1pt;margin-top:7.75pt;width:11.2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SWmQ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" fillcolor="white [3212]" strokecolor="black [3213]" strokeweight="1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</w:p>
        </w:tc>
        <w:tc>
          <w:tcPr>
            <w:tcW w:w="8334" w:type="dxa"/>
            <w:gridSpan w:val="2"/>
            <w:tcBorders>
              <w:left w:val="nil"/>
            </w:tcBorders>
          </w:tcPr>
          <w:p w14:paraId="43280C40" w14:textId="2C716784" w:rsidR="002D6F0D" w:rsidRDefault="002D6F0D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</w:t>
            </w:r>
            <w:r w:rsidRPr="00340A9E">
              <w:rPr>
                <w:rFonts w:asciiTheme="minorHAnsi" w:hAnsiTheme="minorHAnsi"/>
                <w:sz w:val="24"/>
                <w:szCs w:val="24"/>
              </w:rPr>
              <w:t>ease complete SAE Follow-Up form as appropriate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2D6F0D" w14:paraId="48C06D5B" w14:textId="77777777" w:rsidTr="002D6F0D">
        <w:tc>
          <w:tcPr>
            <w:tcW w:w="1844" w:type="dxa"/>
          </w:tcPr>
          <w:p w14:paraId="06141F7D" w14:textId="77777777" w:rsidR="002D6F0D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Death</w:t>
            </w:r>
          </w:p>
          <w:p w14:paraId="4D08B316" w14:textId="77777777" w:rsidR="002D6F0D" w:rsidRPr="00BC034B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552B7C52" w14:textId="73CB75AD" w:rsidR="002D6F0D" w:rsidRPr="00340A9E" w:rsidRDefault="002D6F0D" w:rsidP="002D6F0D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EE9195D" wp14:editId="35A6C1E3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81915</wp:posOffset>
                      </wp:positionV>
                      <wp:extent cx="142875" cy="152400"/>
                      <wp:effectExtent l="0" t="0" r="28575" b="19050"/>
                      <wp:wrapNone/>
                      <wp:docPr id="690" name="Rectangle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E1B83" id="Rectangle 690" o:spid="_x0000_s1026" style="position:absolute;margin-left:-1pt;margin-top:6.45pt;width:11.25pt;height:1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yZmA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</w:p>
        </w:tc>
        <w:tc>
          <w:tcPr>
            <w:tcW w:w="8334" w:type="dxa"/>
            <w:gridSpan w:val="2"/>
            <w:tcBorders>
              <w:left w:val="nil"/>
            </w:tcBorders>
          </w:tcPr>
          <w:p w14:paraId="61CB2111" w14:textId="5F6E56D2" w:rsidR="002D6F0D" w:rsidRPr="00340A9E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Please complete notification of death form.</w:t>
            </w:r>
          </w:p>
        </w:tc>
      </w:tr>
    </w:tbl>
    <w:p w14:paraId="138D6BCE" w14:textId="77777777" w:rsidR="003E5D57" w:rsidRDefault="003E5D57" w:rsidP="00791FBD">
      <w:pPr>
        <w:widowControl w:val="0"/>
        <w:rPr>
          <w:rFonts w:asciiTheme="minorHAnsi" w:hAnsiTheme="minorHAnsi"/>
          <w:i/>
          <w:sz w:val="18"/>
          <w:szCs w:val="18"/>
        </w:rPr>
      </w:pPr>
    </w:p>
    <w:p w14:paraId="19301048" w14:textId="214463DE" w:rsidR="00791FBD" w:rsidRPr="007A71AE" w:rsidRDefault="00791FBD" w:rsidP="00791FBD">
      <w:pPr>
        <w:widowControl w:val="0"/>
      </w:pPr>
      <w:r w:rsidRPr="00BB2FB7">
        <w:rPr>
          <w:rFonts w:asciiTheme="minorHAnsi" w:hAnsiTheme="minorHAnsi"/>
          <w:i/>
          <w:sz w:val="18"/>
          <w:szCs w:val="18"/>
        </w:rPr>
        <w:t>(</w:t>
      </w:r>
      <w:r w:rsidRPr="00BB2FB7">
        <w:rPr>
          <w:i/>
          <w:sz w:val="18"/>
          <w:szCs w:val="18"/>
        </w:rPr>
        <w:t>Please note your name must be on the trial delegation log</w:t>
      </w:r>
      <w:r>
        <w:rPr>
          <w:i/>
          <w:sz w:val="18"/>
          <w:szCs w:val="18"/>
        </w:rPr>
        <w:t xml:space="preserve"> to sign this form</w:t>
      </w:r>
      <w:r w:rsidRPr="00BB2FB7">
        <w:rPr>
          <w:i/>
          <w:sz w:val="18"/>
          <w:szCs w:val="18"/>
        </w:rPr>
        <w:t>)</w:t>
      </w:r>
    </w:p>
    <w:p w14:paraId="63ED53ED" w14:textId="7F79FAE6" w:rsidR="00791FBD" w:rsidRDefault="00791FBD" w:rsidP="00791FBD">
      <w:pPr>
        <w:widowControl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Reporting </w:t>
      </w:r>
      <w:proofErr w:type="gramStart"/>
      <w:r>
        <w:rPr>
          <w:rFonts w:asciiTheme="minorHAnsi" w:hAnsiTheme="minorHAnsi"/>
          <w:sz w:val="24"/>
          <w:szCs w:val="24"/>
        </w:rPr>
        <w:t>Clinician</w:t>
      </w:r>
      <w:proofErr w:type="gramEnd"/>
      <w:r w:rsidRPr="007A71AE">
        <w:rPr>
          <w:rFonts w:asciiTheme="minorHAnsi" w:hAnsiTheme="minorHAnsi"/>
          <w:sz w:val="24"/>
          <w:szCs w:val="24"/>
        </w:rPr>
        <w:t xml:space="preserve"> (please print):_____________________</w:t>
      </w:r>
      <w:r w:rsidR="003E589F">
        <w:rPr>
          <w:rFonts w:asciiTheme="minorHAnsi" w:hAnsiTheme="minorHAnsi"/>
          <w:sz w:val="24"/>
          <w:szCs w:val="24"/>
        </w:rPr>
        <w:t>__</w:t>
      </w:r>
    </w:p>
    <w:p w14:paraId="73F2AD35" w14:textId="374103ED" w:rsidR="00813A2A" w:rsidRDefault="00813A2A" w:rsidP="00791FBD">
      <w:pPr>
        <w:widowControl w:val="0"/>
        <w:rPr>
          <w:sz w:val="24"/>
          <w:szCs w:val="24"/>
        </w:rPr>
      </w:pPr>
      <w:r w:rsidRPr="003E17DC">
        <w:rPr>
          <w:rFonts w:asciiTheme="minorHAnsi" w:hAnsiTheme="minorHAnsi"/>
          <w:sz w:val="16"/>
          <w:szCs w:val="16"/>
        </w:rPr>
        <w:t>Please note, this must be a doctor on the delegation log delegated to review SAEs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22B986AA" w14:textId="059B5826" w:rsidR="00791FBD" w:rsidRPr="00BB2FB7" w:rsidRDefault="00813A2A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0A0599AA" wp14:editId="1474AD28">
                <wp:simplePos x="0" y="0"/>
                <wp:positionH relativeFrom="column">
                  <wp:posOffset>4718685</wp:posOffset>
                </wp:positionH>
                <wp:positionV relativeFrom="paragraph">
                  <wp:posOffset>43815</wp:posOffset>
                </wp:positionV>
                <wp:extent cx="2219325" cy="219075"/>
                <wp:effectExtent l="0" t="0" r="28575" b="28575"/>
                <wp:wrapNone/>
                <wp:docPr id="222" name="Group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325" cy="219075"/>
                          <a:chOff x="0" y="0"/>
                          <a:chExt cx="2219939" cy="219075"/>
                        </a:xfrm>
                      </wpg:grpSpPr>
                      <wps:wsp>
                        <wps:cNvPr id="223" name="Straight Arrow Connector 223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56" name="Group 256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257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Rectangle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Straight Arrow Connector 26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62" name="Group 262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263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Rectangle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77CAE" id="Group 222" o:spid="_x0000_s1026" style="position:absolute;margin-left:371.55pt;margin-top:3.45pt;width:174.75pt;height:17.25pt;z-index:251843584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">
                <v:shape id="Straight Arrow Connector 223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"/>
                <v:group id="Group 256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rect id="Rectangle 257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"/>
                  <v:rect id="Rectangle 258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31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"/>
                </v:group>
                <v:rect id="Rectangle 259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huxAAAANwAAAAPAAAAZHJzL2Rvd25yZXYueG1sRI9Bi8Iw&#10;FITvgv8hvIW9abpdXL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B8DmG7EAAAA3AAAAA8A&#10;AAAAAAAAAAAAAAAABwIAAGRycy9kb3ducmV2LnhtbFBLBQYAAAAAAwADALcAAAD4AgAAAAA=&#10;"/>
                <v:rect id="Rectangle 260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tO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"/>
                <v:shape id="Straight Arrow Connector 261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"/>
                <v:group id="Group 262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rect id="Rectangle 263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2U5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xZAzPM+EIyOUDAAD//wMAUEsBAi0AFAAGAAgAAAAhANvh9svuAAAAhQEAABMAAAAAAAAAAAAA&#10;AAAAAAAAAFtDb250ZW50X1R5cGVzXS54bWxQSwECLQAUAAYACAAAACEAWvQsW78AAAAVAQAACwAA&#10;AAAAAAAAAAAAAAAfAQAAX3JlbHMvLnJlbHNQSwECLQAUAAYACAAAACEAsIdlOcMAAADcAAAADwAA&#10;AAAAAAAAAAAAAAAHAgAAZHJzL2Rvd25yZXYueG1sUEsFBgAAAAADAAMAtwAAAPcCAAAAAA==&#10;"/>
                  <v:rect id="Rectangle 264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1N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A/bv1NxQAAANwAAAAP&#10;AAAAAAAAAAAAAAAAAAcCAABkcnMvZG93bnJldi54bWxQSwUGAAAAAAMAAwC3AAAA+QIAAAAA&#10;"/>
                  <v:rect id="Rectangle 265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jW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BQIljWxQAAANwAAAAP&#10;AAAAAAAAAAAAAAAAAAcCAABkcnMvZG93bnJldi54bWxQSwUGAAAAAAMAAwC3AAAA+QIAAAAA&#10;"/>
                  <v:rect id="Rectangle 266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"/>
                </v:group>
                <v:rect id="Rectangle 267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"/>
              </v:group>
            </w:pict>
          </mc:Fallback>
        </mc:AlternateContent>
      </w:r>
      <w:r w:rsidR="00791FBD">
        <w:rPr>
          <w:rFonts w:asciiTheme="minorHAnsi" w:hAnsiTheme="minorHAnsi"/>
          <w:sz w:val="24"/>
          <w:szCs w:val="24"/>
        </w:rPr>
        <w:t>Signature: ______________</w:t>
      </w:r>
      <w:r w:rsidR="003E589F">
        <w:rPr>
          <w:rFonts w:asciiTheme="minorHAnsi" w:hAnsiTheme="minorHAnsi"/>
          <w:sz w:val="24"/>
          <w:szCs w:val="24"/>
        </w:rPr>
        <w:t>____________________________</w:t>
      </w:r>
      <w:r w:rsidR="00791FBD">
        <w:rPr>
          <w:rFonts w:asciiTheme="minorHAnsi" w:hAnsiTheme="minorHAnsi"/>
          <w:sz w:val="24"/>
          <w:szCs w:val="24"/>
        </w:rPr>
        <w:t>Date Signed:</w:t>
      </w:r>
      <w:r w:rsidR="003E589F" w:rsidRPr="003E589F">
        <w:rPr>
          <w:rFonts w:asciiTheme="minorHAnsi" w:hAnsiTheme="minorHAnsi"/>
          <w:b/>
          <w:noProof/>
          <w:color w:val="D9D9D9" w:themeColor="background1" w:themeShade="D9"/>
          <w:spacing w:val="20"/>
          <w:sz w:val="24"/>
          <w:szCs w:val="24"/>
          <w:lang w:eastAsia="en-GB"/>
        </w:rPr>
        <w:t xml:space="preserve"> </w:t>
      </w:r>
      <w:r w:rsidR="00791FBD">
        <w:t xml:space="preserve">  </w:t>
      </w:r>
    </w:p>
    <w:p w14:paraId="426FD9E3" w14:textId="3CD5E176" w:rsidR="00791FBD" w:rsidRDefault="00BA6E5C" w:rsidP="00791FBD">
      <w:pPr>
        <w:widowControl w:val="0"/>
        <w:rPr>
          <w:sz w:val="24"/>
          <w:szCs w:val="24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6733AB03" wp14:editId="0661B63B">
                <wp:simplePos x="0" y="0"/>
                <wp:positionH relativeFrom="column">
                  <wp:posOffset>4682660</wp:posOffset>
                </wp:positionH>
                <wp:positionV relativeFrom="paragraph">
                  <wp:posOffset>244617</wp:posOffset>
                </wp:positionV>
                <wp:extent cx="2219939" cy="219075"/>
                <wp:effectExtent l="0" t="0" r="28575" b="28575"/>
                <wp:wrapNone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939" cy="219075"/>
                          <a:chOff x="0" y="0"/>
                          <a:chExt cx="2219939" cy="219075"/>
                        </a:xfrm>
                      </wpg:grpSpPr>
                      <wps:wsp>
                        <wps:cNvPr id="269" name="Straight Arrow Connector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70" name="Group 270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271" name="Rectangle 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Straight Arrow Connector 275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76" name="Group 276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279" name="Rectangle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E7955" id="Group 268" o:spid="_x0000_s1026" style="position:absolute;margin-left:368.7pt;margin-top:19.25pt;width:174.8pt;height:17.25pt;z-index:251845632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">
                <v:shape id="Straight Arrow Connector 269" o:spid="_x0000_s1027" type="#_x0000_t32" style="position:absolute;left:12536;top:73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kv6cQAAADcAAAADwAAAGRycy9kb3ducmV2LnhtbESPQYvCMBSE7wv+h/AEL4um9SBajSIL&#10;C4uHBbUHj4/kbVu2ealJttZ/vxEEj8PMfMNsdoNtRU8+NI4V5LMMBLF2puFKQXn+nC5BhIhssHVM&#10;Cu4UYLcdvW2wMO7GR+pPsRIJwqFABXWMXSFl0DVZDDPXESfvx3mLMUlfSePxluC2lfMsW0iLDaeF&#10;Gjv6qEn/nv6sguZQfpf9+zV6vTzkF5+H86XVSk3Gw34NItIQX+Fn+8somC9W8DiTjoD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SS/pxAAAANwAAAAPAAAAAAAAAAAA&#10;AAAAAKECAABkcnMvZG93bnJldi54bWxQSwUGAAAAAAQABAD5AAAAkgMAAAAA&#10;"/>
                <v:group id="Group 270" o:spid="_x0000_s1028" style="position:absolute;width:4353;height:2190" coordsize="43538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rect id="Rectangle 271" o:spid="_x0000_s1029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ICM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/L+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MgIxQAAANwAAAAPAAAAAAAAAAAAAAAAAJgCAABkcnMv&#10;ZG93bnJldi54bWxQSwUGAAAAAAQABAD1AAAAigMAAAAA&#10;"/>
                  <v:rect id="Rectangle 272" o:spid="_x0000_s1030" style="position:absolute;left:216310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Wf8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Jf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lZ/xQAAANwAAAAPAAAAAAAAAAAAAAAAAJgCAABkcnMv&#10;ZG93bnJldi54bWxQSwUGAAAAAAQABAD1AAAAigMAAAAA&#10;"/>
                </v:group>
                <v:rect id="Rectangle 273" o:spid="_x0000_s1031" style="position:absolute;left:565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z5M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XM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vPkxQAAANwAAAAPAAAAAAAAAAAAAAAAAJgCAABkcnMv&#10;ZG93bnJldi54bWxQSwUGAAAAAAQABAD1AAAAigMAAAAA&#10;"/>
                <v:rect id="Rectangle 274" o:spid="_x0000_s1032" style="position:absolute;left:10004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rkM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kH89gL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2uQxQAAANwAAAAPAAAAAAAAAAAAAAAAAJgCAABkcnMv&#10;ZG93bnJldi54bWxQSwUGAAAAAAQABAD1AAAAigMAAAAA&#10;"/>
                <v:shape id="Straight Arrow Connector 275" o:spid="_x0000_s1033" type="#_x0000_t32" style="position:absolute;left:4817;top:172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2zMcUAAADcAAAADwAAAGRycy9kb3ducmV2LnhtbESPQWsCMRSE74X+h/AKXopmV7DK1ihS&#10;EMRDQd2Dx0fy3F26eVmTdF3/fSMIPQ4z8w2zXA+2FT350DhWkE8yEMTamYYrBeVpO16ACBHZYOuY&#10;FNwpwHr1+rLEwrgbH6g/xkokCIcCFdQxdoWUQddkMUxcR5y8i/MWY5K+ksbjLcFtK6dZ9iEtNpwW&#10;auzoqyb9c/y1Cpp9+V3279fo9WKfn30eTudWKzV6GzafICIN8T/8bO+Mgul8Bo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2zMcUAAADcAAAADwAAAAAAAAAA&#10;AAAAAAChAgAAZHJzL2Rvd25yZXYueG1sUEsFBgAAAAAEAAQA+QAAAJMDAAAAAA==&#10;"/>
                <v:group id="Group 276" o:spid="_x0000_s1034" style="position:absolute;left:13396;width:8803;height:2190" coordsize="880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rect id="Rectangle 279" o:spid="_x0000_s1035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EDsQA&#10;AADcAAAADwAAAGRycy9kb3ducmV2LnhtbESPQYvCMBSE74L/IbyFvWm6XXC1GkUURY9aL96ezbPt&#10;bvNSmqjVX2+EBY/DzHzDTGatqcSVGldaVvDVj0AQZ1aXnCs4pKveEITzyBory6TgTg5m025ngom2&#10;N97Rde9zESDsElRQeF8nUrqsIIOub2vi4J1tY9AH2eRSN3gLcFPJOIoG0mDJYaHAmhYFZX/7i1Fw&#10;KuMDPnbpOjKj1bfftunv5bhU6vOjnY9BeGr9O/zf3mgF8c8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2xA7EAAAA3AAAAA8AAAAAAAAAAAAAAAAAmAIAAGRycy9k&#10;b3ducmV2LnhtbFBLBQYAAAAABAAEAPUAAACJAwAAAAA=&#10;"/>
                  <v:rect id="Rectangle 280" o:spid="_x0000_s1036" style="position:absolute;left:2187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kdtM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MD+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R20wgAAANwAAAAPAAAAAAAAAAAAAAAAAJgCAABkcnMvZG93&#10;bnJldi54bWxQSwUGAAAAAAQABAD1AAAAhwMAAAAA&#10;"/>
                  <v:rect id="Rectangle 281" o:spid="_x0000_s1037" style="position:absolute;left:437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4L8UA&#10;AADcAAAADwAAAGRycy9kb3ducmV2LnhtbESPQWvCQBSE7wX/w/KE3uomKRRNXUWUSD3G5NLba/Y1&#10;SZt9G7KrSf313ULB4zAz3zDr7WQ6caXBtZYVxIsIBHFldcu1grLInpYgnEfW2FkmBT/kYLuZPawx&#10;1XbknK5nX4sAYZeigsb7PpXSVQ0ZdAvbEwfv0w4GfZBDLfWAY4CbTiZR9CINthwWGuxp31D1fb4Y&#10;BR9tUuItL46RWWXP/jQVX5f3g1KP82n3CsLT5O/h//abVpAsY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bgvxQAAANwAAAAPAAAAAAAAAAAAAAAAAJgCAABkcnMv&#10;ZG93bnJldi54bWxQSwUGAAAAAAQABAD1AAAAigMAAAAA&#10;"/>
                  <v:rect id="Rectangle 282" o:spid="_x0000_s1038" style="position:absolute;left:6612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/>
                </v:group>
                <v:rect id="Rectangle 283" o:spid="_x0000_s1039" style="position:absolute;left:784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Dw8UA&#10;AADcAAAADwAAAGRycy9kb3ducmV2LnhtbESPQWvCQBSE7wX/w/KE3urGBIqmriItlnqMyaW31+xr&#10;kjb7NmTXJPXXdwXB4zAz3zCb3WRaMVDvGssKlosIBHFpdcOVgiI/PK1AOI+ssbVMCv7IwW47e9hg&#10;qu3IGQ0nX4kAYZeigtr7LpXSlTUZdAvbEQfv2/YGfZB9JXWPY4CbVsZR9CwNNhwWauzotaby93Q2&#10;Cr6auMBLlr9HZn1I/HHKf86fb0o9zqf9CwhPk7+Hb+0PrSBeJX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4PDxQAAANwAAAAPAAAAAAAAAAAAAAAAAJgCAABkcnMv&#10;ZG93bnJldi54bWxQSwUGAAAAAAQABAD1AAAAigMAAAAA&#10;"/>
              </v:group>
            </w:pict>
          </mc:Fallback>
        </mc:AlternateContent>
      </w:r>
      <w:r w:rsidR="00791FBD">
        <w:rPr>
          <w:rFonts w:asciiTheme="minorHAnsi" w:hAnsiTheme="minorHAnsi"/>
          <w:sz w:val="24"/>
          <w:szCs w:val="24"/>
        </w:rPr>
        <w:t>Form completed by</w:t>
      </w:r>
      <w:r w:rsidR="00791FBD" w:rsidRPr="007A71AE">
        <w:rPr>
          <w:rFonts w:asciiTheme="minorHAnsi" w:hAnsiTheme="minorHAnsi"/>
          <w:sz w:val="24"/>
          <w:szCs w:val="24"/>
        </w:rPr>
        <w:t xml:space="preserve"> (please print):_____________________</w:t>
      </w:r>
      <w:r w:rsidR="003E589F">
        <w:rPr>
          <w:rFonts w:asciiTheme="minorHAnsi" w:hAnsiTheme="minorHAnsi"/>
          <w:sz w:val="24"/>
          <w:szCs w:val="24"/>
        </w:rPr>
        <w:t>__</w:t>
      </w:r>
    </w:p>
    <w:p w14:paraId="5806A0CC" w14:textId="14B8F152" w:rsidR="00791FBD" w:rsidRDefault="00791FBD" w:rsidP="003E5D57">
      <w:pPr>
        <w:tabs>
          <w:tab w:val="right" w:pos="10466"/>
        </w:tabs>
        <w:jc w:val="both"/>
      </w:pPr>
      <w:r>
        <w:rPr>
          <w:rFonts w:asciiTheme="minorHAnsi" w:hAnsiTheme="minorHAnsi"/>
          <w:sz w:val="24"/>
          <w:szCs w:val="24"/>
        </w:rPr>
        <w:t>Signature: ______________</w:t>
      </w:r>
      <w:r w:rsidR="003E589F">
        <w:rPr>
          <w:rFonts w:asciiTheme="minorHAnsi" w:hAnsiTheme="minorHAnsi"/>
          <w:sz w:val="24"/>
          <w:szCs w:val="24"/>
        </w:rPr>
        <w:t>____________________________</w:t>
      </w:r>
      <w:r>
        <w:rPr>
          <w:rFonts w:asciiTheme="minorHAnsi" w:hAnsiTheme="minorHAnsi"/>
          <w:sz w:val="24"/>
          <w:szCs w:val="24"/>
        </w:rPr>
        <w:t>Date Signed:</w:t>
      </w:r>
      <w:r w:rsidR="003E589F" w:rsidRPr="003E589F">
        <w:rPr>
          <w:rFonts w:asciiTheme="minorHAnsi" w:hAnsiTheme="minorHAnsi"/>
          <w:b/>
          <w:noProof/>
          <w:color w:val="D9D9D9" w:themeColor="background1" w:themeShade="D9"/>
          <w:spacing w:val="20"/>
          <w:sz w:val="24"/>
          <w:szCs w:val="24"/>
          <w:lang w:eastAsia="en-GB"/>
        </w:rPr>
        <w:t xml:space="preserve"> </w:t>
      </w:r>
      <w:r>
        <w:t xml:space="preserve">  </w:t>
      </w:r>
      <w:r w:rsidR="003E5D57">
        <w:tab/>
      </w:r>
    </w:p>
    <w:p w14:paraId="160E956F" w14:textId="3050260A" w:rsidR="003E5D57" w:rsidRDefault="003E5D57" w:rsidP="003E5D57">
      <w:pPr>
        <w:tabs>
          <w:tab w:val="right" w:pos="10466"/>
        </w:tabs>
        <w:jc w:val="both"/>
      </w:pPr>
    </w:p>
    <w:p w14:paraId="0DD018B7" w14:textId="19EC837D" w:rsidR="003E5D57" w:rsidRDefault="003E5D57" w:rsidP="003E5D57">
      <w:pPr>
        <w:tabs>
          <w:tab w:val="right" w:pos="10466"/>
        </w:tabs>
        <w:jc w:val="both"/>
      </w:pPr>
    </w:p>
    <w:p w14:paraId="217D0AD5" w14:textId="21F66339" w:rsidR="003E5D57" w:rsidRDefault="003E5D57" w:rsidP="003E5D57">
      <w:pPr>
        <w:tabs>
          <w:tab w:val="right" w:pos="10466"/>
        </w:tabs>
        <w:jc w:val="both"/>
      </w:pPr>
    </w:p>
    <w:p w14:paraId="04493928" w14:textId="4AADDEC9" w:rsidR="003E5D57" w:rsidRDefault="003E5D57" w:rsidP="003E5D57">
      <w:pPr>
        <w:tabs>
          <w:tab w:val="right" w:pos="10466"/>
        </w:tabs>
        <w:jc w:val="both"/>
      </w:pPr>
    </w:p>
    <w:p w14:paraId="0B48938C" w14:textId="7D07FD9B" w:rsidR="003E5D57" w:rsidRDefault="003E5D57" w:rsidP="003E5D57">
      <w:pPr>
        <w:tabs>
          <w:tab w:val="right" w:pos="10466"/>
        </w:tabs>
        <w:jc w:val="both"/>
      </w:pPr>
    </w:p>
    <w:p w14:paraId="369922B0" w14:textId="621D7965" w:rsidR="003E5D57" w:rsidRDefault="003E5D57" w:rsidP="003E5D57">
      <w:pPr>
        <w:tabs>
          <w:tab w:val="right" w:pos="10466"/>
        </w:tabs>
        <w:jc w:val="both"/>
      </w:pPr>
    </w:p>
    <w:p w14:paraId="1FC6F907" w14:textId="1B90DEF3" w:rsidR="003E5D57" w:rsidRDefault="003E5D57" w:rsidP="003E5D57">
      <w:pPr>
        <w:tabs>
          <w:tab w:val="right" w:pos="10466"/>
        </w:tabs>
        <w:jc w:val="both"/>
      </w:pPr>
    </w:p>
    <w:p w14:paraId="1FC5CE18" w14:textId="0751AECF" w:rsidR="003E5D57" w:rsidRDefault="003E5D57" w:rsidP="003E5D57">
      <w:pPr>
        <w:tabs>
          <w:tab w:val="right" w:pos="10466"/>
        </w:tabs>
        <w:jc w:val="both"/>
      </w:pPr>
    </w:p>
    <w:p w14:paraId="63ABE5AF" w14:textId="6E013557" w:rsidR="003E5D57" w:rsidRDefault="003E5D57" w:rsidP="003E5D57">
      <w:pPr>
        <w:tabs>
          <w:tab w:val="right" w:pos="10466"/>
        </w:tabs>
        <w:jc w:val="both"/>
      </w:pPr>
    </w:p>
    <w:p w14:paraId="3F684018" w14:textId="45DF78B5" w:rsidR="003E5D57" w:rsidRDefault="003E5D57" w:rsidP="003E5D57">
      <w:pPr>
        <w:tabs>
          <w:tab w:val="right" w:pos="10466"/>
        </w:tabs>
        <w:jc w:val="both"/>
      </w:pPr>
    </w:p>
    <w:p w14:paraId="29268169" w14:textId="4C74DCBC" w:rsidR="003E5D57" w:rsidRDefault="003E5D57" w:rsidP="003E5D57">
      <w:pPr>
        <w:tabs>
          <w:tab w:val="right" w:pos="10466"/>
        </w:tabs>
        <w:jc w:val="both"/>
      </w:pPr>
    </w:p>
    <w:p w14:paraId="3A44F67B" w14:textId="37C6510D" w:rsidR="003E5D57" w:rsidRDefault="003E5D57" w:rsidP="003E5D57">
      <w:pPr>
        <w:tabs>
          <w:tab w:val="right" w:pos="10466"/>
        </w:tabs>
        <w:jc w:val="both"/>
      </w:pPr>
    </w:p>
    <w:p w14:paraId="4E2032F8" w14:textId="112695DB" w:rsidR="003E5D57" w:rsidRDefault="003E5D57" w:rsidP="003E5D57">
      <w:pPr>
        <w:tabs>
          <w:tab w:val="right" w:pos="10466"/>
        </w:tabs>
        <w:jc w:val="both"/>
      </w:pPr>
    </w:p>
    <w:p w14:paraId="104FA7C3" w14:textId="64174DB5" w:rsidR="003E5D57" w:rsidRDefault="003E5D57" w:rsidP="003E5D57">
      <w:pPr>
        <w:tabs>
          <w:tab w:val="right" w:pos="10466"/>
        </w:tabs>
        <w:jc w:val="both"/>
      </w:pPr>
    </w:p>
    <w:p w14:paraId="3FF58336" w14:textId="1059BC81" w:rsidR="008B42CC" w:rsidRDefault="008B42CC" w:rsidP="003E5D57">
      <w:pPr>
        <w:tabs>
          <w:tab w:val="right" w:pos="10466"/>
        </w:tabs>
        <w:jc w:val="both"/>
      </w:pPr>
      <w:r w:rsidRPr="0084736F">
        <w:rPr>
          <w:rFonts w:asciiTheme="minorHAnsi" w:hAnsiTheme="minorHAnsi" w:cs="Arial"/>
          <w:b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164BB41" wp14:editId="269FF45C">
                <wp:simplePos x="0" y="0"/>
                <wp:positionH relativeFrom="page">
                  <wp:posOffset>274320</wp:posOffset>
                </wp:positionH>
                <wp:positionV relativeFrom="paragraph">
                  <wp:posOffset>59663</wp:posOffset>
                </wp:positionV>
                <wp:extent cx="6867525" cy="352425"/>
                <wp:effectExtent l="0" t="0" r="28575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2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60DF5" w14:textId="28260068" w:rsidR="008B42CC" w:rsidRPr="00634521" w:rsidRDefault="008B42CC" w:rsidP="00C551E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Site Name</w:t>
                            </w:r>
                            <w:proofErr w:type="gramStart"/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:_</w:t>
                            </w:r>
                            <w:proofErr w:type="gramEnd"/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______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_____________________     </w:t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51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Study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B5E37BA" wp14:editId="788CB9A7">
                                  <wp:extent cx="885825" cy="219075"/>
                                  <wp:effectExtent l="0" t="0" r="9525" b="9525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9BB28C3" wp14:editId="2C17ACAA">
                                  <wp:extent cx="885825" cy="219075"/>
                                  <wp:effectExtent l="0" t="0" r="9525" b="9525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C24858" w14:textId="77777777" w:rsidR="008B42CC" w:rsidRPr="00CB0F7D" w:rsidRDefault="008B42CC" w:rsidP="008B42CC">
                            <w:pPr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4BB41" id="Text Box 26" o:spid="_x0000_s1034" type="#_x0000_t202" style="position:absolute;left:0;text-align:left;margin-left:21.6pt;margin-top:4.7pt;width:540.75pt;height:27.7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" fillcolor="#e7e6e6 [3214]" strokeweight=".5pt">
                <v:textbox>
                  <w:txbxContent>
                    <w:p w14:paraId="37360DF5" w14:textId="28260068" w:rsidR="008B42CC" w:rsidRPr="00634521" w:rsidRDefault="008B42CC" w:rsidP="00C551E9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77695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Site Name:_______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_____________________     </w:t>
                      </w:r>
                      <w:r w:rsidR="00C551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 w:rsidR="00C551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C551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Study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B5E37BA" wp14:editId="788CB9A7">
                            <wp:extent cx="885825" cy="219075"/>
                            <wp:effectExtent l="0" t="0" r="9525" b="9525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9BB28C3" wp14:editId="2C17ACAA">
                            <wp:extent cx="885825" cy="219075"/>
                            <wp:effectExtent l="0" t="0" r="9525" b="9525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C24858" w14:textId="77777777" w:rsidR="008B42CC" w:rsidRPr="00CB0F7D" w:rsidRDefault="008B42CC" w:rsidP="008B42CC">
                      <w:pPr>
                        <w:jc w:val="both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8951D1" w14:textId="69E9350B" w:rsidR="003E5D57" w:rsidRDefault="003E5D57" w:rsidP="003E5D57">
      <w:pPr>
        <w:tabs>
          <w:tab w:val="right" w:pos="10466"/>
        </w:tabs>
        <w:jc w:val="both"/>
      </w:pPr>
    </w:p>
    <w:p w14:paraId="32A4DBCF" w14:textId="3A4346E1" w:rsidR="00813A2A" w:rsidRDefault="00813A2A" w:rsidP="003E5D57">
      <w:pPr>
        <w:tabs>
          <w:tab w:val="right" w:pos="10466"/>
        </w:tabs>
        <w:jc w:val="both"/>
        <w:rPr>
          <w:rFonts w:asciiTheme="minorHAnsi" w:hAnsiTheme="minorHAnsi"/>
          <w:b/>
          <w:noProof/>
          <w:color w:val="000000" w:themeColor="text1"/>
          <w:spacing w:val="20"/>
          <w:sz w:val="24"/>
          <w:szCs w:val="24"/>
          <w:lang w:eastAsia="en-GB"/>
        </w:rPr>
      </w:pPr>
      <w:r w:rsidRPr="003E5D57">
        <w:rPr>
          <w:rFonts w:asciiTheme="minorHAnsi" w:hAnsiTheme="minorHAnsi"/>
          <w:b/>
          <w:noProof/>
          <w:color w:val="000000" w:themeColor="text1"/>
          <w:spacing w:val="20"/>
          <w:sz w:val="24"/>
          <w:szCs w:val="24"/>
          <w:lang w:eastAsia="en-GB"/>
        </w:rPr>
        <w:t>SAE EVALUATION FORM (for Trial Office use only)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5517"/>
        <w:gridCol w:w="1742"/>
        <w:gridCol w:w="680"/>
        <w:gridCol w:w="2806"/>
      </w:tblGrid>
      <w:tr w:rsidR="008B5BD0" w:rsidRPr="00DC6BC8" w14:paraId="5AD1C887" w14:textId="77777777" w:rsidTr="00A46328">
        <w:tc>
          <w:tcPr>
            <w:tcW w:w="10745" w:type="dxa"/>
            <w:gridSpan w:val="4"/>
          </w:tcPr>
          <w:p w14:paraId="1D0EC615" w14:textId="727A21FE" w:rsidR="008B5BD0" w:rsidRPr="003E17DC" w:rsidRDefault="009265A9" w:rsidP="003E17DC">
            <w:pPr>
              <w:ind w:left="360"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bookmarkStart w:id="0" w:name="_GoBack"/>
            <w:r>
              <w:rPr>
                <w:rFonts w:asciiTheme="minorHAnsi" w:hAnsiTheme="minorHAnsi"/>
                <w:b/>
                <w:sz w:val="24"/>
                <w:szCs w:val="24"/>
              </w:rPr>
              <w:t>5</w:t>
            </w:r>
            <w:bookmarkEnd w:id="0"/>
            <w:r w:rsidR="008B5BD0">
              <w:rPr>
                <w:rFonts w:asciiTheme="minorHAnsi" w:hAnsiTheme="minorHAnsi"/>
                <w:b/>
                <w:sz w:val="24"/>
                <w:szCs w:val="24"/>
              </w:rPr>
              <w:t>.</w:t>
            </w:r>
            <w:r w:rsidR="008B5BD0" w:rsidRPr="003E17DC">
              <w:rPr>
                <w:rFonts w:asciiTheme="minorHAnsi" w:hAnsiTheme="minorHAnsi"/>
                <w:b/>
                <w:sz w:val="24"/>
                <w:szCs w:val="24"/>
              </w:rPr>
              <w:t>Expectedness</w:t>
            </w:r>
            <w:r w:rsidR="0014571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145714" w:rsidRPr="00B106BC">
              <w:rPr>
                <w:rFonts w:asciiTheme="minorHAnsi" w:hAnsiTheme="minorHAnsi"/>
                <w:sz w:val="18"/>
                <w:szCs w:val="18"/>
              </w:rPr>
              <w:t>(for Causality of definitely, probably or possibly only)</w:t>
            </w:r>
          </w:p>
        </w:tc>
      </w:tr>
      <w:tr w:rsidR="008B5BD0" w:rsidRPr="00DC6BC8" w14:paraId="583FD290" w14:textId="77777777" w:rsidTr="00A46328">
        <w:tc>
          <w:tcPr>
            <w:tcW w:w="5517" w:type="dxa"/>
          </w:tcPr>
          <w:p w14:paraId="3D06C606" w14:textId="77777777" w:rsidR="008B5BD0" w:rsidRPr="00BC034B" w:rsidRDefault="008B5BD0" w:rsidP="00A46328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the event?</w:t>
            </w:r>
          </w:p>
          <w:p w14:paraId="47E7ABFF" w14:textId="77777777" w:rsidR="008B5BD0" w:rsidRPr="00BC034B" w:rsidRDefault="008B5BD0" w:rsidP="00A46328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right w:val="nil"/>
            </w:tcBorders>
          </w:tcPr>
          <w:p w14:paraId="1DBE2AFC" w14:textId="77777777" w:rsidR="008B5BD0" w:rsidRDefault="008B5BD0" w:rsidP="00A4632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Expected</w:t>
            </w:r>
          </w:p>
          <w:p w14:paraId="2383B4C1" w14:textId="77777777" w:rsidR="008B5BD0" w:rsidRPr="00BC034B" w:rsidRDefault="008B5BD0" w:rsidP="00A4632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14:paraId="0EBA143A" w14:textId="77777777" w:rsidR="008B5BD0" w:rsidRDefault="008B5BD0" w:rsidP="00A46328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5A97B88" wp14:editId="21F4DA36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100965</wp:posOffset>
                      </wp:positionV>
                      <wp:extent cx="142875" cy="152400"/>
                      <wp:effectExtent l="0" t="0" r="2857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1E5A0" id="Rectangle 25" o:spid="_x0000_s1026" style="position:absolute;margin-left:3.5pt;margin-top:7.95pt;width:11.25pt;height:12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2806" w:type="dxa"/>
            <w:tcBorders>
              <w:left w:val="nil"/>
            </w:tcBorders>
          </w:tcPr>
          <w:p w14:paraId="13A6ACD2" w14:textId="77777777" w:rsidR="008B5BD0" w:rsidRDefault="008B5BD0" w:rsidP="00A46328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7C40AD28" w14:textId="77777777" w:rsidR="008B5BD0" w:rsidRPr="00DC6BC8" w:rsidRDefault="008B5BD0" w:rsidP="00A4632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B5BD0" w:rsidRPr="00DC6BC8" w14:paraId="723894C2" w14:textId="77777777" w:rsidTr="00A46328">
        <w:tc>
          <w:tcPr>
            <w:tcW w:w="5517" w:type="dxa"/>
          </w:tcPr>
          <w:p w14:paraId="237DC20B" w14:textId="77777777" w:rsidR="008B5BD0" w:rsidRDefault="008B5BD0" w:rsidP="00A4632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42" w:type="dxa"/>
            <w:tcBorders>
              <w:right w:val="nil"/>
            </w:tcBorders>
          </w:tcPr>
          <w:p w14:paraId="2A89F0C5" w14:textId="77777777" w:rsidR="008B5BD0" w:rsidRDefault="008B5BD0" w:rsidP="00A4632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Unexpected</w:t>
            </w:r>
          </w:p>
          <w:p w14:paraId="08E68811" w14:textId="77777777" w:rsidR="008B5BD0" w:rsidRPr="00BC034B" w:rsidRDefault="008B5BD0" w:rsidP="00A4632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14:paraId="0EFEA721" w14:textId="77777777" w:rsidR="008B5BD0" w:rsidRPr="00BB2FB7" w:rsidRDefault="008B5BD0" w:rsidP="00A46328">
            <w:pPr>
              <w:jc w:val="both"/>
              <w:rPr>
                <w:rFonts w:asciiTheme="minorHAnsi" w:hAnsiTheme="minorHAnsi"/>
                <w:noProof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4964203C" wp14:editId="213576BD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81915</wp:posOffset>
                      </wp:positionV>
                      <wp:extent cx="142875" cy="152400"/>
                      <wp:effectExtent l="0" t="0" r="28575" b="19050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31EB7" id="Rectangle 451" o:spid="_x0000_s1026" style="position:absolute;margin-left:3.5pt;margin-top:6.45pt;width:11.25pt;height:1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2806" w:type="dxa"/>
            <w:tcBorders>
              <w:left w:val="nil"/>
            </w:tcBorders>
          </w:tcPr>
          <w:p w14:paraId="5A5E643E" w14:textId="77777777" w:rsidR="008B5BD0" w:rsidRDefault="008B5BD0" w:rsidP="00A46328">
            <w:pPr>
              <w:jc w:val="both"/>
              <w:rPr>
                <w:rFonts w:asciiTheme="minorHAnsi" w:hAnsiTheme="minorHAnsi"/>
                <w:b/>
                <w:noProof/>
                <w:sz w:val="28"/>
                <w:szCs w:val="28"/>
                <w:lang w:eastAsia="en-GB"/>
              </w:rPr>
            </w:pPr>
          </w:p>
        </w:tc>
      </w:tr>
    </w:tbl>
    <w:p w14:paraId="7FAFC870" w14:textId="77777777" w:rsidR="008B5BD0" w:rsidRDefault="008B5BD0" w:rsidP="008B5BD0">
      <w:pPr>
        <w:spacing w:after="0"/>
        <w:jc w:val="both"/>
        <w:rPr>
          <w:sz w:val="16"/>
          <w:szCs w:val="16"/>
        </w:rPr>
      </w:pPr>
    </w:p>
    <w:p w14:paraId="42030951" w14:textId="77777777" w:rsidR="008B5BD0" w:rsidRDefault="008B5BD0" w:rsidP="003E5D57">
      <w:pPr>
        <w:tabs>
          <w:tab w:val="right" w:pos="10466"/>
        </w:tabs>
        <w:jc w:val="both"/>
      </w:pPr>
    </w:p>
    <w:tbl>
      <w:tblPr>
        <w:tblStyle w:val="TableGrid"/>
        <w:tblW w:w="107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45"/>
        <w:gridCol w:w="2835"/>
        <w:gridCol w:w="4370"/>
      </w:tblGrid>
      <w:tr w:rsidR="003E5D57" w14:paraId="12A60AFD" w14:textId="77777777" w:rsidTr="00813A2A">
        <w:tc>
          <w:tcPr>
            <w:tcW w:w="3545" w:type="dxa"/>
            <w:tcBorders>
              <w:top w:val="single" w:sz="4" w:space="0" w:color="auto"/>
            </w:tcBorders>
          </w:tcPr>
          <w:p w14:paraId="5B437A13" w14:textId="77777777" w:rsidR="003E5D57" w:rsidRDefault="003E5D57" w:rsidP="0092124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adverse event information was passed to the CI:</w:t>
            </w:r>
          </w:p>
          <w:p w14:paraId="46AF21D0" w14:textId="16EFE191" w:rsidR="003E5D57" w:rsidRDefault="00BA6E5C" w:rsidP="00921246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/mon</w:t>
            </w:r>
            <w:r w:rsidR="003E5D57"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="003E5D57"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="003E5D57" w:rsidRPr="00D0312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7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B10C84" w14:textId="124A5EB4" w:rsidR="003E5D57" w:rsidRDefault="00BA6E5C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47680" behindDoc="0" locked="0" layoutInCell="1" allowOverlap="1" wp14:anchorId="4A1FCF45" wp14:editId="0DC8155C">
                      <wp:simplePos x="0" y="0"/>
                      <wp:positionH relativeFrom="column">
                        <wp:posOffset>-6459</wp:posOffset>
                      </wp:positionH>
                      <wp:positionV relativeFrom="paragraph">
                        <wp:posOffset>168902</wp:posOffset>
                      </wp:positionV>
                      <wp:extent cx="2219939" cy="219075"/>
                      <wp:effectExtent l="0" t="0" r="28575" b="28575"/>
                      <wp:wrapNone/>
                      <wp:docPr id="284" name="Group 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285" name="Straight Arrow Connector 2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86" name="Group 286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332" name="Rectangle 3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7" name="Rectangle 3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38" name="Rectangle 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Rectangle 3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0" name="Straight Arrow Connector 3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84" name="Group 384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395" name="Rectangle 3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6" name="Rectangle 3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7" name="Rectangle 3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1" name="Rectangle 4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02" name="Rectangle 4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ABF36B" id="Group 284" o:spid="_x0000_s1026" style="position:absolute;margin-left:-.5pt;margin-top:13.3pt;width:174.8pt;height:17.25pt;z-index:251847680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">
                      <v:shape id="Straight Arrow Connector 285" o:spid="_x0000_s1027" type="#_x0000_t32" style="position:absolute;left:12536;top:73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jDFsQAAADcAAAADwAAAGRycy9kb3ducmV2LnhtbESPQWvCQBSE7wX/w/IKXkrdRFBC6iql&#10;UBAPQjUHj4/d1yQ0+zburjH+e7cgeBxm5htmtRltJwbyoXWsIJ9lIIi1My3XCqrj93sBIkRkg51j&#10;UnCjAJv15GWFpXFX/qHhEGuRIBxKVNDE2JdSBt2QxTBzPXHyfp23GJP0tTQerwluOznPsqW02HJa&#10;aLCnr4b03+FiFbS7al8Nb+fodbHLTz4Px1OnlZq+jp8fICKN8Rl+tLdGwbxYwP+Zd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CMMWxAAAANwAAAAPAAAAAAAAAAAA&#10;AAAAAKECAABkcnMvZG93bnJldi54bWxQSwUGAAAAAAQABAD5AAAAkgMAAAAA&#10;"/>
                      <v:group id="Group 286" o:spid="_x0000_s1028" style="position:absolute;width:4353;height:2190" coordsize="43538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    <v:rect id="Rectangle 332" o:spid="_x0000_s1029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gIs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Cm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meAixQAAANwAAAAPAAAAAAAAAAAAAAAAAJgCAABkcnMv&#10;ZG93bnJldi54bWxQSwUGAAAAAAQABAD1AAAAigMAAAAA&#10;"/>
                        <v:rect id="Rectangle 337" o:spid="_x0000_s1030" style="position:absolute;left:216310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DusUA&#10;AADcAAAADwAAAGRycy9kb3ducmV2LnhtbESPT2vCQBTE74V+h+UVems2NaBtdJXSYtFj/lx6e2af&#10;SWz2bciumvrpXUHocZiZ3zCL1Wg6caLBtZYVvEYxCOLK6pZrBWWxfnkD4Tyyxs4yKfgjB6vl48MC&#10;U23PnNEp97UIEHYpKmi871MpXdWQQRfZnjh4ezsY9EEOtdQDngPcdHISx1NpsOWw0GBPnw1Vv/nR&#10;KNi1kxIvWfEdm/d14rdjcTj+fCn1/DR+zEF4Gv1/+N7eaAVJMoP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7kO6xQAAANwAAAAPAAAAAAAAAAAAAAAAAJgCAABkcnMv&#10;ZG93bnJldi54bWxQSwUGAAAAAAQABAD1AAAAigMAAAAA&#10;"/>
                      </v:group>
                      <v:rect id="Rectangle 338" o:spid="_x0000_s1031" style="position:absolute;left:565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HXyMIA&#10;AADcAAAADwAAAGRycy9kb3ducmV2LnhtbERPPW+DMBDdI/U/WBepW2ICUtRSDKpapWrGhCzdrvgC&#10;pPiMsAMkv74eKnV8et9ZMZtOjDS41rKCzToCQVxZ3XKt4FTuVk8gnEfW2FkmBTdyUOQPiwxTbSc+&#10;0Hj0tQgh7FJU0Hjfp1K6qiGDbm174sCd7WDQBzjUUg84hXDTyTiKttJgy6GhwZ7eGqp+jlej4LuN&#10;T3g/lB+Red4lfj+Xl+vXu1KPy/n1BYSn2f+L/9yfWkGShLXhTDg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dfIwgAAANwAAAAPAAAAAAAAAAAAAAAAAJgCAABkcnMvZG93&#10;bnJldi54bWxQSwUGAAAAAAQABAD1AAAAhwMAAAAA&#10;"/>
                      <v:rect id="Rectangle 339" o:spid="_x0000_s1032" style="position:absolute;left:10004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1yU8MA&#10;AADcAAAADwAAAGRycy9kb3ducmV2LnhtbESPQYvCMBSE74L/ITzBm6ZaEO0aRVxc9Kj14u1t87bt&#10;2ryUJmr11xtB8DjMzDfMfNmaSlypcaVlBaNhBII4s7rkXMEx3QymIJxH1lhZJgV3crBcdDtzTLS9&#10;8Z6uB5+LAGGXoILC+zqR0mUFGXRDWxMH7882Bn2QTS51g7cAN5UcR9FEGiw5LBRY07qg7Hy4GAW/&#10;5fiIj336E5nZJva7Nv2/nL6V6vfa1RcIT63/hN/trVYQxzN4nQ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1yU8MAAADcAAAADwAAAAAAAAAAAAAAAACYAgAAZHJzL2Rv&#10;d25yZXYueG1sUEsFBgAAAAAEAAQA9QAAAIgDAAAAAA==&#10;"/>
                      <v:shape id="Straight Arrow Connector 340" o:spid="_x0000_s1033" type="#_x0000_t32" style="position:absolute;left:4817;top:172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fVicIAAADcAAAADwAAAGRycy9kb3ducmV2LnhtbERPz2vCMBS+C/sfwhvsIpp2ikg1yhgI&#10;4kHQ9uDxkTzbYvPSJVnt/vvlMNjx4/u93Y+2EwP50DpWkM8zEMTamZZrBVV5mK1BhIhssHNMCn4o&#10;wH73MtliYdyTLzRcYy1SCIcCFTQx9oWUQTdkMcxdT5y4u/MWY4K+lsbjM4XbTr5n2UpabDk1NNjT&#10;Z0P6cf22CtpTda6G6Vf0en3Kbz4P5a3TSr29jh8bEJHG+C/+cx+NgsUyzU9n0hG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SfVicIAAADcAAAADwAAAAAAAAAAAAAA&#10;AAChAgAAZHJzL2Rvd25yZXYueG1sUEsFBgAAAAAEAAQA+QAAAJADAAAAAA==&#10;"/>
                      <v:group id="Group 384" o:spid="_x0000_s1034" style="position:absolute;left:13396;width:8803;height:2190" coordsize="880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      <v:rect id="Rectangle 395" o:spid="_x0000_s1035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nbMUA&#10;AADcAAAADwAAAGRycy9kb3ducmV2LnhtbESPQWvCQBSE74X+h+UVems2Ki1NdBWxpLRHTS69PbPP&#10;JJp9G7JrTP31bqHgcZiZb5jFajStGKh3jWUFkygGQVxa3XCloMizl3cQziNrbC2Tgl9ysFo+Piww&#10;1fbCWxp2vhIBwi5FBbX3XSqlK2sy6CLbEQfvYHuDPsi+krrHS4CbVk7j+E0abDgs1NjRpqbytDsb&#10;BftmWuB1m3/GJslm/nvMj+efD6Wen8b1HISn0d/D/+0vrWCWvML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idsxQAAANwAAAAPAAAAAAAAAAAAAAAAAJgCAABkcnMv&#10;ZG93bnJldi54bWxQSwUGAAAAAAQABAD1AAAAigMAAAAA&#10;"/>
                        <v:rect id="Rectangle 396" o:spid="_x0000_s1036" style="position:absolute;left:2187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S5G8UA&#10;AADcAAAADwAAAGRycy9kb3ducmV2LnhtbESPQWvCQBSE74X+h+UVequbKgRN3YTSYqnHGC/entnX&#10;JG32bchuYuqvdwXB4zAz3zDrbDKtGKl3jWUFr7MIBHFpdcOVgn2xeVmCcB5ZY2uZFPyTgyx9fFhj&#10;ou2Jcxp3vhIBwi5BBbX3XSKlK2sy6Ga2Iw7ej+0N+iD7SuoeTwFuWjmPolgabDgs1NjRR03l324w&#10;Co7NfI/nvPiKzGqz8Nup+B0On0o9P03vbyA8Tf4evrW/tYLFKobrmXAEZH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xLkbxQAAANwAAAAPAAAAAAAAAAAAAAAAAJgCAABkcnMv&#10;ZG93bnJldi54bWxQSwUGAAAAAAQABAD1AAAAigMAAAAA&#10;"/>
                        <v:rect id="Rectangle 397" o:spid="_x0000_s1037" style="position:absolute;left:437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cgM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WCWvMH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ByAxQAAANwAAAAPAAAAAAAAAAAAAAAAAJgCAABkcnMv&#10;ZG93bnJldi54bWxQSwUGAAAAAAQABAD1AAAAigMAAAAA&#10;"/>
                        <v:rect id="Rectangle 401" o:spid="_x0000_s1038" style="position:absolute;left:6612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5jcUA&#10;AADcAAAADwAAAGRycy9kb3ducmV2LnhtbESPQWvCQBSE74L/YXmCN91VS2mjmyCKpT1qcuntmX1N&#10;UrNvQ3bVtL++Wyj0OMzMN8wmG2wrbtT7xrGGxVyBIC6dabjSUOSH2RMIH5ANto5Jwxd5yNLxaIOJ&#10;cXc+0u0UKhEh7BPUUIfQJVL6siaLfu464uh9uN5iiLKvpOnxHuG2lUulHqXFhuNCjR3taiovp6vV&#10;cG6WBX4f8xdlnw+r8Dbkn9f3vdbTybBdgwg0hP/wX/vVaHhQC/g9E4+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XmNxQAAANwAAAAPAAAAAAAAAAAAAAAAAJgCAABkcnMv&#10;ZG93bnJldi54bWxQSwUGAAAAAAQABAD1AAAAigMAAAAA&#10;"/>
                      </v:group>
                      <v:rect id="Rectangle 402" o:spid="_x0000_s1039" style="position:absolute;left:784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/n+sUA&#10;AADcAAAADwAAAGRycy9kb3ducmV2LnhtbESPQWvCQBSE7wX/w/KE3uquqZQ2zUZEsdijxktvr9nX&#10;JJp9G7Krpv56t1DwOMzMN0w2H2wrztT7xrGG6USBIC6dabjSsC/WT68gfEA22DomDb/kYZ6PHjJM&#10;jbvwls67UIkIYZ+ihjqELpXSlzVZ9BPXEUfvx/UWQ5R9JU2Plwi3rUyUepEWG44LNXa0rKk87k5W&#10;w3eT7PG6LT6UfVs/h8+hOJy+Vlo/jofFO4hAQ7iH/9sbo2GmEv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+f6xQAAANwAAAAPAAAAAAAAAAAAAAAAAJgCAABkcnMv&#10;ZG93bnJldi54bWxQSwUGAAAAAAQABAD1AAAAigMAAAAA&#10;"/>
                    </v:group>
                  </w:pict>
                </mc:Fallback>
              </mc:AlternateContent>
            </w:r>
          </w:p>
          <w:p w14:paraId="6E3A09A1" w14:textId="77777777" w:rsidR="003E5D57" w:rsidRDefault="003E5D57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39051FC" w14:textId="77777777" w:rsidR="003E5D57" w:rsidRDefault="003E5D57" w:rsidP="00921246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3E5D57" w14:paraId="47FC4E7E" w14:textId="77777777" w:rsidTr="00813A2A">
        <w:tc>
          <w:tcPr>
            <w:tcW w:w="3545" w:type="dxa"/>
          </w:tcPr>
          <w:p w14:paraId="0700489B" w14:textId="77777777" w:rsidR="003E5D57" w:rsidRPr="00BC034B" w:rsidRDefault="003E5D57" w:rsidP="0092124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Were further investigations requested by the CI?</w:t>
            </w:r>
            <w:r w:rsidRPr="00BC034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right w:val="nil"/>
            </w:tcBorders>
          </w:tcPr>
          <w:p w14:paraId="30EE1ABB" w14:textId="77777777" w:rsidR="003E5D57" w:rsidRPr="003A02F1" w:rsidRDefault="003E5D57" w:rsidP="0092124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3A02F1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99AD8FF" wp14:editId="44839E9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78105</wp:posOffset>
                      </wp:positionV>
                      <wp:extent cx="142875" cy="152400"/>
                      <wp:effectExtent l="0" t="0" r="28575" b="19050"/>
                      <wp:wrapNone/>
                      <wp:docPr id="385" name="Rectangle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5DF81" id="Rectangle 385" o:spid="_x0000_s1026" style="position:absolute;margin-left:-.55pt;margin-top:6.15pt;width:11.2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      No</w:t>
            </w:r>
          </w:p>
          <w:p w14:paraId="39844928" w14:textId="77777777" w:rsidR="003E5D57" w:rsidRPr="003A02F1" w:rsidRDefault="003E5D57" w:rsidP="00921246">
            <w:pPr>
              <w:ind w:left="36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8677BFF" wp14:editId="050C8C27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184785</wp:posOffset>
                      </wp:positionV>
                      <wp:extent cx="1181100" cy="0"/>
                      <wp:effectExtent l="0" t="76200" r="19050" b="95250"/>
                      <wp:wrapNone/>
                      <wp:docPr id="593" name="Straight Arrow Connector 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CD2C5A" id="Straight Arrow Connector 593" o:spid="_x0000_s1026" type="#_x0000_t32" style="position:absolute;margin-left:46.05pt;margin-top:14.55pt;width:93pt;height:0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2F7597A" w14:textId="77777777" w:rsidR="003E5D57" w:rsidRPr="003A02F1" w:rsidRDefault="003E5D57" w:rsidP="00921246">
            <w:pPr>
              <w:ind w:left="36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3A02F1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4D697594" wp14:editId="61D09E8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11430</wp:posOffset>
                      </wp:positionV>
                      <wp:extent cx="142875" cy="152400"/>
                      <wp:effectExtent l="0" t="0" r="28575" b="19050"/>
                      <wp:wrapNone/>
                      <wp:docPr id="386" name="Rectangle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998B2" id="Rectangle 386" o:spid="_x0000_s1026" style="position:absolute;margin-left:-.55pt;margin-top:.9pt;width:11.2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6gmQ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" fillcolor="white [3212]" strokecolor="black [3213]" strokeweight="1pt"/>
                  </w:pict>
                </mc:Fallback>
              </mc:AlternateContent>
            </w:r>
            <w:r w:rsidRPr="003A02F1">
              <w:rPr>
                <w:rFonts w:asciiTheme="minorHAnsi" w:hAnsiTheme="minorHAnsi"/>
                <w:b/>
                <w:sz w:val="24"/>
                <w:szCs w:val="24"/>
              </w:rPr>
              <w:t>Yes</w:t>
            </w:r>
          </w:p>
          <w:p w14:paraId="06305DEA" w14:textId="77777777" w:rsidR="003E5D57" w:rsidRPr="003A02F1" w:rsidRDefault="003E5D57" w:rsidP="00921246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370" w:type="dxa"/>
            <w:tcBorders>
              <w:left w:val="nil"/>
            </w:tcBorders>
          </w:tcPr>
          <w:p w14:paraId="088F7D27" w14:textId="77777777" w:rsidR="003E5D57" w:rsidRPr="003A02F1" w:rsidRDefault="003E5D57" w:rsidP="00921246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3C0FBEA" w14:textId="161ABA60" w:rsidR="003E5D57" w:rsidRDefault="00BA6E5C" w:rsidP="00921246">
            <w:pPr>
              <w:jc w:val="both"/>
              <w:rPr>
                <w:b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49728" behindDoc="0" locked="0" layoutInCell="1" allowOverlap="1" wp14:anchorId="1A6CC55A" wp14:editId="59DBC45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2219939" cy="219075"/>
                      <wp:effectExtent l="0" t="0" r="28575" b="28575"/>
                      <wp:wrapNone/>
                      <wp:docPr id="403" name="Group 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404" name="Straight Arrow Connector 4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05" name="Group 405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406" name="Rectangle 4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7" name="Rectangle 4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08" name="Rectangle 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9" name="Rectangle 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" name="Straight Arrow Connector 4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11" name="Group 411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412" name="Rectangle 4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3" name="Rectangle 4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4" name="Rectangle 4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5" name="Rectangle 4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6" name="Rectangle 4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64364D" id="Group 403" o:spid="_x0000_s1026" style="position:absolute;margin-left:.15pt;margin-top:.35pt;width:174.8pt;height:17.25pt;z-index:251849728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">
                      <v:shape id="Straight Arrow Connector 404" o:spid="_x0000_s1027" type="#_x0000_t32" style="position:absolute;left:12536;top:73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ynL8QAAADcAAAADwAAAGRycy9kb3ducmV2LnhtbESPQYvCMBSE7wv+h/AEL4umFRGpRpGF&#10;hcXDgtqDx0fybIvNS02ytfvvNwuCx2FmvmE2u8G2oicfGscK8lkGglg703CloDx/TlcgQkQ22Dom&#10;Bb8UYLcdvW2wMO7BR+pPsRIJwqFABXWMXSFl0DVZDDPXESfv6rzFmKSvpPH4SHDbynmWLaXFhtNC&#10;jR191KRvpx+roDmU32X/fo9erw75xefhfGm1UpPxsF+DiDTEV/jZ/jIKFtkC/s+k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3KcvxAAAANwAAAAPAAAAAAAAAAAA&#10;AAAAAKECAABkcnMvZG93bnJldi54bWxQSwUGAAAAAAQABAD5AAAAkgMAAAAA&#10;"/>
                      <v:group id="Group 405" o:spid="_x0000_s1028" style="position:absolute;width:4353;height:2190" coordsize="43538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      <v:rect id="Rectangle 406" o:spid="_x0000_s1029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Th+cUA&#10;AADcAAAADwAAAGRycy9kb3ducmV2LnhtbESPQWvCQBSE7wX/w/IEb3W3tkiNbkJpUexR48XbM/tM&#10;YrNvQ3bV2F/fFYQeh5n5hllkvW3EhTpfO9bwMlYgiAtnai417PLl8zsIH5ANNo5Jw408ZOngaYGJ&#10;cVfe0GUbShEh7BPUUIXQJlL6oiKLfuxa4ugdXWcxRNmV0nR4jXDbyIlSU2mx5rhQYUufFRU/27PV&#10;cKgnO/zd5CtlZ8vX8N3np/P+S+vRsP+YgwjUh//wo702Gt7UFO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OH5xQAAANwAAAAPAAAAAAAAAAAAAAAAAJgCAABkcnMv&#10;ZG93bnJldi54bWxQSwUGAAAAAAQABAD1AAAAigMAAAAA&#10;"/>
                        <v:rect id="Rectangle 407" o:spid="_x0000_s1030" style="position:absolute;left:216310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EYsUA&#10;AADcAAAADwAAAGRycy9kb3ducmV2LnhtbESPzW7CMBCE70i8g7VIvYENrfoTYhCiomqPEC69LfGS&#10;BOJ1FJuQ9ukxUqUeRzPzjSZd9rYWHbW+cqxhOlEgiHNnKi407LPN+BWED8gGa8ek4Yc8LBfDQYqJ&#10;cVfeUrcLhYgQ9glqKENoEil9XpJFP3ENcfSOrrUYomwLaVq8Rrit5UypZ2mx4rhQYkPrkvLz7mI1&#10;HKrZHn+32Yeyb5vH8NVnp8v3u9YPo341BxGoD//hv/an0fCkXu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KERixQAAANwAAAAPAAAAAAAAAAAAAAAAAJgCAABkcnMv&#10;ZG93bnJldi54bWxQSwUGAAAAAAQABAD1AAAAigMAAAAA&#10;"/>
                      </v:group>
                      <v:rect id="Rectangle 408" o:spid="_x0000_s1031" style="position:absolute;left:565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QEMEA&#10;AADcAAAADwAAAGRycy9kb3ducmV2LnhtbERPu27CMBTdK/EP1kViKzYPVZBiEAKBYISwsN3Gt0lK&#10;fB3FBgJfj4dKjEfnPVu0thI3anzpWMOgr0AQZ86UnGs4pZvPCQgfkA1WjknDgzws5p2PGSbG3flA&#10;t2PIRQxhn6CGIoQ6kdJnBVn0fVcTR+7XNRZDhE0uTYP3GG4rOVTqS1osOTYUWNOqoOxyvFoNP+Xw&#10;hM9DulV2uhmFfZv+Xc9rrXvddvkNIlAb3uJ/985oGKu4Np6JR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30BDBAAAA3AAAAA8AAAAAAAAAAAAAAAAAmAIAAGRycy9kb3du&#10;cmV2LnhtbFBLBQYAAAAABAAEAPUAAACGAwAAAAA=&#10;"/>
                      <v:rect id="Rectangle 409" o:spid="_x0000_s1032" style="position:absolute;left:10004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1i8QA&#10;AADcAAAADwAAAGRycy9kb3ducmV2LnhtbESPQWsCMRSE70L/Q3gFb5pURXQ1SmlR9KjrpbfXzXN3&#10;283Lsom6+uuNIHgcZuYbZr5sbSXO1PjSsYaPvgJBnDlTcq7hkK56ExA+IBusHJOGK3lYLt46c0yM&#10;u/COzvuQiwhhn6CGIoQ6kdJnBVn0fVcTR+/oGoshyiaXpsFLhNtKDpQaS4slx4UCa/oqKPvfn6yG&#10;33JwwNsuXSs7XQ3Dtk3/Tj/fWnff288ZiEBteIWf7Y3RMFJT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7dYvEAAAA3AAAAA8AAAAAAAAAAAAAAAAAmAIAAGRycy9k&#10;b3ducmV2LnhtbFBLBQYAAAAABAAEAPUAAACJAwAAAAA=&#10;"/>
                      <v:shape id="Straight Arrow Connector 410" o:spid="_x0000_s1033" type="#_x0000_t32" style="position:absolute;left:4817;top:172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438cEAAADc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zzNT2fS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PjfxwQAAANwAAAAPAAAAAAAAAAAAAAAA&#10;AKECAABkcnMvZG93bnJldi54bWxQSwUGAAAAAAQABAD5AAAAjwMAAAAA&#10;"/>
                      <v:group id="Group 411" o:spid="_x0000_s1034" style="position:absolute;left:13396;width:8803;height:2190" coordsize="880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      <v:rect id="Rectangle 412" o:spid="_x0000_s1035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xJ8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WC5i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nEnxQAAANwAAAAPAAAAAAAAAAAAAAAAAJgCAABkcnMv&#10;ZG93bnJldi54bWxQSwUGAAAAAAQABAD1AAAAigMAAAAA&#10;"/>
                        <v:rect id="Rectangle 413" o:spid="_x0000_s1036" style="position:absolute;left:2187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rUvMYA&#10;AADcAAAADwAAAGRycy9kb3ducmV2LnhtbESPzWrDMBCE74W8g9hAb42cH0rjRAkhxSU9xvalt421&#10;sd1aK2MpttunrwqFHIeZ+YbZ7kfTiJ46V1tWMJ9FIIgLq2suFeRZ8vQCwnlkjY1lUvBNDva7ycMW&#10;Y20HPlOf+lIECLsYFVTet7GUrqjIoJvZljh4V9sZ9EF2pdQdDgFuGrmIomdpsOawUGFLx4qKr/Rm&#10;FFzqRY4/5+wtMutk6d/H7PP28arU43Q8bEB4Gv09/N8+aQWr+RL+zo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rUvMYAAADcAAAADwAAAAAAAAAAAAAAAACYAgAAZHJz&#10;L2Rvd25yZXYueG1sUEsFBgAAAAAEAAQA9QAAAIsDAAAAAA==&#10;"/>
                        <v:rect id="Rectangle 414" o:spid="_x0000_s1037" style="position:absolute;left:437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NMyMQA&#10;AADcAAAADwAAAGRycy9kb3ducmV2LnhtbESPT4vCMBTE74LfITzBm6b+QdyuUURRdo/aXry9bd62&#10;1ealNFG7fnqzIHgcZuY3zGLVmkrcqHGlZQWjYQSCOLO65FxBmuwGcxDOI2usLJOCP3KwWnY7C4y1&#10;vfOBbkefiwBhF6OCwvs6ltJlBRl0Q1sTB+/XNgZ9kE0udYP3ADeVHEfRTBosOSwUWNOmoOxyvBoF&#10;P+U4xcch2UfmYzfx321yvp62SvV77foThKfWv8Ov9pdWMB1N4f9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jTMjEAAAA3AAAAA8AAAAAAAAAAAAAAAAAmAIAAGRycy9k&#10;b3ducmV2LnhtbFBLBQYAAAAABAAEAPUAAACJAwAAAAA=&#10;"/>
                        <v:rect id="Rectangle 415" o:spid="_x0000_s1038" style="position:absolute;left:6612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pU8YA&#10;AADcAAAADwAAAGRycy9kb3ducmV2LnhtbESPzW7CMBCE70h9B2sr9QYO9EeQ4kSIiqo9hnDhtsTb&#10;JBCvo9iQtE+PkZB6HM3MN5plOphGXKhztWUF00kEgriwuuZSwS7fjOcgnEfW2FgmBb/kIE0eRkuM&#10;te05o8vWlyJA2MWooPK+jaV0RUUG3cS2xMH7sZ1BH2RXSt1hH+CmkbMoepMGaw4LFba0rqg4bc9G&#10;waGe7fAvyz8js9g8++8hP573H0o9PQ6rdxCeBv8fvre/tIKX6SvczoQj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/pU8YAAADcAAAADwAAAAAAAAAAAAAAAACYAgAAZHJz&#10;L2Rvd25yZXYueG1sUEsFBgAAAAAEAAQA9QAAAIsDAAAAAA==&#10;"/>
                      </v:group>
                      <v:rect id="Rectangle 416" o:spid="_x0000_s1039" style="position:absolute;left:784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13JMUA&#10;AADcAAAADwAAAGRycy9kb3ducmV2LnhtbESPQWvCQBSE7wX/w/KE3pqNWqTGrCKKxR41Xnp7Zp9J&#10;2uzbkF2T2F/fLRQ8DjPzDZOuB1OLjlpXWVYwiWIQxLnVFRcKztn+5Q2E88gaa8uk4E4O1qvRU4qJ&#10;tj0fqTv5QgQIuwQVlN43iZQuL8mgi2xDHLyrbQ36INtC6hb7ADe1nMbxXBqsOCyU2NC2pPz7dDMK&#10;LtX0jD/H7D02i/3MfwzZ1+1zp9TzeNgsQXga/CP83z5oBa+TO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XckxQAAANwAAAAPAAAAAAAAAAAAAAAAAJgCAABkcnMv&#10;ZG93bnJldi54bWxQSwUGAAAAAAQABAD1AAAAigMAAAAA&#10;"/>
                    </v:group>
                  </w:pict>
                </mc:Fallback>
              </mc:AlternateContent>
            </w:r>
            <w:r w:rsidR="003E5D57" w:rsidRPr="003A02F1">
              <w:rPr>
                <w:b/>
              </w:rPr>
              <w:t xml:space="preserve">  </w:t>
            </w:r>
          </w:p>
          <w:p w14:paraId="1D8D0312" w14:textId="77777777" w:rsidR="003E5D57" w:rsidRDefault="003E5D57" w:rsidP="00921246">
            <w:pPr>
              <w:jc w:val="both"/>
              <w:rPr>
                <w:b/>
              </w:rPr>
            </w:pPr>
          </w:p>
          <w:p w14:paraId="45BB92D2" w14:textId="182B89FA" w:rsidR="003E5D57" w:rsidRPr="003A02F1" w:rsidRDefault="003E5D57" w:rsidP="00BA6E5C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3A02F1">
              <w:rPr>
                <w:rFonts w:asciiTheme="minorHAnsi" w:hAnsiTheme="minorHAnsi"/>
              </w:rPr>
              <w:t>Date Further investigation carried out</w:t>
            </w:r>
            <w:r>
              <w:rPr>
                <w:rFonts w:asciiTheme="minorHAnsi" w:hAnsiTheme="minorHAnsi"/>
              </w:rPr>
              <w:t xml:space="preserve"> </w:t>
            </w:r>
            <w:r w:rsidRPr="00D03126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/m</w:t>
            </w:r>
            <w:r w:rsidR="00BA6E5C">
              <w:rPr>
                <w:rFonts w:asciiTheme="minorHAnsi" w:hAnsiTheme="minorHAnsi"/>
                <w:sz w:val="18"/>
                <w:szCs w:val="18"/>
              </w:rPr>
              <w:t>on/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3E5D57" w14:paraId="5AAF2041" w14:textId="77777777" w:rsidTr="00813A2A">
        <w:tc>
          <w:tcPr>
            <w:tcW w:w="3545" w:type="dxa"/>
          </w:tcPr>
          <w:p w14:paraId="355C0733" w14:textId="77777777" w:rsidR="003E5D57" w:rsidRDefault="003E5D57" w:rsidP="0092124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Details of investigations:</w:t>
            </w:r>
          </w:p>
          <w:p w14:paraId="268CF7AF" w14:textId="77777777" w:rsidR="003E5D57" w:rsidRPr="00BC034B" w:rsidRDefault="003E5D57" w:rsidP="009212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5" w:type="dxa"/>
            <w:gridSpan w:val="2"/>
          </w:tcPr>
          <w:p w14:paraId="0906CB58" w14:textId="77777777" w:rsidR="003E5D57" w:rsidRDefault="003E5D57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4B3AF7B" w14:textId="77777777" w:rsidR="003E5D57" w:rsidRDefault="003E5D57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5C5FEA95" w14:textId="77777777" w:rsidR="003E5D57" w:rsidRDefault="003E5D57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6B73B5B" w14:textId="77777777" w:rsidR="003E5D57" w:rsidRDefault="003E5D57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13F28A44" w14:textId="77777777" w:rsidR="003E5D57" w:rsidRDefault="003E5D57" w:rsidP="00921246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3E5D57" w14:paraId="26356909" w14:textId="77777777" w:rsidTr="00813A2A">
        <w:tc>
          <w:tcPr>
            <w:tcW w:w="3545" w:type="dxa"/>
          </w:tcPr>
          <w:p w14:paraId="0B753762" w14:textId="77777777" w:rsidR="003E5D57" w:rsidRDefault="003E5D57" w:rsidP="0092124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Further investigations passed to CI:</w:t>
            </w:r>
          </w:p>
          <w:p w14:paraId="2ADA4EF2" w14:textId="65115333" w:rsidR="003E5D57" w:rsidRPr="00BC034B" w:rsidRDefault="00BA6E5C" w:rsidP="0092124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/mon</w:t>
            </w:r>
            <w:r w:rsidR="003E5D57"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="003E5D57"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="003E5D57" w:rsidRPr="00D0312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7205" w:type="dxa"/>
            <w:gridSpan w:val="2"/>
          </w:tcPr>
          <w:p w14:paraId="14135110" w14:textId="77777777" w:rsidR="003E5D57" w:rsidRDefault="003E5D57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419A0AA" w14:textId="485914CF" w:rsidR="003E5D57" w:rsidRPr="00340A9E" w:rsidRDefault="00BA6E5C" w:rsidP="0092124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51776" behindDoc="0" locked="0" layoutInCell="1" allowOverlap="1" wp14:anchorId="1C802C08" wp14:editId="7C25F8C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2219939" cy="219075"/>
                      <wp:effectExtent l="0" t="0" r="28575" b="28575"/>
                      <wp:wrapNone/>
                      <wp:docPr id="417" name="Group 4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418" name="Straight Arrow Connector 4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19" name="Group 419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420" name="Rectangle 4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1" name="Rectangle 4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22" name="Rectangle 4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3" name="Rectangle 4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4" name="Straight Arrow Connector 4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25" name="Group 425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426" name="Rectangle 4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7" name="Rectangle 4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9" name="Rectangle 42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1" name="Rectangle 4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32" name="Rectangle 4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2967CB" id="Group 417" o:spid="_x0000_s1026" style="position:absolute;margin-left:-.05pt;margin-top:.3pt;width:174.8pt;height:17.25pt;z-index:251851776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">
                      <v:shape id="Straight Arrow Connector 418" o:spid="_x0000_s1027" type="#_x0000_t32" style="position:absolute;left:12536;top:73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g798EAAADc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zytTWfS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SDv3wQAAANwAAAAPAAAAAAAAAAAAAAAA&#10;AKECAABkcnMvZG93bnJldi54bWxQSwUGAAAAAAQABAD5AAAAjwMAAAAA&#10;"/>
                      <v:group id="Group 419" o:spid="_x0000_s1028" style="position:absolute;width:4353;height:2190" coordsize="43538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      <v:rect id="Rectangle 420" o:spid="_x0000_s1029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AdsIA&#10;AADcAAAADwAAAGRycy9kb3ducmV2LnhtbERPTW+CQBC9m/Q/bKZJb7pIjWnRhTRtaOpR4dLbyE6B&#10;ys4SdlHqr3cPJj2+vO9tNplOnGlwrWUFy0UEgriyuuVaQVnk8xcQziNr7CyTgj9ykKUPsy0m2l54&#10;T+eDr0UIYZeggsb7PpHSVQ0ZdAvbEwfuxw4GfYBDLfWAlxBuOhlH0VoabDk0NNjTe0PV6TAaBcc2&#10;LvG6Lz4j85o/+91U/I7fH0o9PU5vGxCeJv8vvru/tIJVHO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IB2wgAAANwAAAAPAAAAAAAAAAAAAAAAAJgCAABkcnMvZG93&#10;bnJldi54bWxQSwUGAAAAAAQABAD1AAAAhwMAAAAA&#10;"/>
                        <v:rect id="Rectangle 421" o:spid="_x0000_s1030" style="position:absolute;left:216310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l7c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WAZL+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CXtxQAAANwAAAAPAAAAAAAAAAAAAAAAAJgCAABkcnMv&#10;ZG93bnJldi54bWxQSwUGAAAAAAQABAD1AAAAigMAAAAA&#10;"/>
                      </v:group>
                      <v:rect id="Rectangle 422" o:spid="_x0000_s1031" style="position:absolute;left:565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7msUA&#10;AADc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JP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ruaxQAAANwAAAAPAAAAAAAAAAAAAAAAAJgCAABkcnMv&#10;ZG93bnJldi54bWxQSwUGAAAAAAQABAD1AAAAigMAAAAA&#10;"/>
                      <v:rect id="Rectangle 423" o:spid="_x0000_s1032" style="position:absolute;left:10004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eAc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eA5Xs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h4BxQAAANwAAAAPAAAAAAAAAAAAAAAAAJgCAABkcnMv&#10;ZG93bnJldi54bWxQSwUGAAAAAAQABAD1AAAAigMAAAAA&#10;"/>
                      <v:shape id="Straight Arrow Connector 424" o:spid="_x0000_s1033" type="#_x0000_t32" style="position:absolute;left:4817;top:172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n7T8QAAADcAAAADwAAAGRycy9kb3ducmV2LnhtbESPQYvCMBSE74L/ITzBi2hakUWqURZh&#10;QTwIqz14fCTPtmzzUpNs7f77jbCwx2FmvmG2+8G2oicfGscK8kUGglg703CloLx+zNcgQkQ22Dom&#10;BT8UYL8bj7ZYGPfkT+ovsRIJwqFABXWMXSFl0DVZDAvXESfv7rzFmKSvpPH4THDbymWWvUmLDaeF&#10;Gjs61KS/Lt9WQXMqz2U/e0Sv16f85vNwvbVaqelkeN+AiDTE//Bf+2gUrJYreJ1JR0D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aftPxAAAANwAAAAPAAAAAAAAAAAA&#10;AAAAAKECAABkcnMvZG93bnJldi54bWxQSwUGAAAAAAQABAD5AAAAkgMAAAAA&#10;"/>
                      <v:group id="Group 425" o:spid="_x0000_s1034" style="position:absolute;left:13396;width:8803;height:2190" coordsize="880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      <v:rect id="Rectangle 426" o:spid="_x0000_s1035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9mcUA&#10;AADcAAAADwAAAGRycy9kb3ducmV2LnhtbESPQWvCQBSE74X+h+UVeqsbo0gbXaVUUuzRxEtvz+wz&#10;iWbfhuyaRH99t1DocZiZb5jVZjSN6KlztWUF00kEgriwuuZSwSFPX15BOI+ssbFMCm7kYLN+fFhh&#10;ou3Ae+ozX4oAYZeggsr7NpHSFRUZdBPbEgfvZDuDPsiulLrDIcBNI+MoWkiDNYeFClv6qKi4ZFej&#10;4FjHB7zv88/IvKUz/zXm5+v3Vqnnp/F9CcLT6P/Df+2dVjCP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0b2ZxQAAANwAAAAPAAAAAAAAAAAAAAAAAJgCAABkcnMv&#10;ZG93bnJldi54bWxQSwUGAAAAAAQABAD1AAAAigMAAAAA&#10;"/>
                        <v:rect id="Rectangle 427" o:spid="_x0000_s1036" style="position:absolute;left:2187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0YAs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sFL/Ab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RgCxQAAANwAAAAPAAAAAAAAAAAAAAAAAJgCAABkcnMv&#10;ZG93bnJldi54bWxQSwUGAAAAAAQABAD1AAAAigMAAAAA&#10;"/>
                        <v:rect id="Rectangle 429" o:spid="_x0000_s1037" style="position:absolute;left:437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4p68QA&#10;AADcAAAADwAAAGRycy9kb3ducmV2LnhtbESPQYvCMBSE74L/IbyFvWm6XVm0GkUURY9aL96ezbPt&#10;bvNSmqjVX2+EBY/DzHzDTGatqcSVGldaVvDVj0AQZ1aXnCs4pKveEITzyBory6TgTg5m025ngom2&#10;N97Rde9zESDsElRQeF8nUrqsIIOub2vi4J1tY9AH2eRSN3gLcFPJOIp+pMGSw0KBNS0Kyv72F6Pg&#10;VMYHfOzSdWRGq2+/bdPfy3Gp1OdHOx+D8NT6d/i/vdEKBv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OKevEAAAA3AAAAA8AAAAAAAAAAAAAAAAAmAIAAGRycy9k&#10;b3ducmV2LnhtbFBLBQYAAAAABAAEAPUAAACJAwAAAAA=&#10;"/>
                        <v:rect id="Rectangle 431" o:spid="_x0000_s1038" style="position:absolute;left:6612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zMMYA&#10;AADcAAAADwAAAGRycy9kb3ducmV2LnhtbESPzWrDMBCE74W8g9hAb42cH0rjRAkhxSU9xvalt421&#10;sd1aK2MpttunrwqFHIeZ+YbZ7kfTiJ46V1tWMJ9FIIgLq2suFeRZ8vQCwnlkjY1lUvBNDva7ycMW&#10;Y20HPlOf+lIECLsYFVTet7GUrqjIoJvZljh4V9sZ9EF2pdQdDgFuGrmIomdpsOawUGFLx4qKr/Rm&#10;FFzqRY4/5+wtMutk6d/H7PP28arU43Q8bEB4Gv09/N8+aQWr5Rz+zo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GzMMYAAADcAAAADwAAAAAAAAAAAAAAAACYAgAAZHJz&#10;L2Rvd25yZXYueG1sUEsFBgAAAAAEAAQA9QAAAIsDAAAAAA==&#10;"/>
                      </v:group>
                      <v:rect id="Rectangle 432" o:spid="_x0000_s1039" style="position:absolute;left:784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tR8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eB5Ec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My1HxQAAANwAAAAPAAAAAAAAAAAAAAAAAJgCAABkcnMv&#10;ZG93bnJldi54bWxQSwUGAAAAAAQABAD1AAAAigMAAAAA&#10;"/>
                    </v:group>
                  </w:pict>
                </mc:Fallback>
              </mc:AlternateContent>
            </w:r>
            <w:r w:rsidR="003E5D57">
              <w:t xml:space="preserve">  </w:t>
            </w:r>
          </w:p>
        </w:tc>
      </w:tr>
    </w:tbl>
    <w:p w14:paraId="1A1662E6" w14:textId="475F39CC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238A65E6" w14:textId="2B392B97" w:rsidR="00F776AD" w:rsidRDefault="00145714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7F9764" wp14:editId="3EC503E6">
                <wp:simplePos x="0" y="0"/>
                <wp:positionH relativeFrom="column">
                  <wp:posOffset>-180975</wp:posOffset>
                </wp:positionH>
                <wp:positionV relativeFrom="paragraph">
                  <wp:posOffset>152399</wp:posOffset>
                </wp:positionV>
                <wp:extent cx="6810375" cy="2257425"/>
                <wp:effectExtent l="0" t="0" r="28575" b="28575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7EDE4" w14:textId="5E37EC21" w:rsidR="00F776AD" w:rsidRDefault="00F776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F9764" id="_x0000_t202" coordsize="21600,21600" o:spt="202" path="m,l,21600r21600,l21600,xe">
                <v:stroke joinstyle="miter"/>
                <v:path gradientshapeok="t" o:connecttype="rect"/>
              </v:shapetype>
              <v:shape id="Text Box 277" o:spid="_x0000_s1035" type="#_x0000_t202" style="position:absolute;left:0;text-align:left;margin-left:-14.25pt;margin-top:12pt;width:536.25pt;height:17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" fillcolor="white [3201]">
                <v:textbox>
                  <w:txbxContent>
                    <w:p w14:paraId="4FB7EDE4" w14:textId="5E37EC21" w:rsidR="00F776AD" w:rsidRDefault="00F776AD"/>
                  </w:txbxContent>
                </v:textbox>
              </v:shape>
            </w:pict>
          </mc:Fallback>
        </mc:AlternateContent>
      </w:r>
    </w:p>
    <w:p w14:paraId="0F73DD3C" w14:textId="17A30FF6" w:rsidR="00F776AD" w:rsidRDefault="00145714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489EF" wp14:editId="1CFFC242">
                <wp:simplePos x="0" y="0"/>
                <wp:positionH relativeFrom="column">
                  <wp:posOffset>4257675</wp:posOffset>
                </wp:positionH>
                <wp:positionV relativeFrom="paragraph">
                  <wp:posOffset>8890</wp:posOffset>
                </wp:positionV>
                <wp:extent cx="571500" cy="276225"/>
                <wp:effectExtent l="0" t="0" r="0" b="9525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41614" w14:textId="72578633" w:rsidR="00DC3A9B" w:rsidRPr="00DC3A9B" w:rsidRDefault="00DC3A9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DC3A9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89EF" id="Text Box 346" o:spid="_x0000_s1036" type="#_x0000_t202" style="position:absolute;left:0;text-align:left;margin-left:335.25pt;margin-top:.7pt;width:4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" fillcolor="white [3201]" stroked="f" strokeweight=".5pt">
                <v:textbox>
                  <w:txbxContent>
                    <w:p w14:paraId="0E941614" w14:textId="72578633" w:rsidR="00DC3A9B" w:rsidRPr="00DC3A9B" w:rsidRDefault="00DC3A9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DC3A9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6AFAEE82" w14:textId="689D2C48" w:rsidR="00F776AD" w:rsidRDefault="00145714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34EF8" wp14:editId="68DCA957">
                <wp:simplePos x="0" y="0"/>
                <wp:positionH relativeFrom="column">
                  <wp:posOffset>4861849</wp:posOffset>
                </wp:positionH>
                <wp:positionV relativeFrom="paragraph">
                  <wp:posOffset>72390</wp:posOffset>
                </wp:positionV>
                <wp:extent cx="219075" cy="219075"/>
                <wp:effectExtent l="0" t="0" r="28575" b="28575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197C8" id="Rectangle 326" o:spid="_x0000_s1026" style="position:absolute;margin-left:382.8pt;margin-top:5.7pt;width:17.25pt;height:1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5DF853" wp14:editId="691A28F0">
                <wp:simplePos x="0" y="0"/>
                <wp:positionH relativeFrom="column">
                  <wp:posOffset>4161155</wp:posOffset>
                </wp:positionH>
                <wp:positionV relativeFrom="paragraph">
                  <wp:posOffset>178435</wp:posOffset>
                </wp:positionV>
                <wp:extent cx="504825" cy="0"/>
                <wp:effectExtent l="0" t="76200" r="9525" b="95250"/>
                <wp:wrapNone/>
                <wp:docPr id="324" name="Straight Arrow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8968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4" o:spid="_x0000_s1026" type="#_x0000_t32" style="position:absolute;margin-left:327.65pt;margin-top:14.05pt;width:39.7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FF84B3" wp14:editId="4E47B665">
                <wp:simplePos x="0" y="0"/>
                <wp:positionH relativeFrom="column">
                  <wp:posOffset>1368999</wp:posOffset>
                </wp:positionH>
                <wp:positionV relativeFrom="paragraph">
                  <wp:posOffset>7620</wp:posOffset>
                </wp:positionV>
                <wp:extent cx="2790825" cy="333375"/>
                <wp:effectExtent l="0" t="0" r="28575" b="28575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E8263" w14:textId="5B4A7B3F" w:rsidR="00F776AD" w:rsidRPr="00F776AD" w:rsidRDefault="00F776AD" w:rsidP="00F776A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776AD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Is the event related</w:t>
                            </w:r>
                            <w:proofErr w:type="gramEnd"/>
                            <w:r w:rsidRPr="00F776AD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to the intervention?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F84B3" id="Text Box 278" o:spid="_x0000_s1037" type="#_x0000_t202" style="position:absolute;left:0;text-align:left;margin-left:107.8pt;margin-top:.6pt;width:219.75pt;height:26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" fillcolor="white [3201]" strokeweight=".5pt">
                <v:textbox>
                  <w:txbxContent>
                    <w:p w14:paraId="70FE8263" w14:textId="5B4A7B3F" w:rsidR="00F776AD" w:rsidRPr="00F776AD" w:rsidRDefault="00F776AD" w:rsidP="00F776AD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proofErr w:type="gramStart"/>
                      <w:r w:rsidRPr="00F776AD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Is the event related</w:t>
                      </w:r>
                      <w:proofErr w:type="gramEnd"/>
                      <w:r w:rsidRPr="00F776AD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to the intervention?</w:t>
                      </w:r>
                    </w:p>
                  </w:txbxContent>
                </v:textbox>
              </v:shape>
            </w:pict>
          </mc:Fallback>
        </mc:AlternateContent>
      </w:r>
    </w:p>
    <w:p w14:paraId="379CD568" w14:textId="71735FE8" w:rsidR="00F776AD" w:rsidRDefault="00145714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60AF4E3" wp14:editId="4AAD5BE4">
                <wp:simplePos x="0" y="0"/>
                <wp:positionH relativeFrom="column">
                  <wp:posOffset>2838450</wp:posOffset>
                </wp:positionH>
                <wp:positionV relativeFrom="paragraph">
                  <wp:posOffset>55244</wp:posOffset>
                </wp:positionV>
                <wp:extent cx="9525" cy="923925"/>
                <wp:effectExtent l="38100" t="0" r="66675" b="47625"/>
                <wp:wrapNone/>
                <wp:docPr id="453" name="Straight Arrow Connector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23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0FF0FF" id="Straight Arrow Connector 453" o:spid="_x0000_s1026" type="#_x0000_t32" style="position:absolute;margin-left:223.5pt;margin-top:4.35pt;width:.75pt;height:72.7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</w:p>
    <w:p w14:paraId="16B3CB14" w14:textId="02B9A072" w:rsidR="00F776AD" w:rsidRDefault="00145714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BED652" wp14:editId="71EC224F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47675" cy="257175"/>
                <wp:effectExtent l="0" t="0" r="9525" b="9525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D8B74" w14:textId="532B6C25" w:rsidR="00DC3A9B" w:rsidRPr="00DC3A9B" w:rsidRDefault="00DC3A9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DC3A9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ED652" id="Text Box 349" o:spid="_x0000_s1040" type="#_x0000_t202" style="position:absolute;left:0;text-align:left;margin-left:0;margin-top:.5pt;width:35.25pt;height:20.2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" fillcolor="white [3201]" stroked="f" strokeweight=".5pt">
                <v:textbox>
                  <w:txbxContent>
                    <w:p w14:paraId="024D8B74" w14:textId="532B6C25" w:rsidR="00DC3A9B" w:rsidRPr="00DC3A9B" w:rsidRDefault="00DC3A9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DC3A9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Yes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827F02" w14:textId="4FF7B532" w:rsidR="00F776AD" w:rsidRDefault="00145714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382BE5" wp14:editId="58A64DA1">
                <wp:simplePos x="0" y="0"/>
                <wp:positionH relativeFrom="column">
                  <wp:posOffset>209550</wp:posOffset>
                </wp:positionH>
                <wp:positionV relativeFrom="paragraph">
                  <wp:posOffset>9525</wp:posOffset>
                </wp:positionV>
                <wp:extent cx="2447925" cy="657225"/>
                <wp:effectExtent l="0" t="0" r="9525" b="9525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19897" w14:textId="4419D31F" w:rsidR="002B6C53" w:rsidRDefault="002B6C53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2B6C53">
                              <w:rPr>
                                <w:rFonts w:asciiTheme="minorHAnsi" w:hAnsiTheme="minorHAnsi"/>
                              </w:rPr>
                              <w:t>Date report sent to MREC/MHRA/Sponsor (within 15 days of sponsor first aware of event</w:t>
                            </w:r>
                            <w:r w:rsidR="00D03126">
                              <w:rPr>
                                <w:rFonts w:asciiTheme="minorHAnsi" w:hAnsiTheme="minorHAnsi"/>
                              </w:rPr>
                              <w:t xml:space="preserve"> -</w:t>
                            </w:r>
                            <w:proofErr w:type="spellStart"/>
                            <w:r w:rsidR="00BA6E5C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dd</w:t>
                            </w:r>
                            <w:proofErr w:type="spellEnd"/>
                            <w:r w:rsidR="00BA6E5C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/mon</w:t>
                            </w:r>
                            <w:r w:rsidR="00D0312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="00D0312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yyyy</w:t>
                            </w:r>
                            <w:proofErr w:type="spellEnd"/>
                            <w:r w:rsidRPr="002B6C53">
                              <w:rPr>
                                <w:rFonts w:asciiTheme="minorHAnsi" w:hAnsiTheme="minorHAnsi"/>
                              </w:rPr>
                              <w:t>):</w:t>
                            </w:r>
                          </w:p>
                          <w:p w14:paraId="4C162D97" w14:textId="77777777" w:rsidR="00D03126" w:rsidRPr="002B6C53" w:rsidRDefault="00D03126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82BE5" id="Text Box 394" o:spid="_x0000_s1042" type="#_x0000_t202" style="position:absolute;left:0;text-align:left;margin-left:16.5pt;margin-top:.75pt;width:192.75pt;height:5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" fillcolor="white [3201]" stroked="f" strokeweight=".5pt">
                <v:textbox>
                  <w:txbxContent>
                    <w:p w14:paraId="24219897" w14:textId="4419D31F" w:rsidR="002B6C53" w:rsidRDefault="002B6C53">
                      <w:pPr>
                        <w:rPr>
                          <w:rFonts w:asciiTheme="minorHAnsi" w:hAnsiTheme="minorHAnsi"/>
                        </w:rPr>
                      </w:pPr>
                      <w:r w:rsidRPr="002B6C53">
                        <w:rPr>
                          <w:rFonts w:asciiTheme="minorHAnsi" w:hAnsiTheme="minorHAnsi"/>
                        </w:rPr>
                        <w:t>Date report sent to MREC/MHRA/Sponsor (within 15 days of sponsor first aware of event</w:t>
                      </w:r>
                      <w:r w:rsidR="00D03126">
                        <w:rPr>
                          <w:rFonts w:asciiTheme="minorHAnsi" w:hAnsiTheme="minorHAnsi"/>
                        </w:rPr>
                        <w:t xml:space="preserve"> -</w:t>
                      </w:r>
                      <w:proofErr w:type="spellStart"/>
                      <w:r w:rsidR="00BA6E5C">
                        <w:rPr>
                          <w:rFonts w:asciiTheme="minorHAnsi" w:hAnsiTheme="minorHAnsi"/>
                          <w:sz w:val="18"/>
                          <w:szCs w:val="18"/>
                        </w:rPr>
                        <w:t>dd</w:t>
                      </w:r>
                      <w:proofErr w:type="spellEnd"/>
                      <w:r w:rsidR="00BA6E5C">
                        <w:rPr>
                          <w:rFonts w:asciiTheme="minorHAnsi" w:hAnsiTheme="minorHAnsi"/>
                          <w:sz w:val="18"/>
                          <w:szCs w:val="18"/>
                        </w:rPr>
                        <w:t>/mon</w:t>
                      </w:r>
                      <w:r w:rsidR="00D0312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="00D0312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yyyy</w:t>
                      </w:r>
                      <w:proofErr w:type="spellEnd"/>
                      <w:r w:rsidRPr="002B6C53">
                        <w:rPr>
                          <w:rFonts w:asciiTheme="minorHAnsi" w:hAnsiTheme="minorHAnsi"/>
                        </w:rPr>
                        <w:t>):</w:t>
                      </w:r>
                    </w:p>
                    <w:p w14:paraId="4C162D97" w14:textId="77777777" w:rsidR="00D03126" w:rsidRPr="002B6C53" w:rsidRDefault="00D03126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4F20CE" w14:textId="40CC2F07" w:rsidR="00F776AD" w:rsidRDefault="002B6C53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7A996F" wp14:editId="683C2135">
                <wp:simplePos x="0" y="0"/>
                <wp:positionH relativeFrom="column">
                  <wp:posOffset>2747176</wp:posOffset>
                </wp:positionH>
                <wp:positionV relativeFrom="paragraph">
                  <wp:posOffset>135145</wp:posOffset>
                </wp:positionV>
                <wp:extent cx="3009900" cy="421419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E7E65" w14:textId="0735D1CA" w:rsidR="002B6C53" w:rsidRDefault="00BA6E5C">
                            <w:r w:rsidRPr="00BA6E5C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BF18709" wp14:editId="7837785D">
                                  <wp:extent cx="2219325" cy="221615"/>
                                  <wp:effectExtent l="0" t="0" r="9525" b="6985"/>
                                  <wp:docPr id="433" name="Picture 4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B6C53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A996F" id="Text Box 199" o:spid="_x0000_s1043" type="#_x0000_t202" style="position:absolute;left:0;text-align:left;margin-left:216.3pt;margin-top:10.65pt;width:237pt;height:33.2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" fillcolor="white [3201]" stroked="f" strokeweight=".5pt">
                <v:textbox>
                  <w:txbxContent>
                    <w:p w14:paraId="57EE7E65" w14:textId="0735D1CA" w:rsidR="002B6C53" w:rsidRDefault="00BA6E5C">
                      <w:r w:rsidRPr="00BA6E5C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BF18709" wp14:editId="7837785D">
                            <wp:extent cx="2219325" cy="221615"/>
                            <wp:effectExtent l="0" t="0" r="9525" b="6985"/>
                            <wp:docPr id="433" name="Picture 4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2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B6C53"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5AA57B4" w14:textId="788453E6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62F35833" w14:textId="77777777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7F7F0C57" w14:textId="2AC9ABCF" w:rsidR="00F776AD" w:rsidRPr="00DC3A9B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48095F24" w14:textId="15D0F98C" w:rsidR="00F776AD" w:rsidRDefault="00813A2A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3C52DFFD" wp14:editId="15EF1D56">
                <wp:simplePos x="0" y="0"/>
                <wp:positionH relativeFrom="column">
                  <wp:posOffset>4432361</wp:posOffset>
                </wp:positionH>
                <wp:positionV relativeFrom="paragraph">
                  <wp:posOffset>13970</wp:posOffset>
                </wp:positionV>
                <wp:extent cx="2219939" cy="219075"/>
                <wp:effectExtent l="0" t="0" r="28575" b="28575"/>
                <wp:wrapNone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939" cy="219075"/>
                          <a:chOff x="0" y="0"/>
                          <a:chExt cx="2219939" cy="219075"/>
                        </a:xfrm>
                      </wpg:grpSpPr>
                      <wps:wsp>
                        <wps:cNvPr id="435" name="Straight Arrow Connector 435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36" name="Group 436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440" name="Rectangle 44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Rectangle 4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2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Straight Arrow Connector 44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45" name="Group 445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446" name="Rectangle 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Rectangle 4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Rectangle 4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Rectangle 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50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113E6B" id="Group 434" o:spid="_x0000_s1026" style="position:absolute;margin-left:349pt;margin-top:1.1pt;width:174.8pt;height:17.25pt;z-index:251853824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">
                <v:shape id="Straight Arrow Connector 435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"/>
                <v:group id="Group 436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6K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epvB7JhwBuf4BAAD//wMAUEsBAi0AFAAGAAgAAAAhANvh9svuAAAAhQEAABMAAAAAAAAA&#10;AAAAAAAAAAAAAFtDb250ZW50X1R5cGVzXS54bWxQSwECLQAUAAYACAAAACEAWvQsW78AAAAVAQAA&#10;CwAAAAAAAAAAAAAAAAAfAQAAX3JlbHMvLnJlbHNQSwECLQAUAAYACAAAACEACGPOisYAAADcAAAA&#10;DwAAAAAAAAAAAAAAAAAHAgAAZHJzL2Rvd25yZXYueG1sUEsFBgAAAAADAAMAtwAAAPoCAAAAAA==&#10;">
                  <v:rect id="Rectangle 440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"/>
                  <v:rect id="Rectangle 441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"/>
                </v:group>
                <v:rect id="Rectangle 442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"/>
                <v:rect id="Rectangle 443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"/>
                <v:shape id="Straight Arrow Connector 444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"/>
                <v:group id="Group 445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<v:rect id="Rectangle 446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"/>
                  <v:rect id="Rectangle 447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"/>
                  <v:rect id="Rectangle 448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"/>
                  <v:rect id="Rectangle 449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"/>
                </v:group>
                <v:rect id="Rectangle 450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"/>
              </v:group>
            </w:pict>
          </mc:Fallback>
        </mc:AlternateContent>
      </w:r>
      <w:r w:rsidR="00F776AD" w:rsidRPr="00DC3A9B">
        <w:rPr>
          <w:rFonts w:asciiTheme="minorHAnsi" w:hAnsiTheme="minorHAnsi"/>
          <w:sz w:val="24"/>
          <w:szCs w:val="24"/>
        </w:rPr>
        <w:t>Chief Investigator’s signature: ___________</w:t>
      </w:r>
      <w:r w:rsidR="003A02F1">
        <w:rPr>
          <w:rFonts w:asciiTheme="minorHAnsi" w:hAnsiTheme="minorHAnsi"/>
          <w:sz w:val="24"/>
          <w:szCs w:val="24"/>
        </w:rPr>
        <w:t>_____________________</w:t>
      </w:r>
    </w:p>
    <w:p w14:paraId="62E2AC54" w14:textId="286DF959" w:rsidR="00D03126" w:rsidRPr="00D03126" w:rsidRDefault="00D03126" w:rsidP="00D03126">
      <w:pPr>
        <w:rPr>
          <w:rFonts w:asciiTheme="minorHAnsi" w:hAnsiTheme="minorHAnsi"/>
          <w:sz w:val="24"/>
          <w:szCs w:val="24"/>
        </w:rPr>
      </w:pPr>
    </w:p>
    <w:sectPr w:rsidR="00D03126" w:rsidRPr="00D03126" w:rsidSect="002B4A68">
      <w:headerReference w:type="default" r:id="rId15"/>
      <w:footerReference w:type="default" r:id="rId16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D5D7D" w14:textId="77777777" w:rsidR="00791FBD" w:rsidRDefault="00791FBD" w:rsidP="00791FBD">
      <w:pPr>
        <w:spacing w:after="0" w:line="240" w:lineRule="auto"/>
      </w:pPr>
      <w:r>
        <w:separator/>
      </w:r>
    </w:p>
  </w:endnote>
  <w:endnote w:type="continuationSeparator" w:id="0">
    <w:p w14:paraId="58C68AD7" w14:textId="77777777" w:rsidR="00791FBD" w:rsidRDefault="00791FBD" w:rsidP="0079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5A796" w14:textId="172835E1" w:rsidR="00791FBD" w:rsidRDefault="00313A7D">
    <w:pPr>
      <w:pStyle w:val="Footer"/>
    </w:pPr>
    <w:r>
      <w:rPr>
        <w:rFonts w:asciiTheme="minorHAnsi" w:hAnsiTheme="minorHAnsi"/>
      </w:rPr>
      <w:t xml:space="preserve">Big Baby </w:t>
    </w:r>
    <w:r w:rsidR="00490A39">
      <w:rPr>
        <w:rFonts w:asciiTheme="minorHAnsi" w:hAnsiTheme="minorHAnsi"/>
      </w:rPr>
      <w:t xml:space="preserve">SAE </w:t>
    </w:r>
    <w:r w:rsidR="004E384E">
      <w:rPr>
        <w:rFonts w:asciiTheme="minorHAnsi" w:hAnsiTheme="minorHAnsi"/>
      </w:rPr>
      <w:t>Follow</w:t>
    </w:r>
    <w:r w:rsidR="008B42CC">
      <w:rPr>
        <w:rFonts w:asciiTheme="minorHAnsi" w:hAnsiTheme="minorHAnsi"/>
      </w:rPr>
      <w:t>-up</w:t>
    </w:r>
    <w:r w:rsidR="004E384E">
      <w:rPr>
        <w:rFonts w:asciiTheme="minorHAnsi" w:hAnsiTheme="minorHAnsi"/>
      </w:rPr>
      <w:t xml:space="preserve"> </w:t>
    </w:r>
    <w:r w:rsidR="00490A39">
      <w:rPr>
        <w:rFonts w:asciiTheme="minorHAnsi" w:hAnsiTheme="minorHAnsi"/>
      </w:rPr>
      <w:t xml:space="preserve">Form </w:t>
    </w:r>
    <w:r w:rsidR="008B42CC">
      <w:rPr>
        <w:rFonts w:asciiTheme="minorHAnsi" w:hAnsiTheme="minorHAnsi"/>
      </w:rPr>
      <w:t>v</w:t>
    </w:r>
    <w:r w:rsidR="00625D3F">
      <w:rPr>
        <w:rFonts w:asciiTheme="minorHAnsi" w:hAnsiTheme="minorHAnsi"/>
      </w:rPr>
      <w:t>3.0</w:t>
    </w:r>
    <w:r w:rsidR="004E384E">
      <w:rPr>
        <w:rFonts w:asciiTheme="minorHAnsi" w:hAnsiTheme="minorHAnsi"/>
      </w:rPr>
      <w:t xml:space="preserve"> |</w:t>
    </w:r>
    <w:r w:rsidR="00145714">
      <w:rPr>
        <w:rFonts w:asciiTheme="minorHAnsi" w:hAnsiTheme="minorHAnsi"/>
      </w:rPr>
      <w:t>12 September</w:t>
    </w:r>
    <w:r w:rsidR="00666F7D">
      <w:rPr>
        <w:rFonts w:asciiTheme="minorHAnsi" w:hAnsiTheme="minorHAnsi"/>
      </w:rPr>
      <w:t xml:space="preserve"> 2019</w:t>
    </w:r>
    <w:r w:rsidR="00791FBD">
      <w:rPr>
        <w:rFonts w:asciiTheme="minorHAnsi" w:hAnsiTheme="minorHAnsi"/>
      </w:rPr>
      <w:t xml:space="preserve"> | </w:t>
    </w:r>
    <w:r w:rsidR="00791FBD" w:rsidRPr="00FF4C03">
      <w:rPr>
        <w:rFonts w:asciiTheme="minorHAnsi" w:hAnsiTheme="minorHAnsi"/>
      </w:rPr>
      <w:t>IRAS</w:t>
    </w:r>
    <w:r w:rsidR="00791FBD">
      <w:rPr>
        <w:rFonts w:asciiTheme="minorHAnsi" w:hAnsiTheme="minorHAnsi"/>
      </w:rPr>
      <w:t>:</w:t>
    </w:r>
    <w:r w:rsidR="00791FBD" w:rsidRPr="00FF4C03">
      <w:rPr>
        <w:rFonts w:asciiTheme="minorHAnsi" w:hAnsiTheme="minorHAnsi"/>
      </w:rPr>
      <w:t xml:space="preserve"> ID 229163</w:t>
    </w:r>
    <w:r w:rsidR="00791FBD">
      <w:rPr>
        <w:rFonts w:asciiTheme="minorHAnsi" w:hAnsiTheme="minorHAnsi"/>
      </w:rPr>
      <w:t xml:space="preserve"> | </w:t>
    </w:r>
    <w:r w:rsidR="00791FBD" w:rsidRPr="00D6570F">
      <w:rPr>
        <w:rFonts w:asciiTheme="minorHAnsi" w:hAnsiTheme="minorHAnsi"/>
      </w:rPr>
      <w:t>ISRCTN</w:t>
    </w:r>
    <w:r w:rsidR="00791FBD">
      <w:rPr>
        <w:rFonts w:asciiTheme="minorHAnsi" w:hAnsiTheme="minorHAnsi"/>
      </w:rPr>
      <w:t xml:space="preserve">: </w:t>
    </w:r>
    <w:r w:rsidR="00490A39" w:rsidRPr="00490A39">
      <w:rPr>
        <w:rFonts w:asciiTheme="minorHAnsi" w:hAnsiTheme="minorHAnsi"/>
      </w:rPr>
      <w:t>18229892</w:t>
    </w:r>
    <w:r w:rsidR="00791FBD">
      <w:rPr>
        <w:rFonts w:asciiTheme="minorHAnsi" w:hAnsiTheme="minorHAnsi"/>
      </w:rPr>
      <w:tab/>
    </w:r>
    <w:r w:rsidR="00791FBD" w:rsidRPr="00FF4C03">
      <w:rPr>
        <w:rFonts w:asciiTheme="minorHAnsi" w:hAnsiTheme="minorHAnsi"/>
      </w:rPr>
      <w:t xml:space="preserve">Page </w:t>
    </w:r>
    <w:r w:rsidR="00791FBD" w:rsidRPr="00FF4C03">
      <w:rPr>
        <w:rFonts w:asciiTheme="minorHAnsi" w:hAnsiTheme="minorHAnsi"/>
        <w:b/>
        <w:bCs/>
      </w:rPr>
      <w:fldChar w:fldCharType="begin"/>
    </w:r>
    <w:r w:rsidR="00791FBD" w:rsidRPr="00FF4C03">
      <w:rPr>
        <w:rFonts w:asciiTheme="minorHAnsi" w:hAnsiTheme="minorHAnsi"/>
        <w:b/>
        <w:bCs/>
      </w:rPr>
      <w:instrText xml:space="preserve"> PAGE </w:instrText>
    </w:r>
    <w:r w:rsidR="00791FBD" w:rsidRPr="00FF4C03">
      <w:rPr>
        <w:rFonts w:asciiTheme="minorHAnsi" w:hAnsiTheme="minorHAnsi"/>
        <w:b/>
        <w:bCs/>
      </w:rPr>
      <w:fldChar w:fldCharType="separate"/>
    </w:r>
    <w:r w:rsidR="009265A9">
      <w:rPr>
        <w:rFonts w:asciiTheme="minorHAnsi" w:hAnsiTheme="minorHAnsi"/>
        <w:b/>
        <w:bCs/>
        <w:noProof/>
      </w:rPr>
      <w:t>3</w:t>
    </w:r>
    <w:r w:rsidR="00791FBD" w:rsidRPr="00FF4C03">
      <w:rPr>
        <w:rFonts w:asciiTheme="minorHAnsi" w:hAnsiTheme="minorHAnsi"/>
        <w:b/>
        <w:bCs/>
      </w:rPr>
      <w:fldChar w:fldCharType="end"/>
    </w:r>
    <w:r w:rsidR="00791FBD" w:rsidRPr="00FF4C03">
      <w:rPr>
        <w:rFonts w:asciiTheme="minorHAnsi" w:hAnsiTheme="minorHAnsi"/>
      </w:rPr>
      <w:t xml:space="preserve"> of </w:t>
    </w:r>
    <w:r w:rsidR="00791FBD" w:rsidRPr="00FF4C03">
      <w:rPr>
        <w:rFonts w:asciiTheme="minorHAnsi" w:hAnsiTheme="minorHAnsi"/>
        <w:b/>
        <w:bCs/>
      </w:rPr>
      <w:fldChar w:fldCharType="begin"/>
    </w:r>
    <w:r w:rsidR="00791FBD" w:rsidRPr="00FF4C03">
      <w:rPr>
        <w:rFonts w:asciiTheme="minorHAnsi" w:hAnsiTheme="minorHAnsi"/>
        <w:b/>
        <w:bCs/>
      </w:rPr>
      <w:instrText xml:space="preserve"> NUMPAGES  </w:instrText>
    </w:r>
    <w:r w:rsidR="00791FBD" w:rsidRPr="00FF4C03">
      <w:rPr>
        <w:rFonts w:asciiTheme="minorHAnsi" w:hAnsiTheme="minorHAnsi"/>
        <w:b/>
        <w:bCs/>
      </w:rPr>
      <w:fldChar w:fldCharType="separate"/>
    </w:r>
    <w:r w:rsidR="009265A9">
      <w:rPr>
        <w:rFonts w:asciiTheme="minorHAnsi" w:hAnsiTheme="minorHAnsi"/>
        <w:b/>
        <w:bCs/>
        <w:noProof/>
      </w:rPr>
      <w:t>3</w:t>
    </w:r>
    <w:r w:rsidR="00791FBD" w:rsidRPr="00FF4C03">
      <w:rPr>
        <w:rFonts w:asciiTheme="minorHAnsi" w:hAnsi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2C03E" w14:textId="77777777" w:rsidR="00791FBD" w:rsidRDefault="00791FBD" w:rsidP="00791FBD">
      <w:pPr>
        <w:spacing w:after="0" w:line="240" w:lineRule="auto"/>
      </w:pPr>
      <w:r>
        <w:separator/>
      </w:r>
    </w:p>
  </w:footnote>
  <w:footnote w:type="continuationSeparator" w:id="0">
    <w:p w14:paraId="04B328A8" w14:textId="77777777" w:rsidR="00791FBD" w:rsidRDefault="00791FBD" w:rsidP="00791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FB8E7" w14:textId="06237069" w:rsidR="00791FBD" w:rsidRPr="0025362A" w:rsidRDefault="00791FBD" w:rsidP="0025362A">
    <w:pPr>
      <w:pStyle w:val="Header"/>
      <w:jc w:val="right"/>
      <w:rPr>
        <w:rFonts w:asciiTheme="minorHAnsi" w:hAnsiTheme="minorHAnsi"/>
        <w:b/>
        <w:i/>
      </w:rPr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2F0632B7" wp14:editId="1BD4739E">
          <wp:extent cx="1351280" cy="454981"/>
          <wp:effectExtent l="0" t="0" r="1270" b="2540"/>
          <wp:docPr id="16" name="Picture 16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1516">
      <w:rPr>
        <w:rFonts w:asciiTheme="minorHAnsi" w:hAnsiTheme="minorHAnsi"/>
        <w:b/>
        <w:i/>
      </w:rPr>
      <w:ptab w:relativeTo="margin" w:alignment="center" w:leader="none"/>
    </w:r>
    <w:r w:rsidRPr="00B61516">
      <w:rPr>
        <w:rFonts w:asciiTheme="minorHAnsi" w:hAnsiTheme="minorHAnsi"/>
        <w:b/>
        <w:i/>
      </w:rPr>
      <w:ptab w:relativeTo="margin" w:alignment="right" w:leader="none"/>
    </w:r>
    <w:r>
      <w:rPr>
        <w:rFonts w:asciiTheme="minorHAnsi" w:hAnsiTheme="minorHAnsi"/>
        <w:b/>
        <w:i/>
      </w:rPr>
      <w:t xml:space="preserve"> HTA </w:t>
    </w:r>
    <w:r w:rsidRPr="00042E8A">
      <w:rPr>
        <w:rFonts w:asciiTheme="minorHAnsi" w:hAnsiTheme="minorHAnsi"/>
        <w:b/>
        <w:i/>
      </w:rPr>
      <w:t xml:space="preserve">16/77/02 The Big Baby Trial </w:t>
    </w:r>
    <w:r>
      <w:rPr>
        <w:rFonts w:asciiTheme="minorHAnsi" w:hAnsiTheme="minorHAnsi"/>
        <w:b/>
        <w:i/>
      </w:rPr>
      <w:t xml:space="preserve">CRF Booklet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1.75pt;visibility:visible;mso-wrap-style:square" o:bullet="t">
        <v:imagedata r:id="rId1" o:title=""/>
      </v:shape>
    </w:pict>
  </w:numPicBullet>
  <w:abstractNum w:abstractNumId="0" w15:restartNumberingAfterBreak="0">
    <w:nsid w:val="00322FC7"/>
    <w:multiLevelType w:val="hybridMultilevel"/>
    <w:tmpl w:val="8B8600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5100A"/>
    <w:multiLevelType w:val="hybridMultilevel"/>
    <w:tmpl w:val="D2405A8E"/>
    <w:lvl w:ilvl="0" w:tplc="40CC207E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82872"/>
    <w:multiLevelType w:val="hybridMultilevel"/>
    <w:tmpl w:val="D2405A8E"/>
    <w:lvl w:ilvl="0" w:tplc="40CC207E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37368"/>
    <w:multiLevelType w:val="hybridMultilevel"/>
    <w:tmpl w:val="6F0444EA"/>
    <w:lvl w:ilvl="0" w:tplc="529A5E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0AF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7EC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7CC5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ACBF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EC7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E44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0C17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9E5F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8AF7CB4"/>
    <w:multiLevelType w:val="hybridMultilevel"/>
    <w:tmpl w:val="D2405A8E"/>
    <w:lvl w:ilvl="0" w:tplc="40CC207E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31C69"/>
    <w:multiLevelType w:val="hybridMultilevel"/>
    <w:tmpl w:val="6B9CA7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65F6"/>
    <w:multiLevelType w:val="hybridMultilevel"/>
    <w:tmpl w:val="DA8CC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20C52"/>
    <w:multiLevelType w:val="hybridMultilevel"/>
    <w:tmpl w:val="116CD6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425DF"/>
    <w:multiLevelType w:val="hybridMultilevel"/>
    <w:tmpl w:val="C52A5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A6A5E"/>
    <w:multiLevelType w:val="hybridMultilevel"/>
    <w:tmpl w:val="9A2040EC"/>
    <w:lvl w:ilvl="0" w:tplc="25966B8E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BD"/>
    <w:rsid w:val="00047D89"/>
    <w:rsid w:val="0009483D"/>
    <w:rsid w:val="000B4151"/>
    <w:rsid w:val="000B5120"/>
    <w:rsid w:val="00145714"/>
    <w:rsid w:val="00153940"/>
    <w:rsid w:val="001C16A5"/>
    <w:rsid w:val="001D662A"/>
    <w:rsid w:val="001E6D98"/>
    <w:rsid w:val="001F0556"/>
    <w:rsid w:val="0025362A"/>
    <w:rsid w:val="00282885"/>
    <w:rsid w:val="002B6C53"/>
    <w:rsid w:val="002C2307"/>
    <w:rsid w:val="002D6F0D"/>
    <w:rsid w:val="00313A7D"/>
    <w:rsid w:val="003A02F1"/>
    <w:rsid w:val="003D21AD"/>
    <w:rsid w:val="003D2450"/>
    <w:rsid w:val="003E17DC"/>
    <w:rsid w:val="003E589F"/>
    <w:rsid w:val="003E5D57"/>
    <w:rsid w:val="0042348A"/>
    <w:rsid w:val="00490A39"/>
    <w:rsid w:val="004947B9"/>
    <w:rsid w:val="004E384E"/>
    <w:rsid w:val="004F4914"/>
    <w:rsid w:val="00573CF0"/>
    <w:rsid w:val="005B4781"/>
    <w:rsid w:val="005D20F8"/>
    <w:rsid w:val="00625D3F"/>
    <w:rsid w:val="0063211D"/>
    <w:rsid w:val="00666F7D"/>
    <w:rsid w:val="006C0B7D"/>
    <w:rsid w:val="0071725A"/>
    <w:rsid w:val="00776950"/>
    <w:rsid w:val="00791FBD"/>
    <w:rsid w:val="007942E7"/>
    <w:rsid w:val="007C3D9D"/>
    <w:rsid w:val="00813A2A"/>
    <w:rsid w:val="00840120"/>
    <w:rsid w:val="00874F3B"/>
    <w:rsid w:val="00881AA1"/>
    <w:rsid w:val="008B42CC"/>
    <w:rsid w:val="008B5BD0"/>
    <w:rsid w:val="008D3643"/>
    <w:rsid w:val="009128B8"/>
    <w:rsid w:val="009265A9"/>
    <w:rsid w:val="00A56DA1"/>
    <w:rsid w:val="00A61EA8"/>
    <w:rsid w:val="00B31BAE"/>
    <w:rsid w:val="00B54094"/>
    <w:rsid w:val="00B74ACC"/>
    <w:rsid w:val="00BA6E5C"/>
    <w:rsid w:val="00BB40A8"/>
    <w:rsid w:val="00BE013C"/>
    <w:rsid w:val="00C551E9"/>
    <w:rsid w:val="00C64258"/>
    <w:rsid w:val="00D03126"/>
    <w:rsid w:val="00D575E1"/>
    <w:rsid w:val="00DC3A9B"/>
    <w:rsid w:val="00E82623"/>
    <w:rsid w:val="00E843AC"/>
    <w:rsid w:val="00EF29C6"/>
    <w:rsid w:val="00F3106A"/>
    <w:rsid w:val="00F7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2"/>
    </o:shapelayout>
  </w:shapeDefaults>
  <w:decimalSymbol w:val="."/>
  <w:listSeparator w:val=","/>
  <w14:docId w14:val="18B4F46B"/>
  <w15:chartTrackingRefBased/>
  <w15:docId w15:val="{D238EB7C-A53C-423A-994E-F1A21844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FBD"/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1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FBD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791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1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FBD"/>
    <w:pPr>
      <w:spacing w:line="240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FBD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91F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1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FB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1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BD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91FBD"/>
    <w:pPr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551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hc-tr.bigbaby@nhs.ne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4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B3BF6-0ACB-45E5-AE01-2CBCC58E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E0EDDF27</Template>
  <TotalTime>1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Sara</dc:creator>
  <cp:keywords/>
  <dc:description/>
  <cp:lastModifiedBy>Wood, Sara</cp:lastModifiedBy>
  <cp:revision>4</cp:revision>
  <cp:lastPrinted>2019-02-13T14:20:00Z</cp:lastPrinted>
  <dcterms:created xsi:type="dcterms:W3CDTF">2019-09-17T09:00:00Z</dcterms:created>
  <dcterms:modified xsi:type="dcterms:W3CDTF">2019-10-10T14:27:00Z</dcterms:modified>
</cp:coreProperties>
</file>