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6"/>
        <w:gridCol w:w="2368"/>
        <w:gridCol w:w="3252"/>
      </w:tblGrid>
      <w:tr w:rsidR="006F002A" w:rsidRPr="002E44DE" w:rsidTr="006F002A">
        <w:trPr>
          <w:trHeight w:val="1550"/>
        </w:trPr>
        <w:tc>
          <w:tcPr>
            <w:tcW w:w="3406" w:type="dxa"/>
          </w:tcPr>
          <w:p w:rsidR="006F002A" w:rsidRPr="00BB36BB" w:rsidRDefault="006F002A" w:rsidP="00302675">
            <w:pPr>
              <w:spacing w:before="120"/>
              <w:rPr>
                <w:rFonts w:cs="Arial"/>
                <w:sz w:val="28"/>
                <w:szCs w:val="28"/>
              </w:rPr>
            </w:pPr>
            <w:r>
              <w:rPr>
                <w:noProof/>
                <w:lang w:eastAsia="en-GB"/>
              </w:rPr>
              <w:drawing>
                <wp:inline distT="0" distB="0" distL="0" distR="0" wp14:anchorId="54F07D30" wp14:editId="28FF8E81">
                  <wp:extent cx="1800225" cy="552450"/>
                  <wp:effectExtent l="0" t="0" r="952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1800225" cy="552450"/>
                          </a:xfrm>
                          <a:prstGeom prst="rect">
                            <a:avLst/>
                          </a:prstGeom>
                        </pic:spPr>
                      </pic:pic>
                    </a:graphicData>
                  </a:graphic>
                </wp:inline>
              </w:drawing>
            </w:r>
          </w:p>
        </w:tc>
        <w:tc>
          <w:tcPr>
            <w:tcW w:w="2368" w:type="dxa"/>
          </w:tcPr>
          <w:p w:rsidR="006F002A" w:rsidRPr="002E44DE" w:rsidRDefault="006F002A" w:rsidP="00302675">
            <w:pPr>
              <w:spacing w:before="120"/>
              <w:rPr>
                <w:rFonts w:cs="Arial"/>
                <w:sz w:val="28"/>
                <w:szCs w:val="28"/>
              </w:rPr>
            </w:pPr>
          </w:p>
        </w:tc>
        <w:tc>
          <w:tcPr>
            <w:tcW w:w="3252" w:type="dxa"/>
          </w:tcPr>
          <w:p w:rsidR="006F002A" w:rsidRPr="002E44DE" w:rsidRDefault="006F002A" w:rsidP="00302675">
            <w:pPr>
              <w:spacing w:before="120"/>
              <w:jc w:val="right"/>
              <w:rPr>
                <w:rFonts w:cs="Arial"/>
              </w:rPr>
            </w:pPr>
            <w:r>
              <w:rPr>
                <w:noProof/>
                <w:lang w:eastAsia="en-GB"/>
              </w:rPr>
              <w:drawing>
                <wp:inline distT="0" distB="0" distL="0" distR="0" wp14:anchorId="6F0AAC33" wp14:editId="077D095B">
                  <wp:extent cx="1162800" cy="907200"/>
                  <wp:effectExtent l="0" t="0" r="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1162800" cy="907200"/>
                          </a:xfrm>
                          <a:prstGeom prst="rect">
                            <a:avLst/>
                          </a:prstGeom>
                        </pic:spPr>
                      </pic:pic>
                    </a:graphicData>
                  </a:graphic>
                </wp:inline>
              </w:drawing>
            </w:r>
          </w:p>
        </w:tc>
      </w:tr>
    </w:tbl>
    <w:p w:rsidR="006F002A" w:rsidRPr="00FD1D47" w:rsidRDefault="006F002A" w:rsidP="006F002A">
      <w:pPr>
        <w:spacing w:before="120" w:after="0" w:line="240" w:lineRule="auto"/>
        <w:jc w:val="center"/>
        <w:rPr>
          <w:rFonts w:cs="Arial"/>
          <w:b/>
          <w:sz w:val="40"/>
          <w:szCs w:val="40"/>
        </w:rPr>
      </w:pPr>
      <w:r w:rsidRPr="00FD1D47">
        <w:rPr>
          <w:rFonts w:cs="Arial"/>
          <w:b/>
          <w:sz w:val="40"/>
          <w:szCs w:val="40"/>
        </w:rPr>
        <w:t xml:space="preserve">Data </w:t>
      </w:r>
      <w:r>
        <w:rPr>
          <w:rFonts w:cs="Arial"/>
          <w:b/>
          <w:sz w:val="40"/>
          <w:szCs w:val="40"/>
        </w:rPr>
        <w:t>Dictionary</w:t>
      </w:r>
      <w:bookmarkStart w:id="0" w:name="_GoBack"/>
      <w:bookmarkEnd w:id="0"/>
    </w:p>
    <w:tbl>
      <w:tblPr>
        <w:tblStyle w:val="TableGrid"/>
        <w:tblW w:w="0" w:type="auto"/>
        <w:tblLook w:val="04A0" w:firstRow="1" w:lastRow="0" w:firstColumn="1" w:lastColumn="0" w:noHBand="0" w:noVBand="1"/>
      </w:tblPr>
      <w:tblGrid>
        <w:gridCol w:w="1793"/>
        <w:gridCol w:w="1945"/>
        <w:gridCol w:w="2638"/>
        <w:gridCol w:w="2640"/>
      </w:tblGrid>
      <w:tr w:rsidR="006F002A" w:rsidRPr="002E44DE" w:rsidTr="00302675">
        <w:tc>
          <w:tcPr>
            <w:tcW w:w="9242" w:type="dxa"/>
            <w:gridSpan w:val="4"/>
            <w:vAlign w:val="center"/>
          </w:tcPr>
          <w:p w:rsidR="006F002A" w:rsidRPr="00FD1D47" w:rsidRDefault="006F002A" w:rsidP="00302675">
            <w:pPr>
              <w:pStyle w:val="NoSpacing"/>
              <w:spacing w:before="120"/>
              <w:jc w:val="center"/>
              <w:rPr>
                <w:rFonts w:asciiTheme="minorHAnsi" w:hAnsiTheme="minorHAnsi" w:cs="Arial"/>
                <w:sz w:val="24"/>
                <w:szCs w:val="24"/>
              </w:rPr>
            </w:pPr>
            <w:r w:rsidRPr="00FD1D47">
              <w:rPr>
                <w:rFonts w:asciiTheme="minorHAnsi" w:hAnsiTheme="minorHAnsi" w:cs="Arial"/>
                <w:b/>
                <w:sz w:val="24"/>
                <w:szCs w:val="24"/>
              </w:rPr>
              <w:br/>
              <w:t xml:space="preserve">Out-of-Hospital Cardiac Arrest Outcome </w:t>
            </w:r>
            <w:r>
              <w:rPr>
                <w:rFonts w:asciiTheme="minorHAnsi" w:hAnsiTheme="minorHAnsi" w:cs="Arial"/>
                <w:b/>
                <w:sz w:val="24"/>
                <w:szCs w:val="24"/>
              </w:rPr>
              <w:t>Database</w:t>
            </w:r>
            <w:r w:rsidRPr="00FD1D47">
              <w:rPr>
                <w:rFonts w:asciiTheme="minorHAnsi" w:hAnsiTheme="minorHAnsi" w:cs="Arial"/>
                <w:b/>
                <w:sz w:val="24"/>
                <w:szCs w:val="24"/>
              </w:rPr>
              <w:t xml:space="preserve"> (OHCAO)</w:t>
            </w:r>
            <w:r w:rsidRPr="00FD1D47">
              <w:rPr>
                <w:rFonts w:asciiTheme="minorHAnsi" w:hAnsiTheme="minorHAnsi" w:cs="Arial"/>
                <w:b/>
                <w:sz w:val="24"/>
                <w:szCs w:val="24"/>
              </w:rPr>
              <w:br/>
            </w:r>
          </w:p>
        </w:tc>
      </w:tr>
      <w:tr w:rsidR="006F002A" w:rsidRPr="002E44DE" w:rsidTr="00302675">
        <w:tc>
          <w:tcPr>
            <w:tcW w:w="1809" w:type="dxa"/>
            <w:vAlign w:val="center"/>
          </w:tcPr>
          <w:p w:rsidR="006F002A" w:rsidRPr="00FD1D47" w:rsidRDefault="006F002A" w:rsidP="00302675">
            <w:pPr>
              <w:pStyle w:val="NoSpacing"/>
              <w:spacing w:before="120"/>
              <w:rPr>
                <w:rFonts w:asciiTheme="minorHAnsi" w:hAnsiTheme="minorHAnsi" w:cs="Arial"/>
                <w:sz w:val="24"/>
                <w:szCs w:val="24"/>
              </w:rPr>
            </w:pPr>
            <w:r w:rsidRPr="00FD1D47">
              <w:rPr>
                <w:rFonts w:asciiTheme="minorHAnsi" w:hAnsiTheme="minorHAnsi" w:cs="Arial"/>
                <w:sz w:val="24"/>
                <w:szCs w:val="24"/>
              </w:rPr>
              <w:br/>
              <w:t>Version:</w:t>
            </w:r>
            <w:r w:rsidRPr="00FD1D47">
              <w:rPr>
                <w:rFonts w:asciiTheme="minorHAnsi" w:hAnsiTheme="minorHAnsi" w:cs="Arial"/>
                <w:sz w:val="24"/>
                <w:szCs w:val="24"/>
              </w:rPr>
              <w:br/>
            </w:r>
          </w:p>
        </w:tc>
        <w:tc>
          <w:tcPr>
            <w:tcW w:w="7433" w:type="dxa"/>
            <w:gridSpan w:val="3"/>
            <w:vAlign w:val="center"/>
          </w:tcPr>
          <w:p w:rsidR="006F002A" w:rsidRPr="00FD1D47" w:rsidRDefault="006F002A" w:rsidP="00302675">
            <w:pPr>
              <w:pStyle w:val="NoSpacing"/>
              <w:spacing w:before="120"/>
              <w:jc w:val="center"/>
              <w:rPr>
                <w:rFonts w:asciiTheme="minorHAnsi" w:hAnsiTheme="minorHAnsi" w:cs="Arial"/>
                <w:b/>
                <w:sz w:val="24"/>
                <w:szCs w:val="24"/>
              </w:rPr>
            </w:pPr>
            <w:r>
              <w:rPr>
                <w:rFonts w:asciiTheme="minorHAnsi" w:hAnsiTheme="minorHAnsi" w:cs="Arial"/>
                <w:b/>
                <w:sz w:val="24"/>
                <w:szCs w:val="24"/>
              </w:rPr>
              <w:t>1.0</w:t>
            </w:r>
          </w:p>
        </w:tc>
      </w:tr>
      <w:tr w:rsidR="006F002A" w:rsidRPr="002E44DE" w:rsidTr="00302675">
        <w:tc>
          <w:tcPr>
            <w:tcW w:w="1809" w:type="dxa"/>
          </w:tcPr>
          <w:p w:rsidR="006F002A" w:rsidRPr="00FD1D47" w:rsidRDefault="006F002A" w:rsidP="00302675">
            <w:pPr>
              <w:pStyle w:val="NoSpacing"/>
              <w:spacing w:before="120"/>
              <w:rPr>
                <w:rFonts w:asciiTheme="minorHAnsi" w:hAnsiTheme="minorHAnsi" w:cs="Arial"/>
                <w:sz w:val="24"/>
                <w:szCs w:val="24"/>
              </w:rPr>
            </w:pPr>
            <w:r w:rsidRPr="00FD1D47">
              <w:rPr>
                <w:rFonts w:asciiTheme="minorHAnsi" w:hAnsiTheme="minorHAnsi" w:cs="Arial"/>
                <w:sz w:val="24"/>
                <w:szCs w:val="24"/>
              </w:rPr>
              <w:br/>
              <w:t>Effective date:</w:t>
            </w:r>
            <w:r w:rsidRPr="00FD1D47">
              <w:rPr>
                <w:rFonts w:asciiTheme="minorHAnsi" w:hAnsiTheme="minorHAnsi" w:cs="Arial"/>
                <w:sz w:val="24"/>
                <w:szCs w:val="24"/>
              </w:rPr>
              <w:br/>
            </w:r>
          </w:p>
        </w:tc>
        <w:tc>
          <w:tcPr>
            <w:tcW w:w="7433" w:type="dxa"/>
            <w:gridSpan w:val="3"/>
            <w:vAlign w:val="center"/>
          </w:tcPr>
          <w:p w:rsidR="006F002A" w:rsidRPr="00FD1D47" w:rsidRDefault="006F002A" w:rsidP="00302675">
            <w:pPr>
              <w:pStyle w:val="NoSpacing"/>
              <w:spacing w:before="120"/>
              <w:jc w:val="center"/>
              <w:rPr>
                <w:rFonts w:asciiTheme="minorHAnsi" w:hAnsiTheme="minorHAnsi" w:cs="Arial"/>
                <w:b/>
                <w:sz w:val="24"/>
                <w:szCs w:val="24"/>
              </w:rPr>
            </w:pPr>
            <w:r w:rsidRPr="00FD1D47">
              <w:rPr>
                <w:rFonts w:asciiTheme="minorHAnsi" w:hAnsiTheme="minorHAnsi" w:cs="Arial"/>
                <w:b/>
                <w:sz w:val="24"/>
                <w:szCs w:val="24"/>
              </w:rPr>
              <w:t>1 January 2016</w:t>
            </w:r>
          </w:p>
        </w:tc>
      </w:tr>
      <w:tr w:rsidR="006F002A" w:rsidRPr="002E44DE" w:rsidTr="00302675">
        <w:tc>
          <w:tcPr>
            <w:tcW w:w="1809" w:type="dxa"/>
          </w:tcPr>
          <w:p w:rsidR="006F002A" w:rsidRPr="00FD1D47" w:rsidRDefault="006F002A" w:rsidP="00302675">
            <w:pPr>
              <w:pStyle w:val="NoSpacing"/>
              <w:spacing w:before="120"/>
              <w:rPr>
                <w:rFonts w:asciiTheme="minorHAnsi" w:hAnsiTheme="minorHAnsi" w:cs="Arial"/>
                <w:sz w:val="24"/>
                <w:szCs w:val="24"/>
              </w:rPr>
            </w:pPr>
            <w:r w:rsidRPr="00FD1D47">
              <w:rPr>
                <w:rFonts w:asciiTheme="minorHAnsi" w:hAnsiTheme="minorHAnsi" w:cs="Arial"/>
                <w:sz w:val="24"/>
                <w:szCs w:val="24"/>
              </w:rPr>
              <w:br/>
              <w:t>Author</w:t>
            </w:r>
            <w:r>
              <w:rPr>
                <w:rFonts w:asciiTheme="minorHAnsi" w:hAnsiTheme="minorHAnsi" w:cs="Arial"/>
                <w:sz w:val="24"/>
                <w:szCs w:val="24"/>
              </w:rPr>
              <w:t>(s)</w:t>
            </w:r>
            <w:r w:rsidRPr="00FD1D47">
              <w:rPr>
                <w:rFonts w:asciiTheme="minorHAnsi" w:hAnsiTheme="minorHAnsi" w:cs="Arial"/>
                <w:sz w:val="24"/>
                <w:szCs w:val="24"/>
              </w:rPr>
              <w:t>:</w:t>
            </w:r>
            <w:r w:rsidRPr="00FD1D47">
              <w:rPr>
                <w:rFonts w:asciiTheme="minorHAnsi" w:hAnsiTheme="minorHAnsi" w:cs="Arial"/>
                <w:sz w:val="24"/>
                <w:szCs w:val="24"/>
              </w:rPr>
              <w:br/>
            </w:r>
          </w:p>
        </w:tc>
        <w:tc>
          <w:tcPr>
            <w:tcW w:w="1985" w:type="dxa"/>
            <w:tcBorders>
              <w:right w:val="nil"/>
            </w:tcBorders>
            <w:vAlign w:val="center"/>
          </w:tcPr>
          <w:p w:rsidR="006F002A" w:rsidRPr="00FD1D47" w:rsidRDefault="006F002A" w:rsidP="00302675">
            <w:pPr>
              <w:pStyle w:val="NoSpacing"/>
              <w:spacing w:before="120"/>
              <w:jc w:val="center"/>
              <w:rPr>
                <w:rFonts w:asciiTheme="minorHAnsi" w:hAnsiTheme="minorHAnsi" w:cs="Arial"/>
                <w:b/>
                <w:sz w:val="24"/>
                <w:szCs w:val="24"/>
              </w:rPr>
            </w:pPr>
            <w:r w:rsidRPr="00FD1D47">
              <w:rPr>
                <w:rFonts w:asciiTheme="minorHAnsi" w:hAnsiTheme="minorHAnsi" w:cs="Arial"/>
                <w:b/>
                <w:sz w:val="24"/>
                <w:szCs w:val="24"/>
              </w:rPr>
              <w:t>Name:</w:t>
            </w:r>
            <w:r w:rsidRPr="00FD1D47">
              <w:rPr>
                <w:rFonts w:asciiTheme="minorHAnsi" w:hAnsiTheme="minorHAnsi" w:cs="Arial"/>
                <w:b/>
                <w:sz w:val="24"/>
                <w:szCs w:val="24"/>
              </w:rPr>
              <w:br/>
              <w:t>Job Title:</w:t>
            </w:r>
          </w:p>
        </w:tc>
        <w:tc>
          <w:tcPr>
            <w:tcW w:w="2724" w:type="dxa"/>
            <w:tcBorders>
              <w:left w:val="nil"/>
            </w:tcBorders>
            <w:vAlign w:val="center"/>
          </w:tcPr>
          <w:p w:rsidR="006F002A" w:rsidRPr="00FD1D47" w:rsidRDefault="006F002A" w:rsidP="00302675">
            <w:pPr>
              <w:pStyle w:val="NoSpacing"/>
              <w:spacing w:before="120"/>
              <w:jc w:val="center"/>
              <w:rPr>
                <w:rFonts w:asciiTheme="minorHAnsi" w:hAnsiTheme="minorHAnsi" w:cs="Arial"/>
                <w:b/>
                <w:sz w:val="24"/>
                <w:szCs w:val="24"/>
              </w:rPr>
            </w:pPr>
            <w:r w:rsidRPr="00FD1D47">
              <w:rPr>
                <w:rFonts w:asciiTheme="minorHAnsi" w:hAnsiTheme="minorHAnsi" w:cs="Arial"/>
                <w:b/>
                <w:sz w:val="24"/>
                <w:szCs w:val="24"/>
              </w:rPr>
              <w:t>Terry Brown</w:t>
            </w:r>
            <w:r w:rsidRPr="00FD1D47">
              <w:rPr>
                <w:rFonts w:asciiTheme="minorHAnsi" w:hAnsiTheme="minorHAnsi" w:cs="Arial"/>
                <w:b/>
                <w:sz w:val="24"/>
                <w:szCs w:val="24"/>
              </w:rPr>
              <w:br/>
              <w:t>Research Fellow</w:t>
            </w:r>
          </w:p>
        </w:tc>
        <w:tc>
          <w:tcPr>
            <w:tcW w:w="2724" w:type="dxa"/>
            <w:tcBorders>
              <w:left w:val="nil"/>
            </w:tcBorders>
            <w:vAlign w:val="center"/>
          </w:tcPr>
          <w:p w:rsidR="006F002A" w:rsidRPr="00FD1D47" w:rsidRDefault="006F002A" w:rsidP="00302675">
            <w:pPr>
              <w:pStyle w:val="NoSpacing"/>
              <w:spacing w:before="120"/>
              <w:jc w:val="center"/>
              <w:rPr>
                <w:rFonts w:asciiTheme="minorHAnsi" w:hAnsiTheme="minorHAnsi" w:cs="Arial"/>
                <w:b/>
                <w:sz w:val="24"/>
                <w:szCs w:val="24"/>
              </w:rPr>
            </w:pPr>
            <w:r>
              <w:rPr>
                <w:rFonts w:asciiTheme="minorHAnsi" w:hAnsiTheme="minorHAnsi" w:cs="Arial"/>
                <w:b/>
                <w:sz w:val="24"/>
                <w:szCs w:val="24"/>
              </w:rPr>
              <w:t>Scott Booth</w:t>
            </w:r>
            <w:r>
              <w:rPr>
                <w:rFonts w:asciiTheme="minorHAnsi" w:hAnsiTheme="minorHAnsi" w:cs="Arial"/>
                <w:b/>
                <w:sz w:val="24"/>
                <w:szCs w:val="24"/>
              </w:rPr>
              <w:br/>
              <w:t>Research Associate</w:t>
            </w:r>
          </w:p>
        </w:tc>
      </w:tr>
      <w:tr w:rsidR="006F002A" w:rsidRPr="002E44DE" w:rsidTr="00302675">
        <w:tc>
          <w:tcPr>
            <w:tcW w:w="1809" w:type="dxa"/>
          </w:tcPr>
          <w:p w:rsidR="006F002A" w:rsidRPr="00FD1D47" w:rsidRDefault="006F002A" w:rsidP="00302675">
            <w:pPr>
              <w:pStyle w:val="NoSpacing"/>
              <w:spacing w:before="120"/>
              <w:rPr>
                <w:rFonts w:asciiTheme="minorHAnsi" w:hAnsiTheme="minorHAnsi" w:cs="Arial"/>
                <w:i/>
                <w:sz w:val="24"/>
                <w:szCs w:val="24"/>
              </w:rPr>
            </w:pPr>
            <w:r w:rsidRPr="00FD1D47">
              <w:rPr>
                <w:rFonts w:asciiTheme="minorHAnsi" w:hAnsiTheme="minorHAnsi" w:cs="Arial"/>
                <w:sz w:val="24"/>
                <w:szCs w:val="24"/>
              </w:rPr>
              <w:br/>
              <w:t>Reviewer(s)</w:t>
            </w:r>
            <w:r w:rsidRPr="00FD1D47">
              <w:rPr>
                <w:rFonts w:asciiTheme="minorHAnsi" w:hAnsiTheme="minorHAnsi" w:cs="Arial"/>
                <w:sz w:val="24"/>
                <w:szCs w:val="24"/>
                <w:vertAlign w:val="superscript"/>
              </w:rPr>
              <w:t>*</w:t>
            </w:r>
            <w:r w:rsidRPr="00FD1D47">
              <w:rPr>
                <w:rFonts w:asciiTheme="minorHAnsi" w:hAnsiTheme="minorHAnsi" w:cs="Arial"/>
                <w:sz w:val="24"/>
                <w:szCs w:val="24"/>
              </w:rPr>
              <w:t>:</w:t>
            </w:r>
            <w:r w:rsidRPr="00FD1D47">
              <w:rPr>
                <w:rFonts w:asciiTheme="minorHAnsi" w:hAnsiTheme="minorHAnsi" w:cs="Arial"/>
                <w:sz w:val="24"/>
                <w:szCs w:val="24"/>
              </w:rPr>
              <w:br/>
            </w:r>
          </w:p>
        </w:tc>
        <w:tc>
          <w:tcPr>
            <w:tcW w:w="1985" w:type="dxa"/>
            <w:tcBorders>
              <w:right w:val="nil"/>
            </w:tcBorders>
            <w:vAlign w:val="center"/>
          </w:tcPr>
          <w:p w:rsidR="006F002A" w:rsidRPr="00FD1D47" w:rsidRDefault="006F002A" w:rsidP="00302675">
            <w:pPr>
              <w:pStyle w:val="NoSpacing"/>
              <w:spacing w:before="120"/>
              <w:jc w:val="center"/>
              <w:rPr>
                <w:rFonts w:asciiTheme="minorHAnsi" w:hAnsiTheme="minorHAnsi" w:cs="Arial"/>
                <w:b/>
                <w:sz w:val="24"/>
                <w:szCs w:val="24"/>
              </w:rPr>
            </w:pPr>
            <w:r w:rsidRPr="00FD1D47">
              <w:rPr>
                <w:rFonts w:asciiTheme="minorHAnsi" w:hAnsiTheme="minorHAnsi" w:cs="Arial"/>
                <w:b/>
                <w:sz w:val="24"/>
                <w:szCs w:val="24"/>
              </w:rPr>
              <w:t>Name(s):</w:t>
            </w:r>
            <w:r w:rsidRPr="00FD1D47">
              <w:rPr>
                <w:rFonts w:asciiTheme="minorHAnsi" w:hAnsiTheme="minorHAnsi" w:cs="Arial"/>
                <w:b/>
                <w:sz w:val="24"/>
                <w:szCs w:val="24"/>
              </w:rPr>
              <w:br/>
              <w:t>Job Title(s)</w:t>
            </w:r>
          </w:p>
        </w:tc>
        <w:tc>
          <w:tcPr>
            <w:tcW w:w="5448" w:type="dxa"/>
            <w:gridSpan w:val="2"/>
            <w:tcBorders>
              <w:left w:val="nil"/>
            </w:tcBorders>
            <w:vAlign w:val="center"/>
          </w:tcPr>
          <w:p w:rsidR="006F002A" w:rsidRPr="00FD1D47" w:rsidRDefault="006F002A" w:rsidP="00302675">
            <w:pPr>
              <w:pStyle w:val="NoSpacing"/>
              <w:spacing w:before="120"/>
              <w:jc w:val="center"/>
              <w:rPr>
                <w:rFonts w:asciiTheme="minorHAnsi" w:hAnsiTheme="minorHAnsi" w:cs="Arial"/>
                <w:b/>
                <w:sz w:val="24"/>
                <w:szCs w:val="24"/>
              </w:rPr>
            </w:pPr>
            <w:r>
              <w:rPr>
                <w:rFonts w:asciiTheme="minorHAnsi" w:hAnsiTheme="minorHAnsi" w:cs="Arial"/>
                <w:b/>
                <w:sz w:val="24"/>
                <w:szCs w:val="24"/>
              </w:rPr>
              <w:t>Claire Daffern</w:t>
            </w:r>
            <w:r>
              <w:rPr>
                <w:rFonts w:asciiTheme="minorHAnsi" w:hAnsiTheme="minorHAnsi" w:cs="Arial"/>
                <w:b/>
                <w:sz w:val="24"/>
                <w:szCs w:val="24"/>
              </w:rPr>
              <w:br/>
              <w:t>Quality Assurance Manager</w:t>
            </w:r>
          </w:p>
        </w:tc>
      </w:tr>
      <w:tr w:rsidR="006F002A" w:rsidRPr="002E44DE" w:rsidTr="00302675">
        <w:tc>
          <w:tcPr>
            <w:tcW w:w="1809" w:type="dxa"/>
            <w:vMerge w:val="restart"/>
          </w:tcPr>
          <w:p w:rsidR="006F002A" w:rsidRPr="00FD1D47" w:rsidRDefault="006F002A" w:rsidP="00302675">
            <w:pPr>
              <w:pStyle w:val="NoSpacing"/>
              <w:spacing w:before="120"/>
              <w:rPr>
                <w:rFonts w:asciiTheme="minorHAnsi" w:hAnsiTheme="minorHAnsi" w:cs="Arial"/>
                <w:sz w:val="24"/>
                <w:szCs w:val="24"/>
              </w:rPr>
            </w:pPr>
            <w:r w:rsidRPr="00FD1D47">
              <w:rPr>
                <w:rFonts w:asciiTheme="minorHAnsi" w:hAnsiTheme="minorHAnsi" w:cs="Arial"/>
                <w:sz w:val="24"/>
                <w:szCs w:val="24"/>
              </w:rPr>
              <w:br/>
              <w:t>Approved by</w:t>
            </w:r>
            <w:r w:rsidRPr="00FD1D47">
              <w:rPr>
                <w:rFonts w:asciiTheme="minorHAnsi" w:hAnsiTheme="minorHAnsi" w:cs="Arial"/>
                <w:sz w:val="24"/>
                <w:szCs w:val="24"/>
                <w:vertAlign w:val="superscript"/>
              </w:rPr>
              <w:t>**</w:t>
            </w:r>
            <w:r w:rsidRPr="00FD1D47">
              <w:rPr>
                <w:rFonts w:asciiTheme="minorHAnsi" w:hAnsiTheme="minorHAnsi" w:cs="Arial"/>
                <w:sz w:val="24"/>
                <w:szCs w:val="24"/>
              </w:rPr>
              <w:t>:</w:t>
            </w:r>
          </w:p>
          <w:p w:rsidR="006F002A" w:rsidRPr="00FD1D47" w:rsidRDefault="006F002A" w:rsidP="00302675">
            <w:pPr>
              <w:pStyle w:val="NoSpacing"/>
              <w:spacing w:before="120"/>
              <w:rPr>
                <w:rFonts w:asciiTheme="minorHAnsi" w:hAnsiTheme="minorHAnsi" w:cs="Arial"/>
                <w:sz w:val="24"/>
                <w:szCs w:val="24"/>
              </w:rPr>
            </w:pPr>
          </w:p>
        </w:tc>
        <w:tc>
          <w:tcPr>
            <w:tcW w:w="1985" w:type="dxa"/>
            <w:tcBorders>
              <w:right w:val="nil"/>
            </w:tcBorders>
            <w:vAlign w:val="center"/>
          </w:tcPr>
          <w:p w:rsidR="006F002A" w:rsidRPr="00FD1D47" w:rsidRDefault="006F002A" w:rsidP="00302675">
            <w:pPr>
              <w:pStyle w:val="NoSpacing"/>
              <w:spacing w:before="120"/>
              <w:jc w:val="center"/>
              <w:rPr>
                <w:rFonts w:asciiTheme="minorHAnsi" w:hAnsiTheme="minorHAnsi" w:cs="Arial"/>
                <w:sz w:val="24"/>
                <w:szCs w:val="24"/>
              </w:rPr>
            </w:pPr>
            <w:r w:rsidRPr="00FD1D47">
              <w:rPr>
                <w:rFonts w:asciiTheme="minorHAnsi" w:hAnsiTheme="minorHAnsi" w:cs="Arial"/>
                <w:b/>
                <w:sz w:val="24"/>
                <w:szCs w:val="24"/>
              </w:rPr>
              <w:t>Name:</w:t>
            </w:r>
            <w:r w:rsidRPr="00FD1D47">
              <w:rPr>
                <w:rFonts w:asciiTheme="minorHAnsi" w:hAnsiTheme="minorHAnsi" w:cs="Arial"/>
                <w:b/>
                <w:sz w:val="24"/>
                <w:szCs w:val="24"/>
              </w:rPr>
              <w:br/>
              <w:t>Job Title:</w:t>
            </w:r>
            <w:r w:rsidRPr="00FD1D47">
              <w:rPr>
                <w:rFonts w:asciiTheme="minorHAnsi" w:hAnsiTheme="minorHAnsi" w:cs="Arial"/>
                <w:b/>
                <w:sz w:val="24"/>
                <w:szCs w:val="24"/>
              </w:rPr>
              <w:br/>
              <w:t>Signature:</w:t>
            </w:r>
            <w:r w:rsidRPr="00FD1D47">
              <w:rPr>
                <w:rFonts w:asciiTheme="minorHAnsi" w:hAnsiTheme="minorHAnsi" w:cs="Arial"/>
                <w:b/>
                <w:sz w:val="24"/>
                <w:szCs w:val="24"/>
              </w:rPr>
              <w:br/>
            </w:r>
          </w:p>
        </w:tc>
        <w:tc>
          <w:tcPr>
            <w:tcW w:w="5448" w:type="dxa"/>
            <w:gridSpan w:val="2"/>
            <w:tcBorders>
              <w:left w:val="nil"/>
            </w:tcBorders>
            <w:vAlign w:val="center"/>
          </w:tcPr>
          <w:p w:rsidR="006F002A" w:rsidRPr="00A25EF0" w:rsidRDefault="006F002A" w:rsidP="00302675">
            <w:pPr>
              <w:pStyle w:val="NoSpacing"/>
              <w:spacing w:before="120"/>
              <w:jc w:val="center"/>
              <w:rPr>
                <w:rFonts w:asciiTheme="minorHAnsi" w:hAnsiTheme="minorHAnsi" w:cs="Arial"/>
                <w:b/>
                <w:sz w:val="24"/>
                <w:szCs w:val="24"/>
              </w:rPr>
            </w:pPr>
            <w:r w:rsidRPr="00A25EF0">
              <w:rPr>
                <w:rFonts w:asciiTheme="minorHAnsi" w:hAnsiTheme="minorHAnsi" w:cs="Arial"/>
                <w:b/>
                <w:sz w:val="24"/>
                <w:szCs w:val="24"/>
              </w:rPr>
              <w:t>Chen Ji</w:t>
            </w:r>
            <w:r>
              <w:rPr>
                <w:rFonts w:asciiTheme="minorHAnsi" w:hAnsiTheme="minorHAnsi" w:cs="Arial"/>
                <w:b/>
                <w:sz w:val="24"/>
                <w:szCs w:val="24"/>
              </w:rPr>
              <w:br/>
              <w:t>Statistician</w:t>
            </w:r>
            <w:r>
              <w:rPr>
                <w:rFonts w:asciiTheme="minorHAnsi" w:hAnsiTheme="minorHAnsi" w:cs="Arial"/>
                <w:b/>
                <w:sz w:val="24"/>
                <w:szCs w:val="24"/>
              </w:rPr>
              <w:br/>
            </w:r>
          </w:p>
        </w:tc>
      </w:tr>
      <w:tr w:rsidR="006F002A" w:rsidRPr="002E44DE" w:rsidTr="00302675">
        <w:tc>
          <w:tcPr>
            <w:tcW w:w="1809" w:type="dxa"/>
            <w:vMerge/>
            <w:tcBorders>
              <w:bottom w:val="single" w:sz="4" w:space="0" w:color="auto"/>
            </w:tcBorders>
          </w:tcPr>
          <w:p w:rsidR="006F002A" w:rsidRPr="002E44DE" w:rsidRDefault="006F002A" w:rsidP="00302675">
            <w:pPr>
              <w:pStyle w:val="NoSpacing"/>
              <w:spacing w:before="120"/>
              <w:rPr>
                <w:rFonts w:asciiTheme="minorHAnsi" w:hAnsiTheme="minorHAnsi" w:cs="Arial"/>
              </w:rPr>
            </w:pPr>
          </w:p>
        </w:tc>
        <w:tc>
          <w:tcPr>
            <w:tcW w:w="7433" w:type="dxa"/>
            <w:gridSpan w:val="3"/>
            <w:tcBorders>
              <w:bottom w:val="single" w:sz="4" w:space="0" w:color="auto"/>
            </w:tcBorders>
          </w:tcPr>
          <w:p w:rsidR="006F002A" w:rsidRPr="002E44DE" w:rsidRDefault="006F002A" w:rsidP="00302675">
            <w:pPr>
              <w:pStyle w:val="NoSpacing"/>
              <w:spacing w:before="120"/>
              <w:jc w:val="both"/>
              <w:rPr>
                <w:rFonts w:asciiTheme="minorHAnsi" w:hAnsiTheme="minorHAnsi" w:cs="Arial"/>
                <w:i/>
                <w:sz w:val="18"/>
                <w:szCs w:val="18"/>
              </w:rPr>
            </w:pPr>
            <w:r w:rsidRPr="002E44DE">
              <w:rPr>
                <w:rFonts w:asciiTheme="minorHAnsi" w:hAnsiTheme="minorHAnsi" w:cs="Arial"/>
                <w:i/>
                <w:sz w:val="18"/>
                <w:szCs w:val="18"/>
              </w:rPr>
              <w:t xml:space="preserve">By signing this document, you are confirming that it has been crossed checked with the current protocol, the statistical analysis plan, </w:t>
            </w:r>
            <w:r>
              <w:rPr>
                <w:rFonts w:asciiTheme="minorHAnsi" w:hAnsiTheme="minorHAnsi" w:cs="Arial"/>
                <w:i/>
                <w:sz w:val="18"/>
                <w:szCs w:val="18"/>
              </w:rPr>
              <w:t>project</w:t>
            </w:r>
            <w:r w:rsidRPr="002E44DE">
              <w:rPr>
                <w:rFonts w:asciiTheme="minorHAnsi" w:hAnsiTheme="minorHAnsi" w:cs="Arial"/>
                <w:i/>
                <w:sz w:val="18"/>
                <w:szCs w:val="18"/>
              </w:rPr>
              <w:t xml:space="preserve"> monitoring plan and the SOPs listed in Section 1.</w:t>
            </w:r>
          </w:p>
        </w:tc>
      </w:tr>
    </w:tbl>
    <w:p w:rsidR="006F002A" w:rsidRDefault="006F002A" w:rsidP="00347D36">
      <w:pPr>
        <w:pStyle w:val="Heading1"/>
      </w:pPr>
    </w:p>
    <w:p w:rsidR="006F002A" w:rsidRDefault="006F002A">
      <w:pPr>
        <w:rPr>
          <w:rFonts w:asciiTheme="majorHAnsi" w:eastAsiaTheme="majorEastAsia" w:hAnsiTheme="majorHAnsi" w:cstheme="majorBidi"/>
          <w:color w:val="2E74B5" w:themeColor="accent1" w:themeShade="BF"/>
          <w:sz w:val="32"/>
          <w:szCs w:val="32"/>
        </w:rPr>
      </w:pPr>
      <w:r>
        <w:br w:type="page"/>
      </w:r>
    </w:p>
    <w:p w:rsidR="0099486F" w:rsidRPr="000D4F0C" w:rsidRDefault="001774A5" w:rsidP="00347D36">
      <w:pPr>
        <w:pStyle w:val="Heading1"/>
      </w:pPr>
      <w:r w:rsidRPr="000D4F0C">
        <w:lastRenderedPageBreak/>
        <w:t>Data Dictionary</w:t>
      </w:r>
    </w:p>
    <w:p w:rsidR="0095001F" w:rsidRPr="000D4F0C" w:rsidRDefault="0095001F" w:rsidP="0095001F"/>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46"/>
        <w:gridCol w:w="230"/>
        <w:gridCol w:w="142"/>
        <w:gridCol w:w="567"/>
        <w:gridCol w:w="142"/>
        <w:gridCol w:w="141"/>
        <w:gridCol w:w="440"/>
        <w:gridCol w:w="6318"/>
      </w:tblGrid>
      <w:tr w:rsidR="008902EA" w:rsidRPr="000D4F0C" w:rsidTr="00EF3A4D">
        <w:trPr>
          <w:tblHeader/>
        </w:trPr>
        <w:tc>
          <w:tcPr>
            <w:tcW w:w="2708" w:type="dxa"/>
            <w:gridSpan w:val="7"/>
            <w:tcBorders>
              <w:top w:val="single" w:sz="4" w:space="0" w:color="auto"/>
              <w:bottom w:val="single" w:sz="4" w:space="0" w:color="auto"/>
            </w:tcBorders>
            <w:shd w:val="clear" w:color="auto" w:fill="BDD6EE" w:themeFill="accent1" w:themeFillTint="66"/>
          </w:tcPr>
          <w:p w:rsidR="008902EA" w:rsidRPr="000D4F0C" w:rsidRDefault="008902EA" w:rsidP="008902EA">
            <w:r w:rsidRPr="000D4F0C">
              <w:t>Variable</w:t>
            </w:r>
          </w:p>
        </w:tc>
        <w:tc>
          <w:tcPr>
            <w:tcW w:w="6318" w:type="dxa"/>
            <w:tcBorders>
              <w:top w:val="single" w:sz="4" w:space="0" w:color="auto"/>
              <w:bottom w:val="single" w:sz="4" w:space="0" w:color="auto"/>
            </w:tcBorders>
            <w:shd w:val="clear" w:color="auto" w:fill="BDD6EE" w:themeFill="accent1" w:themeFillTint="66"/>
          </w:tcPr>
          <w:p w:rsidR="008902EA" w:rsidRPr="000D4F0C" w:rsidRDefault="008902EA" w:rsidP="008902EA">
            <w:r w:rsidRPr="000D4F0C">
              <w:t>Description</w:t>
            </w:r>
          </w:p>
        </w:tc>
      </w:tr>
      <w:tr w:rsidR="00EF3A4D" w:rsidRPr="000D4F0C" w:rsidTr="00EF3A4D">
        <w:tc>
          <w:tcPr>
            <w:tcW w:w="2268" w:type="dxa"/>
            <w:gridSpan w:val="6"/>
            <w:tcBorders>
              <w:top w:val="single" w:sz="4" w:space="0" w:color="auto"/>
            </w:tcBorders>
            <w:shd w:val="clear" w:color="auto" w:fill="FBE4D5" w:themeFill="accent2" w:themeFillTint="33"/>
          </w:tcPr>
          <w:p w:rsidR="00EF3A4D" w:rsidRPr="000D4F0C" w:rsidRDefault="00EF3A4D" w:rsidP="008902EA">
            <w:r w:rsidRPr="000D4F0C">
              <w:t>Patient Sensitive Data</w:t>
            </w:r>
          </w:p>
        </w:tc>
        <w:tc>
          <w:tcPr>
            <w:tcW w:w="6758" w:type="dxa"/>
            <w:gridSpan w:val="2"/>
            <w:tcBorders>
              <w:top w:val="single" w:sz="4" w:space="0" w:color="auto"/>
            </w:tcBorders>
          </w:tcPr>
          <w:p w:rsidR="00EF3A4D" w:rsidRPr="000D4F0C" w:rsidRDefault="00EF3A4D" w:rsidP="008902EA"/>
        </w:tc>
      </w:tr>
      <w:tr w:rsidR="008902EA" w:rsidRPr="000D4F0C" w:rsidTr="00EF3A4D">
        <w:tc>
          <w:tcPr>
            <w:tcW w:w="2708" w:type="dxa"/>
            <w:gridSpan w:val="7"/>
          </w:tcPr>
          <w:p w:rsidR="008902EA" w:rsidRPr="000D4F0C" w:rsidRDefault="0095001F" w:rsidP="008902EA">
            <w:r w:rsidRPr="000D4F0C">
              <w:tab/>
            </w:r>
            <w:r w:rsidR="008902EA" w:rsidRPr="000D4F0C">
              <w:t>psd_Surname</w:t>
            </w:r>
          </w:p>
        </w:tc>
        <w:tc>
          <w:tcPr>
            <w:tcW w:w="6318" w:type="dxa"/>
          </w:tcPr>
          <w:p w:rsidR="008902EA" w:rsidRPr="000D4F0C" w:rsidRDefault="008902EA" w:rsidP="008902EA">
            <w:r w:rsidRPr="000D4F0C">
              <w:t>Patient’s surname</w:t>
            </w:r>
          </w:p>
        </w:tc>
      </w:tr>
      <w:tr w:rsidR="008902EA" w:rsidRPr="000D4F0C" w:rsidTr="00EF3A4D">
        <w:tc>
          <w:tcPr>
            <w:tcW w:w="2708" w:type="dxa"/>
            <w:gridSpan w:val="7"/>
          </w:tcPr>
          <w:p w:rsidR="008902EA" w:rsidRPr="000D4F0C" w:rsidRDefault="0095001F" w:rsidP="008902EA">
            <w:r w:rsidRPr="000D4F0C">
              <w:tab/>
            </w:r>
            <w:r w:rsidR="008902EA" w:rsidRPr="000D4F0C">
              <w:t>psd_Forename</w:t>
            </w:r>
          </w:p>
        </w:tc>
        <w:tc>
          <w:tcPr>
            <w:tcW w:w="6318" w:type="dxa"/>
          </w:tcPr>
          <w:p w:rsidR="008902EA" w:rsidRPr="000D4F0C" w:rsidRDefault="008902EA" w:rsidP="008902EA">
            <w:r w:rsidRPr="000D4F0C">
              <w:t>Patient’s forename</w:t>
            </w:r>
          </w:p>
        </w:tc>
      </w:tr>
      <w:tr w:rsidR="008902EA" w:rsidRPr="000D4F0C" w:rsidTr="00EF3A4D">
        <w:tc>
          <w:tcPr>
            <w:tcW w:w="2708" w:type="dxa"/>
            <w:gridSpan w:val="7"/>
          </w:tcPr>
          <w:p w:rsidR="008902EA" w:rsidRPr="000D4F0C" w:rsidRDefault="0095001F" w:rsidP="008902EA">
            <w:r w:rsidRPr="000D4F0C">
              <w:tab/>
            </w:r>
            <w:r w:rsidR="008902EA" w:rsidRPr="000D4F0C">
              <w:t>psd_NHSNo</w:t>
            </w:r>
          </w:p>
        </w:tc>
        <w:tc>
          <w:tcPr>
            <w:tcW w:w="6318" w:type="dxa"/>
          </w:tcPr>
          <w:p w:rsidR="008902EA" w:rsidRPr="000D4F0C" w:rsidRDefault="008902EA" w:rsidP="008902EA">
            <w:r w:rsidRPr="000D4F0C">
              <w:t>Patient’s NHS number</w:t>
            </w:r>
          </w:p>
        </w:tc>
      </w:tr>
      <w:tr w:rsidR="008902EA" w:rsidRPr="000D4F0C" w:rsidTr="00EF3A4D">
        <w:tc>
          <w:tcPr>
            <w:tcW w:w="2708" w:type="dxa"/>
            <w:gridSpan w:val="7"/>
          </w:tcPr>
          <w:p w:rsidR="008902EA" w:rsidRPr="000D4F0C" w:rsidRDefault="0095001F" w:rsidP="008902EA">
            <w:r w:rsidRPr="000D4F0C">
              <w:tab/>
            </w:r>
            <w:r w:rsidR="008902EA" w:rsidRPr="000D4F0C">
              <w:t>psd_Postcode</w:t>
            </w:r>
          </w:p>
        </w:tc>
        <w:tc>
          <w:tcPr>
            <w:tcW w:w="6318" w:type="dxa"/>
          </w:tcPr>
          <w:p w:rsidR="008902EA" w:rsidRPr="000D4F0C" w:rsidRDefault="008902EA" w:rsidP="008902EA">
            <w:r w:rsidRPr="000D4F0C">
              <w:t>Patient’s home postcode</w:t>
            </w:r>
          </w:p>
        </w:tc>
      </w:tr>
      <w:tr w:rsidR="008902EA" w:rsidRPr="000D4F0C" w:rsidTr="00EF3A4D">
        <w:tc>
          <w:tcPr>
            <w:tcW w:w="2708" w:type="dxa"/>
            <w:gridSpan w:val="7"/>
            <w:tcBorders>
              <w:bottom w:val="single" w:sz="4" w:space="0" w:color="auto"/>
            </w:tcBorders>
          </w:tcPr>
          <w:p w:rsidR="008902EA" w:rsidRPr="000D4F0C" w:rsidRDefault="0095001F" w:rsidP="008902EA">
            <w:r w:rsidRPr="000D4F0C">
              <w:tab/>
            </w:r>
            <w:r w:rsidR="008902EA" w:rsidRPr="000D4F0C">
              <w:t>psd_GP</w:t>
            </w:r>
          </w:p>
        </w:tc>
        <w:tc>
          <w:tcPr>
            <w:tcW w:w="6318" w:type="dxa"/>
            <w:tcBorders>
              <w:bottom w:val="single" w:sz="4" w:space="0" w:color="auto"/>
            </w:tcBorders>
          </w:tcPr>
          <w:p w:rsidR="008902EA" w:rsidRPr="000D4F0C" w:rsidRDefault="008902EA" w:rsidP="008902EA">
            <w:r w:rsidRPr="000D4F0C">
              <w:t>Patient’s General Practitioner or Surgery</w:t>
            </w:r>
          </w:p>
        </w:tc>
      </w:tr>
      <w:tr w:rsidR="00EF3A4D" w:rsidRPr="000D4F0C" w:rsidTr="00EF3A4D">
        <w:tc>
          <w:tcPr>
            <w:tcW w:w="1418" w:type="dxa"/>
            <w:gridSpan w:val="3"/>
            <w:tcBorders>
              <w:top w:val="single" w:sz="4" w:space="0" w:color="auto"/>
            </w:tcBorders>
            <w:shd w:val="clear" w:color="auto" w:fill="FBE4D5" w:themeFill="accent2" w:themeFillTint="33"/>
          </w:tcPr>
          <w:p w:rsidR="00EF3A4D" w:rsidRPr="000D4F0C" w:rsidRDefault="00EF3A4D" w:rsidP="008902EA">
            <w:r w:rsidRPr="000D4F0C">
              <w:t>Patient Data</w:t>
            </w:r>
          </w:p>
        </w:tc>
        <w:tc>
          <w:tcPr>
            <w:tcW w:w="7608" w:type="dxa"/>
            <w:gridSpan w:val="5"/>
            <w:tcBorders>
              <w:top w:val="single" w:sz="4" w:space="0" w:color="auto"/>
            </w:tcBorders>
          </w:tcPr>
          <w:p w:rsidR="00EF3A4D" w:rsidRPr="000D4F0C" w:rsidRDefault="00EF3A4D" w:rsidP="008902EA"/>
        </w:tc>
      </w:tr>
      <w:tr w:rsidR="008902EA" w:rsidRPr="000D4F0C" w:rsidTr="00EF3A4D">
        <w:tc>
          <w:tcPr>
            <w:tcW w:w="2708" w:type="dxa"/>
            <w:gridSpan w:val="7"/>
          </w:tcPr>
          <w:p w:rsidR="008902EA" w:rsidRPr="000D4F0C" w:rsidRDefault="0095001F" w:rsidP="008902EA">
            <w:r w:rsidRPr="000D4F0C">
              <w:tab/>
            </w:r>
            <w:r w:rsidR="008902EA" w:rsidRPr="000D4F0C">
              <w:t>clg_OHCAOID</w:t>
            </w:r>
          </w:p>
        </w:tc>
        <w:tc>
          <w:tcPr>
            <w:tcW w:w="6318" w:type="dxa"/>
          </w:tcPr>
          <w:p w:rsidR="008902EA" w:rsidRPr="000D4F0C" w:rsidRDefault="00EF3A4D" w:rsidP="008902EA">
            <w:r w:rsidRPr="000D4F0C">
              <w:t>Unique OHCAO identification number</w:t>
            </w:r>
          </w:p>
        </w:tc>
      </w:tr>
      <w:tr w:rsidR="008902EA" w:rsidRPr="000D4F0C" w:rsidTr="00EF3A4D">
        <w:tc>
          <w:tcPr>
            <w:tcW w:w="2708" w:type="dxa"/>
            <w:gridSpan w:val="7"/>
          </w:tcPr>
          <w:p w:rsidR="008902EA" w:rsidRPr="000D4F0C" w:rsidRDefault="0095001F" w:rsidP="008902EA">
            <w:r w:rsidRPr="000D4F0C">
              <w:tab/>
            </w:r>
            <w:r w:rsidR="008902EA" w:rsidRPr="000D4F0C">
              <w:t>clg_PRF</w:t>
            </w:r>
          </w:p>
        </w:tc>
        <w:tc>
          <w:tcPr>
            <w:tcW w:w="6318" w:type="dxa"/>
          </w:tcPr>
          <w:p w:rsidR="008902EA" w:rsidRPr="000D4F0C" w:rsidRDefault="008902EA" w:rsidP="008902EA">
            <w:r w:rsidRPr="000D4F0C">
              <w:t>Type of patient record form</w:t>
            </w:r>
          </w:p>
        </w:tc>
      </w:tr>
      <w:tr w:rsidR="008902EA" w:rsidRPr="000D4F0C" w:rsidTr="00EF3A4D">
        <w:tc>
          <w:tcPr>
            <w:tcW w:w="2708" w:type="dxa"/>
            <w:gridSpan w:val="7"/>
          </w:tcPr>
          <w:p w:rsidR="008902EA" w:rsidRPr="000D4F0C" w:rsidRDefault="0095001F" w:rsidP="008902EA">
            <w:r w:rsidRPr="000D4F0C">
              <w:tab/>
            </w:r>
            <w:r w:rsidR="008902EA" w:rsidRPr="000D4F0C">
              <w:t>clg_PRFNo</w:t>
            </w:r>
          </w:p>
        </w:tc>
        <w:tc>
          <w:tcPr>
            <w:tcW w:w="6318" w:type="dxa"/>
          </w:tcPr>
          <w:p w:rsidR="008902EA" w:rsidRPr="000D4F0C" w:rsidRDefault="008902EA" w:rsidP="008902EA">
            <w:r w:rsidRPr="000D4F0C">
              <w:t>PRF serial number</w:t>
            </w:r>
          </w:p>
        </w:tc>
      </w:tr>
      <w:tr w:rsidR="008902EA" w:rsidRPr="000D4F0C" w:rsidTr="00EF3A4D">
        <w:tc>
          <w:tcPr>
            <w:tcW w:w="2708" w:type="dxa"/>
            <w:gridSpan w:val="7"/>
          </w:tcPr>
          <w:p w:rsidR="008902EA" w:rsidRPr="000D4F0C" w:rsidRDefault="0095001F" w:rsidP="008902EA">
            <w:r w:rsidRPr="000D4F0C">
              <w:tab/>
            </w:r>
            <w:r w:rsidR="008902EA" w:rsidRPr="000D4F0C">
              <w:t>clg_CaseNumber</w:t>
            </w:r>
          </w:p>
        </w:tc>
        <w:tc>
          <w:tcPr>
            <w:tcW w:w="6318" w:type="dxa"/>
          </w:tcPr>
          <w:p w:rsidR="008902EA" w:rsidRPr="000D4F0C" w:rsidRDefault="008902EA" w:rsidP="008902EA">
            <w:r w:rsidRPr="000D4F0C">
              <w:t>Regional Ambulance Service incident case number</w:t>
            </w:r>
          </w:p>
        </w:tc>
      </w:tr>
      <w:tr w:rsidR="008902EA" w:rsidRPr="000D4F0C" w:rsidTr="00EF3A4D">
        <w:tc>
          <w:tcPr>
            <w:tcW w:w="2708" w:type="dxa"/>
            <w:gridSpan w:val="7"/>
          </w:tcPr>
          <w:p w:rsidR="008902EA" w:rsidRPr="000D4F0C" w:rsidRDefault="0095001F" w:rsidP="008902EA">
            <w:r w:rsidRPr="000D4F0C">
              <w:tab/>
            </w:r>
            <w:r w:rsidR="008902EA" w:rsidRPr="000D4F0C">
              <w:t>clg_DOB</w:t>
            </w:r>
          </w:p>
        </w:tc>
        <w:tc>
          <w:tcPr>
            <w:tcW w:w="6318" w:type="dxa"/>
          </w:tcPr>
          <w:p w:rsidR="008902EA" w:rsidRPr="000D4F0C" w:rsidRDefault="008902EA" w:rsidP="008902EA">
            <w:r w:rsidRPr="000D4F0C">
              <w:t>Patient’s date of birth</w:t>
            </w:r>
          </w:p>
        </w:tc>
      </w:tr>
      <w:tr w:rsidR="008902EA" w:rsidRPr="000D4F0C" w:rsidTr="00EF3A4D">
        <w:tc>
          <w:tcPr>
            <w:tcW w:w="2708" w:type="dxa"/>
            <w:gridSpan w:val="7"/>
          </w:tcPr>
          <w:p w:rsidR="008902EA" w:rsidRPr="000D4F0C" w:rsidRDefault="0095001F" w:rsidP="008902EA">
            <w:r w:rsidRPr="000D4F0C">
              <w:tab/>
            </w:r>
            <w:r w:rsidR="008902EA" w:rsidRPr="000D4F0C">
              <w:t>clg_Age</w:t>
            </w:r>
          </w:p>
        </w:tc>
        <w:tc>
          <w:tcPr>
            <w:tcW w:w="6318" w:type="dxa"/>
          </w:tcPr>
          <w:p w:rsidR="008902EA" w:rsidRPr="000D4F0C" w:rsidRDefault="008902EA" w:rsidP="008902EA">
            <w:r w:rsidRPr="000D4F0C">
              <w:t>Patient’s age</w:t>
            </w:r>
          </w:p>
        </w:tc>
      </w:tr>
      <w:tr w:rsidR="008902EA" w:rsidRPr="000D4F0C" w:rsidTr="00EF3A4D">
        <w:tc>
          <w:tcPr>
            <w:tcW w:w="2708" w:type="dxa"/>
            <w:gridSpan w:val="7"/>
          </w:tcPr>
          <w:p w:rsidR="008902EA" w:rsidRPr="000D4F0C" w:rsidRDefault="0095001F" w:rsidP="008902EA">
            <w:r w:rsidRPr="000D4F0C">
              <w:tab/>
            </w:r>
            <w:r w:rsidR="008902EA" w:rsidRPr="000D4F0C">
              <w:t>clg_AgeUnit</w:t>
            </w:r>
          </w:p>
        </w:tc>
        <w:tc>
          <w:tcPr>
            <w:tcW w:w="6318" w:type="dxa"/>
          </w:tcPr>
          <w:p w:rsidR="008902EA" w:rsidRPr="000D4F0C" w:rsidRDefault="008902EA" w:rsidP="008902EA">
            <w:r w:rsidRPr="000D4F0C">
              <w:t>Unit of patient’s age</w:t>
            </w:r>
          </w:p>
        </w:tc>
      </w:tr>
      <w:tr w:rsidR="008902EA" w:rsidRPr="000D4F0C" w:rsidTr="00EF3A4D">
        <w:tc>
          <w:tcPr>
            <w:tcW w:w="2708" w:type="dxa"/>
            <w:gridSpan w:val="7"/>
          </w:tcPr>
          <w:p w:rsidR="008902EA" w:rsidRPr="000D4F0C" w:rsidRDefault="0095001F" w:rsidP="008902EA">
            <w:r w:rsidRPr="000D4F0C">
              <w:tab/>
            </w:r>
            <w:r w:rsidR="008902EA" w:rsidRPr="000D4F0C">
              <w:t>clg_Sex</w:t>
            </w:r>
          </w:p>
        </w:tc>
        <w:tc>
          <w:tcPr>
            <w:tcW w:w="6318" w:type="dxa"/>
          </w:tcPr>
          <w:p w:rsidR="008902EA" w:rsidRPr="000D4F0C" w:rsidRDefault="008902EA" w:rsidP="008902EA">
            <w:r w:rsidRPr="000D4F0C">
              <w:t>Patient’s sex</w:t>
            </w:r>
          </w:p>
        </w:tc>
      </w:tr>
      <w:tr w:rsidR="008902EA" w:rsidRPr="000D4F0C" w:rsidTr="00EF3A4D">
        <w:tc>
          <w:tcPr>
            <w:tcW w:w="2708" w:type="dxa"/>
            <w:gridSpan w:val="7"/>
            <w:tcBorders>
              <w:bottom w:val="single" w:sz="4" w:space="0" w:color="auto"/>
            </w:tcBorders>
          </w:tcPr>
          <w:p w:rsidR="008902EA" w:rsidRPr="000D4F0C" w:rsidRDefault="0095001F" w:rsidP="008902EA">
            <w:r w:rsidRPr="000D4F0C">
              <w:tab/>
            </w:r>
            <w:r w:rsidR="008902EA" w:rsidRPr="000D4F0C">
              <w:t>clg_Ethnicity</w:t>
            </w:r>
          </w:p>
        </w:tc>
        <w:tc>
          <w:tcPr>
            <w:tcW w:w="6318" w:type="dxa"/>
            <w:tcBorders>
              <w:bottom w:val="single" w:sz="4" w:space="0" w:color="auto"/>
            </w:tcBorders>
          </w:tcPr>
          <w:p w:rsidR="008902EA" w:rsidRPr="000D4F0C" w:rsidRDefault="008902EA" w:rsidP="008902EA">
            <w:r w:rsidRPr="000D4F0C">
              <w:t>Patient’s ethnicity</w:t>
            </w:r>
          </w:p>
        </w:tc>
      </w:tr>
      <w:tr w:rsidR="00EF3A4D" w:rsidRPr="000D4F0C" w:rsidTr="00EF3A4D">
        <w:tc>
          <w:tcPr>
            <w:tcW w:w="1276" w:type="dxa"/>
            <w:gridSpan w:val="2"/>
            <w:tcBorders>
              <w:top w:val="single" w:sz="4" w:space="0" w:color="auto"/>
            </w:tcBorders>
            <w:shd w:val="clear" w:color="auto" w:fill="FBE4D5" w:themeFill="accent2" w:themeFillTint="33"/>
          </w:tcPr>
          <w:p w:rsidR="00EF3A4D" w:rsidRPr="000D4F0C" w:rsidRDefault="00EF3A4D" w:rsidP="008902EA">
            <w:r w:rsidRPr="000D4F0C">
              <w:t>Event Data</w:t>
            </w:r>
          </w:p>
        </w:tc>
        <w:tc>
          <w:tcPr>
            <w:tcW w:w="7750" w:type="dxa"/>
            <w:gridSpan w:val="6"/>
            <w:tcBorders>
              <w:top w:val="single" w:sz="4" w:space="0" w:color="auto"/>
            </w:tcBorders>
          </w:tcPr>
          <w:p w:rsidR="00EF3A4D" w:rsidRPr="000D4F0C" w:rsidRDefault="00EF3A4D" w:rsidP="008902EA"/>
        </w:tc>
      </w:tr>
      <w:tr w:rsidR="008902EA" w:rsidRPr="000D4F0C" w:rsidTr="00EF3A4D">
        <w:tc>
          <w:tcPr>
            <w:tcW w:w="2708" w:type="dxa"/>
            <w:gridSpan w:val="7"/>
          </w:tcPr>
          <w:p w:rsidR="008902EA" w:rsidRPr="000D4F0C" w:rsidRDefault="0095001F" w:rsidP="008902EA">
            <w:r w:rsidRPr="000D4F0C">
              <w:tab/>
            </w:r>
            <w:r w:rsidR="008902EA" w:rsidRPr="000D4F0C">
              <w:t>clg_EMSDate</w:t>
            </w:r>
          </w:p>
        </w:tc>
        <w:tc>
          <w:tcPr>
            <w:tcW w:w="6318" w:type="dxa"/>
          </w:tcPr>
          <w:p w:rsidR="008902EA" w:rsidRPr="000D4F0C" w:rsidRDefault="008902EA" w:rsidP="008902EA">
            <w:r w:rsidRPr="000D4F0C">
              <w:t>Date of emergency medical services call</w:t>
            </w:r>
          </w:p>
        </w:tc>
      </w:tr>
      <w:tr w:rsidR="008902EA" w:rsidRPr="000D4F0C" w:rsidTr="00EF3A4D">
        <w:tc>
          <w:tcPr>
            <w:tcW w:w="2708" w:type="dxa"/>
            <w:gridSpan w:val="7"/>
          </w:tcPr>
          <w:p w:rsidR="008902EA" w:rsidRPr="000D4F0C" w:rsidRDefault="0095001F" w:rsidP="008902EA">
            <w:r w:rsidRPr="000D4F0C">
              <w:tab/>
            </w:r>
            <w:r w:rsidR="008902EA" w:rsidRPr="000D4F0C">
              <w:t>clg_EMSTime</w:t>
            </w:r>
          </w:p>
        </w:tc>
        <w:tc>
          <w:tcPr>
            <w:tcW w:w="6318" w:type="dxa"/>
          </w:tcPr>
          <w:p w:rsidR="008902EA" w:rsidRPr="000D4F0C" w:rsidRDefault="008902EA" w:rsidP="008902EA">
            <w:r w:rsidRPr="000D4F0C">
              <w:t>Time of emergency medical services call</w:t>
            </w:r>
          </w:p>
        </w:tc>
      </w:tr>
      <w:tr w:rsidR="008902EA" w:rsidRPr="000D4F0C" w:rsidTr="00EF3A4D">
        <w:tc>
          <w:tcPr>
            <w:tcW w:w="2708" w:type="dxa"/>
            <w:gridSpan w:val="7"/>
          </w:tcPr>
          <w:p w:rsidR="008902EA" w:rsidRPr="000D4F0C" w:rsidRDefault="0095001F" w:rsidP="008902EA">
            <w:r w:rsidRPr="000D4F0C">
              <w:tab/>
            </w:r>
            <w:r w:rsidR="008902EA" w:rsidRPr="000D4F0C">
              <w:t>clg_CadClass</w:t>
            </w:r>
          </w:p>
        </w:tc>
        <w:tc>
          <w:tcPr>
            <w:tcW w:w="6318" w:type="dxa"/>
          </w:tcPr>
          <w:p w:rsidR="008902EA" w:rsidRPr="000D4F0C" w:rsidRDefault="008902EA" w:rsidP="008902EA">
            <w:r w:rsidRPr="000D4F0C">
              <w:t>Computer aided dispatch classification</w:t>
            </w:r>
          </w:p>
        </w:tc>
      </w:tr>
      <w:tr w:rsidR="008902EA" w:rsidRPr="000D4F0C" w:rsidTr="00EF3A4D">
        <w:tc>
          <w:tcPr>
            <w:tcW w:w="2708" w:type="dxa"/>
            <w:gridSpan w:val="7"/>
          </w:tcPr>
          <w:p w:rsidR="008902EA" w:rsidRPr="000D4F0C" w:rsidRDefault="0095001F" w:rsidP="008902EA">
            <w:r w:rsidRPr="000D4F0C">
              <w:tab/>
            </w:r>
            <w:r w:rsidR="008902EA" w:rsidRPr="000D4F0C">
              <w:t>clg_EMSLoc</w:t>
            </w:r>
          </w:p>
        </w:tc>
        <w:tc>
          <w:tcPr>
            <w:tcW w:w="6318" w:type="dxa"/>
          </w:tcPr>
          <w:p w:rsidR="008902EA" w:rsidRPr="000D4F0C" w:rsidRDefault="008902EA" w:rsidP="008902EA">
            <w:r w:rsidRPr="000D4F0C">
              <w:t>Location of emergency medical services occurrence</w:t>
            </w:r>
          </w:p>
        </w:tc>
      </w:tr>
      <w:tr w:rsidR="008902EA" w:rsidRPr="000D4F0C" w:rsidTr="00EF3A4D">
        <w:tc>
          <w:tcPr>
            <w:tcW w:w="2708" w:type="dxa"/>
            <w:gridSpan w:val="7"/>
            <w:tcBorders>
              <w:bottom w:val="single" w:sz="4" w:space="0" w:color="auto"/>
            </w:tcBorders>
          </w:tcPr>
          <w:p w:rsidR="008902EA" w:rsidRPr="000D4F0C" w:rsidRDefault="0095001F" w:rsidP="008902EA">
            <w:r w:rsidRPr="000D4F0C">
              <w:tab/>
            </w:r>
            <w:r w:rsidR="008902EA" w:rsidRPr="000D4F0C">
              <w:t>clg_Wit</w:t>
            </w:r>
          </w:p>
        </w:tc>
        <w:tc>
          <w:tcPr>
            <w:tcW w:w="6318" w:type="dxa"/>
            <w:tcBorders>
              <w:bottom w:val="single" w:sz="4" w:space="0" w:color="auto"/>
            </w:tcBorders>
          </w:tcPr>
          <w:p w:rsidR="008902EA" w:rsidRPr="000D4F0C" w:rsidRDefault="008902EA" w:rsidP="008902EA">
            <w:r w:rsidRPr="000D4F0C">
              <w:t>Occurrence witnessed by?</w:t>
            </w:r>
          </w:p>
        </w:tc>
      </w:tr>
      <w:tr w:rsidR="00EF3A4D" w:rsidRPr="000D4F0C" w:rsidTr="00EF3A4D">
        <w:tc>
          <w:tcPr>
            <w:tcW w:w="1985" w:type="dxa"/>
            <w:gridSpan w:val="4"/>
            <w:tcBorders>
              <w:top w:val="single" w:sz="4" w:space="0" w:color="auto"/>
            </w:tcBorders>
            <w:shd w:val="clear" w:color="auto" w:fill="FBE4D5" w:themeFill="accent2" w:themeFillTint="33"/>
          </w:tcPr>
          <w:p w:rsidR="00EF3A4D" w:rsidRPr="000D4F0C" w:rsidRDefault="00EF3A4D" w:rsidP="008902EA">
            <w:r w:rsidRPr="000D4F0C">
              <w:t>Pre-EMS First Aids</w:t>
            </w:r>
          </w:p>
        </w:tc>
        <w:tc>
          <w:tcPr>
            <w:tcW w:w="7041" w:type="dxa"/>
            <w:gridSpan w:val="4"/>
            <w:tcBorders>
              <w:top w:val="single" w:sz="4" w:space="0" w:color="auto"/>
            </w:tcBorders>
          </w:tcPr>
          <w:p w:rsidR="00EF3A4D" w:rsidRPr="000D4F0C" w:rsidRDefault="00EF3A4D" w:rsidP="008902EA"/>
        </w:tc>
      </w:tr>
      <w:tr w:rsidR="008902EA" w:rsidRPr="000D4F0C" w:rsidTr="00EF3A4D">
        <w:tc>
          <w:tcPr>
            <w:tcW w:w="2708" w:type="dxa"/>
            <w:gridSpan w:val="7"/>
          </w:tcPr>
          <w:p w:rsidR="008902EA" w:rsidRPr="000D4F0C" w:rsidRDefault="0095001F" w:rsidP="008902EA">
            <w:r w:rsidRPr="000D4F0C">
              <w:tab/>
            </w:r>
            <w:r w:rsidR="008902EA" w:rsidRPr="000D4F0C">
              <w:t>clg_PreTrt</w:t>
            </w:r>
          </w:p>
        </w:tc>
        <w:tc>
          <w:tcPr>
            <w:tcW w:w="6318" w:type="dxa"/>
          </w:tcPr>
          <w:p w:rsidR="008902EA" w:rsidRPr="000D4F0C" w:rsidRDefault="008902EA" w:rsidP="00131864">
            <w:r w:rsidRPr="000D4F0C">
              <w:t>Any treatment before EMS arrived?</w:t>
            </w:r>
          </w:p>
        </w:tc>
      </w:tr>
      <w:tr w:rsidR="008902EA" w:rsidRPr="000D4F0C" w:rsidTr="00EF3A4D">
        <w:tc>
          <w:tcPr>
            <w:tcW w:w="2708" w:type="dxa"/>
            <w:gridSpan w:val="7"/>
          </w:tcPr>
          <w:p w:rsidR="008902EA" w:rsidRPr="000D4F0C" w:rsidRDefault="0095001F" w:rsidP="008902EA">
            <w:r w:rsidRPr="000D4F0C">
              <w:tab/>
            </w:r>
            <w:r w:rsidR="008902EA" w:rsidRPr="000D4F0C">
              <w:t>clg_CPRLay</w:t>
            </w:r>
          </w:p>
        </w:tc>
        <w:tc>
          <w:tcPr>
            <w:tcW w:w="6318" w:type="dxa"/>
          </w:tcPr>
          <w:p w:rsidR="008902EA" w:rsidRPr="000D4F0C" w:rsidRDefault="008902EA" w:rsidP="008902EA">
            <w:r w:rsidRPr="000D4F0C">
              <w:t>Bystander commenced CPR</w:t>
            </w:r>
          </w:p>
        </w:tc>
      </w:tr>
      <w:tr w:rsidR="008902EA" w:rsidRPr="000D4F0C" w:rsidTr="00EF3A4D">
        <w:tc>
          <w:tcPr>
            <w:tcW w:w="2708" w:type="dxa"/>
            <w:gridSpan w:val="7"/>
          </w:tcPr>
          <w:p w:rsidR="008902EA" w:rsidRPr="000D4F0C" w:rsidRDefault="0095001F" w:rsidP="008902EA">
            <w:r w:rsidRPr="000D4F0C">
              <w:tab/>
            </w:r>
            <w:r w:rsidR="008902EA" w:rsidRPr="000D4F0C">
              <w:t>clg_PADAvail</w:t>
            </w:r>
          </w:p>
        </w:tc>
        <w:tc>
          <w:tcPr>
            <w:tcW w:w="6318" w:type="dxa"/>
          </w:tcPr>
          <w:p w:rsidR="008902EA" w:rsidRPr="000D4F0C" w:rsidRDefault="008902EA" w:rsidP="008902EA">
            <w:r w:rsidRPr="000D4F0C">
              <w:t>Public access defibrillator available</w:t>
            </w:r>
          </w:p>
        </w:tc>
      </w:tr>
      <w:tr w:rsidR="008902EA" w:rsidRPr="000D4F0C" w:rsidTr="00EF3A4D">
        <w:tc>
          <w:tcPr>
            <w:tcW w:w="2708" w:type="dxa"/>
            <w:gridSpan w:val="7"/>
            <w:tcBorders>
              <w:bottom w:val="single" w:sz="4" w:space="0" w:color="auto"/>
            </w:tcBorders>
          </w:tcPr>
          <w:p w:rsidR="008902EA" w:rsidRPr="000D4F0C" w:rsidRDefault="0095001F" w:rsidP="008902EA">
            <w:r w:rsidRPr="000D4F0C">
              <w:tab/>
            </w:r>
            <w:r w:rsidR="008902EA" w:rsidRPr="000D4F0C">
              <w:t>clg_PADUsed</w:t>
            </w:r>
          </w:p>
        </w:tc>
        <w:tc>
          <w:tcPr>
            <w:tcW w:w="6318" w:type="dxa"/>
            <w:tcBorders>
              <w:bottom w:val="single" w:sz="4" w:space="0" w:color="auto"/>
            </w:tcBorders>
          </w:tcPr>
          <w:p w:rsidR="008902EA" w:rsidRPr="000D4F0C" w:rsidRDefault="00285114" w:rsidP="00285114">
            <w:r w:rsidRPr="000D4F0C">
              <w:t>Public access defibrillator used by member of public</w:t>
            </w:r>
          </w:p>
        </w:tc>
      </w:tr>
      <w:tr w:rsidR="00EF3A4D" w:rsidRPr="000D4F0C" w:rsidTr="00EF3A4D">
        <w:tc>
          <w:tcPr>
            <w:tcW w:w="2127" w:type="dxa"/>
            <w:gridSpan w:val="5"/>
            <w:tcBorders>
              <w:top w:val="single" w:sz="4" w:space="0" w:color="auto"/>
            </w:tcBorders>
            <w:shd w:val="clear" w:color="auto" w:fill="FBE4D5" w:themeFill="accent2" w:themeFillTint="33"/>
          </w:tcPr>
          <w:p w:rsidR="00EF3A4D" w:rsidRPr="000D4F0C" w:rsidRDefault="00EF3A4D" w:rsidP="008902EA">
            <w:r w:rsidRPr="000D4F0C">
              <w:t>Primary Assessment</w:t>
            </w:r>
          </w:p>
        </w:tc>
        <w:tc>
          <w:tcPr>
            <w:tcW w:w="6899" w:type="dxa"/>
            <w:gridSpan w:val="3"/>
            <w:tcBorders>
              <w:top w:val="single" w:sz="4" w:space="0" w:color="auto"/>
            </w:tcBorders>
          </w:tcPr>
          <w:p w:rsidR="00EF3A4D" w:rsidRPr="000D4F0C" w:rsidRDefault="00EF3A4D" w:rsidP="008902EA"/>
        </w:tc>
      </w:tr>
      <w:tr w:rsidR="008902EA" w:rsidRPr="000D4F0C" w:rsidTr="00EF3A4D">
        <w:tc>
          <w:tcPr>
            <w:tcW w:w="2708" w:type="dxa"/>
            <w:gridSpan w:val="7"/>
          </w:tcPr>
          <w:p w:rsidR="008902EA" w:rsidRPr="000D4F0C" w:rsidRDefault="0095001F" w:rsidP="008902EA">
            <w:r w:rsidRPr="000D4F0C">
              <w:tab/>
            </w:r>
            <w:r w:rsidR="00285114" w:rsidRPr="000D4F0C">
              <w:t>clg_ROSCPreEMS</w:t>
            </w:r>
          </w:p>
        </w:tc>
        <w:tc>
          <w:tcPr>
            <w:tcW w:w="6318" w:type="dxa"/>
          </w:tcPr>
          <w:p w:rsidR="008902EA" w:rsidRPr="000D4F0C" w:rsidRDefault="00285114" w:rsidP="008902EA">
            <w:r w:rsidRPr="000D4F0C">
              <w:t>Was a ROSC noted on arrival o of EMS staff?</w:t>
            </w:r>
          </w:p>
        </w:tc>
      </w:tr>
      <w:tr w:rsidR="00285114" w:rsidRPr="000D4F0C" w:rsidTr="00EF3A4D">
        <w:tc>
          <w:tcPr>
            <w:tcW w:w="2708" w:type="dxa"/>
            <w:gridSpan w:val="7"/>
          </w:tcPr>
          <w:p w:rsidR="00285114" w:rsidRPr="000D4F0C" w:rsidRDefault="0095001F" w:rsidP="00285114">
            <w:r w:rsidRPr="000D4F0C">
              <w:tab/>
            </w:r>
            <w:r w:rsidR="00285114" w:rsidRPr="000D4F0C">
              <w:t>clg_InitAetiology</w:t>
            </w:r>
          </w:p>
        </w:tc>
        <w:tc>
          <w:tcPr>
            <w:tcW w:w="6318" w:type="dxa"/>
          </w:tcPr>
          <w:p w:rsidR="00285114" w:rsidRPr="000D4F0C" w:rsidRDefault="0095001F" w:rsidP="00285114">
            <w:r w:rsidRPr="000D4F0C">
              <w:t>Initial</w:t>
            </w:r>
            <w:r w:rsidR="00285114" w:rsidRPr="000D4F0C">
              <w:t xml:space="preserve"> aetiology of cardiac arrest</w:t>
            </w:r>
          </w:p>
        </w:tc>
      </w:tr>
      <w:tr w:rsidR="00285114" w:rsidRPr="000D4F0C" w:rsidTr="00EF3A4D">
        <w:tc>
          <w:tcPr>
            <w:tcW w:w="2708" w:type="dxa"/>
            <w:gridSpan w:val="7"/>
          </w:tcPr>
          <w:p w:rsidR="00285114" w:rsidRPr="000D4F0C" w:rsidRDefault="0095001F" w:rsidP="00285114">
            <w:r w:rsidRPr="000D4F0C">
              <w:tab/>
            </w:r>
            <w:r w:rsidR="00285114" w:rsidRPr="000D4F0C">
              <w:t>clg_InitRhythm</w:t>
            </w:r>
          </w:p>
        </w:tc>
        <w:tc>
          <w:tcPr>
            <w:tcW w:w="6318" w:type="dxa"/>
          </w:tcPr>
          <w:p w:rsidR="00285114" w:rsidRPr="000D4F0C" w:rsidRDefault="00285114" w:rsidP="00285114">
            <w:r w:rsidRPr="000D4F0C">
              <w:t>Initial cardiac arrest rhythm</w:t>
            </w:r>
          </w:p>
        </w:tc>
      </w:tr>
      <w:tr w:rsidR="00285114" w:rsidRPr="000D4F0C" w:rsidTr="00EF3A4D">
        <w:tc>
          <w:tcPr>
            <w:tcW w:w="2708" w:type="dxa"/>
            <w:gridSpan w:val="7"/>
          </w:tcPr>
          <w:p w:rsidR="00285114" w:rsidRPr="000D4F0C" w:rsidRDefault="0095001F" w:rsidP="00285114">
            <w:r w:rsidRPr="000D4F0C">
              <w:tab/>
            </w:r>
            <w:r w:rsidR="00285114" w:rsidRPr="000D4F0C">
              <w:t>clg_DNAR</w:t>
            </w:r>
          </w:p>
        </w:tc>
        <w:tc>
          <w:tcPr>
            <w:tcW w:w="6318" w:type="dxa"/>
          </w:tcPr>
          <w:p w:rsidR="00285114" w:rsidRPr="000D4F0C" w:rsidRDefault="00285114" w:rsidP="00285114">
            <w:r w:rsidRPr="000D4F0C">
              <w:t>Do not attempt resuscitation order in place</w:t>
            </w:r>
          </w:p>
        </w:tc>
      </w:tr>
      <w:tr w:rsidR="00285114" w:rsidRPr="000D4F0C" w:rsidTr="00EF3A4D">
        <w:tc>
          <w:tcPr>
            <w:tcW w:w="2708" w:type="dxa"/>
            <w:gridSpan w:val="7"/>
          </w:tcPr>
          <w:p w:rsidR="00285114" w:rsidRPr="000D4F0C" w:rsidRDefault="0095001F" w:rsidP="00285114">
            <w:r w:rsidRPr="000D4F0C">
              <w:tab/>
            </w:r>
            <w:r w:rsidR="00285114" w:rsidRPr="000D4F0C">
              <w:t>clg_CCEMS</w:t>
            </w:r>
          </w:p>
        </w:tc>
        <w:tc>
          <w:tcPr>
            <w:tcW w:w="6318" w:type="dxa"/>
          </w:tcPr>
          <w:p w:rsidR="00285114" w:rsidRPr="000D4F0C" w:rsidRDefault="00285114" w:rsidP="00285114">
            <w:r w:rsidRPr="000D4F0C">
              <w:t>EMS chest compressions</w:t>
            </w:r>
          </w:p>
        </w:tc>
      </w:tr>
      <w:tr w:rsidR="00285114" w:rsidRPr="000D4F0C" w:rsidTr="00EF3A4D">
        <w:tc>
          <w:tcPr>
            <w:tcW w:w="2708" w:type="dxa"/>
            <w:gridSpan w:val="7"/>
          </w:tcPr>
          <w:p w:rsidR="00285114" w:rsidRPr="000D4F0C" w:rsidRDefault="0095001F" w:rsidP="00285114">
            <w:r w:rsidRPr="000D4F0C">
              <w:tab/>
            </w:r>
            <w:r w:rsidR="00285114" w:rsidRPr="000D4F0C">
              <w:t>clg_VentEMS</w:t>
            </w:r>
          </w:p>
        </w:tc>
        <w:tc>
          <w:tcPr>
            <w:tcW w:w="6318" w:type="dxa"/>
          </w:tcPr>
          <w:p w:rsidR="00285114" w:rsidRPr="000D4F0C" w:rsidRDefault="00285114" w:rsidP="00285114">
            <w:r w:rsidRPr="000D4F0C">
              <w:t>Consistent ventilations by EMS</w:t>
            </w:r>
          </w:p>
        </w:tc>
      </w:tr>
      <w:tr w:rsidR="00285114" w:rsidRPr="000D4F0C" w:rsidTr="00EF3A4D">
        <w:tc>
          <w:tcPr>
            <w:tcW w:w="2708" w:type="dxa"/>
            <w:gridSpan w:val="7"/>
          </w:tcPr>
          <w:p w:rsidR="00285114" w:rsidRPr="000D4F0C" w:rsidRDefault="0095001F" w:rsidP="00285114">
            <w:r w:rsidRPr="000D4F0C">
              <w:tab/>
            </w:r>
            <w:r w:rsidR="00285114" w:rsidRPr="000D4F0C">
              <w:t>clg_Defib</w:t>
            </w:r>
          </w:p>
        </w:tc>
        <w:tc>
          <w:tcPr>
            <w:tcW w:w="6318" w:type="dxa"/>
          </w:tcPr>
          <w:p w:rsidR="00285114" w:rsidRPr="000D4F0C" w:rsidRDefault="00285114" w:rsidP="00285114">
            <w:r w:rsidRPr="000D4F0C">
              <w:t>Attempted defibrillator of the patient</w:t>
            </w:r>
          </w:p>
        </w:tc>
      </w:tr>
      <w:tr w:rsidR="00285114" w:rsidRPr="000D4F0C" w:rsidTr="00EF3A4D">
        <w:tc>
          <w:tcPr>
            <w:tcW w:w="2708" w:type="dxa"/>
            <w:gridSpan w:val="7"/>
          </w:tcPr>
          <w:p w:rsidR="00285114" w:rsidRPr="000D4F0C" w:rsidRDefault="0095001F" w:rsidP="00285114">
            <w:r w:rsidRPr="000D4F0C">
              <w:tab/>
            </w:r>
            <w:r w:rsidR="00285114" w:rsidRPr="000D4F0C">
              <w:t>clg_ShockNo</w:t>
            </w:r>
          </w:p>
        </w:tc>
        <w:tc>
          <w:tcPr>
            <w:tcW w:w="6318" w:type="dxa"/>
          </w:tcPr>
          <w:p w:rsidR="00285114" w:rsidRPr="000D4F0C" w:rsidRDefault="00285114" w:rsidP="00285114">
            <w:r w:rsidRPr="000D4F0C">
              <w:t>Total number of shocks given</w:t>
            </w:r>
          </w:p>
        </w:tc>
      </w:tr>
      <w:tr w:rsidR="00285114" w:rsidRPr="000D4F0C" w:rsidTr="00EF3A4D">
        <w:tc>
          <w:tcPr>
            <w:tcW w:w="2708" w:type="dxa"/>
            <w:gridSpan w:val="7"/>
          </w:tcPr>
          <w:p w:rsidR="00285114" w:rsidRPr="000D4F0C" w:rsidRDefault="0095001F" w:rsidP="00285114">
            <w:r w:rsidRPr="000D4F0C">
              <w:tab/>
            </w:r>
            <w:r w:rsidR="00285114" w:rsidRPr="000D4F0C">
              <w:t>clg_IO</w:t>
            </w:r>
          </w:p>
        </w:tc>
        <w:tc>
          <w:tcPr>
            <w:tcW w:w="6318" w:type="dxa"/>
          </w:tcPr>
          <w:p w:rsidR="00285114" w:rsidRPr="000D4F0C" w:rsidRDefault="00285114" w:rsidP="00285114">
            <w:r w:rsidRPr="000D4F0C">
              <w:t>Intraosseous access</w:t>
            </w:r>
          </w:p>
        </w:tc>
      </w:tr>
      <w:tr w:rsidR="00285114" w:rsidRPr="000D4F0C" w:rsidTr="00EF3A4D">
        <w:tc>
          <w:tcPr>
            <w:tcW w:w="2708" w:type="dxa"/>
            <w:gridSpan w:val="7"/>
          </w:tcPr>
          <w:p w:rsidR="00285114" w:rsidRPr="000D4F0C" w:rsidRDefault="0095001F" w:rsidP="00285114">
            <w:r w:rsidRPr="000D4F0C">
              <w:tab/>
            </w:r>
            <w:r w:rsidR="00285114" w:rsidRPr="000D4F0C">
              <w:t>clg_IV</w:t>
            </w:r>
          </w:p>
        </w:tc>
        <w:tc>
          <w:tcPr>
            <w:tcW w:w="6318" w:type="dxa"/>
          </w:tcPr>
          <w:p w:rsidR="00285114" w:rsidRPr="000D4F0C" w:rsidRDefault="00285114" w:rsidP="00285114">
            <w:r w:rsidRPr="000D4F0C">
              <w:t>Intravenous access</w:t>
            </w:r>
          </w:p>
        </w:tc>
      </w:tr>
      <w:tr w:rsidR="00285114" w:rsidRPr="000D4F0C" w:rsidTr="00EF3A4D">
        <w:tc>
          <w:tcPr>
            <w:tcW w:w="2708" w:type="dxa"/>
            <w:gridSpan w:val="7"/>
          </w:tcPr>
          <w:p w:rsidR="00285114" w:rsidRPr="000D4F0C" w:rsidRDefault="0095001F" w:rsidP="00285114">
            <w:r w:rsidRPr="000D4F0C">
              <w:tab/>
            </w:r>
            <w:r w:rsidR="00285114" w:rsidRPr="000D4F0C">
              <w:t>clg_ADX</w:t>
            </w:r>
          </w:p>
        </w:tc>
        <w:tc>
          <w:tcPr>
            <w:tcW w:w="6318" w:type="dxa"/>
          </w:tcPr>
          <w:p w:rsidR="00285114" w:rsidRPr="000D4F0C" w:rsidRDefault="00285114" w:rsidP="00285114">
            <w:r w:rsidRPr="000D4F0C">
              <w:t>Adrenaline administered</w:t>
            </w:r>
          </w:p>
        </w:tc>
      </w:tr>
      <w:tr w:rsidR="00285114" w:rsidRPr="000D4F0C" w:rsidTr="00EF3A4D">
        <w:tc>
          <w:tcPr>
            <w:tcW w:w="2708" w:type="dxa"/>
            <w:gridSpan w:val="7"/>
          </w:tcPr>
          <w:p w:rsidR="00285114" w:rsidRPr="000D4F0C" w:rsidRDefault="0095001F" w:rsidP="00285114">
            <w:r w:rsidRPr="000D4F0C">
              <w:tab/>
            </w:r>
            <w:r w:rsidR="00285114" w:rsidRPr="000D4F0C">
              <w:t>clg_AMM</w:t>
            </w:r>
          </w:p>
        </w:tc>
        <w:tc>
          <w:tcPr>
            <w:tcW w:w="6318" w:type="dxa"/>
          </w:tcPr>
          <w:p w:rsidR="00285114" w:rsidRPr="000D4F0C" w:rsidRDefault="00285114" w:rsidP="00285114">
            <w:r w:rsidRPr="000D4F0C">
              <w:t>Amiodarone administered</w:t>
            </w:r>
          </w:p>
        </w:tc>
      </w:tr>
      <w:tr w:rsidR="00285114" w:rsidRPr="000D4F0C" w:rsidTr="00EF3A4D">
        <w:tc>
          <w:tcPr>
            <w:tcW w:w="2708" w:type="dxa"/>
            <w:gridSpan w:val="7"/>
            <w:tcBorders>
              <w:bottom w:val="single" w:sz="4" w:space="0" w:color="auto"/>
            </w:tcBorders>
          </w:tcPr>
          <w:p w:rsidR="00285114" w:rsidRPr="000D4F0C" w:rsidRDefault="0095001F" w:rsidP="00285114">
            <w:r w:rsidRPr="000D4F0C">
              <w:tab/>
            </w:r>
            <w:r w:rsidR="00285114" w:rsidRPr="000D4F0C">
              <w:t>clg_SAL</w:t>
            </w:r>
          </w:p>
        </w:tc>
        <w:tc>
          <w:tcPr>
            <w:tcW w:w="6318" w:type="dxa"/>
            <w:tcBorders>
              <w:bottom w:val="single" w:sz="4" w:space="0" w:color="auto"/>
            </w:tcBorders>
          </w:tcPr>
          <w:p w:rsidR="00285114" w:rsidRPr="000D4F0C" w:rsidRDefault="00285114" w:rsidP="00285114">
            <w:r w:rsidRPr="000D4F0C">
              <w:t>Saline bolus administered</w:t>
            </w:r>
          </w:p>
        </w:tc>
      </w:tr>
      <w:tr w:rsidR="00EF3A4D" w:rsidRPr="000D4F0C" w:rsidTr="00EF3A4D">
        <w:tc>
          <w:tcPr>
            <w:tcW w:w="2127" w:type="dxa"/>
            <w:gridSpan w:val="5"/>
            <w:tcBorders>
              <w:top w:val="single" w:sz="4" w:space="0" w:color="auto"/>
            </w:tcBorders>
            <w:shd w:val="clear" w:color="auto" w:fill="FBE4D5" w:themeFill="accent2" w:themeFillTint="33"/>
          </w:tcPr>
          <w:p w:rsidR="00EF3A4D" w:rsidRPr="000D4F0C" w:rsidRDefault="00EF3A4D" w:rsidP="00285114">
            <w:r w:rsidRPr="000D4F0C">
              <w:t>Airway Management</w:t>
            </w:r>
          </w:p>
        </w:tc>
        <w:tc>
          <w:tcPr>
            <w:tcW w:w="6899" w:type="dxa"/>
            <w:gridSpan w:val="3"/>
            <w:tcBorders>
              <w:top w:val="single" w:sz="4" w:space="0" w:color="auto"/>
            </w:tcBorders>
          </w:tcPr>
          <w:p w:rsidR="00EF3A4D" w:rsidRPr="000D4F0C" w:rsidRDefault="00EF3A4D" w:rsidP="00285114"/>
        </w:tc>
      </w:tr>
      <w:tr w:rsidR="00285114" w:rsidRPr="000D4F0C" w:rsidTr="00EF3A4D">
        <w:tc>
          <w:tcPr>
            <w:tcW w:w="2708" w:type="dxa"/>
            <w:gridSpan w:val="7"/>
          </w:tcPr>
          <w:p w:rsidR="00285114" w:rsidRPr="000D4F0C" w:rsidRDefault="0095001F" w:rsidP="00285114">
            <w:r w:rsidRPr="000D4F0C">
              <w:tab/>
            </w:r>
            <w:r w:rsidR="00285114" w:rsidRPr="000D4F0C">
              <w:t>clg_OPA</w:t>
            </w:r>
          </w:p>
        </w:tc>
        <w:tc>
          <w:tcPr>
            <w:tcW w:w="6318" w:type="dxa"/>
          </w:tcPr>
          <w:p w:rsidR="00285114" w:rsidRPr="000D4F0C" w:rsidRDefault="00285114" w:rsidP="00285114">
            <w:r w:rsidRPr="000D4F0C">
              <w:t>Oral pharyngeal airway used</w:t>
            </w:r>
          </w:p>
        </w:tc>
      </w:tr>
      <w:tr w:rsidR="00285114" w:rsidRPr="000D4F0C" w:rsidTr="00EF3A4D">
        <w:tc>
          <w:tcPr>
            <w:tcW w:w="2708" w:type="dxa"/>
            <w:gridSpan w:val="7"/>
          </w:tcPr>
          <w:p w:rsidR="00285114" w:rsidRPr="000D4F0C" w:rsidRDefault="0095001F" w:rsidP="00285114">
            <w:r w:rsidRPr="000D4F0C">
              <w:tab/>
            </w:r>
            <w:r w:rsidR="00285114" w:rsidRPr="000D4F0C">
              <w:t>clg_NPA</w:t>
            </w:r>
          </w:p>
        </w:tc>
        <w:tc>
          <w:tcPr>
            <w:tcW w:w="6318" w:type="dxa"/>
          </w:tcPr>
          <w:p w:rsidR="00285114" w:rsidRPr="000D4F0C" w:rsidRDefault="00285114" w:rsidP="00285114">
            <w:r w:rsidRPr="000D4F0C">
              <w:t>Nasal pharyngeal airway used</w:t>
            </w:r>
          </w:p>
        </w:tc>
      </w:tr>
      <w:tr w:rsidR="00285114" w:rsidRPr="000D4F0C" w:rsidTr="00EF3A4D">
        <w:tc>
          <w:tcPr>
            <w:tcW w:w="2708" w:type="dxa"/>
            <w:gridSpan w:val="7"/>
          </w:tcPr>
          <w:p w:rsidR="00285114" w:rsidRPr="000D4F0C" w:rsidRDefault="0095001F" w:rsidP="00285114">
            <w:r w:rsidRPr="000D4F0C">
              <w:tab/>
            </w:r>
            <w:r w:rsidR="00285114" w:rsidRPr="000D4F0C">
              <w:t>clg_SA</w:t>
            </w:r>
          </w:p>
        </w:tc>
        <w:tc>
          <w:tcPr>
            <w:tcW w:w="6318" w:type="dxa"/>
          </w:tcPr>
          <w:p w:rsidR="00285114" w:rsidRPr="000D4F0C" w:rsidRDefault="00285114" w:rsidP="00285114">
            <w:r w:rsidRPr="000D4F0C">
              <w:t>Sperglottic airway used</w:t>
            </w:r>
          </w:p>
        </w:tc>
      </w:tr>
      <w:tr w:rsidR="00285114" w:rsidRPr="000D4F0C" w:rsidTr="00EF3A4D">
        <w:tc>
          <w:tcPr>
            <w:tcW w:w="2708" w:type="dxa"/>
            <w:gridSpan w:val="7"/>
            <w:tcBorders>
              <w:bottom w:val="single" w:sz="4" w:space="0" w:color="auto"/>
            </w:tcBorders>
          </w:tcPr>
          <w:p w:rsidR="00285114" w:rsidRPr="000D4F0C" w:rsidRDefault="0095001F" w:rsidP="00285114">
            <w:r w:rsidRPr="000D4F0C">
              <w:tab/>
            </w:r>
            <w:r w:rsidR="00285114" w:rsidRPr="000D4F0C">
              <w:t>clg_ET</w:t>
            </w:r>
          </w:p>
        </w:tc>
        <w:tc>
          <w:tcPr>
            <w:tcW w:w="6318" w:type="dxa"/>
            <w:tcBorders>
              <w:bottom w:val="single" w:sz="4" w:space="0" w:color="auto"/>
            </w:tcBorders>
          </w:tcPr>
          <w:p w:rsidR="00285114" w:rsidRPr="000D4F0C" w:rsidRDefault="00285114" w:rsidP="00285114">
            <w:r w:rsidRPr="000D4F0C">
              <w:t>Endotracheal used</w:t>
            </w:r>
          </w:p>
        </w:tc>
      </w:tr>
      <w:tr w:rsidR="00EF3A4D" w:rsidRPr="000D4F0C" w:rsidTr="00EF3A4D">
        <w:tc>
          <w:tcPr>
            <w:tcW w:w="1046" w:type="dxa"/>
            <w:tcBorders>
              <w:top w:val="single" w:sz="4" w:space="0" w:color="auto"/>
            </w:tcBorders>
            <w:shd w:val="clear" w:color="auto" w:fill="FBE4D5" w:themeFill="accent2" w:themeFillTint="33"/>
          </w:tcPr>
          <w:p w:rsidR="00EF3A4D" w:rsidRPr="000D4F0C" w:rsidRDefault="00EF3A4D" w:rsidP="00285114">
            <w:r w:rsidRPr="000D4F0C">
              <w:t>Outcome</w:t>
            </w:r>
          </w:p>
        </w:tc>
        <w:tc>
          <w:tcPr>
            <w:tcW w:w="7980" w:type="dxa"/>
            <w:gridSpan w:val="7"/>
            <w:tcBorders>
              <w:top w:val="single" w:sz="4" w:space="0" w:color="auto"/>
            </w:tcBorders>
          </w:tcPr>
          <w:p w:rsidR="00EF3A4D" w:rsidRPr="000D4F0C" w:rsidRDefault="00EF3A4D" w:rsidP="00285114"/>
        </w:tc>
      </w:tr>
      <w:tr w:rsidR="00285114" w:rsidRPr="000D4F0C" w:rsidTr="00EF3A4D">
        <w:tc>
          <w:tcPr>
            <w:tcW w:w="2708" w:type="dxa"/>
            <w:gridSpan w:val="7"/>
          </w:tcPr>
          <w:p w:rsidR="00285114" w:rsidRPr="000D4F0C" w:rsidRDefault="0095001F" w:rsidP="00285114">
            <w:r w:rsidRPr="000D4F0C">
              <w:lastRenderedPageBreak/>
              <w:tab/>
            </w:r>
            <w:r w:rsidR="00285114" w:rsidRPr="000D4F0C">
              <w:t>clg_ROSCPeriEMS</w:t>
            </w:r>
          </w:p>
        </w:tc>
        <w:tc>
          <w:tcPr>
            <w:tcW w:w="6318" w:type="dxa"/>
          </w:tcPr>
          <w:p w:rsidR="00285114" w:rsidRPr="000D4F0C" w:rsidRDefault="00285114" w:rsidP="00285114">
            <w:r w:rsidRPr="000D4F0C">
              <w:t>ROSC at any time</w:t>
            </w:r>
          </w:p>
        </w:tc>
      </w:tr>
      <w:tr w:rsidR="00285114" w:rsidRPr="000D4F0C" w:rsidTr="00EF3A4D">
        <w:tc>
          <w:tcPr>
            <w:tcW w:w="2708" w:type="dxa"/>
            <w:gridSpan w:val="7"/>
          </w:tcPr>
          <w:p w:rsidR="00285114" w:rsidRPr="000D4F0C" w:rsidRDefault="0095001F" w:rsidP="00285114">
            <w:r w:rsidRPr="000D4F0C">
              <w:tab/>
            </w:r>
            <w:r w:rsidR="00285114" w:rsidRPr="000D4F0C">
              <w:t>clg_ROSCHosp</w:t>
            </w:r>
          </w:p>
        </w:tc>
        <w:tc>
          <w:tcPr>
            <w:tcW w:w="6318" w:type="dxa"/>
          </w:tcPr>
          <w:p w:rsidR="00285114" w:rsidRPr="000D4F0C" w:rsidRDefault="00285114" w:rsidP="00285114">
            <w:r w:rsidRPr="000D4F0C">
              <w:t>ROSC at hospital handover</w:t>
            </w:r>
          </w:p>
        </w:tc>
      </w:tr>
      <w:tr w:rsidR="00285114" w:rsidRPr="000D4F0C" w:rsidTr="00EF3A4D">
        <w:tc>
          <w:tcPr>
            <w:tcW w:w="2708" w:type="dxa"/>
            <w:gridSpan w:val="7"/>
          </w:tcPr>
          <w:p w:rsidR="00285114" w:rsidRPr="000D4F0C" w:rsidRDefault="0095001F" w:rsidP="00285114">
            <w:r w:rsidRPr="000D4F0C">
              <w:tab/>
            </w:r>
            <w:r w:rsidR="00285114" w:rsidRPr="000D4F0C">
              <w:t>clg_ROLE</w:t>
            </w:r>
          </w:p>
        </w:tc>
        <w:tc>
          <w:tcPr>
            <w:tcW w:w="6318" w:type="dxa"/>
          </w:tcPr>
          <w:p w:rsidR="00285114" w:rsidRPr="000D4F0C" w:rsidRDefault="00285114" w:rsidP="00285114">
            <w:r w:rsidRPr="000D4F0C">
              <w:t>Death confirmed by EMS</w:t>
            </w:r>
          </w:p>
        </w:tc>
      </w:tr>
      <w:tr w:rsidR="00285114" w:rsidRPr="000D4F0C" w:rsidTr="00EF3A4D">
        <w:tc>
          <w:tcPr>
            <w:tcW w:w="2708" w:type="dxa"/>
            <w:gridSpan w:val="7"/>
          </w:tcPr>
          <w:p w:rsidR="00285114" w:rsidRPr="000D4F0C" w:rsidRDefault="0095001F" w:rsidP="00285114">
            <w:r w:rsidRPr="000D4F0C">
              <w:tab/>
            </w:r>
            <w:r w:rsidR="00285114" w:rsidRPr="000D4F0C">
              <w:t>clg_HospCode</w:t>
            </w:r>
          </w:p>
        </w:tc>
        <w:tc>
          <w:tcPr>
            <w:tcW w:w="6318" w:type="dxa"/>
          </w:tcPr>
          <w:p w:rsidR="00285114" w:rsidRPr="000D4F0C" w:rsidRDefault="00285114" w:rsidP="00285114">
            <w:r w:rsidRPr="000D4F0C">
              <w:t>Receiving hospital code/name</w:t>
            </w:r>
          </w:p>
        </w:tc>
      </w:tr>
      <w:tr w:rsidR="00285114" w:rsidRPr="000D4F0C" w:rsidTr="00EF3A4D">
        <w:tc>
          <w:tcPr>
            <w:tcW w:w="2708" w:type="dxa"/>
            <w:gridSpan w:val="7"/>
          </w:tcPr>
          <w:p w:rsidR="00285114" w:rsidRPr="000D4F0C" w:rsidRDefault="0095001F" w:rsidP="00285114">
            <w:r w:rsidRPr="000D4F0C">
              <w:tab/>
            </w:r>
            <w:r w:rsidR="00285114" w:rsidRPr="000D4F0C">
              <w:t>clg_Discharged</w:t>
            </w:r>
          </w:p>
        </w:tc>
        <w:tc>
          <w:tcPr>
            <w:tcW w:w="6318" w:type="dxa"/>
          </w:tcPr>
          <w:p w:rsidR="00285114" w:rsidRPr="000D4F0C" w:rsidRDefault="0095001F" w:rsidP="00285114">
            <w:r w:rsidRPr="000D4F0C">
              <w:t>Survival to discharge</w:t>
            </w:r>
          </w:p>
        </w:tc>
      </w:tr>
      <w:tr w:rsidR="00285114" w:rsidRPr="000D4F0C" w:rsidTr="00EF3A4D">
        <w:tc>
          <w:tcPr>
            <w:tcW w:w="2708" w:type="dxa"/>
            <w:gridSpan w:val="7"/>
          </w:tcPr>
          <w:p w:rsidR="00285114" w:rsidRPr="000D4F0C" w:rsidRDefault="0095001F" w:rsidP="00285114">
            <w:r w:rsidRPr="000D4F0C">
              <w:tab/>
            </w:r>
            <w:r w:rsidR="00285114" w:rsidRPr="000D4F0C">
              <w:t>clg_DeathDate</w:t>
            </w:r>
          </w:p>
        </w:tc>
        <w:tc>
          <w:tcPr>
            <w:tcW w:w="6318" w:type="dxa"/>
          </w:tcPr>
          <w:p w:rsidR="00285114" w:rsidRPr="000D4F0C" w:rsidRDefault="0095001F" w:rsidP="00285114">
            <w:r w:rsidRPr="000D4F0C">
              <w:t>Date of death</w:t>
            </w:r>
          </w:p>
        </w:tc>
      </w:tr>
      <w:tr w:rsidR="00285114" w:rsidRPr="000D4F0C" w:rsidTr="00EF3A4D">
        <w:tc>
          <w:tcPr>
            <w:tcW w:w="2708" w:type="dxa"/>
            <w:gridSpan w:val="7"/>
            <w:tcBorders>
              <w:bottom w:val="single" w:sz="4" w:space="0" w:color="auto"/>
            </w:tcBorders>
          </w:tcPr>
          <w:p w:rsidR="00285114" w:rsidRPr="000D4F0C" w:rsidRDefault="0095001F" w:rsidP="00285114">
            <w:r w:rsidRPr="000D4F0C">
              <w:tab/>
              <w:t>clg_DischargedDate</w:t>
            </w:r>
          </w:p>
        </w:tc>
        <w:tc>
          <w:tcPr>
            <w:tcW w:w="6318" w:type="dxa"/>
            <w:tcBorders>
              <w:bottom w:val="single" w:sz="4" w:space="0" w:color="auto"/>
            </w:tcBorders>
          </w:tcPr>
          <w:p w:rsidR="00285114" w:rsidRPr="000D4F0C" w:rsidRDefault="0095001F" w:rsidP="00285114">
            <w:r w:rsidRPr="000D4F0C">
              <w:t>Date discharged</w:t>
            </w:r>
          </w:p>
        </w:tc>
      </w:tr>
      <w:tr w:rsidR="00EF3A4D" w:rsidRPr="000D4F0C" w:rsidTr="00EF3A4D">
        <w:tc>
          <w:tcPr>
            <w:tcW w:w="1046" w:type="dxa"/>
            <w:tcBorders>
              <w:top w:val="single" w:sz="4" w:space="0" w:color="auto"/>
            </w:tcBorders>
            <w:shd w:val="clear" w:color="auto" w:fill="FBE4D5" w:themeFill="accent2" w:themeFillTint="33"/>
          </w:tcPr>
          <w:p w:rsidR="00EF3A4D" w:rsidRPr="000D4F0C" w:rsidRDefault="00EF3A4D" w:rsidP="00285114">
            <w:r w:rsidRPr="000D4F0C">
              <w:t>Process</w:t>
            </w:r>
          </w:p>
        </w:tc>
        <w:tc>
          <w:tcPr>
            <w:tcW w:w="7980" w:type="dxa"/>
            <w:gridSpan w:val="7"/>
            <w:tcBorders>
              <w:top w:val="single" w:sz="4" w:space="0" w:color="auto"/>
            </w:tcBorders>
          </w:tcPr>
          <w:p w:rsidR="00EF3A4D" w:rsidRPr="000D4F0C" w:rsidRDefault="00EF3A4D" w:rsidP="00285114"/>
        </w:tc>
      </w:tr>
      <w:tr w:rsidR="0095001F" w:rsidRPr="000D4F0C" w:rsidTr="00EF3A4D">
        <w:tc>
          <w:tcPr>
            <w:tcW w:w="2708" w:type="dxa"/>
            <w:gridSpan w:val="7"/>
          </w:tcPr>
          <w:p w:rsidR="0095001F" w:rsidRPr="000D4F0C" w:rsidRDefault="0095001F" w:rsidP="00285114">
            <w:r w:rsidRPr="000D4F0C">
              <w:tab/>
              <w:t>clg_CollapseTime</w:t>
            </w:r>
          </w:p>
        </w:tc>
        <w:tc>
          <w:tcPr>
            <w:tcW w:w="6318" w:type="dxa"/>
          </w:tcPr>
          <w:p w:rsidR="0095001F" w:rsidRPr="000D4F0C" w:rsidRDefault="0095001F" w:rsidP="00285114">
            <w:r w:rsidRPr="000D4F0C">
              <w:t>Reported time of collapse at location</w:t>
            </w:r>
          </w:p>
        </w:tc>
      </w:tr>
      <w:tr w:rsidR="00285114" w:rsidRPr="000D4F0C" w:rsidTr="00EF3A4D">
        <w:tc>
          <w:tcPr>
            <w:tcW w:w="2708" w:type="dxa"/>
            <w:gridSpan w:val="7"/>
          </w:tcPr>
          <w:p w:rsidR="00285114" w:rsidRPr="000D4F0C" w:rsidRDefault="0095001F" w:rsidP="00285114">
            <w:r w:rsidRPr="000D4F0C">
              <w:tab/>
            </w:r>
            <w:r w:rsidR="00285114" w:rsidRPr="000D4F0C">
              <w:t>clg_ArrestTime</w:t>
            </w:r>
          </w:p>
        </w:tc>
        <w:tc>
          <w:tcPr>
            <w:tcW w:w="6318" w:type="dxa"/>
          </w:tcPr>
          <w:p w:rsidR="00285114" w:rsidRPr="000D4F0C" w:rsidRDefault="0095001F" w:rsidP="00285114">
            <w:r w:rsidRPr="000D4F0C">
              <w:t>Time of witnessed cardiac arrest by bystander or EMS</w:t>
            </w:r>
          </w:p>
        </w:tc>
      </w:tr>
      <w:tr w:rsidR="00285114" w:rsidRPr="000D4F0C" w:rsidTr="00EF3A4D">
        <w:tc>
          <w:tcPr>
            <w:tcW w:w="2708" w:type="dxa"/>
            <w:gridSpan w:val="7"/>
          </w:tcPr>
          <w:p w:rsidR="00285114" w:rsidRPr="000D4F0C" w:rsidRDefault="0095001F" w:rsidP="00285114">
            <w:r w:rsidRPr="000D4F0C">
              <w:tab/>
              <w:t>clg_MobileTime</w:t>
            </w:r>
          </w:p>
        </w:tc>
        <w:tc>
          <w:tcPr>
            <w:tcW w:w="6318" w:type="dxa"/>
          </w:tcPr>
          <w:p w:rsidR="00285114" w:rsidRPr="000D4F0C" w:rsidRDefault="0095001F" w:rsidP="00285114">
            <w:r w:rsidRPr="000D4F0C">
              <w:t>Time EMS mobile</w:t>
            </w:r>
          </w:p>
        </w:tc>
      </w:tr>
      <w:tr w:rsidR="00285114" w:rsidRPr="000D4F0C" w:rsidTr="00EF3A4D">
        <w:tc>
          <w:tcPr>
            <w:tcW w:w="2708" w:type="dxa"/>
            <w:gridSpan w:val="7"/>
          </w:tcPr>
          <w:p w:rsidR="00285114" w:rsidRPr="000D4F0C" w:rsidRDefault="0095001F" w:rsidP="00285114">
            <w:r w:rsidRPr="000D4F0C">
              <w:tab/>
              <w:t>clg_StopTime</w:t>
            </w:r>
          </w:p>
        </w:tc>
        <w:tc>
          <w:tcPr>
            <w:tcW w:w="6318" w:type="dxa"/>
          </w:tcPr>
          <w:p w:rsidR="00285114" w:rsidRPr="000D4F0C" w:rsidRDefault="0095001F" w:rsidP="00285114">
            <w:r w:rsidRPr="000D4F0C">
              <w:t>Time EMS stops</w:t>
            </w:r>
          </w:p>
        </w:tc>
      </w:tr>
      <w:tr w:rsidR="00285114" w:rsidRPr="000D4F0C" w:rsidTr="00EF3A4D">
        <w:tc>
          <w:tcPr>
            <w:tcW w:w="2708" w:type="dxa"/>
            <w:gridSpan w:val="7"/>
          </w:tcPr>
          <w:p w:rsidR="00285114" w:rsidRPr="000D4F0C" w:rsidRDefault="0095001F" w:rsidP="00285114">
            <w:r w:rsidRPr="000D4F0C">
              <w:tab/>
              <w:t>clg_AttendTime</w:t>
            </w:r>
          </w:p>
        </w:tc>
        <w:tc>
          <w:tcPr>
            <w:tcW w:w="6318" w:type="dxa"/>
          </w:tcPr>
          <w:p w:rsidR="00285114" w:rsidRPr="000D4F0C" w:rsidRDefault="0095001F" w:rsidP="00131864">
            <w:r w:rsidRPr="000D4F0C">
              <w:t>Time E</w:t>
            </w:r>
            <w:r w:rsidR="00131864">
              <w:t>M</w:t>
            </w:r>
            <w:r w:rsidRPr="000D4F0C">
              <w:t>S at patient’s side</w:t>
            </w:r>
          </w:p>
        </w:tc>
      </w:tr>
      <w:tr w:rsidR="0095001F" w:rsidRPr="000D4F0C" w:rsidTr="00EF3A4D">
        <w:tc>
          <w:tcPr>
            <w:tcW w:w="2708" w:type="dxa"/>
            <w:gridSpan w:val="7"/>
            <w:tcBorders>
              <w:bottom w:val="single" w:sz="4" w:space="0" w:color="auto"/>
            </w:tcBorders>
          </w:tcPr>
          <w:p w:rsidR="0095001F" w:rsidRPr="000D4F0C" w:rsidRDefault="0095001F" w:rsidP="00285114">
            <w:r w:rsidRPr="000D4F0C">
              <w:tab/>
              <w:t>clg_ROSCTime</w:t>
            </w:r>
          </w:p>
        </w:tc>
        <w:tc>
          <w:tcPr>
            <w:tcW w:w="6318" w:type="dxa"/>
            <w:tcBorders>
              <w:bottom w:val="single" w:sz="4" w:space="0" w:color="auto"/>
            </w:tcBorders>
          </w:tcPr>
          <w:p w:rsidR="0095001F" w:rsidRPr="000D4F0C" w:rsidRDefault="0095001F" w:rsidP="00285114">
            <w:r w:rsidRPr="000D4F0C">
              <w:t>Time of ROSC</w:t>
            </w:r>
          </w:p>
        </w:tc>
      </w:tr>
    </w:tbl>
    <w:p w:rsidR="008902EA" w:rsidRPr="000D4F0C" w:rsidRDefault="008902EA">
      <w:pPr>
        <w:rPr>
          <w:rFonts w:asciiTheme="majorHAnsi" w:eastAsiaTheme="majorEastAsia" w:hAnsiTheme="majorHAnsi" w:cstheme="majorBidi"/>
          <w:color w:val="2E74B5" w:themeColor="accent1" w:themeShade="BF"/>
          <w:sz w:val="26"/>
          <w:szCs w:val="26"/>
        </w:rPr>
      </w:pPr>
      <w:r w:rsidRPr="000D4F0C">
        <w:br w:type="page"/>
      </w:r>
    </w:p>
    <w:p w:rsidR="00347D36" w:rsidRPr="000D4F0C" w:rsidRDefault="00347D36" w:rsidP="00347D36">
      <w:pPr>
        <w:pStyle w:val="Heading2"/>
      </w:pPr>
      <w:r w:rsidRPr="000D4F0C">
        <w:lastRenderedPageBreak/>
        <w:t>Patient Sensitive Data</w:t>
      </w:r>
    </w:p>
    <w:p w:rsidR="00347D36" w:rsidRPr="000D4F0C" w:rsidRDefault="00347D36" w:rsidP="00347D36"/>
    <w:tbl>
      <w:tblPr>
        <w:tblStyle w:val="TableGrid"/>
        <w:tblW w:w="0" w:type="auto"/>
        <w:tblLook w:val="04A0" w:firstRow="1" w:lastRow="0" w:firstColumn="1" w:lastColumn="0" w:noHBand="0" w:noVBand="1"/>
      </w:tblPr>
      <w:tblGrid>
        <w:gridCol w:w="4508"/>
        <w:gridCol w:w="4508"/>
      </w:tblGrid>
      <w:tr w:rsidR="001774A5" w:rsidRPr="000D4F0C" w:rsidTr="0034121A">
        <w:tc>
          <w:tcPr>
            <w:tcW w:w="4508" w:type="dxa"/>
            <w:shd w:val="clear" w:color="auto" w:fill="BDD6EE" w:themeFill="accent1" w:themeFillTint="66"/>
          </w:tcPr>
          <w:p w:rsidR="001774A5" w:rsidRPr="000D4F0C" w:rsidRDefault="001774A5">
            <w:r w:rsidRPr="000D4F0C">
              <w:t>Variable:</w:t>
            </w:r>
          </w:p>
        </w:tc>
        <w:tc>
          <w:tcPr>
            <w:tcW w:w="4508" w:type="dxa"/>
            <w:shd w:val="clear" w:color="auto" w:fill="BDD6EE" w:themeFill="accent1" w:themeFillTint="66"/>
          </w:tcPr>
          <w:p w:rsidR="001774A5" w:rsidRPr="000D4F0C" w:rsidRDefault="001774A5">
            <w:r w:rsidRPr="000D4F0C">
              <w:t>Patient’s Surname</w:t>
            </w:r>
          </w:p>
        </w:tc>
      </w:tr>
      <w:tr w:rsidR="001774A5" w:rsidRPr="000D4F0C" w:rsidTr="0034121A">
        <w:tc>
          <w:tcPr>
            <w:tcW w:w="4508" w:type="dxa"/>
            <w:shd w:val="clear" w:color="auto" w:fill="BDD6EE" w:themeFill="accent1" w:themeFillTint="66"/>
          </w:tcPr>
          <w:p w:rsidR="001774A5" w:rsidRPr="000D4F0C" w:rsidRDefault="001774A5">
            <w:r w:rsidRPr="000D4F0C">
              <w:t>OHCAO short name:</w:t>
            </w:r>
          </w:p>
        </w:tc>
        <w:tc>
          <w:tcPr>
            <w:tcW w:w="4508" w:type="dxa"/>
            <w:shd w:val="clear" w:color="auto" w:fill="BDD6EE" w:themeFill="accent1" w:themeFillTint="66"/>
          </w:tcPr>
          <w:p w:rsidR="001774A5" w:rsidRPr="000D4F0C" w:rsidRDefault="001774A5">
            <w:r w:rsidRPr="000D4F0C">
              <w:t>psd_Surname</w:t>
            </w:r>
          </w:p>
        </w:tc>
      </w:tr>
      <w:tr w:rsidR="001774A5" w:rsidRPr="000D4F0C" w:rsidTr="0034121A">
        <w:tc>
          <w:tcPr>
            <w:tcW w:w="4508" w:type="dxa"/>
            <w:shd w:val="clear" w:color="auto" w:fill="BDD6EE" w:themeFill="accent1" w:themeFillTint="66"/>
          </w:tcPr>
          <w:p w:rsidR="001774A5" w:rsidRPr="000D4F0C" w:rsidRDefault="001774A5">
            <w:r w:rsidRPr="000D4F0C">
              <w:t>OHCAO long name:</w:t>
            </w:r>
          </w:p>
        </w:tc>
        <w:tc>
          <w:tcPr>
            <w:tcW w:w="4508" w:type="dxa"/>
            <w:shd w:val="clear" w:color="auto" w:fill="BDD6EE" w:themeFill="accent1" w:themeFillTint="66"/>
          </w:tcPr>
          <w:p w:rsidR="001774A5" w:rsidRPr="000D4F0C" w:rsidRDefault="001774A5">
            <w:r w:rsidRPr="000D4F0C">
              <w:t>Patient’s Surname</w:t>
            </w:r>
          </w:p>
        </w:tc>
      </w:tr>
      <w:tr w:rsidR="001774A5" w:rsidRPr="000D4F0C" w:rsidTr="0034121A">
        <w:tc>
          <w:tcPr>
            <w:tcW w:w="9016" w:type="dxa"/>
            <w:gridSpan w:val="2"/>
            <w:shd w:val="clear" w:color="auto" w:fill="FBE4D5" w:themeFill="accent2" w:themeFillTint="33"/>
          </w:tcPr>
          <w:p w:rsidR="001774A5" w:rsidRPr="000D4F0C" w:rsidRDefault="001774A5" w:rsidP="001774A5">
            <w:r w:rsidRPr="000D4F0C">
              <w:t>Description:</w:t>
            </w:r>
          </w:p>
          <w:p w:rsidR="001774A5" w:rsidRPr="000D4F0C" w:rsidRDefault="001774A5" w:rsidP="001774A5">
            <w:r w:rsidRPr="000D4F0C">
              <w:t>This is copied verbatim from each Ambulance Service download of data</w:t>
            </w:r>
          </w:p>
          <w:p w:rsidR="006D6F1D" w:rsidRPr="000D4F0C" w:rsidRDefault="007A19F8" w:rsidP="001774A5">
            <w:r w:rsidRPr="000D4F0C">
              <w:t>Core</w:t>
            </w:r>
          </w:p>
          <w:p w:rsidR="005C1425" w:rsidRPr="000D4F0C" w:rsidRDefault="005C1425" w:rsidP="005C1425">
            <w:r w:rsidRPr="000D4F0C">
              <w:t>Format: varchar</w:t>
            </w:r>
          </w:p>
          <w:p w:rsidR="006D6F1D" w:rsidRPr="000D4F0C" w:rsidRDefault="005C1425" w:rsidP="001774A5">
            <w:r w:rsidRPr="000D4F0C">
              <w:t xml:space="preserve">Definition </w:t>
            </w:r>
            <w:r w:rsidR="007A19F8" w:rsidRPr="000D4F0C">
              <w:t xml:space="preserve">Source: </w:t>
            </w:r>
            <w:r w:rsidR="004D524A" w:rsidRPr="000D4F0C">
              <w:t>OHCAO</w:t>
            </w:r>
          </w:p>
          <w:p w:rsidR="001774A5" w:rsidRPr="000D4F0C" w:rsidRDefault="001774A5"/>
          <w:p w:rsidR="00D06225" w:rsidRPr="000D4F0C" w:rsidRDefault="00D06225">
            <w:r w:rsidRPr="000D4F0C">
              <w:t>Data Source: EMS SCR or ePRF/PRF</w:t>
            </w:r>
          </w:p>
          <w:p w:rsidR="00D06225" w:rsidRPr="000D4F0C" w:rsidRDefault="00D06225" w:rsidP="00A002EC"/>
        </w:tc>
      </w:tr>
    </w:tbl>
    <w:p w:rsidR="004D524A" w:rsidRPr="000D4F0C" w:rsidRDefault="004D524A"/>
    <w:p w:rsidR="00A002EC" w:rsidRPr="000D4F0C" w:rsidRDefault="00A002EC"/>
    <w:tbl>
      <w:tblPr>
        <w:tblStyle w:val="TableGrid"/>
        <w:tblW w:w="0" w:type="auto"/>
        <w:tblLook w:val="04A0" w:firstRow="1" w:lastRow="0" w:firstColumn="1" w:lastColumn="0" w:noHBand="0" w:noVBand="1"/>
      </w:tblPr>
      <w:tblGrid>
        <w:gridCol w:w="4508"/>
        <w:gridCol w:w="4508"/>
      </w:tblGrid>
      <w:tr w:rsidR="001774A5" w:rsidRPr="000D4F0C" w:rsidTr="0034121A">
        <w:tc>
          <w:tcPr>
            <w:tcW w:w="4508" w:type="dxa"/>
            <w:shd w:val="clear" w:color="auto" w:fill="BDD6EE" w:themeFill="accent1" w:themeFillTint="66"/>
          </w:tcPr>
          <w:p w:rsidR="001774A5" w:rsidRPr="000D4F0C" w:rsidRDefault="001774A5" w:rsidP="00640781">
            <w:r w:rsidRPr="000D4F0C">
              <w:t>Variable:</w:t>
            </w:r>
          </w:p>
        </w:tc>
        <w:tc>
          <w:tcPr>
            <w:tcW w:w="4508" w:type="dxa"/>
            <w:shd w:val="clear" w:color="auto" w:fill="BDD6EE" w:themeFill="accent1" w:themeFillTint="66"/>
          </w:tcPr>
          <w:p w:rsidR="001774A5" w:rsidRPr="000D4F0C" w:rsidRDefault="001774A5" w:rsidP="00640781">
            <w:r w:rsidRPr="000D4F0C">
              <w:t>Patient’s Forname</w:t>
            </w:r>
          </w:p>
        </w:tc>
      </w:tr>
      <w:tr w:rsidR="001774A5" w:rsidRPr="000D4F0C" w:rsidTr="0034121A">
        <w:tc>
          <w:tcPr>
            <w:tcW w:w="4508" w:type="dxa"/>
            <w:shd w:val="clear" w:color="auto" w:fill="BDD6EE" w:themeFill="accent1" w:themeFillTint="66"/>
          </w:tcPr>
          <w:p w:rsidR="001774A5" w:rsidRPr="000D4F0C" w:rsidRDefault="001774A5" w:rsidP="00640781">
            <w:r w:rsidRPr="000D4F0C">
              <w:t>OHCAO short name:</w:t>
            </w:r>
          </w:p>
        </w:tc>
        <w:tc>
          <w:tcPr>
            <w:tcW w:w="4508" w:type="dxa"/>
            <w:shd w:val="clear" w:color="auto" w:fill="BDD6EE" w:themeFill="accent1" w:themeFillTint="66"/>
          </w:tcPr>
          <w:p w:rsidR="001774A5" w:rsidRPr="000D4F0C" w:rsidRDefault="001774A5" w:rsidP="001774A5">
            <w:r w:rsidRPr="000D4F0C">
              <w:t>psd_Forname</w:t>
            </w:r>
          </w:p>
        </w:tc>
      </w:tr>
      <w:tr w:rsidR="001774A5" w:rsidRPr="000D4F0C" w:rsidTr="0034121A">
        <w:tc>
          <w:tcPr>
            <w:tcW w:w="4508" w:type="dxa"/>
            <w:shd w:val="clear" w:color="auto" w:fill="BDD6EE" w:themeFill="accent1" w:themeFillTint="66"/>
          </w:tcPr>
          <w:p w:rsidR="001774A5" w:rsidRPr="000D4F0C" w:rsidRDefault="001774A5" w:rsidP="00640781">
            <w:r w:rsidRPr="000D4F0C">
              <w:t>OHCAO long name:</w:t>
            </w:r>
          </w:p>
        </w:tc>
        <w:tc>
          <w:tcPr>
            <w:tcW w:w="4508" w:type="dxa"/>
            <w:shd w:val="clear" w:color="auto" w:fill="BDD6EE" w:themeFill="accent1" w:themeFillTint="66"/>
          </w:tcPr>
          <w:p w:rsidR="001774A5" w:rsidRPr="000D4F0C" w:rsidRDefault="001774A5" w:rsidP="001774A5">
            <w:r w:rsidRPr="000D4F0C">
              <w:t>Patient’s Forename</w:t>
            </w:r>
          </w:p>
        </w:tc>
      </w:tr>
      <w:tr w:rsidR="001774A5" w:rsidRPr="000D4F0C" w:rsidTr="0034121A">
        <w:tc>
          <w:tcPr>
            <w:tcW w:w="9016" w:type="dxa"/>
            <w:gridSpan w:val="2"/>
            <w:shd w:val="clear" w:color="auto" w:fill="FBE4D5" w:themeFill="accent2" w:themeFillTint="33"/>
          </w:tcPr>
          <w:p w:rsidR="001774A5" w:rsidRPr="000D4F0C" w:rsidRDefault="001774A5" w:rsidP="00640781">
            <w:r w:rsidRPr="000D4F0C">
              <w:t>Description:</w:t>
            </w:r>
          </w:p>
          <w:p w:rsidR="001774A5" w:rsidRPr="000D4F0C" w:rsidRDefault="001774A5" w:rsidP="00640781">
            <w:r w:rsidRPr="000D4F0C">
              <w:t>This is copied verbatim from each Ambulance Service download of data</w:t>
            </w:r>
          </w:p>
          <w:p w:rsidR="007A19F8" w:rsidRPr="000D4F0C" w:rsidRDefault="007A19F8" w:rsidP="007A19F8">
            <w:r w:rsidRPr="000D4F0C">
              <w:t>Core</w:t>
            </w:r>
          </w:p>
          <w:p w:rsidR="005C1425" w:rsidRPr="000D4F0C" w:rsidRDefault="005C1425" w:rsidP="005C1425">
            <w:r w:rsidRPr="000D4F0C">
              <w:t>Format: varchar</w:t>
            </w:r>
          </w:p>
          <w:p w:rsidR="007A19F8" w:rsidRPr="000D4F0C" w:rsidRDefault="005C1425" w:rsidP="007A19F8">
            <w:r w:rsidRPr="000D4F0C">
              <w:t xml:space="preserve">Definition </w:t>
            </w:r>
            <w:r w:rsidR="007A19F8" w:rsidRPr="000D4F0C">
              <w:t xml:space="preserve">Source: </w:t>
            </w:r>
            <w:r w:rsidR="004D524A" w:rsidRPr="000D4F0C">
              <w:t>OHCAO</w:t>
            </w:r>
          </w:p>
          <w:p w:rsidR="00D06225" w:rsidRPr="000D4F0C" w:rsidRDefault="00D06225" w:rsidP="00D06225"/>
          <w:p w:rsidR="00D06225" w:rsidRPr="000D4F0C" w:rsidRDefault="00D06225" w:rsidP="00D06225">
            <w:r w:rsidRPr="000D4F0C">
              <w:t>Data Source: EMS SCR or ePRF/PRF</w:t>
            </w:r>
          </w:p>
          <w:p w:rsidR="001774A5" w:rsidRPr="000D4F0C" w:rsidRDefault="001774A5" w:rsidP="00A002EC"/>
        </w:tc>
      </w:tr>
    </w:tbl>
    <w:p w:rsidR="004D524A" w:rsidRPr="000D4F0C" w:rsidRDefault="004D524A"/>
    <w:p w:rsidR="00A002EC" w:rsidRPr="000D4F0C" w:rsidRDefault="00A002EC"/>
    <w:tbl>
      <w:tblPr>
        <w:tblStyle w:val="TableGrid"/>
        <w:tblW w:w="0" w:type="auto"/>
        <w:tblLook w:val="04A0" w:firstRow="1" w:lastRow="0" w:firstColumn="1" w:lastColumn="0" w:noHBand="0" w:noVBand="1"/>
      </w:tblPr>
      <w:tblGrid>
        <w:gridCol w:w="4508"/>
        <w:gridCol w:w="4508"/>
      </w:tblGrid>
      <w:tr w:rsidR="001774A5" w:rsidRPr="000D4F0C" w:rsidTr="0034121A">
        <w:tc>
          <w:tcPr>
            <w:tcW w:w="4508" w:type="dxa"/>
            <w:shd w:val="clear" w:color="auto" w:fill="BDD6EE" w:themeFill="accent1" w:themeFillTint="66"/>
          </w:tcPr>
          <w:p w:rsidR="001774A5" w:rsidRPr="000D4F0C" w:rsidRDefault="001774A5" w:rsidP="00640781">
            <w:r w:rsidRPr="000D4F0C">
              <w:t>Variable:</w:t>
            </w:r>
          </w:p>
        </w:tc>
        <w:tc>
          <w:tcPr>
            <w:tcW w:w="4508" w:type="dxa"/>
            <w:shd w:val="clear" w:color="auto" w:fill="BDD6EE" w:themeFill="accent1" w:themeFillTint="66"/>
          </w:tcPr>
          <w:p w:rsidR="001774A5" w:rsidRPr="000D4F0C" w:rsidRDefault="001774A5" w:rsidP="001774A5">
            <w:r w:rsidRPr="000D4F0C">
              <w:t>Patient’s NHS Number</w:t>
            </w:r>
          </w:p>
        </w:tc>
      </w:tr>
      <w:tr w:rsidR="001774A5" w:rsidRPr="000D4F0C" w:rsidTr="0034121A">
        <w:tc>
          <w:tcPr>
            <w:tcW w:w="4508" w:type="dxa"/>
            <w:shd w:val="clear" w:color="auto" w:fill="BDD6EE" w:themeFill="accent1" w:themeFillTint="66"/>
          </w:tcPr>
          <w:p w:rsidR="001774A5" w:rsidRPr="000D4F0C" w:rsidRDefault="001774A5" w:rsidP="00640781">
            <w:r w:rsidRPr="000D4F0C">
              <w:t>OHCAO short name:</w:t>
            </w:r>
          </w:p>
        </w:tc>
        <w:tc>
          <w:tcPr>
            <w:tcW w:w="4508" w:type="dxa"/>
            <w:shd w:val="clear" w:color="auto" w:fill="BDD6EE" w:themeFill="accent1" w:themeFillTint="66"/>
          </w:tcPr>
          <w:p w:rsidR="001774A5" w:rsidRPr="000D4F0C" w:rsidRDefault="001774A5" w:rsidP="00640781">
            <w:r w:rsidRPr="000D4F0C">
              <w:t>psd_NHSNo</w:t>
            </w:r>
          </w:p>
        </w:tc>
      </w:tr>
      <w:tr w:rsidR="001774A5" w:rsidRPr="000D4F0C" w:rsidTr="0034121A">
        <w:tc>
          <w:tcPr>
            <w:tcW w:w="4508" w:type="dxa"/>
            <w:shd w:val="clear" w:color="auto" w:fill="BDD6EE" w:themeFill="accent1" w:themeFillTint="66"/>
          </w:tcPr>
          <w:p w:rsidR="001774A5" w:rsidRPr="000D4F0C" w:rsidRDefault="001774A5" w:rsidP="00640781">
            <w:r w:rsidRPr="000D4F0C">
              <w:t>OHCAO long name:</w:t>
            </w:r>
          </w:p>
        </w:tc>
        <w:tc>
          <w:tcPr>
            <w:tcW w:w="4508" w:type="dxa"/>
            <w:shd w:val="clear" w:color="auto" w:fill="BDD6EE" w:themeFill="accent1" w:themeFillTint="66"/>
          </w:tcPr>
          <w:p w:rsidR="001774A5" w:rsidRPr="000D4F0C" w:rsidRDefault="001774A5" w:rsidP="00640781">
            <w:r w:rsidRPr="000D4F0C">
              <w:t>Patient’s NHS Number</w:t>
            </w:r>
          </w:p>
        </w:tc>
      </w:tr>
      <w:tr w:rsidR="001774A5" w:rsidRPr="000D4F0C" w:rsidTr="0034121A">
        <w:tc>
          <w:tcPr>
            <w:tcW w:w="9016" w:type="dxa"/>
            <w:gridSpan w:val="2"/>
            <w:shd w:val="clear" w:color="auto" w:fill="FBE4D5" w:themeFill="accent2" w:themeFillTint="33"/>
          </w:tcPr>
          <w:p w:rsidR="001774A5" w:rsidRPr="000D4F0C" w:rsidRDefault="001774A5" w:rsidP="00640781">
            <w:r w:rsidRPr="000D4F0C">
              <w:t>Description:</w:t>
            </w:r>
          </w:p>
          <w:p w:rsidR="001774A5" w:rsidRPr="000D4F0C" w:rsidRDefault="001774A5" w:rsidP="00640781">
            <w:r w:rsidRPr="000D4F0C">
              <w:t>This is copied verbatim from each Ambulance Service download of data</w:t>
            </w:r>
          </w:p>
          <w:p w:rsidR="007A19F8" w:rsidRPr="000D4F0C" w:rsidRDefault="007A19F8" w:rsidP="007A19F8">
            <w:r w:rsidRPr="000D4F0C">
              <w:t>Core</w:t>
            </w:r>
          </w:p>
          <w:p w:rsidR="005C1425" w:rsidRPr="000D4F0C" w:rsidRDefault="005C1425" w:rsidP="005C1425">
            <w:r w:rsidRPr="000D4F0C">
              <w:t>Format: varchar</w:t>
            </w:r>
          </w:p>
          <w:p w:rsidR="004D524A" w:rsidRPr="000D4F0C" w:rsidRDefault="005C1425" w:rsidP="004D524A">
            <w:r w:rsidRPr="000D4F0C">
              <w:t xml:space="preserve">Definition </w:t>
            </w:r>
            <w:r w:rsidR="007A19F8" w:rsidRPr="000D4F0C">
              <w:t xml:space="preserve">Source: </w:t>
            </w:r>
            <w:r w:rsidR="004D524A" w:rsidRPr="000D4F0C">
              <w:t>OHCAO</w:t>
            </w:r>
          </w:p>
          <w:p w:rsidR="007A19F8" w:rsidRPr="000D4F0C" w:rsidRDefault="007A19F8" w:rsidP="00640781"/>
          <w:p w:rsidR="006D6F1D" w:rsidRPr="000D4F0C" w:rsidRDefault="006D6F1D" w:rsidP="00640781">
            <w:r w:rsidRPr="000D4F0C">
              <w:t>This unique identifier for a patient within the NHS in England or Wales</w:t>
            </w:r>
            <w:r w:rsidR="00A002EC" w:rsidRPr="000D4F0C">
              <w:t>;</w:t>
            </w:r>
            <w:r w:rsidRPr="000D4F0C">
              <w:t xml:space="preserve"> o</w:t>
            </w:r>
            <w:r w:rsidR="00A002EC" w:rsidRPr="000D4F0C">
              <w:t>r</w:t>
            </w:r>
            <w:r w:rsidRPr="000D4F0C">
              <w:t xml:space="preserve"> the Scottish Community Health Index number</w:t>
            </w:r>
          </w:p>
          <w:p w:rsidR="00D06225" w:rsidRPr="000D4F0C" w:rsidRDefault="00D06225" w:rsidP="00D06225"/>
          <w:p w:rsidR="00D06225" w:rsidRPr="000D4F0C" w:rsidRDefault="00D06225" w:rsidP="00D06225">
            <w:r w:rsidRPr="000D4F0C">
              <w:t>Data Source: EMS SCR or ePRF/PRF</w:t>
            </w:r>
          </w:p>
          <w:p w:rsidR="004D524A" w:rsidRPr="000D4F0C" w:rsidRDefault="004D524A" w:rsidP="00D06225"/>
          <w:p w:rsidR="001774A5" w:rsidRPr="000D4F0C" w:rsidRDefault="004D524A" w:rsidP="00A002EC">
            <w:r w:rsidRPr="000D4F0C">
              <w:t>Should be in format “123 456 7890”</w:t>
            </w:r>
            <w:r w:rsidR="00A002EC" w:rsidRPr="000D4F0C">
              <w:t xml:space="preserve"> or </w:t>
            </w:r>
            <w:r w:rsidRPr="000D4F0C">
              <w:t xml:space="preserve">“1234567890” </w:t>
            </w:r>
          </w:p>
          <w:p w:rsidR="00A002EC" w:rsidRPr="000D4F0C" w:rsidRDefault="00A002EC" w:rsidP="00A002EC"/>
        </w:tc>
      </w:tr>
    </w:tbl>
    <w:p w:rsidR="001774A5" w:rsidRPr="000D4F0C" w:rsidRDefault="001774A5"/>
    <w:p w:rsidR="004D524A" w:rsidRPr="000D4F0C" w:rsidRDefault="004D524A"/>
    <w:tbl>
      <w:tblPr>
        <w:tblStyle w:val="TableGrid"/>
        <w:tblW w:w="0" w:type="auto"/>
        <w:tblLook w:val="04A0" w:firstRow="1" w:lastRow="0" w:firstColumn="1" w:lastColumn="0" w:noHBand="0" w:noVBand="1"/>
      </w:tblPr>
      <w:tblGrid>
        <w:gridCol w:w="4508"/>
        <w:gridCol w:w="4508"/>
      </w:tblGrid>
      <w:tr w:rsidR="001774A5" w:rsidRPr="000D4F0C" w:rsidTr="0034121A">
        <w:tc>
          <w:tcPr>
            <w:tcW w:w="4508" w:type="dxa"/>
            <w:shd w:val="clear" w:color="auto" w:fill="BDD6EE" w:themeFill="accent1" w:themeFillTint="66"/>
          </w:tcPr>
          <w:p w:rsidR="001774A5" w:rsidRPr="000D4F0C" w:rsidRDefault="001774A5" w:rsidP="00640781">
            <w:r w:rsidRPr="000D4F0C">
              <w:lastRenderedPageBreak/>
              <w:t>Variable:</w:t>
            </w:r>
          </w:p>
        </w:tc>
        <w:tc>
          <w:tcPr>
            <w:tcW w:w="4508" w:type="dxa"/>
            <w:shd w:val="clear" w:color="auto" w:fill="BDD6EE" w:themeFill="accent1" w:themeFillTint="66"/>
          </w:tcPr>
          <w:p w:rsidR="001774A5" w:rsidRPr="000D4F0C" w:rsidRDefault="001774A5" w:rsidP="00640781">
            <w:r w:rsidRPr="000D4F0C">
              <w:t>Patient’s GP/Surgery</w:t>
            </w:r>
          </w:p>
        </w:tc>
      </w:tr>
      <w:tr w:rsidR="001774A5" w:rsidRPr="000D4F0C" w:rsidTr="0034121A">
        <w:tc>
          <w:tcPr>
            <w:tcW w:w="4508" w:type="dxa"/>
            <w:shd w:val="clear" w:color="auto" w:fill="BDD6EE" w:themeFill="accent1" w:themeFillTint="66"/>
          </w:tcPr>
          <w:p w:rsidR="001774A5" w:rsidRPr="000D4F0C" w:rsidRDefault="001774A5" w:rsidP="00640781">
            <w:r w:rsidRPr="000D4F0C">
              <w:t>OHCAO short name:</w:t>
            </w:r>
          </w:p>
        </w:tc>
        <w:tc>
          <w:tcPr>
            <w:tcW w:w="4508" w:type="dxa"/>
            <w:shd w:val="clear" w:color="auto" w:fill="BDD6EE" w:themeFill="accent1" w:themeFillTint="66"/>
          </w:tcPr>
          <w:p w:rsidR="001774A5" w:rsidRPr="000D4F0C" w:rsidRDefault="001774A5" w:rsidP="00640781">
            <w:r w:rsidRPr="000D4F0C">
              <w:t>psd_GP</w:t>
            </w:r>
          </w:p>
        </w:tc>
      </w:tr>
      <w:tr w:rsidR="001774A5" w:rsidRPr="000D4F0C" w:rsidTr="0034121A">
        <w:tc>
          <w:tcPr>
            <w:tcW w:w="4508" w:type="dxa"/>
            <w:shd w:val="clear" w:color="auto" w:fill="BDD6EE" w:themeFill="accent1" w:themeFillTint="66"/>
          </w:tcPr>
          <w:p w:rsidR="001774A5" w:rsidRPr="000D4F0C" w:rsidRDefault="001774A5" w:rsidP="00640781">
            <w:r w:rsidRPr="000D4F0C">
              <w:t>OHCAO long name:</w:t>
            </w:r>
          </w:p>
        </w:tc>
        <w:tc>
          <w:tcPr>
            <w:tcW w:w="4508" w:type="dxa"/>
            <w:shd w:val="clear" w:color="auto" w:fill="BDD6EE" w:themeFill="accent1" w:themeFillTint="66"/>
          </w:tcPr>
          <w:p w:rsidR="001774A5" w:rsidRPr="000D4F0C" w:rsidRDefault="001774A5" w:rsidP="001774A5">
            <w:r w:rsidRPr="000D4F0C">
              <w:t>Patient’s General Practitioner or Surgery</w:t>
            </w:r>
          </w:p>
        </w:tc>
      </w:tr>
      <w:tr w:rsidR="001774A5" w:rsidRPr="000D4F0C" w:rsidTr="0034121A">
        <w:tc>
          <w:tcPr>
            <w:tcW w:w="9016" w:type="dxa"/>
            <w:gridSpan w:val="2"/>
            <w:shd w:val="clear" w:color="auto" w:fill="FBE4D5" w:themeFill="accent2" w:themeFillTint="33"/>
          </w:tcPr>
          <w:p w:rsidR="00FF42F6" w:rsidRPr="000D4F0C" w:rsidRDefault="00FF42F6" w:rsidP="00FF42F6">
            <w:r w:rsidRPr="000D4F0C">
              <w:t>Description:</w:t>
            </w:r>
          </w:p>
          <w:p w:rsidR="00FF42F6" w:rsidRPr="000D4F0C" w:rsidRDefault="00FF42F6" w:rsidP="00FF42F6">
            <w:r w:rsidRPr="000D4F0C">
              <w:t>This is copied verbatim from each Ambulance Service download of data</w:t>
            </w:r>
          </w:p>
          <w:p w:rsidR="007A19F8" w:rsidRPr="000D4F0C" w:rsidRDefault="007A19F8" w:rsidP="007A19F8">
            <w:r w:rsidRPr="000D4F0C">
              <w:t>Core</w:t>
            </w:r>
          </w:p>
          <w:p w:rsidR="005C1425" w:rsidRPr="000D4F0C" w:rsidRDefault="005C1425" w:rsidP="005C1425">
            <w:r w:rsidRPr="000D4F0C">
              <w:t>Format: varchar</w:t>
            </w:r>
          </w:p>
          <w:p w:rsidR="004D524A" w:rsidRPr="000D4F0C" w:rsidRDefault="005C1425" w:rsidP="004D524A">
            <w:r w:rsidRPr="000D4F0C">
              <w:t xml:space="preserve">Definition </w:t>
            </w:r>
            <w:r w:rsidR="007A19F8" w:rsidRPr="000D4F0C">
              <w:t xml:space="preserve">Source: </w:t>
            </w:r>
            <w:r w:rsidR="004D524A" w:rsidRPr="000D4F0C">
              <w:t>OHCAO</w:t>
            </w:r>
          </w:p>
          <w:p w:rsidR="007A19F8" w:rsidRPr="000D4F0C" w:rsidRDefault="007A19F8" w:rsidP="007A19F8"/>
          <w:p w:rsidR="006D6F1D" w:rsidRPr="000D4F0C" w:rsidRDefault="00993DA0" w:rsidP="00FF42F6">
            <w:r w:rsidRPr="000D4F0C">
              <w:t xml:space="preserve">Note: </w:t>
            </w:r>
            <w:r w:rsidR="006D6F1D" w:rsidRPr="000D4F0C">
              <w:t>National code which identifies the GP practice if available</w:t>
            </w:r>
          </w:p>
          <w:p w:rsidR="00D06225" w:rsidRPr="000D4F0C" w:rsidRDefault="00D06225" w:rsidP="00D06225"/>
          <w:p w:rsidR="00D06225" w:rsidRPr="000D4F0C" w:rsidRDefault="00D06225" w:rsidP="00D06225">
            <w:r w:rsidRPr="000D4F0C">
              <w:t>Data Source: EMS SCR or ePRF/PRF</w:t>
            </w:r>
          </w:p>
          <w:p w:rsidR="00DB3B04" w:rsidRPr="000D4F0C" w:rsidRDefault="00DB3B04" w:rsidP="00DB3B04"/>
          <w:p w:rsidR="004D524A" w:rsidRPr="000D4F0C" w:rsidRDefault="004D524A" w:rsidP="00DB3B04">
            <w:r w:rsidRPr="000D4F0C">
              <w:t>If present it is the name of the GP and not code for GP practice.</w:t>
            </w:r>
          </w:p>
          <w:p w:rsidR="004D524A" w:rsidRPr="000D4F0C" w:rsidRDefault="004D524A" w:rsidP="00DB3B04"/>
        </w:tc>
      </w:tr>
    </w:tbl>
    <w:p w:rsidR="001774A5" w:rsidRPr="000D4F0C" w:rsidRDefault="001774A5"/>
    <w:p w:rsidR="004D524A" w:rsidRPr="000D4F0C" w:rsidRDefault="004D524A"/>
    <w:tbl>
      <w:tblPr>
        <w:tblStyle w:val="TableGrid"/>
        <w:tblW w:w="0" w:type="auto"/>
        <w:tblLook w:val="04A0" w:firstRow="1" w:lastRow="0" w:firstColumn="1" w:lastColumn="0" w:noHBand="0" w:noVBand="1"/>
      </w:tblPr>
      <w:tblGrid>
        <w:gridCol w:w="4508"/>
        <w:gridCol w:w="4508"/>
      </w:tblGrid>
      <w:tr w:rsidR="001774A5" w:rsidRPr="000D4F0C" w:rsidTr="0034121A">
        <w:tc>
          <w:tcPr>
            <w:tcW w:w="4508" w:type="dxa"/>
            <w:shd w:val="clear" w:color="auto" w:fill="BDD6EE" w:themeFill="accent1" w:themeFillTint="66"/>
          </w:tcPr>
          <w:p w:rsidR="001774A5" w:rsidRPr="000D4F0C" w:rsidRDefault="001774A5" w:rsidP="00640781">
            <w:r w:rsidRPr="000D4F0C">
              <w:t>Variable:</w:t>
            </w:r>
          </w:p>
        </w:tc>
        <w:tc>
          <w:tcPr>
            <w:tcW w:w="4508" w:type="dxa"/>
            <w:shd w:val="clear" w:color="auto" w:fill="BDD6EE" w:themeFill="accent1" w:themeFillTint="66"/>
          </w:tcPr>
          <w:p w:rsidR="001774A5" w:rsidRPr="000D4F0C" w:rsidRDefault="001774A5" w:rsidP="00640781">
            <w:r w:rsidRPr="000D4F0C">
              <w:t>Patient’s Home Postcode</w:t>
            </w:r>
          </w:p>
        </w:tc>
      </w:tr>
      <w:tr w:rsidR="001774A5" w:rsidRPr="000D4F0C" w:rsidTr="0034121A">
        <w:tc>
          <w:tcPr>
            <w:tcW w:w="4508" w:type="dxa"/>
            <w:shd w:val="clear" w:color="auto" w:fill="BDD6EE" w:themeFill="accent1" w:themeFillTint="66"/>
          </w:tcPr>
          <w:p w:rsidR="001774A5" w:rsidRPr="000D4F0C" w:rsidRDefault="001774A5" w:rsidP="00640781">
            <w:r w:rsidRPr="000D4F0C">
              <w:t>OHCAO short name:</w:t>
            </w:r>
          </w:p>
        </w:tc>
        <w:tc>
          <w:tcPr>
            <w:tcW w:w="4508" w:type="dxa"/>
            <w:shd w:val="clear" w:color="auto" w:fill="BDD6EE" w:themeFill="accent1" w:themeFillTint="66"/>
          </w:tcPr>
          <w:p w:rsidR="001774A5" w:rsidRPr="000D4F0C" w:rsidRDefault="001774A5" w:rsidP="00640781">
            <w:r w:rsidRPr="000D4F0C">
              <w:t>psd_Postcode</w:t>
            </w:r>
          </w:p>
        </w:tc>
      </w:tr>
      <w:tr w:rsidR="001774A5" w:rsidRPr="000D4F0C" w:rsidTr="0034121A">
        <w:tc>
          <w:tcPr>
            <w:tcW w:w="4508" w:type="dxa"/>
            <w:shd w:val="clear" w:color="auto" w:fill="BDD6EE" w:themeFill="accent1" w:themeFillTint="66"/>
          </w:tcPr>
          <w:p w:rsidR="001774A5" w:rsidRPr="000D4F0C" w:rsidRDefault="001774A5" w:rsidP="00640781">
            <w:r w:rsidRPr="000D4F0C">
              <w:t>OHCAO long name:</w:t>
            </w:r>
          </w:p>
        </w:tc>
        <w:tc>
          <w:tcPr>
            <w:tcW w:w="4508" w:type="dxa"/>
            <w:shd w:val="clear" w:color="auto" w:fill="BDD6EE" w:themeFill="accent1" w:themeFillTint="66"/>
          </w:tcPr>
          <w:p w:rsidR="001774A5" w:rsidRPr="000D4F0C" w:rsidRDefault="001774A5" w:rsidP="001774A5">
            <w:r w:rsidRPr="000D4F0C">
              <w:t>Patient’s Home Postcode</w:t>
            </w:r>
          </w:p>
        </w:tc>
      </w:tr>
      <w:tr w:rsidR="001774A5" w:rsidRPr="000D4F0C" w:rsidTr="0034121A">
        <w:tc>
          <w:tcPr>
            <w:tcW w:w="9016" w:type="dxa"/>
            <w:gridSpan w:val="2"/>
            <w:shd w:val="clear" w:color="auto" w:fill="FBE4D5" w:themeFill="accent2" w:themeFillTint="33"/>
          </w:tcPr>
          <w:p w:rsidR="001774A5" w:rsidRPr="000D4F0C" w:rsidRDefault="001774A5" w:rsidP="00640781">
            <w:r w:rsidRPr="000D4F0C">
              <w:t>Description:</w:t>
            </w:r>
          </w:p>
          <w:p w:rsidR="00DB3B04" w:rsidRPr="000D4F0C" w:rsidRDefault="00DB3B04" w:rsidP="00DB3B04">
            <w:r w:rsidRPr="000D4F0C">
              <w:t>This is copied verbatim from each Ambulance Service download of data</w:t>
            </w:r>
          </w:p>
          <w:p w:rsidR="007A19F8" w:rsidRPr="000D4F0C" w:rsidRDefault="007A19F8" w:rsidP="007A19F8">
            <w:r w:rsidRPr="000D4F0C">
              <w:t>Core</w:t>
            </w:r>
          </w:p>
          <w:p w:rsidR="005C1425" w:rsidRPr="000D4F0C" w:rsidRDefault="005C1425" w:rsidP="005C1425">
            <w:r w:rsidRPr="000D4F0C">
              <w:t>Format: varchar</w:t>
            </w:r>
          </w:p>
          <w:p w:rsidR="004D524A" w:rsidRPr="000D4F0C" w:rsidRDefault="005C1425" w:rsidP="004D524A">
            <w:r w:rsidRPr="000D4F0C">
              <w:t xml:space="preserve">Definition </w:t>
            </w:r>
            <w:r w:rsidR="007A19F8" w:rsidRPr="000D4F0C">
              <w:t xml:space="preserve">Source: </w:t>
            </w:r>
            <w:r w:rsidR="004D524A" w:rsidRPr="000D4F0C">
              <w:t>OHCAO</w:t>
            </w:r>
          </w:p>
          <w:p w:rsidR="006D6F1D" w:rsidRPr="000D4F0C" w:rsidRDefault="006D6F1D" w:rsidP="00DB3B04"/>
          <w:p w:rsidR="006D6F1D" w:rsidRPr="000D4F0C" w:rsidRDefault="007A19F8" w:rsidP="00DB3B04">
            <w:r w:rsidRPr="000D4F0C">
              <w:t>Note: OHCAO project will overwrite any details found from data linkage</w:t>
            </w:r>
          </w:p>
          <w:p w:rsidR="00D06225" w:rsidRPr="000D4F0C" w:rsidRDefault="00D06225" w:rsidP="00D06225"/>
          <w:p w:rsidR="00D06225" w:rsidRPr="000D4F0C" w:rsidRDefault="00D06225" w:rsidP="00D06225">
            <w:r w:rsidRPr="000D4F0C">
              <w:t>Data Source: EMS SCR or ePRF/PRF</w:t>
            </w:r>
          </w:p>
          <w:p w:rsidR="004D524A" w:rsidRPr="000D4F0C" w:rsidRDefault="004D524A" w:rsidP="00D06225"/>
          <w:p w:rsidR="001774A5" w:rsidRPr="000D4F0C" w:rsidRDefault="004D524A" w:rsidP="004D524A">
            <w:r w:rsidRPr="000D4F0C">
              <w:t>Mixture of first part and full postcode, but missing in most cases.</w:t>
            </w:r>
          </w:p>
          <w:p w:rsidR="004D524A" w:rsidRPr="000D4F0C" w:rsidRDefault="004D524A" w:rsidP="004D524A"/>
        </w:tc>
      </w:tr>
    </w:tbl>
    <w:p w:rsidR="00347D36" w:rsidRPr="000D4F0C" w:rsidRDefault="00347D36"/>
    <w:p w:rsidR="00347D36" w:rsidRPr="000D4F0C" w:rsidRDefault="00347D36" w:rsidP="00347D36">
      <w:r w:rsidRPr="000D4F0C">
        <w:br w:type="page"/>
      </w:r>
    </w:p>
    <w:p w:rsidR="001774A5" w:rsidRPr="000D4F0C" w:rsidRDefault="00347D36" w:rsidP="00347D36">
      <w:pPr>
        <w:pStyle w:val="Heading2"/>
      </w:pPr>
      <w:r w:rsidRPr="000D4F0C">
        <w:lastRenderedPageBreak/>
        <w:t>Patient</w:t>
      </w:r>
      <w:r w:rsidR="000D4F0C">
        <w:t xml:space="preserve"> Data</w:t>
      </w:r>
    </w:p>
    <w:p w:rsidR="00347D36" w:rsidRPr="000D4F0C" w:rsidRDefault="00347D36" w:rsidP="00347D36"/>
    <w:tbl>
      <w:tblPr>
        <w:tblStyle w:val="TableGrid"/>
        <w:tblW w:w="0" w:type="auto"/>
        <w:tblLook w:val="04A0" w:firstRow="1" w:lastRow="0" w:firstColumn="1" w:lastColumn="0" w:noHBand="0" w:noVBand="1"/>
      </w:tblPr>
      <w:tblGrid>
        <w:gridCol w:w="4508"/>
        <w:gridCol w:w="4508"/>
      </w:tblGrid>
      <w:tr w:rsidR="00055C21" w:rsidRPr="000D4F0C" w:rsidTr="00EE67D6">
        <w:tc>
          <w:tcPr>
            <w:tcW w:w="4508" w:type="dxa"/>
            <w:shd w:val="clear" w:color="auto" w:fill="BDD6EE" w:themeFill="accent1" w:themeFillTint="66"/>
          </w:tcPr>
          <w:p w:rsidR="00055C21" w:rsidRPr="000D4F0C" w:rsidRDefault="00055C21" w:rsidP="000947BF">
            <w:r w:rsidRPr="000D4F0C">
              <w:t>Variable:</w:t>
            </w:r>
          </w:p>
        </w:tc>
        <w:tc>
          <w:tcPr>
            <w:tcW w:w="4508" w:type="dxa"/>
            <w:shd w:val="clear" w:color="auto" w:fill="BDD6EE" w:themeFill="accent1" w:themeFillTint="66"/>
          </w:tcPr>
          <w:p w:rsidR="00055C21" w:rsidRPr="000D4F0C" w:rsidRDefault="00055C21" w:rsidP="000947BF"/>
        </w:tc>
      </w:tr>
      <w:tr w:rsidR="00055C21" w:rsidRPr="000D4F0C" w:rsidTr="00EE67D6">
        <w:tc>
          <w:tcPr>
            <w:tcW w:w="4508" w:type="dxa"/>
            <w:shd w:val="clear" w:color="auto" w:fill="BDD6EE" w:themeFill="accent1" w:themeFillTint="66"/>
          </w:tcPr>
          <w:p w:rsidR="00055C21" w:rsidRPr="000D4F0C" w:rsidRDefault="00055C21" w:rsidP="000947BF">
            <w:r w:rsidRPr="000D4F0C">
              <w:t>OHCAO short name:</w:t>
            </w:r>
          </w:p>
        </w:tc>
        <w:tc>
          <w:tcPr>
            <w:tcW w:w="4508" w:type="dxa"/>
            <w:shd w:val="clear" w:color="auto" w:fill="BDD6EE" w:themeFill="accent1" w:themeFillTint="66"/>
          </w:tcPr>
          <w:p w:rsidR="00055C21" w:rsidRPr="000D4F0C" w:rsidRDefault="00055C21" w:rsidP="000947BF">
            <w:r w:rsidRPr="000D4F0C">
              <w:t>clg_OHCAOID</w:t>
            </w:r>
          </w:p>
        </w:tc>
      </w:tr>
      <w:tr w:rsidR="00055C21" w:rsidRPr="000D4F0C" w:rsidTr="00EE67D6">
        <w:tc>
          <w:tcPr>
            <w:tcW w:w="4508" w:type="dxa"/>
            <w:shd w:val="clear" w:color="auto" w:fill="BDD6EE" w:themeFill="accent1" w:themeFillTint="66"/>
          </w:tcPr>
          <w:p w:rsidR="00055C21" w:rsidRPr="000D4F0C" w:rsidRDefault="00055C21" w:rsidP="000947BF">
            <w:r w:rsidRPr="000D4F0C">
              <w:t>OHCAO long name:</w:t>
            </w:r>
          </w:p>
        </w:tc>
        <w:tc>
          <w:tcPr>
            <w:tcW w:w="4508" w:type="dxa"/>
            <w:shd w:val="clear" w:color="auto" w:fill="BDD6EE" w:themeFill="accent1" w:themeFillTint="66"/>
          </w:tcPr>
          <w:p w:rsidR="00055C21" w:rsidRPr="000D4F0C" w:rsidRDefault="00055C21" w:rsidP="000947BF"/>
        </w:tc>
      </w:tr>
      <w:tr w:rsidR="00055C21" w:rsidRPr="000D4F0C" w:rsidTr="0043796E">
        <w:tc>
          <w:tcPr>
            <w:tcW w:w="9016" w:type="dxa"/>
            <w:gridSpan w:val="2"/>
            <w:shd w:val="clear" w:color="auto" w:fill="FBE4D5" w:themeFill="accent2" w:themeFillTint="33"/>
          </w:tcPr>
          <w:p w:rsidR="00055C21" w:rsidRPr="000D4F0C" w:rsidRDefault="00055C21" w:rsidP="000947BF">
            <w:r w:rsidRPr="000D4F0C">
              <w:t>Description:</w:t>
            </w:r>
          </w:p>
          <w:p w:rsidR="007A19F8" w:rsidRPr="000D4F0C" w:rsidRDefault="007A19F8" w:rsidP="007A19F8">
            <w:r w:rsidRPr="000D4F0C">
              <w:t>Combination of Ambulance Service code (ASC), date of incident and Ambulance Service case number</w:t>
            </w:r>
          </w:p>
          <w:p w:rsidR="007A19F8" w:rsidRPr="000D4F0C" w:rsidRDefault="007A19F8" w:rsidP="007A19F8"/>
          <w:p w:rsidR="007A19F8" w:rsidRPr="000D4F0C" w:rsidRDefault="007A19F8" w:rsidP="007A19F8">
            <w:r w:rsidRPr="000D4F0C">
              <w:t>“ASC”_”clg_EMSDate”_”clg_CaseNumber”</w:t>
            </w:r>
          </w:p>
          <w:p w:rsidR="007A19F8" w:rsidRPr="000D4F0C" w:rsidRDefault="007A19F8" w:rsidP="007A19F8"/>
          <w:p w:rsidR="007A19F8" w:rsidRPr="000D4F0C" w:rsidRDefault="007A19F8" w:rsidP="007A19F8">
            <w:r w:rsidRPr="000D4F0C">
              <w:t>Generated automatically when data is imported into the system</w:t>
            </w:r>
          </w:p>
          <w:p w:rsidR="007A19F8" w:rsidRPr="000D4F0C" w:rsidRDefault="007A19F8" w:rsidP="000947BF">
            <w:r w:rsidRPr="000D4F0C">
              <w:t>Core</w:t>
            </w:r>
          </w:p>
          <w:p w:rsidR="007A19F8" w:rsidRPr="000D4F0C" w:rsidRDefault="007A19F8" w:rsidP="000947BF">
            <w:r w:rsidRPr="000D4F0C">
              <w:t xml:space="preserve">Format: </w:t>
            </w:r>
            <w:r w:rsidR="005C1425" w:rsidRPr="000D4F0C">
              <w:t>varchar</w:t>
            </w:r>
          </w:p>
          <w:p w:rsidR="00055C21" w:rsidRPr="000D4F0C" w:rsidRDefault="005C1425" w:rsidP="000947BF">
            <w:r w:rsidRPr="000D4F0C">
              <w:t xml:space="preserve">Definition </w:t>
            </w:r>
            <w:r w:rsidR="007A19F8" w:rsidRPr="000D4F0C">
              <w:t>Source: OHCAO</w:t>
            </w:r>
          </w:p>
          <w:p w:rsidR="00055C21" w:rsidRPr="000D4F0C" w:rsidRDefault="00055C21" w:rsidP="000947BF"/>
          <w:tbl>
            <w:tblPr>
              <w:tblStyle w:val="TableGrid"/>
              <w:tblW w:w="0" w:type="auto"/>
              <w:jc w:val="center"/>
              <w:tblLook w:val="04A0" w:firstRow="1" w:lastRow="0" w:firstColumn="1" w:lastColumn="0" w:noHBand="0" w:noVBand="1"/>
            </w:tblPr>
            <w:tblGrid>
              <w:gridCol w:w="903"/>
              <w:gridCol w:w="2024"/>
            </w:tblGrid>
            <w:tr w:rsidR="007A19F8" w:rsidRPr="000D4F0C" w:rsidTr="0043796E">
              <w:trPr>
                <w:jc w:val="center"/>
              </w:trPr>
              <w:tc>
                <w:tcPr>
                  <w:tcW w:w="903" w:type="dxa"/>
                  <w:shd w:val="clear" w:color="auto" w:fill="DEEAF6" w:themeFill="accent1" w:themeFillTint="33"/>
                </w:tcPr>
                <w:p w:rsidR="007A19F8" w:rsidRPr="000D4F0C" w:rsidRDefault="007A19F8" w:rsidP="000947BF">
                  <w:r w:rsidRPr="000D4F0C">
                    <w:t>Code</w:t>
                  </w:r>
                </w:p>
              </w:tc>
              <w:tc>
                <w:tcPr>
                  <w:tcW w:w="2024" w:type="dxa"/>
                  <w:shd w:val="clear" w:color="auto" w:fill="DEEAF6" w:themeFill="accent1" w:themeFillTint="33"/>
                </w:tcPr>
                <w:p w:rsidR="007A19F8" w:rsidRPr="000D4F0C" w:rsidRDefault="007A19F8" w:rsidP="000947BF">
                  <w:r w:rsidRPr="000D4F0C">
                    <w:t>Ambulance Service</w:t>
                  </w:r>
                </w:p>
              </w:tc>
            </w:tr>
            <w:tr w:rsidR="007A19F8" w:rsidRPr="000D4F0C" w:rsidTr="0043796E">
              <w:trPr>
                <w:jc w:val="center"/>
              </w:trPr>
              <w:tc>
                <w:tcPr>
                  <w:tcW w:w="903" w:type="dxa"/>
                  <w:shd w:val="clear" w:color="auto" w:fill="DEEAF6" w:themeFill="accent1" w:themeFillTint="33"/>
                </w:tcPr>
                <w:p w:rsidR="007A19F8" w:rsidRPr="000D4F0C" w:rsidRDefault="007A19F8" w:rsidP="000947BF">
                  <w:r w:rsidRPr="000D4F0C">
                    <w:t>RX6</w:t>
                  </w:r>
                </w:p>
              </w:tc>
              <w:tc>
                <w:tcPr>
                  <w:tcW w:w="2024" w:type="dxa"/>
                  <w:shd w:val="clear" w:color="auto" w:fill="DEEAF6" w:themeFill="accent1" w:themeFillTint="33"/>
                </w:tcPr>
                <w:p w:rsidR="007A19F8" w:rsidRPr="000D4F0C" w:rsidRDefault="007A19F8" w:rsidP="000947BF">
                  <w:r w:rsidRPr="000D4F0C">
                    <w:t>North East</w:t>
                  </w:r>
                </w:p>
              </w:tc>
            </w:tr>
            <w:tr w:rsidR="007A19F8" w:rsidRPr="000D4F0C" w:rsidTr="0043796E">
              <w:trPr>
                <w:jc w:val="center"/>
              </w:trPr>
              <w:tc>
                <w:tcPr>
                  <w:tcW w:w="903" w:type="dxa"/>
                  <w:shd w:val="clear" w:color="auto" w:fill="DEEAF6" w:themeFill="accent1" w:themeFillTint="33"/>
                </w:tcPr>
                <w:p w:rsidR="007A19F8" w:rsidRPr="000D4F0C" w:rsidRDefault="007A19F8" w:rsidP="000947BF">
                  <w:r w:rsidRPr="000D4F0C">
                    <w:t>RX7</w:t>
                  </w:r>
                </w:p>
              </w:tc>
              <w:tc>
                <w:tcPr>
                  <w:tcW w:w="2024" w:type="dxa"/>
                  <w:shd w:val="clear" w:color="auto" w:fill="DEEAF6" w:themeFill="accent1" w:themeFillTint="33"/>
                </w:tcPr>
                <w:p w:rsidR="007A19F8" w:rsidRPr="000D4F0C" w:rsidRDefault="007A19F8" w:rsidP="000947BF">
                  <w:r w:rsidRPr="000D4F0C">
                    <w:t>North West</w:t>
                  </w:r>
                </w:p>
              </w:tc>
            </w:tr>
            <w:tr w:rsidR="007A19F8" w:rsidRPr="000D4F0C" w:rsidTr="0043796E">
              <w:trPr>
                <w:jc w:val="center"/>
              </w:trPr>
              <w:tc>
                <w:tcPr>
                  <w:tcW w:w="903" w:type="dxa"/>
                  <w:shd w:val="clear" w:color="auto" w:fill="DEEAF6" w:themeFill="accent1" w:themeFillTint="33"/>
                </w:tcPr>
                <w:p w:rsidR="007A19F8" w:rsidRPr="000D4F0C" w:rsidRDefault="007A19F8" w:rsidP="000947BF">
                  <w:r w:rsidRPr="000D4F0C">
                    <w:t>RX8</w:t>
                  </w:r>
                </w:p>
              </w:tc>
              <w:tc>
                <w:tcPr>
                  <w:tcW w:w="2024" w:type="dxa"/>
                  <w:shd w:val="clear" w:color="auto" w:fill="DEEAF6" w:themeFill="accent1" w:themeFillTint="33"/>
                </w:tcPr>
                <w:p w:rsidR="007A19F8" w:rsidRPr="000D4F0C" w:rsidRDefault="007A19F8" w:rsidP="000947BF">
                  <w:r w:rsidRPr="000D4F0C">
                    <w:t>Yorkshire</w:t>
                  </w:r>
                </w:p>
              </w:tc>
            </w:tr>
            <w:tr w:rsidR="007A19F8" w:rsidRPr="000D4F0C" w:rsidTr="0043796E">
              <w:trPr>
                <w:jc w:val="center"/>
              </w:trPr>
              <w:tc>
                <w:tcPr>
                  <w:tcW w:w="903" w:type="dxa"/>
                  <w:shd w:val="clear" w:color="auto" w:fill="DEEAF6" w:themeFill="accent1" w:themeFillTint="33"/>
                </w:tcPr>
                <w:p w:rsidR="007A19F8" w:rsidRPr="000D4F0C" w:rsidRDefault="007A19F8" w:rsidP="000947BF">
                  <w:r w:rsidRPr="000D4F0C">
                    <w:t>RT4</w:t>
                  </w:r>
                </w:p>
              </w:tc>
              <w:tc>
                <w:tcPr>
                  <w:tcW w:w="2024" w:type="dxa"/>
                  <w:shd w:val="clear" w:color="auto" w:fill="DEEAF6" w:themeFill="accent1" w:themeFillTint="33"/>
                </w:tcPr>
                <w:p w:rsidR="007A19F8" w:rsidRPr="000D4F0C" w:rsidRDefault="007A19F8" w:rsidP="000947BF">
                  <w:r w:rsidRPr="000D4F0C">
                    <w:t>Wales</w:t>
                  </w:r>
                </w:p>
              </w:tc>
            </w:tr>
            <w:tr w:rsidR="007A19F8" w:rsidRPr="000D4F0C" w:rsidTr="0043796E">
              <w:trPr>
                <w:jc w:val="center"/>
              </w:trPr>
              <w:tc>
                <w:tcPr>
                  <w:tcW w:w="903" w:type="dxa"/>
                  <w:shd w:val="clear" w:color="auto" w:fill="DEEAF6" w:themeFill="accent1" w:themeFillTint="33"/>
                </w:tcPr>
                <w:p w:rsidR="007A19F8" w:rsidRPr="000D4F0C" w:rsidRDefault="007A19F8" w:rsidP="000947BF">
                  <w:r w:rsidRPr="000D4F0C">
                    <w:t>RYA</w:t>
                  </w:r>
                </w:p>
              </w:tc>
              <w:tc>
                <w:tcPr>
                  <w:tcW w:w="2024" w:type="dxa"/>
                  <w:shd w:val="clear" w:color="auto" w:fill="DEEAF6" w:themeFill="accent1" w:themeFillTint="33"/>
                </w:tcPr>
                <w:p w:rsidR="007A19F8" w:rsidRPr="000D4F0C" w:rsidRDefault="007A19F8" w:rsidP="000947BF">
                  <w:r w:rsidRPr="000D4F0C">
                    <w:t>West Midlands</w:t>
                  </w:r>
                </w:p>
              </w:tc>
            </w:tr>
            <w:tr w:rsidR="007A19F8" w:rsidRPr="000D4F0C" w:rsidTr="0043796E">
              <w:trPr>
                <w:jc w:val="center"/>
              </w:trPr>
              <w:tc>
                <w:tcPr>
                  <w:tcW w:w="903" w:type="dxa"/>
                  <w:shd w:val="clear" w:color="auto" w:fill="DEEAF6" w:themeFill="accent1" w:themeFillTint="33"/>
                </w:tcPr>
                <w:p w:rsidR="007A19F8" w:rsidRPr="000D4F0C" w:rsidRDefault="007A19F8" w:rsidP="000947BF">
                  <w:r w:rsidRPr="000D4F0C">
                    <w:t>RX9</w:t>
                  </w:r>
                </w:p>
              </w:tc>
              <w:tc>
                <w:tcPr>
                  <w:tcW w:w="2024" w:type="dxa"/>
                  <w:shd w:val="clear" w:color="auto" w:fill="DEEAF6" w:themeFill="accent1" w:themeFillTint="33"/>
                </w:tcPr>
                <w:p w:rsidR="007A19F8" w:rsidRPr="000D4F0C" w:rsidRDefault="007A19F8" w:rsidP="000947BF">
                  <w:r w:rsidRPr="000D4F0C">
                    <w:t>East Midlands</w:t>
                  </w:r>
                </w:p>
              </w:tc>
            </w:tr>
            <w:tr w:rsidR="007A19F8" w:rsidRPr="000D4F0C" w:rsidTr="0043796E">
              <w:trPr>
                <w:jc w:val="center"/>
              </w:trPr>
              <w:tc>
                <w:tcPr>
                  <w:tcW w:w="903" w:type="dxa"/>
                  <w:shd w:val="clear" w:color="auto" w:fill="DEEAF6" w:themeFill="accent1" w:themeFillTint="33"/>
                </w:tcPr>
                <w:p w:rsidR="007A19F8" w:rsidRPr="000D4F0C" w:rsidRDefault="007A19F8" w:rsidP="000947BF">
                  <w:r w:rsidRPr="000D4F0C">
                    <w:t>RYF</w:t>
                  </w:r>
                </w:p>
              </w:tc>
              <w:tc>
                <w:tcPr>
                  <w:tcW w:w="2024" w:type="dxa"/>
                  <w:shd w:val="clear" w:color="auto" w:fill="DEEAF6" w:themeFill="accent1" w:themeFillTint="33"/>
                </w:tcPr>
                <w:p w:rsidR="007A19F8" w:rsidRPr="000D4F0C" w:rsidRDefault="007A19F8" w:rsidP="000947BF">
                  <w:r w:rsidRPr="000D4F0C">
                    <w:t>South West</w:t>
                  </w:r>
                </w:p>
              </w:tc>
            </w:tr>
            <w:tr w:rsidR="007A19F8" w:rsidRPr="000D4F0C" w:rsidTr="0043796E">
              <w:trPr>
                <w:jc w:val="center"/>
              </w:trPr>
              <w:tc>
                <w:tcPr>
                  <w:tcW w:w="903" w:type="dxa"/>
                  <w:shd w:val="clear" w:color="auto" w:fill="DEEAF6" w:themeFill="accent1" w:themeFillTint="33"/>
                </w:tcPr>
                <w:p w:rsidR="007A19F8" w:rsidRPr="000D4F0C" w:rsidRDefault="007A19F8" w:rsidP="000947BF">
                  <w:r w:rsidRPr="000D4F0C">
                    <w:t>RYE</w:t>
                  </w:r>
                </w:p>
              </w:tc>
              <w:tc>
                <w:tcPr>
                  <w:tcW w:w="2024" w:type="dxa"/>
                  <w:shd w:val="clear" w:color="auto" w:fill="DEEAF6" w:themeFill="accent1" w:themeFillTint="33"/>
                </w:tcPr>
                <w:p w:rsidR="007A19F8" w:rsidRPr="000D4F0C" w:rsidRDefault="007A19F8" w:rsidP="000947BF">
                  <w:r w:rsidRPr="000D4F0C">
                    <w:t>South Central</w:t>
                  </w:r>
                </w:p>
              </w:tc>
            </w:tr>
            <w:tr w:rsidR="007A19F8" w:rsidRPr="000D4F0C" w:rsidTr="0043796E">
              <w:trPr>
                <w:jc w:val="center"/>
              </w:trPr>
              <w:tc>
                <w:tcPr>
                  <w:tcW w:w="903" w:type="dxa"/>
                  <w:shd w:val="clear" w:color="auto" w:fill="DEEAF6" w:themeFill="accent1" w:themeFillTint="33"/>
                </w:tcPr>
                <w:p w:rsidR="007A19F8" w:rsidRPr="000D4F0C" w:rsidRDefault="007A19F8" w:rsidP="000947BF">
                  <w:r w:rsidRPr="000D4F0C">
                    <w:t>RYC</w:t>
                  </w:r>
                </w:p>
              </w:tc>
              <w:tc>
                <w:tcPr>
                  <w:tcW w:w="2024" w:type="dxa"/>
                  <w:shd w:val="clear" w:color="auto" w:fill="DEEAF6" w:themeFill="accent1" w:themeFillTint="33"/>
                </w:tcPr>
                <w:p w:rsidR="007A19F8" w:rsidRPr="000D4F0C" w:rsidRDefault="007A19F8" w:rsidP="000947BF">
                  <w:r w:rsidRPr="000D4F0C">
                    <w:t>East of England</w:t>
                  </w:r>
                </w:p>
              </w:tc>
            </w:tr>
            <w:tr w:rsidR="007A19F8" w:rsidRPr="000D4F0C" w:rsidTr="0043796E">
              <w:trPr>
                <w:jc w:val="center"/>
              </w:trPr>
              <w:tc>
                <w:tcPr>
                  <w:tcW w:w="903" w:type="dxa"/>
                  <w:shd w:val="clear" w:color="auto" w:fill="DEEAF6" w:themeFill="accent1" w:themeFillTint="33"/>
                </w:tcPr>
                <w:p w:rsidR="007A19F8" w:rsidRPr="000D4F0C" w:rsidRDefault="007A19F8" w:rsidP="000947BF">
                  <w:r w:rsidRPr="000D4F0C">
                    <w:t>RRU</w:t>
                  </w:r>
                </w:p>
              </w:tc>
              <w:tc>
                <w:tcPr>
                  <w:tcW w:w="2024" w:type="dxa"/>
                  <w:shd w:val="clear" w:color="auto" w:fill="DEEAF6" w:themeFill="accent1" w:themeFillTint="33"/>
                </w:tcPr>
                <w:p w:rsidR="007A19F8" w:rsidRPr="000D4F0C" w:rsidRDefault="007A19F8" w:rsidP="000947BF">
                  <w:r w:rsidRPr="000D4F0C">
                    <w:t>London</w:t>
                  </w:r>
                </w:p>
              </w:tc>
            </w:tr>
            <w:tr w:rsidR="007A19F8" w:rsidRPr="000D4F0C" w:rsidTr="0043796E">
              <w:trPr>
                <w:jc w:val="center"/>
              </w:trPr>
              <w:tc>
                <w:tcPr>
                  <w:tcW w:w="903" w:type="dxa"/>
                  <w:shd w:val="clear" w:color="auto" w:fill="DEEAF6" w:themeFill="accent1" w:themeFillTint="33"/>
                </w:tcPr>
                <w:p w:rsidR="007A19F8" w:rsidRPr="000D4F0C" w:rsidRDefault="007A19F8" w:rsidP="000947BF">
                  <w:r w:rsidRPr="000D4F0C">
                    <w:t>RYD</w:t>
                  </w:r>
                </w:p>
              </w:tc>
              <w:tc>
                <w:tcPr>
                  <w:tcW w:w="2024" w:type="dxa"/>
                  <w:shd w:val="clear" w:color="auto" w:fill="DEEAF6" w:themeFill="accent1" w:themeFillTint="33"/>
                </w:tcPr>
                <w:p w:rsidR="007A19F8" w:rsidRPr="000D4F0C" w:rsidRDefault="007A19F8" w:rsidP="000947BF">
                  <w:r w:rsidRPr="000D4F0C">
                    <w:t>South East Coast</w:t>
                  </w:r>
                </w:p>
              </w:tc>
            </w:tr>
            <w:tr w:rsidR="007A19F8" w:rsidRPr="000D4F0C" w:rsidTr="0043796E">
              <w:trPr>
                <w:jc w:val="center"/>
              </w:trPr>
              <w:tc>
                <w:tcPr>
                  <w:tcW w:w="903" w:type="dxa"/>
                  <w:shd w:val="clear" w:color="auto" w:fill="DEEAF6" w:themeFill="accent1" w:themeFillTint="33"/>
                </w:tcPr>
                <w:p w:rsidR="007A19F8" w:rsidRPr="000D4F0C" w:rsidRDefault="007A19F8" w:rsidP="000947BF">
                  <w:r w:rsidRPr="000D4F0C">
                    <w:t>R1F</w:t>
                  </w:r>
                </w:p>
              </w:tc>
              <w:tc>
                <w:tcPr>
                  <w:tcW w:w="2024" w:type="dxa"/>
                  <w:shd w:val="clear" w:color="auto" w:fill="DEEAF6" w:themeFill="accent1" w:themeFillTint="33"/>
                </w:tcPr>
                <w:p w:rsidR="007A19F8" w:rsidRPr="000D4F0C" w:rsidRDefault="007A19F8" w:rsidP="000947BF">
                  <w:r w:rsidRPr="000D4F0C">
                    <w:t>Isle of Wight</w:t>
                  </w:r>
                </w:p>
              </w:tc>
            </w:tr>
            <w:tr w:rsidR="007A19F8" w:rsidRPr="000D4F0C" w:rsidTr="0043796E">
              <w:trPr>
                <w:jc w:val="center"/>
              </w:trPr>
              <w:tc>
                <w:tcPr>
                  <w:tcW w:w="903" w:type="dxa"/>
                  <w:shd w:val="clear" w:color="auto" w:fill="DEEAF6" w:themeFill="accent1" w:themeFillTint="33"/>
                </w:tcPr>
                <w:p w:rsidR="007A19F8" w:rsidRPr="000D4F0C" w:rsidRDefault="007A19F8" w:rsidP="000947BF">
                  <w:r w:rsidRPr="000D4F0C">
                    <w:t>SDC01</w:t>
                  </w:r>
                </w:p>
              </w:tc>
              <w:tc>
                <w:tcPr>
                  <w:tcW w:w="2024" w:type="dxa"/>
                  <w:shd w:val="clear" w:color="auto" w:fill="DEEAF6" w:themeFill="accent1" w:themeFillTint="33"/>
                </w:tcPr>
                <w:p w:rsidR="007A19F8" w:rsidRPr="000D4F0C" w:rsidRDefault="007A19F8" w:rsidP="000947BF">
                  <w:r w:rsidRPr="000D4F0C">
                    <w:t>Scotland</w:t>
                  </w:r>
                </w:p>
              </w:tc>
            </w:tr>
            <w:tr w:rsidR="007A19F8" w:rsidRPr="000D4F0C" w:rsidTr="0043796E">
              <w:trPr>
                <w:jc w:val="center"/>
              </w:trPr>
              <w:tc>
                <w:tcPr>
                  <w:tcW w:w="903" w:type="dxa"/>
                  <w:shd w:val="clear" w:color="auto" w:fill="DEEAF6" w:themeFill="accent1" w:themeFillTint="33"/>
                </w:tcPr>
                <w:p w:rsidR="007A19F8" w:rsidRPr="000D4F0C" w:rsidRDefault="007A19F8" w:rsidP="000947BF">
                  <w:r w:rsidRPr="000D4F0C">
                    <w:t>Z1990</w:t>
                  </w:r>
                </w:p>
              </w:tc>
              <w:tc>
                <w:tcPr>
                  <w:tcW w:w="2024" w:type="dxa"/>
                  <w:shd w:val="clear" w:color="auto" w:fill="DEEAF6" w:themeFill="accent1" w:themeFillTint="33"/>
                </w:tcPr>
                <w:p w:rsidR="007A19F8" w:rsidRPr="000D4F0C" w:rsidRDefault="007A19F8" w:rsidP="000947BF">
                  <w:r w:rsidRPr="000D4F0C">
                    <w:t>Northern Ireland</w:t>
                  </w:r>
                </w:p>
              </w:tc>
            </w:tr>
          </w:tbl>
          <w:p w:rsidR="007C0B1E" w:rsidRPr="000D4F0C" w:rsidRDefault="007C0B1E" w:rsidP="000947BF"/>
          <w:p w:rsidR="004D524A" w:rsidRPr="000D4F0C" w:rsidRDefault="004D524A" w:rsidP="000947BF">
            <w:r w:rsidRPr="000D4F0C">
              <w:t>Data Source: OHCAO data linkage</w:t>
            </w:r>
          </w:p>
          <w:p w:rsidR="00055C21" w:rsidRPr="000D4F0C" w:rsidRDefault="00055C21" w:rsidP="000947BF"/>
        </w:tc>
      </w:tr>
    </w:tbl>
    <w:p w:rsidR="00055C21" w:rsidRPr="000D4F0C" w:rsidRDefault="00055C21" w:rsidP="00347D36"/>
    <w:tbl>
      <w:tblPr>
        <w:tblStyle w:val="TableGrid"/>
        <w:tblW w:w="0" w:type="auto"/>
        <w:tblLook w:val="04A0" w:firstRow="1" w:lastRow="0" w:firstColumn="1" w:lastColumn="0" w:noHBand="0" w:noVBand="1"/>
      </w:tblPr>
      <w:tblGrid>
        <w:gridCol w:w="4508"/>
        <w:gridCol w:w="4508"/>
      </w:tblGrid>
      <w:tr w:rsidR="001774A5" w:rsidRPr="000D4F0C" w:rsidTr="00EE67D6">
        <w:tc>
          <w:tcPr>
            <w:tcW w:w="4508" w:type="dxa"/>
            <w:shd w:val="clear" w:color="auto" w:fill="BDD6EE" w:themeFill="accent1" w:themeFillTint="66"/>
          </w:tcPr>
          <w:p w:rsidR="001774A5" w:rsidRPr="000D4F0C" w:rsidRDefault="001774A5" w:rsidP="00640781">
            <w:r w:rsidRPr="000D4F0C">
              <w:t>Variable:</w:t>
            </w:r>
          </w:p>
        </w:tc>
        <w:tc>
          <w:tcPr>
            <w:tcW w:w="4508" w:type="dxa"/>
            <w:shd w:val="clear" w:color="auto" w:fill="BDD6EE" w:themeFill="accent1" w:themeFillTint="66"/>
          </w:tcPr>
          <w:p w:rsidR="001774A5" w:rsidRPr="000D4F0C" w:rsidRDefault="00DB3B04" w:rsidP="00DB3B04">
            <w:r w:rsidRPr="000D4F0C">
              <w:t>Type of PRF</w:t>
            </w:r>
          </w:p>
        </w:tc>
      </w:tr>
      <w:tr w:rsidR="001774A5" w:rsidRPr="000D4F0C" w:rsidTr="00EE67D6">
        <w:tc>
          <w:tcPr>
            <w:tcW w:w="4508" w:type="dxa"/>
            <w:shd w:val="clear" w:color="auto" w:fill="BDD6EE" w:themeFill="accent1" w:themeFillTint="66"/>
          </w:tcPr>
          <w:p w:rsidR="001774A5" w:rsidRPr="000D4F0C" w:rsidRDefault="001774A5" w:rsidP="00640781">
            <w:r w:rsidRPr="000D4F0C">
              <w:t>OHCAO short name:</w:t>
            </w:r>
          </w:p>
        </w:tc>
        <w:tc>
          <w:tcPr>
            <w:tcW w:w="4508" w:type="dxa"/>
            <w:shd w:val="clear" w:color="auto" w:fill="BDD6EE" w:themeFill="accent1" w:themeFillTint="66"/>
          </w:tcPr>
          <w:p w:rsidR="001774A5" w:rsidRPr="000D4F0C" w:rsidRDefault="00DB3B04" w:rsidP="00DB3B04">
            <w:r w:rsidRPr="000D4F0C">
              <w:t>clg_PRF</w:t>
            </w:r>
          </w:p>
        </w:tc>
      </w:tr>
      <w:tr w:rsidR="001774A5" w:rsidRPr="000D4F0C" w:rsidTr="00EE67D6">
        <w:tc>
          <w:tcPr>
            <w:tcW w:w="4508" w:type="dxa"/>
            <w:shd w:val="clear" w:color="auto" w:fill="BDD6EE" w:themeFill="accent1" w:themeFillTint="66"/>
          </w:tcPr>
          <w:p w:rsidR="001774A5" w:rsidRPr="000D4F0C" w:rsidRDefault="001774A5" w:rsidP="00640781">
            <w:r w:rsidRPr="000D4F0C">
              <w:t>OHCAO long name:</w:t>
            </w:r>
          </w:p>
        </w:tc>
        <w:tc>
          <w:tcPr>
            <w:tcW w:w="4508" w:type="dxa"/>
            <w:shd w:val="clear" w:color="auto" w:fill="BDD6EE" w:themeFill="accent1" w:themeFillTint="66"/>
          </w:tcPr>
          <w:p w:rsidR="001774A5" w:rsidRPr="000D4F0C" w:rsidRDefault="00DB3B04" w:rsidP="00640781">
            <w:r w:rsidRPr="000D4F0C">
              <w:t>Type of PRF</w:t>
            </w:r>
          </w:p>
        </w:tc>
      </w:tr>
      <w:tr w:rsidR="001774A5" w:rsidRPr="000D4F0C" w:rsidTr="0043796E">
        <w:tc>
          <w:tcPr>
            <w:tcW w:w="9016" w:type="dxa"/>
            <w:gridSpan w:val="2"/>
            <w:shd w:val="clear" w:color="auto" w:fill="FBE4D5" w:themeFill="accent2" w:themeFillTint="33"/>
          </w:tcPr>
          <w:p w:rsidR="001774A5" w:rsidRPr="000D4F0C" w:rsidRDefault="001774A5" w:rsidP="00640781">
            <w:r w:rsidRPr="000D4F0C">
              <w:t>Description:</w:t>
            </w:r>
          </w:p>
          <w:p w:rsidR="001774A5" w:rsidRPr="000D4F0C" w:rsidRDefault="00D06225" w:rsidP="00640781">
            <w:r w:rsidRPr="000D4F0C">
              <w:t xml:space="preserve">How was the incident </w:t>
            </w:r>
            <w:r w:rsidR="00615F9F" w:rsidRPr="000D4F0C">
              <w:t xml:space="preserve">“Patient Record Form” </w:t>
            </w:r>
            <w:r w:rsidRPr="000D4F0C">
              <w:t>recorded</w:t>
            </w:r>
            <w:r w:rsidR="00131864">
              <w:t>;</w:t>
            </w:r>
            <w:r w:rsidRPr="000D4F0C">
              <w:t xml:space="preserve"> electronically or paper?</w:t>
            </w:r>
          </w:p>
          <w:p w:rsidR="00D06225" w:rsidRPr="000D4F0C" w:rsidRDefault="00D06225" w:rsidP="00640781">
            <w:r w:rsidRPr="000D4F0C">
              <w:t>Core</w:t>
            </w:r>
          </w:p>
          <w:p w:rsidR="00D06225" w:rsidRPr="000D4F0C" w:rsidRDefault="00D06225" w:rsidP="00640781">
            <w:r w:rsidRPr="000D4F0C">
              <w:t xml:space="preserve">Format: </w:t>
            </w:r>
            <w:r w:rsidR="005C1425" w:rsidRPr="000D4F0C">
              <w:t>tinyint</w:t>
            </w:r>
          </w:p>
          <w:p w:rsidR="00D06225" w:rsidRPr="000D4F0C" w:rsidRDefault="005C1425" w:rsidP="00640781">
            <w:r w:rsidRPr="000D4F0C">
              <w:t xml:space="preserve">Definition </w:t>
            </w:r>
            <w:r w:rsidR="00D06225" w:rsidRPr="000D4F0C">
              <w:t>Source: OHCAO</w:t>
            </w:r>
          </w:p>
          <w:p w:rsidR="00D06225" w:rsidRPr="000D4F0C" w:rsidRDefault="00D06225" w:rsidP="00640781"/>
          <w:tbl>
            <w:tblPr>
              <w:tblStyle w:val="TableGrid"/>
              <w:tblW w:w="0" w:type="auto"/>
              <w:jc w:val="center"/>
              <w:tblLook w:val="04A0" w:firstRow="1" w:lastRow="0" w:firstColumn="1" w:lastColumn="0" w:noHBand="0" w:noVBand="1"/>
            </w:tblPr>
            <w:tblGrid>
              <w:gridCol w:w="1392"/>
              <w:gridCol w:w="2862"/>
              <w:gridCol w:w="1485"/>
              <w:gridCol w:w="1231"/>
            </w:tblGrid>
            <w:tr w:rsidR="00DB3B04" w:rsidRPr="000D4F0C" w:rsidTr="0043796E">
              <w:trPr>
                <w:jc w:val="center"/>
              </w:trPr>
              <w:tc>
                <w:tcPr>
                  <w:tcW w:w="1392" w:type="dxa"/>
                  <w:shd w:val="clear" w:color="auto" w:fill="DEEAF6" w:themeFill="accent1" w:themeFillTint="33"/>
                </w:tcPr>
                <w:p w:rsidR="00DB3B04" w:rsidRPr="000D4F0C" w:rsidRDefault="00DB3B04" w:rsidP="00640781">
                  <w:r w:rsidRPr="000D4F0C">
                    <w:t>0 ePRF</w:t>
                  </w:r>
                </w:p>
              </w:tc>
              <w:tc>
                <w:tcPr>
                  <w:tcW w:w="2862" w:type="dxa"/>
                  <w:shd w:val="clear" w:color="auto" w:fill="DEEAF6" w:themeFill="accent1" w:themeFillTint="33"/>
                </w:tcPr>
                <w:p w:rsidR="00DB3B04" w:rsidRPr="000D4F0C" w:rsidRDefault="00DB3B04" w:rsidP="00640781">
                  <w:r w:rsidRPr="000D4F0C">
                    <w:t>Match</w:t>
                  </w:r>
                  <w:r w:rsidR="00683A55" w:rsidRPr="000D4F0C">
                    <w:t>:</w:t>
                  </w:r>
                  <w:r w:rsidRPr="000D4F0C">
                    <w:t xml:space="preserve"> equal to ePRF</w:t>
                  </w:r>
                </w:p>
              </w:tc>
              <w:tc>
                <w:tcPr>
                  <w:tcW w:w="1485" w:type="dxa"/>
                  <w:shd w:val="clear" w:color="auto" w:fill="DEEAF6" w:themeFill="accent1" w:themeFillTint="33"/>
                </w:tcPr>
                <w:p w:rsidR="00DB3B04" w:rsidRPr="000D4F0C" w:rsidRDefault="00DB3B04" w:rsidP="00640781">
                  <w:r w:rsidRPr="000D4F0C">
                    <w:t>New value: 0</w:t>
                  </w:r>
                </w:p>
              </w:tc>
              <w:tc>
                <w:tcPr>
                  <w:tcW w:w="1231" w:type="dxa"/>
                  <w:shd w:val="clear" w:color="auto" w:fill="DEEAF6" w:themeFill="accent1" w:themeFillTint="33"/>
                </w:tcPr>
                <w:p w:rsidR="00DB3B04" w:rsidRPr="000D4F0C" w:rsidRDefault="00DB3B04" w:rsidP="00640781">
                  <w:r w:rsidRPr="000D4F0C">
                    <w:t>ePRF</w:t>
                  </w:r>
                </w:p>
              </w:tc>
            </w:tr>
            <w:tr w:rsidR="00DB3B04" w:rsidRPr="000D4F0C" w:rsidTr="0043796E">
              <w:trPr>
                <w:jc w:val="center"/>
              </w:trPr>
              <w:tc>
                <w:tcPr>
                  <w:tcW w:w="1392" w:type="dxa"/>
                  <w:shd w:val="clear" w:color="auto" w:fill="DEEAF6" w:themeFill="accent1" w:themeFillTint="33"/>
                </w:tcPr>
                <w:p w:rsidR="00DB3B04" w:rsidRPr="000D4F0C" w:rsidRDefault="00DB3B04" w:rsidP="00640781">
                  <w:r w:rsidRPr="000D4F0C">
                    <w:t>1 Paper PRF</w:t>
                  </w:r>
                </w:p>
              </w:tc>
              <w:tc>
                <w:tcPr>
                  <w:tcW w:w="2862" w:type="dxa"/>
                  <w:shd w:val="clear" w:color="auto" w:fill="DEEAF6" w:themeFill="accent1" w:themeFillTint="33"/>
                </w:tcPr>
                <w:p w:rsidR="00DB3B04" w:rsidRPr="000D4F0C" w:rsidRDefault="00DB3B04" w:rsidP="00640781">
                  <w:r w:rsidRPr="000D4F0C">
                    <w:t>Match: equal to 1 Paper PRF</w:t>
                  </w:r>
                </w:p>
              </w:tc>
              <w:tc>
                <w:tcPr>
                  <w:tcW w:w="1485" w:type="dxa"/>
                  <w:shd w:val="clear" w:color="auto" w:fill="DEEAF6" w:themeFill="accent1" w:themeFillTint="33"/>
                </w:tcPr>
                <w:p w:rsidR="00DB3B04" w:rsidRPr="000D4F0C" w:rsidRDefault="00DB3B04" w:rsidP="00640781">
                  <w:r w:rsidRPr="000D4F0C">
                    <w:t>New value: 1</w:t>
                  </w:r>
                </w:p>
              </w:tc>
              <w:tc>
                <w:tcPr>
                  <w:tcW w:w="1231" w:type="dxa"/>
                  <w:shd w:val="clear" w:color="auto" w:fill="DEEAF6" w:themeFill="accent1" w:themeFillTint="33"/>
                </w:tcPr>
                <w:p w:rsidR="00DB3B04" w:rsidRPr="000D4F0C" w:rsidRDefault="00DB3B04" w:rsidP="00640781">
                  <w:r w:rsidRPr="000D4F0C">
                    <w:t>Paper PRF</w:t>
                  </w:r>
                </w:p>
              </w:tc>
            </w:tr>
          </w:tbl>
          <w:p w:rsidR="00683A55" w:rsidRPr="000D4F0C" w:rsidRDefault="00683A55" w:rsidP="00DB3B04"/>
          <w:p w:rsidR="00D06225" w:rsidRPr="000D4F0C" w:rsidRDefault="00D06225" w:rsidP="00DB3B04">
            <w:r w:rsidRPr="000D4F0C">
              <w:t>Data Source: EMS ePRF/PRF</w:t>
            </w:r>
          </w:p>
          <w:p w:rsidR="00615F9F" w:rsidRPr="000D4F0C" w:rsidRDefault="00615F9F" w:rsidP="00065F87"/>
        </w:tc>
      </w:tr>
      <w:tr w:rsidR="001774A5" w:rsidRPr="000D4F0C" w:rsidTr="00EE67D6">
        <w:tc>
          <w:tcPr>
            <w:tcW w:w="4508" w:type="dxa"/>
            <w:shd w:val="clear" w:color="auto" w:fill="BDD6EE" w:themeFill="accent1" w:themeFillTint="66"/>
          </w:tcPr>
          <w:p w:rsidR="001774A5" w:rsidRPr="000D4F0C" w:rsidRDefault="001774A5" w:rsidP="00640781">
            <w:r w:rsidRPr="000D4F0C">
              <w:lastRenderedPageBreak/>
              <w:t>Variable:</w:t>
            </w:r>
          </w:p>
        </w:tc>
        <w:tc>
          <w:tcPr>
            <w:tcW w:w="4508" w:type="dxa"/>
            <w:shd w:val="clear" w:color="auto" w:fill="BDD6EE" w:themeFill="accent1" w:themeFillTint="66"/>
          </w:tcPr>
          <w:p w:rsidR="001774A5" w:rsidRPr="000D4F0C" w:rsidRDefault="00DB3B04" w:rsidP="00640781">
            <w:r w:rsidRPr="000D4F0C">
              <w:t>PRF Serial Number</w:t>
            </w:r>
          </w:p>
        </w:tc>
      </w:tr>
      <w:tr w:rsidR="001774A5" w:rsidRPr="000D4F0C" w:rsidTr="00EE67D6">
        <w:tc>
          <w:tcPr>
            <w:tcW w:w="4508" w:type="dxa"/>
            <w:shd w:val="clear" w:color="auto" w:fill="BDD6EE" w:themeFill="accent1" w:themeFillTint="66"/>
          </w:tcPr>
          <w:p w:rsidR="001774A5" w:rsidRPr="000D4F0C" w:rsidRDefault="001774A5" w:rsidP="00640781">
            <w:r w:rsidRPr="000D4F0C">
              <w:t>OHCAO short name:</w:t>
            </w:r>
          </w:p>
        </w:tc>
        <w:tc>
          <w:tcPr>
            <w:tcW w:w="4508" w:type="dxa"/>
            <w:shd w:val="clear" w:color="auto" w:fill="BDD6EE" w:themeFill="accent1" w:themeFillTint="66"/>
          </w:tcPr>
          <w:p w:rsidR="001774A5" w:rsidRPr="000D4F0C" w:rsidRDefault="00FF42F6" w:rsidP="00FF42F6">
            <w:r w:rsidRPr="000D4F0C">
              <w:t>c</w:t>
            </w:r>
            <w:r w:rsidR="00DB3B04" w:rsidRPr="000D4F0C">
              <w:t>lg_PRFNo</w:t>
            </w:r>
          </w:p>
        </w:tc>
      </w:tr>
      <w:tr w:rsidR="001774A5" w:rsidRPr="000D4F0C" w:rsidTr="00EE67D6">
        <w:tc>
          <w:tcPr>
            <w:tcW w:w="4508" w:type="dxa"/>
            <w:shd w:val="clear" w:color="auto" w:fill="BDD6EE" w:themeFill="accent1" w:themeFillTint="66"/>
          </w:tcPr>
          <w:p w:rsidR="001774A5" w:rsidRPr="000D4F0C" w:rsidRDefault="001774A5" w:rsidP="00640781">
            <w:r w:rsidRPr="000D4F0C">
              <w:t>OHCAO long name:</w:t>
            </w:r>
          </w:p>
        </w:tc>
        <w:tc>
          <w:tcPr>
            <w:tcW w:w="4508" w:type="dxa"/>
            <w:shd w:val="clear" w:color="auto" w:fill="BDD6EE" w:themeFill="accent1" w:themeFillTint="66"/>
          </w:tcPr>
          <w:p w:rsidR="001774A5" w:rsidRPr="000D4F0C" w:rsidRDefault="00DB3B04" w:rsidP="00640781">
            <w:r w:rsidRPr="000D4F0C">
              <w:t>PRF Serial Number</w:t>
            </w:r>
          </w:p>
        </w:tc>
      </w:tr>
      <w:tr w:rsidR="001774A5" w:rsidRPr="000D4F0C" w:rsidTr="0043796E">
        <w:tc>
          <w:tcPr>
            <w:tcW w:w="9016" w:type="dxa"/>
            <w:gridSpan w:val="2"/>
            <w:shd w:val="clear" w:color="auto" w:fill="FBE4D5" w:themeFill="accent2" w:themeFillTint="33"/>
          </w:tcPr>
          <w:p w:rsidR="001774A5" w:rsidRPr="000D4F0C" w:rsidRDefault="001774A5" w:rsidP="00640781">
            <w:r w:rsidRPr="000D4F0C">
              <w:t>Description:</w:t>
            </w:r>
          </w:p>
          <w:p w:rsidR="001774A5" w:rsidRPr="000D4F0C" w:rsidRDefault="001774A5" w:rsidP="00640781">
            <w:r w:rsidRPr="000D4F0C">
              <w:t>This is copied verbatim from each Ambulance Service download of data</w:t>
            </w:r>
          </w:p>
          <w:p w:rsidR="006D6F1D" w:rsidRPr="000D4F0C" w:rsidRDefault="00D06225" w:rsidP="00640781">
            <w:r w:rsidRPr="000D4F0C">
              <w:t xml:space="preserve">Number on </w:t>
            </w:r>
            <w:r w:rsidR="00615F9F" w:rsidRPr="000D4F0C">
              <w:t xml:space="preserve">PRF </w:t>
            </w:r>
            <w:r w:rsidRPr="000D4F0C">
              <w:t>if paper record, or generated by system electronically</w:t>
            </w:r>
          </w:p>
          <w:p w:rsidR="00D06225" w:rsidRPr="000D4F0C" w:rsidRDefault="00D06225" w:rsidP="00D06225">
            <w:r w:rsidRPr="000D4F0C">
              <w:t>Core</w:t>
            </w:r>
          </w:p>
          <w:p w:rsidR="00D06225" w:rsidRPr="000D4F0C" w:rsidRDefault="00D06225" w:rsidP="00D06225">
            <w:r w:rsidRPr="000D4F0C">
              <w:t xml:space="preserve">Format: </w:t>
            </w:r>
            <w:r w:rsidR="005C1425" w:rsidRPr="000D4F0C">
              <w:t>varchar</w:t>
            </w:r>
          </w:p>
          <w:p w:rsidR="00D06225" w:rsidRPr="000D4F0C" w:rsidRDefault="005C1425" w:rsidP="00D06225">
            <w:r w:rsidRPr="000D4F0C">
              <w:t xml:space="preserve">Definition </w:t>
            </w:r>
            <w:r w:rsidR="00D06225" w:rsidRPr="000D4F0C">
              <w:t>Source: OHCAO</w:t>
            </w:r>
          </w:p>
          <w:p w:rsidR="00D06225" w:rsidRPr="000D4F0C" w:rsidRDefault="00D06225" w:rsidP="00D06225"/>
          <w:p w:rsidR="00D06225" w:rsidRPr="000D4F0C" w:rsidRDefault="00D06225" w:rsidP="00D06225">
            <w:r w:rsidRPr="000D4F0C">
              <w:t>Data Source: EMS ePRF/PRF</w:t>
            </w:r>
          </w:p>
          <w:p w:rsidR="001774A5" w:rsidRPr="000D4F0C" w:rsidRDefault="001774A5" w:rsidP="00065F87"/>
        </w:tc>
      </w:tr>
    </w:tbl>
    <w:p w:rsidR="001774A5" w:rsidRPr="000D4F0C" w:rsidRDefault="001774A5"/>
    <w:p w:rsidR="00A002EC" w:rsidRPr="000D4F0C" w:rsidRDefault="00A002EC"/>
    <w:tbl>
      <w:tblPr>
        <w:tblStyle w:val="TableGrid"/>
        <w:tblW w:w="0" w:type="auto"/>
        <w:tblLook w:val="04A0" w:firstRow="1" w:lastRow="0" w:firstColumn="1" w:lastColumn="0" w:noHBand="0" w:noVBand="1"/>
      </w:tblPr>
      <w:tblGrid>
        <w:gridCol w:w="4508"/>
        <w:gridCol w:w="4508"/>
      </w:tblGrid>
      <w:tr w:rsidR="00FF42F6" w:rsidRPr="000D4F0C" w:rsidTr="00EE67D6">
        <w:tc>
          <w:tcPr>
            <w:tcW w:w="4508" w:type="dxa"/>
            <w:shd w:val="clear" w:color="auto" w:fill="BDD6EE" w:themeFill="accent1" w:themeFillTint="66"/>
          </w:tcPr>
          <w:p w:rsidR="00FF42F6" w:rsidRPr="000D4F0C" w:rsidRDefault="00FF42F6" w:rsidP="00640781">
            <w:r w:rsidRPr="000D4F0C">
              <w:t>Variable:</w:t>
            </w:r>
          </w:p>
        </w:tc>
        <w:tc>
          <w:tcPr>
            <w:tcW w:w="4508" w:type="dxa"/>
            <w:shd w:val="clear" w:color="auto" w:fill="BDD6EE" w:themeFill="accent1" w:themeFillTint="66"/>
          </w:tcPr>
          <w:p w:rsidR="00FF42F6" w:rsidRPr="000D4F0C" w:rsidRDefault="00FF42F6" w:rsidP="00640781">
            <w:r w:rsidRPr="000D4F0C">
              <w:t>Case Number</w:t>
            </w:r>
          </w:p>
        </w:tc>
      </w:tr>
      <w:tr w:rsidR="00FF42F6" w:rsidRPr="000D4F0C" w:rsidTr="00EE67D6">
        <w:tc>
          <w:tcPr>
            <w:tcW w:w="4508" w:type="dxa"/>
            <w:shd w:val="clear" w:color="auto" w:fill="BDD6EE" w:themeFill="accent1" w:themeFillTint="66"/>
          </w:tcPr>
          <w:p w:rsidR="00FF42F6" w:rsidRPr="000D4F0C" w:rsidRDefault="00FF42F6" w:rsidP="00640781">
            <w:r w:rsidRPr="000D4F0C">
              <w:t>OHCAO short name:</w:t>
            </w:r>
          </w:p>
        </w:tc>
        <w:tc>
          <w:tcPr>
            <w:tcW w:w="4508" w:type="dxa"/>
            <w:shd w:val="clear" w:color="auto" w:fill="BDD6EE" w:themeFill="accent1" w:themeFillTint="66"/>
          </w:tcPr>
          <w:p w:rsidR="00FF42F6" w:rsidRPr="000D4F0C" w:rsidRDefault="00FF42F6" w:rsidP="00640781">
            <w:r w:rsidRPr="000D4F0C">
              <w:t>clg_CaseNumber</w:t>
            </w:r>
          </w:p>
        </w:tc>
      </w:tr>
      <w:tr w:rsidR="00FF42F6" w:rsidRPr="000D4F0C" w:rsidTr="00EE67D6">
        <w:tc>
          <w:tcPr>
            <w:tcW w:w="4508" w:type="dxa"/>
            <w:tcBorders>
              <w:bottom w:val="single" w:sz="4" w:space="0" w:color="auto"/>
            </w:tcBorders>
            <w:shd w:val="clear" w:color="auto" w:fill="BDD6EE" w:themeFill="accent1" w:themeFillTint="66"/>
          </w:tcPr>
          <w:p w:rsidR="00FF42F6" w:rsidRPr="000D4F0C" w:rsidRDefault="00FF42F6" w:rsidP="00640781">
            <w:r w:rsidRPr="000D4F0C">
              <w:t>OHCAO long name:</w:t>
            </w:r>
          </w:p>
        </w:tc>
        <w:tc>
          <w:tcPr>
            <w:tcW w:w="4508" w:type="dxa"/>
            <w:tcBorders>
              <w:bottom w:val="single" w:sz="4" w:space="0" w:color="auto"/>
            </w:tcBorders>
            <w:shd w:val="clear" w:color="auto" w:fill="BDD6EE" w:themeFill="accent1" w:themeFillTint="66"/>
          </w:tcPr>
          <w:p w:rsidR="00FF42F6" w:rsidRPr="000D4F0C" w:rsidRDefault="00FF42F6" w:rsidP="00640781">
            <w:r w:rsidRPr="000D4F0C">
              <w:t xml:space="preserve">Regional Ambulance Incident Case </w:t>
            </w:r>
            <w:r w:rsidR="00A222F9" w:rsidRPr="000D4F0C">
              <w:t>Number</w:t>
            </w:r>
          </w:p>
        </w:tc>
      </w:tr>
      <w:tr w:rsidR="00FF42F6" w:rsidRPr="000D4F0C" w:rsidTr="0043796E">
        <w:tc>
          <w:tcPr>
            <w:tcW w:w="9016" w:type="dxa"/>
            <w:gridSpan w:val="2"/>
            <w:tcBorders>
              <w:bottom w:val="single" w:sz="4" w:space="0" w:color="auto"/>
            </w:tcBorders>
            <w:shd w:val="clear" w:color="auto" w:fill="FBE4D5" w:themeFill="accent2" w:themeFillTint="33"/>
          </w:tcPr>
          <w:p w:rsidR="00FF42F6" w:rsidRPr="000D4F0C" w:rsidRDefault="00FF42F6" w:rsidP="00640781">
            <w:r w:rsidRPr="000D4F0C">
              <w:t>Description:</w:t>
            </w:r>
          </w:p>
          <w:p w:rsidR="00FF42F6" w:rsidRPr="000D4F0C" w:rsidRDefault="00FF42F6" w:rsidP="00640781">
            <w:r w:rsidRPr="000D4F0C">
              <w:t>This is copied verbatim from each Ambulance Service download of data</w:t>
            </w:r>
          </w:p>
          <w:p w:rsidR="00D06225" w:rsidRPr="000D4F0C" w:rsidRDefault="00D06225" w:rsidP="00640781">
            <w:r w:rsidRPr="000D4F0C">
              <w:t>Core</w:t>
            </w:r>
          </w:p>
          <w:p w:rsidR="00D06225" w:rsidRPr="000D4F0C" w:rsidRDefault="00D06225" w:rsidP="00640781">
            <w:r w:rsidRPr="000D4F0C">
              <w:t xml:space="preserve">Format: </w:t>
            </w:r>
            <w:r w:rsidR="005C1425" w:rsidRPr="000D4F0C">
              <w:t>varchar</w:t>
            </w:r>
          </w:p>
          <w:p w:rsidR="00D06225" w:rsidRPr="000D4F0C" w:rsidRDefault="00D06225" w:rsidP="00640781">
            <w:r w:rsidRPr="000D4F0C">
              <w:t>Definition Source:  OHCAO</w:t>
            </w:r>
          </w:p>
          <w:p w:rsidR="00D06225" w:rsidRPr="000D4F0C" w:rsidRDefault="00D06225" w:rsidP="00640781"/>
          <w:p w:rsidR="006D6F1D" w:rsidRPr="000D4F0C" w:rsidRDefault="00993DA0" w:rsidP="00640781">
            <w:r w:rsidRPr="000D4F0C">
              <w:t xml:space="preserve">Note: </w:t>
            </w:r>
            <w:r w:rsidR="006D6F1D" w:rsidRPr="000D4F0C">
              <w:t>If multiple patients, add a sequential letter</w:t>
            </w:r>
          </w:p>
          <w:p w:rsidR="00FF42F6" w:rsidRPr="000D4F0C" w:rsidRDefault="00FF42F6" w:rsidP="00640781"/>
          <w:p w:rsidR="00D06225" w:rsidRPr="000D4F0C" w:rsidRDefault="00D06225" w:rsidP="00640781">
            <w:r w:rsidRPr="000D4F0C">
              <w:t>Data Source: EMS CAD</w:t>
            </w:r>
          </w:p>
          <w:p w:rsidR="00615F9F" w:rsidRPr="000D4F0C" w:rsidRDefault="00615F9F" w:rsidP="00640781"/>
          <w:p w:rsidR="00615F9F" w:rsidRPr="000D4F0C" w:rsidRDefault="00A002EC" w:rsidP="00640781">
            <w:r w:rsidRPr="000D4F0C">
              <w:t xml:space="preserve">Note: </w:t>
            </w:r>
            <w:r w:rsidR="00615F9F" w:rsidRPr="000D4F0C">
              <w:t>Sequential number issued by each AS</w:t>
            </w:r>
          </w:p>
          <w:p w:rsidR="00615F9F" w:rsidRPr="000D4F0C" w:rsidRDefault="00615F9F" w:rsidP="00640781"/>
        </w:tc>
      </w:tr>
    </w:tbl>
    <w:p w:rsidR="00FF42F6" w:rsidRPr="000D4F0C" w:rsidRDefault="00FF42F6"/>
    <w:p w:rsidR="00A002EC" w:rsidRPr="000D4F0C" w:rsidRDefault="00A002EC"/>
    <w:tbl>
      <w:tblPr>
        <w:tblStyle w:val="TableGrid"/>
        <w:tblW w:w="0" w:type="auto"/>
        <w:tblLook w:val="04A0" w:firstRow="1" w:lastRow="0" w:firstColumn="1" w:lastColumn="0" w:noHBand="0" w:noVBand="1"/>
      </w:tblPr>
      <w:tblGrid>
        <w:gridCol w:w="4508"/>
        <w:gridCol w:w="4508"/>
      </w:tblGrid>
      <w:tr w:rsidR="001774A5" w:rsidRPr="000D4F0C" w:rsidTr="00EE67D6">
        <w:tc>
          <w:tcPr>
            <w:tcW w:w="4508" w:type="dxa"/>
            <w:shd w:val="clear" w:color="auto" w:fill="BDD6EE" w:themeFill="accent1" w:themeFillTint="66"/>
          </w:tcPr>
          <w:p w:rsidR="001774A5" w:rsidRPr="000D4F0C" w:rsidRDefault="001774A5" w:rsidP="00640781">
            <w:r w:rsidRPr="000D4F0C">
              <w:t>Variable:</w:t>
            </w:r>
          </w:p>
        </w:tc>
        <w:tc>
          <w:tcPr>
            <w:tcW w:w="4508" w:type="dxa"/>
            <w:shd w:val="clear" w:color="auto" w:fill="BDD6EE" w:themeFill="accent1" w:themeFillTint="66"/>
          </w:tcPr>
          <w:p w:rsidR="001774A5" w:rsidRPr="000D4F0C" w:rsidRDefault="00683A55" w:rsidP="00640781">
            <w:r w:rsidRPr="000D4F0C">
              <w:t>Patient’s DOB</w:t>
            </w:r>
          </w:p>
        </w:tc>
      </w:tr>
      <w:tr w:rsidR="001774A5" w:rsidRPr="000D4F0C" w:rsidTr="00EE67D6">
        <w:tc>
          <w:tcPr>
            <w:tcW w:w="4508" w:type="dxa"/>
            <w:shd w:val="clear" w:color="auto" w:fill="BDD6EE" w:themeFill="accent1" w:themeFillTint="66"/>
          </w:tcPr>
          <w:p w:rsidR="001774A5" w:rsidRPr="000D4F0C" w:rsidRDefault="001774A5" w:rsidP="00640781">
            <w:r w:rsidRPr="000D4F0C">
              <w:t>OHCAO short name:</w:t>
            </w:r>
          </w:p>
        </w:tc>
        <w:tc>
          <w:tcPr>
            <w:tcW w:w="4508" w:type="dxa"/>
            <w:shd w:val="clear" w:color="auto" w:fill="BDD6EE" w:themeFill="accent1" w:themeFillTint="66"/>
          </w:tcPr>
          <w:p w:rsidR="001774A5" w:rsidRPr="000D4F0C" w:rsidRDefault="00683A55" w:rsidP="00640781">
            <w:r w:rsidRPr="000D4F0C">
              <w:t>clg_DOB</w:t>
            </w:r>
          </w:p>
        </w:tc>
      </w:tr>
      <w:tr w:rsidR="001774A5" w:rsidRPr="000D4F0C" w:rsidTr="00EE67D6">
        <w:tc>
          <w:tcPr>
            <w:tcW w:w="4508" w:type="dxa"/>
            <w:shd w:val="clear" w:color="auto" w:fill="BDD6EE" w:themeFill="accent1" w:themeFillTint="66"/>
          </w:tcPr>
          <w:p w:rsidR="001774A5" w:rsidRPr="000D4F0C" w:rsidRDefault="001774A5" w:rsidP="00640781">
            <w:r w:rsidRPr="000D4F0C">
              <w:t>OHCAO long name:</w:t>
            </w:r>
          </w:p>
        </w:tc>
        <w:tc>
          <w:tcPr>
            <w:tcW w:w="4508" w:type="dxa"/>
            <w:shd w:val="clear" w:color="auto" w:fill="BDD6EE" w:themeFill="accent1" w:themeFillTint="66"/>
          </w:tcPr>
          <w:p w:rsidR="001774A5" w:rsidRPr="000D4F0C" w:rsidRDefault="00683A55" w:rsidP="00640781">
            <w:r w:rsidRPr="000D4F0C">
              <w:t>Patient’s Date of Birth</w:t>
            </w:r>
          </w:p>
        </w:tc>
      </w:tr>
      <w:tr w:rsidR="001774A5" w:rsidRPr="000D4F0C" w:rsidTr="0043796E">
        <w:tc>
          <w:tcPr>
            <w:tcW w:w="9016" w:type="dxa"/>
            <w:gridSpan w:val="2"/>
            <w:shd w:val="clear" w:color="auto" w:fill="FBE4D5" w:themeFill="accent2" w:themeFillTint="33"/>
          </w:tcPr>
          <w:p w:rsidR="00683A55" w:rsidRPr="000D4F0C" w:rsidRDefault="00683A55" w:rsidP="00683A55">
            <w:r w:rsidRPr="000D4F0C">
              <w:t>Description:</w:t>
            </w:r>
          </w:p>
          <w:p w:rsidR="00683A55" w:rsidRPr="000D4F0C" w:rsidRDefault="00683A55" w:rsidP="00683A55">
            <w:r w:rsidRPr="000D4F0C">
              <w:t>This is copied verbatim from each Ambulance Service download of data</w:t>
            </w:r>
          </w:p>
          <w:p w:rsidR="00D06225" w:rsidRPr="000D4F0C" w:rsidRDefault="00D06225" w:rsidP="00683A55">
            <w:r w:rsidRPr="000D4F0C">
              <w:t>Core</w:t>
            </w:r>
          </w:p>
          <w:p w:rsidR="006D6F1D" w:rsidRPr="000D4F0C" w:rsidRDefault="006D6F1D" w:rsidP="00683A55">
            <w:r w:rsidRPr="000D4F0C">
              <w:t xml:space="preserve">Format: </w:t>
            </w:r>
            <w:r w:rsidR="005C1425" w:rsidRPr="000D4F0C">
              <w:t xml:space="preserve">datetime; </w:t>
            </w:r>
            <w:r w:rsidRPr="000D4F0C">
              <w:t>DD</w:t>
            </w:r>
            <w:r w:rsidR="00D06225" w:rsidRPr="000D4F0C">
              <w:t>M</w:t>
            </w:r>
            <w:r w:rsidRPr="000D4F0C">
              <w:t>MMYYYY</w:t>
            </w:r>
            <w:r w:rsidR="005C1425" w:rsidRPr="000D4F0C">
              <w:t xml:space="preserve"> HH:MM:SS</w:t>
            </w:r>
          </w:p>
          <w:p w:rsidR="00D06225" w:rsidRPr="000D4F0C" w:rsidRDefault="00D06225" w:rsidP="00D06225">
            <w:r w:rsidRPr="000D4F0C">
              <w:t>Definition Source: Utstein ‘14</w:t>
            </w:r>
          </w:p>
          <w:p w:rsidR="006D6F1D" w:rsidRPr="000D4F0C" w:rsidRDefault="006D6F1D" w:rsidP="00683A55"/>
          <w:p w:rsidR="00993DA0" w:rsidRPr="000D4F0C" w:rsidRDefault="00993DA0" w:rsidP="00993DA0">
            <w:r w:rsidRPr="000D4F0C">
              <w:t xml:space="preserve">If the </w:t>
            </w:r>
            <w:r w:rsidR="00A002EC" w:rsidRPr="000D4F0C">
              <w:t>patient’</w:t>
            </w:r>
            <w:r w:rsidRPr="000D4F0C">
              <w:t xml:space="preserve">s date of birth is known, it should be recorded in an acceptable format.  If </w:t>
            </w:r>
            <w:r w:rsidR="00A002EC" w:rsidRPr="000D4F0C">
              <w:t xml:space="preserve">unknown </w:t>
            </w:r>
            <w:r w:rsidR="00131864">
              <w:t xml:space="preserve">but </w:t>
            </w:r>
            <w:r w:rsidRPr="000D4F0C">
              <w:t xml:space="preserve">the </w:t>
            </w:r>
            <w:r w:rsidR="00A002EC" w:rsidRPr="000D4F0C">
              <w:t>patient</w:t>
            </w:r>
            <w:r w:rsidRPr="000D4F0C">
              <w:t xml:space="preserve">’s age is known, age should be recorded.  If the </w:t>
            </w:r>
            <w:r w:rsidR="00A002EC" w:rsidRPr="000D4F0C">
              <w:t>patient</w:t>
            </w:r>
            <w:r w:rsidRPr="000D4F0C">
              <w:t>’s age is not known, age should be estimated and recorded.</w:t>
            </w:r>
          </w:p>
          <w:p w:rsidR="006D6F1D" w:rsidRPr="000D4F0C" w:rsidRDefault="006D6F1D" w:rsidP="00683A55"/>
          <w:p w:rsidR="007C0B1E" w:rsidRPr="000D4F0C" w:rsidRDefault="00A222F9" w:rsidP="00640781">
            <w:r w:rsidRPr="000D4F0C">
              <w:t>Data Source: EMS ePRF/PRF, SCR, OHCAO data linkage</w:t>
            </w:r>
          </w:p>
          <w:p w:rsidR="007C0B1E" w:rsidRPr="000D4F0C" w:rsidRDefault="007C0B1E" w:rsidP="00640781"/>
        </w:tc>
      </w:tr>
    </w:tbl>
    <w:p w:rsidR="001774A5" w:rsidRPr="000D4F0C" w:rsidRDefault="001774A5"/>
    <w:tbl>
      <w:tblPr>
        <w:tblStyle w:val="TableGrid"/>
        <w:tblW w:w="0" w:type="auto"/>
        <w:tblLook w:val="04A0" w:firstRow="1" w:lastRow="0" w:firstColumn="1" w:lastColumn="0" w:noHBand="0" w:noVBand="1"/>
      </w:tblPr>
      <w:tblGrid>
        <w:gridCol w:w="4508"/>
        <w:gridCol w:w="4508"/>
      </w:tblGrid>
      <w:tr w:rsidR="001774A5" w:rsidRPr="000D4F0C" w:rsidTr="00EE67D6">
        <w:tc>
          <w:tcPr>
            <w:tcW w:w="4508" w:type="dxa"/>
            <w:shd w:val="clear" w:color="auto" w:fill="BDD6EE" w:themeFill="accent1" w:themeFillTint="66"/>
          </w:tcPr>
          <w:p w:rsidR="001774A5" w:rsidRPr="000D4F0C" w:rsidRDefault="001774A5" w:rsidP="00640781">
            <w:r w:rsidRPr="000D4F0C">
              <w:lastRenderedPageBreak/>
              <w:t>Variable:</w:t>
            </w:r>
          </w:p>
        </w:tc>
        <w:tc>
          <w:tcPr>
            <w:tcW w:w="4508" w:type="dxa"/>
            <w:shd w:val="clear" w:color="auto" w:fill="BDD6EE" w:themeFill="accent1" w:themeFillTint="66"/>
          </w:tcPr>
          <w:p w:rsidR="001774A5" w:rsidRPr="000D4F0C" w:rsidRDefault="00683A55" w:rsidP="00640781">
            <w:r w:rsidRPr="000D4F0C">
              <w:t>Patient’s Age</w:t>
            </w:r>
          </w:p>
        </w:tc>
      </w:tr>
      <w:tr w:rsidR="001774A5" w:rsidRPr="000D4F0C" w:rsidTr="00EE67D6">
        <w:tc>
          <w:tcPr>
            <w:tcW w:w="4508" w:type="dxa"/>
            <w:shd w:val="clear" w:color="auto" w:fill="BDD6EE" w:themeFill="accent1" w:themeFillTint="66"/>
          </w:tcPr>
          <w:p w:rsidR="001774A5" w:rsidRPr="000D4F0C" w:rsidRDefault="001774A5" w:rsidP="00640781">
            <w:r w:rsidRPr="000D4F0C">
              <w:t>OHCAO short name:</w:t>
            </w:r>
          </w:p>
        </w:tc>
        <w:tc>
          <w:tcPr>
            <w:tcW w:w="4508" w:type="dxa"/>
            <w:shd w:val="clear" w:color="auto" w:fill="BDD6EE" w:themeFill="accent1" w:themeFillTint="66"/>
          </w:tcPr>
          <w:p w:rsidR="001774A5" w:rsidRPr="000D4F0C" w:rsidRDefault="005C1425" w:rsidP="005C1425">
            <w:r w:rsidRPr="000D4F0C">
              <w:t>c</w:t>
            </w:r>
            <w:r w:rsidR="00683A55" w:rsidRPr="000D4F0C">
              <w:t>lg_Age</w:t>
            </w:r>
          </w:p>
        </w:tc>
      </w:tr>
      <w:tr w:rsidR="001774A5" w:rsidRPr="000D4F0C" w:rsidTr="00EE67D6">
        <w:tc>
          <w:tcPr>
            <w:tcW w:w="4508" w:type="dxa"/>
            <w:shd w:val="clear" w:color="auto" w:fill="BDD6EE" w:themeFill="accent1" w:themeFillTint="66"/>
          </w:tcPr>
          <w:p w:rsidR="001774A5" w:rsidRPr="000D4F0C" w:rsidRDefault="001774A5" w:rsidP="00640781">
            <w:r w:rsidRPr="000D4F0C">
              <w:t>OHCAO long name:</w:t>
            </w:r>
          </w:p>
        </w:tc>
        <w:tc>
          <w:tcPr>
            <w:tcW w:w="4508" w:type="dxa"/>
            <w:shd w:val="clear" w:color="auto" w:fill="BDD6EE" w:themeFill="accent1" w:themeFillTint="66"/>
          </w:tcPr>
          <w:p w:rsidR="001774A5" w:rsidRPr="000D4F0C" w:rsidRDefault="001774A5" w:rsidP="00640781">
            <w:r w:rsidRPr="000D4F0C">
              <w:t>Patient’</w:t>
            </w:r>
            <w:r w:rsidR="00683A55" w:rsidRPr="000D4F0C">
              <w:t>s Age</w:t>
            </w:r>
          </w:p>
        </w:tc>
      </w:tr>
      <w:tr w:rsidR="001774A5" w:rsidRPr="000D4F0C" w:rsidTr="0043796E">
        <w:tc>
          <w:tcPr>
            <w:tcW w:w="9016" w:type="dxa"/>
            <w:gridSpan w:val="2"/>
            <w:shd w:val="clear" w:color="auto" w:fill="FBE4D5" w:themeFill="accent2" w:themeFillTint="33"/>
          </w:tcPr>
          <w:p w:rsidR="001774A5" w:rsidRPr="000D4F0C" w:rsidRDefault="001774A5" w:rsidP="00640781">
            <w:r w:rsidRPr="000D4F0C">
              <w:t>Description:</w:t>
            </w:r>
          </w:p>
          <w:p w:rsidR="001774A5" w:rsidRPr="000D4F0C" w:rsidRDefault="001774A5" w:rsidP="00640781">
            <w:r w:rsidRPr="000D4F0C">
              <w:t>This is copied verbatim from each Ambulance Service download of data</w:t>
            </w:r>
          </w:p>
          <w:p w:rsidR="00A222F9" w:rsidRPr="000D4F0C" w:rsidRDefault="00A222F9" w:rsidP="00A222F9">
            <w:r w:rsidRPr="000D4F0C">
              <w:t>Core</w:t>
            </w:r>
          </w:p>
          <w:p w:rsidR="00A222F9" w:rsidRPr="000D4F0C" w:rsidRDefault="00A222F9" w:rsidP="00A222F9">
            <w:r w:rsidRPr="000D4F0C">
              <w:t xml:space="preserve">Format: </w:t>
            </w:r>
            <w:r w:rsidR="005C1425" w:rsidRPr="000D4F0C">
              <w:t>tinyint</w:t>
            </w:r>
          </w:p>
          <w:p w:rsidR="00A222F9" w:rsidRPr="000D4F0C" w:rsidRDefault="00A222F9" w:rsidP="00A222F9">
            <w:r w:rsidRPr="000D4F0C">
              <w:t>Definition Source: Utstein ‘14</w:t>
            </w:r>
          </w:p>
          <w:p w:rsidR="006D6F1D" w:rsidRPr="000D4F0C" w:rsidRDefault="006D6F1D" w:rsidP="00640781"/>
          <w:p w:rsidR="00615F9F" w:rsidRPr="000D4F0C" w:rsidRDefault="00701E73" w:rsidP="00615F9F">
            <w:r w:rsidRPr="000D4F0C">
              <w:t xml:space="preserve">If the </w:t>
            </w:r>
            <w:r w:rsidR="00A002EC" w:rsidRPr="000D4F0C">
              <w:t>patient</w:t>
            </w:r>
            <w:r w:rsidRPr="000D4F0C">
              <w:t xml:space="preserve">’s date of birth is known, it should be recorded in an acceptable format.  If the date of birth is not known but the </w:t>
            </w:r>
            <w:r w:rsidR="000D4F0C" w:rsidRPr="000D4F0C">
              <w:t xml:space="preserve">patient’s </w:t>
            </w:r>
            <w:r w:rsidRPr="000D4F0C">
              <w:t xml:space="preserve">age is known, age should be recorded.  If the </w:t>
            </w:r>
            <w:r w:rsidR="000D4F0C" w:rsidRPr="000D4F0C">
              <w:t xml:space="preserve">patient’s </w:t>
            </w:r>
            <w:r w:rsidRPr="000D4F0C">
              <w:t>age is not known, age should be estimated and recorded</w:t>
            </w:r>
            <w:r w:rsidR="00615F9F" w:rsidRPr="000D4F0C">
              <w:t>, however, there is no indication that if age is not known whether it was estimate</w:t>
            </w:r>
            <w:r w:rsidR="00131864">
              <w:t>d</w:t>
            </w:r>
            <w:r w:rsidR="00615F9F" w:rsidRPr="000D4F0C">
              <w:t xml:space="preserve"> or not.</w:t>
            </w:r>
          </w:p>
          <w:p w:rsidR="00A222F9" w:rsidRPr="000D4F0C" w:rsidRDefault="00A222F9" w:rsidP="00A222F9"/>
          <w:p w:rsidR="00A222F9" w:rsidRPr="000D4F0C" w:rsidRDefault="00A222F9" w:rsidP="00A222F9">
            <w:r w:rsidRPr="000D4F0C">
              <w:t>Data Source: EMS ePRF/PRF, SCR, OHCAO data linkage</w:t>
            </w:r>
          </w:p>
          <w:p w:rsidR="00615F9F" w:rsidRPr="000D4F0C" w:rsidRDefault="00615F9F" w:rsidP="00A222F9"/>
          <w:p w:rsidR="00615F9F" w:rsidRPr="000D4F0C" w:rsidRDefault="000D4F0C" w:rsidP="00A222F9">
            <w:r w:rsidRPr="000D4F0C">
              <w:t xml:space="preserve">Note: </w:t>
            </w:r>
            <w:r w:rsidR="00615F9F" w:rsidRPr="000D4F0C">
              <w:t>Requires cross-checking with clg_DOB &amp; clg_EMSDate to ensure within range. Need to convert all ages to ‘Years’.</w:t>
            </w:r>
          </w:p>
          <w:p w:rsidR="001774A5" w:rsidRPr="000D4F0C" w:rsidRDefault="001774A5" w:rsidP="00615F9F"/>
        </w:tc>
      </w:tr>
    </w:tbl>
    <w:p w:rsidR="001774A5" w:rsidRPr="000D4F0C" w:rsidRDefault="001774A5"/>
    <w:p w:rsidR="000D4F0C" w:rsidRPr="000D4F0C" w:rsidRDefault="000D4F0C"/>
    <w:tbl>
      <w:tblPr>
        <w:tblStyle w:val="TableGrid"/>
        <w:tblW w:w="0" w:type="auto"/>
        <w:tblLook w:val="04A0" w:firstRow="1" w:lastRow="0" w:firstColumn="1" w:lastColumn="0" w:noHBand="0" w:noVBand="1"/>
      </w:tblPr>
      <w:tblGrid>
        <w:gridCol w:w="4508"/>
        <w:gridCol w:w="4508"/>
      </w:tblGrid>
      <w:tr w:rsidR="001774A5" w:rsidRPr="000D4F0C" w:rsidTr="00EE67D6">
        <w:tc>
          <w:tcPr>
            <w:tcW w:w="4508" w:type="dxa"/>
            <w:shd w:val="clear" w:color="auto" w:fill="BDD6EE" w:themeFill="accent1" w:themeFillTint="66"/>
          </w:tcPr>
          <w:p w:rsidR="001774A5" w:rsidRPr="000D4F0C" w:rsidRDefault="001774A5" w:rsidP="00640781">
            <w:r w:rsidRPr="000D4F0C">
              <w:t>Variable:</w:t>
            </w:r>
          </w:p>
        </w:tc>
        <w:tc>
          <w:tcPr>
            <w:tcW w:w="4508" w:type="dxa"/>
            <w:shd w:val="clear" w:color="auto" w:fill="BDD6EE" w:themeFill="accent1" w:themeFillTint="66"/>
          </w:tcPr>
          <w:p w:rsidR="001774A5" w:rsidRPr="000D4F0C" w:rsidRDefault="00683A55" w:rsidP="00640781">
            <w:r w:rsidRPr="000D4F0C">
              <w:t>Age Unit</w:t>
            </w:r>
          </w:p>
        </w:tc>
      </w:tr>
      <w:tr w:rsidR="001774A5" w:rsidRPr="000D4F0C" w:rsidTr="00EE67D6">
        <w:tc>
          <w:tcPr>
            <w:tcW w:w="4508" w:type="dxa"/>
            <w:shd w:val="clear" w:color="auto" w:fill="BDD6EE" w:themeFill="accent1" w:themeFillTint="66"/>
          </w:tcPr>
          <w:p w:rsidR="001774A5" w:rsidRPr="000D4F0C" w:rsidRDefault="001774A5" w:rsidP="00640781">
            <w:r w:rsidRPr="000D4F0C">
              <w:t>OHCAO short name:</w:t>
            </w:r>
          </w:p>
        </w:tc>
        <w:tc>
          <w:tcPr>
            <w:tcW w:w="4508" w:type="dxa"/>
            <w:shd w:val="clear" w:color="auto" w:fill="BDD6EE" w:themeFill="accent1" w:themeFillTint="66"/>
          </w:tcPr>
          <w:p w:rsidR="001774A5" w:rsidRPr="000D4F0C" w:rsidRDefault="005C1425" w:rsidP="005C1425">
            <w:r w:rsidRPr="000D4F0C">
              <w:t>c</w:t>
            </w:r>
            <w:r w:rsidR="00683A55" w:rsidRPr="000D4F0C">
              <w:t>lg_AgeUnit</w:t>
            </w:r>
          </w:p>
        </w:tc>
      </w:tr>
      <w:tr w:rsidR="001774A5" w:rsidRPr="000D4F0C" w:rsidTr="00EE67D6">
        <w:tc>
          <w:tcPr>
            <w:tcW w:w="4508" w:type="dxa"/>
            <w:shd w:val="clear" w:color="auto" w:fill="BDD6EE" w:themeFill="accent1" w:themeFillTint="66"/>
          </w:tcPr>
          <w:p w:rsidR="001774A5" w:rsidRPr="000D4F0C" w:rsidRDefault="001774A5" w:rsidP="00640781">
            <w:r w:rsidRPr="000D4F0C">
              <w:t>OHCAO long name:</w:t>
            </w:r>
          </w:p>
        </w:tc>
        <w:tc>
          <w:tcPr>
            <w:tcW w:w="4508" w:type="dxa"/>
            <w:shd w:val="clear" w:color="auto" w:fill="BDD6EE" w:themeFill="accent1" w:themeFillTint="66"/>
          </w:tcPr>
          <w:p w:rsidR="001774A5" w:rsidRPr="000D4F0C" w:rsidRDefault="00683A55" w:rsidP="00640781">
            <w:r w:rsidRPr="000D4F0C">
              <w:t>Age unit</w:t>
            </w:r>
          </w:p>
        </w:tc>
      </w:tr>
      <w:tr w:rsidR="001774A5" w:rsidRPr="000D4F0C" w:rsidTr="0043796E">
        <w:tc>
          <w:tcPr>
            <w:tcW w:w="9016" w:type="dxa"/>
            <w:gridSpan w:val="2"/>
            <w:shd w:val="clear" w:color="auto" w:fill="FBE4D5" w:themeFill="accent2" w:themeFillTint="33"/>
          </w:tcPr>
          <w:p w:rsidR="00683A55" w:rsidRPr="000D4F0C" w:rsidRDefault="00683A55" w:rsidP="00683A55">
            <w:r w:rsidRPr="000D4F0C">
              <w:t>Description:</w:t>
            </w:r>
          </w:p>
          <w:p w:rsidR="00A222F9" w:rsidRPr="000D4F0C" w:rsidRDefault="00A222F9" w:rsidP="00A222F9">
            <w:r w:rsidRPr="000D4F0C">
              <w:t>Core</w:t>
            </w:r>
          </w:p>
          <w:p w:rsidR="00A222F9" w:rsidRPr="000D4F0C" w:rsidRDefault="00A222F9" w:rsidP="00A222F9">
            <w:r w:rsidRPr="000D4F0C">
              <w:t xml:space="preserve">Format: </w:t>
            </w:r>
            <w:r w:rsidR="005C1425" w:rsidRPr="000D4F0C">
              <w:t>tinyint</w:t>
            </w:r>
          </w:p>
          <w:p w:rsidR="00A222F9" w:rsidRPr="000D4F0C" w:rsidRDefault="00A222F9" w:rsidP="00A222F9">
            <w:r w:rsidRPr="000D4F0C">
              <w:t>Definition Source: OHCAO</w:t>
            </w:r>
          </w:p>
          <w:p w:rsidR="00683A55" w:rsidRPr="000D4F0C" w:rsidRDefault="00683A55" w:rsidP="00683A55"/>
          <w:tbl>
            <w:tblPr>
              <w:tblStyle w:val="TableGrid"/>
              <w:tblW w:w="0" w:type="auto"/>
              <w:jc w:val="center"/>
              <w:tblLook w:val="04A0" w:firstRow="1" w:lastRow="0" w:firstColumn="1" w:lastColumn="0" w:noHBand="0" w:noVBand="1"/>
            </w:tblPr>
            <w:tblGrid>
              <w:gridCol w:w="1096"/>
              <w:gridCol w:w="2862"/>
              <w:gridCol w:w="1510"/>
              <w:gridCol w:w="935"/>
            </w:tblGrid>
            <w:tr w:rsidR="00683A55" w:rsidRPr="000D4F0C" w:rsidTr="00576679">
              <w:trPr>
                <w:jc w:val="center"/>
              </w:trPr>
              <w:tc>
                <w:tcPr>
                  <w:tcW w:w="1096" w:type="dxa"/>
                  <w:shd w:val="clear" w:color="auto" w:fill="DEEAF6" w:themeFill="accent1" w:themeFillTint="33"/>
                </w:tcPr>
                <w:p w:rsidR="00683A55" w:rsidRPr="000D4F0C" w:rsidRDefault="00683A55" w:rsidP="00683A55">
                  <w:r w:rsidRPr="000D4F0C">
                    <w:t>1 Year</w:t>
                  </w:r>
                </w:p>
              </w:tc>
              <w:tc>
                <w:tcPr>
                  <w:tcW w:w="2862" w:type="dxa"/>
                  <w:shd w:val="clear" w:color="auto" w:fill="DEEAF6" w:themeFill="accent1" w:themeFillTint="33"/>
                </w:tcPr>
                <w:p w:rsidR="00683A55" w:rsidRPr="000D4F0C" w:rsidRDefault="00683A55" w:rsidP="00683A55">
                  <w:r w:rsidRPr="000D4F0C">
                    <w:t>Match: equal 1 year</w:t>
                  </w:r>
                </w:p>
              </w:tc>
              <w:tc>
                <w:tcPr>
                  <w:tcW w:w="1510" w:type="dxa"/>
                  <w:shd w:val="clear" w:color="auto" w:fill="DEEAF6" w:themeFill="accent1" w:themeFillTint="33"/>
                </w:tcPr>
                <w:p w:rsidR="00683A55" w:rsidRPr="000D4F0C" w:rsidRDefault="00683A55" w:rsidP="00683A55">
                  <w:r w:rsidRPr="000D4F0C">
                    <w:t>New value: 1</w:t>
                  </w:r>
                </w:p>
              </w:tc>
              <w:tc>
                <w:tcPr>
                  <w:tcW w:w="935" w:type="dxa"/>
                  <w:shd w:val="clear" w:color="auto" w:fill="DEEAF6" w:themeFill="accent1" w:themeFillTint="33"/>
                </w:tcPr>
                <w:p w:rsidR="00683A55" w:rsidRPr="000D4F0C" w:rsidRDefault="00683A55" w:rsidP="00683A55">
                  <w:r w:rsidRPr="000D4F0C">
                    <w:t>Year</w:t>
                  </w:r>
                </w:p>
              </w:tc>
            </w:tr>
            <w:tr w:rsidR="00683A55" w:rsidRPr="000D4F0C" w:rsidTr="00576679">
              <w:trPr>
                <w:jc w:val="center"/>
              </w:trPr>
              <w:tc>
                <w:tcPr>
                  <w:tcW w:w="1096" w:type="dxa"/>
                  <w:shd w:val="clear" w:color="auto" w:fill="DEEAF6" w:themeFill="accent1" w:themeFillTint="33"/>
                </w:tcPr>
                <w:p w:rsidR="00683A55" w:rsidRPr="000D4F0C" w:rsidRDefault="00683A55" w:rsidP="00683A55">
                  <w:r w:rsidRPr="000D4F0C">
                    <w:t>2 Month</w:t>
                  </w:r>
                </w:p>
              </w:tc>
              <w:tc>
                <w:tcPr>
                  <w:tcW w:w="2862" w:type="dxa"/>
                  <w:shd w:val="clear" w:color="auto" w:fill="DEEAF6" w:themeFill="accent1" w:themeFillTint="33"/>
                </w:tcPr>
                <w:p w:rsidR="00683A55" w:rsidRPr="000D4F0C" w:rsidRDefault="00683A55" w:rsidP="00683A55">
                  <w:r w:rsidRPr="000D4F0C">
                    <w:t>Match: equal 2 Month</w:t>
                  </w:r>
                </w:p>
              </w:tc>
              <w:tc>
                <w:tcPr>
                  <w:tcW w:w="1510" w:type="dxa"/>
                  <w:shd w:val="clear" w:color="auto" w:fill="DEEAF6" w:themeFill="accent1" w:themeFillTint="33"/>
                </w:tcPr>
                <w:p w:rsidR="00683A55" w:rsidRPr="000D4F0C" w:rsidRDefault="00683A55" w:rsidP="00683A55">
                  <w:r w:rsidRPr="000D4F0C">
                    <w:t>New value: 2</w:t>
                  </w:r>
                </w:p>
              </w:tc>
              <w:tc>
                <w:tcPr>
                  <w:tcW w:w="935" w:type="dxa"/>
                  <w:shd w:val="clear" w:color="auto" w:fill="DEEAF6" w:themeFill="accent1" w:themeFillTint="33"/>
                </w:tcPr>
                <w:p w:rsidR="00683A55" w:rsidRPr="000D4F0C" w:rsidRDefault="00683A55" w:rsidP="00683A55">
                  <w:r w:rsidRPr="000D4F0C">
                    <w:t>Month</w:t>
                  </w:r>
                </w:p>
              </w:tc>
            </w:tr>
            <w:tr w:rsidR="00683A55" w:rsidRPr="000D4F0C" w:rsidTr="00576679">
              <w:trPr>
                <w:jc w:val="center"/>
              </w:trPr>
              <w:tc>
                <w:tcPr>
                  <w:tcW w:w="1096" w:type="dxa"/>
                  <w:shd w:val="clear" w:color="auto" w:fill="DEEAF6" w:themeFill="accent1" w:themeFillTint="33"/>
                </w:tcPr>
                <w:p w:rsidR="00683A55" w:rsidRPr="000D4F0C" w:rsidRDefault="00683A55" w:rsidP="00683A55">
                  <w:r w:rsidRPr="000D4F0C">
                    <w:t>3 Week</w:t>
                  </w:r>
                </w:p>
              </w:tc>
              <w:tc>
                <w:tcPr>
                  <w:tcW w:w="2862" w:type="dxa"/>
                  <w:shd w:val="clear" w:color="auto" w:fill="DEEAF6" w:themeFill="accent1" w:themeFillTint="33"/>
                </w:tcPr>
                <w:p w:rsidR="00683A55" w:rsidRPr="000D4F0C" w:rsidRDefault="00683A55" w:rsidP="00683A55">
                  <w:r w:rsidRPr="000D4F0C">
                    <w:t>Match: equal 3 Week</w:t>
                  </w:r>
                </w:p>
              </w:tc>
              <w:tc>
                <w:tcPr>
                  <w:tcW w:w="1510" w:type="dxa"/>
                  <w:shd w:val="clear" w:color="auto" w:fill="DEEAF6" w:themeFill="accent1" w:themeFillTint="33"/>
                </w:tcPr>
                <w:p w:rsidR="00683A55" w:rsidRPr="000D4F0C" w:rsidRDefault="00683A55" w:rsidP="00683A55">
                  <w:r w:rsidRPr="000D4F0C">
                    <w:t>New value: 3</w:t>
                  </w:r>
                </w:p>
              </w:tc>
              <w:tc>
                <w:tcPr>
                  <w:tcW w:w="935" w:type="dxa"/>
                  <w:shd w:val="clear" w:color="auto" w:fill="DEEAF6" w:themeFill="accent1" w:themeFillTint="33"/>
                </w:tcPr>
                <w:p w:rsidR="00683A55" w:rsidRPr="000D4F0C" w:rsidRDefault="00683A55" w:rsidP="00683A55">
                  <w:r w:rsidRPr="000D4F0C">
                    <w:t>Week</w:t>
                  </w:r>
                </w:p>
              </w:tc>
            </w:tr>
            <w:tr w:rsidR="00683A55" w:rsidRPr="000D4F0C" w:rsidTr="00576679">
              <w:trPr>
                <w:jc w:val="center"/>
              </w:trPr>
              <w:tc>
                <w:tcPr>
                  <w:tcW w:w="1096" w:type="dxa"/>
                  <w:shd w:val="clear" w:color="auto" w:fill="DEEAF6" w:themeFill="accent1" w:themeFillTint="33"/>
                </w:tcPr>
                <w:p w:rsidR="00683A55" w:rsidRPr="000D4F0C" w:rsidRDefault="00683A55" w:rsidP="00683A55">
                  <w:r w:rsidRPr="000D4F0C">
                    <w:t>4 Day</w:t>
                  </w:r>
                </w:p>
              </w:tc>
              <w:tc>
                <w:tcPr>
                  <w:tcW w:w="2862" w:type="dxa"/>
                  <w:shd w:val="clear" w:color="auto" w:fill="DEEAF6" w:themeFill="accent1" w:themeFillTint="33"/>
                </w:tcPr>
                <w:p w:rsidR="00683A55" w:rsidRPr="000D4F0C" w:rsidRDefault="00683A55" w:rsidP="00683A55">
                  <w:r w:rsidRPr="000D4F0C">
                    <w:t>Match: equal 4 Day</w:t>
                  </w:r>
                </w:p>
              </w:tc>
              <w:tc>
                <w:tcPr>
                  <w:tcW w:w="1510" w:type="dxa"/>
                  <w:shd w:val="clear" w:color="auto" w:fill="DEEAF6" w:themeFill="accent1" w:themeFillTint="33"/>
                </w:tcPr>
                <w:p w:rsidR="00683A55" w:rsidRPr="000D4F0C" w:rsidRDefault="00683A55" w:rsidP="00683A55">
                  <w:r w:rsidRPr="000D4F0C">
                    <w:t>New Value: 4</w:t>
                  </w:r>
                </w:p>
              </w:tc>
              <w:tc>
                <w:tcPr>
                  <w:tcW w:w="935" w:type="dxa"/>
                  <w:shd w:val="clear" w:color="auto" w:fill="DEEAF6" w:themeFill="accent1" w:themeFillTint="33"/>
                </w:tcPr>
                <w:p w:rsidR="00683A55" w:rsidRPr="000D4F0C" w:rsidRDefault="00683A55" w:rsidP="00683A55">
                  <w:r w:rsidRPr="000D4F0C">
                    <w:t>Day</w:t>
                  </w:r>
                </w:p>
              </w:tc>
            </w:tr>
          </w:tbl>
          <w:p w:rsidR="00A222F9" w:rsidRPr="000D4F0C" w:rsidRDefault="00A222F9" w:rsidP="00A222F9"/>
          <w:p w:rsidR="00A222F9" w:rsidRPr="000D4F0C" w:rsidRDefault="00A222F9" w:rsidP="00A222F9">
            <w:r w:rsidRPr="000D4F0C">
              <w:t>Data Source: EMS ePRF/PRF, SCR, OHCAO data linkage</w:t>
            </w:r>
          </w:p>
          <w:p w:rsidR="000D4F0C" w:rsidRPr="000D4F0C" w:rsidRDefault="000D4F0C" w:rsidP="000D4F0C"/>
          <w:p w:rsidR="000D4F0C" w:rsidRPr="000D4F0C" w:rsidRDefault="000D4F0C" w:rsidP="000D4F0C">
            <w:r w:rsidRPr="000D4F0C">
              <w:t>Note: “Blank” values will be assumed as “1 Years”</w:t>
            </w:r>
          </w:p>
          <w:p w:rsidR="00615F9F" w:rsidRPr="000D4F0C" w:rsidRDefault="00615F9F" w:rsidP="00A222F9"/>
          <w:p w:rsidR="00615F9F" w:rsidRPr="000D4F0C" w:rsidRDefault="000D4F0C" w:rsidP="00A222F9">
            <w:r>
              <w:t xml:space="preserve">Note: </w:t>
            </w:r>
            <w:r w:rsidR="00615F9F" w:rsidRPr="000D4F0C">
              <w:t>Use to convert clg_Age into ‘Years’ if not already so.</w:t>
            </w:r>
          </w:p>
          <w:p w:rsidR="006D6F1D" w:rsidRPr="000D4F0C" w:rsidRDefault="006D6F1D" w:rsidP="00065F87"/>
        </w:tc>
      </w:tr>
    </w:tbl>
    <w:p w:rsidR="00F97FD4" w:rsidRPr="000D4F0C" w:rsidRDefault="00F97FD4"/>
    <w:p w:rsidR="00F97FD4" w:rsidRPr="000D4F0C" w:rsidRDefault="00F97FD4" w:rsidP="00F97FD4">
      <w:r w:rsidRPr="000D4F0C">
        <w:br w:type="page"/>
      </w:r>
    </w:p>
    <w:tbl>
      <w:tblPr>
        <w:tblStyle w:val="TableGrid"/>
        <w:tblW w:w="0" w:type="auto"/>
        <w:tblLook w:val="04A0" w:firstRow="1" w:lastRow="0" w:firstColumn="1" w:lastColumn="0" w:noHBand="0" w:noVBand="1"/>
      </w:tblPr>
      <w:tblGrid>
        <w:gridCol w:w="4508"/>
        <w:gridCol w:w="4508"/>
      </w:tblGrid>
      <w:tr w:rsidR="001774A5" w:rsidRPr="000D4F0C" w:rsidTr="00EE67D6">
        <w:tc>
          <w:tcPr>
            <w:tcW w:w="4508" w:type="dxa"/>
            <w:shd w:val="clear" w:color="auto" w:fill="BDD6EE" w:themeFill="accent1" w:themeFillTint="66"/>
          </w:tcPr>
          <w:p w:rsidR="001774A5" w:rsidRPr="000D4F0C" w:rsidRDefault="001774A5" w:rsidP="00640781">
            <w:r w:rsidRPr="000D4F0C">
              <w:lastRenderedPageBreak/>
              <w:t>Variable:</w:t>
            </w:r>
          </w:p>
        </w:tc>
        <w:tc>
          <w:tcPr>
            <w:tcW w:w="4508" w:type="dxa"/>
            <w:shd w:val="clear" w:color="auto" w:fill="BDD6EE" w:themeFill="accent1" w:themeFillTint="66"/>
          </w:tcPr>
          <w:p w:rsidR="001774A5" w:rsidRPr="000D4F0C" w:rsidRDefault="001774A5" w:rsidP="00640781">
            <w:r w:rsidRPr="000D4F0C">
              <w:t>Patient’</w:t>
            </w:r>
            <w:r w:rsidR="00683A55" w:rsidRPr="000D4F0C">
              <w:t>s Sex</w:t>
            </w:r>
          </w:p>
        </w:tc>
      </w:tr>
      <w:tr w:rsidR="001774A5" w:rsidRPr="000D4F0C" w:rsidTr="00EE67D6">
        <w:tc>
          <w:tcPr>
            <w:tcW w:w="4508" w:type="dxa"/>
            <w:shd w:val="clear" w:color="auto" w:fill="BDD6EE" w:themeFill="accent1" w:themeFillTint="66"/>
          </w:tcPr>
          <w:p w:rsidR="001774A5" w:rsidRPr="000D4F0C" w:rsidRDefault="001774A5" w:rsidP="00640781">
            <w:r w:rsidRPr="000D4F0C">
              <w:t>OHCAO short name:</w:t>
            </w:r>
          </w:p>
        </w:tc>
        <w:tc>
          <w:tcPr>
            <w:tcW w:w="4508" w:type="dxa"/>
            <w:shd w:val="clear" w:color="auto" w:fill="BDD6EE" w:themeFill="accent1" w:themeFillTint="66"/>
          </w:tcPr>
          <w:p w:rsidR="001774A5" w:rsidRPr="000D4F0C" w:rsidRDefault="005C1425" w:rsidP="005C1425">
            <w:r w:rsidRPr="000D4F0C">
              <w:t>c</w:t>
            </w:r>
            <w:r w:rsidR="00683A55" w:rsidRPr="000D4F0C">
              <w:t>lg_Sex</w:t>
            </w:r>
          </w:p>
        </w:tc>
      </w:tr>
      <w:tr w:rsidR="001774A5" w:rsidRPr="000D4F0C" w:rsidTr="00EE67D6">
        <w:tc>
          <w:tcPr>
            <w:tcW w:w="4508" w:type="dxa"/>
            <w:shd w:val="clear" w:color="auto" w:fill="BDD6EE" w:themeFill="accent1" w:themeFillTint="66"/>
          </w:tcPr>
          <w:p w:rsidR="001774A5" w:rsidRPr="000D4F0C" w:rsidRDefault="001774A5" w:rsidP="00640781">
            <w:r w:rsidRPr="000D4F0C">
              <w:t>OHCAO long name:</w:t>
            </w:r>
          </w:p>
        </w:tc>
        <w:tc>
          <w:tcPr>
            <w:tcW w:w="4508" w:type="dxa"/>
            <w:shd w:val="clear" w:color="auto" w:fill="BDD6EE" w:themeFill="accent1" w:themeFillTint="66"/>
          </w:tcPr>
          <w:p w:rsidR="001774A5" w:rsidRPr="000D4F0C" w:rsidRDefault="001774A5" w:rsidP="00640781">
            <w:r w:rsidRPr="000D4F0C">
              <w:t>Patient’</w:t>
            </w:r>
            <w:r w:rsidR="00683A55" w:rsidRPr="000D4F0C">
              <w:t>s Sex</w:t>
            </w:r>
          </w:p>
        </w:tc>
      </w:tr>
      <w:tr w:rsidR="001774A5" w:rsidRPr="000D4F0C" w:rsidTr="0043796E">
        <w:tc>
          <w:tcPr>
            <w:tcW w:w="9016" w:type="dxa"/>
            <w:gridSpan w:val="2"/>
            <w:shd w:val="clear" w:color="auto" w:fill="FBE4D5" w:themeFill="accent2" w:themeFillTint="33"/>
          </w:tcPr>
          <w:p w:rsidR="00683A55" w:rsidRPr="000D4F0C" w:rsidRDefault="00683A55" w:rsidP="00683A55">
            <w:r w:rsidRPr="000D4F0C">
              <w:t>Description:</w:t>
            </w:r>
          </w:p>
          <w:p w:rsidR="00683A55" w:rsidRPr="000D4F0C" w:rsidRDefault="00A222F9" w:rsidP="00683A55">
            <w:r w:rsidRPr="000D4F0C">
              <w:t>Core</w:t>
            </w:r>
          </w:p>
          <w:p w:rsidR="00A222F9" w:rsidRPr="000D4F0C" w:rsidRDefault="00A222F9" w:rsidP="00683A55">
            <w:r w:rsidRPr="000D4F0C">
              <w:t xml:space="preserve">Format: </w:t>
            </w:r>
            <w:r w:rsidR="005C1425" w:rsidRPr="000D4F0C">
              <w:t>tinyint</w:t>
            </w:r>
          </w:p>
          <w:p w:rsidR="00A222F9" w:rsidRPr="000D4F0C" w:rsidRDefault="00A222F9" w:rsidP="00683A55">
            <w:r w:rsidRPr="000D4F0C">
              <w:t>Definition Source: HSCIC</w:t>
            </w:r>
          </w:p>
          <w:p w:rsidR="00A222F9" w:rsidRPr="000D4F0C" w:rsidRDefault="00A222F9" w:rsidP="00683A55"/>
          <w:tbl>
            <w:tblPr>
              <w:tblStyle w:val="TableGrid"/>
              <w:tblW w:w="0" w:type="auto"/>
              <w:jc w:val="center"/>
              <w:tblLook w:val="04A0" w:firstRow="1" w:lastRow="0" w:firstColumn="1" w:lastColumn="0" w:noHBand="0" w:noVBand="1"/>
            </w:tblPr>
            <w:tblGrid>
              <w:gridCol w:w="1813"/>
              <w:gridCol w:w="3044"/>
              <w:gridCol w:w="1622"/>
              <w:gridCol w:w="1540"/>
            </w:tblGrid>
            <w:tr w:rsidR="00683A55" w:rsidRPr="000D4F0C" w:rsidTr="0043796E">
              <w:trPr>
                <w:jc w:val="center"/>
              </w:trPr>
              <w:tc>
                <w:tcPr>
                  <w:tcW w:w="1813" w:type="dxa"/>
                  <w:shd w:val="clear" w:color="auto" w:fill="DEEAF6" w:themeFill="accent1" w:themeFillTint="33"/>
                </w:tcPr>
                <w:p w:rsidR="00683A55" w:rsidRPr="000D4F0C" w:rsidRDefault="00683A55" w:rsidP="00683A55">
                  <w:r w:rsidRPr="000D4F0C">
                    <w:t>1 Male</w:t>
                  </w:r>
                </w:p>
              </w:tc>
              <w:tc>
                <w:tcPr>
                  <w:tcW w:w="3044" w:type="dxa"/>
                  <w:shd w:val="clear" w:color="auto" w:fill="DEEAF6" w:themeFill="accent1" w:themeFillTint="33"/>
                </w:tcPr>
                <w:p w:rsidR="00683A55" w:rsidRPr="000D4F0C" w:rsidRDefault="00683A55" w:rsidP="00683A55">
                  <w:r w:rsidRPr="000D4F0C">
                    <w:t>Match: equal 1 Male</w:t>
                  </w:r>
                </w:p>
              </w:tc>
              <w:tc>
                <w:tcPr>
                  <w:tcW w:w="1622" w:type="dxa"/>
                  <w:shd w:val="clear" w:color="auto" w:fill="DEEAF6" w:themeFill="accent1" w:themeFillTint="33"/>
                </w:tcPr>
                <w:p w:rsidR="00683A55" w:rsidRPr="000D4F0C" w:rsidRDefault="00683A55" w:rsidP="00683A55">
                  <w:r w:rsidRPr="000D4F0C">
                    <w:t>New value: 1</w:t>
                  </w:r>
                </w:p>
              </w:tc>
              <w:tc>
                <w:tcPr>
                  <w:tcW w:w="1540" w:type="dxa"/>
                  <w:shd w:val="clear" w:color="auto" w:fill="DEEAF6" w:themeFill="accent1" w:themeFillTint="33"/>
                </w:tcPr>
                <w:p w:rsidR="00683A55" w:rsidRPr="000D4F0C" w:rsidRDefault="00683A55" w:rsidP="00683A55">
                  <w:r w:rsidRPr="000D4F0C">
                    <w:t>Male</w:t>
                  </w:r>
                </w:p>
              </w:tc>
            </w:tr>
            <w:tr w:rsidR="00683A55" w:rsidRPr="000D4F0C" w:rsidTr="0043796E">
              <w:trPr>
                <w:jc w:val="center"/>
              </w:trPr>
              <w:tc>
                <w:tcPr>
                  <w:tcW w:w="1813" w:type="dxa"/>
                  <w:shd w:val="clear" w:color="auto" w:fill="DEEAF6" w:themeFill="accent1" w:themeFillTint="33"/>
                </w:tcPr>
                <w:p w:rsidR="00683A55" w:rsidRPr="000D4F0C" w:rsidRDefault="00683A55" w:rsidP="00683A55">
                  <w:r w:rsidRPr="000D4F0C">
                    <w:t>2 Female</w:t>
                  </w:r>
                </w:p>
              </w:tc>
              <w:tc>
                <w:tcPr>
                  <w:tcW w:w="3044" w:type="dxa"/>
                  <w:shd w:val="clear" w:color="auto" w:fill="DEEAF6" w:themeFill="accent1" w:themeFillTint="33"/>
                </w:tcPr>
                <w:p w:rsidR="00683A55" w:rsidRPr="000D4F0C" w:rsidRDefault="00683A55" w:rsidP="00683A55">
                  <w:r w:rsidRPr="000D4F0C">
                    <w:t>Match: equal 2 Female</w:t>
                  </w:r>
                </w:p>
              </w:tc>
              <w:tc>
                <w:tcPr>
                  <w:tcW w:w="1622" w:type="dxa"/>
                  <w:shd w:val="clear" w:color="auto" w:fill="DEEAF6" w:themeFill="accent1" w:themeFillTint="33"/>
                </w:tcPr>
                <w:p w:rsidR="00683A55" w:rsidRPr="000D4F0C" w:rsidRDefault="00683A55" w:rsidP="00683A55">
                  <w:r w:rsidRPr="000D4F0C">
                    <w:t>New value: 2</w:t>
                  </w:r>
                </w:p>
              </w:tc>
              <w:tc>
                <w:tcPr>
                  <w:tcW w:w="1540" w:type="dxa"/>
                  <w:shd w:val="clear" w:color="auto" w:fill="DEEAF6" w:themeFill="accent1" w:themeFillTint="33"/>
                </w:tcPr>
                <w:p w:rsidR="00683A55" w:rsidRPr="000D4F0C" w:rsidRDefault="00683A55" w:rsidP="00683A55">
                  <w:r w:rsidRPr="000D4F0C">
                    <w:t>Female</w:t>
                  </w:r>
                </w:p>
              </w:tc>
            </w:tr>
            <w:tr w:rsidR="00683A55" w:rsidRPr="000D4F0C" w:rsidTr="0043796E">
              <w:trPr>
                <w:jc w:val="center"/>
              </w:trPr>
              <w:tc>
                <w:tcPr>
                  <w:tcW w:w="1813" w:type="dxa"/>
                  <w:shd w:val="clear" w:color="auto" w:fill="DEEAF6" w:themeFill="accent1" w:themeFillTint="33"/>
                </w:tcPr>
                <w:p w:rsidR="00683A55" w:rsidRPr="000D4F0C" w:rsidRDefault="00683A55" w:rsidP="00683A55">
                  <w:r w:rsidRPr="000D4F0C">
                    <w:t>98 Unobtainable</w:t>
                  </w:r>
                </w:p>
              </w:tc>
              <w:tc>
                <w:tcPr>
                  <w:tcW w:w="3044" w:type="dxa"/>
                  <w:shd w:val="clear" w:color="auto" w:fill="DEEAF6" w:themeFill="accent1" w:themeFillTint="33"/>
                </w:tcPr>
                <w:p w:rsidR="00683A55" w:rsidRPr="000D4F0C" w:rsidRDefault="00683A55" w:rsidP="00683A55">
                  <w:r w:rsidRPr="000D4F0C">
                    <w:t>Match: equal 98 Unobtainable</w:t>
                  </w:r>
                </w:p>
              </w:tc>
              <w:tc>
                <w:tcPr>
                  <w:tcW w:w="1622" w:type="dxa"/>
                  <w:shd w:val="clear" w:color="auto" w:fill="DEEAF6" w:themeFill="accent1" w:themeFillTint="33"/>
                </w:tcPr>
                <w:p w:rsidR="00683A55" w:rsidRPr="000D4F0C" w:rsidRDefault="00683A55" w:rsidP="00683A55">
                  <w:r w:rsidRPr="000D4F0C">
                    <w:t>New value: 98</w:t>
                  </w:r>
                </w:p>
              </w:tc>
              <w:tc>
                <w:tcPr>
                  <w:tcW w:w="1540" w:type="dxa"/>
                  <w:shd w:val="clear" w:color="auto" w:fill="DEEAF6" w:themeFill="accent1" w:themeFillTint="33"/>
                </w:tcPr>
                <w:p w:rsidR="00683A55" w:rsidRPr="000D4F0C" w:rsidRDefault="00683A55" w:rsidP="00683A55">
                  <w:r w:rsidRPr="000D4F0C">
                    <w:t>Unobtainable</w:t>
                  </w:r>
                </w:p>
              </w:tc>
            </w:tr>
            <w:tr w:rsidR="00683A55" w:rsidRPr="000D4F0C" w:rsidTr="0043796E">
              <w:trPr>
                <w:jc w:val="center"/>
              </w:trPr>
              <w:tc>
                <w:tcPr>
                  <w:tcW w:w="1813" w:type="dxa"/>
                  <w:shd w:val="clear" w:color="auto" w:fill="DEEAF6" w:themeFill="accent1" w:themeFillTint="33"/>
                </w:tcPr>
                <w:p w:rsidR="00683A55" w:rsidRPr="000D4F0C" w:rsidRDefault="00683A55" w:rsidP="00683A55">
                  <w:r w:rsidRPr="000D4F0C">
                    <w:t>99 Unknown</w:t>
                  </w:r>
                </w:p>
              </w:tc>
              <w:tc>
                <w:tcPr>
                  <w:tcW w:w="3044" w:type="dxa"/>
                  <w:shd w:val="clear" w:color="auto" w:fill="DEEAF6" w:themeFill="accent1" w:themeFillTint="33"/>
                </w:tcPr>
                <w:p w:rsidR="00683A55" w:rsidRPr="000D4F0C" w:rsidRDefault="00683A55" w:rsidP="00683A55">
                  <w:r w:rsidRPr="000D4F0C">
                    <w:t>Match: equal 99 Unknown</w:t>
                  </w:r>
                </w:p>
              </w:tc>
              <w:tc>
                <w:tcPr>
                  <w:tcW w:w="1622" w:type="dxa"/>
                  <w:shd w:val="clear" w:color="auto" w:fill="DEEAF6" w:themeFill="accent1" w:themeFillTint="33"/>
                </w:tcPr>
                <w:p w:rsidR="00683A55" w:rsidRPr="000D4F0C" w:rsidRDefault="00683A55" w:rsidP="00683A55">
                  <w:r w:rsidRPr="000D4F0C">
                    <w:t>New Value: 99</w:t>
                  </w:r>
                </w:p>
              </w:tc>
              <w:tc>
                <w:tcPr>
                  <w:tcW w:w="1540" w:type="dxa"/>
                  <w:shd w:val="clear" w:color="auto" w:fill="DEEAF6" w:themeFill="accent1" w:themeFillTint="33"/>
                </w:tcPr>
                <w:p w:rsidR="00683A55" w:rsidRPr="000D4F0C" w:rsidRDefault="00683A55" w:rsidP="00683A55">
                  <w:r w:rsidRPr="000D4F0C">
                    <w:t>Unknown</w:t>
                  </w:r>
                </w:p>
              </w:tc>
            </w:tr>
          </w:tbl>
          <w:p w:rsidR="00683A55" w:rsidRPr="000D4F0C" w:rsidRDefault="00683A55" w:rsidP="00683A55"/>
          <w:p w:rsidR="006D6F1D" w:rsidRPr="000D4F0C" w:rsidRDefault="00701E73" w:rsidP="00683A55">
            <w:r w:rsidRPr="000D4F0C">
              <w:t>Sex of the patient at birth</w:t>
            </w:r>
          </w:p>
          <w:p w:rsidR="006D6F1D" w:rsidRPr="000D4F0C" w:rsidRDefault="006D6F1D" w:rsidP="00683A55"/>
          <w:p w:rsidR="006D6F1D" w:rsidRPr="000D4F0C" w:rsidRDefault="00993DA0" w:rsidP="00683A55">
            <w:r w:rsidRPr="000D4F0C">
              <w:t xml:space="preserve">Note: </w:t>
            </w:r>
            <w:r w:rsidR="00701E73" w:rsidRPr="000D4F0C">
              <w:t>“Blank” values will be assumed as “99 Unknown”</w:t>
            </w:r>
          </w:p>
          <w:p w:rsidR="006D6F1D" w:rsidRPr="000D4F0C" w:rsidRDefault="006D6F1D" w:rsidP="00683A55"/>
          <w:p w:rsidR="001774A5" w:rsidRPr="000D4F0C" w:rsidRDefault="00A222F9" w:rsidP="00A222F9">
            <w:r w:rsidRPr="000D4F0C">
              <w:t>Data Source: EMS</w:t>
            </w:r>
          </w:p>
          <w:p w:rsidR="00A222F9" w:rsidRPr="000D4F0C" w:rsidRDefault="00A222F9" w:rsidP="00065F87"/>
        </w:tc>
      </w:tr>
    </w:tbl>
    <w:p w:rsidR="00F97FD4" w:rsidRPr="000D4F0C" w:rsidRDefault="00F97FD4"/>
    <w:p w:rsidR="00F97FD4" w:rsidRPr="000D4F0C" w:rsidRDefault="00F97FD4" w:rsidP="00F97FD4">
      <w:r w:rsidRPr="000D4F0C">
        <w:br w:type="page"/>
      </w:r>
    </w:p>
    <w:tbl>
      <w:tblPr>
        <w:tblStyle w:val="TableGrid"/>
        <w:tblW w:w="0" w:type="auto"/>
        <w:tblLook w:val="04A0" w:firstRow="1" w:lastRow="0" w:firstColumn="1" w:lastColumn="0" w:noHBand="0" w:noVBand="1"/>
      </w:tblPr>
      <w:tblGrid>
        <w:gridCol w:w="4508"/>
        <w:gridCol w:w="4508"/>
      </w:tblGrid>
      <w:tr w:rsidR="001774A5" w:rsidRPr="000D4F0C" w:rsidTr="00EE67D6">
        <w:tc>
          <w:tcPr>
            <w:tcW w:w="4508" w:type="dxa"/>
            <w:shd w:val="clear" w:color="auto" w:fill="BDD6EE" w:themeFill="accent1" w:themeFillTint="66"/>
          </w:tcPr>
          <w:p w:rsidR="001774A5" w:rsidRPr="000D4F0C" w:rsidRDefault="001774A5" w:rsidP="00640781">
            <w:r w:rsidRPr="000D4F0C">
              <w:lastRenderedPageBreak/>
              <w:t>Variable:</w:t>
            </w:r>
          </w:p>
        </w:tc>
        <w:tc>
          <w:tcPr>
            <w:tcW w:w="4508" w:type="dxa"/>
            <w:shd w:val="clear" w:color="auto" w:fill="BDD6EE" w:themeFill="accent1" w:themeFillTint="66"/>
          </w:tcPr>
          <w:p w:rsidR="001774A5" w:rsidRPr="000D4F0C" w:rsidRDefault="001774A5" w:rsidP="00140221">
            <w:r w:rsidRPr="000D4F0C">
              <w:t xml:space="preserve">Patient’s </w:t>
            </w:r>
            <w:r w:rsidR="00140221" w:rsidRPr="000D4F0C">
              <w:t>Ethnicity</w:t>
            </w:r>
          </w:p>
        </w:tc>
      </w:tr>
      <w:tr w:rsidR="001774A5" w:rsidRPr="000D4F0C" w:rsidTr="00EE67D6">
        <w:tc>
          <w:tcPr>
            <w:tcW w:w="4508" w:type="dxa"/>
            <w:shd w:val="clear" w:color="auto" w:fill="BDD6EE" w:themeFill="accent1" w:themeFillTint="66"/>
          </w:tcPr>
          <w:p w:rsidR="001774A5" w:rsidRPr="000D4F0C" w:rsidRDefault="001774A5" w:rsidP="00640781">
            <w:r w:rsidRPr="000D4F0C">
              <w:t>OHCAO short name:</w:t>
            </w:r>
          </w:p>
        </w:tc>
        <w:tc>
          <w:tcPr>
            <w:tcW w:w="4508" w:type="dxa"/>
            <w:shd w:val="clear" w:color="auto" w:fill="BDD6EE" w:themeFill="accent1" w:themeFillTint="66"/>
          </w:tcPr>
          <w:p w:rsidR="001774A5" w:rsidRPr="000D4F0C" w:rsidRDefault="00140221" w:rsidP="00140221">
            <w:r w:rsidRPr="000D4F0C">
              <w:t>clg_Ethnicity</w:t>
            </w:r>
          </w:p>
        </w:tc>
      </w:tr>
      <w:tr w:rsidR="001774A5" w:rsidRPr="000D4F0C" w:rsidTr="00EE67D6">
        <w:tc>
          <w:tcPr>
            <w:tcW w:w="4508" w:type="dxa"/>
            <w:shd w:val="clear" w:color="auto" w:fill="BDD6EE" w:themeFill="accent1" w:themeFillTint="66"/>
          </w:tcPr>
          <w:p w:rsidR="001774A5" w:rsidRPr="000D4F0C" w:rsidRDefault="001774A5" w:rsidP="00640781">
            <w:r w:rsidRPr="000D4F0C">
              <w:t>OHCAO long name:</w:t>
            </w:r>
          </w:p>
        </w:tc>
        <w:tc>
          <w:tcPr>
            <w:tcW w:w="4508" w:type="dxa"/>
            <w:shd w:val="clear" w:color="auto" w:fill="BDD6EE" w:themeFill="accent1" w:themeFillTint="66"/>
          </w:tcPr>
          <w:p w:rsidR="001774A5" w:rsidRPr="000D4F0C" w:rsidRDefault="001774A5" w:rsidP="00140221">
            <w:r w:rsidRPr="000D4F0C">
              <w:t xml:space="preserve">Patient’s </w:t>
            </w:r>
            <w:r w:rsidR="00140221" w:rsidRPr="000D4F0C">
              <w:t>Ethnicity</w:t>
            </w:r>
          </w:p>
        </w:tc>
      </w:tr>
      <w:tr w:rsidR="001774A5" w:rsidRPr="000D4F0C" w:rsidTr="0043796E">
        <w:tc>
          <w:tcPr>
            <w:tcW w:w="9016" w:type="dxa"/>
            <w:gridSpan w:val="2"/>
            <w:shd w:val="clear" w:color="auto" w:fill="FBE4D5" w:themeFill="accent2" w:themeFillTint="33"/>
          </w:tcPr>
          <w:p w:rsidR="00140221" w:rsidRPr="000D4F0C" w:rsidRDefault="00140221" w:rsidP="00140221">
            <w:r w:rsidRPr="000D4F0C">
              <w:t>Description:</w:t>
            </w:r>
          </w:p>
          <w:p w:rsidR="00A222F9" w:rsidRPr="000D4F0C" w:rsidRDefault="00A222F9" w:rsidP="00140221">
            <w:r w:rsidRPr="000D4F0C">
              <w:t>Core</w:t>
            </w:r>
          </w:p>
          <w:p w:rsidR="00A222F9" w:rsidRPr="000D4F0C" w:rsidRDefault="00A222F9" w:rsidP="00140221">
            <w:r w:rsidRPr="000D4F0C">
              <w:t xml:space="preserve">Format: </w:t>
            </w:r>
            <w:r w:rsidR="005C1425" w:rsidRPr="000D4F0C">
              <w:t>varchar</w:t>
            </w:r>
          </w:p>
          <w:p w:rsidR="00A222F9" w:rsidRPr="000D4F0C" w:rsidRDefault="00A222F9" w:rsidP="00140221">
            <w:r w:rsidRPr="000D4F0C">
              <w:t>Definition Source: OHCAO</w:t>
            </w:r>
          </w:p>
          <w:p w:rsidR="00140221" w:rsidRPr="000D4F0C" w:rsidRDefault="00140221" w:rsidP="00140221"/>
          <w:tbl>
            <w:tblPr>
              <w:tblStyle w:val="TableGrid"/>
              <w:tblW w:w="0" w:type="auto"/>
              <w:jc w:val="center"/>
              <w:tblLook w:val="04A0" w:firstRow="1" w:lastRow="0" w:firstColumn="1" w:lastColumn="0" w:noHBand="0" w:noVBand="1"/>
            </w:tblPr>
            <w:tblGrid>
              <w:gridCol w:w="2292"/>
              <w:gridCol w:w="2565"/>
              <w:gridCol w:w="1587"/>
              <w:gridCol w:w="2050"/>
            </w:tblGrid>
            <w:tr w:rsidR="00E95A47" w:rsidRPr="000D4F0C" w:rsidTr="0043796E">
              <w:trPr>
                <w:jc w:val="center"/>
              </w:trPr>
              <w:tc>
                <w:tcPr>
                  <w:tcW w:w="2292" w:type="dxa"/>
                  <w:shd w:val="clear" w:color="auto" w:fill="DEEAF6" w:themeFill="accent1" w:themeFillTint="33"/>
                </w:tcPr>
                <w:p w:rsidR="00140221" w:rsidRPr="000D4F0C" w:rsidRDefault="00140221" w:rsidP="00140221">
                  <w:r w:rsidRPr="000D4F0C">
                    <w:t>A British</w:t>
                  </w:r>
                </w:p>
              </w:tc>
              <w:tc>
                <w:tcPr>
                  <w:tcW w:w="2565" w:type="dxa"/>
                  <w:shd w:val="clear" w:color="auto" w:fill="DEEAF6" w:themeFill="accent1" w:themeFillTint="33"/>
                </w:tcPr>
                <w:p w:rsidR="00140221" w:rsidRPr="000D4F0C" w:rsidRDefault="00140221" w:rsidP="00140221">
                  <w:r w:rsidRPr="000D4F0C">
                    <w:t>Match: equal A British</w:t>
                  </w:r>
                </w:p>
              </w:tc>
              <w:tc>
                <w:tcPr>
                  <w:tcW w:w="1587" w:type="dxa"/>
                  <w:shd w:val="clear" w:color="auto" w:fill="DEEAF6" w:themeFill="accent1" w:themeFillTint="33"/>
                </w:tcPr>
                <w:p w:rsidR="00140221" w:rsidRPr="000D4F0C" w:rsidRDefault="00140221" w:rsidP="00140221">
                  <w:r w:rsidRPr="000D4F0C">
                    <w:t>New value: A</w:t>
                  </w:r>
                </w:p>
              </w:tc>
              <w:tc>
                <w:tcPr>
                  <w:tcW w:w="2050" w:type="dxa"/>
                  <w:shd w:val="clear" w:color="auto" w:fill="DEEAF6" w:themeFill="accent1" w:themeFillTint="33"/>
                </w:tcPr>
                <w:p w:rsidR="00140221" w:rsidRPr="000D4F0C" w:rsidRDefault="00140221" w:rsidP="00140221">
                  <w:r w:rsidRPr="000D4F0C">
                    <w:t>British</w:t>
                  </w:r>
                </w:p>
              </w:tc>
            </w:tr>
            <w:tr w:rsidR="00E95A47" w:rsidRPr="000D4F0C" w:rsidTr="0043796E">
              <w:trPr>
                <w:jc w:val="center"/>
              </w:trPr>
              <w:tc>
                <w:tcPr>
                  <w:tcW w:w="2292" w:type="dxa"/>
                  <w:shd w:val="clear" w:color="auto" w:fill="DEEAF6" w:themeFill="accent1" w:themeFillTint="33"/>
                </w:tcPr>
                <w:p w:rsidR="00140221" w:rsidRPr="000D4F0C" w:rsidRDefault="00140221" w:rsidP="00140221">
                  <w:r w:rsidRPr="000D4F0C">
                    <w:t>B Irish</w:t>
                  </w:r>
                </w:p>
              </w:tc>
              <w:tc>
                <w:tcPr>
                  <w:tcW w:w="2565" w:type="dxa"/>
                  <w:shd w:val="clear" w:color="auto" w:fill="DEEAF6" w:themeFill="accent1" w:themeFillTint="33"/>
                </w:tcPr>
                <w:p w:rsidR="00140221" w:rsidRPr="000D4F0C" w:rsidRDefault="00140221" w:rsidP="00140221">
                  <w:r w:rsidRPr="000D4F0C">
                    <w:t>Match: equal B Irish</w:t>
                  </w:r>
                </w:p>
              </w:tc>
              <w:tc>
                <w:tcPr>
                  <w:tcW w:w="1587" w:type="dxa"/>
                  <w:shd w:val="clear" w:color="auto" w:fill="DEEAF6" w:themeFill="accent1" w:themeFillTint="33"/>
                </w:tcPr>
                <w:p w:rsidR="00140221" w:rsidRPr="000D4F0C" w:rsidRDefault="00140221" w:rsidP="00140221">
                  <w:r w:rsidRPr="000D4F0C">
                    <w:t>New value: B</w:t>
                  </w:r>
                </w:p>
              </w:tc>
              <w:tc>
                <w:tcPr>
                  <w:tcW w:w="2050" w:type="dxa"/>
                  <w:shd w:val="clear" w:color="auto" w:fill="DEEAF6" w:themeFill="accent1" w:themeFillTint="33"/>
                </w:tcPr>
                <w:p w:rsidR="00140221" w:rsidRPr="000D4F0C" w:rsidRDefault="00140221" w:rsidP="00140221">
                  <w:r w:rsidRPr="000D4F0C">
                    <w:t>Irish</w:t>
                  </w:r>
                </w:p>
              </w:tc>
            </w:tr>
            <w:tr w:rsidR="00140221" w:rsidRPr="000D4F0C" w:rsidTr="0043796E">
              <w:trPr>
                <w:jc w:val="center"/>
              </w:trPr>
              <w:tc>
                <w:tcPr>
                  <w:tcW w:w="2292" w:type="dxa"/>
                  <w:shd w:val="clear" w:color="auto" w:fill="DEEAF6" w:themeFill="accent1" w:themeFillTint="33"/>
                </w:tcPr>
                <w:p w:rsidR="00140221" w:rsidRPr="000D4F0C" w:rsidRDefault="00140221" w:rsidP="00140221">
                  <w:r w:rsidRPr="000D4F0C">
                    <w:t>C Any other white background</w:t>
                  </w:r>
                </w:p>
              </w:tc>
              <w:tc>
                <w:tcPr>
                  <w:tcW w:w="2565" w:type="dxa"/>
                  <w:shd w:val="clear" w:color="auto" w:fill="DEEAF6" w:themeFill="accent1" w:themeFillTint="33"/>
                </w:tcPr>
                <w:p w:rsidR="00140221" w:rsidRPr="000D4F0C" w:rsidRDefault="00140221" w:rsidP="00140221">
                  <w:r w:rsidRPr="000D4F0C">
                    <w:t>Match: equal C Any other White background</w:t>
                  </w:r>
                </w:p>
              </w:tc>
              <w:tc>
                <w:tcPr>
                  <w:tcW w:w="1587" w:type="dxa"/>
                  <w:shd w:val="clear" w:color="auto" w:fill="DEEAF6" w:themeFill="accent1" w:themeFillTint="33"/>
                </w:tcPr>
                <w:p w:rsidR="00140221" w:rsidRPr="000D4F0C" w:rsidRDefault="00140221" w:rsidP="00140221">
                  <w:r w:rsidRPr="000D4F0C">
                    <w:t>New value: C</w:t>
                  </w:r>
                </w:p>
              </w:tc>
              <w:tc>
                <w:tcPr>
                  <w:tcW w:w="2050" w:type="dxa"/>
                  <w:shd w:val="clear" w:color="auto" w:fill="DEEAF6" w:themeFill="accent1" w:themeFillTint="33"/>
                </w:tcPr>
                <w:p w:rsidR="00140221" w:rsidRPr="000D4F0C" w:rsidRDefault="00140221" w:rsidP="00140221">
                  <w:r w:rsidRPr="000D4F0C">
                    <w:t>Any other White background</w:t>
                  </w:r>
                </w:p>
              </w:tc>
            </w:tr>
            <w:tr w:rsidR="00140221" w:rsidRPr="000D4F0C" w:rsidTr="0043796E">
              <w:trPr>
                <w:jc w:val="center"/>
              </w:trPr>
              <w:tc>
                <w:tcPr>
                  <w:tcW w:w="2292" w:type="dxa"/>
                  <w:shd w:val="clear" w:color="auto" w:fill="DEEAF6" w:themeFill="accent1" w:themeFillTint="33"/>
                </w:tcPr>
                <w:p w:rsidR="00140221" w:rsidRPr="000D4F0C" w:rsidRDefault="00E95A47" w:rsidP="00E95A47">
                  <w:r w:rsidRPr="000D4F0C">
                    <w:t>D White &amp; Black Caribbean</w:t>
                  </w:r>
                </w:p>
              </w:tc>
              <w:tc>
                <w:tcPr>
                  <w:tcW w:w="2565" w:type="dxa"/>
                  <w:shd w:val="clear" w:color="auto" w:fill="DEEAF6" w:themeFill="accent1" w:themeFillTint="33"/>
                </w:tcPr>
                <w:p w:rsidR="00140221" w:rsidRPr="000D4F0C" w:rsidRDefault="00140221" w:rsidP="00140221">
                  <w:r w:rsidRPr="000D4F0C">
                    <w:t xml:space="preserve">Match: equal </w:t>
                  </w:r>
                  <w:r w:rsidR="00E95A47" w:rsidRPr="000D4F0C">
                    <w:t>D White &amp; Black Caribbean</w:t>
                  </w:r>
                </w:p>
              </w:tc>
              <w:tc>
                <w:tcPr>
                  <w:tcW w:w="1587" w:type="dxa"/>
                  <w:shd w:val="clear" w:color="auto" w:fill="DEEAF6" w:themeFill="accent1" w:themeFillTint="33"/>
                </w:tcPr>
                <w:p w:rsidR="00140221" w:rsidRPr="000D4F0C" w:rsidRDefault="00140221" w:rsidP="00140221">
                  <w:r w:rsidRPr="000D4F0C">
                    <w:t>N</w:t>
                  </w:r>
                  <w:r w:rsidR="00E95A47" w:rsidRPr="000D4F0C">
                    <w:t>ew Value: D</w:t>
                  </w:r>
                </w:p>
              </w:tc>
              <w:tc>
                <w:tcPr>
                  <w:tcW w:w="2050" w:type="dxa"/>
                  <w:shd w:val="clear" w:color="auto" w:fill="DEEAF6" w:themeFill="accent1" w:themeFillTint="33"/>
                </w:tcPr>
                <w:p w:rsidR="00140221" w:rsidRPr="000D4F0C" w:rsidRDefault="00E95A47" w:rsidP="00140221">
                  <w:r w:rsidRPr="000D4F0C">
                    <w:t>White &amp; Black Caribbean</w:t>
                  </w:r>
                </w:p>
              </w:tc>
            </w:tr>
            <w:tr w:rsidR="00E95A47" w:rsidRPr="000D4F0C" w:rsidTr="0043796E">
              <w:trPr>
                <w:jc w:val="center"/>
              </w:trPr>
              <w:tc>
                <w:tcPr>
                  <w:tcW w:w="2292" w:type="dxa"/>
                  <w:shd w:val="clear" w:color="auto" w:fill="DEEAF6" w:themeFill="accent1" w:themeFillTint="33"/>
                </w:tcPr>
                <w:p w:rsidR="00E95A47" w:rsidRPr="000D4F0C" w:rsidRDefault="00E95A47" w:rsidP="00E95A47">
                  <w:r w:rsidRPr="000D4F0C">
                    <w:t>E White &amp; Black African</w:t>
                  </w:r>
                </w:p>
              </w:tc>
              <w:tc>
                <w:tcPr>
                  <w:tcW w:w="2565" w:type="dxa"/>
                  <w:shd w:val="clear" w:color="auto" w:fill="DEEAF6" w:themeFill="accent1" w:themeFillTint="33"/>
                </w:tcPr>
                <w:p w:rsidR="00E95A47" w:rsidRPr="000D4F0C" w:rsidRDefault="00E95A47" w:rsidP="00140221">
                  <w:r w:rsidRPr="000D4F0C">
                    <w:t>Match: equal E White &amp; Black African</w:t>
                  </w:r>
                </w:p>
              </w:tc>
              <w:tc>
                <w:tcPr>
                  <w:tcW w:w="1587" w:type="dxa"/>
                  <w:shd w:val="clear" w:color="auto" w:fill="DEEAF6" w:themeFill="accent1" w:themeFillTint="33"/>
                </w:tcPr>
                <w:p w:rsidR="00E95A47" w:rsidRPr="000D4F0C" w:rsidRDefault="00E95A47" w:rsidP="00140221">
                  <w:r w:rsidRPr="000D4F0C">
                    <w:t>New Value: E</w:t>
                  </w:r>
                </w:p>
              </w:tc>
              <w:tc>
                <w:tcPr>
                  <w:tcW w:w="2050" w:type="dxa"/>
                  <w:shd w:val="clear" w:color="auto" w:fill="DEEAF6" w:themeFill="accent1" w:themeFillTint="33"/>
                </w:tcPr>
                <w:p w:rsidR="00E95A47" w:rsidRPr="000D4F0C" w:rsidRDefault="00E95A47" w:rsidP="00140221">
                  <w:r w:rsidRPr="000D4F0C">
                    <w:t>White &amp; Black African</w:t>
                  </w:r>
                </w:p>
              </w:tc>
            </w:tr>
            <w:tr w:rsidR="00E95A47" w:rsidRPr="000D4F0C" w:rsidTr="0043796E">
              <w:trPr>
                <w:jc w:val="center"/>
              </w:trPr>
              <w:tc>
                <w:tcPr>
                  <w:tcW w:w="2292" w:type="dxa"/>
                  <w:shd w:val="clear" w:color="auto" w:fill="DEEAF6" w:themeFill="accent1" w:themeFillTint="33"/>
                </w:tcPr>
                <w:p w:rsidR="00E95A47" w:rsidRPr="000D4F0C" w:rsidRDefault="00E95A47" w:rsidP="00E95A47">
                  <w:r w:rsidRPr="000D4F0C">
                    <w:t>F White &amp; Asian</w:t>
                  </w:r>
                </w:p>
              </w:tc>
              <w:tc>
                <w:tcPr>
                  <w:tcW w:w="2565" w:type="dxa"/>
                  <w:shd w:val="clear" w:color="auto" w:fill="DEEAF6" w:themeFill="accent1" w:themeFillTint="33"/>
                </w:tcPr>
                <w:p w:rsidR="00E95A47" w:rsidRPr="000D4F0C" w:rsidRDefault="00E95A47" w:rsidP="00140221">
                  <w:r w:rsidRPr="000D4F0C">
                    <w:t>Match: equal F White &amp; Asian</w:t>
                  </w:r>
                </w:p>
              </w:tc>
              <w:tc>
                <w:tcPr>
                  <w:tcW w:w="1587" w:type="dxa"/>
                  <w:shd w:val="clear" w:color="auto" w:fill="DEEAF6" w:themeFill="accent1" w:themeFillTint="33"/>
                </w:tcPr>
                <w:p w:rsidR="00E95A47" w:rsidRPr="000D4F0C" w:rsidRDefault="00E95A47" w:rsidP="00140221">
                  <w:r w:rsidRPr="000D4F0C">
                    <w:t>New Value: F</w:t>
                  </w:r>
                </w:p>
              </w:tc>
              <w:tc>
                <w:tcPr>
                  <w:tcW w:w="2050" w:type="dxa"/>
                  <w:shd w:val="clear" w:color="auto" w:fill="DEEAF6" w:themeFill="accent1" w:themeFillTint="33"/>
                </w:tcPr>
                <w:p w:rsidR="00E95A47" w:rsidRPr="000D4F0C" w:rsidRDefault="00E95A47" w:rsidP="00140221">
                  <w:r w:rsidRPr="000D4F0C">
                    <w:t>White &amp; Asian</w:t>
                  </w:r>
                </w:p>
              </w:tc>
            </w:tr>
            <w:tr w:rsidR="00E95A47" w:rsidRPr="000D4F0C" w:rsidTr="0043796E">
              <w:trPr>
                <w:jc w:val="center"/>
              </w:trPr>
              <w:tc>
                <w:tcPr>
                  <w:tcW w:w="2292" w:type="dxa"/>
                  <w:shd w:val="clear" w:color="auto" w:fill="DEEAF6" w:themeFill="accent1" w:themeFillTint="33"/>
                </w:tcPr>
                <w:p w:rsidR="00E95A47" w:rsidRPr="000D4F0C" w:rsidRDefault="00E95A47" w:rsidP="00E95A47">
                  <w:r w:rsidRPr="000D4F0C">
                    <w:t>G Any other mixed background</w:t>
                  </w:r>
                </w:p>
              </w:tc>
              <w:tc>
                <w:tcPr>
                  <w:tcW w:w="2565" w:type="dxa"/>
                  <w:shd w:val="clear" w:color="auto" w:fill="DEEAF6" w:themeFill="accent1" w:themeFillTint="33"/>
                </w:tcPr>
                <w:p w:rsidR="00E95A47" w:rsidRPr="000D4F0C" w:rsidRDefault="00E95A47" w:rsidP="00140221">
                  <w:r w:rsidRPr="000D4F0C">
                    <w:t>Match: equal G Any other mixed background</w:t>
                  </w:r>
                </w:p>
              </w:tc>
              <w:tc>
                <w:tcPr>
                  <w:tcW w:w="1587" w:type="dxa"/>
                  <w:shd w:val="clear" w:color="auto" w:fill="DEEAF6" w:themeFill="accent1" w:themeFillTint="33"/>
                </w:tcPr>
                <w:p w:rsidR="00E95A47" w:rsidRPr="000D4F0C" w:rsidRDefault="00E95A47" w:rsidP="00140221">
                  <w:r w:rsidRPr="000D4F0C">
                    <w:t>New Value: G</w:t>
                  </w:r>
                </w:p>
              </w:tc>
              <w:tc>
                <w:tcPr>
                  <w:tcW w:w="2050" w:type="dxa"/>
                  <w:shd w:val="clear" w:color="auto" w:fill="DEEAF6" w:themeFill="accent1" w:themeFillTint="33"/>
                </w:tcPr>
                <w:p w:rsidR="00E95A47" w:rsidRPr="000D4F0C" w:rsidRDefault="00E95A47" w:rsidP="00140221">
                  <w:r w:rsidRPr="000D4F0C">
                    <w:t>Any other mixed background</w:t>
                  </w:r>
                </w:p>
              </w:tc>
            </w:tr>
            <w:tr w:rsidR="00E95A47" w:rsidRPr="000D4F0C" w:rsidTr="0043796E">
              <w:trPr>
                <w:jc w:val="center"/>
              </w:trPr>
              <w:tc>
                <w:tcPr>
                  <w:tcW w:w="2292" w:type="dxa"/>
                  <w:shd w:val="clear" w:color="auto" w:fill="DEEAF6" w:themeFill="accent1" w:themeFillTint="33"/>
                </w:tcPr>
                <w:p w:rsidR="00E95A47" w:rsidRPr="000D4F0C" w:rsidRDefault="00E95A47" w:rsidP="00E95A47">
                  <w:r w:rsidRPr="000D4F0C">
                    <w:t>H Indian</w:t>
                  </w:r>
                </w:p>
              </w:tc>
              <w:tc>
                <w:tcPr>
                  <w:tcW w:w="2565" w:type="dxa"/>
                  <w:shd w:val="clear" w:color="auto" w:fill="DEEAF6" w:themeFill="accent1" w:themeFillTint="33"/>
                </w:tcPr>
                <w:p w:rsidR="00E95A47" w:rsidRPr="000D4F0C" w:rsidRDefault="00E95A47" w:rsidP="00140221">
                  <w:r w:rsidRPr="000D4F0C">
                    <w:t>Match: equal H Indian</w:t>
                  </w:r>
                </w:p>
              </w:tc>
              <w:tc>
                <w:tcPr>
                  <w:tcW w:w="1587" w:type="dxa"/>
                  <w:shd w:val="clear" w:color="auto" w:fill="DEEAF6" w:themeFill="accent1" w:themeFillTint="33"/>
                </w:tcPr>
                <w:p w:rsidR="00E95A47" w:rsidRPr="000D4F0C" w:rsidRDefault="00E95A47" w:rsidP="00140221">
                  <w:r w:rsidRPr="000D4F0C">
                    <w:t>New Value: H</w:t>
                  </w:r>
                </w:p>
              </w:tc>
              <w:tc>
                <w:tcPr>
                  <w:tcW w:w="2050" w:type="dxa"/>
                  <w:shd w:val="clear" w:color="auto" w:fill="DEEAF6" w:themeFill="accent1" w:themeFillTint="33"/>
                </w:tcPr>
                <w:p w:rsidR="00E95A47" w:rsidRPr="000D4F0C" w:rsidRDefault="00E95A47" w:rsidP="00140221">
                  <w:r w:rsidRPr="000D4F0C">
                    <w:t>Indian</w:t>
                  </w:r>
                </w:p>
              </w:tc>
            </w:tr>
            <w:tr w:rsidR="00E95A47" w:rsidRPr="000D4F0C" w:rsidTr="0043796E">
              <w:trPr>
                <w:jc w:val="center"/>
              </w:trPr>
              <w:tc>
                <w:tcPr>
                  <w:tcW w:w="2292" w:type="dxa"/>
                  <w:shd w:val="clear" w:color="auto" w:fill="DEEAF6" w:themeFill="accent1" w:themeFillTint="33"/>
                </w:tcPr>
                <w:p w:rsidR="00E95A47" w:rsidRPr="000D4F0C" w:rsidRDefault="00E95A47" w:rsidP="00E95A47">
                  <w:r w:rsidRPr="000D4F0C">
                    <w:t>J Pakistani</w:t>
                  </w:r>
                </w:p>
              </w:tc>
              <w:tc>
                <w:tcPr>
                  <w:tcW w:w="2565" w:type="dxa"/>
                  <w:shd w:val="clear" w:color="auto" w:fill="DEEAF6" w:themeFill="accent1" w:themeFillTint="33"/>
                </w:tcPr>
                <w:p w:rsidR="00E95A47" w:rsidRPr="000D4F0C" w:rsidRDefault="00E95A47" w:rsidP="00140221">
                  <w:r w:rsidRPr="000D4F0C">
                    <w:t>Match: equal J Pakistani</w:t>
                  </w:r>
                </w:p>
              </w:tc>
              <w:tc>
                <w:tcPr>
                  <w:tcW w:w="1587" w:type="dxa"/>
                  <w:shd w:val="clear" w:color="auto" w:fill="DEEAF6" w:themeFill="accent1" w:themeFillTint="33"/>
                </w:tcPr>
                <w:p w:rsidR="00E95A47" w:rsidRPr="000D4F0C" w:rsidRDefault="00E95A47" w:rsidP="00140221">
                  <w:r w:rsidRPr="000D4F0C">
                    <w:t>New Value: J</w:t>
                  </w:r>
                </w:p>
              </w:tc>
              <w:tc>
                <w:tcPr>
                  <w:tcW w:w="2050" w:type="dxa"/>
                  <w:shd w:val="clear" w:color="auto" w:fill="DEEAF6" w:themeFill="accent1" w:themeFillTint="33"/>
                </w:tcPr>
                <w:p w:rsidR="00E95A47" w:rsidRPr="000D4F0C" w:rsidRDefault="00E95A47" w:rsidP="00140221">
                  <w:r w:rsidRPr="000D4F0C">
                    <w:t>Pakistani</w:t>
                  </w:r>
                </w:p>
              </w:tc>
            </w:tr>
            <w:tr w:rsidR="00E95A47" w:rsidRPr="000D4F0C" w:rsidTr="0043796E">
              <w:trPr>
                <w:jc w:val="center"/>
              </w:trPr>
              <w:tc>
                <w:tcPr>
                  <w:tcW w:w="2292" w:type="dxa"/>
                  <w:shd w:val="clear" w:color="auto" w:fill="DEEAF6" w:themeFill="accent1" w:themeFillTint="33"/>
                </w:tcPr>
                <w:p w:rsidR="00E95A47" w:rsidRPr="000D4F0C" w:rsidRDefault="00E95A47" w:rsidP="00E95A47">
                  <w:r w:rsidRPr="000D4F0C">
                    <w:t>K Bangladeshi</w:t>
                  </w:r>
                </w:p>
              </w:tc>
              <w:tc>
                <w:tcPr>
                  <w:tcW w:w="2565" w:type="dxa"/>
                  <w:shd w:val="clear" w:color="auto" w:fill="DEEAF6" w:themeFill="accent1" w:themeFillTint="33"/>
                </w:tcPr>
                <w:p w:rsidR="00E95A47" w:rsidRPr="000D4F0C" w:rsidRDefault="00E95A47" w:rsidP="00140221">
                  <w:r w:rsidRPr="000D4F0C">
                    <w:t>Match: equal K Bangladeshi</w:t>
                  </w:r>
                </w:p>
              </w:tc>
              <w:tc>
                <w:tcPr>
                  <w:tcW w:w="1587" w:type="dxa"/>
                  <w:shd w:val="clear" w:color="auto" w:fill="DEEAF6" w:themeFill="accent1" w:themeFillTint="33"/>
                </w:tcPr>
                <w:p w:rsidR="00E95A47" w:rsidRPr="000D4F0C" w:rsidRDefault="00E95A47" w:rsidP="00140221">
                  <w:r w:rsidRPr="000D4F0C">
                    <w:t>New Value: K</w:t>
                  </w:r>
                </w:p>
              </w:tc>
              <w:tc>
                <w:tcPr>
                  <w:tcW w:w="2050" w:type="dxa"/>
                  <w:shd w:val="clear" w:color="auto" w:fill="DEEAF6" w:themeFill="accent1" w:themeFillTint="33"/>
                </w:tcPr>
                <w:p w:rsidR="00E95A47" w:rsidRPr="000D4F0C" w:rsidRDefault="00E95A47" w:rsidP="00140221">
                  <w:r w:rsidRPr="000D4F0C">
                    <w:t>Bangladeshi</w:t>
                  </w:r>
                </w:p>
              </w:tc>
            </w:tr>
            <w:tr w:rsidR="00E95A47" w:rsidRPr="000D4F0C" w:rsidTr="0043796E">
              <w:trPr>
                <w:jc w:val="center"/>
              </w:trPr>
              <w:tc>
                <w:tcPr>
                  <w:tcW w:w="2292" w:type="dxa"/>
                  <w:shd w:val="clear" w:color="auto" w:fill="DEEAF6" w:themeFill="accent1" w:themeFillTint="33"/>
                </w:tcPr>
                <w:p w:rsidR="00E95A47" w:rsidRPr="000D4F0C" w:rsidRDefault="00E95A47" w:rsidP="00E95A47">
                  <w:r w:rsidRPr="000D4F0C">
                    <w:t>L Any other Asian background</w:t>
                  </w:r>
                </w:p>
              </w:tc>
              <w:tc>
                <w:tcPr>
                  <w:tcW w:w="2565" w:type="dxa"/>
                  <w:shd w:val="clear" w:color="auto" w:fill="DEEAF6" w:themeFill="accent1" w:themeFillTint="33"/>
                </w:tcPr>
                <w:p w:rsidR="00E95A47" w:rsidRPr="000D4F0C" w:rsidRDefault="00E95A47" w:rsidP="00140221">
                  <w:r w:rsidRPr="000D4F0C">
                    <w:t>Match: equal L Any other Asian background</w:t>
                  </w:r>
                </w:p>
              </w:tc>
              <w:tc>
                <w:tcPr>
                  <w:tcW w:w="1587" w:type="dxa"/>
                  <w:shd w:val="clear" w:color="auto" w:fill="DEEAF6" w:themeFill="accent1" w:themeFillTint="33"/>
                </w:tcPr>
                <w:p w:rsidR="00E95A47" w:rsidRPr="000D4F0C" w:rsidRDefault="00E95A47" w:rsidP="00140221">
                  <w:r w:rsidRPr="000D4F0C">
                    <w:t>New Value: L</w:t>
                  </w:r>
                </w:p>
              </w:tc>
              <w:tc>
                <w:tcPr>
                  <w:tcW w:w="2050" w:type="dxa"/>
                  <w:shd w:val="clear" w:color="auto" w:fill="DEEAF6" w:themeFill="accent1" w:themeFillTint="33"/>
                </w:tcPr>
                <w:p w:rsidR="00E95A47" w:rsidRPr="000D4F0C" w:rsidRDefault="00E95A47" w:rsidP="00140221">
                  <w:r w:rsidRPr="000D4F0C">
                    <w:t>Any other Asian background</w:t>
                  </w:r>
                </w:p>
              </w:tc>
            </w:tr>
            <w:tr w:rsidR="00E95A47" w:rsidRPr="000D4F0C" w:rsidTr="0043796E">
              <w:trPr>
                <w:jc w:val="center"/>
              </w:trPr>
              <w:tc>
                <w:tcPr>
                  <w:tcW w:w="2292" w:type="dxa"/>
                  <w:shd w:val="clear" w:color="auto" w:fill="DEEAF6" w:themeFill="accent1" w:themeFillTint="33"/>
                </w:tcPr>
                <w:p w:rsidR="00E95A47" w:rsidRPr="000D4F0C" w:rsidRDefault="00E95A47" w:rsidP="00E95A47">
                  <w:r w:rsidRPr="000D4F0C">
                    <w:t>M Caribbean</w:t>
                  </w:r>
                </w:p>
              </w:tc>
              <w:tc>
                <w:tcPr>
                  <w:tcW w:w="2565" w:type="dxa"/>
                  <w:shd w:val="clear" w:color="auto" w:fill="DEEAF6" w:themeFill="accent1" w:themeFillTint="33"/>
                </w:tcPr>
                <w:p w:rsidR="00E95A47" w:rsidRPr="000D4F0C" w:rsidRDefault="00E95A47" w:rsidP="00140221">
                  <w:r w:rsidRPr="000D4F0C">
                    <w:t>Match: equal M Caribbean</w:t>
                  </w:r>
                </w:p>
              </w:tc>
              <w:tc>
                <w:tcPr>
                  <w:tcW w:w="1587" w:type="dxa"/>
                  <w:shd w:val="clear" w:color="auto" w:fill="DEEAF6" w:themeFill="accent1" w:themeFillTint="33"/>
                </w:tcPr>
                <w:p w:rsidR="00E95A47" w:rsidRPr="000D4F0C" w:rsidRDefault="00E95A47" w:rsidP="00140221">
                  <w:r w:rsidRPr="000D4F0C">
                    <w:t>New Value: M</w:t>
                  </w:r>
                </w:p>
              </w:tc>
              <w:tc>
                <w:tcPr>
                  <w:tcW w:w="2050" w:type="dxa"/>
                  <w:shd w:val="clear" w:color="auto" w:fill="DEEAF6" w:themeFill="accent1" w:themeFillTint="33"/>
                </w:tcPr>
                <w:p w:rsidR="00E95A47" w:rsidRPr="000D4F0C" w:rsidRDefault="00E95A47" w:rsidP="00140221">
                  <w:r w:rsidRPr="000D4F0C">
                    <w:t>Caribbean</w:t>
                  </w:r>
                </w:p>
              </w:tc>
            </w:tr>
            <w:tr w:rsidR="00E95A47" w:rsidRPr="000D4F0C" w:rsidTr="0043796E">
              <w:trPr>
                <w:jc w:val="center"/>
              </w:trPr>
              <w:tc>
                <w:tcPr>
                  <w:tcW w:w="2292" w:type="dxa"/>
                  <w:shd w:val="clear" w:color="auto" w:fill="DEEAF6" w:themeFill="accent1" w:themeFillTint="33"/>
                </w:tcPr>
                <w:p w:rsidR="00E95A47" w:rsidRPr="000D4F0C" w:rsidRDefault="00E95A47" w:rsidP="00E95A47">
                  <w:r w:rsidRPr="000D4F0C">
                    <w:t>N African</w:t>
                  </w:r>
                </w:p>
              </w:tc>
              <w:tc>
                <w:tcPr>
                  <w:tcW w:w="2565" w:type="dxa"/>
                  <w:shd w:val="clear" w:color="auto" w:fill="DEEAF6" w:themeFill="accent1" w:themeFillTint="33"/>
                </w:tcPr>
                <w:p w:rsidR="00E95A47" w:rsidRPr="000D4F0C" w:rsidRDefault="00E95A47" w:rsidP="00140221">
                  <w:r w:rsidRPr="000D4F0C">
                    <w:t>Match: equal N African</w:t>
                  </w:r>
                </w:p>
              </w:tc>
              <w:tc>
                <w:tcPr>
                  <w:tcW w:w="1587" w:type="dxa"/>
                  <w:shd w:val="clear" w:color="auto" w:fill="DEEAF6" w:themeFill="accent1" w:themeFillTint="33"/>
                </w:tcPr>
                <w:p w:rsidR="00E95A47" w:rsidRPr="000D4F0C" w:rsidRDefault="00E95A47" w:rsidP="00140221">
                  <w:r w:rsidRPr="000D4F0C">
                    <w:t>New Value: N</w:t>
                  </w:r>
                </w:p>
              </w:tc>
              <w:tc>
                <w:tcPr>
                  <w:tcW w:w="2050" w:type="dxa"/>
                  <w:shd w:val="clear" w:color="auto" w:fill="DEEAF6" w:themeFill="accent1" w:themeFillTint="33"/>
                </w:tcPr>
                <w:p w:rsidR="00E95A47" w:rsidRPr="000D4F0C" w:rsidRDefault="00E95A47" w:rsidP="00140221">
                  <w:r w:rsidRPr="000D4F0C">
                    <w:t>African</w:t>
                  </w:r>
                </w:p>
              </w:tc>
            </w:tr>
            <w:tr w:rsidR="00E95A47" w:rsidRPr="000D4F0C" w:rsidTr="0043796E">
              <w:trPr>
                <w:jc w:val="center"/>
              </w:trPr>
              <w:tc>
                <w:tcPr>
                  <w:tcW w:w="2292" w:type="dxa"/>
                  <w:shd w:val="clear" w:color="auto" w:fill="DEEAF6" w:themeFill="accent1" w:themeFillTint="33"/>
                </w:tcPr>
                <w:p w:rsidR="00E95A47" w:rsidRPr="000D4F0C" w:rsidRDefault="00E95A47" w:rsidP="00E95A47">
                  <w:r w:rsidRPr="000D4F0C">
                    <w:t>P Any other Black background</w:t>
                  </w:r>
                </w:p>
              </w:tc>
              <w:tc>
                <w:tcPr>
                  <w:tcW w:w="2565" w:type="dxa"/>
                  <w:shd w:val="clear" w:color="auto" w:fill="DEEAF6" w:themeFill="accent1" w:themeFillTint="33"/>
                </w:tcPr>
                <w:p w:rsidR="00E95A47" w:rsidRPr="000D4F0C" w:rsidRDefault="00E95A47" w:rsidP="00140221">
                  <w:r w:rsidRPr="000D4F0C">
                    <w:t>Match: equal P Any other Black background</w:t>
                  </w:r>
                </w:p>
              </w:tc>
              <w:tc>
                <w:tcPr>
                  <w:tcW w:w="1587" w:type="dxa"/>
                  <w:shd w:val="clear" w:color="auto" w:fill="DEEAF6" w:themeFill="accent1" w:themeFillTint="33"/>
                </w:tcPr>
                <w:p w:rsidR="00E95A47" w:rsidRPr="000D4F0C" w:rsidRDefault="00E95A47" w:rsidP="00140221">
                  <w:r w:rsidRPr="000D4F0C">
                    <w:t>New Value: P</w:t>
                  </w:r>
                </w:p>
              </w:tc>
              <w:tc>
                <w:tcPr>
                  <w:tcW w:w="2050" w:type="dxa"/>
                  <w:shd w:val="clear" w:color="auto" w:fill="DEEAF6" w:themeFill="accent1" w:themeFillTint="33"/>
                </w:tcPr>
                <w:p w:rsidR="00E95A47" w:rsidRPr="000D4F0C" w:rsidRDefault="00E95A47" w:rsidP="00140221">
                  <w:r w:rsidRPr="000D4F0C">
                    <w:t>Any other Black background</w:t>
                  </w:r>
                </w:p>
              </w:tc>
            </w:tr>
            <w:tr w:rsidR="00E95A47" w:rsidRPr="000D4F0C" w:rsidTr="0043796E">
              <w:trPr>
                <w:jc w:val="center"/>
              </w:trPr>
              <w:tc>
                <w:tcPr>
                  <w:tcW w:w="2292" w:type="dxa"/>
                  <w:shd w:val="clear" w:color="auto" w:fill="DEEAF6" w:themeFill="accent1" w:themeFillTint="33"/>
                </w:tcPr>
                <w:p w:rsidR="00E95A47" w:rsidRPr="000D4F0C" w:rsidRDefault="00E95A47" w:rsidP="00E95A47">
                  <w:r w:rsidRPr="000D4F0C">
                    <w:t>R Chinese</w:t>
                  </w:r>
                </w:p>
              </w:tc>
              <w:tc>
                <w:tcPr>
                  <w:tcW w:w="2565" w:type="dxa"/>
                  <w:shd w:val="clear" w:color="auto" w:fill="DEEAF6" w:themeFill="accent1" w:themeFillTint="33"/>
                </w:tcPr>
                <w:p w:rsidR="00E95A47" w:rsidRPr="000D4F0C" w:rsidRDefault="00E95A47" w:rsidP="00140221">
                  <w:r w:rsidRPr="000D4F0C">
                    <w:t>Match: equal R Chinese</w:t>
                  </w:r>
                </w:p>
              </w:tc>
              <w:tc>
                <w:tcPr>
                  <w:tcW w:w="1587" w:type="dxa"/>
                  <w:shd w:val="clear" w:color="auto" w:fill="DEEAF6" w:themeFill="accent1" w:themeFillTint="33"/>
                </w:tcPr>
                <w:p w:rsidR="00E95A47" w:rsidRPr="000D4F0C" w:rsidRDefault="00E95A47" w:rsidP="00140221">
                  <w:r w:rsidRPr="000D4F0C">
                    <w:t>New Value: R</w:t>
                  </w:r>
                </w:p>
              </w:tc>
              <w:tc>
                <w:tcPr>
                  <w:tcW w:w="2050" w:type="dxa"/>
                  <w:shd w:val="clear" w:color="auto" w:fill="DEEAF6" w:themeFill="accent1" w:themeFillTint="33"/>
                </w:tcPr>
                <w:p w:rsidR="00E95A47" w:rsidRPr="000D4F0C" w:rsidRDefault="00E95A47" w:rsidP="00140221">
                  <w:r w:rsidRPr="000D4F0C">
                    <w:t>Chinese</w:t>
                  </w:r>
                </w:p>
              </w:tc>
            </w:tr>
            <w:tr w:rsidR="00E95A47" w:rsidRPr="000D4F0C" w:rsidTr="0043796E">
              <w:trPr>
                <w:jc w:val="center"/>
              </w:trPr>
              <w:tc>
                <w:tcPr>
                  <w:tcW w:w="2292" w:type="dxa"/>
                  <w:shd w:val="clear" w:color="auto" w:fill="DEEAF6" w:themeFill="accent1" w:themeFillTint="33"/>
                </w:tcPr>
                <w:p w:rsidR="00E95A47" w:rsidRPr="000D4F0C" w:rsidRDefault="00E95A47" w:rsidP="00E95A47">
                  <w:r w:rsidRPr="000D4F0C">
                    <w:t>S Any other ethnic group</w:t>
                  </w:r>
                </w:p>
              </w:tc>
              <w:tc>
                <w:tcPr>
                  <w:tcW w:w="2565" w:type="dxa"/>
                  <w:shd w:val="clear" w:color="auto" w:fill="DEEAF6" w:themeFill="accent1" w:themeFillTint="33"/>
                </w:tcPr>
                <w:p w:rsidR="00E95A47" w:rsidRPr="000D4F0C" w:rsidRDefault="00E95A47" w:rsidP="00140221">
                  <w:r w:rsidRPr="000D4F0C">
                    <w:t>Match: equal S Any other ethnic group</w:t>
                  </w:r>
                </w:p>
              </w:tc>
              <w:tc>
                <w:tcPr>
                  <w:tcW w:w="1587" w:type="dxa"/>
                  <w:shd w:val="clear" w:color="auto" w:fill="DEEAF6" w:themeFill="accent1" w:themeFillTint="33"/>
                </w:tcPr>
                <w:p w:rsidR="00E95A47" w:rsidRPr="000D4F0C" w:rsidRDefault="00E95A47" w:rsidP="00140221">
                  <w:r w:rsidRPr="000D4F0C">
                    <w:t>New Value: S</w:t>
                  </w:r>
                </w:p>
              </w:tc>
              <w:tc>
                <w:tcPr>
                  <w:tcW w:w="2050" w:type="dxa"/>
                  <w:shd w:val="clear" w:color="auto" w:fill="DEEAF6" w:themeFill="accent1" w:themeFillTint="33"/>
                </w:tcPr>
                <w:p w:rsidR="00E95A47" w:rsidRPr="000D4F0C" w:rsidRDefault="00E95A47" w:rsidP="00140221">
                  <w:r w:rsidRPr="000D4F0C">
                    <w:t>Any other ethnic group</w:t>
                  </w:r>
                </w:p>
              </w:tc>
            </w:tr>
            <w:tr w:rsidR="00E95A47" w:rsidRPr="000D4F0C" w:rsidTr="0043796E">
              <w:trPr>
                <w:jc w:val="center"/>
              </w:trPr>
              <w:tc>
                <w:tcPr>
                  <w:tcW w:w="2292" w:type="dxa"/>
                  <w:shd w:val="clear" w:color="auto" w:fill="DEEAF6" w:themeFill="accent1" w:themeFillTint="33"/>
                </w:tcPr>
                <w:p w:rsidR="00E95A47" w:rsidRPr="000D4F0C" w:rsidRDefault="00E95A47" w:rsidP="00E95A47">
                  <w:r w:rsidRPr="000D4F0C">
                    <w:t>Z Not stated</w:t>
                  </w:r>
                </w:p>
              </w:tc>
              <w:tc>
                <w:tcPr>
                  <w:tcW w:w="2565" w:type="dxa"/>
                  <w:shd w:val="clear" w:color="auto" w:fill="DEEAF6" w:themeFill="accent1" w:themeFillTint="33"/>
                </w:tcPr>
                <w:p w:rsidR="00E95A47" w:rsidRPr="000D4F0C" w:rsidRDefault="00E95A47" w:rsidP="00140221">
                  <w:r w:rsidRPr="000D4F0C">
                    <w:t>Match: equal Z Not stated</w:t>
                  </w:r>
                </w:p>
              </w:tc>
              <w:tc>
                <w:tcPr>
                  <w:tcW w:w="1587" w:type="dxa"/>
                  <w:shd w:val="clear" w:color="auto" w:fill="DEEAF6" w:themeFill="accent1" w:themeFillTint="33"/>
                </w:tcPr>
                <w:p w:rsidR="00E95A47" w:rsidRPr="000D4F0C" w:rsidRDefault="00E95A47" w:rsidP="00140221">
                  <w:r w:rsidRPr="000D4F0C">
                    <w:t>New Value: Z</w:t>
                  </w:r>
                </w:p>
              </w:tc>
              <w:tc>
                <w:tcPr>
                  <w:tcW w:w="2050" w:type="dxa"/>
                  <w:shd w:val="clear" w:color="auto" w:fill="DEEAF6" w:themeFill="accent1" w:themeFillTint="33"/>
                </w:tcPr>
                <w:p w:rsidR="00E95A47" w:rsidRPr="000D4F0C" w:rsidRDefault="00E95A47" w:rsidP="00140221">
                  <w:r w:rsidRPr="000D4F0C">
                    <w:t>Not stated</w:t>
                  </w:r>
                </w:p>
              </w:tc>
            </w:tr>
          </w:tbl>
          <w:p w:rsidR="00140221" w:rsidRPr="000D4F0C" w:rsidRDefault="00140221" w:rsidP="00140221"/>
          <w:p w:rsidR="006D6F1D" w:rsidRPr="000D4F0C" w:rsidRDefault="00701E73" w:rsidP="00140221">
            <w:r w:rsidRPr="000D4F0C">
              <w:t>List as provided by NHS England</w:t>
            </w:r>
          </w:p>
          <w:p w:rsidR="006D6F1D" w:rsidRPr="000D4F0C" w:rsidRDefault="006D6F1D" w:rsidP="00140221"/>
          <w:p w:rsidR="006D6F1D" w:rsidRPr="000D4F0C" w:rsidRDefault="00993DA0" w:rsidP="00140221">
            <w:r w:rsidRPr="000D4F0C">
              <w:t xml:space="preserve">Note: </w:t>
            </w:r>
            <w:r w:rsidR="00701E73" w:rsidRPr="000D4F0C">
              <w:t>“Blank” entries will be assumed as “Z Not Stated”</w:t>
            </w:r>
          </w:p>
          <w:p w:rsidR="006D6F1D" w:rsidRPr="000D4F0C" w:rsidRDefault="006D6F1D" w:rsidP="00140221"/>
          <w:p w:rsidR="006D6F1D" w:rsidRPr="000D4F0C" w:rsidRDefault="00A222F9" w:rsidP="00140221">
            <w:r w:rsidRPr="000D4F0C">
              <w:t>Data Source: EMS SCR, O</w:t>
            </w:r>
            <w:r w:rsidR="005C1425" w:rsidRPr="000D4F0C">
              <w:t>HCAO</w:t>
            </w:r>
            <w:r w:rsidRPr="000D4F0C">
              <w:t xml:space="preserve"> data linkage</w:t>
            </w:r>
          </w:p>
          <w:p w:rsidR="00615F9F" w:rsidRPr="000D4F0C" w:rsidRDefault="00615F9F" w:rsidP="00140221"/>
          <w:p w:rsidR="00615F9F" w:rsidRPr="000D4F0C" w:rsidRDefault="008F76A9" w:rsidP="00140221">
            <w:r w:rsidRPr="000D4F0C">
              <w:t>Needs standardisation, e.g. at 6 different versions of ‘A British’. Also some unknown entries.</w:t>
            </w:r>
          </w:p>
          <w:p w:rsidR="001774A5" w:rsidRPr="000D4F0C" w:rsidRDefault="001774A5" w:rsidP="00640781"/>
        </w:tc>
      </w:tr>
    </w:tbl>
    <w:p w:rsidR="00347D36" w:rsidRPr="000D4F0C" w:rsidRDefault="00347D36"/>
    <w:p w:rsidR="00347D36" w:rsidRPr="000D4F0C" w:rsidRDefault="00347D36" w:rsidP="00347D36">
      <w:r w:rsidRPr="000D4F0C">
        <w:br w:type="page"/>
      </w:r>
    </w:p>
    <w:p w:rsidR="001774A5" w:rsidRPr="000D4F0C" w:rsidRDefault="00347D36" w:rsidP="00347D36">
      <w:pPr>
        <w:pStyle w:val="Heading2"/>
      </w:pPr>
      <w:r w:rsidRPr="000D4F0C">
        <w:lastRenderedPageBreak/>
        <w:t>Event</w:t>
      </w:r>
      <w:r w:rsidR="000D4F0C">
        <w:t xml:space="preserve"> Data</w:t>
      </w:r>
    </w:p>
    <w:p w:rsidR="00347D36" w:rsidRPr="000D4F0C" w:rsidRDefault="00347D36" w:rsidP="00347D36"/>
    <w:tbl>
      <w:tblPr>
        <w:tblStyle w:val="TableGrid"/>
        <w:tblW w:w="0" w:type="auto"/>
        <w:tblLook w:val="04A0" w:firstRow="1" w:lastRow="0" w:firstColumn="1" w:lastColumn="0" w:noHBand="0" w:noVBand="1"/>
      </w:tblPr>
      <w:tblGrid>
        <w:gridCol w:w="4508"/>
        <w:gridCol w:w="4508"/>
      </w:tblGrid>
      <w:tr w:rsidR="001774A5" w:rsidRPr="000D4F0C" w:rsidTr="00EE67D6">
        <w:tc>
          <w:tcPr>
            <w:tcW w:w="4508" w:type="dxa"/>
            <w:shd w:val="clear" w:color="auto" w:fill="BDD6EE" w:themeFill="accent1" w:themeFillTint="66"/>
          </w:tcPr>
          <w:p w:rsidR="001774A5" w:rsidRPr="000D4F0C" w:rsidRDefault="001774A5" w:rsidP="00640781">
            <w:r w:rsidRPr="000D4F0C">
              <w:t>Variable:</w:t>
            </w:r>
          </w:p>
        </w:tc>
        <w:tc>
          <w:tcPr>
            <w:tcW w:w="4508" w:type="dxa"/>
            <w:shd w:val="clear" w:color="auto" w:fill="BDD6EE" w:themeFill="accent1" w:themeFillTint="66"/>
          </w:tcPr>
          <w:p w:rsidR="001774A5" w:rsidRPr="000D4F0C" w:rsidRDefault="00FF42F6" w:rsidP="00640781">
            <w:r w:rsidRPr="000D4F0C">
              <w:t>Date of EMS call</w:t>
            </w:r>
          </w:p>
        </w:tc>
      </w:tr>
      <w:tr w:rsidR="001774A5" w:rsidRPr="000D4F0C" w:rsidTr="00EE67D6">
        <w:tc>
          <w:tcPr>
            <w:tcW w:w="4508" w:type="dxa"/>
            <w:shd w:val="clear" w:color="auto" w:fill="BDD6EE" w:themeFill="accent1" w:themeFillTint="66"/>
          </w:tcPr>
          <w:p w:rsidR="001774A5" w:rsidRPr="000D4F0C" w:rsidRDefault="001774A5" w:rsidP="00640781">
            <w:r w:rsidRPr="000D4F0C">
              <w:t>OHCAO short name:</w:t>
            </w:r>
          </w:p>
        </w:tc>
        <w:tc>
          <w:tcPr>
            <w:tcW w:w="4508" w:type="dxa"/>
            <w:shd w:val="clear" w:color="auto" w:fill="BDD6EE" w:themeFill="accent1" w:themeFillTint="66"/>
          </w:tcPr>
          <w:p w:rsidR="001774A5" w:rsidRPr="000D4F0C" w:rsidRDefault="00FF42F6" w:rsidP="00640781">
            <w:r w:rsidRPr="000D4F0C">
              <w:t>clg_EMSDate</w:t>
            </w:r>
          </w:p>
        </w:tc>
      </w:tr>
      <w:tr w:rsidR="001774A5" w:rsidRPr="000D4F0C" w:rsidTr="00EE67D6">
        <w:tc>
          <w:tcPr>
            <w:tcW w:w="4508" w:type="dxa"/>
            <w:shd w:val="clear" w:color="auto" w:fill="BDD6EE" w:themeFill="accent1" w:themeFillTint="66"/>
          </w:tcPr>
          <w:p w:rsidR="001774A5" w:rsidRPr="000D4F0C" w:rsidRDefault="001774A5" w:rsidP="00640781">
            <w:r w:rsidRPr="000D4F0C">
              <w:t>OHCAO long name:</w:t>
            </w:r>
          </w:p>
        </w:tc>
        <w:tc>
          <w:tcPr>
            <w:tcW w:w="4508" w:type="dxa"/>
            <w:shd w:val="clear" w:color="auto" w:fill="BDD6EE" w:themeFill="accent1" w:themeFillTint="66"/>
          </w:tcPr>
          <w:p w:rsidR="001774A5" w:rsidRPr="000D4F0C" w:rsidRDefault="00FF42F6" w:rsidP="00640781">
            <w:r w:rsidRPr="000D4F0C">
              <w:t>Date of Emergency Medical Services call</w:t>
            </w:r>
          </w:p>
        </w:tc>
      </w:tr>
      <w:tr w:rsidR="001774A5" w:rsidRPr="000D4F0C" w:rsidTr="0043796E">
        <w:tc>
          <w:tcPr>
            <w:tcW w:w="9016" w:type="dxa"/>
            <w:gridSpan w:val="2"/>
            <w:shd w:val="clear" w:color="auto" w:fill="FBE4D5" w:themeFill="accent2" w:themeFillTint="33"/>
          </w:tcPr>
          <w:p w:rsidR="001774A5" w:rsidRPr="000D4F0C" w:rsidRDefault="001774A5" w:rsidP="00640781">
            <w:r w:rsidRPr="000D4F0C">
              <w:t>Description:</w:t>
            </w:r>
          </w:p>
          <w:p w:rsidR="001774A5" w:rsidRPr="000D4F0C" w:rsidRDefault="001774A5" w:rsidP="00640781">
            <w:r w:rsidRPr="000D4F0C">
              <w:t>This is copied verbatim from each Ambulance Service download of data</w:t>
            </w:r>
          </w:p>
          <w:p w:rsidR="009A58AF" w:rsidRPr="000D4F0C" w:rsidRDefault="009A58AF" w:rsidP="009A58AF">
            <w:r w:rsidRPr="000D4F0C">
              <w:t>Date of receipt of dispatch call</w:t>
            </w:r>
          </w:p>
          <w:p w:rsidR="006D6F1D" w:rsidRPr="000D4F0C" w:rsidRDefault="00943D66" w:rsidP="00640781">
            <w:r w:rsidRPr="000D4F0C">
              <w:t>Core</w:t>
            </w:r>
          </w:p>
          <w:p w:rsidR="006D6F1D" w:rsidRPr="000D4F0C" w:rsidRDefault="00943D66" w:rsidP="00640781">
            <w:r w:rsidRPr="000D4F0C">
              <w:t xml:space="preserve">Format: </w:t>
            </w:r>
            <w:r w:rsidR="005C1425" w:rsidRPr="000D4F0C">
              <w:t xml:space="preserve">datetime; </w:t>
            </w:r>
            <w:r w:rsidRPr="000D4F0C">
              <w:t>DDMMM</w:t>
            </w:r>
            <w:r w:rsidR="00701E73" w:rsidRPr="000D4F0C">
              <w:t>YYYY</w:t>
            </w:r>
            <w:r w:rsidR="005C1425" w:rsidRPr="000D4F0C">
              <w:t xml:space="preserve"> HH:MM:SS</w:t>
            </w:r>
          </w:p>
          <w:p w:rsidR="00943D66" w:rsidRPr="000D4F0C" w:rsidRDefault="00943D66" w:rsidP="00640781">
            <w:r w:rsidRPr="000D4F0C">
              <w:t>Definition Source: OHCAO</w:t>
            </w:r>
          </w:p>
          <w:p w:rsidR="00943D66" w:rsidRPr="000D4F0C" w:rsidRDefault="00943D66" w:rsidP="00640781"/>
          <w:p w:rsidR="006D6F1D" w:rsidRPr="000D4F0C" w:rsidRDefault="00943D66" w:rsidP="00640781">
            <w:r w:rsidRPr="000D4F0C">
              <w:t>Data Source: EMS CAD, AED event form</w:t>
            </w:r>
          </w:p>
          <w:p w:rsidR="001774A5" w:rsidRPr="000D4F0C" w:rsidRDefault="001774A5" w:rsidP="00640781"/>
        </w:tc>
      </w:tr>
    </w:tbl>
    <w:p w:rsidR="001774A5" w:rsidRDefault="001774A5"/>
    <w:p w:rsidR="00576679" w:rsidRPr="000D4F0C" w:rsidRDefault="00576679"/>
    <w:tbl>
      <w:tblPr>
        <w:tblStyle w:val="TableGrid"/>
        <w:tblW w:w="0" w:type="auto"/>
        <w:tblLook w:val="04A0" w:firstRow="1" w:lastRow="0" w:firstColumn="1" w:lastColumn="0" w:noHBand="0" w:noVBand="1"/>
      </w:tblPr>
      <w:tblGrid>
        <w:gridCol w:w="4508"/>
        <w:gridCol w:w="4508"/>
      </w:tblGrid>
      <w:tr w:rsidR="001774A5" w:rsidRPr="000D4F0C" w:rsidTr="00EE67D6">
        <w:tc>
          <w:tcPr>
            <w:tcW w:w="4508" w:type="dxa"/>
            <w:shd w:val="clear" w:color="auto" w:fill="BDD6EE" w:themeFill="accent1" w:themeFillTint="66"/>
          </w:tcPr>
          <w:p w:rsidR="001774A5" w:rsidRPr="000D4F0C" w:rsidRDefault="001774A5" w:rsidP="00640781">
            <w:r w:rsidRPr="000D4F0C">
              <w:t>Variable:</w:t>
            </w:r>
          </w:p>
        </w:tc>
        <w:tc>
          <w:tcPr>
            <w:tcW w:w="4508" w:type="dxa"/>
            <w:shd w:val="clear" w:color="auto" w:fill="BDD6EE" w:themeFill="accent1" w:themeFillTint="66"/>
          </w:tcPr>
          <w:p w:rsidR="001774A5" w:rsidRPr="000D4F0C" w:rsidRDefault="00FF42F6" w:rsidP="00640781">
            <w:r w:rsidRPr="000D4F0C">
              <w:t>Time of EMS call</w:t>
            </w:r>
          </w:p>
        </w:tc>
      </w:tr>
      <w:tr w:rsidR="001774A5" w:rsidRPr="000D4F0C" w:rsidTr="00EE67D6">
        <w:tc>
          <w:tcPr>
            <w:tcW w:w="4508" w:type="dxa"/>
            <w:shd w:val="clear" w:color="auto" w:fill="BDD6EE" w:themeFill="accent1" w:themeFillTint="66"/>
          </w:tcPr>
          <w:p w:rsidR="001774A5" w:rsidRPr="000D4F0C" w:rsidRDefault="001774A5" w:rsidP="00640781">
            <w:r w:rsidRPr="000D4F0C">
              <w:t>OHCAO short name:</w:t>
            </w:r>
          </w:p>
        </w:tc>
        <w:tc>
          <w:tcPr>
            <w:tcW w:w="4508" w:type="dxa"/>
            <w:shd w:val="clear" w:color="auto" w:fill="BDD6EE" w:themeFill="accent1" w:themeFillTint="66"/>
          </w:tcPr>
          <w:p w:rsidR="001774A5" w:rsidRPr="000D4F0C" w:rsidRDefault="00FF42F6" w:rsidP="00640781">
            <w:r w:rsidRPr="000D4F0C">
              <w:t>clg_EMSTime</w:t>
            </w:r>
          </w:p>
        </w:tc>
      </w:tr>
      <w:tr w:rsidR="001774A5" w:rsidRPr="000D4F0C" w:rsidTr="00EE67D6">
        <w:tc>
          <w:tcPr>
            <w:tcW w:w="4508" w:type="dxa"/>
            <w:shd w:val="clear" w:color="auto" w:fill="BDD6EE" w:themeFill="accent1" w:themeFillTint="66"/>
          </w:tcPr>
          <w:p w:rsidR="001774A5" w:rsidRPr="000D4F0C" w:rsidRDefault="001774A5" w:rsidP="00640781">
            <w:r w:rsidRPr="000D4F0C">
              <w:t>OHCAO long name:</w:t>
            </w:r>
          </w:p>
        </w:tc>
        <w:tc>
          <w:tcPr>
            <w:tcW w:w="4508" w:type="dxa"/>
            <w:shd w:val="clear" w:color="auto" w:fill="BDD6EE" w:themeFill="accent1" w:themeFillTint="66"/>
          </w:tcPr>
          <w:p w:rsidR="001774A5" w:rsidRPr="000D4F0C" w:rsidRDefault="00FF42F6" w:rsidP="00640781">
            <w:r w:rsidRPr="000D4F0C">
              <w:t>Time of Emergency Medical Services call</w:t>
            </w:r>
          </w:p>
        </w:tc>
      </w:tr>
      <w:tr w:rsidR="001774A5" w:rsidRPr="000D4F0C" w:rsidTr="0043796E">
        <w:tc>
          <w:tcPr>
            <w:tcW w:w="9016" w:type="dxa"/>
            <w:gridSpan w:val="2"/>
            <w:shd w:val="clear" w:color="auto" w:fill="FBE4D5" w:themeFill="accent2" w:themeFillTint="33"/>
          </w:tcPr>
          <w:p w:rsidR="001774A5" w:rsidRPr="000D4F0C" w:rsidRDefault="001774A5" w:rsidP="00640781">
            <w:r w:rsidRPr="000D4F0C">
              <w:t>Description:</w:t>
            </w:r>
          </w:p>
          <w:p w:rsidR="001774A5" w:rsidRPr="000D4F0C" w:rsidRDefault="001774A5" w:rsidP="00640781">
            <w:r w:rsidRPr="000D4F0C">
              <w:t>This is copied verbatim from each Ambulance Service download of data</w:t>
            </w:r>
          </w:p>
          <w:p w:rsidR="00FF58F2" w:rsidRPr="000D4F0C" w:rsidRDefault="00FF58F2" w:rsidP="00FF58F2">
            <w:r w:rsidRPr="000D4F0C">
              <w:t>The time that the call is connected to the ambulance service by the BT operator.</w:t>
            </w:r>
          </w:p>
          <w:p w:rsidR="006D6F1D" w:rsidRPr="000D4F0C" w:rsidRDefault="00FF58F2" w:rsidP="00640781">
            <w:r w:rsidRPr="000D4F0C">
              <w:t>Core</w:t>
            </w:r>
          </w:p>
          <w:p w:rsidR="006D6F1D" w:rsidRPr="000D4F0C" w:rsidRDefault="00FF58F2" w:rsidP="00640781">
            <w:r w:rsidRPr="000D4F0C">
              <w:t xml:space="preserve">Format: </w:t>
            </w:r>
            <w:r w:rsidR="005C1425" w:rsidRPr="000D4F0C">
              <w:t xml:space="preserve">datetime; DDMMMYYYY </w:t>
            </w:r>
            <w:r w:rsidR="00701E73" w:rsidRPr="000D4F0C">
              <w:t>HH:MM:SS</w:t>
            </w:r>
          </w:p>
          <w:p w:rsidR="006D6F1D" w:rsidRPr="000D4F0C" w:rsidRDefault="00FF58F2" w:rsidP="00640781">
            <w:r w:rsidRPr="000D4F0C">
              <w:t>Definition Source: AQI</w:t>
            </w:r>
          </w:p>
          <w:p w:rsidR="00FF58F2" w:rsidRPr="000D4F0C" w:rsidRDefault="00FF58F2" w:rsidP="00640781"/>
          <w:p w:rsidR="006D6F1D" w:rsidRPr="000D4F0C" w:rsidRDefault="00FF58F2" w:rsidP="00640781">
            <w:r w:rsidRPr="000D4F0C">
              <w:t>Data Source: EMS CAD</w:t>
            </w:r>
          </w:p>
          <w:p w:rsidR="001774A5" w:rsidRPr="000D4F0C" w:rsidRDefault="001774A5" w:rsidP="00640781"/>
        </w:tc>
      </w:tr>
    </w:tbl>
    <w:p w:rsidR="00F97FD4" w:rsidRPr="000D4F0C" w:rsidRDefault="00F97FD4"/>
    <w:p w:rsidR="00F97FD4" w:rsidRPr="000D4F0C" w:rsidRDefault="00F97FD4" w:rsidP="00F97FD4">
      <w:r w:rsidRPr="000D4F0C">
        <w:br w:type="page"/>
      </w:r>
    </w:p>
    <w:tbl>
      <w:tblPr>
        <w:tblStyle w:val="TableGrid"/>
        <w:tblW w:w="0" w:type="auto"/>
        <w:tblLook w:val="04A0" w:firstRow="1" w:lastRow="0" w:firstColumn="1" w:lastColumn="0" w:noHBand="0" w:noVBand="1"/>
      </w:tblPr>
      <w:tblGrid>
        <w:gridCol w:w="4268"/>
        <w:gridCol w:w="4748"/>
      </w:tblGrid>
      <w:tr w:rsidR="001774A5" w:rsidRPr="000D4F0C" w:rsidTr="00576679">
        <w:tc>
          <w:tcPr>
            <w:tcW w:w="4374" w:type="dxa"/>
            <w:shd w:val="clear" w:color="auto" w:fill="BDD6EE" w:themeFill="accent1" w:themeFillTint="66"/>
          </w:tcPr>
          <w:p w:rsidR="001774A5" w:rsidRPr="000D4F0C" w:rsidRDefault="001774A5" w:rsidP="00640781">
            <w:r w:rsidRPr="000D4F0C">
              <w:lastRenderedPageBreak/>
              <w:t>Variable:</w:t>
            </w:r>
          </w:p>
        </w:tc>
        <w:tc>
          <w:tcPr>
            <w:tcW w:w="4642" w:type="dxa"/>
            <w:shd w:val="clear" w:color="auto" w:fill="BDD6EE" w:themeFill="accent1" w:themeFillTint="66"/>
          </w:tcPr>
          <w:p w:rsidR="001774A5" w:rsidRPr="000D4F0C" w:rsidRDefault="00FF42F6" w:rsidP="00640781">
            <w:r w:rsidRPr="000D4F0C">
              <w:t>CAD classification</w:t>
            </w:r>
          </w:p>
        </w:tc>
      </w:tr>
      <w:tr w:rsidR="001774A5" w:rsidRPr="000D4F0C" w:rsidTr="00576679">
        <w:tc>
          <w:tcPr>
            <w:tcW w:w="4374" w:type="dxa"/>
            <w:shd w:val="clear" w:color="auto" w:fill="BDD6EE" w:themeFill="accent1" w:themeFillTint="66"/>
          </w:tcPr>
          <w:p w:rsidR="001774A5" w:rsidRPr="000D4F0C" w:rsidRDefault="001774A5" w:rsidP="00640781">
            <w:r w:rsidRPr="000D4F0C">
              <w:t>OHCAO short name:</w:t>
            </w:r>
          </w:p>
        </w:tc>
        <w:tc>
          <w:tcPr>
            <w:tcW w:w="4642" w:type="dxa"/>
            <w:shd w:val="clear" w:color="auto" w:fill="BDD6EE" w:themeFill="accent1" w:themeFillTint="66"/>
          </w:tcPr>
          <w:p w:rsidR="001774A5" w:rsidRPr="000D4F0C" w:rsidRDefault="00FF42F6" w:rsidP="00640781">
            <w:r w:rsidRPr="000D4F0C">
              <w:t>clg_CadClass</w:t>
            </w:r>
          </w:p>
        </w:tc>
      </w:tr>
      <w:tr w:rsidR="001774A5" w:rsidRPr="000D4F0C" w:rsidTr="00576679">
        <w:tc>
          <w:tcPr>
            <w:tcW w:w="4374" w:type="dxa"/>
            <w:shd w:val="clear" w:color="auto" w:fill="BDD6EE" w:themeFill="accent1" w:themeFillTint="66"/>
          </w:tcPr>
          <w:p w:rsidR="001774A5" w:rsidRPr="000D4F0C" w:rsidRDefault="001774A5" w:rsidP="00640781">
            <w:r w:rsidRPr="000D4F0C">
              <w:t>OHCAO long name:</w:t>
            </w:r>
          </w:p>
        </w:tc>
        <w:tc>
          <w:tcPr>
            <w:tcW w:w="4642" w:type="dxa"/>
            <w:shd w:val="clear" w:color="auto" w:fill="BDD6EE" w:themeFill="accent1" w:themeFillTint="66"/>
          </w:tcPr>
          <w:p w:rsidR="001774A5" w:rsidRPr="000D4F0C" w:rsidRDefault="00FF42F6" w:rsidP="00640781">
            <w:r w:rsidRPr="000D4F0C">
              <w:t>Computer Aided Dispatch classification</w:t>
            </w:r>
          </w:p>
        </w:tc>
      </w:tr>
      <w:tr w:rsidR="001774A5" w:rsidRPr="000D4F0C" w:rsidTr="0043796E">
        <w:tc>
          <w:tcPr>
            <w:tcW w:w="9016" w:type="dxa"/>
            <w:gridSpan w:val="2"/>
            <w:shd w:val="clear" w:color="auto" w:fill="FBE4D5" w:themeFill="accent2" w:themeFillTint="33"/>
          </w:tcPr>
          <w:p w:rsidR="001774A5" w:rsidRPr="000D4F0C" w:rsidRDefault="001774A5" w:rsidP="00640781">
            <w:r w:rsidRPr="000D4F0C">
              <w:t>Description:</w:t>
            </w:r>
          </w:p>
          <w:p w:rsidR="001774A5" w:rsidRPr="000D4F0C" w:rsidRDefault="001774A5" w:rsidP="00640781">
            <w:r w:rsidRPr="000D4F0C">
              <w:t>This is copied verbatim from each Ambulance Service download of data</w:t>
            </w:r>
          </w:p>
          <w:p w:rsidR="006D6F1D" w:rsidRPr="000D4F0C" w:rsidRDefault="00FF58F2" w:rsidP="00640781">
            <w:r w:rsidRPr="000D4F0C">
              <w:t>Supplemental</w:t>
            </w:r>
          </w:p>
          <w:p w:rsidR="00FF58F2" w:rsidRPr="000D4F0C" w:rsidRDefault="00FF58F2" w:rsidP="00640781">
            <w:r w:rsidRPr="000D4F0C">
              <w:t xml:space="preserve">Format: </w:t>
            </w:r>
            <w:r w:rsidR="005C1425" w:rsidRPr="000D4F0C">
              <w:t>varchar</w:t>
            </w:r>
          </w:p>
          <w:p w:rsidR="00FF58F2" w:rsidRPr="000D4F0C" w:rsidRDefault="00FF58F2" w:rsidP="00640781">
            <w:r w:rsidRPr="000D4F0C">
              <w:t>Definition Source: AQI</w:t>
            </w:r>
          </w:p>
          <w:p w:rsidR="00FF58F2" w:rsidRPr="000D4F0C" w:rsidRDefault="00FF58F2" w:rsidP="00640781"/>
          <w:p w:rsidR="006D6F1D" w:rsidRPr="000D4F0C" w:rsidRDefault="00701E73" w:rsidP="00640781">
            <w:r w:rsidRPr="000D4F0C">
              <w:t>NHS Pathways categorisation</w:t>
            </w:r>
          </w:p>
          <w:p w:rsidR="006D6F1D" w:rsidRPr="000D4F0C" w:rsidRDefault="00993DA0" w:rsidP="00640781">
            <w:r w:rsidRPr="000D4F0C">
              <w:t xml:space="preserve">Note: </w:t>
            </w:r>
            <w:r w:rsidR="00701E73" w:rsidRPr="000D4F0C">
              <w:t>“Blank” entries will be assumed as “99 Unknown”</w:t>
            </w:r>
          </w:p>
          <w:p w:rsidR="006D6F1D" w:rsidRDefault="006D6F1D" w:rsidP="00640781"/>
          <w:tbl>
            <w:tblPr>
              <w:tblStyle w:val="TableGrid"/>
              <w:tblW w:w="8903" w:type="dxa"/>
              <w:jc w:val="center"/>
              <w:tblLook w:val="04A0" w:firstRow="1" w:lastRow="0" w:firstColumn="1" w:lastColumn="0" w:noHBand="0" w:noVBand="1"/>
            </w:tblPr>
            <w:tblGrid>
              <w:gridCol w:w="1199"/>
              <w:gridCol w:w="7704"/>
            </w:tblGrid>
            <w:tr w:rsidR="00576679" w:rsidRPr="000D4F0C" w:rsidTr="00576679">
              <w:trPr>
                <w:jc w:val="center"/>
              </w:trPr>
              <w:tc>
                <w:tcPr>
                  <w:tcW w:w="1199" w:type="dxa"/>
                  <w:shd w:val="clear" w:color="auto" w:fill="DEEAF6" w:themeFill="accent1" w:themeFillTint="33"/>
                </w:tcPr>
                <w:p w:rsidR="00576679" w:rsidRPr="000D4F0C" w:rsidRDefault="00576679" w:rsidP="00576679">
                  <w:r>
                    <w:t>1 Red1</w:t>
                  </w:r>
                </w:p>
              </w:tc>
              <w:tc>
                <w:tcPr>
                  <w:tcW w:w="7704" w:type="dxa"/>
                  <w:shd w:val="clear" w:color="auto" w:fill="DEEAF6" w:themeFill="accent1" w:themeFillTint="33"/>
                </w:tcPr>
                <w:p w:rsidR="00576679" w:rsidRPr="000D4F0C" w:rsidRDefault="00576679" w:rsidP="00576679">
                  <w:r w:rsidRPr="000D4F0C">
                    <w:t>Immediately life threatening; cardiac arrests or potential cardiac arrests (unconscious with abnormal or noisy breathing)</w:t>
                  </w:r>
                </w:p>
              </w:tc>
            </w:tr>
            <w:tr w:rsidR="00576679" w:rsidRPr="000D4F0C" w:rsidTr="00576679">
              <w:trPr>
                <w:jc w:val="center"/>
              </w:trPr>
              <w:tc>
                <w:tcPr>
                  <w:tcW w:w="1199" w:type="dxa"/>
                  <w:shd w:val="clear" w:color="auto" w:fill="DEEAF6" w:themeFill="accent1" w:themeFillTint="33"/>
                </w:tcPr>
                <w:p w:rsidR="00576679" w:rsidRPr="000D4F0C" w:rsidRDefault="00576679" w:rsidP="00576679">
                  <w:r>
                    <w:t>2 Red 2</w:t>
                  </w:r>
                </w:p>
              </w:tc>
              <w:tc>
                <w:tcPr>
                  <w:tcW w:w="7704" w:type="dxa"/>
                  <w:shd w:val="clear" w:color="auto" w:fill="DEEAF6" w:themeFill="accent1" w:themeFillTint="33"/>
                </w:tcPr>
                <w:p w:rsidR="00576679" w:rsidRPr="000D4F0C" w:rsidRDefault="00576679" w:rsidP="00576679">
                  <w:r w:rsidRPr="000D4F0C">
                    <w:t>Possibly life threatening; cardiac chest pain, severe breathing difficulties, catastrophic bleeding</w:t>
                  </w:r>
                </w:p>
              </w:tc>
            </w:tr>
            <w:tr w:rsidR="00576679" w:rsidRPr="000D4F0C" w:rsidTr="00576679">
              <w:trPr>
                <w:jc w:val="center"/>
              </w:trPr>
              <w:tc>
                <w:tcPr>
                  <w:tcW w:w="1199" w:type="dxa"/>
                  <w:shd w:val="clear" w:color="auto" w:fill="DEEAF6" w:themeFill="accent1" w:themeFillTint="33"/>
                </w:tcPr>
                <w:p w:rsidR="00576679" w:rsidRPr="000D4F0C" w:rsidRDefault="00576679" w:rsidP="00576679">
                  <w:r>
                    <w:t>3 Red 3</w:t>
                  </w:r>
                </w:p>
              </w:tc>
              <w:tc>
                <w:tcPr>
                  <w:tcW w:w="7704" w:type="dxa"/>
                  <w:shd w:val="clear" w:color="auto" w:fill="DEEAF6" w:themeFill="accent1" w:themeFillTint="33"/>
                </w:tcPr>
                <w:p w:rsidR="00576679" w:rsidRPr="000D4F0C" w:rsidRDefault="00576679" w:rsidP="00576679"/>
              </w:tc>
            </w:tr>
            <w:tr w:rsidR="00576679" w:rsidRPr="000D4F0C" w:rsidTr="00576679">
              <w:trPr>
                <w:jc w:val="center"/>
              </w:trPr>
              <w:tc>
                <w:tcPr>
                  <w:tcW w:w="1199" w:type="dxa"/>
                  <w:shd w:val="clear" w:color="auto" w:fill="DEEAF6" w:themeFill="accent1" w:themeFillTint="33"/>
                </w:tcPr>
                <w:p w:rsidR="00576679" w:rsidRPr="000D4F0C" w:rsidRDefault="00576679" w:rsidP="00576679">
                  <w:r>
                    <w:t>4 Red 4</w:t>
                  </w:r>
                </w:p>
              </w:tc>
              <w:tc>
                <w:tcPr>
                  <w:tcW w:w="7704" w:type="dxa"/>
                  <w:shd w:val="clear" w:color="auto" w:fill="DEEAF6" w:themeFill="accent1" w:themeFillTint="33"/>
                </w:tcPr>
                <w:p w:rsidR="00576679" w:rsidRPr="000D4F0C" w:rsidRDefault="00576679" w:rsidP="00576679"/>
              </w:tc>
            </w:tr>
            <w:tr w:rsidR="00576679" w:rsidRPr="000D4F0C" w:rsidTr="00576679">
              <w:trPr>
                <w:jc w:val="center"/>
              </w:trPr>
              <w:tc>
                <w:tcPr>
                  <w:tcW w:w="1199" w:type="dxa"/>
                  <w:shd w:val="clear" w:color="auto" w:fill="DEEAF6" w:themeFill="accent1" w:themeFillTint="33"/>
                </w:tcPr>
                <w:p w:rsidR="00576679" w:rsidRPr="000D4F0C" w:rsidRDefault="00576679" w:rsidP="00576679">
                  <w:r>
                    <w:t>5 Green 1</w:t>
                  </w:r>
                </w:p>
              </w:tc>
              <w:tc>
                <w:tcPr>
                  <w:tcW w:w="7704" w:type="dxa"/>
                  <w:shd w:val="clear" w:color="auto" w:fill="DEEAF6" w:themeFill="accent1" w:themeFillTint="33"/>
                </w:tcPr>
                <w:p w:rsidR="00576679" w:rsidRPr="000D4F0C" w:rsidRDefault="00576679" w:rsidP="00576679">
                  <w:r w:rsidRPr="000D4F0C">
                    <w:t>Serious but NOT life threatening; emergency GP admissions to hospital, emergency inter-hospital transfers</w:t>
                  </w:r>
                </w:p>
              </w:tc>
            </w:tr>
            <w:tr w:rsidR="00576679" w:rsidRPr="000D4F0C" w:rsidTr="00576679">
              <w:trPr>
                <w:jc w:val="center"/>
              </w:trPr>
              <w:tc>
                <w:tcPr>
                  <w:tcW w:w="1199" w:type="dxa"/>
                  <w:shd w:val="clear" w:color="auto" w:fill="DEEAF6" w:themeFill="accent1" w:themeFillTint="33"/>
                </w:tcPr>
                <w:p w:rsidR="00576679" w:rsidRPr="000D4F0C" w:rsidRDefault="00576679" w:rsidP="00576679">
                  <w:r>
                    <w:t>6 Green 2</w:t>
                  </w:r>
                </w:p>
              </w:tc>
              <w:tc>
                <w:tcPr>
                  <w:tcW w:w="7704" w:type="dxa"/>
                  <w:shd w:val="clear" w:color="auto" w:fill="DEEAF6" w:themeFill="accent1" w:themeFillTint="33"/>
                </w:tcPr>
                <w:p w:rsidR="00576679" w:rsidRPr="000D4F0C" w:rsidRDefault="00576679" w:rsidP="00576679">
                  <w:r w:rsidRPr="000D4F0C">
                    <w:t>Serious but NOT life threatening; non-cardiac chest pains with breathing problems, severe abdominal pain, severe fractures</w:t>
                  </w:r>
                </w:p>
              </w:tc>
            </w:tr>
            <w:tr w:rsidR="00576679" w:rsidRPr="000D4F0C" w:rsidTr="00576679">
              <w:trPr>
                <w:jc w:val="center"/>
              </w:trPr>
              <w:tc>
                <w:tcPr>
                  <w:tcW w:w="1199" w:type="dxa"/>
                  <w:shd w:val="clear" w:color="auto" w:fill="DEEAF6" w:themeFill="accent1" w:themeFillTint="33"/>
                </w:tcPr>
                <w:p w:rsidR="00576679" w:rsidRPr="000D4F0C" w:rsidRDefault="00576679" w:rsidP="00576679">
                  <w:r>
                    <w:t>7 Green 3</w:t>
                  </w:r>
                </w:p>
              </w:tc>
              <w:tc>
                <w:tcPr>
                  <w:tcW w:w="7704" w:type="dxa"/>
                  <w:shd w:val="clear" w:color="auto" w:fill="DEEAF6" w:themeFill="accent1" w:themeFillTint="33"/>
                </w:tcPr>
                <w:p w:rsidR="00576679" w:rsidRPr="000D4F0C" w:rsidRDefault="00576679" w:rsidP="00576679">
                  <w:r w:rsidRPr="000D4F0C">
                    <w:t>Planned Clinical Telephone Assessment; non-injury falls requiring assistance</w:t>
                  </w:r>
                </w:p>
              </w:tc>
            </w:tr>
            <w:tr w:rsidR="00576679" w:rsidRPr="000D4F0C" w:rsidTr="00576679">
              <w:trPr>
                <w:jc w:val="center"/>
              </w:trPr>
              <w:tc>
                <w:tcPr>
                  <w:tcW w:w="1199" w:type="dxa"/>
                  <w:shd w:val="clear" w:color="auto" w:fill="DEEAF6" w:themeFill="accent1" w:themeFillTint="33"/>
                </w:tcPr>
                <w:p w:rsidR="00576679" w:rsidRPr="000D4F0C" w:rsidRDefault="00576679" w:rsidP="00576679">
                  <w:r>
                    <w:t>8 Green 4</w:t>
                  </w:r>
                </w:p>
              </w:tc>
              <w:tc>
                <w:tcPr>
                  <w:tcW w:w="7704" w:type="dxa"/>
                  <w:shd w:val="clear" w:color="auto" w:fill="DEEAF6" w:themeFill="accent1" w:themeFillTint="33"/>
                </w:tcPr>
                <w:p w:rsidR="00576679" w:rsidRPr="000D4F0C" w:rsidRDefault="00576679" w:rsidP="00576679">
                  <w:r>
                    <w:t>F</w:t>
                  </w:r>
                  <w:r w:rsidRPr="000D4F0C">
                    <w:t>ace-to-Face Clinical Assessment within 60 minutes; minor limb injuries, minor illness</w:t>
                  </w:r>
                </w:p>
              </w:tc>
            </w:tr>
            <w:tr w:rsidR="00576679" w:rsidRPr="000D4F0C" w:rsidTr="00576679">
              <w:trPr>
                <w:jc w:val="center"/>
              </w:trPr>
              <w:tc>
                <w:tcPr>
                  <w:tcW w:w="1199" w:type="dxa"/>
                  <w:shd w:val="clear" w:color="auto" w:fill="DEEAF6" w:themeFill="accent1" w:themeFillTint="33"/>
                </w:tcPr>
                <w:p w:rsidR="00576679" w:rsidRPr="000D4F0C" w:rsidRDefault="00576679" w:rsidP="00576679">
                  <w:r>
                    <w:t>97</w:t>
                  </w:r>
                </w:p>
              </w:tc>
              <w:tc>
                <w:tcPr>
                  <w:tcW w:w="7704" w:type="dxa"/>
                  <w:shd w:val="clear" w:color="auto" w:fill="DEEAF6" w:themeFill="accent1" w:themeFillTint="33"/>
                </w:tcPr>
                <w:p w:rsidR="00576679" w:rsidRPr="000D4F0C" w:rsidRDefault="00576679" w:rsidP="00576679">
                  <w:r>
                    <w:t>Pre-Alert</w:t>
                  </w:r>
                </w:p>
              </w:tc>
            </w:tr>
            <w:tr w:rsidR="00576679" w:rsidRPr="000D4F0C" w:rsidTr="00576679">
              <w:trPr>
                <w:jc w:val="center"/>
              </w:trPr>
              <w:tc>
                <w:tcPr>
                  <w:tcW w:w="1199" w:type="dxa"/>
                  <w:shd w:val="clear" w:color="auto" w:fill="DEEAF6" w:themeFill="accent1" w:themeFillTint="33"/>
                </w:tcPr>
                <w:p w:rsidR="00576679" w:rsidRPr="000D4F0C" w:rsidRDefault="00576679" w:rsidP="00576679">
                  <w:r>
                    <w:t>98</w:t>
                  </w:r>
                </w:p>
              </w:tc>
              <w:tc>
                <w:tcPr>
                  <w:tcW w:w="7704" w:type="dxa"/>
                  <w:shd w:val="clear" w:color="auto" w:fill="DEEAF6" w:themeFill="accent1" w:themeFillTint="33"/>
                </w:tcPr>
                <w:p w:rsidR="00576679" w:rsidRPr="000D4F0C" w:rsidRDefault="00576679" w:rsidP="00576679">
                  <w:r>
                    <w:t>Unobtainable</w:t>
                  </w:r>
                </w:p>
              </w:tc>
            </w:tr>
            <w:tr w:rsidR="00576679" w:rsidRPr="000D4F0C" w:rsidTr="00576679">
              <w:trPr>
                <w:jc w:val="center"/>
              </w:trPr>
              <w:tc>
                <w:tcPr>
                  <w:tcW w:w="1199" w:type="dxa"/>
                  <w:shd w:val="clear" w:color="auto" w:fill="DEEAF6" w:themeFill="accent1" w:themeFillTint="33"/>
                </w:tcPr>
                <w:p w:rsidR="00576679" w:rsidRPr="000D4F0C" w:rsidRDefault="00576679" w:rsidP="00576679">
                  <w:r>
                    <w:t>99</w:t>
                  </w:r>
                </w:p>
              </w:tc>
              <w:tc>
                <w:tcPr>
                  <w:tcW w:w="7704" w:type="dxa"/>
                  <w:shd w:val="clear" w:color="auto" w:fill="DEEAF6" w:themeFill="accent1" w:themeFillTint="33"/>
                </w:tcPr>
                <w:p w:rsidR="00576679" w:rsidRPr="000D4F0C" w:rsidRDefault="00576679" w:rsidP="00576679">
                  <w:r>
                    <w:t>Unknown</w:t>
                  </w:r>
                </w:p>
              </w:tc>
            </w:tr>
          </w:tbl>
          <w:p w:rsidR="006D6F1D" w:rsidRPr="000D4F0C" w:rsidRDefault="006D6F1D" w:rsidP="00640781"/>
          <w:p w:rsidR="006D6F1D" w:rsidRPr="000D4F0C" w:rsidRDefault="00FF58F2" w:rsidP="00640781">
            <w:r w:rsidRPr="000D4F0C">
              <w:t>Data Source: EMS CAD</w:t>
            </w:r>
          </w:p>
          <w:p w:rsidR="008F76A9" w:rsidRPr="000D4F0C" w:rsidRDefault="008F76A9" w:rsidP="00640781"/>
          <w:p w:rsidR="008F76A9" w:rsidRPr="000D4F0C" w:rsidRDefault="008F76A9" w:rsidP="00640781">
            <w:r w:rsidRPr="000D4F0C">
              <w:t xml:space="preserve">Note: This variable contains a mis-match of entries that are not consistent with the </w:t>
            </w:r>
            <w:r w:rsidR="00576679" w:rsidRPr="000D4F0C">
              <w:t>categories</w:t>
            </w:r>
            <w:r w:rsidRPr="000D4F0C">
              <w:t xml:space="preserve"> above</w:t>
            </w:r>
          </w:p>
          <w:p w:rsidR="001774A5" w:rsidRPr="000D4F0C" w:rsidRDefault="001774A5" w:rsidP="00640781"/>
        </w:tc>
      </w:tr>
    </w:tbl>
    <w:p w:rsidR="00F97FD4" w:rsidRPr="000D4F0C" w:rsidRDefault="00F97FD4"/>
    <w:p w:rsidR="00F97FD4" w:rsidRPr="000D4F0C" w:rsidRDefault="00F97FD4" w:rsidP="00F97FD4">
      <w:r w:rsidRPr="000D4F0C">
        <w:br w:type="page"/>
      </w:r>
    </w:p>
    <w:tbl>
      <w:tblPr>
        <w:tblStyle w:val="TableGrid"/>
        <w:tblW w:w="0" w:type="auto"/>
        <w:tblLook w:val="04A0" w:firstRow="1" w:lastRow="0" w:firstColumn="1" w:lastColumn="0" w:noHBand="0" w:noVBand="1"/>
      </w:tblPr>
      <w:tblGrid>
        <w:gridCol w:w="4508"/>
        <w:gridCol w:w="4508"/>
      </w:tblGrid>
      <w:tr w:rsidR="001774A5" w:rsidRPr="000D4F0C" w:rsidTr="00EE67D6">
        <w:tc>
          <w:tcPr>
            <w:tcW w:w="4508" w:type="dxa"/>
            <w:shd w:val="clear" w:color="auto" w:fill="BDD6EE" w:themeFill="accent1" w:themeFillTint="66"/>
          </w:tcPr>
          <w:p w:rsidR="001774A5" w:rsidRPr="000D4F0C" w:rsidRDefault="001774A5" w:rsidP="00640781">
            <w:r w:rsidRPr="000D4F0C">
              <w:lastRenderedPageBreak/>
              <w:t>Variable:</w:t>
            </w:r>
          </w:p>
        </w:tc>
        <w:tc>
          <w:tcPr>
            <w:tcW w:w="4508" w:type="dxa"/>
            <w:shd w:val="clear" w:color="auto" w:fill="BDD6EE" w:themeFill="accent1" w:themeFillTint="66"/>
          </w:tcPr>
          <w:p w:rsidR="001774A5" w:rsidRPr="000D4F0C" w:rsidRDefault="00FF42F6" w:rsidP="00640781">
            <w:r w:rsidRPr="000D4F0C">
              <w:t>Location of Emergency Medical Services occurrence</w:t>
            </w:r>
          </w:p>
        </w:tc>
      </w:tr>
      <w:tr w:rsidR="001774A5" w:rsidRPr="000D4F0C" w:rsidTr="00EE67D6">
        <w:tc>
          <w:tcPr>
            <w:tcW w:w="4508" w:type="dxa"/>
            <w:shd w:val="clear" w:color="auto" w:fill="BDD6EE" w:themeFill="accent1" w:themeFillTint="66"/>
          </w:tcPr>
          <w:p w:rsidR="001774A5" w:rsidRPr="000D4F0C" w:rsidRDefault="001774A5" w:rsidP="00640781">
            <w:r w:rsidRPr="000D4F0C">
              <w:t>OHCAO short name:</w:t>
            </w:r>
          </w:p>
        </w:tc>
        <w:tc>
          <w:tcPr>
            <w:tcW w:w="4508" w:type="dxa"/>
            <w:shd w:val="clear" w:color="auto" w:fill="BDD6EE" w:themeFill="accent1" w:themeFillTint="66"/>
          </w:tcPr>
          <w:p w:rsidR="001774A5" w:rsidRPr="000D4F0C" w:rsidRDefault="00FF42F6" w:rsidP="00640781">
            <w:r w:rsidRPr="000D4F0C">
              <w:t>clg_EMSLoc</w:t>
            </w:r>
          </w:p>
        </w:tc>
      </w:tr>
      <w:tr w:rsidR="001774A5" w:rsidRPr="000D4F0C" w:rsidTr="00EE67D6">
        <w:tc>
          <w:tcPr>
            <w:tcW w:w="4508" w:type="dxa"/>
            <w:shd w:val="clear" w:color="auto" w:fill="BDD6EE" w:themeFill="accent1" w:themeFillTint="66"/>
          </w:tcPr>
          <w:p w:rsidR="001774A5" w:rsidRPr="000D4F0C" w:rsidRDefault="001774A5" w:rsidP="00640781">
            <w:r w:rsidRPr="000D4F0C">
              <w:t>OHCAO long name:</w:t>
            </w:r>
          </w:p>
        </w:tc>
        <w:tc>
          <w:tcPr>
            <w:tcW w:w="4508" w:type="dxa"/>
            <w:shd w:val="clear" w:color="auto" w:fill="BDD6EE" w:themeFill="accent1" w:themeFillTint="66"/>
          </w:tcPr>
          <w:p w:rsidR="001774A5" w:rsidRPr="000D4F0C" w:rsidRDefault="00FF42F6" w:rsidP="00640781">
            <w:r w:rsidRPr="000D4F0C">
              <w:t>Location of Emergency Medical Services occurrence</w:t>
            </w:r>
          </w:p>
        </w:tc>
      </w:tr>
      <w:tr w:rsidR="001774A5" w:rsidRPr="000D4F0C" w:rsidTr="0043796E">
        <w:tc>
          <w:tcPr>
            <w:tcW w:w="9016" w:type="dxa"/>
            <w:gridSpan w:val="2"/>
            <w:shd w:val="clear" w:color="auto" w:fill="FBE4D5" w:themeFill="accent2" w:themeFillTint="33"/>
          </w:tcPr>
          <w:p w:rsidR="001774A5" w:rsidRPr="000D4F0C" w:rsidRDefault="001774A5" w:rsidP="00640781">
            <w:r w:rsidRPr="000D4F0C">
              <w:t>Description:</w:t>
            </w:r>
          </w:p>
          <w:p w:rsidR="001774A5" w:rsidRPr="000D4F0C" w:rsidRDefault="001774A5" w:rsidP="00640781">
            <w:r w:rsidRPr="000D4F0C">
              <w:t>This is copied verbatim from each Ambulance Service download of data</w:t>
            </w:r>
          </w:p>
          <w:p w:rsidR="006D6F1D" w:rsidRPr="000D4F0C" w:rsidRDefault="00FF58F2" w:rsidP="00640781">
            <w:r w:rsidRPr="000D4F0C">
              <w:t>Core</w:t>
            </w:r>
          </w:p>
          <w:p w:rsidR="00FF58F2" w:rsidRPr="000D4F0C" w:rsidRDefault="00FF58F2" w:rsidP="00640781">
            <w:r w:rsidRPr="000D4F0C">
              <w:t xml:space="preserve">Format: </w:t>
            </w:r>
            <w:r w:rsidR="005C1425" w:rsidRPr="000D4F0C">
              <w:t>varchar</w:t>
            </w:r>
          </w:p>
          <w:p w:rsidR="00FF58F2" w:rsidRPr="000D4F0C" w:rsidRDefault="00FF58F2" w:rsidP="00640781">
            <w:r w:rsidRPr="000D4F0C">
              <w:t>Definition Source: Utstein ‘14</w:t>
            </w:r>
          </w:p>
          <w:p w:rsidR="00FF58F2" w:rsidRPr="000D4F0C" w:rsidRDefault="00FF58F2" w:rsidP="00640781"/>
          <w:p w:rsidR="006D6F1D" w:rsidRPr="000D4F0C" w:rsidRDefault="00103987" w:rsidP="00640781">
            <w:r w:rsidRPr="000D4F0C">
              <w:t>Home/Residence; Industrial/Workplace; Sports/Recreation Event; Street/Highway; Public Building; Assisted Living/Nursing Home; Educational Institution; Other; Unspecified; Unknown; Not Recorded</w:t>
            </w:r>
          </w:p>
          <w:p w:rsidR="006D6F1D" w:rsidRPr="000D4F0C" w:rsidRDefault="006D6F1D" w:rsidP="00640781"/>
          <w:p w:rsidR="006D6F1D" w:rsidRPr="000D4F0C" w:rsidRDefault="008F76A9" w:rsidP="00640781">
            <w:r w:rsidRPr="000D4F0C">
              <w:t>Free text field of t</w:t>
            </w:r>
            <w:r w:rsidR="00103987" w:rsidRPr="000D4F0C">
              <w:t>he specific location where the event occurred or the patient was found. Knowledge of where cardiac arrests occur may help a community to determine how it can optimi</w:t>
            </w:r>
            <w:r w:rsidR="00131864">
              <w:t>s</w:t>
            </w:r>
            <w:r w:rsidR="00103987" w:rsidRPr="000D4F0C">
              <w:t>e its resources to reduce response intervals. A basic list of predefined locations will facilitate comparisons. Local factors may make creation of sub-categories useful.</w:t>
            </w:r>
          </w:p>
          <w:p w:rsidR="00103987" w:rsidRPr="000D4F0C" w:rsidRDefault="007C0B1E" w:rsidP="00640781">
            <w:r w:rsidRPr="000D4F0C">
              <w:t xml:space="preserve">Note: </w:t>
            </w:r>
            <w:r w:rsidR="00103987" w:rsidRPr="000D4F0C">
              <w:t>“Blank” entries will be assumed as “Not Recorded”</w:t>
            </w:r>
          </w:p>
          <w:p w:rsidR="006D6F1D" w:rsidRPr="000D4F0C" w:rsidRDefault="007C0B1E" w:rsidP="00640781">
            <w:r w:rsidRPr="000D4F0C">
              <w:t xml:space="preserve">Note: </w:t>
            </w:r>
            <w:r w:rsidR="00103987" w:rsidRPr="000D4F0C">
              <w:t>When multiple entries occur, primacy will be used as per Welsh guidance</w:t>
            </w:r>
          </w:p>
          <w:p w:rsidR="006D6F1D" w:rsidRPr="000D4F0C" w:rsidRDefault="006D6F1D" w:rsidP="00640781"/>
          <w:p w:rsidR="006D6F1D" w:rsidRPr="000D4F0C" w:rsidRDefault="00FF58F2" w:rsidP="00640781">
            <w:r w:rsidRPr="000D4F0C">
              <w:t>Data Source: EMS ePRF/PRF, CAD, AED Event form, OHCAO</w:t>
            </w:r>
          </w:p>
          <w:p w:rsidR="001774A5" w:rsidRPr="000D4F0C" w:rsidRDefault="001774A5" w:rsidP="00640781"/>
        </w:tc>
      </w:tr>
    </w:tbl>
    <w:p w:rsidR="00F97FD4" w:rsidRPr="000D4F0C" w:rsidRDefault="00F97FD4"/>
    <w:p w:rsidR="00F97FD4" w:rsidRPr="000D4F0C" w:rsidRDefault="00F97FD4" w:rsidP="00F97FD4">
      <w:r w:rsidRPr="000D4F0C">
        <w:br w:type="page"/>
      </w:r>
    </w:p>
    <w:tbl>
      <w:tblPr>
        <w:tblStyle w:val="TableGrid"/>
        <w:tblW w:w="0" w:type="auto"/>
        <w:tblLook w:val="04A0" w:firstRow="1" w:lastRow="0" w:firstColumn="1" w:lastColumn="0" w:noHBand="0" w:noVBand="1"/>
      </w:tblPr>
      <w:tblGrid>
        <w:gridCol w:w="4508"/>
        <w:gridCol w:w="4508"/>
      </w:tblGrid>
      <w:tr w:rsidR="00FF42F6" w:rsidRPr="000D4F0C" w:rsidTr="00EE67D6">
        <w:tc>
          <w:tcPr>
            <w:tcW w:w="4508" w:type="dxa"/>
            <w:shd w:val="clear" w:color="auto" w:fill="BDD6EE" w:themeFill="accent1" w:themeFillTint="66"/>
          </w:tcPr>
          <w:p w:rsidR="00FF42F6" w:rsidRPr="000D4F0C" w:rsidRDefault="00FF42F6" w:rsidP="00640781">
            <w:r w:rsidRPr="000D4F0C">
              <w:lastRenderedPageBreak/>
              <w:t>Variable:</w:t>
            </w:r>
          </w:p>
        </w:tc>
        <w:tc>
          <w:tcPr>
            <w:tcW w:w="4508" w:type="dxa"/>
            <w:shd w:val="clear" w:color="auto" w:fill="BDD6EE" w:themeFill="accent1" w:themeFillTint="66"/>
          </w:tcPr>
          <w:p w:rsidR="00FF42F6" w:rsidRPr="000D4F0C" w:rsidRDefault="00FF42F6" w:rsidP="00640781">
            <w:r w:rsidRPr="000D4F0C">
              <w:t>Occurrence witnessed by?</w:t>
            </w:r>
          </w:p>
        </w:tc>
      </w:tr>
      <w:tr w:rsidR="00FF42F6" w:rsidRPr="000D4F0C" w:rsidTr="00EE67D6">
        <w:tc>
          <w:tcPr>
            <w:tcW w:w="4508" w:type="dxa"/>
            <w:shd w:val="clear" w:color="auto" w:fill="BDD6EE" w:themeFill="accent1" w:themeFillTint="66"/>
          </w:tcPr>
          <w:p w:rsidR="00FF42F6" w:rsidRPr="000D4F0C" w:rsidRDefault="00FF42F6" w:rsidP="00640781">
            <w:r w:rsidRPr="000D4F0C">
              <w:t>OHCAO short name:</w:t>
            </w:r>
          </w:p>
        </w:tc>
        <w:tc>
          <w:tcPr>
            <w:tcW w:w="4508" w:type="dxa"/>
            <w:shd w:val="clear" w:color="auto" w:fill="BDD6EE" w:themeFill="accent1" w:themeFillTint="66"/>
          </w:tcPr>
          <w:p w:rsidR="00FF42F6" w:rsidRPr="000D4F0C" w:rsidRDefault="00FF42F6" w:rsidP="00640781">
            <w:r w:rsidRPr="000D4F0C">
              <w:t>clg_Wit</w:t>
            </w:r>
          </w:p>
        </w:tc>
      </w:tr>
      <w:tr w:rsidR="00FF42F6" w:rsidRPr="000D4F0C" w:rsidTr="00EE67D6">
        <w:tc>
          <w:tcPr>
            <w:tcW w:w="4508" w:type="dxa"/>
            <w:shd w:val="clear" w:color="auto" w:fill="BDD6EE" w:themeFill="accent1" w:themeFillTint="66"/>
          </w:tcPr>
          <w:p w:rsidR="00FF42F6" w:rsidRPr="000D4F0C" w:rsidRDefault="00FF42F6" w:rsidP="00640781">
            <w:r w:rsidRPr="000D4F0C">
              <w:t>OHCAO long name:</w:t>
            </w:r>
          </w:p>
        </w:tc>
        <w:tc>
          <w:tcPr>
            <w:tcW w:w="4508" w:type="dxa"/>
            <w:shd w:val="clear" w:color="auto" w:fill="BDD6EE" w:themeFill="accent1" w:themeFillTint="66"/>
          </w:tcPr>
          <w:p w:rsidR="00FF42F6" w:rsidRPr="000D4F0C" w:rsidRDefault="00FF42F6" w:rsidP="00640781">
            <w:r w:rsidRPr="000D4F0C">
              <w:t>Occurrence witnessed by?</w:t>
            </w:r>
          </w:p>
        </w:tc>
      </w:tr>
      <w:tr w:rsidR="00FF42F6" w:rsidRPr="000D4F0C" w:rsidTr="0043796E">
        <w:tc>
          <w:tcPr>
            <w:tcW w:w="9016" w:type="dxa"/>
            <w:gridSpan w:val="2"/>
            <w:shd w:val="clear" w:color="auto" w:fill="FBE4D5" w:themeFill="accent2" w:themeFillTint="33"/>
          </w:tcPr>
          <w:p w:rsidR="00FF42F6" w:rsidRPr="000D4F0C" w:rsidRDefault="00FF42F6" w:rsidP="00FF42F6">
            <w:r w:rsidRPr="000D4F0C">
              <w:t>Description:</w:t>
            </w:r>
          </w:p>
          <w:p w:rsidR="00FF42F6" w:rsidRPr="000D4F0C" w:rsidRDefault="00FF58F2" w:rsidP="00FF42F6">
            <w:r w:rsidRPr="000D4F0C">
              <w:t>Core</w:t>
            </w:r>
          </w:p>
          <w:p w:rsidR="00FF58F2" w:rsidRPr="000D4F0C" w:rsidRDefault="00FF58F2" w:rsidP="00FF42F6">
            <w:r w:rsidRPr="000D4F0C">
              <w:t xml:space="preserve">Format: </w:t>
            </w:r>
            <w:r w:rsidR="005C1425" w:rsidRPr="000D4F0C">
              <w:t>tinyint</w:t>
            </w:r>
          </w:p>
          <w:p w:rsidR="00FF58F2" w:rsidRPr="000D4F0C" w:rsidRDefault="00FF58F2" w:rsidP="00FF42F6">
            <w:r w:rsidRPr="000D4F0C">
              <w:t>Definition Source: Utstein ‘14</w:t>
            </w:r>
          </w:p>
          <w:p w:rsidR="00FF58F2" w:rsidRPr="000D4F0C" w:rsidRDefault="00FF58F2" w:rsidP="00FF42F6"/>
          <w:tbl>
            <w:tblPr>
              <w:tblStyle w:val="TableGrid"/>
              <w:tblW w:w="0" w:type="auto"/>
              <w:jc w:val="center"/>
              <w:tblLook w:val="04A0" w:firstRow="1" w:lastRow="0" w:firstColumn="1" w:lastColumn="0" w:noHBand="0" w:noVBand="1"/>
            </w:tblPr>
            <w:tblGrid>
              <w:gridCol w:w="2292"/>
              <w:gridCol w:w="2565"/>
              <w:gridCol w:w="1587"/>
              <w:gridCol w:w="2050"/>
            </w:tblGrid>
            <w:tr w:rsidR="00FF42F6" w:rsidRPr="000D4F0C" w:rsidTr="0043796E">
              <w:trPr>
                <w:jc w:val="center"/>
              </w:trPr>
              <w:tc>
                <w:tcPr>
                  <w:tcW w:w="2292" w:type="dxa"/>
                  <w:shd w:val="clear" w:color="auto" w:fill="DEEAF6" w:themeFill="accent1" w:themeFillTint="33"/>
                </w:tcPr>
                <w:p w:rsidR="00FF42F6" w:rsidRPr="000D4F0C" w:rsidRDefault="00FF42F6" w:rsidP="00FF42F6">
                  <w:r w:rsidRPr="000D4F0C">
                    <w:t>0 Not witness</w:t>
                  </w:r>
                </w:p>
              </w:tc>
              <w:tc>
                <w:tcPr>
                  <w:tcW w:w="2565" w:type="dxa"/>
                  <w:shd w:val="clear" w:color="auto" w:fill="DEEAF6" w:themeFill="accent1" w:themeFillTint="33"/>
                </w:tcPr>
                <w:p w:rsidR="00FF42F6" w:rsidRPr="000D4F0C" w:rsidRDefault="00FF42F6" w:rsidP="00FF42F6">
                  <w:r w:rsidRPr="000D4F0C">
                    <w:t>Match: equal 0 Not witnessed</w:t>
                  </w:r>
                </w:p>
              </w:tc>
              <w:tc>
                <w:tcPr>
                  <w:tcW w:w="1587" w:type="dxa"/>
                  <w:shd w:val="clear" w:color="auto" w:fill="DEEAF6" w:themeFill="accent1" w:themeFillTint="33"/>
                </w:tcPr>
                <w:p w:rsidR="00FF42F6" w:rsidRPr="000D4F0C" w:rsidRDefault="00FF42F6" w:rsidP="00FF42F6">
                  <w:r w:rsidRPr="000D4F0C">
                    <w:t>New value: 0</w:t>
                  </w:r>
                </w:p>
              </w:tc>
              <w:tc>
                <w:tcPr>
                  <w:tcW w:w="2050" w:type="dxa"/>
                  <w:shd w:val="clear" w:color="auto" w:fill="DEEAF6" w:themeFill="accent1" w:themeFillTint="33"/>
                </w:tcPr>
                <w:p w:rsidR="00FF42F6" w:rsidRPr="000D4F0C" w:rsidRDefault="00FF42F6" w:rsidP="00FF42F6">
                  <w:r w:rsidRPr="000D4F0C">
                    <w:t>Not witnessed</w:t>
                  </w:r>
                </w:p>
              </w:tc>
            </w:tr>
            <w:tr w:rsidR="00FF42F6" w:rsidRPr="000D4F0C" w:rsidTr="0043796E">
              <w:trPr>
                <w:jc w:val="center"/>
              </w:trPr>
              <w:tc>
                <w:tcPr>
                  <w:tcW w:w="2292" w:type="dxa"/>
                  <w:shd w:val="clear" w:color="auto" w:fill="DEEAF6" w:themeFill="accent1" w:themeFillTint="33"/>
                </w:tcPr>
                <w:p w:rsidR="00FF42F6" w:rsidRPr="000D4F0C" w:rsidRDefault="006D6F1D" w:rsidP="00FF42F6">
                  <w:r w:rsidRPr="000D4F0C">
                    <w:t>1 B</w:t>
                  </w:r>
                  <w:r w:rsidR="00FF42F6" w:rsidRPr="000D4F0C">
                    <w:t>y EMS</w:t>
                  </w:r>
                </w:p>
              </w:tc>
              <w:tc>
                <w:tcPr>
                  <w:tcW w:w="2565" w:type="dxa"/>
                  <w:shd w:val="clear" w:color="auto" w:fill="DEEAF6" w:themeFill="accent1" w:themeFillTint="33"/>
                </w:tcPr>
                <w:p w:rsidR="00FF42F6" w:rsidRPr="000D4F0C" w:rsidRDefault="00FF42F6" w:rsidP="00FF42F6">
                  <w:r w:rsidRPr="000D4F0C">
                    <w:t>Match: equal 1 By EMS</w:t>
                  </w:r>
                </w:p>
              </w:tc>
              <w:tc>
                <w:tcPr>
                  <w:tcW w:w="1587" w:type="dxa"/>
                  <w:shd w:val="clear" w:color="auto" w:fill="DEEAF6" w:themeFill="accent1" w:themeFillTint="33"/>
                </w:tcPr>
                <w:p w:rsidR="00FF42F6" w:rsidRPr="000D4F0C" w:rsidRDefault="00FF42F6" w:rsidP="00FF42F6">
                  <w:r w:rsidRPr="000D4F0C">
                    <w:t>New value: 1</w:t>
                  </w:r>
                </w:p>
              </w:tc>
              <w:tc>
                <w:tcPr>
                  <w:tcW w:w="2050" w:type="dxa"/>
                  <w:shd w:val="clear" w:color="auto" w:fill="DEEAF6" w:themeFill="accent1" w:themeFillTint="33"/>
                </w:tcPr>
                <w:p w:rsidR="00FF42F6" w:rsidRPr="000D4F0C" w:rsidRDefault="00FF42F6" w:rsidP="00FF42F6">
                  <w:r w:rsidRPr="000D4F0C">
                    <w:t>By EMS</w:t>
                  </w:r>
                </w:p>
              </w:tc>
            </w:tr>
            <w:tr w:rsidR="00FF42F6" w:rsidRPr="000D4F0C" w:rsidTr="0043796E">
              <w:trPr>
                <w:jc w:val="center"/>
              </w:trPr>
              <w:tc>
                <w:tcPr>
                  <w:tcW w:w="2292" w:type="dxa"/>
                  <w:shd w:val="clear" w:color="auto" w:fill="DEEAF6" w:themeFill="accent1" w:themeFillTint="33"/>
                </w:tcPr>
                <w:p w:rsidR="00FF42F6" w:rsidRPr="000D4F0C" w:rsidRDefault="00FF42F6" w:rsidP="00FF42F6">
                  <w:r w:rsidRPr="000D4F0C">
                    <w:t>2 By layperson or bystander (including healthcare personnel if they’re not on EMS duty)</w:t>
                  </w:r>
                </w:p>
              </w:tc>
              <w:tc>
                <w:tcPr>
                  <w:tcW w:w="2565" w:type="dxa"/>
                  <w:shd w:val="clear" w:color="auto" w:fill="DEEAF6" w:themeFill="accent1" w:themeFillTint="33"/>
                </w:tcPr>
                <w:p w:rsidR="00FF42F6" w:rsidRPr="000D4F0C" w:rsidRDefault="00FF42F6" w:rsidP="00FF42F6">
                  <w:r w:rsidRPr="000D4F0C">
                    <w:t>Match: equal 2 By layperson or bystander (including healthcare personnel if they’re not on EMS duty)</w:t>
                  </w:r>
                </w:p>
              </w:tc>
              <w:tc>
                <w:tcPr>
                  <w:tcW w:w="1587" w:type="dxa"/>
                  <w:shd w:val="clear" w:color="auto" w:fill="DEEAF6" w:themeFill="accent1" w:themeFillTint="33"/>
                </w:tcPr>
                <w:p w:rsidR="00FF42F6" w:rsidRPr="000D4F0C" w:rsidRDefault="00FF42F6" w:rsidP="00FF42F6">
                  <w:r w:rsidRPr="000D4F0C">
                    <w:t>New value: 2</w:t>
                  </w:r>
                </w:p>
              </w:tc>
              <w:tc>
                <w:tcPr>
                  <w:tcW w:w="2050" w:type="dxa"/>
                  <w:shd w:val="clear" w:color="auto" w:fill="DEEAF6" w:themeFill="accent1" w:themeFillTint="33"/>
                </w:tcPr>
                <w:p w:rsidR="00FF42F6" w:rsidRPr="000D4F0C" w:rsidRDefault="00FF42F6" w:rsidP="00FF42F6">
                  <w:r w:rsidRPr="000D4F0C">
                    <w:t>By layperson or bystander (including healthcare personnel if they’re not on EMS duty)</w:t>
                  </w:r>
                </w:p>
              </w:tc>
            </w:tr>
            <w:tr w:rsidR="00FF42F6" w:rsidRPr="000D4F0C" w:rsidTr="0043796E">
              <w:trPr>
                <w:jc w:val="center"/>
              </w:trPr>
              <w:tc>
                <w:tcPr>
                  <w:tcW w:w="2292" w:type="dxa"/>
                  <w:shd w:val="clear" w:color="auto" w:fill="DEEAF6" w:themeFill="accent1" w:themeFillTint="33"/>
                </w:tcPr>
                <w:p w:rsidR="00FF42F6" w:rsidRPr="000D4F0C" w:rsidRDefault="00FF42F6" w:rsidP="00FF42F6">
                  <w:r w:rsidRPr="000D4F0C">
                    <w:t>3 Yes</w:t>
                  </w:r>
                </w:p>
              </w:tc>
              <w:tc>
                <w:tcPr>
                  <w:tcW w:w="2565" w:type="dxa"/>
                  <w:shd w:val="clear" w:color="auto" w:fill="DEEAF6" w:themeFill="accent1" w:themeFillTint="33"/>
                </w:tcPr>
                <w:p w:rsidR="00FF42F6" w:rsidRPr="000D4F0C" w:rsidRDefault="00FF42F6" w:rsidP="00FF42F6">
                  <w:r w:rsidRPr="000D4F0C">
                    <w:t>Match: equal 3 Yes</w:t>
                  </w:r>
                </w:p>
              </w:tc>
              <w:tc>
                <w:tcPr>
                  <w:tcW w:w="1587" w:type="dxa"/>
                  <w:shd w:val="clear" w:color="auto" w:fill="DEEAF6" w:themeFill="accent1" w:themeFillTint="33"/>
                </w:tcPr>
                <w:p w:rsidR="00FF42F6" w:rsidRPr="000D4F0C" w:rsidRDefault="00FF42F6" w:rsidP="00FF42F6">
                  <w:r w:rsidRPr="000D4F0C">
                    <w:t>New Value: 3</w:t>
                  </w:r>
                </w:p>
              </w:tc>
              <w:tc>
                <w:tcPr>
                  <w:tcW w:w="2050" w:type="dxa"/>
                  <w:shd w:val="clear" w:color="auto" w:fill="DEEAF6" w:themeFill="accent1" w:themeFillTint="33"/>
                </w:tcPr>
                <w:p w:rsidR="00FF42F6" w:rsidRPr="000D4F0C" w:rsidRDefault="00FF42F6" w:rsidP="00FF42F6">
                  <w:r w:rsidRPr="000D4F0C">
                    <w:t>Yes</w:t>
                  </w:r>
                </w:p>
              </w:tc>
            </w:tr>
            <w:tr w:rsidR="00FF42F6" w:rsidRPr="000D4F0C" w:rsidTr="0043796E">
              <w:trPr>
                <w:jc w:val="center"/>
              </w:trPr>
              <w:tc>
                <w:tcPr>
                  <w:tcW w:w="2292" w:type="dxa"/>
                  <w:shd w:val="clear" w:color="auto" w:fill="DEEAF6" w:themeFill="accent1" w:themeFillTint="33"/>
                </w:tcPr>
                <w:p w:rsidR="00FF42F6" w:rsidRPr="000D4F0C" w:rsidRDefault="00FF42F6" w:rsidP="00FF42F6">
                  <w:r w:rsidRPr="000D4F0C">
                    <w:t>98 Unobtainable</w:t>
                  </w:r>
                </w:p>
              </w:tc>
              <w:tc>
                <w:tcPr>
                  <w:tcW w:w="2565" w:type="dxa"/>
                  <w:shd w:val="clear" w:color="auto" w:fill="DEEAF6" w:themeFill="accent1" w:themeFillTint="33"/>
                </w:tcPr>
                <w:p w:rsidR="00FF42F6" w:rsidRPr="000D4F0C" w:rsidRDefault="00FF42F6" w:rsidP="00FF42F6">
                  <w:r w:rsidRPr="000D4F0C">
                    <w:t>Match: equal 98 Unobtainable</w:t>
                  </w:r>
                </w:p>
              </w:tc>
              <w:tc>
                <w:tcPr>
                  <w:tcW w:w="1587" w:type="dxa"/>
                  <w:shd w:val="clear" w:color="auto" w:fill="DEEAF6" w:themeFill="accent1" w:themeFillTint="33"/>
                </w:tcPr>
                <w:p w:rsidR="00FF42F6" w:rsidRPr="000D4F0C" w:rsidRDefault="00FF42F6" w:rsidP="00FF42F6">
                  <w:r w:rsidRPr="000D4F0C">
                    <w:t>New Value: 98</w:t>
                  </w:r>
                </w:p>
              </w:tc>
              <w:tc>
                <w:tcPr>
                  <w:tcW w:w="2050" w:type="dxa"/>
                  <w:shd w:val="clear" w:color="auto" w:fill="DEEAF6" w:themeFill="accent1" w:themeFillTint="33"/>
                </w:tcPr>
                <w:p w:rsidR="00FF42F6" w:rsidRPr="000D4F0C" w:rsidRDefault="00FF42F6" w:rsidP="00FF42F6">
                  <w:r w:rsidRPr="000D4F0C">
                    <w:t>Unobtainable</w:t>
                  </w:r>
                </w:p>
              </w:tc>
            </w:tr>
            <w:tr w:rsidR="00FF42F6" w:rsidRPr="000D4F0C" w:rsidTr="0043796E">
              <w:trPr>
                <w:jc w:val="center"/>
              </w:trPr>
              <w:tc>
                <w:tcPr>
                  <w:tcW w:w="2292" w:type="dxa"/>
                  <w:shd w:val="clear" w:color="auto" w:fill="DEEAF6" w:themeFill="accent1" w:themeFillTint="33"/>
                </w:tcPr>
                <w:p w:rsidR="00FF42F6" w:rsidRPr="000D4F0C" w:rsidRDefault="00FF42F6" w:rsidP="00FF42F6">
                  <w:r w:rsidRPr="000D4F0C">
                    <w:t>99 Unknown</w:t>
                  </w:r>
                </w:p>
              </w:tc>
              <w:tc>
                <w:tcPr>
                  <w:tcW w:w="2565" w:type="dxa"/>
                  <w:shd w:val="clear" w:color="auto" w:fill="DEEAF6" w:themeFill="accent1" w:themeFillTint="33"/>
                </w:tcPr>
                <w:p w:rsidR="00FF42F6" w:rsidRPr="000D4F0C" w:rsidRDefault="00FF42F6" w:rsidP="00FF42F6">
                  <w:r w:rsidRPr="000D4F0C">
                    <w:t>Match: equal 99 Unknown</w:t>
                  </w:r>
                </w:p>
              </w:tc>
              <w:tc>
                <w:tcPr>
                  <w:tcW w:w="1587" w:type="dxa"/>
                  <w:shd w:val="clear" w:color="auto" w:fill="DEEAF6" w:themeFill="accent1" w:themeFillTint="33"/>
                </w:tcPr>
                <w:p w:rsidR="00FF42F6" w:rsidRPr="000D4F0C" w:rsidRDefault="00FF42F6" w:rsidP="00FF42F6">
                  <w:r w:rsidRPr="000D4F0C">
                    <w:t>New Value: 99</w:t>
                  </w:r>
                </w:p>
              </w:tc>
              <w:tc>
                <w:tcPr>
                  <w:tcW w:w="2050" w:type="dxa"/>
                  <w:shd w:val="clear" w:color="auto" w:fill="DEEAF6" w:themeFill="accent1" w:themeFillTint="33"/>
                </w:tcPr>
                <w:p w:rsidR="00FF42F6" w:rsidRPr="000D4F0C" w:rsidRDefault="00FF42F6" w:rsidP="00FF42F6">
                  <w:r w:rsidRPr="000D4F0C">
                    <w:t>Unknown</w:t>
                  </w:r>
                </w:p>
              </w:tc>
            </w:tr>
          </w:tbl>
          <w:p w:rsidR="00FF42F6" w:rsidRPr="000D4F0C" w:rsidRDefault="00FF42F6" w:rsidP="00FF42F6"/>
          <w:p w:rsidR="006D6F1D" w:rsidRPr="000D4F0C" w:rsidRDefault="00103987" w:rsidP="00FF42F6">
            <w:r w:rsidRPr="000D4F0C">
              <w:t>A cardiac arrest that is seen or heard by another person or is monitored. EMS personnel respond to a medical emergency in an official capacity as part of an organi</w:t>
            </w:r>
            <w:r w:rsidR="00131864">
              <w:t>s</w:t>
            </w:r>
            <w:r w:rsidRPr="000D4F0C">
              <w:t>ed medical response team. Bystanders are all other groups. By this definition, physicians, nurses, or paramedics who witness a cardiac arrest and initiate CPR but are not part of the organized rescue team are characterized as bystanders, and the arrest is not described as EMS witnessed.</w:t>
            </w:r>
          </w:p>
          <w:p w:rsidR="006D6F1D" w:rsidRPr="000D4F0C" w:rsidRDefault="006D6F1D" w:rsidP="00FF42F6"/>
          <w:p w:rsidR="006D6F1D" w:rsidRPr="000D4F0C" w:rsidRDefault="007C0B1E" w:rsidP="00FF42F6">
            <w:r w:rsidRPr="000D4F0C">
              <w:t xml:space="preserve">Note: </w:t>
            </w:r>
            <w:r w:rsidR="00103987" w:rsidRPr="000D4F0C">
              <w:t>When multiple entries occur, primacy will be used as per Welsh guidance.</w:t>
            </w:r>
          </w:p>
          <w:p w:rsidR="006D6F1D" w:rsidRPr="000D4F0C" w:rsidRDefault="006D6F1D" w:rsidP="00FF42F6"/>
          <w:p w:rsidR="006D6F1D" w:rsidRPr="000D4F0C" w:rsidRDefault="00FF58F2" w:rsidP="00FF42F6">
            <w:r w:rsidRPr="000D4F0C">
              <w:t>Data Source: EMS ePRF/PRF</w:t>
            </w:r>
          </w:p>
          <w:p w:rsidR="00FF42F6" w:rsidRPr="000D4F0C" w:rsidRDefault="00FF42F6" w:rsidP="00065F87"/>
        </w:tc>
      </w:tr>
    </w:tbl>
    <w:p w:rsidR="00347D36" w:rsidRPr="000D4F0C" w:rsidRDefault="00347D36" w:rsidP="00FF42F6"/>
    <w:p w:rsidR="00347D36" w:rsidRPr="000D4F0C" w:rsidRDefault="00347D36" w:rsidP="00347D36">
      <w:r w:rsidRPr="000D4F0C">
        <w:br w:type="page"/>
      </w:r>
    </w:p>
    <w:p w:rsidR="00FF42F6" w:rsidRPr="000D4F0C" w:rsidRDefault="00347D36" w:rsidP="00347D36">
      <w:pPr>
        <w:pStyle w:val="Heading2"/>
      </w:pPr>
      <w:r w:rsidRPr="000D4F0C">
        <w:lastRenderedPageBreak/>
        <w:t>Pre-EMS First Aids</w:t>
      </w:r>
    </w:p>
    <w:p w:rsidR="00347D36" w:rsidRPr="000D4F0C" w:rsidRDefault="00347D36" w:rsidP="00347D36"/>
    <w:tbl>
      <w:tblPr>
        <w:tblStyle w:val="TableGrid"/>
        <w:tblW w:w="0" w:type="auto"/>
        <w:tblLook w:val="04A0" w:firstRow="1" w:lastRow="0" w:firstColumn="1" w:lastColumn="0" w:noHBand="0" w:noVBand="1"/>
      </w:tblPr>
      <w:tblGrid>
        <w:gridCol w:w="4508"/>
        <w:gridCol w:w="4508"/>
      </w:tblGrid>
      <w:tr w:rsidR="00FF42F6" w:rsidRPr="000D4F0C" w:rsidTr="00EE67D6">
        <w:tc>
          <w:tcPr>
            <w:tcW w:w="4508" w:type="dxa"/>
            <w:shd w:val="clear" w:color="auto" w:fill="BDD6EE" w:themeFill="accent1" w:themeFillTint="66"/>
          </w:tcPr>
          <w:p w:rsidR="00FF42F6" w:rsidRPr="000D4F0C" w:rsidRDefault="00FF42F6" w:rsidP="00640781">
            <w:r w:rsidRPr="000D4F0C">
              <w:t>Variable:</w:t>
            </w:r>
          </w:p>
        </w:tc>
        <w:tc>
          <w:tcPr>
            <w:tcW w:w="4508" w:type="dxa"/>
            <w:shd w:val="clear" w:color="auto" w:fill="BDD6EE" w:themeFill="accent1" w:themeFillTint="66"/>
          </w:tcPr>
          <w:p w:rsidR="00FF42F6" w:rsidRPr="000D4F0C" w:rsidRDefault="00640781" w:rsidP="00640781">
            <w:r w:rsidRPr="000D4F0C">
              <w:t>Any treatment before EMS arrived?</w:t>
            </w:r>
          </w:p>
        </w:tc>
      </w:tr>
      <w:tr w:rsidR="00FF42F6" w:rsidRPr="000D4F0C" w:rsidTr="00EE67D6">
        <w:tc>
          <w:tcPr>
            <w:tcW w:w="4508" w:type="dxa"/>
            <w:shd w:val="clear" w:color="auto" w:fill="BDD6EE" w:themeFill="accent1" w:themeFillTint="66"/>
          </w:tcPr>
          <w:p w:rsidR="00FF42F6" w:rsidRPr="000D4F0C" w:rsidRDefault="00FF42F6" w:rsidP="00640781">
            <w:r w:rsidRPr="000D4F0C">
              <w:t>OHCAO short name:</w:t>
            </w:r>
          </w:p>
        </w:tc>
        <w:tc>
          <w:tcPr>
            <w:tcW w:w="4508" w:type="dxa"/>
            <w:shd w:val="clear" w:color="auto" w:fill="BDD6EE" w:themeFill="accent1" w:themeFillTint="66"/>
          </w:tcPr>
          <w:p w:rsidR="00FF42F6" w:rsidRPr="000D4F0C" w:rsidRDefault="00640781" w:rsidP="00640781">
            <w:r w:rsidRPr="000D4F0C">
              <w:t>clg_PreTrt</w:t>
            </w:r>
          </w:p>
        </w:tc>
      </w:tr>
      <w:tr w:rsidR="00FF42F6" w:rsidRPr="000D4F0C" w:rsidTr="00EE67D6">
        <w:tc>
          <w:tcPr>
            <w:tcW w:w="4508" w:type="dxa"/>
            <w:shd w:val="clear" w:color="auto" w:fill="BDD6EE" w:themeFill="accent1" w:themeFillTint="66"/>
          </w:tcPr>
          <w:p w:rsidR="00FF42F6" w:rsidRPr="000D4F0C" w:rsidRDefault="00FF42F6" w:rsidP="00640781">
            <w:r w:rsidRPr="000D4F0C">
              <w:t>OHCAO long name:</w:t>
            </w:r>
          </w:p>
        </w:tc>
        <w:tc>
          <w:tcPr>
            <w:tcW w:w="4508" w:type="dxa"/>
            <w:shd w:val="clear" w:color="auto" w:fill="BDD6EE" w:themeFill="accent1" w:themeFillTint="66"/>
          </w:tcPr>
          <w:p w:rsidR="00FF42F6" w:rsidRPr="000D4F0C" w:rsidRDefault="00640781" w:rsidP="00640781">
            <w:r w:rsidRPr="000D4F0C">
              <w:t>Any treatment before EMS arrived?</w:t>
            </w:r>
          </w:p>
        </w:tc>
      </w:tr>
      <w:tr w:rsidR="00FF42F6" w:rsidRPr="000D4F0C" w:rsidTr="0043796E">
        <w:tc>
          <w:tcPr>
            <w:tcW w:w="9016" w:type="dxa"/>
            <w:gridSpan w:val="2"/>
            <w:shd w:val="clear" w:color="auto" w:fill="FBE4D5" w:themeFill="accent2" w:themeFillTint="33"/>
          </w:tcPr>
          <w:p w:rsidR="00640781" w:rsidRPr="000D4F0C" w:rsidRDefault="00640781" w:rsidP="00640781">
            <w:r w:rsidRPr="000D4F0C">
              <w:t>Description:</w:t>
            </w:r>
          </w:p>
          <w:p w:rsidR="00640781" w:rsidRPr="000D4F0C" w:rsidRDefault="005C1425" w:rsidP="00640781">
            <w:r w:rsidRPr="000D4F0C">
              <w:t>Core</w:t>
            </w:r>
          </w:p>
          <w:p w:rsidR="005C1425" w:rsidRPr="000D4F0C" w:rsidRDefault="005C1425" w:rsidP="00640781">
            <w:r w:rsidRPr="000D4F0C">
              <w:t>Format: tinyint</w:t>
            </w:r>
          </w:p>
          <w:p w:rsidR="005C1425" w:rsidRPr="000D4F0C" w:rsidRDefault="005C1425" w:rsidP="00640781">
            <w:r w:rsidRPr="000D4F0C">
              <w:t>Definition Source:</w:t>
            </w:r>
            <w:r w:rsidR="008F76A9" w:rsidRPr="000D4F0C">
              <w:t xml:space="preserve"> OHCAO</w:t>
            </w:r>
          </w:p>
          <w:p w:rsidR="005C1425" w:rsidRPr="000D4F0C" w:rsidRDefault="005C1425" w:rsidP="00640781"/>
          <w:tbl>
            <w:tblPr>
              <w:tblStyle w:val="TableGrid"/>
              <w:tblW w:w="0" w:type="auto"/>
              <w:jc w:val="center"/>
              <w:tblLook w:val="04A0" w:firstRow="1" w:lastRow="0" w:firstColumn="1" w:lastColumn="0" w:noHBand="0" w:noVBand="1"/>
            </w:tblPr>
            <w:tblGrid>
              <w:gridCol w:w="1892"/>
              <w:gridCol w:w="3122"/>
              <w:gridCol w:w="1587"/>
              <w:gridCol w:w="2050"/>
            </w:tblGrid>
            <w:tr w:rsidR="00640781" w:rsidRPr="000D4F0C" w:rsidTr="00576679">
              <w:trPr>
                <w:jc w:val="center"/>
              </w:trPr>
              <w:tc>
                <w:tcPr>
                  <w:tcW w:w="1892" w:type="dxa"/>
                  <w:shd w:val="clear" w:color="auto" w:fill="DEEAF6" w:themeFill="accent1" w:themeFillTint="33"/>
                </w:tcPr>
                <w:p w:rsidR="00640781" w:rsidRPr="000D4F0C" w:rsidRDefault="00640781" w:rsidP="00640781">
                  <w:r w:rsidRPr="000D4F0C">
                    <w:t>0 No</w:t>
                  </w:r>
                </w:p>
              </w:tc>
              <w:tc>
                <w:tcPr>
                  <w:tcW w:w="3122" w:type="dxa"/>
                  <w:shd w:val="clear" w:color="auto" w:fill="DEEAF6" w:themeFill="accent1" w:themeFillTint="33"/>
                </w:tcPr>
                <w:p w:rsidR="00640781" w:rsidRPr="000D4F0C" w:rsidRDefault="00640781" w:rsidP="00640781">
                  <w:r w:rsidRPr="000D4F0C">
                    <w:t>Match: equal 0 No</w:t>
                  </w:r>
                </w:p>
              </w:tc>
              <w:tc>
                <w:tcPr>
                  <w:tcW w:w="1587" w:type="dxa"/>
                  <w:shd w:val="clear" w:color="auto" w:fill="DEEAF6" w:themeFill="accent1" w:themeFillTint="33"/>
                </w:tcPr>
                <w:p w:rsidR="00640781" w:rsidRPr="000D4F0C" w:rsidRDefault="00640781" w:rsidP="00640781">
                  <w:r w:rsidRPr="000D4F0C">
                    <w:t>New value: 0</w:t>
                  </w:r>
                </w:p>
              </w:tc>
              <w:tc>
                <w:tcPr>
                  <w:tcW w:w="2050" w:type="dxa"/>
                  <w:shd w:val="clear" w:color="auto" w:fill="DEEAF6" w:themeFill="accent1" w:themeFillTint="33"/>
                </w:tcPr>
                <w:p w:rsidR="00640781" w:rsidRPr="000D4F0C" w:rsidRDefault="00640781" w:rsidP="00640781">
                  <w:r w:rsidRPr="000D4F0C">
                    <w:t>No</w:t>
                  </w:r>
                </w:p>
              </w:tc>
            </w:tr>
            <w:tr w:rsidR="00640781" w:rsidRPr="000D4F0C" w:rsidTr="00576679">
              <w:trPr>
                <w:jc w:val="center"/>
              </w:trPr>
              <w:tc>
                <w:tcPr>
                  <w:tcW w:w="1892" w:type="dxa"/>
                  <w:shd w:val="clear" w:color="auto" w:fill="DEEAF6" w:themeFill="accent1" w:themeFillTint="33"/>
                </w:tcPr>
                <w:p w:rsidR="00640781" w:rsidRPr="000D4F0C" w:rsidRDefault="00640781" w:rsidP="00640781">
                  <w:r w:rsidRPr="000D4F0C">
                    <w:t>1 Yes</w:t>
                  </w:r>
                </w:p>
              </w:tc>
              <w:tc>
                <w:tcPr>
                  <w:tcW w:w="3122" w:type="dxa"/>
                  <w:shd w:val="clear" w:color="auto" w:fill="DEEAF6" w:themeFill="accent1" w:themeFillTint="33"/>
                </w:tcPr>
                <w:p w:rsidR="00640781" w:rsidRPr="000D4F0C" w:rsidRDefault="00640781" w:rsidP="00640781">
                  <w:r w:rsidRPr="000D4F0C">
                    <w:t>Match: equal 1 Yes</w:t>
                  </w:r>
                </w:p>
              </w:tc>
              <w:tc>
                <w:tcPr>
                  <w:tcW w:w="1587" w:type="dxa"/>
                  <w:shd w:val="clear" w:color="auto" w:fill="DEEAF6" w:themeFill="accent1" w:themeFillTint="33"/>
                </w:tcPr>
                <w:p w:rsidR="00640781" w:rsidRPr="000D4F0C" w:rsidRDefault="00640781" w:rsidP="00640781">
                  <w:r w:rsidRPr="000D4F0C">
                    <w:t>New value: 1</w:t>
                  </w:r>
                </w:p>
              </w:tc>
              <w:tc>
                <w:tcPr>
                  <w:tcW w:w="2050" w:type="dxa"/>
                  <w:shd w:val="clear" w:color="auto" w:fill="DEEAF6" w:themeFill="accent1" w:themeFillTint="33"/>
                </w:tcPr>
                <w:p w:rsidR="00640781" w:rsidRPr="000D4F0C" w:rsidRDefault="00640781" w:rsidP="00640781">
                  <w:r w:rsidRPr="000D4F0C">
                    <w:t>Yes</w:t>
                  </w:r>
                </w:p>
              </w:tc>
            </w:tr>
            <w:tr w:rsidR="00640781" w:rsidRPr="000D4F0C" w:rsidTr="00576679">
              <w:trPr>
                <w:jc w:val="center"/>
              </w:trPr>
              <w:tc>
                <w:tcPr>
                  <w:tcW w:w="1892" w:type="dxa"/>
                  <w:shd w:val="clear" w:color="auto" w:fill="DEEAF6" w:themeFill="accent1" w:themeFillTint="33"/>
                </w:tcPr>
                <w:p w:rsidR="00640781" w:rsidRPr="000D4F0C" w:rsidRDefault="00640781" w:rsidP="00640781">
                  <w:r w:rsidRPr="000D4F0C">
                    <w:t>96 Not applicable</w:t>
                  </w:r>
                </w:p>
              </w:tc>
              <w:tc>
                <w:tcPr>
                  <w:tcW w:w="3122" w:type="dxa"/>
                  <w:shd w:val="clear" w:color="auto" w:fill="DEEAF6" w:themeFill="accent1" w:themeFillTint="33"/>
                </w:tcPr>
                <w:p w:rsidR="00640781" w:rsidRPr="000D4F0C" w:rsidRDefault="00640781" w:rsidP="00640781">
                  <w:r w:rsidRPr="000D4F0C">
                    <w:t>Match: equal 96 Not applicable</w:t>
                  </w:r>
                </w:p>
              </w:tc>
              <w:tc>
                <w:tcPr>
                  <w:tcW w:w="1587" w:type="dxa"/>
                  <w:shd w:val="clear" w:color="auto" w:fill="DEEAF6" w:themeFill="accent1" w:themeFillTint="33"/>
                </w:tcPr>
                <w:p w:rsidR="00640781" w:rsidRPr="000D4F0C" w:rsidRDefault="00640781" w:rsidP="00640781">
                  <w:r w:rsidRPr="000D4F0C">
                    <w:t>New value: 96</w:t>
                  </w:r>
                </w:p>
              </w:tc>
              <w:tc>
                <w:tcPr>
                  <w:tcW w:w="2050" w:type="dxa"/>
                  <w:shd w:val="clear" w:color="auto" w:fill="DEEAF6" w:themeFill="accent1" w:themeFillTint="33"/>
                </w:tcPr>
                <w:p w:rsidR="00640781" w:rsidRPr="000D4F0C" w:rsidRDefault="00640781" w:rsidP="00640781">
                  <w:r w:rsidRPr="000D4F0C">
                    <w:t>Not applicable</w:t>
                  </w:r>
                </w:p>
              </w:tc>
            </w:tr>
            <w:tr w:rsidR="00640781" w:rsidRPr="000D4F0C" w:rsidTr="00576679">
              <w:trPr>
                <w:jc w:val="center"/>
              </w:trPr>
              <w:tc>
                <w:tcPr>
                  <w:tcW w:w="1892" w:type="dxa"/>
                  <w:shd w:val="clear" w:color="auto" w:fill="DEEAF6" w:themeFill="accent1" w:themeFillTint="33"/>
                </w:tcPr>
                <w:p w:rsidR="00640781" w:rsidRPr="000D4F0C" w:rsidRDefault="00640781" w:rsidP="00640781">
                  <w:r w:rsidRPr="000D4F0C">
                    <w:t>98 Unobtainable</w:t>
                  </w:r>
                </w:p>
              </w:tc>
              <w:tc>
                <w:tcPr>
                  <w:tcW w:w="3122" w:type="dxa"/>
                  <w:shd w:val="clear" w:color="auto" w:fill="DEEAF6" w:themeFill="accent1" w:themeFillTint="33"/>
                </w:tcPr>
                <w:p w:rsidR="00640781" w:rsidRPr="000D4F0C" w:rsidRDefault="00640781" w:rsidP="00640781">
                  <w:r w:rsidRPr="000D4F0C">
                    <w:t>Match: equal 98 Unobtainable</w:t>
                  </w:r>
                </w:p>
              </w:tc>
              <w:tc>
                <w:tcPr>
                  <w:tcW w:w="1587" w:type="dxa"/>
                  <w:shd w:val="clear" w:color="auto" w:fill="DEEAF6" w:themeFill="accent1" w:themeFillTint="33"/>
                </w:tcPr>
                <w:p w:rsidR="00640781" w:rsidRPr="000D4F0C" w:rsidRDefault="00640781" w:rsidP="00640781">
                  <w:r w:rsidRPr="000D4F0C">
                    <w:t>New Value: 98</w:t>
                  </w:r>
                </w:p>
              </w:tc>
              <w:tc>
                <w:tcPr>
                  <w:tcW w:w="2050" w:type="dxa"/>
                  <w:shd w:val="clear" w:color="auto" w:fill="DEEAF6" w:themeFill="accent1" w:themeFillTint="33"/>
                </w:tcPr>
                <w:p w:rsidR="00640781" w:rsidRPr="000D4F0C" w:rsidRDefault="00640781" w:rsidP="00640781">
                  <w:r w:rsidRPr="000D4F0C">
                    <w:t>Unobtainable</w:t>
                  </w:r>
                </w:p>
              </w:tc>
            </w:tr>
            <w:tr w:rsidR="00640781" w:rsidRPr="000D4F0C" w:rsidTr="00576679">
              <w:trPr>
                <w:jc w:val="center"/>
              </w:trPr>
              <w:tc>
                <w:tcPr>
                  <w:tcW w:w="1892" w:type="dxa"/>
                  <w:shd w:val="clear" w:color="auto" w:fill="DEEAF6" w:themeFill="accent1" w:themeFillTint="33"/>
                </w:tcPr>
                <w:p w:rsidR="00640781" w:rsidRPr="000D4F0C" w:rsidRDefault="00640781" w:rsidP="00640781">
                  <w:r w:rsidRPr="000D4F0C">
                    <w:t>99 Unknown</w:t>
                  </w:r>
                </w:p>
              </w:tc>
              <w:tc>
                <w:tcPr>
                  <w:tcW w:w="3122" w:type="dxa"/>
                  <w:shd w:val="clear" w:color="auto" w:fill="DEEAF6" w:themeFill="accent1" w:themeFillTint="33"/>
                </w:tcPr>
                <w:p w:rsidR="00640781" w:rsidRPr="000D4F0C" w:rsidRDefault="00640781" w:rsidP="00640781">
                  <w:r w:rsidRPr="000D4F0C">
                    <w:t>Match: equal 99 Unknown</w:t>
                  </w:r>
                </w:p>
              </w:tc>
              <w:tc>
                <w:tcPr>
                  <w:tcW w:w="1587" w:type="dxa"/>
                  <w:shd w:val="clear" w:color="auto" w:fill="DEEAF6" w:themeFill="accent1" w:themeFillTint="33"/>
                </w:tcPr>
                <w:p w:rsidR="00640781" w:rsidRPr="000D4F0C" w:rsidRDefault="00640781" w:rsidP="00640781">
                  <w:r w:rsidRPr="000D4F0C">
                    <w:t>New Value: 99</w:t>
                  </w:r>
                </w:p>
              </w:tc>
              <w:tc>
                <w:tcPr>
                  <w:tcW w:w="2050" w:type="dxa"/>
                  <w:shd w:val="clear" w:color="auto" w:fill="DEEAF6" w:themeFill="accent1" w:themeFillTint="33"/>
                </w:tcPr>
                <w:p w:rsidR="00640781" w:rsidRPr="000D4F0C" w:rsidRDefault="00640781" w:rsidP="00640781">
                  <w:r w:rsidRPr="000D4F0C">
                    <w:t>Unknown</w:t>
                  </w:r>
                </w:p>
              </w:tc>
            </w:tr>
          </w:tbl>
          <w:p w:rsidR="00640781" w:rsidRPr="000D4F0C" w:rsidRDefault="00640781" w:rsidP="00640781"/>
          <w:p w:rsidR="006D6F1D" w:rsidRPr="000D4F0C" w:rsidRDefault="005C1425" w:rsidP="00640781">
            <w:r w:rsidRPr="000D4F0C">
              <w:t>Data Source:</w:t>
            </w:r>
            <w:r w:rsidR="008F76A9" w:rsidRPr="000D4F0C">
              <w:t xml:space="preserve"> EMS ePRF/PRF</w:t>
            </w:r>
          </w:p>
          <w:p w:rsidR="006D6F1D" w:rsidRPr="000D4F0C" w:rsidRDefault="006D6F1D" w:rsidP="00065F87"/>
        </w:tc>
      </w:tr>
    </w:tbl>
    <w:p w:rsidR="00FF42F6" w:rsidRDefault="00FF42F6" w:rsidP="00FF42F6"/>
    <w:p w:rsidR="00576679" w:rsidRPr="000D4F0C" w:rsidRDefault="00576679" w:rsidP="00FF42F6"/>
    <w:tbl>
      <w:tblPr>
        <w:tblStyle w:val="TableGrid"/>
        <w:tblW w:w="0" w:type="auto"/>
        <w:tblLook w:val="04A0" w:firstRow="1" w:lastRow="0" w:firstColumn="1" w:lastColumn="0" w:noHBand="0" w:noVBand="1"/>
      </w:tblPr>
      <w:tblGrid>
        <w:gridCol w:w="4508"/>
        <w:gridCol w:w="4508"/>
      </w:tblGrid>
      <w:tr w:rsidR="00FF42F6" w:rsidRPr="000D4F0C" w:rsidTr="00EE67D6">
        <w:tc>
          <w:tcPr>
            <w:tcW w:w="4508" w:type="dxa"/>
            <w:shd w:val="clear" w:color="auto" w:fill="BDD6EE" w:themeFill="accent1" w:themeFillTint="66"/>
          </w:tcPr>
          <w:p w:rsidR="00FF42F6" w:rsidRPr="000D4F0C" w:rsidRDefault="00FF42F6" w:rsidP="00640781">
            <w:r w:rsidRPr="000D4F0C">
              <w:t>Variable:</w:t>
            </w:r>
          </w:p>
        </w:tc>
        <w:tc>
          <w:tcPr>
            <w:tcW w:w="4508" w:type="dxa"/>
            <w:shd w:val="clear" w:color="auto" w:fill="BDD6EE" w:themeFill="accent1" w:themeFillTint="66"/>
          </w:tcPr>
          <w:p w:rsidR="00FF42F6" w:rsidRPr="000D4F0C" w:rsidRDefault="00640781" w:rsidP="00640781">
            <w:r w:rsidRPr="000D4F0C">
              <w:t>Bystander commenced CPR</w:t>
            </w:r>
          </w:p>
        </w:tc>
      </w:tr>
      <w:tr w:rsidR="00FF42F6" w:rsidRPr="000D4F0C" w:rsidTr="00EE67D6">
        <w:tc>
          <w:tcPr>
            <w:tcW w:w="4508" w:type="dxa"/>
            <w:shd w:val="clear" w:color="auto" w:fill="BDD6EE" w:themeFill="accent1" w:themeFillTint="66"/>
          </w:tcPr>
          <w:p w:rsidR="00FF42F6" w:rsidRPr="000D4F0C" w:rsidRDefault="00FF42F6" w:rsidP="00640781">
            <w:r w:rsidRPr="000D4F0C">
              <w:t>OHCAO short name:</w:t>
            </w:r>
          </w:p>
        </w:tc>
        <w:tc>
          <w:tcPr>
            <w:tcW w:w="4508" w:type="dxa"/>
            <w:shd w:val="clear" w:color="auto" w:fill="BDD6EE" w:themeFill="accent1" w:themeFillTint="66"/>
          </w:tcPr>
          <w:p w:rsidR="00FF42F6" w:rsidRPr="000D4F0C" w:rsidRDefault="00FF42F6" w:rsidP="00640781">
            <w:r w:rsidRPr="000D4F0C">
              <w:t>clg_</w:t>
            </w:r>
            <w:r w:rsidR="00640781" w:rsidRPr="000D4F0C">
              <w:t>CPRLay</w:t>
            </w:r>
          </w:p>
        </w:tc>
      </w:tr>
      <w:tr w:rsidR="00FF42F6" w:rsidRPr="000D4F0C" w:rsidTr="00EE67D6">
        <w:tc>
          <w:tcPr>
            <w:tcW w:w="4508" w:type="dxa"/>
            <w:shd w:val="clear" w:color="auto" w:fill="BDD6EE" w:themeFill="accent1" w:themeFillTint="66"/>
          </w:tcPr>
          <w:p w:rsidR="00FF42F6" w:rsidRPr="000D4F0C" w:rsidRDefault="00FF42F6" w:rsidP="00640781">
            <w:r w:rsidRPr="000D4F0C">
              <w:t>OHCAO long name:</w:t>
            </w:r>
          </w:p>
        </w:tc>
        <w:tc>
          <w:tcPr>
            <w:tcW w:w="4508" w:type="dxa"/>
            <w:shd w:val="clear" w:color="auto" w:fill="BDD6EE" w:themeFill="accent1" w:themeFillTint="66"/>
          </w:tcPr>
          <w:p w:rsidR="00FF42F6" w:rsidRPr="000D4F0C" w:rsidRDefault="00640781" w:rsidP="00640781">
            <w:r w:rsidRPr="000D4F0C">
              <w:t>Bystander commenced CPR</w:t>
            </w:r>
          </w:p>
        </w:tc>
      </w:tr>
      <w:tr w:rsidR="00FF42F6" w:rsidRPr="000D4F0C" w:rsidTr="0043796E">
        <w:tc>
          <w:tcPr>
            <w:tcW w:w="9016" w:type="dxa"/>
            <w:gridSpan w:val="2"/>
            <w:shd w:val="clear" w:color="auto" w:fill="FBE4D5" w:themeFill="accent2" w:themeFillTint="33"/>
          </w:tcPr>
          <w:p w:rsidR="00640781" w:rsidRPr="000D4F0C" w:rsidRDefault="00640781" w:rsidP="00640781">
            <w:r w:rsidRPr="000D4F0C">
              <w:t>Description:</w:t>
            </w:r>
          </w:p>
          <w:p w:rsidR="00640781" w:rsidRPr="000D4F0C" w:rsidRDefault="00FF58F2" w:rsidP="00640781">
            <w:r w:rsidRPr="000D4F0C">
              <w:t>Core</w:t>
            </w:r>
          </w:p>
          <w:p w:rsidR="00FF58F2" w:rsidRPr="000D4F0C" w:rsidRDefault="00FF58F2" w:rsidP="00640781">
            <w:r w:rsidRPr="000D4F0C">
              <w:t xml:space="preserve">Format: </w:t>
            </w:r>
            <w:r w:rsidR="00EE67D6" w:rsidRPr="000D4F0C">
              <w:t>tinyint</w:t>
            </w:r>
          </w:p>
          <w:p w:rsidR="00FF58F2" w:rsidRPr="000D4F0C" w:rsidRDefault="00FF58F2" w:rsidP="00640781">
            <w:r w:rsidRPr="000D4F0C">
              <w:t>Definition Source: Utstein ‘14</w:t>
            </w:r>
          </w:p>
          <w:p w:rsidR="00FF58F2" w:rsidRPr="000D4F0C" w:rsidRDefault="00FF58F2" w:rsidP="00640781"/>
          <w:tbl>
            <w:tblPr>
              <w:tblStyle w:val="TableGrid"/>
              <w:tblW w:w="0" w:type="auto"/>
              <w:jc w:val="center"/>
              <w:tblLook w:val="04A0" w:firstRow="1" w:lastRow="0" w:firstColumn="1" w:lastColumn="0" w:noHBand="0" w:noVBand="1"/>
            </w:tblPr>
            <w:tblGrid>
              <w:gridCol w:w="1892"/>
              <w:gridCol w:w="3122"/>
              <w:gridCol w:w="1587"/>
              <w:gridCol w:w="2050"/>
            </w:tblGrid>
            <w:tr w:rsidR="00640781" w:rsidRPr="000D4F0C" w:rsidTr="00576679">
              <w:trPr>
                <w:jc w:val="center"/>
              </w:trPr>
              <w:tc>
                <w:tcPr>
                  <w:tcW w:w="1892" w:type="dxa"/>
                  <w:shd w:val="clear" w:color="auto" w:fill="DEEAF6" w:themeFill="accent1" w:themeFillTint="33"/>
                </w:tcPr>
                <w:p w:rsidR="00640781" w:rsidRPr="000D4F0C" w:rsidRDefault="00640781" w:rsidP="00640781">
                  <w:r w:rsidRPr="000D4F0C">
                    <w:t>0 No</w:t>
                  </w:r>
                </w:p>
              </w:tc>
              <w:tc>
                <w:tcPr>
                  <w:tcW w:w="3122" w:type="dxa"/>
                  <w:shd w:val="clear" w:color="auto" w:fill="DEEAF6" w:themeFill="accent1" w:themeFillTint="33"/>
                </w:tcPr>
                <w:p w:rsidR="00640781" w:rsidRPr="000D4F0C" w:rsidRDefault="00640781" w:rsidP="00640781">
                  <w:r w:rsidRPr="000D4F0C">
                    <w:t>Match: equal 0 No</w:t>
                  </w:r>
                </w:p>
              </w:tc>
              <w:tc>
                <w:tcPr>
                  <w:tcW w:w="1587" w:type="dxa"/>
                  <w:shd w:val="clear" w:color="auto" w:fill="DEEAF6" w:themeFill="accent1" w:themeFillTint="33"/>
                </w:tcPr>
                <w:p w:rsidR="00640781" w:rsidRPr="000D4F0C" w:rsidRDefault="00640781" w:rsidP="00640781">
                  <w:r w:rsidRPr="000D4F0C">
                    <w:t>New value: 0</w:t>
                  </w:r>
                </w:p>
              </w:tc>
              <w:tc>
                <w:tcPr>
                  <w:tcW w:w="2050" w:type="dxa"/>
                  <w:shd w:val="clear" w:color="auto" w:fill="DEEAF6" w:themeFill="accent1" w:themeFillTint="33"/>
                </w:tcPr>
                <w:p w:rsidR="00640781" w:rsidRPr="000D4F0C" w:rsidRDefault="00640781" w:rsidP="00640781">
                  <w:r w:rsidRPr="000D4F0C">
                    <w:t>No</w:t>
                  </w:r>
                </w:p>
              </w:tc>
            </w:tr>
            <w:tr w:rsidR="00640781" w:rsidRPr="000D4F0C" w:rsidTr="00576679">
              <w:trPr>
                <w:jc w:val="center"/>
              </w:trPr>
              <w:tc>
                <w:tcPr>
                  <w:tcW w:w="1892" w:type="dxa"/>
                  <w:shd w:val="clear" w:color="auto" w:fill="DEEAF6" w:themeFill="accent1" w:themeFillTint="33"/>
                </w:tcPr>
                <w:p w:rsidR="00640781" w:rsidRPr="000D4F0C" w:rsidRDefault="00640781" w:rsidP="00640781">
                  <w:r w:rsidRPr="000D4F0C">
                    <w:t>1 Yes</w:t>
                  </w:r>
                </w:p>
              </w:tc>
              <w:tc>
                <w:tcPr>
                  <w:tcW w:w="3122" w:type="dxa"/>
                  <w:shd w:val="clear" w:color="auto" w:fill="DEEAF6" w:themeFill="accent1" w:themeFillTint="33"/>
                </w:tcPr>
                <w:p w:rsidR="00640781" w:rsidRPr="000D4F0C" w:rsidRDefault="00640781" w:rsidP="00640781">
                  <w:r w:rsidRPr="000D4F0C">
                    <w:t>Match: equal 1 Yes</w:t>
                  </w:r>
                </w:p>
              </w:tc>
              <w:tc>
                <w:tcPr>
                  <w:tcW w:w="1587" w:type="dxa"/>
                  <w:shd w:val="clear" w:color="auto" w:fill="DEEAF6" w:themeFill="accent1" w:themeFillTint="33"/>
                </w:tcPr>
                <w:p w:rsidR="00640781" w:rsidRPr="000D4F0C" w:rsidRDefault="00640781" w:rsidP="00640781">
                  <w:r w:rsidRPr="000D4F0C">
                    <w:t>New value: 1</w:t>
                  </w:r>
                </w:p>
              </w:tc>
              <w:tc>
                <w:tcPr>
                  <w:tcW w:w="2050" w:type="dxa"/>
                  <w:shd w:val="clear" w:color="auto" w:fill="DEEAF6" w:themeFill="accent1" w:themeFillTint="33"/>
                </w:tcPr>
                <w:p w:rsidR="00640781" w:rsidRPr="000D4F0C" w:rsidRDefault="00640781" w:rsidP="00640781">
                  <w:r w:rsidRPr="000D4F0C">
                    <w:t>Yes</w:t>
                  </w:r>
                </w:p>
              </w:tc>
            </w:tr>
            <w:tr w:rsidR="00640781" w:rsidRPr="000D4F0C" w:rsidTr="00576679">
              <w:trPr>
                <w:jc w:val="center"/>
              </w:trPr>
              <w:tc>
                <w:tcPr>
                  <w:tcW w:w="1892" w:type="dxa"/>
                  <w:shd w:val="clear" w:color="auto" w:fill="DEEAF6" w:themeFill="accent1" w:themeFillTint="33"/>
                </w:tcPr>
                <w:p w:rsidR="00640781" w:rsidRPr="000D4F0C" w:rsidRDefault="00640781" w:rsidP="00640781">
                  <w:r w:rsidRPr="000D4F0C">
                    <w:t>96 Not applicable</w:t>
                  </w:r>
                </w:p>
              </w:tc>
              <w:tc>
                <w:tcPr>
                  <w:tcW w:w="3122" w:type="dxa"/>
                  <w:shd w:val="clear" w:color="auto" w:fill="DEEAF6" w:themeFill="accent1" w:themeFillTint="33"/>
                </w:tcPr>
                <w:p w:rsidR="00640781" w:rsidRPr="000D4F0C" w:rsidRDefault="00640781" w:rsidP="00640781">
                  <w:r w:rsidRPr="000D4F0C">
                    <w:t>Match: equal 96 Not applicable</w:t>
                  </w:r>
                </w:p>
              </w:tc>
              <w:tc>
                <w:tcPr>
                  <w:tcW w:w="1587" w:type="dxa"/>
                  <w:shd w:val="clear" w:color="auto" w:fill="DEEAF6" w:themeFill="accent1" w:themeFillTint="33"/>
                </w:tcPr>
                <w:p w:rsidR="00640781" w:rsidRPr="000D4F0C" w:rsidRDefault="00640781" w:rsidP="00640781">
                  <w:r w:rsidRPr="000D4F0C">
                    <w:t>New value: 96</w:t>
                  </w:r>
                </w:p>
              </w:tc>
              <w:tc>
                <w:tcPr>
                  <w:tcW w:w="2050" w:type="dxa"/>
                  <w:shd w:val="clear" w:color="auto" w:fill="DEEAF6" w:themeFill="accent1" w:themeFillTint="33"/>
                </w:tcPr>
                <w:p w:rsidR="00640781" w:rsidRPr="000D4F0C" w:rsidRDefault="00640781" w:rsidP="00640781">
                  <w:r w:rsidRPr="000D4F0C">
                    <w:t>Not applicable</w:t>
                  </w:r>
                </w:p>
              </w:tc>
            </w:tr>
            <w:tr w:rsidR="00640781" w:rsidRPr="000D4F0C" w:rsidTr="00576679">
              <w:trPr>
                <w:jc w:val="center"/>
              </w:trPr>
              <w:tc>
                <w:tcPr>
                  <w:tcW w:w="1892" w:type="dxa"/>
                  <w:shd w:val="clear" w:color="auto" w:fill="DEEAF6" w:themeFill="accent1" w:themeFillTint="33"/>
                </w:tcPr>
                <w:p w:rsidR="00640781" w:rsidRPr="000D4F0C" w:rsidRDefault="00640781" w:rsidP="00640781">
                  <w:r w:rsidRPr="000D4F0C">
                    <w:t>98 Unobtainable</w:t>
                  </w:r>
                </w:p>
              </w:tc>
              <w:tc>
                <w:tcPr>
                  <w:tcW w:w="3122" w:type="dxa"/>
                  <w:shd w:val="clear" w:color="auto" w:fill="DEEAF6" w:themeFill="accent1" w:themeFillTint="33"/>
                </w:tcPr>
                <w:p w:rsidR="00640781" w:rsidRPr="000D4F0C" w:rsidRDefault="00640781" w:rsidP="00640781">
                  <w:r w:rsidRPr="000D4F0C">
                    <w:t>Match: equal 98 Unobtainable</w:t>
                  </w:r>
                </w:p>
              </w:tc>
              <w:tc>
                <w:tcPr>
                  <w:tcW w:w="1587" w:type="dxa"/>
                  <w:shd w:val="clear" w:color="auto" w:fill="DEEAF6" w:themeFill="accent1" w:themeFillTint="33"/>
                </w:tcPr>
                <w:p w:rsidR="00640781" w:rsidRPr="000D4F0C" w:rsidRDefault="00640781" w:rsidP="00640781">
                  <w:r w:rsidRPr="000D4F0C">
                    <w:t>New Value: 98</w:t>
                  </w:r>
                </w:p>
              </w:tc>
              <w:tc>
                <w:tcPr>
                  <w:tcW w:w="2050" w:type="dxa"/>
                  <w:shd w:val="clear" w:color="auto" w:fill="DEEAF6" w:themeFill="accent1" w:themeFillTint="33"/>
                </w:tcPr>
                <w:p w:rsidR="00640781" w:rsidRPr="000D4F0C" w:rsidRDefault="00640781" w:rsidP="00640781">
                  <w:r w:rsidRPr="000D4F0C">
                    <w:t>Unobtainable</w:t>
                  </w:r>
                </w:p>
              </w:tc>
            </w:tr>
            <w:tr w:rsidR="00640781" w:rsidRPr="000D4F0C" w:rsidTr="00576679">
              <w:trPr>
                <w:jc w:val="center"/>
              </w:trPr>
              <w:tc>
                <w:tcPr>
                  <w:tcW w:w="1892" w:type="dxa"/>
                  <w:shd w:val="clear" w:color="auto" w:fill="DEEAF6" w:themeFill="accent1" w:themeFillTint="33"/>
                </w:tcPr>
                <w:p w:rsidR="00640781" w:rsidRPr="000D4F0C" w:rsidRDefault="00640781" w:rsidP="00640781">
                  <w:r w:rsidRPr="000D4F0C">
                    <w:t>99 Unknown</w:t>
                  </w:r>
                </w:p>
              </w:tc>
              <w:tc>
                <w:tcPr>
                  <w:tcW w:w="3122" w:type="dxa"/>
                  <w:shd w:val="clear" w:color="auto" w:fill="DEEAF6" w:themeFill="accent1" w:themeFillTint="33"/>
                </w:tcPr>
                <w:p w:rsidR="00640781" w:rsidRPr="000D4F0C" w:rsidRDefault="00640781" w:rsidP="00640781">
                  <w:r w:rsidRPr="000D4F0C">
                    <w:t>Match: equal 99 Unknown</w:t>
                  </w:r>
                </w:p>
              </w:tc>
              <w:tc>
                <w:tcPr>
                  <w:tcW w:w="1587" w:type="dxa"/>
                  <w:shd w:val="clear" w:color="auto" w:fill="DEEAF6" w:themeFill="accent1" w:themeFillTint="33"/>
                </w:tcPr>
                <w:p w:rsidR="00640781" w:rsidRPr="000D4F0C" w:rsidRDefault="00640781" w:rsidP="00640781">
                  <w:r w:rsidRPr="000D4F0C">
                    <w:t>New Value: 99</w:t>
                  </w:r>
                </w:p>
              </w:tc>
              <w:tc>
                <w:tcPr>
                  <w:tcW w:w="2050" w:type="dxa"/>
                  <w:shd w:val="clear" w:color="auto" w:fill="DEEAF6" w:themeFill="accent1" w:themeFillTint="33"/>
                </w:tcPr>
                <w:p w:rsidR="00640781" w:rsidRPr="000D4F0C" w:rsidRDefault="00640781" w:rsidP="00640781">
                  <w:r w:rsidRPr="000D4F0C">
                    <w:t>Unknown</w:t>
                  </w:r>
                </w:p>
              </w:tc>
            </w:tr>
          </w:tbl>
          <w:p w:rsidR="00FF42F6" w:rsidRPr="000D4F0C" w:rsidRDefault="00FF42F6" w:rsidP="00640781"/>
          <w:p w:rsidR="006D6F1D" w:rsidRPr="000D4F0C" w:rsidRDefault="00103987" w:rsidP="00640781">
            <w:r w:rsidRPr="000D4F0C">
              <w:t>Bystander CPR is cardiopulmonary resuscitation performed by a person who is not responding as part of an organi</w:t>
            </w:r>
            <w:r w:rsidR="00131864">
              <w:t>s</w:t>
            </w:r>
            <w:r w:rsidRPr="000D4F0C">
              <w:t xml:space="preserve">ed emergency response system to a cardiac arrest. Physicians, nurses, and paramedics may be described as performing bystander CPR if they are not of the emergency response system involved in the </w:t>
            </w:r>
            <w:r w:rsidR="000D4F0C">
              <w:t>patient</w:t>
            </w:r>
            <w:r w:rsidRPr="000D4F0C">
              <w:t>’s resuscitation. Bystander CPR may be compression only (CCCPR) or compression with ventilations (Full CPR) (the act of inflating the patient’s lungs by rescue breathing with or without a bag-mask device or any other mechanical device).</w:t>
            </w:r>
          </w:p>
          <w:p w:rsidR="00323666" w:rsidRPr="000D4F0C" w:rsidRDefault="00323666" w:rsidP="00640781"/>
          <w:p w:rsidR="00323666" w:rsidRPr="000D4F0C" w:rsidRDefault="00323666" w:rsidP="00640781">
            <w:r w:rsidRPr="000D4F0C">
              <w:t>Note: When multiple entries occur, please refer to the ‘Primary guidance’</w:t>
            </w:r>
          </w:p>
          <w:p w:rsidR="006D6F1D" w:rsidRPr="000D4F0C" w:rsidRDefault="006D6F1D" w:rsidP="00640781"/>
          <w:p w:rsidR="006D6F1D" w:rsidRPr="000D4F0C" w:rsidRDefault="00FF58F2" w:rsidP="00640781">
            <w:r w:rsidRPr="000D4F0C">
              <w:t>Data Source: EMS ePRF/PRF</w:t>
            </w:r>
          </w:p>
          <w:p w:rsidR="006D6F1D" w:rsidRPr="000D4F0C" w:rsidRDefault="006D6F1D" w:rsidP="00065F87"/>
        </w:tc>
      </w:tr>
    </w:tbl>
    <w:p w:rsidR="00FF42F6" w:rsidRDefault="00FF42F6" w:rsidP="00FF42F6"/>
    <w:p w:rsidR="00576679" w:rsidRPr="000D4F0C" w:rsidRDefault="00576679" w:rsidP="00FF42F6"/>
    <w:tbl>
      <w:tblPr>
        <w:tblStyle w:val="TableGrid"/>
        <w:tblW w:w="0" w:type="auto"/>
        <w:tblLook w:val="04A0" w:firstRow="1" w:lastRow="0" w:firstColumn="1" w:lastColumn="0" w:noHBand="0" w:noVBand="1"/>
      </w:tblPr>
      <w:tblGrid>
        <w:gridCol w:w="4508"/>
        <w:gridCol w:w="4508"/>
      </w:tblGrid>
      <w:tr w:rsidR="00FF42F6" w:rsidRPr="000D4F0C" w:rsidTr="00EE67D6">
        <w:tc>
          <w:tcPr>
            <w:tcW w:w="4508" w:type="dxa"/>
            <w:shd w:val="clear" w:color="auto" w:fill="BDD6EE" w:themeFill="accent1" w:themeFillTint="66"/>
          </w:tcPr>
          <w:p w:rsidR="00FF42F6" w:rsidRPr="000D4F0C" w:rsidRDefault="00FF42F6" w:rsidP="00640781">
            <w:r w:rsidRPr="000D4F0C">
              <w:lastRenderedPageBreak/>
              <w:t>Variable:</w:t>
            </w:r>
          </w:p>
        </w:tc>
        <w:tc>
          <w:tcPr>
            <w:tcW w:w="4508" w:type="dxa"/>
            <w:shd w:val="clear" w:color="auto" w:fill="BDD6EE" w:themeFill="accent1" w:themeFillTint="66"/>
          </w:tcPr>
          <w:p w:rsidR="00FF42F6" w:rsidRPr="000D4F0C" w:rsidRDefault="00640781" w:rsidP="00640781">
            <w:r w:rsidRPr="000D4F0C">
              <w:t>Public Access Defibrillator available</w:t>
            </w:r>
          </w:p>
        </w:tc>
      </w:tr>
      <w:tr w:rsidR="00FF42F6" w:rsidRPr="000D4F0C" w:rsidTr="00EE67D6">
        <w:tc>
          <w:tcPr>
            <w:tcW w:w="4508" w:type="dxa"/>
            <w:shd w:val="clear" w:color="auto" w:fill="BDD6EE" w:themeFill="accent1" w:themeFillTint="66"/>
          </w:tcPr>
          <w:p w:rsidR="00FF42F6" w:rsidRPr="000D4F0C" w:rsidRDefault="00FF42F6" w:rsidP="00640781">
            <w:r w:rsidRPr="000D4F0C">
              <w:t>OHCAO short name:</w:t>
            </w:r>
          </w:p>
        </w:tc>
        <w:tc>
          <w:tcPr>
            <w:tcW w:w="4508" w:type="dxa"/>
            <w:shd w:val="clear" w:color="auto" w:fill="BDD6EE" w:themeFill="accent1" w:themeFillTint="66"/>
          </w:tcPr>
          <w:p w:rsidR="00FF42F6" w:rsidRPr="000D4F0C" w:rsidRDefault="00FF42F6" w:rsidP="00640781">
            <w:r w:rsidRPr="000D4F0C">
              <w:t>clg_</w:t>
            </w:r>
            <w:r w:rsidR="00640781" w:rsidRPr="000D4F0C">
              <w:t>PADAvail</w:t>
            </w:r>
          </w:p>
        </w:tc>
      </w:tr>
      <w:tr w:rsidR="00FF42F6" w:rsidRPr="000D4F0C" w:rsidTr="00EE67D6">
        <w:tc>
          <w:tcPr>
            <w:tcW w:w="4508" w:type="dxa"/>
            <w:shd w:val="clear" w:color="auto" w:fill="BDD6EE" w:themeFill="accent1" w:themeFillTint="66"/>
          </w:tcPr>
          <w:p w:rsidR="00FF42F6" w:rsidRPr="000D4F0C" w:rsidRDefault="00FF42F6" w:rsidP="00640781">
            <w:r w:rsidRPr="000D4F0C">
              <w:t>OHCAO long name:</w:t>
            </w:r>
          </w:p>
        </w:tc>
        <w:tc>
          <w:tcPr>
            <w:tcW w:w="4508" w:type="dxa"/>
            <w:shd w:val="clear" w:color="auto" w:fill="BDD6EE" w:themeFill="accent1" w:themeFillTint="66"/>
          </w:tcPr>
          <w:p w:rsidR="00FF42F6" w:rsidRPr="000D4F0C" w:rsidRDefault="00640781" w:rsidP="00640781">
            <w:r w:rsidRPr="000D4F0C">
              <w:t>Public Access Defibrillator available</w:t>
            </w:r>
          </w:p>
        </w:tc>
      </w:tr>
      <w:tr w:rsidR="00FF42F6" w:rsidRPr="000D4F0C" w:rsidTr="0043796E">
        <w:tc>
          <w:tcPr>
            <w:tcW w:w="9016" w:type="dxa"/>
            <w:gridSpan w:val="2"/>
            <w:shd w:val="clear" w:color="auto" w:fill="FBE4D5" w:themeFill="accent2" w:themeFillTint="33"/>
          </w:tcPr>
          <w:p w:rsidR="00640781" w:rsidRPr="000D4F0C" w:rsidRDefault="00640781" w:rsidP="00640781">
            <w:r w:rsidRPr="000D4F0C">
              <w:t>Description:</w:t>
            </w:r>
          </w:p>
          <w:p w:rsidR="00640781" w:rsidRPr="000D4F0C" w:rsidRDefault="00FF58F2" w:rsidP="00640781">
            <w:r w:rsidRPr="000D4F0C">
              <w:t>Supplemental</w:t>
            </w:r>
          </w:p>
          <w:p w:rsidR="00FF58F2" w:rsidRPr="000D4F0C" w:rsidRDefault="00FF58F2" w:rsidP="00640781">
            <w:r w:rsidRPr="000D4F0C">
              <w:t xml:space="preserve">Format: </w:t>
            </w:r>
            <w:r w:rsidR="00EE67D6" w:rsidRPr="000D4F0C">
              <w:t>tinyint</w:t>
            </w:r>
          </w:p>
          <w:p w:rsidR="00FF58F2" w:rsidRPr="000D4F0C" w:rsidRDefault="00FF58F2" w:rsidP="00640781">
            <w:r w:rsidRPr="000D4F0C">
              <w:t>Definition Source: OHCAO</w:t>
            </w:r>
          </w:p>
          <w:p w:rsidR="00FF58F2" w:rsidRPr="000D4F0C" w:rsidRDefault="00FF58F2" w:rsidP="00640781"/>
          <w:tbl>
            <w:tblPr>
              <w:tblStyle w:val="TableGrid"/>
              <w:tblW w:w="0" w:type="auto"/>
              <w:jc w:val="center"/>
              <w:tblLook w:val="04A0" w:firstRow="1" w:lastRow="0" w:firstColumn="1" w:lastColumn="0" w:noHBand="0" w:noVBand="1"/>
            </w:tblPr>
            <w:tblGrid>
              <w:gridCol w:w="1892"/>
              <w:gridCol w:w="3122"/>
              <w:gridCol w:w="1587"/>
              <w:gridCol w:w="2050"/>
            </w:tblGrid>
            <w:tr w:rsidR="00640781" w:rsidRPr="000D4F0C" w:rsidTr="00576679">
              <w:trPr>
                <w:jc w:val="center"/>
              </w:trPr>
              <w:tc>
                <w:tcPr>
                  <w:tcW w:w="1892" w:type="dxa"/>
                  <w:shd w:val="clear" w:color="auto" w:fill="DEEAF6" w:themeFill="accent1" w:themeFillTint="33"/>
                </w:tcPr>
                <w:p w:rsidR="00640781" w:rsidRPr="000D4F0C" w:rsidRDefault="00640781" w:rsidP="00640781">
                  <w:r w:rsidRPr="000D4F0C">
                    <w:t>0 No</w:t>
                  </w:r>
                </w:p>
              </w:tc>
              <w:tc>
                <w:tcPr>
                  <w:tcW w:w="3122" w:type="dxa"/>
                  <w:shd w:val="clear" w:color="auto" w:fill="DEEAF6" w:themeFill="accent1" w:themeFillTint="33"/>
                </w:tcPr>
                <w:p w:rsidR="00640781" w:rsidRPr="000D4F0C" w:rsidRDefault="00640781" w:rsidP="00640781">
                  <w:r w:rsidRPr="000D4F0C">
                    <w:t>Match: equal 0 No</w:t>
                  </w:r>
                </w:p>
              </w:tc>
              <w:tc>
                <w:tcPr>
                  <w:tcW w:w="1587" w:type="dxa"/>
                  <w:shd w:val="clear" w:color="auto" w:fill="DEEAF6" w:themeFill="accent1" w:themeFillTint="33"/>
                </w:tcPr>
                <w:p w:rsidR="00640781" w:rsidRPr="000D4F0C" w:rsidRDefault="00640781" w:rsidP="00640781">
                  <w:r w:rsidRPr="000D4F0C">
                    <w:t>New value: 0</w:t>
                  </w:r>
                </w:p>
              </w:tc>
              <w:tc>
                <w:tcPr>
                  <w:tcW w:w="2050" w:type="dxa"/>
                  <w:shd w:val="clear" w:color="auto" w:fill="DEEAF6" w:themeFill="accent1" w:themeFillTint="33"/>
                </w:tcPr>
                <w:p w:rsidR="00640781" w:rsidRPr="000D4F0C" w:rsidRDefault="00640781" w:rsidP="00640781">
                  <w:r w:rsidRPr="000D4F0C">
                    <w:t>No</w:t>
                  </w:r>
                </w:p>
              </w:tc>
            </w:tr>
            <w:tr w:rsidR="00640781" w:rsidRPr="000D4F0C" w:rsidTr="00576679">
              <w:trPr>
                <w:jc w:val="center"/>
              </w:trPr>
              <w:tc>
                <w:tcPr>
                  <w:tcW w:w="1892" w:type="dxa"/>
                  <w:shd w:val="clear" w:color="auto" w:fill="DEEAF6" w:themeFill="accent1" w:themeFillTint="33"/>
                </w:tcPr>
                <w:p w:rsidR="00640781" w:rsidRPr="000D4F0C" w:rsidRDefault="00640781" w:rsidP="00640781">
                  <w:r w:rsidRPr="000D4F0C">
                    <w:t>1 Yes</w:t>
                  </w:r>
                </w:p>
              </w:tc>
              <w:tc>
                <w:tcPr>
                  <w:tcW w:w="3122" w:type="dxa"/>
                  <w:shd w:val="clear" w:color="auto" w:fill="DEEAF6" w:themeFill="accent1" w:themeFillTint="33"/>
                </w:tcPr>
                <w:p w:rsidR="00640781" w:rsidRPr="000D4F0C" w:rsidRDefault="00640781" w:rsidP="00640781">
                  <w:r w:rsidRPr="000D4F0C">
                    <w:t>Match: equal 1 Yes</w:t>
                  </w:r>
                </w:p>
              </w:tc>
              <w:tc>
                <w:tcPr>
                  <w:tcW w:w="1587" w:type="dxa"/>
                  <w:shd w:val="clear" w:color="auto" w:fill="DEEAF6" w:themeFill="accent1" w:themeFillTint="33"/>
                </w:tcPr>
                <w:p w:rsidR="00640781" w:rsidRPr="000D4F0C" w:rsidRDefault="00640781" w:rsidP="00640781">
                  <w:r w:rsidRPr="000D4F0C">
                    <w:t>New value: 1</w:t>
                  </w:r>
                </w:p>
              </w:tc>
              <w:tc>
                <w:tcPr>
                  <w:tcW w:w="2050" w:type="dxa"/>
                  <w:shd w:val="clear" w:color="auto" w:fill="DEEAF6" w:themeFill="accent1" w:themeFillTint="33"/>
                </w:tcPr>
                <w:p w:rsidR="00640781" w:rsidRPr="000D4F0C" w:rsidRDefault="00640781" w:rsidP="00640781">
                  <w:r w:rsidRPr="000D4F0C">
                    <w:t>Yes</w:t>
                  </w:r>
                </w:p>
              </w:tc>
            </w:tr>
            <w:tr w:rsidR="00640781" w:rsidRPr="000D4F0C" w:rsidTr="00576679">
              <w:trPr>
                <w:jc w:val="center"/>
              </w:trPr>
              <w:tc>
                <w:tcPr>
                  <w:tcW w:w="1892" w:type="dxa"/>
                  <w:shd w:val="clear" w:color="auto" w:fill="DEEAF6" w:themeFill="accent1" w:themeFillTint="33"/>
                </w:tcPr>
                <w:p w:rsidR="00640781" w:rsidRPr="000D4F0C" w:rsidRDefault="00640781" w:rsidP="00640781">
                  <w:r w:rsidRPr="000D4F0C">
                    <w:t>96 Not applicable</w:t>
                  </w:r>
                </w:p>
              </w:tc>
              <w:tc>
                <w:tcPr>
                  <w:tcW w:w="3122" w:type="dxa"/>
                  <w:shd w:val="clear" w:color="auto" w:fill="DEEAF6" w:themeFill="accent1" w:themeFillTint="33"/>
                </w:tcPr>
                <w:p w:rsidR="00640781" w:rsidRPr="000D4F0C" w:rsidRDefault="00640781" w:rsidP="00640781">
                  <w:r w:rsidRPr="000D4F0C">
                    <w:t>Match: equal 96 Not applicable</w:t>
                  </w:r>
                </w:p>
              </w:tc>
              <w:tc>
                <w:tcPr>
                  <w:tcW w:w="1587" w:type="dxa"/>
                  <w:shd w:val="clear" w:color="auto" w:fill="DEEAF6" w:themeFill="accent1" w:themeFillTint="33"/>
                </w:tcPr>
                <w:p w:rsidR="00640781" w:rsidRPr="000D4F0C" w:rsidRDefault="00640781" w:rsidP="00640781">
                  <w:r w:rsidRPr="000D4F0C">
                    <w:t>New value: 96</w:t>
                  </w:r>
                </w:p>
              </w:tc>
              <w:tc>
                <w:tcPr>
                  <w:tcW w:w="2050" w:type="dxa"/>
                  <w:shd w:val="clear" w:color="auto" w:fill="DEEAF6" w:themeFill="accent1" w:themeFillTint="33"/>
                </w:tcPr>
                <w:p w:rsidR="00640781" w:rsidRPr="000D4F0C" w:rsidRDefault="00640781" w:rsidP="00640781">
                  <w:r w:rsidRPr="000D4F0C">
                    <w:t>Not applicable</w:t>
                  </w:r>
                </w:p>
              </w:tc>
            </w:tr>
            <w:tr w:rsidR="00640781" w:rsidRPr="000D4F0C" w:rsidTr="00576679">
              <w:trPr>
                <w:jc w:val="center"/>
              </w:trPr>
              <w:tc>
                <w:tcPr>
                  <w:tcW w:w="1892" w:type="dxa"/>
                  <w:shd w:val="clear" w:color="auto" w:fill="DEEAF6" w:themeFill="accent1" w:themeFillTint="33"/>
                </w:tcPr>
                <w:p w:rsidR="00640781" w:rsidRPr="000D4F0C" w:rsidRDefault="00640781" w:rsidP="00640781">
                  <w:r w:rsidRPr="000D4F0C">
                    <w:t>98 Unobtainable</w:t>
                  </w:r>
                </w:p>
              </w:tc>
              <w:tc>
                <w:tcPr>
                  <w:tcW w:w="3122" w:type="dxa"/>
                  <w:shd w:val="clear" w:color="auto" w:fill="DEEAF6" w:themeFill="accent1" w:themeFillTint="33"/>
                </w:tcPr>
                <w:p w:rsidR="00640781" w:rsidRPr="000D4F0C" w:rsidRDefault="00640781" w:rsidP="00640781">
                  <w:r w:rsidRPr="000D4F0C">
                    <w:t>Match: equal 98 Unobtainable</w:t>
                  </w:r>
                </w:p>
              </w:tc>
              <w:tc>
                <w:tcPr>
                  <w:tcW w:w="1587" w:type="dxa"/>
                  <w:shd w:val="clear" w:color="auto" w:fill="DEEAF6" w:themeFill="accent1" w:themeFillTint="33"/>
                </w:tcPr>
                <w:p w:rsidR="00640781" w:rsidRPr="000D4F0C" w:rsidRDefault="00640781" w:rsidP="00640781">
                  <w:r w:rsidRPr="000D4F0C">
                    <w:t>New Value: 98</w:t>
                  </w:r>
                </w:p>
              </w:tc>
              <w:tc>
                <w:tcPr>
                  <w:tcW w:w="2050" w:type="dxa"/>
                  <w:shd w:val="clear" w:color="auto" w:fill="DEEAF6" w:themeFill="accent1" w:themeFillTint="33"/>
                </w:tcPr>
                <w:p w:rsidR="00640781" w:rsidRPr="000D4F0C" w:rsidRDefault="00640781" w:rsidP="00640781">
                  <w:r w:rsidRPr="000D4F0C">
                    <w:t>Unobtainable</w:t>
                  </w:r>
                </w:p>
              </w:tc>
            </w:tr>
            <w:tr w:rsidR="00640781" w:rsidRPr="000D4F0C" w:rsidTr="00576679">
              <w:trPr>
                <w:jc w:val="center"/>
              </w:trPr>
              <w:tc>
                <w:tcPr>
                  <w:tcW w:w="1892" w:type="dxa"/>
                  <w:shd w:val="clear" w:color="auto" w:fill="DEEAF6" w:themeFill="accent1" w:themeFillTint="33"/>
                </w:tcPr>
                <w:p w:rsidR="00640781" w:rsidRPr="000D4F0C" w:rsidRDefault="00640781" w:rsidP="00640781">
                  <w:r w:rsidRPr="000D4F0C">
                    <w:t>99 Unknown</w:t>
                  </w:r>
                </w:p>
              </w:tc>
              <w:tc>
                <w:tcPr>
                  <w:tcW w:w="3122" w:type="dxa"/>
                  <w:shd w:val="clear" w:color="auto" w:fill="DEEAF6" w:themeFill="accent1" w:themeFillTint="33"/>
                </w:tcPr>
                <w:p w:rsidR="00640781" w:rsidRPr="000D4F0C" w:rsidRDefault="00640781" w:rsidP="00640781">
                  <w:r w:rsidRPr="000D4F0C">
                    <w:t>Match: equal 99 Unknown</w:t>
                  </w:r>
                </w:p>
              </w:tc>
              <w:tc>
                <w:tcPr>
                  <w:tcW w:w="1587" w:type="dxa"/>
                  <w:shd w:val="clear" w:color="auto" w:fill="DEEAF6" w:themeFill="accent1" w:themeFillTint="33"/>
                </w:tcPr>
                <w:p w:rsidR="00640781" w:rsidRPr="000D4F0C" w:rsidRDefault="00640781" w:rsidP="00640781">
                  <w:r w:rsidRPr="000D4F0C">
                    <w:t>New Value: 99</w:t>
                  </w:r>
                </w:p>
              </w:tc>
              <w:tc>
                <w:tcPr>
                  <w:tcW w:w="2050" w:type="dxa"/>
                  <w:shd w:val="clear" w:color="auto" w:fill="DEEAF6" w:themeFill="accent1" w:themeFillTint="33"/>
                </w:tcPr>
                <w:p w:rsidR="00640781" w:rsidRPr="000D4F0C" w:rsidRDefault="00640781" w:rsidP="00640781">
                  <w:r w:rsidRPr="000D4F0C">
                    <w:t>Unknown</w:t>
                  </w:r>
                </w:p>
              </w:tc>
            </w:tr>
          </w:tbl>
          <w:p w:rsidR="001F6D80" w:rsidRPr="000D4F0C" w:rsidRDefault="001F6D80" w:rsidP="00640781"/>
          <w:p w:rsidR="00640781" w:rsidRPr="000D4F0C" w:rsidRDefault="001F6D80" w:rsidP="00640781">
            <w:r w:rsidRPr="000D4F0C">
              <w:t>According to the CAD system, was there an AED available at the incident location</w:t>
            </w:r>
            <w:r w:rsidR="00131864">
              <w:t>?</w:t>
            </w:r>
          </w:p>
          <w:p w:rsidR="006D6F1D" w:rsidRPr="000D4F0C" w:rsidRDefault="006D6F1D" w:rsidP="00640781"/>
          <w:p w:rsidR="006D6F1D" w:rsidRPr="000D4F0C" w:rsidRDefault="001F6D80" w:rsidP="00640781">
            <w:r w:rsidRPr="000D4F0C">
              <w:t>Note: OHCAO project will overwrite data from AED event form submission</w:t>
            </w:r>
          </w:p>
          <w:p w:rsidR="006D6F1D" w:rsidRPr="000D4F0C" w:rsidRDefault="006D6F1D" w:rsidP="00640781"/>
          <w:p w:rsidR="006D6F1D" w:rsidRPr="000D4F0C" w:rsidRDefault="00FF58F2" w:rsidP="00640781">
            <w:r w:rsidRPr="000D4F0C">
              <w:t>Data Source: EMS CAD, AED event form</w:t>
            </w:r>
          </w:p>
          <w:p w:rsidR="00FF42F6" w:rsidRPr="000D4F0C" w:rsidRDefault="00FF42F6" w:rsidP="00065F87"/>
        </w:tc>
      </w:tr>
    </w:tbl>
    <w:p w:rsidR="00FF42F6" w:rsidRDefault="00FF42F6" w:rsidP="00FF42F6"/>
    <w:p w:rsidR="00576679" w:rsidRPr="000D4F0C" w:rsidRDefault="00576679" w:rsidP="00FF42F6"/>
    <w:tbl>
      <w:tblPr>
        <w:tblStyle w:val="TableGrid"/>
        <w:tblW w:w="0" w:type="auto"/>
        <w:tblLook w:val="04A0" w:firstRow="1" w:lastRow="0" w:firstColumn="1" w:lastColumn="0" w:noHBand="0" w:noVBand="1"/>
      </w:tblPr>
      <w:tblGrid>
        <w:gridCol w:w="4508"/>
        <w:gridCol w:w="4508"/>
      </w:tblGrid>
      <w:tr w:rsidR="00FF42F6" w:rsidRPr="000D4F0C" w:rsidTr="00EE67D6">
        <w:tc>
          <w:tcPr>
            <w:tcW w:w="4508" w:type="dxa"/>
            <w:shd w:val="clear" w:color="auto" w:fill="BDD6EE" w:themeFill="accent1" w:themeFillTint="66"/>
          </w:tcPr>
          <w:p w:rsidR="00FF42F6" w:rsidRPr="000D4F0C" w:rsidRDefault="00FF42F6" w:rsidP="00640781">
            <w:r w:rsidRPr="000D4F0C">
              <w:t>Variable:</w:t>
            </w:r>
          </w:p>
        </w:tc>
        <w:tc>
          <w:tcPr>
            <w:tcW w:w="4508" w:type="dxa"/>
            <w:shd w:val="clear" w:color="auto" w:fill="BDD6EE" w:themeFill="accent1" w:themeFillTint="66"/>
          </w:tcPr>
          <w:p w:rsidR="00FF42F6" w:rsidRPr="000D4F0C" w:rsidRDefault="00640781" w:rsidP="00640781">
            <w:r w:rsidRPr="000D4F0C">
              <w:t>Public Access Defibrillator used by public?</w:t>
            </w:r>
          </w:p>
        </w:tc>
      </w:tr>
      <w:tr w:rsidR="00FF42F6" w:rsidRPr="000D4F0C" w:rsidTr="00EE67D6">
        <w:tc>
          <w:tcPr>
            <w:tcW w:w="4508" w:type="dxa"/>
            <w:shd w:val="clear" w:color="auto" w:fill="BDD6EE" w:themeFill="accent1" w:themeFillTint="66"/>
          </w:tcPr>
          <w:p w:rsidR="00FF42F6" w:rsidRPr="000D4F0C" w:rsidRDefault="00FF42F6" w:rsidP="00640781">
            <w:r w:rsidRPr="000D4F0C">
              <w:t>OHCAO short name:</w:t>
            </w:r>
          </w:p>
        </w:tc>
        <w:tc>
          <w:tcPr>
            <w:tcW w:w="4508" w:type="dxa"/>
            <w:shd w:val="clear" w:color="auto" w:fill="BDD6EE" w:themeFill="accent1" w:themeFillTint="66"/>
          </w:tcPr>
          <w:p w:rsidR="00FF42F6" w:rsidRPr="000D4F0C" w:rsidRDefault="00FF42F6" w:rsidP="00640781">
            <w:r w:rsidRPr="000D4F0C">
              <w:t>clg_</w:t>
            </w:r>
            <w:r w:rsidR="00640781" w:rsidRPr="000D4F0C">
              <w:t>PADUsed</w:t>
            </w:r>
          </w:p>
        </w:tc>
      </w:tr>
      <w:tr w:rsidR="00FF42F6" w:rsidRPr="000D4F0C" w:rsidTr="00EE67D6">
        <w:tc>
          <w:tcPr>
            <w:tcW w:w="4508" w:type="dxa"/>
            <w:shd w:val="clear" w:color="auto" w:fill="BDD6EE" w:themeFill="accent1" w:themeFillTint="66"/>
          </w:tcPr>
          <w:p w:rsidR="00FF42F6" w:rsidRPr="000D4F0C" w:rsidRDefault="00FF42F6" w:rsidP="00640781">
            <w:r w:rsidRPr="000D4F0C">
              <w:t>OHCAO long name:</w:t>
            </w:r>
          </w:p>
        </w:tc>
        <w:tc>
          <w:tcPr>
            <w:tcW w:w="4508" w:type="dxa"/>
            <w:shd w:val="clear" w:color="auto" w:fill="BDD6EE" w:themeFill="accent1" w:themeFillTint="66"/>
          </w:tcPr>
          <w:p w:rsidR="00FF42F6" w:rsidRPr="000D4F0C" w:rsidRDefault="00640781" w:rsidP="00640781">
            <w:r w:rsidRPr="000D4F0C">
              <w:t>Public Access Defibrillator used by public?</w:t>
            </w:r>
          </w:p>
        </w:tc>
      </w:tr>
      <w:tr w:rsidR="00FF42F6" w:rsidRPr="000D4F0C" w:rsidTr="0043796E">
        <w:tc>
          <w:tcPr>
            <w:tcW w:w="9016" w:type="dxa"/>
            <w:gridSpan w:val="2"/>
            <w:shd w:val="clear" w:color="auto" w:fill="FBE4D5" w:themeFill="accent2" w:themeFillTint="33"/>
          </w:tcPr>
          <w:p w:rsidR="00640781" w:rsidRPr="000D4F0C" w:rsidRDefault="00640781" w:rsidP="00640781">
            <w:r w:rsidRPr="000D4F0C">
              <w:t>Description:</w:t>
            </w:r>
          </w:p>
          <w:p w:rsidR="00640781" w:rsidRPr="000D4F0C" w:rsidRDefault="00FF58F2" w:rsidP="00640781">
            <w:r w:rsidRPr="000D4F0C">
              <w:t>Core</w:t>
            </w:r>
          </w:p>
          <w:p w:rsidR="00FF58F2" w:rsidRPr="000D4F0C" w:rsidRDefault="00FF58F2" w:rsidP="00640781">
            <w:r w:rsidRPr="000D4F0C">
              <w:t xml:space="preserve">Format: </w:t>
            </w:r>
            <w:r w:rsidR="00EE67D6" w:rsidRPr="000D4F0C">
              <w:t>tinyint</w:t>
            </w:r>
          </w:p>
          <w:p w:rsidR="00FF58F2" w:rsidRPr="000D4F0C" w:rsidRDefault="00FF58F2" w:rsidP="00640781">
            <w:r w:rsidRPr="000D4F0C">
              <w:t>Definition Source: Utstein ‘14</w:t>
            </w:r>
          </w:p>
          <w:p w:rsidR="00FF58F2" w:rsidRPr="000D4F0C" w:rsidRDefault="00FF58F2" w:rsidP="00640781"/>
          <w:tbl>
            <w:tblPr>
              <w:tblStyle w:val="TableGrid"/>
              <w:tblW w:w="0" w:type="auto"/>
              <w:jc w:val="center"/>
              <w:tblLook w:val="04A0" w:firstRow="1" w:lastRow="0" w:firstColumn="1" w:lastColumn="0" w:noHBand="0" w:noVBand="1"/>
            </w:tblPr>
            <w:tblGrid>
              <w:gridCol w:w="1892"/>
              <w:gridCol w:w="3122"/>
              <w:gridCol w:w="1587"/>
              <w:gridCol w:w="2050"/>
            </w:tblGrid>
            <w:tr w:rsidR="00640781" w:rsidRPr="000D4F0C" w:rsidTr="00576679">
              <w:trPr>
                <w:jc w:val="center"/>
              </w:trPr>
              <w:tc>
                <w:tcPr>
                  <w:tcW w:w="1892" w:type="dxa"/>
                  <w:shd w:val="clear" w:color="auto" w:fill="DEEAF6" w:themeFill="accent1" w:themeFillTint="33"/>
                </w:tcPr>
                <w:p w:rsidR="00640781" w:rsidRPr="000D4F0C" w:rsidRDefault="00640781" w:rsidP="00640781">
                  <w:r w:rsidRPr="000D4F0C">
                    <w:t>0 No</w:t>
                  </w:r>
                </w:p>
              </w:tc>
              <w:tc>
                <w:tcPr>
                  <w:tcW w:w="3122" w:type="dxa"/>
                  <w:shd w:val="clear" w:color="auto" w:fill="DEEAF6" w:themeFill="accent1" w:themeFillTint="33"/>
                </w:tcPr>
                <w:p w:rsidR="00640781" w:rsidRPr="000D4F0C" w:rsidRDefault="00640781" w:rsidP="00640781">
                  <w:r w:rsidRPr="000D4F0C">
                    <w:t>Match: equal 0 No</w:t>
                  </w:r>
                </w:p>
              </w:tc>
              <w:tc>
                <w:tcPr>
                  <w:tcW w:w="1587" w:type="dxa"/>
                  <w:shd w:val="clear" w:color="auto" w:fill="DEEAF6" w:themeFill="accent1" w:themeFillTint="33"/>
                </w:tcPr>
                <w:p w:rsidR="00640781" w:rsidRPr="000D4F0C" w:rsidRDefault="00640781" w:rsidP="00640781">
                  <w:r w:rsidRPr="000D4F0C">
                    <w:t>New value: 0</w:t>
                  </w:r>
                </w:p>
              </w:tc>
              <w:tc>
                <w:tcPr>
                  <w:tcW w:w="2050" w:type="dxa"/>
                  <w:shd w:val="clear" w:color="auto" w:fill="DEEAF6" w:themeFill="accent1" w:themeFillTint="33"/>
                </w:tcPr>
                <w:p w:rsidR="00640781" w:rsidRPr="000D4F0C" w:rsidRDefault="00640781" w:rsidP="00640781">
                  <w:r w:rsidRPr="000D4F0C">
                    <w:t>No</w:t>
                  </w:r>
                </w:p>
              </w:tc>
            </w:tr>
            <w:tr w:rsidR="00640781" w:rsidRPr="000D4F0C" w:rsidTr="00576679">
              <w:trPr>
                <w:jc w:val="center"/>
              </w:trPr>
              <w:tc>
                <w:tcPr>
                  <w:tcW w:w="1892" w:type="dxa"/>
                  <w:shd w:val="clear" w:color="auto" w:fill="DEEAF6" w:themeFill="accent1" w:themeFillTint="33"/>
                </w:tcPr>
                <w:p w:rsidR="00640781" w:rsidRPr="000D4F0C" w:rsidRDefault="00640781" w:rsidP="00640781">
                  <w:r w:rsidRPr="000D4F0C">
                    <w:t>1 Yes</w:t>
                  </w:r>
                </w:p>
              </w:tc>
              <w:tc>
                <w:tcPr>
                  <w:tcW w:w="3122" w:type="dxa"/>
                  <w:shd w:val="clear" w:color="auto" w:fill="DEEAF6" w:themeFill="accent1" w:themeFillTint="33"/>
                </w:tcPr>
                <w:p w:rsidR="00640781" w:rsidRPr="000D4F0C" w:rsidRDefault="00640781" w:rsidP="00640781">
                  <w:r w:rsidRPr="000D4F0C">
                    <w:t>Match: equal 1 Yes</w:t>
                  </w:r>
                </w:p>
              </w:tc>
              <w:tc>
                <w:tcPr>
                  <w:tcW w:w="1587" w:type="dxa"/>
                  <w:shd w:val="clear" w:color="auto" w:fill="DEEAF6" w:themeFill="accent1" w:themeFillTint="33"/>
                </w:tcPr>
                <w:p w:rsidR="00640781" w:rsidRPr="000D4F0C" w:rsidRDefault="00640781" w:rsidP="00640781">
                  <w:r w:rsidRPr="000D4F0C">
                    <w:t>New value: 1</w:t>
                  </w:r>
                </w:p>
              </w:tc>
              <w:tc>
                <w:tcPr>
                  <w:tcW w:w="2050" w:type="dxa"/>
                  <w:shd w:val="clear" w:color="auto" w:fill="DEEAF6" w:themeFill="accent1" w:themeFillTint="33"/>
                </w:tcPr>
                <w:p w:rsidR="00640781" w:rsidRPr="000D4F0C" w:rsidRDefault="00640781" w:rsidP="00640781">
                  <w:r w:rsidRPr="000D4F0C">
                    <w:t>Yes</w:t>
                  </w:r>
                </w:p>
              </w:tc>
            </w:tr>
            <w:tr w:rsidR="00640781" w:rsidRPr="000D4F0C" w:rsidTr="00576679">
              <w:trPr>
                <w:jc w:val="center"/>
              </w:trPr>
              <w:tc>
                <w:tcPr>
                  <w:tcW w:w="1892" w:type="dxa"/>
                  <w:shd w:val="clear" w:color="auto" w:fill="DEEAF6" w:themeFill="accent1" w:themeFillTint="33"/>
                </w:tcPr>
                <w:p w:rsidR="00640781" w:rsidRPr="000D4F0C" w:rsidRDefault="00640781" w:rsidP="00640781">
                  <w:r w:rsidRPr="000D4F0C">
                    <w:t>96 Not applicable</w:t>
                  </w:r>
                </w:p>
              </w:tc>
              <w:tc>
                <w:tcPr>
                  <w:tcW w:w="3122" w:type="dxa"/>
                  <w:shd w:val="clear" w:color="auto" w:fill="DEEAF6" w:themeFill="accent1" w:themeFillTint="33"/>
                </w:tcPr>
                <w:p w:rsidR="00640781" w:rsidRPr="000D4F0C" w:rsidRDefault="00640781" w:rsidP="00640781">
                  <w:r w:rsidRPr="000D4F0C">
                    <w:t>Match: equal 96 Not applicable</w:t>
                  </w:r>
                </w:p>
              </w:tc>
              <w:tc>
                <w:tcPr>
                  <w:tcW w:w="1587" w:type="dxa"/>
                  <w:shd w:val="clear" w:color="auto" w:fill="DEEAF6" w:themeFill="accent1" w:themeFillTint="33"/>
                </w:tcPr>
                <w:p w:rsidR="00640781" w:rsidRPr="000D4F0C" w:rsidRDefault="00640781" w:rsidP="00640781">
                  <w:r w:rsidRPr="000D4F0C">
                    <w:t>New value: 96</w:t>
                  </w:r>
                </w:p>
              </w:tc>
              <w:tc>
                <w:tcPr>
                  <w:tcW w:w="2050" w:type="dxa"/>
                  <w:shd w:val="clear" w:color="auto" w:fill="DEEAF6" w:themeFill="accent1" w:themeFillTint="33"/>
                </w:tcPr>
                <w:p w:rsidR="00640781" w:rsidRPr="000D4F0C" w:rsidRDefault="00640781" w:rsidP="00640781">
                  <w:r w:rsidRPr="000D4F0C">
                    <w:t>Not applicable</w:t>
                  </w:r>
                </w:p>
              </w:tc>
            </w:tr>
            <w:tr w:rsidR="00640781" w:rsidRPr="000D4F0C" w:rsidTr="00576679">
              <w:trPr>
                <w:jc w:val="center"/>
              </w:trPr>
              <w:tc>
                <w:tcPr>
                  <w:tcW w:w="1892" w:type="dxa"/>
                  <w:shd w:val="clear" w:color="auto" w:fill="DEEAF6" w:themeFill="accent1" w:themeFillTint="33"/>
                </w:tcPr>
                <w:p w:rsidR="00640781" w:rsidRPr="000D4F0C" w:rsidRDefault="00640781" w:rsidP="00640781">
                  <w:r w:rsidRPr="000D4F0C">
                    <w:t>98 Unobtainable</w:t>
                  </w:r>
                </w:p>
              </w:tc>
              <w:tc>
                <w:tcPr>
                  <w:tcW w:w="3122" w:type="dxa"/>
                  <w:shd w:val="clear" w:color="auto" w:fill="DEEAF6" w:themeFill="accent1" w:themeFillTint="33"/>
                </w:tcPr>
                <w:p w:rsidR="00640781" w:rsidRPr="000D4F0C" w:rsidRDefault="00640781" w:rsidP="00640781">
                  <w:r w:rsidRPr="000D4F0C">
                    <w:t>Match: equal 98 Unobtainable</w:t>
                  </w:r>
                </w:p>
              </w:tc>
              <w:tc>
                <w:tcPr>
                  <w:tcW w:w="1587" w:type="dxa"/>
                  <w:shd w:val="clear" w:color="auto" w:fill="DEEAF6" w:themeFill="accent1" w:themeFillTint="33"/>
                </w:tcPr>
                <w:p w:rsidR="00640781" w:rsidRPr="000D4F0C" w:rsidRDefault="00640781" w:rsidP="00640781">
                  <w:r w:rsidRPr="000D4F0C">
                    <w:t>New Value: 98</w:t>
                  </w:r>
                </w:p>
              </w:tc>
              <w:tc>
                <w:tcPr>
                  <w:tcW w:w="2050" w:type="dxa"/>
                  <w:shd w:val="clear" w:color="auto" w:fill="DEEAF6" w:themeFill="accent1" w:themeFillTint="33"/>
                </w:tcPr>
                <w:p w:rsidR="00640781" w:rsidRPr="000D4F0C" w:rsidRDefault="00640781" w:rsidP="00640781">
                  <w:r w:rsidRPr="000D4F0C">
                    <w:t>Unobtainable</w:t>
                  </w:r>
                </w:p>
              </w:tc>
            </w:tr>
            <w:tr w:rsidR="00640781" w:rsidRPr="000D4F0C" w:rsidTr="00576679">
              <w:trPr>
                <w:jc w:val="center"/>
              </w:trPr>
              <w:tc>
                <w:tcPr>
                  <w:tcW w:w="1892" w:type="dxa"/>
                  <w:shd w:val="clear" w:color="auto" w:fill="DEEAF6" w:themeFill="accent1" w:themeFillTint="33"/>
                </w:tcPr>
                <w:p w:rsidR="00640781" w:rsidRPr="000D4F0C" w:rsidRDefault="00640781" w:rsidP="00640781">
                  <w:r w:rsidRPr="000D4F0C">
                    <w:t>99 Unknown</w:t>
                  </w:r>
                </w:p>
              </w:tc>
              <w:tc>
                <w:tcPr>
                  <w:tcW w:w="3122" w:type="dxa"/>
                  <w:shd w:val="clear" w:color="auto" w:fill="DEEAF6" w:themeFill="accent1" w:themeFillTint="33"/>
                </w:tcPr>
                <w:p w:rsidR="00640781" w:rsidRPr="000D4F0C" w:rsidRDefault="00640781" w:rsidP="00640781">
                  <w:r w:rsidRPr="000D4F0C">
                    <w:t>Match: equal 99 Unknown</w:t>
                  </w:r>
                </w:p>
              </w:tc>
              <w:tc>
                <w:tcPr>
                  <w:tcW w:w="1587" w:type="dxa"/>
                  <w:shd w:val="clear" w:color="auto" w:fill="DEEAF6" w:themeFill="accent1" w:themeFillTint="33"/>
                </w:tcPr>
                <w:p w:rsidR="00640781" w:rsidRPr="000D4F0C" w:rsidRDefault="00640781" w:rsidP="00640781">
                  <w:r w:rsidRPr="000D4F0C">
                    <w:t>New Value: 99</w:t>
                  </w:r>
                </w:p>
              </w:tc>
              <w:tc>
                <w:tcPr>
                  <w:tcW w:w="2050" w:type="dxa"/>
                  <w:shd w:val="clear" w:color="auto" w:fill="DEEAF6" w:themeFill="accent1" w:themeFillTint="33"/>
                </w:tcPr>
                <w:p w:rsidR="00640781" w:rsidRPr="000D4F0C" w:rsidRDefault="00640781" w:rsidP="00640781">
                  <w:r w:rsidRPr="000D4F0C">
                    <w:t>Unknown</w:t>
                  </w:r>
                </w:p>
              </w:tc>
            </w:tr>
          </w:tbl>
          <w:p w:rsidR="00640781" w:rsidRPr="000D4F0C" w:rsidRDefault="00640781" w:rsidP="00640781"/>
          <w:p w:rsidR="006D6F1D" w:rsidRPr="000D4F0C" w:rsidRDefault="001F6D80" w:rsidP="00640781">
            <w:r w:rsidRPr="000D4F0C">
              <w:t>Bystander AED use</w:t>
            </w:r>
          </w:p>
          <w:p w:rsidR="006D6F1D" w:rsidRPr="000D4F0C" w:rsidRDefault="006D6F1D" w:rsidP="00640781"/>
          <w:p w:rsidR="006D6F1D" w:rsidRPr="000D4F0C" w:rsidRDefault="001F6D80" w:rsidP="00640781">
            <w:r w:rsidRPr="000D4F0C">
              <w:t>Note: OHCAO project will overwrite data from AED event form submission</w:t>
            </w:r>
          </w:p>
          <w:p w:rsidR="004D2415" w:rsidRPr="000D4F0C" w:rsidRDefault="004D2415" w:rsidP="00640781">
            <w:r w:rsidRPr="000D4F0C">
              <w:t>Note: When multiple entries occur, please refer to the ‘Primary guidance’</w:t>
            </w:r>
          </w:p>
          <w:p w:rsidR="006D6F1D" w:rsidRPr="000D4F0C" w:rsidRDefault="006D6F1D" w:rsidP="00640781"/>
          <w:p w:rsidR="006D6F1D" w:rsidRPr="000D4F0C" w:rsidRDefault="00FF58F2" w:rsidP="00640781">
            <w:r w:rsidRPr="000D4F0C">
              <w:t>Data Source: EMS ePRF/PRF, AED event form</w:t>
            </w:r>
          </w:p>
          <w:p w:rsidR="00FF42F6" w:rsidRPr="000D4F0C" w:rsidRDefault="00FF42F6" w:rsidP="00065F87"/>
        </w:tc>
      </w:tr>
    </w:tbl>
    <w:p w:rsidR="00347D36" w:rsidRPr="000D4F0C" w:rsidRDefault="00347D36" w:rsidP="00FF42F6"/>
    <w:p w:rsidR="00347D36" w:rsidRPr="000D4F0C" w:rsidRDefault="00347D36" w:rsidP="00347D36">
      <w:r w:rsidRPr="000D4F0C">
        <w:br w:type="page"/>
      </w:r>
    </w:p>
    <w:p w:rsidR="00FF42F6" w:rsidRPr="000D4F0C" w:rsidRDefault="00347D36" w:rsidP="00347D36">
      <w:pPr>
        <w:pStyle w:val="Heading2"/>
      </w:pPr>
      <w:r w:rsidRPr="000D4F0C">
        <w:lastRenderedPageBreak/>
        <w:t>Primary Assessments</w:t>
      </w:r>
    </w:p>
    <w:p w:rsidR="00347D36" w:rsidRPr="000D4F0C" w:rsidRDefault="00347D36" w:rsidP="00347D36"/>
    <w:tbl>
      <w:tblPr>
        <w:tblStyle w:val="TableGrid"/>
        <w:tblW w:w="0" w:type="auto"/>
        <w:tblLook w:val="04A0" w:firstRow="1" w:lastRow="0" w:firstColumn="1" w:lastColumn="0" w:noHBand="0" w:noVBand="1"/>
      </w:tblPr>
      <w:tblGrid>
        <w:gridCol w:w="4508"/>
        <w:gridCol w:w="4508"/>
      </w:tblGrid>
      <w:tr w:rsidR="00FF42F6" w:rsidRPr="000D4F0C" w:rsidTr="00EE67D6">
        <w:tc>
          <w:tcPr>
            <w:tcW w:w="4508" w:type="dxa"/>
            <w:shd w:val="clear" w:color="auto" w:fill="BDD6EE" w:themeFill="accent1" w:themeFillTint="66"/>
          </w:tcPr>
          <w:p w:rsidR="00FF42F6" w:rsidRPr="000D4F0C" w:rsidRDefault="00FF42F6" w:rsidP="00640781">
            <w:r w:rsidRPr="000D4F0C">
              <w:t>Variable:</w:t>
            </w:r>
          </w:p>
        </w:tc>
        <w:tc>
          <w:tcPr>
            <w:tcW w:w="4508" w:type="dxa"/>
            <w:shd w:val="clear" w:color="auto" w:fill="BDD6EE" w:themeFill="accent1" w:themeFillTint="66"/>
          </w:tcPr>
          <w:p w:rsidR="00FF42F6" w:rsidRPr="000D4F0C" w:rsidRDefault="00640781" w:rsidP="00640781">
            <w:r w:rsidRPr="000D4F0C">
              <w:t>Was a ROSC noted on arrival of EMS staff?</w:t>
            </w:r>
          </w:p>
        </w:tc>
      </w:tr>
      <w:tr w:rsidR="00FF42F6" w:rsidRPr="000D4F0C" w:rsidTr="00EE67D6">
        <w:tc>
          <w:tcPr>
            <w:tcW w:w="4508" w:type="dxa"/>
            <w:shd w:val="clear" w:color="auto" w:fill="BDD6EE" w:themeFill="accent1" w:themeFillTint="66"/>
          </w:tcPr>
          <w:p w:rsidR="00FF42F6" w:rsidRPr="000D4F0C" w:rsidRDefault="00FF42F6" w:rsidP="00640781">
            <w:r w:rsidRPr="000D4F0C">
              <w:t>OHCAO short name:</w:t>
            </w:r>
          </w:p>
        </w:tc>
        <w:tc>
          <w:tcPr>
            <w:tcW w:w="4508" w:type="dxa"/>
            <w:shd w:val="clear" w:color="auto" w:fill="BDD6EE" w:themeFill="accent1" w:themeFillTint="66"/>
          </w:tcPr>
          <w:p w:rsidR="00FF42F6" w:rsidRPr="000D4F0C" w:rsidRDefault="00FF42F6" w:rsidP="00640781">
            <w:r w:rsidRPr="000D4F0C">
              <w:t>clg_</w:t>
            </w:r>
            <w:r w:rsidR="00640781" w:rsidRPr="000D4F0C">
              <w:t>ROSCPreEMS</w:t>
            </w:r>
          </w:p>
        </w:tc>
      </w:tr>
      <w:tr w:rsidR="00FF42F6" w:rsidRPr="000D4F0C" w:rsidTr="00EE67D6">
        <w:tc>
          <w:tcPr>
            <w:tcW w:w="4508" w:type="dxa"/>
            <w:shd w:val="clear" w:color="auto" w:fill="BDD6EE" w:themeFill="accent1" w:themeFillTint="66"/>
          </w:tcPr>
          <w:p w:rsidR="00FF42F6" w:rsidRPr="000D4F0C" w:rsidRDefault="00FF42F6" w:rsidP="00640781">
            <w:r w:rsidRPr="000D4F0C">
              <w:t>OHCAO long name:</w:t>
            </w:r>
          </w:p>
        </w:tc>
        <w:tc>
          <w:tcPr>
            <w:tcW w:w="4508" w:type="dxa"/>
            <w:shd w:val="clear" w:color="auto" w:fill="BDD6EE" w:themeFill="accent1" w:themeFillTint="66"/>
          </w:tcPr>
          <w:p w:rsidR="00FF42F6" w:rsidRPr="000D4F0C" w:rsidRDefault="00640781" w:rsidP="00640781">
            <w:r w:rsidRPr="000D4F0C">
              <w:t>Was a ROSC noted on arrival of EMS staff?</w:t>
            </w:r>
          </w:p>
        </w:tc>
      </w:tr>
      <w:tr w:rsidR="00FF42F6" w:rsidRPr="000D4F0C" w:rsidTr="0043796E">
        <w:tc>
          <w:tcPr>
            <w:tcW w:w="9016" w:type="dxa"/>
            <w:gridSpan w:val="2"/>
            <w:shd w:val="clear" w:color="auto" w:fill="FBE4D5" w:themeFill="accent2" w:themeFillTint="33"/>
          </w:tcPr>
          <w:p w:rsidR="00640781" w:rsidRPr="000D4F0C" w:rsidRDefault="00640781" w:rsidP="00640781">
            <w:r w:rsidRPr="000D4F0C">
              <w:t>Description:</w:t>
            </w:r>
          </w:p>
          <w:p w:rsidR="00640781" w:rsidRPr="000D4F0C" w:rsidRDefault="00FF58F2" w:rsidP="00640781">
            <w:r w:rsidRPr="000D4F0C">
              <w:t>Supplemental</w:t>
            </w:r>
          </w:p>
          <w:p w:rsidR="00FF58F2" w:rsidRPr="000D4F0C" w:rsidRDefault="00FF58F2" w:rsidP="00640781">
            <w:r w:rsidRPr="000D4F0C">
              <w:t xml:space="preserve">Format: </w:t>
            </w:r>
            <w:r w:rsidR="00EE67D6" w:rsidRPr="000D4F0C">
              <w:t>tinyint</w:t>
            </w:r>
          </w:p>
          <w:p w:rsidR="00FF58F2" w:rsidRPr="000D4F0C" w:rsidRDefault="00FF58F2" w:rsidP="00640781">
            <w:r w:rsidRPr="000D4F0C">
              <w:t>Definition Source: Utstein ‘14</w:t>
            </w:r>
          </w:p>
          <w:p w:rsidR="00FF58F2" w:rsidRPr="000D4F0C" w:rsidRDefault="00FF58F2" w:rsidP="00640781"/>
          <w:tbl>
            <w:tblPr>
              <w:tblStyle w:val="TableGrid"/>
              <w:tblW w:w="0" w:type="auto"/>
              <w:jc w:val="center"/>
              <w:tblLook w:val="04A0" w:firstRow="1" w:lastRow="0" w:firstColumn="1" w:lastColumn="0" w:noHBand="0" w:noVBand="1"/>
            </w:tblPr>
            <w:tblGrid>
              <w:gridCol w:w="1892"/>
              <w:gridCol w:w="3122"/>
              <w:gridCol w:w="1587"/>
              <w:gridCol w:w="2050"/>
            </w:tblGrid>
            <w:tr w:rsidR="00640781" w:rsidRPr="000D4F0C" w:rsidTr="00576679">
              <w:trPr>
                <w:jc w:val="center"/>
              </w:trPr>
              <w:tc>
                <w:tcPr>
                  <w:tcW w:w="1892" w:type="dxa"/>
                  <w:shd w:val="clear" w:color="auto" w:fill="DEEAF6" w:themeFill="accent1" w:themeFillTint="33"/>
                </w:tcPr>
                <w:p w:rsidR="00640781" w:rsidRPr="000D4F0C" w:rsidRDefault="00640781" w:rsidP="00640781">
                  <w:r w:rsidRPr="000D4F0C">
                    <w:t>0 No</w:t>
                  </w:r>
                </w:p>
              </w:tc>
              <w:tc>
                <w:tcPr>
                  <w:tcW w:w="3122" w:type="dxa"/>
                  <w:shd w:val="clear" w:color="auto" w:fill="DEEAF6" w:themeFill="accent1" w:themeFillTint="33"/>
                </w:tcPr>
                <w:p w:rsidR="00640781" w:rsidRPr="000D4F0C" w:rsidRDefault="00640781" w:rsidP="00640781">
                  <w:r w:rsidRPr="000D4F0C">
                    <w:t>Match: equal 0 No</w:t>
                  </w:r>
                </w:p>
              </w:tc>
              <w:tc>
                <w:tcPr>
                  <w:tcW w:w="1587" w:type="dxa"/>
                  <w:shd w:val="clear" w:color="auto" w:fill="DEEAF6" w:themeFill="accent1" w:themeFillTint="33"/>
                </w:tcPr>
                <w:p w:rsidR="00640781" w:rsidRPr="000D4F0C" w:rsidRDefault="00640781" w:rsidP="00640781">
                  <w:r w:rsidRPr="000D4F0C">
                    <w:t>New value: 0</w:t>
                  </w:r>
                </w:p>
              </w:tc>
              <w:tc>
                <w:tcPr>
                  <w:tcW w:w="2050" w:type="dxa"/>
                  <w:shd w:val="clear" w:color="auto" w:fill="DEEAF6" w:themeFill="accent1" w:themeFillTint="33"/>
                </w:tcPr>
                <w:p w:rsidR="00640781" w:rsidRPr="000D4F0C" w:rsidRDefault="00640781" w:rsidP="00640781">
                  <w:r w:rsidRPr="000D4F0C">
                    <w:t>No</w:t>
                  </w:r>
                </w:p>
              </w:tc>
            </w:tr>
            <w:tr w:rsidR="00640781" w:rsidRPr="000D4F0C" w:rsidTr="00576679">
              <w:trPr>
                <w:jc w:val="center"/>
              </w:trPr>
              <w:tc>
                <w:tcPr>
                  <w:tcW w:w="1892" w:type="dxa"/>
                  <w:shd w:val="clear" w:color="auto" w:fill="DEEAF6" w:themeFill="accent1" w:themeFillTint="33"/>
                </w:tcPr>
                <w:p w:rsidR="00640781" w:rsidRPr="000D4F0C" w:rsidRDefault="00640781" w:rsidP="00640781">
                  <w:r w:rsidRPr="000D4F0C">
                    <w:t>1 Yes</w:t>
                  </w:r>
                </w:p>
              </w:tc>
              <w:tc>
                <w:tcPr>
                  <w:tcW w:w="3122" w:type="dxa"/>
                  <w:shd w:val="clear" w:color="auto" w:fill="DEEAF6" w:themeFill="accent1" w:themeFillTint="33"/>
                </w:tcPr>
                <w:p w:rsidR="00640781" w:rsidRPr="000D4F0C" w:rsidRDefault="00640781" w:rsidP="00640781">
                  <w:r w:rsidRPr="000D4F0C">
                    <w:t>Match: equal 1 Yes</w:t>
                  </w:r>
                </w:p>
              </w:tc>
              <w:tc>
                <w:tcPr>
                  <w:tcW w:w="1587" w:type="dxa"/>
                  <w:shd w:val="clear" w:color="auto" w:fill="DEEAF6" w:themeFill="accent1" w:themeFillTint="33"/>
                </w:tcPr>
                <w:p w:rsidR="00640781" w:rsidRPr="000D4F0C" w:rsidRDefault="00640781" w:rsidP="00640781">
                  <w:r w:rsidRPr="000D4F0C">
                    <w:t>New value: 1</w:t>
                  </w:r>
                </w:p>
              </w:tc>
              <w:tc>
                <w:tcPr>
                  <w:tcW w:w="2050" w:type="dxa"/>
                  <w:shd w:val="clear" w:color="auto" w:fill="DEEAF6" w:themeFill="accent1" w:themeFillTint="33"/>
                </w:tcPr>
                <w:p w:rsidR="00640781" w:rsidRPr="000D4F0C" w:rsidRDefault="00640781" w:rsidP="00640781">
                  <w:r w:rsidRPr="000D4F0C">
                    <w:t>Yes</w:t>
                  </w:r>
                </w:p>
              </w:tc>
            </w:tr>
            <w:tr w:rsidR="00640781" w:rsidRPr="000D4F0C" w:rsidTr="00576679">
              <w:trPr>
                <w:jc w:val="center"/>
              </w:trPr>
              <w:tc>
                <w:tcPr>
                  <w:tcW w:w="1892" w:type="dxa"/>
                  <w:shd w:val="clear" w:color="auto" w:fill="DEEAF6" w:themeFill="accent1" w:themeFillTint="33"/>
                </w:tcPr>
                <w:p w:rsidR="00640781" w:rsidRPr="000D4F0C" w:rsidRDefault="00640781" w:rsidP="00640781">
                  <w:r w:rsidRPr="000D4F0C">
                    <w:t>96 Not applicable</w:t>
                  </w:r>
                </w:p>
              </w:tc>
              <w:tc>
                <w:tcPr>
                  <w:tcW w:w="3122" w:type="dxa"/>
                  <w:shd w:val="clear" w:color="auto" w:fill="DEEAF6" w:themeFill="accent1" w:themeFillTint="33"/>
                </w:tcPr>
                <w:p w:rsidR="00640781" w:rsidRPr="000D4F0C" w:rsidRDefault="00640781" w:rsidP="00640781">
                  <w:r w:rsidRPr="000D4F0C">
                    <w:t>Match: equal 96 Not applicable</w:t>
                  </w:r>
                </w:p>
              </w:tc>
              <w:tc>
                <w:tcPr>
                  <w:tcW w:w="1587" w:type="dxa"/>
                  <w:shd w:val="clear" w:color="auto" w:fill="DEEAF6" w:themeFill="accent1" w:themeFillTint="33"/>
                </w:tcPr>
                <w:p w:rsidR="00640781" w:rsidRPr="000D4F0C" w:rsidRDefault="00640781" w:rsidP="00640781">
                  <w:r w:rsidRPr="000D4F0C">
                    <w:t>New value: 96</w:t>
                  </w:r>
                </w:p>
              </w:tc>
              <w:tc>
                <w:tcPr>
                  <w:tcW w:w="2050" w:type="dxa"/>
                  <w:shd w:val="clear" w:color="auto" w:fill="DEEAF6" w:themeFill="accent1" w:themeFillTint="33"/>
                </w:tcPr>
                <w:p w:rsidR="00640781" w:rsidRPr="000D4F0C" w:rsidRDefault="00640781" w:rsidP="00640781">
                  <w:r w:rsidRPr="000D4F0C">
                    <w:t>Not applicable</w:t>
                  </w:r>
                </w:p>
              </w:tc>
            </w:tr>
            <w:tr w:rsidR="00640781" w:rsidRPr="000D4F0C" w:rsidTr="00576679">
              <w:trPr>
                <w:jc w:val="center"/>
              </w:trPr>
              <w:tc>
                <w:tcPr>
                  <w:tcW w:w="1892" w:type="dxa"/>
                  <w:shd w:val="clear" w:color="auto" w:fill="DEEAF6" w:themeFill="accent1" w:themeFillTint="33"/>
                </w:tcPr>
                <w:p w:rsidR="00640781" w:rsidRPr="000D4F0C" w:rsidRDefault="00640781" w:rsidP="00640781">
                  <w:r w:rsidRPr="000D4F0C">
                    <w:t>98 Unobtainable</w:t>
                  </w:r>
                </w:p>
              </w:tc>
              <w:tc>
                <w:tcPr>
                  <w:tcW w:w="3122" w:type="dxa"/>
                  <w:shd w:val="clear" w:color="auto" w:fill="DEEAF6" w:themeFill="accent1" w:themeFillTint="33"/>
                </w:tcPr>
                <w:p w:rsidR="00640781" w:rsidRPr="000D4F0C" w:rsidRDefault="00640781" w:rsidP="00640781">
                  <w:r w:rsidRPr="000D4F0C">
                    <w:t>Match: equal 98 Unobtainable</w:t>
                  </w:r>
                </w:p>
              </w:tc>
              <w:tc>
                <w:tcPr>
                  <w:tcW w:w="1587" w:type="dxa"/>
                  <w:shd w:val="clear" w:color="auto" w:fill="DEEAF6" w:themeFill="accent1" w:themeFillTint="33"/>
                </w:tcPr>
                <w:p w:rsidR="00640781" w:rsidRPr="000D4F0C" w:rsidRDefault="00640781" w:rsidP="00640781">
                  <w:r w:rsidRPr="000D4F0C">
                    <w:t>New Value: 98</w:t>
                  </w:r>
                </w:p>
              </w:tc>
              <w:tc>
                <w:tcPr>
                  <w:tcW w:w="2050" w:type="dxa"/>
                  <w:shd w:val="clear" w:color="auto" w:fill="DEEAF6" w:themeFill="accent1" w:themeFillTint="33"/>
                </w:tcPr>
                <w:p w:rsidR="00640781" w:rsidRPr="000D4F0C" w:rsidRDefault="00640781" w:rsidP="00640781">
                  <w:r w:rsidRPr="000D4F0C">
                    <w:t>Unobtainable</w:t>
                  </w:r>
                </w:p>
              </w:tc>
            </w:tr>
            <w:tr w:rsidR="00640781" w:rsidRPr="000D4F0C" w:rsidTr="00576679">
              <w:trPr>
                <w:jc w:val="center"/>
              </w:trPr>
              <w:tc>
                <w:tcPr>
                  <w:tcW w:w="1892" w:type="dxa"/>
                  <w:shd w:val="clear" w:color="auto" w:fill="DEEAF6" w:themeFill="accent1" w:themeFillTint="33"/>
                </w:tcPr>
                <w:p w:rsidR="00640781" w:rsidRPr="000D4F0C" w:rsidRDefault="00640781" w:rsidP="00640781">
                  <w:r w:rsidRPr="000D4F0C">
                    <w:t>99 Unknown</w:t>
                  </w:r>
                </w:p>
              </w:tc>
              <w:tc>
                <w:tcPr>
                  <w:tcW w:w="3122" w:type="dxa"/>
                  <w:shd w:val="clear" w:color="auto" w:fill="DEEAF6" w:themeFill="accent1" w:themeFillTint="33"/>
                </w:tcPr>
                <w:p w:rsidR="00640781" w:rsidRPr="000D4F0C" w:rsidRDefault="00640781" w:rsidP="00640781">
                  <w:r w:rsidRPr="000D4F0C">
                    <w:t>Match: equal 99 Unknown</w:t>
                  </w:r>
                </w:p>
              </w:tc>
              <w:tc>
                <w:tcPr>
                  <w:tcW w:w="1587" w:type="dxa"/>
                  <w:shd w:val="clear" w:color="auto" w:fill="DEEAF6" w:themeFill="accent1" w:themeFillTint="33"/>
                </w:tcPr>
                <w:p w:rsidR="00640781" w:rsidRPr="000D4F0C" w:rsidRDefault="00640781" w:rsidP="00640781">
                  <w:r w:rsidRPr="000D4F0C">
                    <w:t>New Value: 99</w:t>
                  </w:r>
                </w:p>
              </w:tc>
              <w:tc>
                <w:tcPr>
                  <w:tcW w:w="2050" w:type="dxa"/>
                  <w:shd w:val="clear" w:color="auto" w:fill="DEEAF6" w:themeFill="accent1" w:themeFillTint="33"/>
                </w:tcPr>
                <w:p w:rsidR="00640781" w:rsidRPr="000D4F0C" w:rsidRDefault="00640781" w:rsidP="00640781">
                  <w:r w:rsidRPr="000D4F0C">
                    <w:t>Unknown</w:t>
                  </w:r>
                </w:p>
              </w:tc>
            </w:tr>
          </w:tbl>
          <w:p w:rsidR="00640781" w:rsidRPr="000D4F0C" w:rsidRDefault="00640781" w:rsidP="00640781"/>
          <w:p w:rsidR="006D6F1D" w:rsidRPr="000D4F0C" w:rsidRDefault="009154CF" w:rsidP="00640781">
            <w:r w:rsidRPr="000D4F0C">
              <w:t xml:space="preserve">Occasionally when a bystander witnesses a cardiac arrest and starts CPR, the </w:t>
            </w:r>
            <w:r w:rsidR="000D4F0C">
              <w:t>patient</w:t>
            </w:r>
            <w:r w:rsidRPr="000D4F0C">
              <w:t xml:space="preserve"> will regain signs of circulation by the time EMS personnel arrive. If the bystander verifies that the </w:t>
            </w:r>
            <w:r w:rsidR="000D4F0C">
              <w:t>patient</w:t>
            </w:r>
            <w:r w:rsidRPr="000D4F0C">
              <w:t xml:space="preserve"> had no signs of circulation and the CPR was performed, a registry record should be initiated, EMS personnel do not need to verify that a cardiac occurred for this case to be include in the registry.</w:t>
            </w:r>
          </w:p>
          <w:p w:rsidR="006D6F1D" w:rsidRPr="000D4F0C" w:rsidRDefault="006D6F1D" w:rsidP="00640781"/>
          <w:p w:rsidR="006D6F1D" w:rsidRPr="000D4F0C" w:rsidRDefault="00FF58F2" w:rsidP="00640781">
            <w:r w:rsidRPr="000D4F0C">
              <w:t>Data Source: EMS ePRF/PRF, AED event form</w:t>
            </w:r>
          </w:p>
          <w:p w:rsidR="00FF42F6" w:rsidRPr="000D4F0C" w:rsidRDefault="00FF42F6" w:rsidP="00831CAD"/>
        </w:tc>
      </w:tr>
    </w:tbl>
    <w:p w:rsidR="00F97FD4" w:rsidRPr="000D4F0C" w:rsidRDefault="00F97FD4" w:rsidP="00FF42F6"/>
    <w:p w:rsidR="00F97FD4" w:rsidRPr="000D4F0C" w:rsidRDefault="00F97FD4" w:rsidP="00F97FD4">
      <w:r w:rsidRPr="000D4F0C">
        <w:br w:type="page"/>
      </w:r>
    </w:p>
    <w:tbl>
      <w:tblPr>
        <w:tblStyle w:val="TableGrid"/>
        <w:tblW w:w="0" w:type="auto"/>
        <w:tblLook w:val="04A0" w:firstRow="1" w:lastRow="0" w:firstColumn="1" w:lastColumn="0" w:noHBand="0" w:noVBand="1"/>
      </w:tblPr>
      <w:tblGrid>
        <w:gridCol w:w="4508"/>
        <w:gridCol w:w="4508"/>
      </w:tblGrid>
      <w:tr w:rsidR="00FF42F6" w:rsidRPr="000D4F0C" w:rsidTr="00EE67D6">
        <w:tc>
          <w:tcPr>
            <w:tcW w:w="4508" w:type="dxa"/>
            <w:shd w:val="clear" w:color="auto" w:fill="BDD6EE" w:themeFill="accent1" w:themeFillTint="66"/>
          </w:tcPr>
          <w:p w:rsidR="00FF42F6" w:rsidRPr="000D4F0C" w:rsidRDefault="00FF42F6" w:rsidP="00640781">
            <w:r w:rsidRPr="000D4F0C">
              <w:lastRenderedPageBreak/>
              <w:t>Variable:</w:t>
            </w:r>
          </w:p>
        </w:tc>
        <w:tc>
          <w:tcPr>
            <w:tcW w:w="4508" w:type="dxa"/>
            <w:shd w:val="clear" w:color="auto" w:fill="BDD6EE" w:themeFill="accent1" w:themeFillTint="66"/>
          </w:tcPr>
          <w:p w:rsidR="00FF42F6" w:rsidRPr="000D4F0C" w:rsidRDefault="00640781" w:rsidP="00640781">
            <w:r w:rsidRPr="000D4F0C">
              <w:t>Initial aetiology of cardiac arrest</w:t>
            </w:r>
          </w:p>
        </w:tc>
      </w:tr>
      <w:tr w:rsidR="00FF42F6" w:rsidRPr="000D4F0C" w:rsidTr="00EE67D6">
        <w:tc>
          <w:tcPr>
            <w:tcW w:w="4508" w:type="dxa"/>
            <w:shd w:val="clear" w:color="auto" w:fill="BDD6EE" w:themeFill="accent1" w:themeFillTint="66"/>
          </w:tcPr>
          <w:p w:rsidR="00FF42F6" w:rsidRPr="000D4F0C" w:rsidRDefault="00FF42F6" w:rsidP="00640781">
            <w:r w:rsidRPr="000D4F0C">
              <w:t>OHCAO short name:</w:t>
            </w:r>
          </w:p>
        </w:tc>
        <w:tc>
          <w:tcPr>
            <w:tcW w:w="4508" w:type="dxa"/>
            <w:shd w:val="clear" w:color="auto" w:fill="BDD6EE" w:themeFill="accent1" w:themeFillTint="66"/>
          </w:tcPr>
          <w:p w:rsidR="00FF42F6" w:rsidRPr="000D4F0C" w:rsidRDefault="00FF42F6" w:rsidP="00640781">
            <w:r w:rsidRPr="000D4F0C">
              <w:t>clg_</w:t>
            </w:r>
            <w:r w:rsidR="00640781" w:rsidRPr="000D4F0C">
              <w:t>InitAetiology</w:t>
            </w:r>
          </w:p>
        </w:tc>
      </w:tr>
      <w:tr w:rsidR="00FF42F6" w:rsidRPr="000D4F0C" w:rsidTr="00EE67D6">
        <w:tc>
          <w:tcPr>
            <w:tcW w:w="4508" w:type="dxa"/>
            <w:shd w:val="clear" w:color="auto" w:fill="BDD6EE" w:themeFill="accent1" w:themeFillTint="66"/>
          </w:tcPr>
          <w:p w:rsidR="00FF42F6" w:rsidRPr="000D4F0C" w:rsidRDefault="00FF42F6" w:rsidP="00640781">
            <w:r w:rsidRPr="000D4F0C">
              <w:t>OHCAO long name:</w:t>
            </w:r>
          </w:p>
        </w:tc>
        <w:tc>
          <w:tcPr>
            <w:tcW w:w="4508" w:type="dxa"/>
            <w:shd w:val="clear" w:color="auto" w:fill="BDD6EE" w:themeFill="accent1" w:themeFillTint="66"/>
          </w:tcPr>
          <w:p w:rsidR="00FF42F6" w:rsidRPr="000D4F0C" w:rsidRDefault="00640781" w:rsidP="00640781">
            <w:r w:rsidRPr="000D4F0C">
              <w:t>Initial aetiology of cardiac arrest</w:t>
            </w:r>
          </w:p>
        </w:tc>
      </w:tr>
      <w:tr w:rsidR="00FF42F6" w:rsidRPr="000D4F0C" w:rsidTr="0043796E">
        <w:tc>
          <w:tcPr>
            <w:tcW w:w="9016" w:type="dxa"/>
            <w:gridSpan w:val="2"/>
            <w:shd w:val="clear" w:color="auto" w:fill="FBE4D5" w:themeFill="accent2" w:themeFillTint="33"/>
          </w:tcPr>
          <w:p w:rsidR="00640781" w:rsidRPr="000D4F0C" w:rsidRDefault="00640781" w:rsidP="00640781">
            <w:r w:rsidRPr="000D4F0C">
              <w:t>Description:</w:t>
            </w:r>
          </w:p>
          <w:p w:rsidR="00640781" w:rsidRPr="000D4F0C" w:rsidRDefault="00FF58F2" w:rsidP="00640781">
            <w:r w:rsidRPr="000D4F0C">
              <w:t>Core</w:t>
            </w:r>
          </w:p>
          <w:p w:rsidR="00FF58F2" w:rsidRPr="000D4F0C" w:rsidRDefault="00FF58F2" w:rsidP="00640781">
            <w:r w:rsidRPr="000D4F0C">
              <w:t xml:space="preserve">Format: </w:t>
            </w:r>
            <w:r w:rsidR="00EE67D6" w:rsidRPr="000D4F0C">
              <w:t>tinyint</w:t>
            </w:r>
          </w:p>
          <w:p w:rsidR="00FF58F2" w:rsidRPr="000D4F0C" w:rsidRDefault="00FF58F2" w:rsidP="00640781">
            <w:r w:rsidRPr="000D4F0C">
              <w:t>Definition Source: OHCAO</w:t>
            </w:r>
          </w:p>
          <w:p w:rsidR="00FF58F2" w:rsidRPr="000D4F0C" w:rsidRDefault="00FF58F2" w:rsidP="00640781"/>
          <w:tbl>
            <w:tblPr>
              <w:tblStyle w:val="TableGrid"/>
              <w:tblW w:w="0" w:type="auto"/>
              <w:jc w:val="center"/>
              <w:tblLook w:val="04A0" w:firstRow="1" w:lastRow="0" w:firstColumn="1" w:lastColumn="0" w:noHBand="0" w:noVBand="1"/>
            </w:tblPr>
            <w:tblGrid>
              <w:gridCol w:w="2292"/>
              <w:gridCol w:w="2565"/>
              <w:gridCol w:w="1587"/>
              <w:gridCol w:w="2050"/>
            </w:tblGrid>
            <w:tr w:rsidR="00640781" w:rsidRPr="000D4F0C" w:rsidTr="0043796E">
              <w:trPr>
                <w:jc w:val="center"/>
              </w:trPr>
              <w:tc>
                <w:tcPr>
                  <w:tcW w:w="2292" w:type="dxa"/>
                  <w:shd w:val="clear" w:color="auto" w:fill="DEEAF6" w:themeFill="accent1" w:themeFillTint="33"/>
                </w:tcPr>
                <w:p w:rsidR="00640781" w:rsidRPr="000D4F0C" w:rsidRDefault="00640781" w:rsidP="00640781">
                  <w:r w:rsidRPr="000D4F0C">
                    <w:t>1 Cardiac (presumed cardiac)</w:t>
                  </w:r>
                </w:p>
              </w:tc>
              <w:tc>
                <w:tcPr>
                  <w:tcW w:w="2565" w:type="dxa"/>
                  <w:shd w:val="clear" w:color="auto" w:fill="DEEAF6" w:themeFill="accent1" w:themeFillTint="33"/>
                </w:tcPr>
                <w:p w:rsidR="00640781" w:rsidRPr="000D4F0C" w:rsidRDefault="00640781" w:rsidP="00640781">
                  <w:r w:rsidRPr="000D4F0C">
                    <w:t>Match: equal 1 Cardiac (presumed cardiac)</w:t>
                  </w:r>
                </w:p>
              </w:tc>
              <w:tc>
                <w:tcPr>
                  <w:tcW w:w="1587" w:type="dxa"/>
                  <w:shd w:val="clear" w:color="auto" w:fill="DEEAF6" w:themeFill="accent1" w:themeFillTint="33"/>
                </w:tcPr>
                <w:p w:rsidR="00640781" w:rsidRPr="000D4F0C" w:rsidRDefault="00640781" w:rsidP="00640781">
                  <w:r w:rsidRPr="000D4F0C">
                    <w:t>New value: 1</w:t>
                  </w:r>
                </w:p>
              </w:tc>
              <w:tc>
                <w:tcPr>
                  <w:tcW w:w="2050" w:type="dxa"/>
                  <w:shd w:val="clear" w:color="auto" w:fill="DEEAF6" w:themeFill="accent1" w:themeFillTint="33"/>
                </w:tcPr>
                <w:p w:rsidR="00640781" w:rsidRPr="000D4F0C" w:rsidRDefault="00640781" w:rsidP="00640781">
                  <w:r w:rsidRPr="000D4F0C">
                    <w:t>Cardiac (presumed cardiac)</w:t>
                  </w:r>
                </w:p>
              </w:tc>
            </w:tr>
            <w:tr w:rsidR="00640781" w:rsidRPr="000D4F0C" w:rsidTr="0043796E">
              <w:trPr>
                <w:jc w:val="center"/>
              </w:trPr>
              <w:tc>
                <w:tcPr>
                  <w:tcW w:w="2292" w:type="dxa"/>
                  <w:shd w:val="clear" w:color="auto" w:fill="DEEAF6" w:themeFill="accent1" w:themeFillTint="33"/>
                </w:tcPr>
                <w:p w:rsidR="00640781" w:rsidRPr="000D4F0C" w:rsidRDefault="00640781" w:rsidP="00640781">
                  <w:r w:rsidRPr="000D4F0C">
                    <w:t>2 Trauma</w:t>
                  </w:r>
                </w:p>
              </w:tc>
              <w:tc>
                <w:tcPr>
                  <w:tcW w:w="2565" w:type="dxa"/>
                  <w:shd w:val="clear" w:color="auto" w:fill="DEEAF6" w:themeFill="accent1" w:themeFillTint="33"/>
                </w:tcPr>
                <w:p w:rsidR="00640781" w:rsidRPr="000D4F0C" w:rsidRDefault="00640781" w:rsidP="00640781">
                  <w:r w:rsidRPr="000D4F0C">
                    <w:t>Match: equal 2 Trauma</w:t>
                  </w:r>
                </w:p>
              </w:tc>
              <w:tc>
                <w:tcPr>
                  <w:tcW w:w="1587" w:type="dxa"/>
                  <w:shd w:val="clear" w:color="auto" w:fill="DEEAF6" w:themeFill="accent1" w:themeFillTint="33"/>
                </w:tcPr>
                <w:p w:rsidR="00640781" w:rsidRPr="000D4F0C" w:rsidRDefault="00640781" w:rsidP="00640781">
                  <w:r w:rsidRPr="000D4F0C">
                    <w:t>New value: 2</w:t>
                  </w:r>
                </w:p>
              </w:tc>
              <w:tc>
                <w:tcPr>
                  <w:tcW w:w="2050" w:type="dxa"/>
                  <w:shd w:val="clear" w:color="auto" w:fill="DEEAF6" w:themeFill="accent1" w:themeFillTint="33"/>
                </w:tcPr>
                <w:p w:rsidR="00640781" w:rsidRPr="000D4F0C" w:rsidRDefault="00640781" w:rsidP="00640781">
                  <w:r w:rsidRPr="000D4F0C">
                    <w:t>Trauma</w:t>
                  </w:r>
                </w:p>
              </w:tc>
            </w:tr>
            <w:tr w:rsidR="00640781" w:rsidRPr="000D4F0C" w:rsidTr="0043796E">
              <w:trPr>
                <w:jc w:val="center"/>
              </w:trPr>
              <w:tc>
                <w:tcPr>
                  <w:tcW w:w="2292" w:type="dxa"/>
                  <w:shd w:val="clear" w:color="auto" w:fill="DEEAF6" w:themeFill="accent1" w:themeFillTint="33"/>
                </w:tcPr>
                <w:p w:rsidR="00640781" w:rsidRPr="000D4F0C" w:rsidRDefault="00640781" w:rsidP="00640781">
                  <w:r w:rsidRPr="000D4F0C">
                    <w:t>3 Submersion</w:t>
                  </w:r>
                </w:p>
              </w:tc>
              <w:tc>
                <w:tcPr>
                  <w:tcW w:w="2565" w:type="dxa"/>
                  <w:shd w:val="clear" w:color="auto" w:fill="DEEAF6" w:themeFill="accent1" w:themeFillTint="33"/>
                </w:tcPr>
                <w:p w:rsidR="00640781" w:rsidRPr="000D4F0C" w:rsidRDefault="00640781" w:rsidP="00640781">
                  <w:r w:rsidRPr="000D4F0C">
                    <w:t>Match: equal 3 Submersion</w:t>
                  </w:r>
                </w:p>
              </w:tc>
              <w:tc>
                <w:tcPr>
                  <w:tcW w:w="1587" w:type="dxa"/>
                  <w:shd w:val="clear" w:color="auto" w:fill="DEEAF6" w:themeFill="accent1" w:themeFillTint="33"/>
                </w:tcPr>
                <w:p w:rsidR="00640781" w:rsidRPr="000D4F0C" w:rsidRDefault="00640781" w:rsidP="00640781">
                  <w:r w:rsidRPr="000D4F0C">
                    <w:t>New value: 3</w:t>
                  </w:r>
                </w:p>
              </w:tc>
              <w:tc>
                <w:tcPr>
                  <w:tcW w:w="2050" w:type="dxa"/>
                  <w:shd w:val="clear" w:color="auto" w:fill="DEEAF6" w:themeFill="accent1" w:themeFillTint="33"/>
                </w:tcPr>
                <w:p w:rsidR="00640781" w:rsidRPr="000D4F0C" w:rsidRDefault="00640781" w:rsidP="00640781">
                  <w:r w:rsidRPr="000D4F0C">
                    <w:t>Submersion</w:t>
                  </w:r>
                </w:p>
              </w:tc>
            </w:tr>
            <w:tr w:rsidR="00640781" w:rsidRPr="000D4F0C" w:rsidTr="0043796E">
              <w:trPr>
                <w:jc w:val="center"/>
              </w:trPr>
              <w:tc>
                <w:tcPr>
                  <w:tcW w:w="2292" w:type="dxa"/>
                  <w:shd w:val="clear" w:color="auto" w:fill="DEEAF6" w:themeFill="accent1" w:themeFillTint="33"/>
                </w:tcPr>
                <w:p w:rsidR="00640781" w:rsidRPr="000D4F0C" w:rsidRDefault="00640781" w:rsidP="00640781">
                  <w:r w:rsidRPr="000D4F0C">
                    <w:t>4 Drug overdose</w:t>
                  </w:r>
                </w:p>
              </w:tc>
              <w:tc>
                <w:tcPr>
                  <w:tcW w:w="2565" w:type="dxa"/>
                  <w:shd w:val="clear" w:color="auto" w:fill="DEEAF6" w:themeFill="accent1" w:themeFillTint="33"/>
                </w:tcPr>
                <w:p w:rsidR="00640781" w:rsidRPr="000D4F0C" w:rsidRDefault="00640781" w:rsidP="00640781">
                  <w:r w:rsidRPr="000D4F0C">
                    <w:t>Match: equal 4 Drug overdose</w:t>
                  </w:r>
                </w:p>
              </w:tc>
              <w:tc>
                <w:tcPr>
                  <w:tcW w:w="1587" w:type="dxa"/>
                  <w:shd w:val="clear" w:color="auto" w:fill="DEEAF6" w:themeFill="accent1" w:themeFillTint="33"/>
                </w:tcPr>
                <w:p w:rsidR="00640781" w:rsidRPr="000D4F0C" w:rsidRDefault="00640781" w:rsidP="00640781">
                  <w:r w:rsidRPr="000D4F0C">
                    <w:t>New Value: 4</w:t>
                  </w:r>
                </w:p>
              </w:tc>
              <w:tc>
                <w:tcPr>
                  <w:tcW w:w="2050" w:type="dxa"/>
                  <w:shd w:val="clear" w:color="auto" w:fill="DEEAF6" w:themeFill="accent1" w:themeFillTint="33"/>
                </w:tcPr>
                <w:p w:rsidR="00640781" w:rsidRPr="000D4F0C" w:rsidRDefault="00640781" w:rsidP="00640781">
                  <w:r w:rsidRPr="000D4F0C">
                    <w:t>Drug overdose</w:t>
                  </w:r>
                </w:p>
              </w:tc>
            </w:tr>
            <w:tr w:rsidR="00640781" w:rsidRPr="000D4F0C" w:rsidTr="0043796E">
              <w:trPr>
                <w:jc w:val="center"/>
              </w:trPr>
              <w:tc>
                <w:tcPr>
                  <w:tcW w:w="2292" w:type="dxa"/>
                  <w:shd w:val="clear" w:color="auto" w:fill="DEEAF6" w:themeFill="accent1" w:themeFillTint="33"/>
                </w:tcPr>
                <w:p w:rsidR="00640781" w:rsidRPr="000D4F0C" w:rsidRDefault="00640781" w:rsidP="00640781">
                  <w:r w:rsidRPr="000D4F0C">
                    <w:t>5 Asphyxia</w:t>
                  </w:r>
                </w:p>
              </w:tc>
              <w:tc>
                <w:tcPr>
                  <w:tcW w:w="2565" w:type="dxa"/>
                  <w:shd w:val="clear" w:color="auto" w:fill="DEEAF6" w:themeFill="accent1" w:themeFillTint="33"/>
                </w:tcPr>
                <w:p w:rsidR="00640781" w:rsidRPr="000D4F0C" w:rsidRDefault="00640781" w:rsidP="00640781">
                  <w:r w:rsidRPr="000D4F0C">
                    <w:t>Match: equal 5 Asphyxia</w:t>
                  </w:r>
                </w:p>
              </w:tc>
              <w:tc>
                <w:tcPr>
                  <w:tcW w:w="1587" w:type="dxa"/>
                  <w:shd w:val="clear" w:color="auto" w:fill="DEEAF6" w:themeFill="accent1" w:themeFillTint="33"/>
                </w:tcPr>
                <w:p w:rsidR="00640781" w:rsidRPr="000D4F0C" w:rsidRDefault="00640781" w:rsidP="00640781">
                  <w:r w:rsidRPr="000D4F0C">
                    <w:t>New Value: 5</w:t>
                  </w:r>
                </w:p>
              </w:tc>
              <w:tc>
                <w:tcPr>
                  <w:tcW w:w="2050" w:type="dxa"/>
                  <w:shd w:val="clear" w:color="auto" w:fill="DEEAF6" w:themeFill="accent1" w:themeFillTint="33"/>
                </w:tcPr>
                <w:p w:rsidR="00640781" w:rsidRPr="000D4F0C" w:rsidRDefault="00640781" w:rsidP="00640781">
                  <w:r w:rsidRPr="000D4F0C">
                    <w:t>Asphyxia</w:t>
                  </w:r>
                </w:p>
              </w:tc>
            </w:tr>
            <w:tr w:rsidR="00640781" w:rsidRPr="000D4F0C" w:rsidTr="0043796E">
              <w:trPr>
                <w:jc w:val="center"/>
              </w:trPr>
              <w:tc>
                <w:tcPr>
                  <w:tcW w:w="2292" w:type="dxa"/>
                  <w:shd w:val="clear" w:color="auto" w:fill="DEEAF6" w:themeFill="accent1" w:themeFillTint="33"/>
                </w:tcPr>
                <w:p w:rsidR="00640781" w:rsidRPr="000D4F0C" w:rsidRDefault="00640781" w:rsidP="00640781">
                  <w:r w:rsidRPr="000D4F0C">
                    <w:t>6 Exsanguination</w:t>
                  </w:r>
                </w:p>
              </w:tc>
              <w:tc>
                <w:tcPr>
                  <w:tcW w:w="2565" w:type="dxa"/>
                  <w:shd w:val="clear" w:color="auto" w:fill="DEEAF6" w:themeFill="accent1" w:themeFillTint="33"/>
                </w:tcPr>
                <w:p w:rsidR="00640781" w:rsidRPr="000D4F0C" w:rsidRDefault="00640781" w:rsidP="00640781">
                  <w:r w:rsidRPr="000D4F0C">
                    <w:t>Match: equal 6 Exsanguination</w:t>
                  </w:r>
                </w:p>
              </w:tc>
              <w:tc>
                <w:tcPr>
                  <w:tcW w:w="1587" w:type="dxa"/>
                  <w:shd w:val="clear" w:color="auto" w:fill="DEEAF6" w:themeFill="accent1" w:themeFillTint="33"/>
                </w:tcPr>
                <w:p w:rsidR="00640781" w:rsidRPr="000D4F0C" w:rsidRDefault="00640781" w:rsidP="00640781">
                  <w:r w:rsidRPr="000D4F0C">
                    <w:t>New value: 6</w:t>
                  </w:r>
                </w:p>
              </w:tc>
              <w:tc>
                <w:tcPr>
                  <w:tcW w:w="2050" w:type="dxa"/>
                  <w:shd w:val="clear" w:color="auto" w:fill="DEEAF6" w:themeFill="accent1" w:themeFillTint="33"/>
                </w:tcPr>
                <w:p w:rsidR="00640781" w:rsidRPr="000D4F0C" w:rsidRDefault="00640781" w:rsidP="00640781">
                  <w:r w:rsidRPr="000D4F0C">
                    <w:t>Exsanguination</w:t>
                  </w:r>
                </w:p>
              </w:tc>
            </w:tr>
            <w:tr w:rsidR="00640781" w:rsidRPr="000D4F0C" w:rsidTr="0043796E">
              <w:trPr>
                <w:jc w:val="center"/>
              </w:trPr>
              <w:tc>
                <w:tcPr>
                  <w:tcW w:w="2292" w:type="dxa"/>
                  <w:shd w:val="clear" w:color="auto" w:fill="DEEAF6" w:themeFill="accent1" w:themeFillTint="33"/>
                </w:tcPr>
                <w:p w:rsidR="00640781" w:rsidRPr="000D4F0C" w:rsidRDefault="00640781" w:rsidP="00640781">
                  <w:r w:rsidRPr="000D4F0C">
                    <w:t>97 Other (non-cardiac)</w:t>
                  </w:r>
                </w:p>
              </w:tc>
              <w:tc>
                <w:tcPr>
                  <w:tcW w:w="2565" w:type="dxa"/>
                  <w:shd w:val="clear" w:color="auto" w:fill="DEEAF6" w:themeFill="accent1" w:themeFillTint="33"/>
                </w:tcPr>
                <w:p w:rsidR="00640781" w:rsidRPr="000D4F0C" w:rsidRDefault="00640781" w:rsidP="00640781">
                  <w:r w:rsidRPr="000D4F0C">
                    <w:t>Match: equal 97 Other (non-cardiac)</w:t>
                  </w:r>
                </w:p>
              </w:tc>
              <w:tc>
                <w:tcPr>
                  <w:tcW w:w="1587" w:type="dxa"/>
                  <w:shd w:val="clear" w:color="auto" w:fill="DEEAF6" w:themeFill="accent1" w:themeFillTint="33"/>
                </w:tcPr>
                <w:p w:rsidR="00640781" w:rsidRPr="000D4F0C" w:rsidRDefault="00640781" w:rsidP="00640781">
                  <w:r w:rsidRPr="000D4F0C">
                    <w:t>New value: 97</w:t>
                  </w:r>
                </w:p>
              </w:tc>
              <w:tc>
                <w:tcPr>
                  <w:tcW w:w="2050" w:type="dxa"/>
                  <w:shd w:val="clear" w:color="auto" w:fill="DEEAF6" w:themeFill="accent1" w:themeFillTint="33"/>
                </w:tcPr>
                <w:p w:rsidR="00640781" w:rsidRPr="000D4F0C" w:rsidRDefault="00640781" w:rsidP="00640781">
                  <w:r w:rsidRPr="000D4F0C">
                    <w:t>Other (non-cardiac)</w:t>
                  </w:r>
                </w:p>
              </w:tc>
            </w:tr>
            <w:tr w:rsidR="00640781" w:rsidRPr="000D4F0C" w:rsidTr="0043796E">
              <w:trPr>
                <w:jc w:val="center"/>
              </w:trPr>
              <w:tc>
                <w:tcPr>
                  <w:tcW w:w="2292" w:type="dxa"/>
                  <w:shd w:val="clear" w:color="auto" w:fill="DEEAF6" w:themeFill="accent1" w:themeFillTint="33"/>
                </w:tcPr>
                <w:p w:rsidR="00640781" w:rsidRPr="000D4F0C" w:rsidRDefault="00640781" w:rsidP="00640781">
                  <w:r w:rsidRPr="000D4F0C">
                    <w:t>98 Unobtainable</w:t>
                  </w:r>
                </w:p>
              </w:tc>
              <w:tc>
                <w:tcPr>
                  <w:tcW w:w="2565" w:type="dxa"/>
                  <w:shd w:val="clear" w:color="auto" w:fill="DEEAF6" w:themeFill="accent1" w:themeFillTint="33"/>
                </w:tcPr>
                <w:p w:rsidR="00640781" w:rsidRPr="000D4F0C" w:rsidRDefault="00640781" w:rsidP="00640781">
                  <w:r w:rsidRPr="000D4F0C">
                    <w:t>Match: equal 98 Unobtainable</w:t>
                  </w:r>
                </w:p>
              </w:tc>
              <w:tc>
                <w:tcPr>
                  <w:tcW w:w="1587" w:type="dxa"/>
                  <w:shd w:val="clear" w:color="auto" w:fill="DEEAF6" w:themeFill="accent1" w:themeFillTint="33"/>
                </w:tcPr>
                <w:p w:rsidR="00640781" w:rsidRPr="000D4F0C" w:rsidRDefault="00640781" w:rsidP="00640781">
                  <w:r w:rsidRPr="000D4F0C">
                    <w:t>New Value: 98</w:t>
                  </w:r>
                </w:p>
              </w:tc>
              <w:tc>
                <w:tcPr>
                  <w:tcW w:w="2050" w:type="dxa"/>
                  <w:shd w:val="clear" w:color="auto" w:fill="DEEAF6" w:themeFill="accent1" w:themeFillTint="33"/>
                </w:tcPr>
                <w:p w:rsidR="00640781" w:rsidRPr="000D4F0C" w:rsidRDefault="00640781" w:rsidP="00640781">
                  <w:r w:rsidRPr="000D4F0C">
                    <w:t>Unobtainable</w:t>
                  </w:r>
                </w:p>
              </w:tc>
            </w:tr>
            <w:tr w:rsidR="00640781" w:rsidRPr="000D4F0C" w:rsidTr="0043796E">
              <w:trPr>
                <w:jc w:val="center"/>
              </w:trPr>
              <w:tc>
                <w:tcPr>
                  <w:tcW w:w="2292" w:type="dxa"/>
                  <w:shd w:val="clear" w:color="auto" w:fill="DEEAF6" w:themeFill="accent1" w:themeFillTint="33"/>
                </w:tcPr>
                <w:p w:rsidR="00640781" w:rsidRPr="000D4F0C" w:rsidRDefault="00640781" w:rsidP="00640781">
                  <w:r w:rsidRPr="000D4F0C">
                    <w:t>99 Unknown</w:t>
                  </w:r>
                </w:p>
              </w:tc>
              <w:tc>
                <w:tcPr>
                  <w:tcW w:w="2565" w:type="dxa"/>
                  <w:shd w:val="clear" w:color="auto" w:fill="DEEAF6" w:themeFill="accent1" w:themeFillTint="33"/>
                </w:tcPr>
                <w:p w:rsidR="00640781" w:rsidRPr="000D4F0C" w:rsidRDefault="00640781" w:rsidP="00640781">
                  <w:r w:rsidRPr="000D4F0C">
                    <w:t>Match: equal 99 Unknown</w:t>
                  </w:r>
                </w:p>
              </w:tc>
              <w:tc>
                <w:tcPr>
                  <w:tcW w:w="1587" w:type="dxa"/>
                  <w:shd w:val="clear" w:color="auto" w:fill="DEEAF6" w:themeFill="accent1" w:themeFillTint="33"/>
                </w:tcPr>
                <w:p w:rsidR="00640781" w:rsidRPr="000D4F0C" w:rsidRDefault="00640781" w:rsidP="00640781">
                  <w:r w:rsidRPr="000D4F0C">
                    <w:t>New Value: 99</w:t>
                  </w:r>
                </w:p>
              </w:tc>
              <w:tc>
                <w:tcPr>
                  <w:tcW w:w="2050" w:type="dxa"/>
                  <w:shd w:val="clear" w:color="auto" w:fill="DEEAF6" w:themeFill="accent1" w:themeFillTint="33"/>
                </w:tcPr>
                <w:p w:rsidR="00640781" w:rsidRPr="000D4F0C" w:rsidRDefault="00640781" w:rsidP="00640781">
                  <w:r w:rsidRPr="000D4F0C">
                    <w:t>Unknown</w:t>
                  </w:r>
                </w:p>
              </w:tc>
            </w:tr>
          </w:tbl>
          <w:p w:rsidR="00640781" w:rsidRPr="000D4F0C" w:rsidRDefault="00640781" w:rsidP="00640781"/>
          <w:p w:rsidR="00FF42F6" w:rsidRPr="000D4F0C" w:rsidRDefault="00441661" w:rsidP="00640781">
            <w:r w:rsidRPr="000D4F0C">
              <w:t>1: Includes cases where the cause of the cardiac arrest is presumed to be cardiac, other medical (e.g., anaphylaxis, asthma, GI bleed, respiratory), and where there is no obvious cause of the cardiac arrest;</w:t>
            </w:r>
          </w:p>
          <w:p w:rsidR="00441661" w:rsidRPr="000D4F0C" w:rsidRDefault="00441661" w:rsidP="00640781">
            <w:r w:rsidRPr="000D4F0C">
              <w:t>2: Cardiac arrest directly caused by blunt, penetrating, or burn injury;</w:t>
            </w:r>
          </w:p>
          <w:p w:rsidR="00441661" w:rsidRPr="000D4F0C" w:rsidRDefault="00441661" w:rsidP="00640781">
            <w:r w:rsidRPr="000D4F0C">
              <w:t xml:space="preserve">3: </w:t>
            </w:r>
            <w:r w:rsidR="000D4F0C">
              <w:t>Patient</w:t>
            </w:r>
            <w:r w:rsidRPr="000D4F0C">
              <w:t xml:space="preserve"> is found submersed in water without an alternative causation;</w:t>
            </w:r>
          </w:p>
          <w:p w:rsidR="00441661" w:rsidRPr="000D4F0C" w:rsidRDefault="00441661" w:rsidP="00640781">
            <w:r w:rsidRPr="000D4F0C">
              <w:t>4: Evidence that the cardiac arrest was caused by deliberate or accidental overdose of prescribed medications, recreational drugs, or ethanol;</w:t>
            </w:r>
          </w:p>
          <w:p w:rsidR="00441661" w:rsidRPr="000D4F0C" w:rsidRDefault="00441661" w:rsidP="00640781">
            <w:r w:rsidRPr="000D4F0C">
              <w:t>5: External causes of asphyxia, such as foreign-body airway obstruction, hanging, or strangulation</w:t>
            </w:r>
          </w:p>
          <w:p w:rsidR="006D6F1D" w:rsidRPr="000D4F0C" w:rsidRDefault="006D6F1D" w:rsidP="00640781"/>
          <w:p w:rsidR="006D6F1D" w:rsidRPr="000D4F0C" w:rsidRDefault="00441661" w:rsidP="00640781">
            <w:r w:rsidRPr="000D4F0C">
              <w:t>Note: If more than one aetiology is provided from the data source, then primacy will determine the correct aetiology to submit</w:t>
            </w:r>
          </w:p>
          <w:p w:rsidR="007C0B1E" w:rsidRPr="000D4F0C" w:rsidRDefault="007C0B1E" w:rsidP="00640781"/>
          <w:p w:rsidR="007C0B1E" w:rsidRPr="000D4F0C" w:rsidRDefault="00FF58F2" w:rsidP="00640781">
            <w:r w:rsidRPr="000D4F0C">
              <w:t>Data Source: EMS ePRF/PRF</w:t>
            </w:r>
          </w:p>
          <w:p w:rsidR="006D6F1D" w:rsidRPr="000D4F0C" w:rsidRDefault="006D6F1D" w:rsidP="00831CAD"/>
        </w:tc>
      </w:tr>
    </w:tbl>
    <w:p w:rsidR="00F97FD4" w:rsidRPr="000D4F0C" w:rsidRDefault="00F97FD4" w:rsidP="00FF42F6"/>
    <w:p w:rsidR="00F97FD4" w:rsidRPr="000D4F0C" w:rsidRDefault="00F97FD4" w:rsidP="00F97FD4">
      <w:r w:rsidRPr="000D4F0C">
        <w:br w:type="page"/>
      </w:r>
    </w:p>
    <w:tbl>
      <w:tblPr>
        <w:tblStyle w:val="TableGrid"/>
        <w:tblW w:w="0" w:type="auto"/>
        <w:tblLook w:val="04A0" w:firstRow="1" w:lastRow="0" w:firstColumn="1" w:lastColumn="0" w:noHBand="0" w:noVBand="1"/>
      </w:tblPr>
      <w:tblGrid>
        <w:gridCol w:w="4508"/>
        <w:gridCol w:w="4508"/>
      </w:tblGrid>
      <w:tr w:rsidR="00FF42F6" w:rsidRPr="000D4F0C" w:rsidTr="00EE67D6">
        <w:tc>
          <w:tcPr>
            <w:tcW w:w="4508" w:type="dxa"/>
            <w:shd w:val="clear" w:color="auto" w:fill="BDD6EE" w:themeFill="accent1" w:themeFillTint="66"/>
          </w:tcPr>
          <w:p w:rsidR="00FF42F6" w:rsidRPr="000D4F0C" w:rsidRDefault="00FF42F6" w:rsidP="00640781">
            <w:r w:rsidRPr="000D4F0C">
              <w:lastRenderedPageBreak/>
              <w:t>Variable:</w:t>
            </w:r>
          </w:p>
        </w:tc>
        <w:tc>
          <w:tcPr>
            <w:tcW w:w="4508" w:type="dxa"/>
            <w:shd w:val="clear" w:color="auto" w:fill="BDD6EE" w:themeFill="accent1" w:themeFillTint="66"/>
          </w:tcPr>
          <w:p w:rsidR="00FF42F6" w:rsidRPr="000D4F0C" w:rsidRDefault="005D256D" w:rsidP="00640781">
            <w:r w:rsidRPr="000D4F0C">
              <w:t>Initial cardiac arrest rhythm</w:t>
            </w:r>
          </w:p>
        </w:tc>
      </w:tr>
      <w:tr w:rsidR="00FF42F6" w:rsidRPr="000D4F0C" w:rsidTr="00EE67D6">
        <w:tc>
          <w:tcPr>
            <w:tcW w:w="4508" w:type="dxa"/>
            <w:shd w:val="clear" w:color="auto" w:fill="BDD6EE" w:themeFill="accent1" w:themeFillTint="66"/>
          </w:tcPr>
          <w:p w:rsidR="00FF42F6" w:rsidRPr="000D4F0C" w:rsidRDefault="00FF42F6" w:rsidP="00640781">
            <w:r w:rsidRPr="000D4F0C">
              <w:t>OHCAO short name:</w:t>
            </w:r>
          </w:p>
        </w:tc>
        <w:tc>
          <w:tcPr>
            <w:tcW w:w="4508" w:type="dxa"/>
            <w:shd w:val="clear" w:color="auto" w:fill="BDD6EE" w:themeFill="accent1" w:themeFillTint="66"/>
          </w:tcPr>
          <w:p w:rsidR="00FF42F6" w:rsidRPr="000D4F0C" w:rsidRDefault="005D256D" w:rsidP="00640781">
            <w:r w:rsidRPr="000D4F0C">
              <w:t>clg_InitRhythm</w:t>
            </w:r>
          </w:p>
        </w:tc>
      </w:tr>
      <w:tr w:rsidR="00FF42F6" w:rsidRPr="000D4F0C" w:rsidTr="00EE67D6">
        <w:tc>
          <w:tcPr>
            <w:tcW w:w="4508" w:type="dxa"/>
            <w:shd w:val="clear" w:color="auto" w:fill="BDD6EE" w:themeFill="accent1" w:themeFillTint="66"/>
          </w:tcPr>
          <w:p w:rsidR="00FF42F6" w:rsidRPr="000D4F0C" w:rsidRDefault="00FF42F6" w:rsidP="00640781">
            <w:r w:rsidRPr="000D4F0C">
              <w:t>OHCAO long name:</w:t>
            </w:r>
          </w:p>
        </w:tc>
        <w:tc>
          <w:tcPr>
            <w:tcW w:w="4508" w:type="dxa"/>
            <w:shd w:val="clear" w:color="auto" w:fill="BDD6EE" w:themeFill="accent1" w:themeFillTint="66"/>
          </w:tcPr>
          <w:p w:rsidR="00FF42F6" w:rsidRPr="000D4F0C" w:rsidRDefault="005D256D" w:rsidP="00640781">
            <w:r w:rsidRPr="000D4F0C">
              <w:t>Initial cardiac arrest rhythm</w:t>
            </w:r>
          </w:p>
        </w:tc>
      </w:tr>
      <w:tr w:rsidR="00FF42F6" w:rsidRPr="000D4F0C" w:rsidTr="0043796E">
        <w:tc>
          <w:tcPr>
            <w:tcW w:w="9016" w:type="dxa"/>
            <w:gridSpan w:val="2"/>
            <w:shd w:val="clear" w:color="auto" w:fill="FBE4D5" w:themeFill="accent2" w:themeFillTint="33"/>
          </w:tcPr>
          <w:p w:rsidR="005D256D" w:rsidRPr="000D4F0C" w:rsidRDefault="005D256D" w:rsidP="005D256D">
            <w:r w:rsidRPr="000D4F0C">
              <w:t>Description:</w:t>
            </w:r>
          </w:p>
          <w:p w:rsidR="005D256D" w:rsidRPr="000D4F0C" w:rsidRDefault="000C4544" w:rsidP="005D256D">
            <w:r w:rsidRPr="000D4F0C">
              <w:t>Core</w:t>
            </w:r>
          </w:p>
          <w:p w:rsidR="000C4544" w:rsidRPr="000D4F0C" w:rsidRDefault="000C4544" w:rsidP="005D256D">
            <w:r w:rsidRPr="000D4F0C">
              <w:t xml:space="preserve">Format: </w:t>
            </w:r>
            <w:r w:rsidR="00EE67D6" w:rsidRPr="000D4F0C">
              <w:t>tinyint</w:t>
            </w:r>
          </w:p>
          <w:p w:rsidR="000C4544" w:rsidRPr="000D4F0C" w:rsidRDefault="000C4544" w:rsidP="005D256D">
            <w:r w:rsidRPr="000D4F0C">
              <w:t>Definition Source: OHCAO</w:t>
            </w:r>
          </w:p>
          <w:p w:rsidR="000C4544" w:rsidRPr="000D4F0C" w:rsidRDefault="000C4544" w:rsidP="005D256D"/>
          <w:tbl>
            <w:tblPr>
              <w:tblStyle w:val="TableGrid"/>
              <w:tblW w:w="0" w:type="auto"/>
              <w:jc w:val="center"/>
              <w:tblLook w:val="04A0" w:firstRow="1" w:lastRow="0" w:firstColumn="1" w:lastColumn="0" w:noHBand="0" w:noVBand="1"/>
            </w:tblPr>
            <w:tblGrid>
              <w:gridCol w:w="2292"/>
              <w:gridCol w:w="2565"/>
              <w:gridCol w:w="1587"/>
              <w:gridCol w:w="2050"/>
            </w:tblGrid>
            <w:tr w:rsidR="005D256D" w:rsidRPr="000D4F0C" w:rsidTr="0043796E">
              <w:trPr>
                <w:jc w:val="center"/>
              </w:trPr>
              <w:tc>
                <w:tcPr>
                  <w:tcW w:w="2292" w:type="dxa"/>
                  <w:shd w:val="clear" w:color="auto" w:fill="DEEAF6" w:themeFill="accent1" w:themeFillTint="33"/>
                </w:tcPr>
                <w:p w:rsidR="005D256D" w:rsidRPr="000D4F0C" w:rsidRDefault="005D256D" w:rsidP="005D256D">
                  <w:r w:rsidRPr="000D4F0C">
                    <w:t>1 Asystole</w:t>
                  </w:r>
                </w:p>
              </w:tc>
              <w:tc>
                <w:tcPr>
                  <w:tcW w:w="2565" w:type="dxa"/>
                  <w:shd w:val="clear" w:color="auto" w:fill="DEEAF6" w:themeFill="accent1" w:themeFillTint="33"/>
                </w:tcPr>
                <w:p w:rsidR="005D256D" w:rsidRPr="000D4F0C" w:rsidRDefault="005D256D" w:rsidP="005D256D">
                  <w:r w:rsidRPr="000D4F0C">
                    <w:t>Match: equal 1 Asystole</w:t>
                  </w:r>
                </w:p>
              </w:tc>
              <w:tc>
                <w:tcPr>
                  <w:tcW w:w="1587" w:type="dxa"/>
                  <w:shd w:val="clear" w:color="auto" w:fill="DEEAF6" w:themeFill="accent1" w:themeFillTint="33"/>
                </w:tcPr>
                <w:p w:rsidR="005D256D" w:rsidRPr="000D4F0C" w:rsidRDefault="005D256D" w:rsidP="005D256D">
                  <w:r w:rsidRPr="000D4F0C">
                    <w:t>New value: 1</w:t>
                  </w:r>
                </w:p>
              </w:tc>
              <w:tc>
                <w:tcPr>
                  <w:tcW w:w="2050" w:type="dxa"/>
                  <w:shd w:val="clear" w:color="auto" w:fill="DEEAF6" w:themeFill="accent1" w:themeFillTint="33"/>
                </w:tcPr>
                <w:p w:rsidR="005D256D" w:rsidRPr="000D4F0C" w:rsidRDefault="005D256D" w:rsidP="005D256D">
                  <w:r w:rsidRPr="000D4F0C">
                    <w:t>Asystole</w:t>
                  </w:r>
                </w:p>
              </w:tc>
            </w:tr>
            <w:tr w:rsidR="005D256D" w:rsidRPr="000D4F0C" w:rsidTr="0043796E">
              <w:trPr>
                <w:jc w:val="center"/>
              </w:trPr>
              <w:tc>
                <w:tcPr>
                  <w:tcW w:w="2292" w:type="dxa"/>
                  <w:shd w:val="clear" w:color="auto" w:fill="DEEAF6" w:themeFill="accent1" w:themeFillTint="33"/>
                </w:tcPr>
                <w:p w:rsidR="005D256D" w:rsidRPr="000D4F0C" w:rsidRDefault="005D256D" w:rsidP="005D256D">
                  <w:r w:rsidRPr="000D4F0C">
                    <w:t>2 VF/VT (Ventricular fibrillation or pulseless ventricular tachycardia)</w:t>
                  </w:r>
                </w:p>
              </w:tc>
              <w:tc>
                <w:tcPr>
                  <w:tcW w:w="2565" w:type="dxa"/>
                  <w:shd w:val="clear" w:color="auto" w:fill="DEEAF6" w:themeFill="accent1" w:themeFillTint="33"/>
                </w:tcPr>
                <w:p w:rsidR="005D256D" w:rsidRPr="000D4F0C" w:rsidRDefault="005D256D" w:rsidP="005D256D">
                  <w:r w:rsidRPr="000D4F0C">
                    <w:t>Match: equal 2 VF/VT (Ventricular fibrillation or pulseless ventricular tachycardia)</w:t>
                  </w:r>
                </w:p>
              </w:tc>
              <w:tc>
                <w:tcPr>
                  <w:tcW w:w="1587" w:type="dxa"/>
                  <w:shd w:val="clear" w:color="auto" w:fill="DEEAF6" w:themeFill="accent1" w:themeFillTint="33"/>
                </w:tcPr>
                <w:p w:rsidR="005D256D" w:rsidRPr="000D4F0C" w:rsidRDefault="005D256D" w:rsidP="005D256D">
                  <w:r w:rsidRPr="000D4F0C">
                    <w:t>New value: 2</w:t>
                  </w:r>
                </w:p>
              </w:tc>
              <w:tc>
                <w:tcPr>
                  <w:tcW w:w="2050" w:type="dxa"/>
                  <w:shd w:val="clear" w:color="auto" w:fill="DEEAF6" w:themeFill="accent1" w:themeFillTint="33"/>
                </w:tcPr>
                <w:p w:rsidR="005D256D" w:rsidRPr="000D4F0C" w:rsidRDefault="005D256D" w:rsidP="005D256D">
                  <w:r w:rsidRPr="000D4F0C">
                    <w:t>VF/VT (Ventricular fibrillation or pulseless ventricular tachycardia)</w:t>
                  </w:r>
                </w:p>
              </w:tc>
            </w:tr>
            <w:tr w:rsidR="005D256D" w:rsidRPr="000D4F0C" w:rsidTr="0043796E">
              <w:trPr>
                <w:jc w:val="center"/>
              </w:trPr>
              <w:tc>
                <w:tcPr>
                  <w:tcW w:w="2292" w:type="dxa"/>
                  <w:shd w:val="clear" w:color="auto" w:fill="DEEAF6" w:themeFill="accent1" w:themeFillTint="33"/>
                </w:tcPr>
                <w:p w:rsidR="005D256D" w:rsidRPr="000D4F0C" w:rsidRDefault="005D256D" w:rsidP="005D256D">
                  <w:r w:rsidRPr="000D4F0C">
                    <w:t>3 PEA/EMD (Pulseless electrical activity or Electro-mechanical disassociation)</w:t>
                  </w:r>
                </w:p>
              </w:tc>
              <w:tc>
                <w:tcPr>
                  <w:tcW w:w="2565" w:type="dxa"/>
                  <w:shd w:val="clear" w:color="auto" w:fill="DEEAF6" w:themeFill="accent1" w:themeFillTint="33"/>
                </w:tcPr>
                <w:p w:rsidR="005D256D" w:rsidRPr="000D4F0C" w:rsidRDefault="005D256D" w:rsidP="005D256D">
                  <w:r w:rsidRPr="000D4F0C">
                    <w:t>Match: equal 3 PEA/EMD (Pulseless electrical activity or Electro-mechanical disassociation)</w:t>
                  </w:r>
                </w:p>
              </w:tc>
              <w:tc>
                <w:tcPr>
                  <w:tcW w:w="1587" w:type="dxa"/>
                  <w:shd w:val="clear" w:color="auto" w:fill="DEEAF6" w:themeFill="accent1" w:themeFillTint="33"/>
                </w:tcPr>
                <w:p w:rsidR="005D256D" w:rsidRPr="000D4F0C" w:rsidRDefault="005D256D" w:rsidP="005D256D">
                  <w:r w:rsidRPr="000D4F0C">
                    <w:t>New value: 3</w:t>
                  </w:r>
                </w:p>
              </w:tc>
              <w:tc>
                <w:tcPr>
                  <w:tcW w:w="2050" w:type="dxa"/>
                  <w:shd w:val="clear" w:color="auto" w:fill="DEEAF6" w:themeFill="accent1" w:themeFillTint="33"/>
                </w:tcPr>
                <w:p w:rsidR="005D256D" w:rsidRPr="000D4F0C" w:rsidRDefault="005D256D" w:rsidP="005D256D">
                  <w:r w:rsidRPr="000D4F0C">
                    <w:t>PEA/EMD (Pulseless electrical activity or Electro-mechanical disassociation)</w:t>
                  </w:r>
                </w:p>
              </w:tc>
            </w:tr>
            <w:tr w:rsidR="005D256D" w:rsidRPr="000D4F0C" w:rsidTr="0043796E">
              <w:trPr>
                <w:jc w:val="center"/>
              </w:trPr>
              <w:tc>
                <w:tcPr>
                  <w:tcW w:w="2292" w:type="dxa"/>
                  <w:shd w:val="clear" w:color="auto" w:fill="DEEAF6" w:themeFill="accent1" w:themeFillTint="33"/>
                </w:tcPr>
                <w:p w:rsidR="005D256D" w:rsidRPr="000D4F0C" w:rsidRDefault="005D256D" w:rsidP="005D256D">
                  <w:r w:rsidRPr="000D4F0C">
                    <w:t>4 Bradycardia</w:t>
                  </w:r>
                </w:p>
              </w:tc>
              <w:tc>
                <w:tcPr>
                  <w:tcW w:w="2565" w:type="dxa"/>
                  <w:shd w:val="clear" w:color="auto" w:fill="DEEAF6" w:themeFill="accent1" w:themeFillTint="33"/>
                </w:tcPr>
                <w:p w:rsidR="005D256D" w:rsidRPr="000D4F0C" w:rsidRDefault="005D256D" w:rsidP="005D256D">
                  <w:r w:rsidRPr="000D4F0C">
                    <w:t>Match: equal 4 Bradycardia</w:t>
                  </w:r>
                </w:p>
              </w:tc>
              <w:tc>
                <w:tcPr>
                  <w:tcW w:w="1587" w:type="dxa"/>
                  <w:shd w:val="clear" w:color="auto" w:fill="DEEAF6" w:themeFill="accent1" w:themeFillTint="33"/>
                </w:tcPr>
                <w:p w:rsidR="005D256D" w:rsidRPr="000D4F0C" w:rsidRDefault="005D256D" w:rsidP="005D256D">
                  <w:r w:rsidRPr="000D4F0C">
                    <w:t>New Value: 4</w:t>
                  </w:r>
                </w:p>
              </w:tc>
              <w:tc>
                <w:tcPr>
                  <w:tcW w:w="2050" w:type="dxa"/>
                  <w:shd w:val="clear" w:color="auto" w:fill="DEEAF6" w:themeFill="accent1" w:themeFillTint="33"/>
                </w:tcPr>
                <w:p w:rsidR="005D256D" w:rsidRPr="000D4F0C" w:rsidRDefault="005D256D" w:rsidP="005D256D">
                  <w:r w:rsidRPr="000D4F0C">
                    <w:t>Bradycardia</w:t>
                  </w:r>
                </w:p>
              </w:tc>
            </w:tr>
            <w:tr w:rsidR="005D256D" w:rsidRPr="000D4F0C" w:rsidTr="0043796E">
              <w:trPr>
                <w:jc w:val="center"/>
              </w:trPr>
              <w:tc>
                <w:tcPr>
                  <w:tcW w:w="2292" w:type="dxa"/>
                  <w:shd w:val="clear" w:color="auto" w:fill="DEEAF6" w:themeFill="accent1" w:themeFillTint="33"/>
                </w:tcPr>
                <w:p w:rsidR="005D256D" w:rsidRPr="000D4F0C" w:rsidRDefault="005D256D" w:rsidP="005D256D">
                  <w:r w:rsidRPr="000D4F0C">
                    <w:t>5 No rhythm recorded or blank</w:t>
                  </w:r>
                </w:p>
              </w:tc>
              <w:tc>
                <w:tcPr>
                  <w:tcW w:w="2565" w:type="dxa"/>
                  <w:shd w:val="clear" w:color="auto" w:fill="DEEAF6" w:themeFill="accent1" w:themeFillTint="33"/>
                </w:tcPr>
                <w:p w:rsidR="005D256D" w:rsidRPr="000D4F0C" w:rsidRDefault="005D256D" w:rsidP="005D256D">
                  <w:r w:rsidRPr="000D4F0C">
                    <w:t>Match: equal 5 No rhythm recorded or blank</w:t>
                  </w:r>
                </w:p>
              </w:tc>
              <w:tc>
                <w:tcPr>
                  <w:tcW w:w="1587" w:type="dxa"/>
                  <w:shd w:val="clear" w:color="auto" w:fill="DEEAF6" w:themeFill="accent1" w:themeFillTint="33"/>
                </w:tcPr>
                <w:p w:rsidR="005D256D" w:rsidRPr="000D4F0C" w:rsidRDefault="005D256D" w:rsidP="005D256D">
                  <w:r w:rsidRPr="000D4F0C">
                    <w:t>New Value: 5</w:t>
                  </w:r>
                </w:p>
              </w:tc>
              <w:tc>
                <w:tcPr>
                  <w:tcW w:w="2050" w:type="dxa"/>
                  <w:shd w:val="clear" w:color="auto" w:fill="DEEAF6" w:themeFill="accent1" w:themeFillTint="33"/>
                </w:tcPr>
                <w:p w:rsidR="005D256D" w:rsidRPr="000D4F0C" w:rsidRDefault="005D256D" w:rsidP="005D256D">
                  <w:r w:rsidRPr="000D4F0C">
                    <w:t>5 No rhythm recorded or blank</w:t>
                  </w:r>
                </w:p>
              </w:tc>
            </w:tr>
            <w:tr w:rsidR="005D256D" w:rsidRPr="000D4F0C" w:rsidTr="0043796E">
              <w:trPr>
                <w:jc w:val="center"/>
              </w:trPr>
              <w:tc>
                <w:tcPr>
                  <w:tcW w:w="2292" w:type="dxa"/>
                  <w:shd w:val="clear" w:color="auto" w:fill="DEEAF6" w:themeFill="accent1" w:themeFillTint="33"/>
                </w:tcPr>
                <w:p w:rsidR="005D256D" w:rsidRPr="000D4F0C" w:rsidRDefault="005D256D" w:rsidP="005D256D">
                  <w:r w:rsidRPr="000D4F0C">
                    <w:t>97 Other</w:t>
                  </w:r>
                </w:p>
              </w:tc>
              <w:tc>
                <w:tcPr>
                  <w:tcW w:w="2565" w:type="dxa"/>
                  <w:shd w:val="clear" w:color="auto" w:fill="DEEAF6" w:themeFill="accent1" w:themeFillTint="33"/>
                </w:tcPr>
                <w:p w:rsidR="005D256D" w:rsidRPr="000D4F0C" w:rsidRDefault="005D256D" w:rsidP="005D256D">
                  <w:r w:rsidRPr="000D4F0C">
                    <w:t>Match: equal 97 Other</w:t>
                  </w:r>
                </w:p>
              </w:tc>
              <w:tc>
                <w:tcPr>
                  <w:tcW w:w="1587" w:type="dxa"/>
                  <w:shd w:val="clear" w:color="auto" w:fill="DEEAF6" w:themeFill="accent1" w:themeFillTint="33"/>
                </w:tcPr>
                <w:p w:rsidR="005D256D" w:rsidRPr="000D4F0C" w:rsidRDefault="005D256D" w:rsidP="005D256D">
                  <w:r w:rsidRPr="000D4F0C">
                    <w:t>New value: 97</w:t>
                  </w:r>
                </w:p>
              </w:tc>
              <w:tc>
                <w:tcPr>
                  <w:tcW w:w="2050" w:type="dxa"/>
                  <w:shd w:val="clear" w:color="auto" w:fill="DEEAF6" w:themeFill="accent1" w:themeFillTint="33"/>
                </w:tcPr>
                <w:p w:rsidR="005D256D" w:rsidRPr="000D4F0C" w:rsidRDefault="005D256D" w:rsidP="005D256D">
                  <w:r w:rsidRPr="000D4F0C">
                    <w:t>Other</w:t>
                  </w:r>
                </w:p>
              </w:tc>
            </w:tr>
            <w:tr w:rsidR="005D256D" w:rsidRPr="000D4F0C" w:rsidTr="0043796E">
              <w:trPr>
                <w:jc w:val="center"/>
              </w:trPr>
              <w:tc>
                <w:tcPr>
                  <w:tcW w:w="2292" w:type="dxa"/>
                  <w:shd w:val="clear" w:color="auto" w:fill="DEEAF6" w:themeFill="accent1" w:themeFillTint="33"/>
                </w:tcPr>
                <w:p w:rsidR="005D256D" w:rsidRPr="000D4F0C" w:rsidRDefault="005D256D" w:rsidP="005D256D">
                  <w:r w:rsidRPr="000D4F0C">
                    <w:t>98 Unobtainable</w:t>
                  </w:r>
                </w:p>
              </w:tc>
              <w:tc>
                <w:tcPr>
                  <w:tcW w:w="2565" w:type="dxa"/>
                  <w:shd w:val="clear" w:color="auto" w:fill="DEEAF6" w:themeFill="accent1" w:themeFillTint="33"/>
                </w:tcPr>
                <w:p w:rsidR="005D256D" w:rsidRPr="000D4F0C" w:rsidRDefault="005D256D" w:rsidP="005D256D">
                  <w:r w:rsidRPr="000D4F0C">
                    <w:t>Match: equal 98 Unobtainable</w:t>
                  </w:r>
                </w:p>
              </w:tc>
              <w:tc>
                <w:tcPr>
                  <w:tcW w:w="1587" w:type="dxa"/>
                  <w:shd w:val="clear" w:color="auto" w:fill="DEEAF6" w:themeFill="accent1" w:themeFillTint="33"/>
                </w:tcPr>
                <w:p w:rsidR="005D256D" w:rsidRPr="000D4F0C" w:rsidRDefault="005D256D" w:rsidP="005D256D">
                  <w:r w:rsidRPr="000D4F0C">
                    <w:t>New Value: 98</w:t>
                  </w:r>
                </w:p>
              </w:tc>
              <w:tc>
                <w:tcPr>
                  <w:tcW w:w="2050" w:type="dxa"/>
                  <w:shd w:val="clear" w:color="auto" w:fill="DEEAF6" w:themeFill="accent1" w:themeFillTint="33"/>
                </w:tcPr>
                <w:p w:rsidR="005D256D" w:rsidRPr="000D4F0C" w:rsidRDefault="005D256D" w:rsidP="005D256D">
                  <w:r w:rsidRPr="000D4F0C">
                    <w:t>Unobtainable</w:t>
                  </w:r>
                </w:p>
              </w:tc>
            </w:tr>
            <w:tr w:rsidR="005D256D" w:rsidRPr="000D4F0C" w:rsidTr="0043796E">
              <w:trPr>
                <w:jc w:val="center"/>
              </w:trPr>
              <w:tc>
                <w:tcPr>
                  <w:tcW w:w="2292" w:type="dxa"/>
                  <w:shd w:val="clear" w:color="auto" w:fill="DEEAF6" w:themeFill="accent1" w:themeFillTint="33"/>
                </w:tcPr>
                <w:p w:rsidR="005D256D" w:rsidRPr="000D4F0C" w:rsidRDefault="005D256D" w:rsidP="005D256D">
                  <w:r w:rsidRPr="000D4F0C">
                    <w:t>99 Unknown</w:t>
                  </w:r>
                </w:p>
              </w:tc>
              <w:tc>
                <w:tcPr>
                  <w:tcW w:w="2565" w:type="dxa"/>
                  <w:shd w:val="clear" w:color="auto" w:fill="DEEAF6" w:themeFill="accent1" w:themeFillTint="33"/>
                </w:tcPr>
                <w:p w:rsidR="005D256D" w:rsidRPr="000D4F0C" w:rsidRDefault="005D256D" w:rsidP="005D256D">
                  <w:r w:rsidRPr="000D4F0C">
                    <w:t>Match: equal 99 Unknown</w:t>
                  </w:r>
                </w:p>
              </w:tc>
              <w:tc>
                <w:tcPr>
                  <w:tcW w:w="1587" w:type="dxa"/>
                  <w:shd w:val="clear" w:color="auto" w:fill="DEEAF6" w:themeFill="accent1" w:themeFillTint="33"/>
                </w:tcPr>
                <w:p w:rsidR="005D256D" w:rsidRPr="000D4F0C" w:rsidRDefault="005D256D" w:rsidP="005D256D">
                  <w:r w:rsidRPr="000D4F0C">
                    <w:t>New Value: 99</w:t>
                  </w:r>
                </w:p>
              </w:tc>
              <w:tc>
                <w:tcPr>
                  <w:tcW w:w="2050" w:type="dxa"/>
                  <w:shd w:val="clear" w:color="auto" w:fill="DEEAF6" w:themeFill="accent1" w:themeFillTint="33"/>
                </w:tcPr>
                <w:p w:rsidR="005D256D" w:rsidRPr="000D4F0C" w:rsidRDefault="005D256D" w:rsidP="005D256D">
                  <w:r w:rsidRPr="000D4F0C">
                    <w:t>Unknown</w:t>
                  </w:r>
                </w:p>
              </w:tc>
            </w:tr>
          </w:tbl>
          <w:p w:rsidR="005D256D" w:rsidRPr="000D4F0C" w:rsidRDefault="005D256D" w:rsidP="005D256D"/>
          <w:p w:rsidR="006D6F1D" w:rsidRPr="000D4F0C" w:rsidRDefault="00AC6169" w:rsidP="005D256D">
            <w:r w:rsidRPr="000D4F0C">
              <w:t xml:space="preserve">The first cardiac rhythm present when the Automated External </w:t>
            </w:r>
            <w:r w:rsidR="007C0B1E" w:rsidRPr="000D4F0C">
              <w:t>Defibrillator</w:t>
            </w:r>
            <w:r w:rsidRPr="000D4F0C">
              <w:t xml:space="preserve"> (AED) or monitor or other defibrillator is attached to the patient after a cardiac arrest.</w:t>
            </w:r>
          </w:p>
          <w:p w:rsidR="00AC6169" w:rsidRPr="000D4F0C" w:rsidRDefault="00AC6169" w:rsidP="005D256D"/>
          <w:p w:rsidR="00AC6169" w:rsidRPr="000D4F0C" w:rsidRDefault="00AC6169" w:rsidP="005D256D">
            <w:r w:rsidRPr="000D4F0C">
              <w:t>Note: Bradycardia should only be noted when prompting CPR for paediatric cases</w:t>
            </w:r>
          </w:p>
          <w:p w:rsidR="00AC6169" w:rsidRPr="000D4F0C" w:rsidRDefault="00AC6169" w:rsidP="005D256D">
            <w:r w:rsidRPr="000D4F0C">
              <w:t>Note: If more than one rhythm is provided from the data source, then primacy will determine the correct rhythm to submit</w:t>
            </w:r>
            <w:r w:rsidR="00932930" w:rsidRPr="000D4F0C">
              <w:t>.</w:t>
            </w:r>
          </w:p>
          <w:p w:rsidR="00932930" w:rsidRPr="000D4F0C" w:rsidRDefault="00932930" w:rsidP="005D256D"/>
          <w:p w:rsidR="00932930" w:rsidRPr="000D4F0C" w:rsidRDefault="00932930" w:rsidP="005D256D">
            <w:r w:rsidRPr="000D4F0C">
              <w:t>For IR, ventricular fibrillation (VF) and ventricular tachycardia (VT) are defined as shockable rhythm, while asystole, pulseless electrical activity (PEA), electro-mechanical disassociation (EMD) and bradycardia defined as non-shockable rhythm.</w:t>
            </w:r>
          </w:p>
          <w:p w:rsidR="006D6F1D" w:rsidRPr="000D4F0C" w:rsidRDefault="006D6F1D" w:rsidP="005D256D"/>
          <w:p w:rsidR="007C0B1E" w:rsidRPr="000D4F0C" w:rsidRDefault="000C4544" w:rsidP="005D256D">
            <w:r w:rsidRPr="000D4F0C">
              <w:t>Data Source: EMS ePRF/PRF, AED event</w:t>
            </w:r>
          </w:p>
          <w:p w:rsidR="00FF42F6" w:rsidRPr="000D4F0C" w:rsidRDefault="00FF42F6" w:rsidP="00831CAD"/>
        </w:tc>
      </w:tr>
    </w:tbl>
    <w:p w:rsidR="00F97FD4" w:rsidRPr="000D4F0C" w:rsidRDefault="00F97FD4" w:rsidP="00FF42F6"/>
    <w:p w:rsidR="00F97FD4" w:rsidRPr="000D4F0C" w:rsidRDefault="00F97FD4" w:rsidP="00F97FD4">
      <w:r w:rsidRPr="000D4F0C">
        <w:br w:type="page"/>
      </w:r>
    </w:p>
    <w:tbl>
      <w:tblPr>
        <w:tblStyle w:val="TableGrid"/>
        <w:tblW w:w="0" w:type="auto"/>
        <w:tblLook w:val="04A0" w:firstRow="1" w:lastRow="0" w:firstColumn="1" w:lastColumn="0" w:noHBand="0" w:noVBand="1"/>
      </w:tblPr>
      <w:tblGrid>
        <w:gridCol w:w="4508"/>
        <w:gridCol w:w="4508"/>
      </w:tblGrid>
      <w:tr w:rsidR="00FF42F6" w:rsidRPr="000D4F0C" w:rsidTr="00EE67D6">
        <w:tc>
          <w:tcPr>
            <w:tcW w:w="4508" w:type="dxa"/>
            <w:shd w:val="clear" w:color="auto" w:fill="BDD6EE" w:themeFill="accent1" w:themeFillTint="66"/>
          </w:tcPr>
          <w:p w:rsidR="00FF42F6" w:rsidRPr="000D4F0C" w:rsidRDefault="00FF42F6" w:rsidP="00640781">
            <w:r w:rsidRPr="000D4F0C">
              <w:lastRenderedPageBreak/>
              <w:t>Variable:</w:t>
            </w:r>
          </w:p>
        </w:tc>
        <w:tc>
          <w:tcPr>
            <w:tcW w:w="4508" w:type="dxa"/>
            <w:shd w:val="clear" w:color="auto" w:fill="BDD6EE" w:themeFill="accent1" w:themeFillTint="66"/>
          </w:tcPr>
          <w:p w:rsidR="00FF42F6" w:rsidRPr="000D4F0C" w:rsidRDefault="005D256D" w:rsidP="00640781">
            <w:r w:rsidRPr="000D4F0C">
              <w:t>DNAR order in place?</w:t>
            </w:r>
          </w:p>
        </w:tc>
      </w:tr>
      <w:tr w:rsidR="00FF42F6" w:rsidRPr="000D4F0C" w:rsidTr="00EE67D6">
        <w:tc>
          <w:tcPr>
            <w:tcW w:w="4508" w:type="dxa"/>
            <w:shd w:val="clear" w:color="auto" w:fill="BDD6EE" w:themeFill="accent1" w:themeFillTint="66"/>
          </w:tcPr>
          <w:p w:rsidR="00FF42F6" w:rsidRPr="000D4F0C" w:rsidRDefault="00FF42F6" w:rsidP="00640781">
            <w:r w:rsidRPr="000D4F0C">
              <w:t>OHCAO short name:</w:t>
            </w:r>
          </w:p>
        </w:tc>
        <w:tc>
          <w:tcPr>
            <w:tcW w:w="4508" w:type="dxa"/>
            <w:shd w:val="clear" w:color="auto" w:fill="BDD6EE" w:themeFill="accent1" w:themeFillTint="66"/>
          </w:tcPr>
          <w:p w:rsidR="00FF42F6" w:rsidRPr="000D4F0C" w:rsidRDefault="005D256D" w:rsidP="00640781">
            <w:r w:rsidRPr="000D4F0C">
              <w:t>clg_DNAR</w:t>
            </w:r>
          </w:p>
        </w:tc>
      </w:tr>
      <w:tr w:rsidR="00FF42F6" w:rsidRPr="000D4F0C" w:rsidTr="00EE67D6">
        <w:tc>
          <w:tcPr>
            <w:tcW w:w="4508" w:type="dxa"/>
            <w:shd w:val="clear" w:color="auto" w:fill="BDD6EE" w:themeFill="accent1" w:themeFillTint="66"/>
          </w:tcPr>
          <w:p w:rsidR="00FF42F6" w:rsidRPr="000D4F0C" w:rsidRDefault="00FF42F6" w:rsidP="00640781">
            <w:r w:rsidRPr="000D4F0C">
              <w:t>OHCAO long name:</w:t>
            </w:r>
          </w:p>
        </w:tc>
        <w:tc>
          <w:tcPr>
            <w:tcW w:w="4508" w:type="dxa"/>
            <w:shd w:val="clear" w:color="auto" w:fill="BDD6EE" w:themeFill="accent1" w:themeFillTint="66"/>
          </w:tcPr>
          <w:p w:rsidR="00FF42F6" w:rsidRPr="000D4F0C" w:rsidRDefault="005D256D" w:rsidP="005D256D">
            <w:r w:rsidRPr="000D4F0C">
              <w:t>Do Not Attempt Resuscitation (DNAR) order in place?</w:t>
            </w:r>
          </w:p>
        </w:tc>
      </w:tr>
      <w:tr w:rsidR="00FF42F6" w:rsidRPr="000D4F0C" w:rsidTr="0043796E">
        <w:tc>
          <w:tcPr>
            <w:tcW w:w="9016" w:type="dxa"/>
            <w:gridSpan w:val="2"/>
            <w:shd w:val="clear" w:color="auto" w:fill="FBE4D5" w:themeFill="accent2" w:themeFillTint="33"/>
          </w:tcPr>
          <w:p w:rsidR="005D256D" w:rsidRPr="000D4F0C" w:rsidRDefault="005D256D" w:rsidP="005D256D">
            <w:r w:rsidRPr="000D4F0C">
              <w:t>Description:</w:t>
            </w:r>
          </w:p>
          <w:p w:rsidR="005D256D" w:rsidRPr="000D4F0C" w:rsidRDefault="000C4544" w:rsidP="005D256D">
            <w:r w:rsidRPr="000D4F0C">
              <w:t>Supplemental</w:t>
            </w:r>
          </w:p>
          <w:p w:rsidR="000C4544" w:rsidRPr="000D4F0C" w:rsidRDefault="000C4544" w:rsidP="005D256D">
            <w:r w:rsidRPr="000D4F0C">
              <w:t xml:space="preserve">Format: </w:t>
            </w:r>
            <w:r w:rsidR="00EE67D6" w:rsidRPr="000D4F0C">
              <w:t>tinyint</w:t>
            </w:r>
          </w:p>
          <w:p w:rsidR="000C4544" w:rsidRPr="000D4F0C" w:rsidRDefault="000C4544" w:rsidP="005D256D">
            <w:r w:rsidRPr="000D4F0C">
              <w:t>Definition Source: OHCAO</w:t>
            </w:r>
          </w:p>
          <w:p w:rsidR="000C4544" w:rsidRPr="000D4F0C" w:rsidRDefault="000C4544" w:rsidP="005D256D"/>
          <w:tbl>
            <w:tblPr>
              <w:tblStyle w:val="TableGrid"/>
              <w:tblW w:w="0" w:type="auto"/>
              <w:jc w:val="center"/>
              <w:tblLook w:val="04A0" w:firstRow="1" w:lastRow="0" w:firstColumn="1" w:lastColumn="0" w:noHBand="0" w:noVBand="1"/>
            </w:tblPr>
            <w:tblGrid>
              <w:gridCol w:w="1892"/>
              <w:gridCol w:w="3122"/>
              <w:gridCol w:w="1587"/>
              <w:gridCol w:w="2050"/>
            </w:tblGrid>
            <w:tr w:rsidR="005D256D" w:rsidRPr="000D4F0C" w:rsidTr="00576679">
              <w:trPr>
                <w:jc w:val="center"/>
              </w:trPr>
              <w:tc>
                <w:tcPr>
                  <w:tcW w:w="1892" w:type="dxa"/>
                  <w:shd w:val="clear" w:color="auto" w:fill="DEEAF6" w:themeFill="accent1" w:themeFillTint="33"/>
                </w:tcPr>
                <w:p w:rsidR="005D256D" w:rsidRPr="000D4F0C" w:rsidRDefault="005D256D" w:rsidP="005D256D">
                  <w:r w:rsidRPr="000D4F0C">
                    <w:t>0 No</w:t>
                  </w:r>
                </w:p>
              </w:tc>
              <w:tc>
                <w:tcPr>
                  <w:tcW w:w="3122" w:type="dxa"/>
                  <w:shd w:val="clear" w:color="auto" w:fill="DEEAF6" w:themeFill="accent1" w:themeFillTint="33"/>
                </w:tcPr>
                <w:p w:rsidR="005D256D" w:rsidRPr="000D4F0C" w:rsidRDefault="005D256D" w:rsidP="005D256D">
                  <w:r w:rsidRPr="000D4F0C">
                    <w:t>Match: equal 0 No</w:t>
                  </w:r>
                </w:p>
              </w:tc>
              <w:tc>
                <w:tcPr>
                  <w:tcW w:w="1587" w:type="dxa"/>
                  <w:shd w:val="clear" w:color="auto" w:fill="DEEAF6" w:themeFill="accent1" w:themeFillTint="33"/>
                </w:tcPr>
                <w:p w:rsidR="005D256D" w:rsidRPr="000D4F0C" w:rsidRDefault="005D256D" w:rsidP="005D256D">
                  <w:r w:rsidRPr="000D4F0C">
                    <w:t>New value: 0</w:t>
                  </w:r>
                </w:p>
              </w:tc>
              <w:tc>
                <w:tcPr>
                  <w:tcW w:w="2050" w:type="dxa"/>
                  <w:shd w:val="clear" w:color="auto" w:fill="DEEAF6" w:themeFill="accent1" w:themeFillTint="33"/>
                </w:tcPr>
                <w:p w:rsidR="005D256D" w:rsidRPr="000D4F0C" w:rsidRDefault="005D256D" w:rsidP="005D256D">
                  <w:r w:rsidRPr="000D4F0C">
                    <w:t>No</w:t>
                  </w:r>
                </w:p>
              </w:tc>
            </w:tr>
            <w:tr w:rsidR="005D256D" w:rsidRPr="000D4F0C" w:rsidTr="00576679">
              <w:trPr>
                <w:jc w:val="center"/>
              </w:trPr>
              <w:tc>
                <w:tcPr>
                  <w:tcW w:w="1892" w:type="dxa"/>
                  <w:shd w:val="clear" w:color="auto" w:fill="DEEAF6" w:themeFill="accent1" w:themeFillTint="33"/>
                </w:tcPr>
                <w:p w:rsidR="005D256D" w:rsidRPr="000D4F0C" w:rsidRDefault="005D256D" w:rsidP="005D256D">
                  <w:r w:rsidRPr="000D4F0C">
                    <w:t>1 Yes</w:t>
                  </w:r>
                </w:p>
              </w:tc>
              <w:tc>
                <w:tcPr>
                  <w:tcW w:w="3122" w:type="dxa"/>
                  <w:shd w:val="clear" w:color="auto" w:fill="DEEAF6" w:themeFill="accent1" w:themeFillTint="33"/>
                </w:tcPr>
                <w:p w:rsidR="005D256D" w:rsidRPr="000D4F0C" w:rsidRDefault="005D256D" w:rsidP="005D256D">
                  <w:r w:rsidRPr="000D4F0C">
                    <w:t>Match: equal 1 Yes</w:t>
                  </w:r>
                </w:p>
              </w:tc>
              <w:tc>
                <w:tcPr>
                  <w:tcW w:w="1587" w:type="dxa"/>
                  <w:shd w:val="clear" w:color="auto" w:fill="DEEAF6" w:themeFill="accent1" w:themeFillTint="33"/>
                </w:tcPr>
                <w:p w:rsidR="005D256D" w:rsidRPr="000D4F0C" w:rsidRDefault="005D256D" w:rsidP="005D256D">
                  <w:r w:rsidRPr="000D4F0C">
                    <w:t>New value: 1</w:t>
                  </w:r>
                </w:p>
              </w:tc>
              <w:tc>
                <w:tcPr>
                  <w:tcW w:w="2050" w:type="dxa"/>
                  <w:shd w:val="clear" w:color="auto" w:fill="DEEAF6" w:themeFill="accent1" w:themeFillTint="33"/>
                </w:tcPr>
                <w:p w:rsidR="005D256D" w:rsidRPr="000D4F0C" w:rsidRDefault="005D256D" w:rsidP="005D256D">
                  <w:r w:rsidRPr="000D4F0C">
                    <w:t>Yes</w:t>
                  </w:r>
                </w:p>
              </w:tc>
            </w:tr>
            <w:tr w:rsidR="005D256D" w:rsidRPr="000D4F0C" w:rsidTr="00576679">
              <w:trPr>
                <w:jc w:val="center"/>
              </w:trPr>
              <w:tc>
                <w:tcPr>
                  <w:tcW w:w="1892" w:type="dxa"/>
                  <w:shd w:val="clear" w:color="auto" w:fill="DEEAF6" w:themeFill="accent1" w:themeFillTint="33"/>
                </w:tcPr>
                <w:p w:rsidR="005D256D" w:rsidRPr="000D4F0C" w:rsidRDefault="005D256D" w:rsidP="005D256D">
                  <w:r w:rsidRPr="000D4F0C">
                    <w:t>96 Not applicable</w:t>
                  </w:r>
                </w:p>
              </w:tc>
              <w:tc>
                <w:tcPr>
                  <w:tcW w:w="3122" w:type="dxa"/>
                  <w:shd w:val="clear" w:color="auto" w:fill="DEEAF6" w:themeFill="accent1" w:themeFillTint="33"/>
                </w:tcPr>
                <w:p w:rsidR="005D256D" w:rsidRPr="000D4F0C" w:rsidRDefault="005D256D" w:rsidP="005D256D">
                  <w:r w:rsidRPr="000D4F0C">
                    <w:t>Match: equal 96 Not applicable</w:t>
                  </w:r>
                </w:p>
              </w:tc>
              <w:tc>
                <w:tcPr>
                  <w:tcW w:w="1587" w:type="dxa"/>
                  <w:shd w:val="clear" w:color="auto" w:fill="DEEAF6" w:themeFill="accent1" w:themeFillTint="33"/>
                </w:tcPr>
                <w:p w:rsidR="005D256D" w:rsidRPr="000D4F0C" w:rsidRDefault="005D256D" w:rsidP="005D256D">
                  <w:r w:rsidRPr="000D4F0C">
                    <w:t>New value: 96</w:t>
                  </w:r>
                </w:p>
              </w:tc>
              <w:tc>
                <w:tcPr>
                  <w:tcW w:w="2050" w:type="dxa"/>
                  <w:shd w:val="clear" w:color="auto" w:fill="DEEAF6" w:themeFill="accent1" w:themeFillTint="33"/>
                </w:tcPr>
                <w:p w:rsidR="005D256D" w:rsidRPr="000D4F0C" w:rsidRDefault="005D256D" w:rsidP="005D256D">
                  <w:r w:rsidRPr="000D4F0C">
                    <w:t>Not applicable</w:t>
                  </w:r>
                </w:p>
              </w:tc>
            </w:tr>
            <w:tr w:rsidR="005D256D" w:rsidRPr="000D4F0C" w:rsidTr="00576679">
              <w:trPr>
                <w:jc w:val="center"/>
              </w:trPr>
              <w:tc>
                <w:tcPr>
                  <w:tcW w:w="1892" w:type="dxa"/>
                  <w:shd w:val="clear" w:color="auto" w:fill="DEEAF6" w:themeFill="accent1" w:themeFillTint="33"/>
                </w:tcPr>
                <w:p w:rsidR="005D256D" w:rsidRPr="000D4F0C" w:rsidRDefault="005D256D" w:rsidP="005D256D">
                  <w:r w:rsidRPr="000D4F0C">
                    <w:t>98 Unobtainable</w:t>
                  </w:r>
                </w:p>
              </w:tc>
              <w:tc>
                <w:tcPr>
                  <w:tcW w:w="3122" w:type="dxa"/>
                  <w:shd w:val="clear" w:color="auto" w:fill="DEEAF6" w:themeFill="accent1" w:themeFillTint="33"/>
                </w:tcPr>
                <w:p w:rsidR="005D256D" w:rsidRPr="000D4F0C" w:rsidRDefault="005D256D" w:rsidP="005D256D">
                  <w:r w:rsidRPr="000D4F0C">
                    <w:t>Match: equal 98 Unobtainable</w:t>
                  </w:r>
                </w:p>
              </w:tc>
              <w:tc>
                <w:tcPr>
                  <w:tcW w:w="1587" w:type="dxa"/>
                  <w:shd w:val="clear" w:color="auto" w:fill="DEEAF6" w:themeFill="accent1" w:themeFillTint="33"/>
                </w:tcPr>
                <w:p w:rsidR="005D256D" w:rsidRPr="000D4F0C" w:rsidRDefault="005D256D" w:rsidP="005D256D">
                  <w:r w:rsidRPr="000D4F0C">
                    <w:t>New Value: 98</w:t>
                  </w:r>
                </w:p>
              </w:tc>
              <w:tc>
                <w:tcPr>
                  <w:tcW w:w="2050" w:type="dxa"/>
                  <w:shd w:val="clear" w:color="auto" w:fill="DEEAF6" w:themeFill="accent1" w:themeFillTint="33"/>
                </w:tcPr>
                <w:p w:rsidR="005D256D" w:rsidRPr="000D4F0C" w:rsidRDefault="005D256D" w:rsidP="005D256D">
                  <w:r w:rsidRPr="000D4F0C">
                    <w:t>Unobtainable</w:t>
                  </w:r>
                </w:p>
              </w:tc>
            </w:tr>
            <w:tr w:rsidR="005D256D" w:rsidRPr="000D4F0C" w:rsidTr="00576679">
              <w:trPr>
                <w:jc w:val="center"/>
              </w:trPr>
              <w:tc>
                <w:tcPr>
                  <w:tcW w:w="1892" w:type="dxa"/>
                  <w:shd w:val="clear" w:color="auto" w:fill="DEEAF6" w:themeFill="accent1" w:themeFillTint="33"/>
                </w:tcPr>
                <w:p w:rsidR="005D256D" w:rsidRPr="000D4F0C" w:rsidRDefault="005D256D" w:rsidP="005D256D">
                  <w:r w:rsidRPr="000D4F0C">
                    <w:t>99 Unknown</w:t>
                  </w:r>
                </w:p>
              </w:tc>
              <w:tc>
                <w:tcPr>
                  <w:tcW w:w="3122" w:type="dxa"/>
                  <w:shd w:val="clear" w:color="auto" w:fill="DEEAF6" w:themeFill="accent1" w:themeFillTint="33"/>
                </w:tcPr>
                <w:p w:rsidR="005D256D" w:rsidRPr="000D4F0C" w:rsidRDefault="005D256D" w:rsidP="005D256D">
                  <w:r w:rsidRPr="000D4F0C">
                    <w:t>Match: equal 99 Unknown</w:t>
                  </w:r>
                </w:p>
              </w:tc>
              <w:tc>
                <w:tcPr>
                  <w:tcW w:w="1587" w:type="dxa"/>
                  <w:shd w:val="clear" w:color="auto" w:fill="DEEAF6" w:themeFill="accent1" w:themeFillTint="33"/>
                </w:tcPr>
                <w:p w:rsidR="005D256D" w:rsidRPr="000D4F0C" w:rsidRDefault="005D256D" w:rsidP="005D256D">
                  <w:r w:rsidRPr="000D4F0C">
                    <w:t>New Value: 99</w:t>
                  </w:r>
                </w:p>
              </w:tc>
              <w:tc>
                <w:tcPr>
                  <w:tcW w:w="2050" w:type="dxa"/>
                  <w:shd w:val="clear" w:color="auto" w:fill="DEEAF6" w:themeFill="accent1" w:themeFillTint="33"/>
                </w:tcPr>
                <w:p w:rsidR="005D256D" w:rsidRPr="000D4F0C" w:rsidRDefault="005D256D" w:rsidP="005D256D">
                  <w:r w:rsidRPr="000D4F0C">
                    <w:t>Unknown</w:t>
                  </w:r>
                </w:p>
              </w:tc>
            </w:tr>
          </w:tbl>
          <w:p w:rsidR="005D256D" w:rsidRPr="000D4F0C" w:rsidRDefault="005D256D" w:rsidP="005D256D"/>
          <w:p w:rsidR="006D6F1D" w:rsidRPr="000D4F0C" w:rsidRDefault="0061735E" w:rsidP="005D256D">
            <w:r w:rsidRPr="000D4F0C">
              <w:t>A valid DNAR order was in place and observed</w:t>
            </w:r>
          </w:p>
          <w:p w:rsidR="006D6F1D" w:rsidRPr="000D4F0C" w:rsidRDefault="0061735E" w:rsidP="005D256D">
            <w:r w:rsidRPr="000D4F0C">
              <w:t>Note: There may be a need for initial treatment to commence whilst a valid DNAR is confirmed and treatment then withdrawn</w:t>
            </w:r>
          </w:p>
          <w:p w:rsidR="0061735E" w:rsidRPr="000D4F0C" w:rsidRDefault="0061735E" w:rsidP="005D256D">
            <w:r w:rsidRPr="000D4F0C">
              <w:t>Note: If a valid DNAR order is in place, any “Blank” ‘Date of Death’ will be transformed from date of incident</w:t>
            </w:r>
          </w:p>
          <w:p w:rsidR="000C4544" w:rsidRPr="000D4F0C" w:rsidRDefault="000C4544" w:rsidP="005D256D"/>
          <w:p w:rsidR="000C4544" w:rsidRPr="000D4F0C" w:rsidRDefault="000C4544" w:rsidP="005D256D">
            <w:r w:rsidRPr="000D4F0C">
              <w:t>Data Source: EMS ePRF/PRF</w:t>
            </w:r>
          </w:p>
          <w:p w:rsidR="00FF42F6" w:rsidRPr="000D4F0C" w:rsidRDefault="00FF42F6" w:rsidP="00831CAD"/>
        </w:tc>
      </w:tr>
    </w:tbl>
    <w:p w:rsidR="00347D36" w:rsidRPr="000D4F0C" w:rsidRDefault="00347D36" w:rsidP="00B54E36"/>
    <w:p w:rsidR="00347D36" w:rsidRPr="000D4F0C" w:rsidRDefault="00347D36" w:rsidP="00347D36">
      <w:r w:rsidRPr="000D4F0C">
        <w:br w:type="page"/>
      </w:r>
    </w:p>
    <w:p w:rsidR="00B54E36" w:rsidRPr="000D4F0C" w:rsidRDefault="00347D36" w:rsidP="00347D36">
      <w:pPr>
        <w:pStyle w:val="Heading2"/>
      </w:pPr>
      <w:r w:rsidRPr="000D4F0C">
        <w:lastRenderedPageBreak/>
        <w:t>Interventions</w:t>
      </w:r>
    </w:p>
    <w:p w:rsidR="00347D36" w:rsidRPr="000D4F0C" w:rsidRDefault="00347D36" w:rsidP="00347D36"/>
    <w:tbl>
      <w:tblPr>
        <w:tblStyle w:val="TableGrid"/>
        <w:tblW w:w="0" w:type="auto"/>
        <w:tblLook w:val="04A0" w:firstRow="1" w:lastRow="0" w:firstColumn="1" w:lastColumn="0" w:noHBand="0" w:noVBand="1"/>
      </w:tblPr>
      <w:tblGrid>
        <w:gridCol w:w="4508"/>
        <w:gridCol w:w="4508"/>
      </w:tblGrid>
      <w:tr w:rsidR="00B54E36" w:rsidRPr="000D4F0C" w:rsidTr="00EE67D6">
        <w:tc>
          <w:tcPr>
            <w:tcW w:w="4508" w:type="dxa"/>
            <w:shd w:val="clear" w:color="auto" w:fill="BDD6EE" w:themeFill="accent1" w:themeFillTint="66"/>
          </w:tcPr>
          <w:p w:rsidR="00B54E36" w:rsidRPr="000D4F0C" w:rsidRDefault="00B54E36" w:rsidP="00701E73">
            <w:r w:rsidRPr="000D4F0C">
              <w:t>Variable:</w:t>
            </w:r>
          </w:p>
        </w:tc>
        <w:tc>
          <w:tcPr>
            <w:tcW w:w="4508" w:type="dxa"/>
            <w:shd w:val="clear" w:color="auto" w:fill="BDD6EE" w:themeFill="accent1" w:themeFillTint="66"/>
          </w:tcPr>
          <w:p w:rsidR="00B54E36" w:rsidRPr="000D4F0C" w:rsidRDefault="00B54E36" w:rsidP="00701E73">
            <w:r w:rsidRPr="000D4F0C">
              <w:t>EMS chest compressions</w:t>
            </w:r>
          </w:p>
        </w:tc>
      </w:tr>
      <w:tr w:rsidR="00B54E36" w:rsidRPr="000D4F0C" w:rsidTr="00EE67D6">
        <w:tc>
          <w:tcPr>
            <w:tcW w:w="4508" w:type="dxa"/>
            <w:shd w:val="clear" w:color="auto" w:fill="BDD6EE" w:themeFill="accent1" w:themeFillTint="66"/>
          </w:tcPr>
          <w:p w:rsidR="00B54E36" w:rsidRPr="000D4F0C" w:rsidRDefault="00B54E36" w:rsidP="00701E73">
            <w:r w:rsidRPr="000D4F0C">
              <w:t>OHCAO short name:</w:t>
            </w:r>
          </w:p>
        </w:tc>
        <w:tc>
          <w:tcPr>
            <w:tcW w:w="4508" w:type="dxa"/>
            <w:shd w:val="clear" w:color="auto" w:fill="BDD6EE" w:themeFill="accent1" w:themeFillTint="66"/>
          </w:tcPr>
          <w:p w:rsidR="00B54E36" w:rsidRPr="000D4F0C" w:rsidRDefault="00B54E36" w:rsidP="00701E73">
            <w:r w:rsidRPr="000D4F0C">
              <w:t>clg_CCEMS</w:t>
            </w:r>
          </w:p>
        </w:tc>
      </w:tr>
      <w:tr w:rsidR="00B54E36" w:rsidRPr="000D4F0C" w:rsidTr="00EE67D6">
        <w:tc>
          <w:tcPr>
            <w:tcW w:w="4508" w:type="dxa"/>
            <w:shd w:val="clear" w:color="auto" w:fill="BDD6EE" w:themeFill="accent1" w:themeFillTint="66"/>
          </w:tcPr>
          <w:p w:rsidR="00B54E36" w:rsidRPr="000D4F0C" w:rsidRDefault="00B54E36" w:rsidP="00701E73">
            <w:r w:rsidRPr="000D4F0C">
              <w:t>OHCAO long name:</w:t>
            </w:r>
          </w:p>
        </w:tc>
        <w:tc>
          <w:tcPr>
            <w:tcW w:w="4508" w:type="dxa"/>
            <w:shd w:val="clear" w:color="auto" w:fill="BDD6EE" w:themeFill="accent1" w:themeFillTint="66"/>
          </w:tcPr>
          <w:p w:rsidR="00B54E36" w:rsidRPr="000D4F0C" w:rsidRDefault="00B54E36" w:rsidP="00701E73">
            <w:r w:rsidRPr="000D4F0C">
              <w:t>Emergency Medical Services chest compressions</w:t>
            </w:r>
          </w:p>
        </w:tc>
      </w:tr>
      <w:tr w:rsidR="00B54E36" w:rsidRPr="000D4F0C" w:rsidTr="0043796E">
        <w:tc>
          <w:tcPr>
            <w:tcW w:w="9016" w:type="dxa"/>
            <w:gridSpan w:val="2"/>
            <w:shd w:val="clear" w:color="auto" w:fill="FBE4D5" w:themeFill="accent2" w:themeFillTint="33"/>
          </w:tcPr>
          <w:p w:rsidR="00B54E36" w:rsidRPr="000D4F0C" w:rsidRDefault="00B54E36" w:rsidP="00701E73">
            <w:r w:rsidRPr="000D4F0C">
              <w:t>Description:</w:t>
            </w:r>
          </w:p>
          <w:p w:rsidR="00B54E36" w:rsidRPr="000D4F0C" w:rsidRDefault="000C4544" w:rsidP="00701E73">
            <w:r w:rsidRPr="000D4F0C">
              <w:t>Supplemental</w:t>
            </w:r>
          </w:p>
          <w:p w:rsidR="000C4544" w:rsidRPr="000D4F0C" w:rsidRDefault="000C4544" w:rsidP="00701E73">
            <w:r w:rsidRPr="000D4F0C">
              <w:t xml:space="preserve">Format: </w:t>
            </w:r>
            <w:r w:rsidR="00EE67D6" w:rsidRPr="000D4F0C">
              <w:t>tinyint</w:t>
            </w:r>
          </w:p>
          <w:p w:rsidR="000C4544" w:rsidRPr="000D4F0C" w:rsidRDefault="000C4544" w:rsidP="00701E73">
            <w:r w:rsidRPr="000D4F0C">
              <w:t>Definition Source: OHCAO</w:t>
            </w:r>
          </w:p>
          <w:p w:rsidR="000C4544" w:rsidRPr="000D4F0C" w:rsidRDefault="000C4544" w:rsidP="00701E73"/>
          <w:tbl>
            <w:tblPr>
              <w:tblStyle w:val="TableGrid"/>
              <w:tblW w:w="0" w:type="auto"/>
              <w:jc w:val="center"/>
              <w:tblLook w:val="04A0" w:firstRow="1" w:lastRow="0" w:firstColumn="1" w:lastColumn="0" w:noHBand="0" w:noVBand="1"/>
            </w:tblPr>
            <w:tblGrid>
              <w:gridCol w:w="1892"/>
              <w:gridCol w:w="3122"/>
              <w:gridCol w:w="1587"/>
              <w:gridCol w:w="2050"/>
            </w:tblGrid>
            <w:tr w:rsidR="00B54E36" w:rsidRPr="000D4F0C" w:rsidTr="00D85362">
              <w:trPr>
                <w:jc w:val="center"/>
              </w:trPr>
              <w:tc>
                <w:tcPr>
                  <w:tcW w:w="1892" w:type="dxa"/>
                  <w:shd w:val="clear" w:color="auto" w:fill="DEEAF6" w:themeFill="accent1" w:themeFillTint="33"/>
                </w:tcPr>
                <w:p w:rsidR="00B54E36" w:rsidRPr="000D4F0C" w:rsidRDefault="00B54E36" w:rsidP="00701E73">
                  <w:r w:rsidRPr="000D4F0C">
                    <w:t>0 No</w:t>
                  </w:r>
                </w:p>
              </w:tc>
              <w:tc>
                <w:tcPr>
                  <w:tcW w:w="3122" w:type="dxa"/>
                  <w:shd w:val="clear" w:color="auto" w:fill="DEEAF6" w:themeFill="accent1" w:themeFillTint="33"/>
                </w:tcPr>
                <w:p w:rsidR="00B54E36" w:rsidRPr="000D4F0C" w:rsidRDefault="00B54E36" w:rsidP="00701E73">
                  <w:r w:rsidRPr="000D4F0C">
                    <w:t>Match: equal 0 No</w:t>
                  </w:r>
                </w:p>
              </w:tc>
              <w:tc>
                <w:tcPr>
                  <w:tcW w:w="1587" w:type="dxa"/>
                  <w:shd w:val="clear" w:color="auto" w:fill="DEEAF6" w:themeFill="accent1" w:themeFillTint="33"/>
                </w:tcPr>
                <w:p w:rsidR="00B54E36" w:rsidRPr="000D4F0C" w:rsidRDefault="00B54E36" w:rsidP="00701E73">
                  <w:r w:rsidRPr="000D4F0C">
                    <w:t>New value: 0</w:t>
                  </w:r>
                </w:p>
              </w:tc>
              <w:tc>
                <w:tcPr>
                  <w:tcW w:w="2050" w:type="dxa"/>
                  <w:shd w:val="clear" w:color="auto" w:fill="DEEAF6" w:themeFill="accent1" w:themeFillTint="33"/>
                </w:tcPr>
                <w:p w:rsidR="00B54E36" w:rsidRPr="000D4F0C" w:rsidRDefault="00B54E36" w:rsidP="00701E73">
                  <w:r w:rsidRPr="000D4F0C">
                    <w:t>No</w:t>
                  </w:r>
                </w:p>
              </w:tc>
            </w:tr>
            <w:tr w:rsidR="00B54E36" w:rsidRPr="000D4F0C" w:rsidTr="00D85362">
              <w:trPr>
                <w:jc w:val="center"/>
              </w:trPr>
              <w:tc>
                <w:tcPr>
                  <w:tcW w:w="1892" w:type="dxa"/>
                  <w:shd w:val="clear" w:color="auto" w:fill="DEEAF6" w:themeFill="accent1" w:themeFillTint="33"/>
                </w:tcPr>
                <w:p w:rsidR="00B54E36" w:rsidRPr="000D4F0C" w:rsidRDefault="00B54E36" w:rsidP="00701E73">
                  <w:r w:rsidRPr="000D4F0C">
                    <w:t>1 Yes</w:t>
                  </w:r>
                </w:p>
              </w:tc>
              <w:tc>
                <w:tcPr>
                  <w:tcW w:w="3122" w:type="dxa"/>
                  <w:shd w:val="clear" w:color="auto" w:fill="DEEAF6" w:themeFill="accent1" w:themeFillTint="33"/>
                </w:tcPr>
                <w:p w:rsidR="00B54E36" w:rsidRPr="000D4F0C" w:rsidRDefault="00B54E36" w:rsidP="00701E73">
                  <w:r w:rsidRPr="000D4F0C">
                    <w:t>Match: equal 1 Yes</w:t>
                  </w:r>
                </w:p>
              </w:tc>
              <w:tc>
                <w:tcPr>
                  <w:tcW w:w="1587" w:type="dxa"/>
                  <w:shd w:val="clear" w:color="auto" w:fill="DEEAF6" w:themeFill="accent1" w:themeFillTint="33"/>
                </w:tcPr>
                <w:p w:rsidR="00B54E36" w:rsidRPr="000D4F0C" w:rsidRDefault="00B54E36" w:rsidP="00701E73">
                  <w:r w:rsidRPr="000D4F0C">
                    <w:t>New value: 1</w:t>
                  </w:r>
                </w:p>
              </w:tc>
              <w:tc>
                <w:tcPr>
                  <w:tcW w:w="2050" w:type="dxa"/>
                  <w:shd w:val="clear" w:color="auto" w:fill="DEEAF6" w:themeFill="accent1" w:themeFillTint="33"/>
                </w:tcPr>
                <w:p w:rsidR="00B54E36" w:rsidRPr="000D4F0C" w:rsidRDefault="00B54E36" w:rsidP="00701E73">
                  <w:r w:rsidRPr="000D4F0C">
                    <w:t>Yes</w:t>
                  </w:r>
                </w:p>
              </w:tc>
            </w:tr>
            <w:tr w:rsidR="00B54E36" w:rsidRPr="000D4F0C" w:rsidTr="00D85362">
              <w:trPr>
                <w:jc w:val="center"/>
              </w:trPr>
              <w:tc>
                <w:tcPr>
                  <w:tcW w:w="1892" w:type="dxa"/>
                  <w:shd w:val="clear" w:color="auto" w:fill="DEEAF6" w:themeFill="accent1" w:themeFillTint="33"/>
                </w:tcPr>
                <w:p w:rsidR="00B54E36" w:rsidRPr="000D4F0C" w:rsidRDefault="00B54E36" w:rsidP="00701E73">
                  <w:r w:rsidRPr="000D4F0C">
                    <w:t>96 Not applicable</w:t>
                  </w:r>
                </w:p>
              </w:tc>
              <w:tc>
                <w:tcPr>
                  <w:tcW w:w="3122" w:type="dxa"/>
                  <w:shd w:val="clear" w:color="auto" w:fill="DEEAF6" w:themeFill="accent1" w:themeFillTint="33"/>
                </w:tcPr>
                <w:p w:rsidR="00B54E36" w:rsidRPr="000D4F0C" w:rsidRDefault="00B54E36" w:rsidP="00701E73">
                  <w:r w:rsidRPr="000D4F0C">
                    <w:t>Match: equal 96 Not applicable</w:t>
                  </w:r>
                </w:p>
              </w:tc>
              <w:tc>
                <w:tcPr>
                  <w:tcW w:w="1587" w:type="dxa"/>
                  <w:shd w:val="clear" w:color="auto" w:fill="DEEAF6" w:themeFill="accent1" w:themeFillTint="33"/>
                </w:tcPr>
                <w:p w:rsidR="00B54E36" w:rsidRPr="000D4F0C" w:rsidRDefault="00B54E36" w:rsidP="00701E73">
                  <w:r w:rsidRPr="000D4F0C">
                    <w:t>New value: 96</w:t>
                  </w:r>
                </w:p>
              </w:tc>
              <w:tc>
                <w:tcPr>
                  <w:tcW w:w="2050" w:type="dxa"/>
                  <w:shd w:val="clear" w:color="auto" w:fill="DEEAF6" w:themeFill="accent1" w:themeFillTint="33"/>
                </w:tcPr>
                <w:p w:rsidR="00B54E36" w:rsidRPr="000D4F0C" w:rsidRDefault="00B54E36" w:rsidP="00701E73">
                  <w:r w:rsidRPr="000D4F0C">
                    <w:t>Not applicable</w:t>
                  </w:r>
                </w:p>
              </w:tc>
            </w:tr>
            <w:tr w:rsidR="00B54E36" w:rsidRPr="000D4F0C" w:rsidTr="00D85362">
              <w:trPr>
                <w:jc w:val="center"/>
              </w:trPr>
              <w:tc>
                <w:tcPr>
                  <w:tcW w:w="1892" w:type="dxa"/>
                  <w:shd w:val="clear" w:color="auto" w:fill="DEEAF6" w:themeFill="accent1" w:themeFillTint="33"/>
                </w:tcPr>
                <w:p w:rsidR="00B54E36" w:rsidRPr="000D4F0C" w:rsidRDefault="00B54E36" w:rsidP="00701E73">
                  <w:r w:rsidRPr="000D4F0C">
                    <w:t>98 Unobtainable</w:t>
                  </w:r>
                </w:p>
              </w:tc>
              <w:tc>
                <w:tcPr>
                  <w:tcW w:w="3122" w:type="dxa"/>
                  <w:shd w:val="clear" w:color="auto" w:fill="DEEAF6" w:themeFill="accent1" w:themeFillTint="33"/>
                </w:tcPr>
                <w:p w:rsidR="00B54E36" w:rsidRPr="000D4F0C" w:rsidRDefault="00B54E36" w:rsidP="00701E73">
                  <w:r w:rsidRPr="000D4F0C">
                    <w:t>Match: equal 98 Unobtainable</w:t>
                  </w:r>
                </w:p>
              </w:tc>
              <w:tc>
                <w:tcPr>
                  <w:tcW w:w="1587" w:type="dxa"/>
                  <w:shd w:val="clear" w:color="auto" w:fill="DEEAF6" w:themeFill="accent1" w:themeFillTint="33"/>
                </w:tcPr>
                <w:p w:rsidR="00B54E36" w:rsidRPr="000D4F0C" w:rsidRDefault="00B54E36" w:rsidP="00701E73">
                  <w:r w:rsidRPr="000D4F0C">
                    <w:t>New Value: 98</w:t>
                  </w:r>
                </w:p>
              </w:tc>
              <w:tc>
                <w:tcPr>
                  <w:tcW w:w="2050" w:type="dxa"/>
                  <w:shd w:val="clear" w:color="auto" w:fill="DEEAF6" w:themeFill="accent1" w:themeFillTint="33"/>
                </w:tcPr>
                <w:p w:rsidR="00B54E36" w:rsidRPr="000D4F0C" w:rsidRDefault="00B54E36" w:rsidP="00701E73">
                  <w:r w:rsidRPr="000D4F0C">
                    <w:t>Unobtainable</w:t>
                  </w:r>
                </w:p>
              </w:tc>
            </w:tr>
            <w:tr w:rsidR="00B54E36" w:rsidRPr="000D4F0C" w:rsidTr="00D85362">
              <w:trPr>
                <w:jc w:val="center"/>
              </w:trPr>
              <w:tc>
                <w:tcPr>
                  <w:tcW w:w="1892" w:type="dxa"/>
                  <w:shd w:val="clear" w:color="auto" w:fill="DEEAF6" w:themeFill="accent1" w:themeFillTint="33"/>
                </w:tcPr>
                <w:p w:rsidR="00B54E36" w:rsidRPr="000D4F0C" w:rsidRDefault="00B54E36" w:rsidP="00701E73">
                  <w:r w:rsidRPr="000D4F0C">
                    <w:t>99 Unknown</w:t>
                  </w:r>
                </w:p>
              </w:tc>
              <w:tc>
                <w:tcPr>
                  <w:tcW w:w="3122" w:type="dxa"/>
                  <w:shd w:val="clear" w:color="auto" w:fill="DEEAF6" w:themeFill="accent1" w:themeFillTint="33"/>
                </w:tcPr>
                <w:p w:rsidR="00B54E36" w:rsidRPr="000D4F0C" w:rsidRDefault="00B54E36" w:rsidP="00701E73">
                  <w:r w:rsidRPr="000D4F0C">
                    <w:t>Match: equal 99 Unknown</w:t>
                  </w:r>
                </w:p>
              </w:tc>
              <w:tc>
                <w:tcPr>
                  <w:tcW w:w="1587" w:type="dxa"/>
                  <w:shd w:val="clear" w:color="auto" w:fill="DEEAF6" w:themeFill="accent1" w:themeFillTint="33"/>
                </w:tcPr>
                <w:p w:rsidR="00B54E36" w:rsidRPr="000D4F0C" w:rsidRDefault="00B54E36" w:rsidP="00701E73">
                  <w:r w:rsidRPr="000D4F0C">
                    <w:t>New Value: 99</w:t>
                  </w:r>
                </w:p>
              </w:tc>
              <w:tc>
                <w:tcPr>
                  <w:tcW w:w="2050" w:type="dxa"/>
                  <w:shd w:val="clear" w:color="auto" w:fill="DEEAF6" w:themeFill="accent1" w:themeFillTint="33"/>
                </w:tcPr>
                <w:p w:rsidR="00B54E36" w:rsidRPr="000D4F0C" w:rsidRDefault="00B54E36" w:rsidP="00701E73">
                  <w:r w:rsidRPr="000D4F0C">
                    <w:t>Unknown</w:t>
                  </w:r>
                </w:p>
              </w:tc>
            </w:tr>
          </w:tbl>
          <w:p w:rsidR="00B54E36" w:rsidRPr="000D4F0C" w:rsidRDefault="00B54E36" w:rsidP="00701E73"/>
          <w:p w:rsidR="006D6F1D" w:rsidRPr="000D4F0C" w:rsidRDefault="0061735E" w:rsidP="00701E73">
            <w:r w:rsidRPr="000D4F0C">
              <w:t>Resuscitation (CCCPR or CPR) commenced or continued by EMS either manual or mechanical in an attempt to restore spontaneous circulation</w:t>
            </w:r>
          </w:p>
          <w:p w:rsidR="0061735E" w:rsidRPr="000D4F0C" w:rsidRDefault="0061735E" w:rsidP="00701E73">
            <w:r w:rsidRPr="000D4F0C">
              <w:t>Note: BLS, ALS, ILS, would all include chest compressions</w:t>
            </w:r>
          </w:p>
          <w:p w:rsidR="006D6F1D" w:rsidRPr="000D4F0C" w:rsidRDefault="006D6F1D" w:rsidP="00701E73"/>
          <w:p w:rsidR="006D6F1D" w:rsidRPr="000D4F0C" w:rsidRDefault="000C4544" w:rsidP="00701E73">
            <w:r w:rsidRPr="000D4F0C">
              <w:t>Data Source: EMS ePRF/PRF</w:t>
            </w:r>
          </w:p>
          <w:p w:rsidR="00B54E36" w:rsidRPr="000D4F0C" w:rsidRDefault="00B54E36" w:rsidP="00831CAD"/>
        </w:tc>
      </w:tr>
    </w:tbl>
    <w:p w:rsidR="00F97FD4" w:rsidRPr="000D4F0C" w:rsidRDefault="00F97FD4" w:rsidP="005D256D"/>
    <w:p w:rsidR="00F97FD4" w:rsidRPr="000D4F0C" w:rsidRDefault="00F97FD4" w:rsidP="00F97FD4">
      <w:r w:rsidRPr="000D4F0C">
        <w:br w:type="page"/>
      </w:r>
    </w:p>
    <w:tbl>
      <w:tblPr>
        <w:tblStyle w:val="TableGrid"/>
        <w:tblW w:w="0" w:type="auto"/>
        <w:tblLook w:val="04A0" w:firstRow="1" w:lastRow="0" w:firstColumn="1" w:lastColumn="0" w:noHBand="0" w:noVBand="1"/>
      </w:tblPr>
      <w:tblGrid>
        <w:gridCol w:w="4508"/>
        <w:gridCol w:w="4508"/>
      </w:tblGrid>
      <w:tr w:rsidR="005D256D" w:rsidRPr="000D4F0C" w:rsidTr="00EE67D6">
        <w:tc>
          <w:tcPr>
            <w:tcW w:w="4508" w:type="dxa"/>
            <w:shd w:val="clear" w:color="auto" w:fill="BDD6EE" w:themeFill="accent1" w:themeFillTint="66"/>
          </w:tcPr>
          <w:p w:rsidR="005D256D" w:rsidRPr="000D4F0C" w:rsidRDefault="005D256D" w:rsidP="00701E73">
            <w:r w:rsidRPr="000D4F0C">
              <w:lastRenderedPageBreak/>
              <w:t>Variable:</w:t>
            </w:r>
          </w:p>
        </w:tc>
        <w:tc>
          <w:tcPr>
            <w:tcW w:w="4508" w:type="dxa"/>
            <w:shd w:val="clear" w:color="auto" w:fill="BDD6EE" w:themeFill="accent1" w:themeFillTint="66"/>
          </w:tcPr>
          <w:p w:rsidR="005D256D" w:rsidRPr="000D4F0C" w:rsidRDefault="005D256D" w:rsidP="00701E73">
            <w:r w:rsidRPr="000D4F0C">
              <w:t>Consistent ventilations given by EMS</w:t>
            </w:r>
          </w:p>
        </w:tc>
      </w:tr>
      <w:tr w:rsidR="005D256D" w:rsidRPr="000D4F0C" w:rsidTr="00EE67D6">
        <w:tc>
          <w:tcPr>
            <w:tcW w:w="4508" w:type="dxa"/>
            <w:shd w:val="clear" w:color="auto" w:fill="BDD6EE" w:themeFill="accent1" w:themeFillTint="66"/>
          </w:tcPr>
          <w:p w:rsidR="005D256D" w:rsidRPr="000D4F0C" w:rsidRDefault="005D256D" w:rsidP="00701E73">
            <w:r w:rsidRPr="000D4F0C">
              <w:t>OHCAO short name:</w:t>
            </w:r>
          </w:p>
        </w:tc>
        <w:tc>
          <w:tcPr>
            <w:tcW w:w="4508" w:type="dxa"/>
            <w:shd w:val="clear" w:color="auto" w:fill="BDD6EE" w:themeFill="accent1" w:themeFillTint="66"/>
          </w:tcPr>
          <w:p w:rsidR="005D256D" w:rsidRPr="000D4F0C" w:rsidRDefault="005D256D" w:rsidP="00701E73">
            <w:r w:rsidRPr="000D4F0C">
              <w:t>clg_VentEMS</w:t>
            </w:r>
          </w:p>
        </w:tc>
      </w:tr>
      <w:tr w:rsidR="005D256D" w:rsidRPr="000D4F0C" w:rsidTr="00EE67D6">
        <w:tc>
          <w:tcPr>
            <w:tcW w:w="4508" w:type="dxa"/>
            <w:shd w:val="clear" w:color="auto" w:fill="BDD6EE" w:themeFill="accent1" w:themeFillTint="66"/>
          </w:tcPr>
          <w:p w:rsidR="005D256D" w:rsidRPr="000D4F0C" w:rsidRDefault="005D256D" w:rsidP="00701E73">
            <w:r w:rsidRPr="000D4F0C">
              <w:t>OHCAO long name:</w:t>
            </w:r>
          </w:p>
        </w:tc>
        <w:tc>
          <w:tcPr>
            <w:tcW w:w="4508" w:type="dxa"/>
            <w:shd w:val="clear" w:color="auto" w:fill="BDD6EE" w:themeFill="accent1" w:themeFillTint="66"/>
          </w:tcPr>
          <w:p w:rsidR="005D256D" w:rsidRPr="000D4F0C" w:rsidRDefault="005D256D" w:rsidP="00701E73">
            <w:r w:rsidRPr="000D4F0C">
              <w:t>Consistent ventilations given by EMS</w:t>
            </w:r>
          </w:p>
        </w:tc>
      </w:tr>
      <w:tr w:rsidR="005D256D" w:rsidRPr="000D4F0C" w:rsidTr="0043796E">
        <w:tc>
          <w:tcPr>
            <w:tcW w:w="9016" w:type="dxa"/>
            <w:gridSpan w:val="2"/>
            <w:shd w:val="clear" w:color="auto" w:fill="FBE4D5" w:themeFill="accent2" w:themeFillTint="33"/>
          </w:tcPr>
          <w:p w:rsidR="005D256D" w:rsidRPr="000D4F0C" w:rsidRDefault="005D256D" w:rsidP="00701E73">
            <w:r w:rsidRPr="000D4F0C">
              <w:t>Description:</w:t>
            </w:r>
          </w:p>
          <w:p w:rsidR="005D256D" w:rsidRPr="000D4F0C" w:rsidRDefault="000C4544" w:rsidP="00701E73">
            <w:r w:rsidRPr="000D4F0C">
              <w:t>Supplemental</w:t>
            </w:r>
          </w:p>
          <w:p w:rsidR="000C4544" w:rsidRPr="000D4F0C" w:rsidRDefault="000C4544" w:rsidP="00701E73">
            <w:r w:rsidRPr="000D4F0C">
              <w:t xml:space="preserve">Format: </w:t>
            </w:r>
            <w:r w:rsidR="00EE67D6" w:rsidRPr="000D4F0C">
              <w:t>tinyint</w:t>
            </w:r>
          </w:p>
          <w:p w:rsidR="000C4544" w:rsidRPr="000D4F0C" w:rsidRDefault="000C4544" w:rsidP="00701E73">
            <w:r w:rsidRPr="000D4F0C">
              <w:t>Definition Source: OHCAO</w:t>
            </w:r>
          </w:p>
          <w:p w:rsidR="000C4544" w:rsidRPr="000D4F0C" w:rsidRDefault="000C4544" w:rsidP="00701E73"/>
          <w:tbl>
            <w:tblPr>
              <w:tblStyle w:val="TableGrid"/>
              <w:tblW w:w="0" w:type="auto"/>
              <w:jc w:val="center"/>
              <w:tblLook w:val="04A0" w:firstRow="1" w:lastRow="0" w:firstColumn="1" w:lastColumn="0" w:noHBand="0" w:noVBand="1"/>
            </w:tblPr>
            <w:tblGrid>
              <w:gridCol w:w="1892"/>
              <w:gridCol w:w="3122"/>
              <w:gridCol w:w="1587"/>
              <w:gridCol w:w="2050"/>
            </w:tblGrid>
            <w:tr w:rsidR="005D256D" w:rsidRPr="000D4F0C" w:rsidTr="00D85362">
              <w:trPr>
                <w:jc w:val="center"/>
              </w:trPr>
              <w:tc>
                <w:tcPr>
                  <w:tcW w:w="1892" w:type="dxa"/>
                  <w:shd w:val="clear" w:color="auto" w:fill="DEEAF6" w:themeFill="accent1" w:themeFillTint="33"/>
                </w:tcPr>
                <w:p w:rsidR="005D256D" w:rsidRPr="000D4F0C" w:rsidRDefault="005D256D" w:rsidP="00701E73">
                  <w:r w:rsidRPr="000D4F0C">
                    <w:t>0 No</w:t>
                  </w:r>
                </w:p>
              </w:tc>
              <w:tc>
                <w:tcPr>
                  <w:tcW w:w="3122" w:type="dxa"/>
                  <w:shd w:val="clear" w:color="auto" w:fill="DEEAF6" w:themeFill="accent1" w:themeFillTint="33"/>
                </w:tcPr>
                <w:p w:rsidR="005D256D" w:rsidRPr="000D4F0C" w:rsidRDefault="005D256D" w:rsidP="00701E73">
                  <w:r w:rsidRPr="000D4F0C">
                    <w:t>Match: equal 0 No</w:t>
                  </w:r>
                </w:p>
              </w:tc>
              <w:tc>
                <w:tcPr>
                  <w:tcW w:w="1587" w:type="dxa"/>
                  <w:shd w:val="clear" w:color="auto" w:fill="DEEAF6" w:themeFill="accent1" w:themeFillTint="33"/>
                </w:tcPr>
                <w:p w:rsidR="005D256D" w:rsidRPr="000D4F0C" w:rsidRDefault="005D256D" w:rsidP="00701E73">
                  <w:r w:rsidRPr="000D4F0C">
                    <w:t>New value: 0</w:t>
                  </w:r>
                </w:p>
              </w:tc>
              <w:tc>
                <w:tcPr>
                  <w:tcW w:w="2050" w:type="dxa"/>
                  <w:shd w:val="clear" w:color="auto" w:fill="DEEAF6" w:themeFill="accent1" w:themeFillTint="33"/>
                </w:tcPr>
                <w:p w:rsidR="005D256D" w:rsidRPr="000D4F0C" w:rsidRDefault="005D256D" w:rsidP="00701E73">
                  <w:r w:rsidRPr="000D4F0C">
                    <w:t>No</w:t>
                  </w:r>
                </w:p>
              </w:tc>
            </w:tr>
            <w:tr w:rsidR="005D256D" w:rsidRPr="000D4F0C" w:rsidTr="00D85362">
              <w:trPr>
                <w:jc w:val="center"/>
              </w:trPr>
              <w:tc>
                <w:tcPr>
                  <w:tcW w:w="1892" w:type="dxa"/>
                  <w:shd w:val="clear" w:color="auto" w:fill="DEEAF6" w:themeFill="accent1" w:themeFillTint="33"/>
                </w:tcPr>
                <w:p w:rsidR="005D256D" w:rsidRPr="000D4F0C" w:rsidRDefault="005D256D" w:rsidP="00701E73">
                  <w:r w:rsidRPr="000D4F0C">
                    <w:t>1 Yes</w:t>
                  </w:r>
                </w:p>
              </w:tc>
              <w:tc>
                <w:tcPr>
                  <w:tcW w:w="3122" w:type="dxa"/>
                  <w:shd w:val="clear" w:color="auto" w:fill="DEEAF6" w:themeFill="accent1" w:themeFillTint="33"/>
                </w:tcPr>
                <w:p w:rsidR="005D256D" w:rsidRPr="000D4F0C" w:rsidRDefault="005D256D" w:rsidP="00701E73">
                  <w:r w:rsidRPr="000D4F0C">
                    <w:t>Match: equal 1 Yes</w:t>
                  </w:r>
                </w:p>
              </w:tc>
              <w:tc>
                <w:tcPr>
                  <w:tcW w:w="1587" w:type="dxa"/>
                  <w:shd w:val="clear" w:color="auto" w:fill="DEEAF6" w:themeFill="accent1" w:themeFillTint="33"/>
                </w:tcPr>
                <w:p w:rsidR="005D256D" w:rsidRPr="000D4F0C" w:rsidRDefault="005D256D" w:rsidP="00701E73">
                  <w:r w:rsidRPr="000D4F0C">
                    <w:t>New value: 1</w:t>
                  </w:r>
                </w:p>
              </w:tc>
              <w:tc>
                <w:tcPr>
                  <w:tcW w:w="2050" w:type="dxa"/>
                  <w:shd w:val="clear" w:color="auto" w:fill="DEEAF6" w:themeFill="accent1" w:themeFillTint="33"/>
                </w:tcPr>
                <w:p w:rsidR="005D256D" w:rsidRPr="000D4F0C" w:rsidRDefault="005D256D" w:rsidP="00701E73">
                  <w:r w:rsidRPr="000D4F0C">
                    <w:t>Yes</w:t>
                  </w:r>
                </w:p>
              </w:tc>
            </w:tr>
            <w:tr w:rsidR="005D256D" w:rsidRPr="000D4F0C" w:rsidTr="00D85362">
              <w:trPr>
                <w:jc w:val="center"/>
              </w:trPr>
              <w:tc>
                <w:tcPr>
                  <w:tcW w:w="1892" w:type="dxa"/>
                  <w:shd w:val="clear" w:color="auto" w:fill="DEEAF6" w:themeFill="accent1" w:themeFillTint="33"/>
                </w:tcPr>
                <w:p w:rsidR="005D256D" w:rsidRPr="000D4F0C" w:rsidRDefault="005D256D" w:rsidP="00701E73">
                  <w:r w:rsidRPr="000D4F0C">
                    <w:t>96 Not applicable</w:t>
                  </w:r>
                </w:p>
              </w:tc>
              <w:tc>
                <w:tcPr>
                  <w:tcW w:w="3122" w:type="dxa"/>
                  <w:shd w:val="clear" w:color="auto" w:fill="DEEAF6" w:themeFill="accent1" w:themeFillTint="33"/>
                </w:tcPr>
                <w:p w:rsidR="005D256D" w:rsidRPr="000D4F0C" w:rsidRDefault="005D256D" w:rsidP="00701E73">
                  <w:r w:rsidRPr="000D4F0C">
                    <w:t>Match: equal 96 Not applicable</w:t>
                  </w:r>
                </w:p>
              </w:tc>
              <w:tc>
                <w:tcPr>
                  <w:tcW w:w="1587" w:type="dxa"/>
                  <w:shd w:val="clear" w:color="auto" w:fill="DEEAF6" w:themeFill="accent1" w:themeFillTint="33"/>
                </w:tcPr>
                <w:p w:rsidR="005D256D" w:rsidRPr="000D4F0C" w:rsidRDefault="005D256D" w:rsidP="00701E73">
                  <w:r w:rsidRPr="000D4F0C">
                    <w:t>New value: 96</w:t>
                  </w:r>
                </w:p>
              </w:tc>
              <w:tc>
                <w:tcPr>
                  <w:tcW w:w="2050" w:type="dxa"/>
                  <w:shd w:val="clear" w:color="auto" w:fill="DEEAF6" w:themeFill="accent1" w:themeFillTint="33"/>
                </w:tcPr>
                <w:p w:rsidR="005D256D" w:rsidRPr="000D4F0C" w:rsidRDefault="005D256D" w:rsidP="00701E73">
                  <w:r w:rsidRPr="000D4F0C">
                    <w:t>Not applicable</w:t>
                  </w:r>
                </w:p>
              </w:tc>
            </w:tr>
            <w:tr w:rsidR="005D256D" w:rsidRPr="000D4F0C" w:rsidTr="00D85362">
              <w:trPr>
                <w:jc w:val="center"/>
              </w:trPr>
              <w:tc>
                <w:tcPr>
                  <w:tcW w:w="1892" w:type="dxa"/>
                  <w:shd w:val="clear" w:color="auto" w:fill="DEEAF6" w:themeFill="accent1" w:themeFillTint="33"/>
                </w:tcPr>
                <w:p w:rsidR="005D256D" w:rsidRPr="000D4F0C" w:rsidRDefault="005D256D" w:rsidP="00701E73">
                  <w:r w:rsidRPr="000D4F0C">
                    <w:t>98 Unobtainable</w:t>
                  </w:r>
                </w:p>
              </w:tc>
              <w:tc>
                <w:tcPr>
                  <w:tcW w:w="3122" w:type="dxa"/>
                  <w:shd w:val="clear" w:color="auto" w:fill="DEEAF6" w:themeFill="accent1" w:themeFillTint="33"/>
                </w:tcPr>
                <w:p w:rsidR="005D256D" w:rsidRPr="000D4F0C" w:rsidRDefault="005D256D" w:rsidP="00701E73">
                  <w:r w:rsidRPr="000D4F0C">
                    <w:t>Match: equal 98 Unobtainable</w:t>
                  </w:r>
                </w:p>
              </w:tc>
              <w:tc>
                <w:tcPr>
                  <w:tcW w:w="1587" w:type="dxa"/>
                  <w:shd w:val="clear" w:color="auto" w:fill="DEEAF6" w:themeFill="accent1" w:themeFillTint="33"/>
                </w:tcPr>
                <w:p w:rsidR="005D256D" w:rsidRPr="000D4F0C" w:rsidRDefault="005D256D" w:rsidP="00701E73">
                  <w:r w:rsidRPr="000D4F0C">
                    <w:t>New Value: 98</w:t>
                  </w:r>
                </w:p>
              </w:tc>
              <w:tc>
                <w:tcPr>
                  <w:tcW w:w="2050" w:type="dxa"/>
                  <w:shd w:val="clear" w:color="auto" w:fill="DEEAF6" w:themeFill="accent1" w:themeFillTint="33"/>
                </w:tcPr>
                <w:p w:rsidR="005D256D" w:rsidRPr="000D4F0C" w:rsidRDefault="005D256D" w:rsidP="00701E73">
                  <w:r w:rsidRPr="000D4F0C">
                    <w:t>Unobtainable</w:t>
                  </w:r>
                </w:p>
              </w:tc>
            </w:tr>
            <w:tr w:rsidR="005D256D" w:rsidRPr="000D4F0C" w:rsidTr="00D85362">
              <w:trPr>
                <w:jc w:val="center"/>
              </w:trPr>
              <w:tc>
                <w:tcPr>
                  <w:tcW w:w="1892" w:type="dxa"/>
                  <w:shd w:val="clear" w:color="auto" w:fill="DEEAF6" w:themeFill="accent1" w:themeFillTint="33"/>
                </w:tcPr>
                <w:p w:rsidR="005D256D" w:rsidRPr="000D4F0C" w:rsidRDefault="005D256D" w:rsidP="00701E73">
                  <w:r w:rsidRPr="000D4F0C">
                    <w:t>99 Unknown</w:t>
                  </w:r>
                </w:p>
              </w:tc>
              <w:tc>
                <w:tcPr>
                  <w:tcW w:w="3122" w:type="dxa"/>
                  <w:shd w:val="clear" w:color="auto" w:fill="DEEAF6" w:themeFill="accent1" w:themeFillTint="33"/>
                </w:tcPr>
                <w:p w:rsidR="005D256D" w:rsidRPr="000D4F0C" w:rsidRDefault="005D256D" w:rsidP="00701E73">
                  <w:r w:rsidRPr="000D4F0C">
                    <w:t>Match: equal 99 Unknown</w:t>
                  </w:r>
                </w:p>
              </w:tc>
              <w:tc>
                <w:tcPr>
                  <w:tcW w:w="1587" w:type="dxa"/>
                  <w:shd w:val="clear" w:color="auto" w:fill="DEEAF6" w:themeFill="accent1" w:themeFillTint="33"/>
                </w:tcPr>
                <w:p w:rsidR="005D256D" w:rsidRPr="000D4F0C" w:rsidRDefault="005D256D" w:rsidP="00701E73">
                  <w:r w:rsidRPr="000D4F0C">
                    <w:t>New Value: 99</w:t>
                  </w:r>
                </w:p>
              </w:tc>
              <w:tc>
                <w:tcPr>
                  <w:tcW w:w="2050" w:type="dxa"/>
                  <w:shd w:val="clear" w:color="auto" w:fill="DEEAF6" w:themeFill="accent1" w:themeFillTint="33"/>
                </w:tcPr>
                <w:p w:rsidR="005D256D" w:rsidRPr="000D4F0C" w:rsidRDefault="005D256D" w:rsidP="00701E73">
                  <w:r w:rsidRPr="000D4F0C">
                    <w:t>Unknown</w:t>
                  </w:r>
                </w:p>
              </w:tc>
            </w:tr>
          </w:tbl>
          <w:p w:rsidR="005D256D" w:rsidRPr="000D4F0C" w:rsidRDefault="005D256D" w:rsidP="00701E73"/>
          <w:p w:rsidR="006D6F1D" w:rsidRPr="000D4F0C" w:rsidRDefault="0061735E" w:rsidP="00701E73">
            <w:r w:rsidRPr="000D4F0C">
              <w:t>EMS provide manual or mechanical ventilations while the patient has made no sustainable respiratory effort</w:t>
            </w:r>
          </w:p>
          <w:p w:rsidR="004D2415" w:rsidRPr="000D4F0C" w:rsidRDefault="004D2415" w:rsidP="00701E73"/>
          <w:p w:rsidR="0061735E" w:rsidRPr="000D4F0C" w:rsidRDefault="0061735E" w:rsidP="00701E73">
            <w:r w:rsidRPr="000D4F0C">
              <w:t>Note: BLS, ALS, ILS, would all include chest compressions</w:t>
            </w:r>
          </w:p>
          <w:p w:rsidR="006D6F1D" w:rsidRPr="000D4F0C" w:rsidRDefault="006D6F1D" w:rsidP="00701E73"/>
          <w:p w:rsidR="006D6F1D" w:rsidRPr="000D4F0C" w:rsidRDefault="000C4544" w:rsidP="00701E73">
            <w:r w:rsidRPr="000D4F0C">
              <w:t>Data Source: EMS ePRF/PRF</w:t>
            </w:r>
          </w:p>
          <w:p w:rsidR="005D256D" w:rsidRPr="000D4F0C" w:rsidRDefault="005D256D" w:rsidP="00831CAD"/>
        </w:tc>
      </w:tr>
    </w:tbl>
    <w:p w:rsidR="005D256D" w:rsidRDefault="005D256D" w:rsidP="005D256D"/>
    <w:p w:rsidR="00D85362" w:rsidRPr="000D4F0C" w:rsidRDefault="00D85362" w:rsidP="005D256D"/>
    <w:tbl>
      <w:tblPr>
        <w:tblStyle w:val="TableGrid"/>
        <w:tblW w:w="0" w:type="auto"/>
        <w:tblLook w:val="04A0" w:firstRow="1" w:lastRow="0" w:firstColumn="1" w:lastColumn="0" w:noHBand="0" w:noVBand="1"/>
      </w:tblPr>
      <w:tblGrid>
        <w:gridCol w:w="4508"/>
        <w:gridCol w:w="4508"/>
      </w:tblGrid>
      <w:tr w:rsidR="005D256D" w:rsidRPr="000D4F0C" w:rsidTr="00EE67D6">
        <w:tc>
          <w:tcPr>
            <w:tcW w:w="4508" w:type="dxa"/>
            <w:shd w:val="clear" w:color="auto" w:fill="BDD6EE" w:themeFill="accent1" w:themeFillTint="66"/>
          </w:tcPr>
          <w:p w:rsidR="005D256D" w:rsidRPr="000D4F0C" w:rsidRDefault="005D256D" w:rsidP="00701E73">
            <w:r w:rsidRPr="000D4F0C">
              <w:t>Variable:</w:t>
            </w:r>
          </w:p>
        </w:tc>
        <w:tc>
          <w:tcPr>
            <w:tcW w:w="4508" w:type="dxa"/>
            <w:shd w:val="clear" w:color="auto" w:fill="BDD6EE" w:themeFill="accent1" w:themeFillTint="66"/>
          </w:tcPr>
          <w:p w:rsidR="005D256D" w:rsidRPr="000D4F0C" w:rsidRDefault="005D256D" w:rsidP="00701E73">
            <w:r w:rsidRPr="000D4F0C">
              <w:t>Attempted defibrillation of the patient</w:t>
            </w:r>
          </w:p>
        </w:tc>
      </w:tr>
      <w:tr w:rsidR="005D256D" w:rsidRPr="000D4F0C" w:rsidTr="00EE67D6">
        <w:tc>
          <w:tcPr>
            <w:tcW w:w="4508" w:type="dxa"/>
            <w:shd w:val="clear" w:color="auto" w:fill="BDD6EE" w:themeFill="accent1" w:themeFillTint="66"/>
          </w:tcPr>
          <w:p w:rsidR="005D256D" w:rsidRPr="000D4F0C" w:rsidRDefault="005D256D" w:rsidP="00701E73">
            <w:r w:rsidRPr="000D4F0C">
              <w:t>OHCAO short name:</w:t>
            </w:r>
          </w:p>
        </w:tc>
        <w:tc>
          <w:tcPr>
            <w:tcW w:w="4508" w:type="dxa"/>
            <w:shd w:val="clear" w:color="auto" w:fill="BDD6EE" w:themeFill="accent1" w:themeFillTint="66"/>
          </w:tcPr>
          <w:p w:rsidR="005D256D" w:rsidRPr="000D4F0C" w:rsidRDefault="005D256D" w:rsidP="00701E73">
            <w:r w:rsidRPr="000D4F0C">
              <w:t>clg_Defib</w:t>
            </w:r>
          </w:p>
        </w:tc>
      </w:tr>
      <w:tr w:rsidR="005D256D" w:rsidRPr="000D4F0C" w:rsidTr="00EE67D6">
        <w:tc>
          <w:tcPr>
            <w:tcW w:w="4508" w:type="dxa"/>
            <w:shd w:val="clear" w:color="auto" w:fill="BDD6EE" w:themeFill="accent1" w:themeFillTint="66"/>
          </w:tcPr>
          <w:p w:rsidR="005D256D" w:rsidRPr="000D4F0C" w:rsidRDefault="005D256D" w:rsidP="00D85362">
            <w:pPr>
              <w:tabs>
                <w:tab w:val="left" w:pos="2415"/>
              </w:tabs>
            </w:pPr>
            <w:r w:rsidRPr="000D4F0C">
              <w:t>OHCAO long name:</w:t>
            </w:r>
            <w:r w:rsidR="00D85362">
              <w:tab/>
            </w:r>
          </w:p>
        </w:tc>
        <w:tc>
          <w:tcPr>
            <w:tcW w:w="4508" w:type="dxa"/>
            <w:shd w:val="clear" w:color="auto" w:fill="BDD6EE" w:themeFill="accent1" w:themeFillTint="66"/>
          </w:tcPr>
          <w:p w:rsidR="005D256D" w:rsidRPr="000D4F0C" w:rsidRDefault="005D256D" w:rsidP="00701E73">
            <w:r w:rsidRPr="000D4F0C">
              <w:t>Attempted defibrillation of the patient</w:t>
            </w:r>
          </w:p>
        </w:tc>
      </w:tr>
      <w:tr w:rsidR="005D256D" w:rsidRPr="000D4F0C" w:rsidTr="0043796E">
        <w:tc>
          <w:tcPr>
            <w:tcW w:w="9016" w:type="dxa"/>
            <w:gridSpan w:val="2"/>
            <w:shd w:val="clear" w:color="auto" w:fill="FBE4D5" w:themeFill="accent2" w:themeFillTint="33"/>
          </w:tcPr>
          <w:p w:rsidR="005D256D" w:rsidRPr="000D4F0C" w:rsidRDefault="005D256D" w:rsidP="00701E73">
            <w:r w:rsidRPr="000D4F0C">
              <w:t>Description:</w:t>
            </w:r>
          </w:p>
          <w:p w:rsidR="005D256D" w:rsidRPr="000D4F0C" w:rsidRDefault="000C4544" w:rsidP="00701E73">
            <w:r w:rsidRPr="000D4F0C">
              <w:t>Supplemental</w:t>
            </w:r>
          </w:p>
          <w:p w:rsidR="000C4544" w:rsidRPr="000D4F0C" w:rsidRDefault="000C4544" w:rsidP="00701E73">
            <w:r w:rsidRPr="000D4F0C">
              <w:t xml:space="preserve">Format: </w:t>
            </w:r>
            <w:r w:rsidR="00EE67D6" w:rsidRPr="000D4F0C">
              <w:t>tinyint</w:t>
            </w:r>
          </w:p>
          <w:p w:rsidR="000C4544" w:rsidRPr="000D4F0C" w:rsidRDefault="000C4544" w:rsidP="00701E73">
            <w:r w:rsidRPr="000D4F0C">
              <w:t>Definition Source: OHCAO</w:t>
            </w:r>
          </w:p>
          <w:p w:rsidR="000C4544" w:rsidRPr="000D4F0C" w:rsidRDefault="000C4544" w:rsidP="00701E73"/>
          <w:tbl>
            <w:tblPr>
              <w:tblStyle w:val="TableGrid"/>
              <w:tblW w:w="0" w:type="auto"/>
              <w:jc w:val="center"/>
              <w:tblLook w:val="04A0" w:firstRow="1" w:lastRow="0" w:firstColumn="1" w:lastColumn="0" w:noHBand="0" w:noVBand="1"/>
            </w:tblPr>
            <w:tblGrid>
              <w:gridCol w:w="1892"/>
              <w:gridCol w:w="3122"/>
              <w:gridCol w:w="1587"/>
              <w:gridCol w:w="2050"/>
            </w:tblGrid>
            <w:tr w:rsidR="005D256D" w:rsidRPr="000D4F0C" w:rsidTr="00D85362">
              <w:trPr>
                <w:jc w:val="center"/>
              </w:trPr>
              <w:tc>
                <w:tcPr>
                  <w:tcW w:w="1892" w:type="dxa"/>
                  <w:shd w:val="clear" w:color="auto" w:fill="DEEAF6" w:themeFill="accent1" w:themeFillTint="33"/>
                </w:tcPr>
                <w:p w:rsidR="005D256D" w:rsidRPr="000D4F0C" w:rsidRDefault="005D256D" w:rsidP="00701E73">
                  <w:r w:rsidRPr="000D4F0C">
                    <w:t>0 No</w:t>
                  </w:r>
                </w:p>
              </w:tc>
              <w:tc>
                <w:tcPr>
                  <w:tcW w:w="3122" w:type="dxa"/>
                  <w:shd w:val="clear" w:color="auto" w:fill="DEEAF6" w:themeFill="accent1" w:themeFillTint="33"/>
                </w:tcPr>
                <w:p w:rsidR="005D256D" w:rsidRPr="000D4F0C" w:rsidRDefault="005D256D" w:rsidP="00701E73">
                  <w:r w:rsidRPr="000D4F0C">
                    <w:t>Match: equal 0 No</w:t>
                  </w:r>
                </w:p>
              </w:tc>
              <w:tc>
                <w:tcPr>
                  <w:tcW w:w="1587" w:type="dxa"/>
                  <w:shd w:val="clear" w:color="auto" w:fill="DEEAF6" w:themeFill="accent1" w:themeFillTint="33"/>
                </w:tcPr>
                <w:p w:rsidR="005D256D" w:rsidRPr="000D4F0C" w:rsidRDefault="005D256D" w:rsidP="00701E73">
                  <w:r w:rsidRPr="000D4F0C">
                    <w:t>New value: 0</w:t>
                  </w:r>
                </w:p>
              </w:tc>
              <w:tc>
                <w:tcPr>
                  <w:tcW w:w="2050" w:type="dxa"/>
                  <w:shd w:val="clear" w:color="auto" w:fill="DEEAF6" w:themeFill="accent1" w:themeFillTint="33"/>
                </w:tcPr>
                <w:p w:rsidR="005D256D" w:rsidRPr="000D4F0C" w:rsidRDefault="005D256D" w:rsidP="00701E73">
                  <w:r w:rsidRPr="000D4F0C">
                    <w:t>No</w:t>
                  </w:r>
                </w:p>
              </w:tc>
            </w:tr>
            <w:tr w:rsidR="005D256D" w:rsidRPr="000D4F0C" w:rsidTr="00D85362">
              <w:trPr>
                <w:jc w:val="center"/>
              </w:trPr>
              <w:tc>
                <w:tcPr>
                  <w:tcW w:w="1892" w:type="dxa"/>
                  <w:shd w:val="clear" w:color="auto" w:fill="DEEAF6" w:themeFill="accent1" w:themeFillTint="33"/>
                </w:tcPr>
                <w:p w:rsidR="005D256D" w:rsidRPr="000D4F0C" w:rsidRDefault="005D256D" w:rsidP="00701E73">
                  <w:r w:rsidRPr="000D4F0C">
                    <w:t>1 Yes</w:t>
                  </w:r>
                </w:p>
              </w:tc>
              <w:tc>
                <w:tcPr>
                  <w:tcW w:w="3122" w:type="dxa"/>
                  <w:shd w:val="clear" w:color="auto" w:fill="DEEAF6" w:themeFill="accent1" w:themeFillTint="33"/>
                </w:tcPr>
                <w:p w:rsidR="005D256D" w:rsidRPr="000D4F0C" w:rsidRDefault="005D256D" w:rsidP="00701E73">
                  <w:r w:rsidRPr="000D4F0C">
                    <w:t>Match: equal 1 Yes</w:t>
                  </w:r>
                </w:p>
              </w:tc>
              <w:tc>
                <w:tcPr>
                  <w:tcW w:w="1587" w:type="dxa"/>
                  <w:shd w:val="clear" w:color="auto" w:fill="DEEAF6" w:themeFill="accent1" w:themeFillTint="33"/>
                </w:tcPr>
                <w:p w:rsidR="005D256D" w:rsidRPr="000D4F0C" w:rsidRDefault="005D256D" w:rsidP="00701E73">
                  <w:r w:rsidRPr="000D4F0C">
                    <w:t>New value: 1</w:t>
                  </w:r>
                </w:p>
              </w:tc>
              <w:tc>
                <w:tcPr>
                  <w:tcW w:w="2050" w:type="dxa"/>
                  <w:shd w:val="clear" w:color="auto" w:fill="DEEAF6" w:themeFill="accent1" w:themeFillTint="33"/>
                </w:tcPr>
                <w:p w:rsidR="005D256D" w:rsidRPr="000D4F0C" w:rsidRDefault="005D256D" w:rsidP="00701E73">
                  <w:r w:rsidRPr="000D4F0C">
                    <w:t>Yes</w:t>
                  </w:r>
                </w:p>
              </w:tc>
            </w:tr>
            <w:tr w:rsidR="005D256D" w:rsidRPr="000D4F0C" w:rsidTr="00D85362">
              <w:trPr>
                <w:jc w:val="center"/>
              </w:trPr>
              <w:tc>
                <w:tcPr>
                  <w:tcW w:w="1892" w:type="dxa"/>
                  <w:shd w:val="clear" w:color="auto" w:fill="DEEAF6" w:themeFill="accent1" w:themeFillTint="33"/>
                </w:tcPr>
                <w:p w:rsidR="005D256D" w:rsidRPr="000D4F0C" w:rsidRDefault="005D256D" w:rsidP="00701E73">
                  <w:r w:rsidRPr="000D4F0C">
                    <w:t>96 Not applicable</w:t>
                  </w:r>
                </w:p>
              </w:tc>
              <w:tc>
                <w:tcPr>
                  <w:tcW w:w="3122" w:type="dxa"/>
                  <w:shd w:val="clear" w:color="auto" w:fill="DEEAF6" w:themeFill="accent1" w:themeFillTint="33"/>
                </w:tcPr>
                <w:p w:rsidR="005D256D" w:rsidRPr="000D4F0C" w:rsidRDefault="005D256D" w:rsidP="00701E73">
                  <w:r w:rsidRPr="000D4F0C">
                    <w:t>Match: equal 96 Not applicable</w:t>
                  </w:r>
                </w:p>
              </w:tc>
              <w:tc>
                <w:tcPr>
                  <w:tcW w:w="1587" w:type="dxa"/>
                  <w:shd w:val="clear" w:color="auto" w:fill="DEEAF6" w:themeFill="accent1" w:themeFillTint="33"/>
                </w:tcPr>
                <w:p w:rsidR="005D256D" w:rsidRPr="000D4F0C" w:rsidRDefault="005D256D" w:rsidP="00701E73">
                  <w:r w:rsidRPr="000D4F0C">
                    <w:t>New value: 96</w:t>
                  </w:r>
                </w:p>
              </w:tc>
              <w:tc>
                <w:tcPr>
                  <w:tcW w:w="2050" w:type="dxa"/>
                  <w:shd w:val="clear" w:color="auto" w:fill="DEEAF6" w:themeFill="accent1" w:themeFillTint="33"/>
                </w:tcPr>
                <w:p w:rsidR="005D256D" w:rsidRPr="000D4F0C" w:rsidRDefault="005D256D" w:rsidP="00701E73">
                  <w:r w:rsidRPr="000D4F0C">
                    <w:t>Not applicable</w:t>
                  </w:r>
                </w:p>
              </w:tc>
            </w:tr>
            <w:tr w:rsidR="005D256D" w:rsidRPr="000D4F0C" w:rsidTr="00D85362">
              <w:trPr>
                <w:jc w:val="center"/>
              </w:trPr>
              <w:tc>
                <w:tcPr>
                  <w:tcW w:w="1892" w:type="dxa"/>
                  <w:shd w:val="clear" w:color="auto" w:fill="DEEAF6" w:themeFill="accent1" w:themeFillTint="33"/>
                </w:tcPr>
                <w:p w:rsidR="005D256D" w:rsidRPr="000D4F0C" w:rsidRDefault="005D256D" w:rsidP="00701E73">
                  <w:r w:rsidRPr="000D4F0C">
                    <w:t>98 Unobtainable</w:t>
                  </w:r>
                </w:p>
              </w:tc>
              <w:tc>
                <w:tcPr>
                  <w:tcW w:w="3122" w:type="dxa"/>
                  <w:shd w:val="clear" w:color="auto" w:fill="DEEAF6" w:themeFill="accent1" w:themeFillTint="33"/>
                </w:tcPr>
                <w:p w:rsidR="005D256D" w:rsidRPr="000D4F0C" w:rsidRDefault="005D256D" w:rsidP="00701E73">
                  <w:r w:rsidRPr="000D4F0C">
                    <w:t>Match: equal 98 Unobtainable</w:t>
                  </w:r>
                </w:p>
              </w:tc>
              <w:tc>
                <w:tcPr>
                  <w:tcW w:w="1587" w:type="dxa"/>
                  <w:shd w:val="clear" w:color="auto" w:fill="DEEAF6" w:themeFill="accent1" w:themeFillTint="33"/>
                </w:tcPr>
                <w:p w:rsidR="005D256D" w:rsidRPr="000D4F0C" w:rsidRDefault="005D256D" w:rsidP="00701E73">
                  <w:r w:rsidRPr="000D4F0C">
                    <w:t>New Value: 98</w:t>
                  </w:r>
                </w:p>
              </w:tc>
              <w:tc>
                <w:tcPr>
                  <w:tcW w:w="2050" w:type="dxa"/>
                  <w:shd w:val="clear" w:color="auto" w:fill="DEEAF6" w:themeFill="accent1" w:themeFillTint="33"/>
                </w:tcPr>
                <w:p w:rsidR="005D256D" w:rsidRPr="000D4F0C" w:rsidRDefault="005D256D" w:rsidP="00701E73">
                  <w:r w:rsidRPr="000D4F0C">
                    <w:t>Unobtainable</w:t>
                  </w:r>
                </w:p>
              </w:tc>
            </w:tr>
            <w:tr w:rsidR="005D256D" w:rsidRPr="000D4F0C" w:rsidTr="00D85362">
              <w:trPr>
                <w:jc w:val="center"/>
              </w:trPr>
              <w:tc>
                <w:tcPr>
                  <w:tcW w:w="1892" w:type="dxa"/>
                  <w:shd w:val="clear" w:color="auto" w:fill="DEEAF6" w:themeFill="accent1" w:themeFillTint="33"/>
                </w:tcPr>
                <w:p w:rsidR="005D256D" w:rsidRPr="000D4F0C" w:rsidRDefault="005D256D" w:rsidP="00701E73">
                  <w:r w:rsidRPr="000D4F0C">
                    <w:t>99 Unknown</w:t>
                  </w:r>
                </w:p>
              </w:tc>
              <w:tc>
                <w:tcPr>
                  <w:tcW w:w="3122" w:type="dxa"/>
                  <w:shd w:val="clear" w:color="auto" w:fill="DEEAF6" w:themeFill="accent1" w:themeFillTint="33"/>
                </w:tcPr>
                <w:p w:rsidR="005D256D" w:rsidRPr="000D4F0C" w:rsidRDefault="005D256D" w:rsidP="00701E73">
                  <w:r w:rsidRPr="000D4F0C">
                    <w:t>Match: equal 99 Unknown</w:t>
                  </w:r>
                </w:p>
              </w:tc>
              <w:tc>
                <w:tcPr>
                  <w:tcW w:w="1587" w:type="dxa"/>
                  <w:shd w:val="clear" w:color="auto" w:fill="DEEAF6" w:themeFill="accent1" w:themeFillTint="33"/>
                </w:tcPr>
                <w:p w:rsidR="005D256D" w:rsidRPr="000D4F0C" w:rsidRDefault="005D256D" w:rsidP="00701E73">
                  <w:r w:rsidRPr="000D4F0C">
                    <w:t>New Value: 99</w:t>
                  </w:r>
                </w:p>
              </w:tc>
              <w:tc>
                <w:tcPr>
                  <w:tcW w:w="2050" w:type="dxa"/>
                  <w:shd w:val="clear" w:color="auto" w:fill="DEEAF6" w:themeFill="accent1" w:themeFillTint="33"/>
                </w:tcPr>
                <w:p w:rsidR="005D256D" w:rsidRPr="000D4F0C" w:rsidRDefault="005D256D" w:rsidP="00701E73">
                  <w:r w:rsidRPr="000D4F0C">
                    <w:t>Unknown</w:t>
                  </w:r>
                </w:p>
              </w:tc>
            </w:tr>
          </w:tbl>
          <w:p w:rsidR="005D256D" w:rsidRPr="000D4F0C" w:rsidRDefault="005D256D" w:rsidP="00701E73"/>
          <w:p w:rsidR="006D6F1D" w:rsidRPr="000D4F0C" w:rsidRDefault="0061735E" w:rsidP="00701E73">
            <w:r w:rsidRPr="000D4F0C">
              <w:t>Note: if “Blank” then will be transformed from ‘Bystander Automated External Defibrillator (AED) use’, than ‘First monitored rhythm’</w:t>
            </w:r>
          </w:p>
          <w:p w:rsidR="006D6F1D" w:rsidRPr="000D4F0C" w:rsidRDefault="006D6F1D" w:rsidP="00701E73"/>
          <w:p w:rsidR="006D6F1D" w:rsidRPr="000D4F0C" w:rsidRDefault="000C4544" w:rsidP="00701E73">
            <w:r w:rsidRPr="000D4F0C">
              <w:t>Data Source: EMS ePRF/PRF, AED event form</w:t>
            </w:r>
          </w:p>
          <w:p w:rsidR="005D256D" w:rsidRPr="000D4F0C" w:rsidRDefault="005D256D" w:rsidP="00831CAD"/>
        </w:tc>
      </w:tr>
    </w:tbl>
    <w:p w:rsidR="00F97FD4" w:rsidRPr="000D4F0C" w:rsidRDefault="00F97FD4" w:rsidP="005D256D"/>
    <w:p w:rsidR="00F97FD4" w:rsidRPr="000D4F0C" w:rsidRDefault="00F97FD4" w:rsidP="00F97FD4">
      <w:r w:rsidRPr="000D4F0C">
        <w:br w:type="page"/>
      </w:r>
    </w:p>
    <w:tbl>
      <w:tblPr>
        <w:tblStyle w:val="TableGrid"/>
        <w:tblW w:w="0" w:type="auto"/>
        <w:tblLook w:val="04A0" w:firstRow="1" w:lastRow="0" w:firstColumn="1" w:lastColumn="0" w:noHBand="0" w:noVBand="1"/>
      </w:tblPr>
      <w:tblGrid>
        <w:gridCol w:w="4508"/>
        <w:gridCol w:w="4508"/>
      </w:tblGrid>
      <w:tr w:rsidR="005D256D" w:rsidRPr="000D4F0C" w:rsidTr="00EE67D6">
        <w:tc>
          <w:tcPr>
            <w:tcW w:w="4508" w:type="dxa"/>
            <w:shd w:val="clear" w:color="auto" w:fill="BDD6EE" w:themeFill="accent1" w:themeFillTint="66"/>
          </w:tcPr>
          <w:p w:rsidR="005D256D" w:rsidRPr="000D4F0C" w:rsidRDefault="005D256D" w:rsidP="00701E73">
            <w:r w:rsidRPr="000D4F0C">
              <w:lastRenderedPageBreak/>
              <w:t>Variable:</w:t>
            </w:r>
          </w:p>
        </w:tc>
        <w:tc>
          <w:tcPr>
            <w:tcW w:w="4508" w:type="dxa"/>
            <w:shd w:val="clear" w:color="auto" w:fill="BDD6EE" w:themeFill="accent1" w:themeFillTint="66"/>
          </w:tcPr>
          <w:p w:rsidR="005D256D" w:rsidRPr="000D4F0C" w:rsidRDefault="005D256D" w:rsidP="00701E73">
            <w:r w:rsidRPr="000D4F0C">
              <w:t>Total number of shocks</w:t>
            </w:r>
          </w:p>
        </w:tc>
      </w:tr>
      <w:tr w:rsidR="005D256D" w:rsidRPr="000D4F0C" w:rsidTr="00EE67D6">
        <w:tc>
          <w:tcPr>
            <w:tcW w:w="4508" w:type="dxa"/>
            <w:shd w:val="clear" w:color="auto" w:fill="BDD6EE" w:themeFill="accent1" w:themeFillTint="66"/>
          </w:tcPr>
          <w:p w:rsidR="005D256D" w:rsidRPr="000D4F0C" w:rsidRDefault="005D256D" w:rsidP="00701E73">
            <w:r w:rsidRPr="000D4F0C">
              <w:t>OHCAO short name:</w:t>
            </w:r>
          </w:p>
        </w:tc>
        <w:tc>
          <w:tcPr>
            <w:tcW w:w="4508" w:type="dxa"/>
            <w:shd w:val="clear" w:color="auto" w:fill="BDD6EE" w:themeFill="accent1" w:themeFillTint="66"/>
          </w:tcPr>
          <w:p w:rsidR="005D256D" w:rsidRPr="000D4F0C" w:rsidRDefault="005D256D" w:rsidP="00701E73">
            <w:r w:rsidRPr="000D4F0C">
              <w:t>clg_ShockNo</w:t>
            </w:r>
          </w:p>
        </w:tc>
      </w:tr>
      <w:tr w:rsidR="005D256D" w:rsidRPr="000D4F0C" w:rsidTr="00EE67D6">
        <w:tc>
          <w:tcPr>
            <w:tcW w:w="4508" w:type="dxa"/>
            <w:shd w:val="clear" w:color="auto" w:fill="BDD6EE" w:themeFill="accent1" w:themeFillTint="66"/>
          </w:tcPr>
          <w:p w:rsidR="005D256D" w:rsidRPr="000D4F0C" w:rsidRDefault="005D256D" w:rsidP="00701E73">
            <w:r w:rsidRPr="000D4F0C">
              <w:t>OHCAO long name:</w:t>
            </w:r>
          </w:p>
        </w:tc>
        <w:tc>
          <w:tcPr>
            <w:tcW w:w="4508" w:type="dxa"/>
            <w:shd w:val="clear" w:color="auto" w:fill="BDD6EE" w:themeFill="accent1" w:themeFillTint="66"/>
          </w:tcPr>
          <w:p w:rsidR="005D256D" w:rsidRPr="000D4F0C" w:rsidRDefault="005D256D" w:rsidP="00701E73">
            <w:r w:rsidRPr="000D4F0C">
              <w:t>Total number of shocks</w:t>
            </w:r>
          </w:p>
        </w:tc>
      </w:tr>
      <w:tr w:rsidR="005D256D" w:rsidRPr="000D4F0C" w:rsidTr="0043796E">
        <w:tc>
          <w:tcPr>
            <w:tcW w:w="9016" w:type="dxa"/>
            <w:gridSpan w:val="2"/>
            <w:shd w:val="clear" w:color="auto" w:fill="FBE4D5" w:themeFill="accent2" w:themeFillTint="33"/>
          </w:tcPr>
          <w:p w:rsidR="005D256D" w:rsidRPr="000D4F0C" w:rsidRDefault="005D256D" w:rsidP="00701E73">
            <w:r w:rsidRPr="000D4F0C">
              <w:t>Description:</w:t>
            </w:r>
          </w:p>
          <w:p w:rsidR="005D256D" w:rsidRPr="000D4F0C" w:rsidRDefault="005D256D" w:rsidP="00701E73">
            <w:r w:rsidRPr="000D4F0C">
              <w:t>This is copied verbatim from each Ambulance Service download of data</w:t>
            </w:r>
          </w:p>
          <w:p w:rsidR="006D6F1D" w:rsidRPr="000D4F0C" w:rsidRDefault="000C4544" w:rsidP="00701E73">
            <w:r w:rsidRPr="000D4F0C">
              <w:t>Supplemental</w:t>
            </w:r>
          </w:p>
          <w:p w:rsidR="000C4544" w:rsidRPr="000D4F0C" w:rsidRDefault="000C4544" w:rsidP="00701E73">
            <w:r w:rsidRPr="000D4F0C">
              <w:t xml:space="preserve">Format: </w:t>
            </w:r>
            <w:r w:rsidR="00EE67D6" w:rsidRPr="000D4F0C">
              <w:t>tinyint</w:t>
            </w:r>
          </w:p>
          <w:p w:rsidR="000C4544" w:rsidRPr="000D4F0C" w:rsidRDefault="000C4544" w:rsidP="00701E73">
            <w:r w:rsidRPr="000D4F0C">
              <w:t>Definition Source: Utstein ‘14</w:t>
            </w:r>
          </w:p>
          <w:p w:rsidR="000C4544" w:rsidRPr="000D4F0C" w:rsidRDefault="000C4544" w:rsidP="00701E73"/>
          <w:p w:rsidR="006D6F1D" w:rsidRPr="000D4F0C" w:rsidRDefault="0061735E" w:rsidP="00701E73">
            <w:r w:rsidRPr="000D4F0C">
              <w:t>The total number of shocks delivered (including shocks delivered by Public Access Defibrillators, Community First Responders and ambulance personnel)</w:t>
            </w:r>
          </w:p>
          <w:p w:rsidR="006D6F1D" w:rsidRPr="000D4F0C" w:rsidRDefault="006D6F1D" w:rsidP="00701E73"/>
          <w:p w:rsidR="006D6F1D" w:rsidRPr="000D4F0C" w:rsidRDefault="000C4544" w:rsidP="00701E73">
            <w:r w:rsidRPr="000D4F0C">
              <w:t>Data Source: EMS ePRF/PRF</w:t>
            </w:r>
          </w:p>
          <w:p w:rsidR="008F5DDF" w:rsidRPr="000D4F0C" w:rsidRDefault="008F5DDF" w:rsidP="00701E73"/>
          <w:p w:rsidR="008F5DDF" w:rsidRPr="000D4F0C" w:rsidRDefault="008F5DDF" w:rsidP="00701E73">
            <w:r w:rsidRPr="000D4F0C">
              <w:t>Note: Data is questionable for some cases, especially for those receiving a large number of shocks, &gt;30</w:t>
            </w:r>
          </w:p>
          <w:p w:rsidR="005D256D" w:rsidRPr="000D4F0C" w:rsidRDefault="005D256D" w:rsidP="00701E73"/>
        </w:tc>
      </w:tr>
    </w:tbl>
    <w:p w:rsidR="00347D36" w:rsidRPr="000D4F0C" w:rsidRDefault="00347D36" w:rsidP="00347D36">
      <w:r w:rsidRPr="000D4F0C">
        <w:br w:type="page"/>
      </w:r>
    </w:p>
    <w:p w:rsidR="005D256D" w:rsidRPr="000D4F0C" w:rsidRDefault="00347D36" w:rsidP="00347D36">
      <w:pPr>
        <w:pStyle w:val="Heading2"/>
      </w:pPr>
      <w:r w:rsidRPr="000D4F0C">
        <w:lastRenderedPageBreak/>
        <w:t>Drug Interventions</w:t>
      </w:r>
    </w:p>
    <w:p w:rsidR="00347D36" w:rsidRPr="000D4F0C" w:rsidRDefault="00347D36" w:rsidP="00347D36"/>
    <w:tbl>
      <w:tblPr>
        <w:tblStyle w:val="TableGrid"/>
        <w:tblW w:w="0" w:type="auto"/>
        <w:tblLook w:val="04A0" w:firstRow="1" w:lastRow="0" w:firstColumn="1" w:lastColumn="0" w:noHBand="0" w:noVBand="1"/>
      </w:tblPr>
      <w:tblGrid>
        <w:gridCol w:w="4508"/>
        <w:gridCol w:w="4508"/>
      </w:tblGrid>
      <w:tr w:rsidR="005D256D" w:rsidRPr="000D4F0C" w:rsidTr="00EE67D6">
        <w:tc>
          <w:tcPr>
            <w:tcW w:w="4508" w:type="dxa"/>
            <w:shd w:val="clear" w:color="auto" w:fill="BDD6EE" w:themeFill="accent1" w:themeFillTint="66"/>
          </w:tcPr>
          <w:p w:rsidR="005D256D" w:rsidRPr="000D4F0C" w:rsidRDefault="005D256D" w:rsidP="00701E73">
            <w:r w:rsidRPr="000D4F0C">
              <w:t>Variable:</w:t>
            </w:r>
          </w:p>
        </w:tc>
        <w:tc>
          <w:tcPr>
            <w:tcW w:w="4508" w:type="dxa"/>
            <w:shd w:val="clear" w:color="auto" w:fill="BDD6EE" w:themeFill="accent1" w:themeFillTint="66"/>
          </w:tcPr>
          <w:p w:rsidR="005D256D" w:rsidRPr="000D4F0C" w:rsidRDefault="00B54E36" w:rsidP="00701E73">
            <w:r w:rsidRPr="000D4F0C">
              <w:t>Intravenous access</w:t>
            </w:r>
          </w:p>
        </w:tc>
      </w:tr>
      <w:tr w:rsidR="005D256D" w:rsidRPr="000D4F0C" w:rsidTr="00EE67D6">
        <w:tc>
          <w:tcPr>
            <w:tcW w:w="4508" w:type="dxa"/>
            <w:shd w:val="clear" w:color="auto" w:fill="BDD6EE" w:themeFill="accent1" w:themeFillTint="66"/>
          </w:tcPr>
          <w:p w:rsidR="005D256D" w:rsidRPr="000D4F0C" w:rsidRDefault="005D256D" w:rsidP="00701E73">
            <w:r w:rsidRPr="000D4F0C">
              <w:t>OHCAO short name:</w:t>
            </w:r>
          </w:p>
        </w:tc>
        <w:tc>
          <w:tcPr>
            <w:tcW w:w="4508" w:type="dxa"/>
            <w:shd w:val="clear" w:color="auto" w:fill="BDD6EE" w:themeFill="accent1" w:themeFillTint="66"/>
          </w:tcPr>
          <w:p w:rsidR="005D256D" w:rsidRPr="000D4F0C" w:rsidRDefault="00B54E36" w:rsidP="00701E73">
            <w:r w:rsidRPr="000D4F0C">
              <w:t>clg_IV</w:t>
            </w:r>
          </w:p>
        </w:tc>
      </w:tr>
      <w:tr w:rsidR="005D256D" w:rsidRPr="000D4F0C" w:rsidTr="00EE67D6">
        <w:tc>
          <w:tcPr>
            <w:tcW w:w="4508" w:type="dxa"/>
            <w:shd w:val="clear" w:color="auto" w:fill="BDD6EE" w:themeFill="accent1" w:themeFillTint="66"/>
          </w:tcPr>
          <w:p w:rsidR="005D256D" w:rsidRPr="000D4F0C" w:rsidRDefault="005D256D" w:rsidP="00701E73">
            <w:r w:rsidRPr="000D4F0C">
              <w:t>OHCAO long name:</w:t>
            </w:r>
          </w:p>
        </w:tc>
        <w:tc>
          <w:tcPr>
            <w:tcW w:w="4508" w:type="dxa"/>
            <w:shd w:val="clear" w:color="auto" w:fill="BDD6EE" w:themeFill="accent1" w:themeFillTint="66"/>
          </w:tcPr>
          <w:p w:rsidR="005D256D" w:rsidRPr="000D4F0C" w:rsidRDefault="00B54E36" w:rsidP="00701E73">
            <w:r w:rsidRPr="000D4F0C">
              <w:t>Intravenous access</w:t>
            </w:r>
          </w:p>
        </w:tc>
      </w:tr>
      <w:tr w:rsidR="005D256D" w:rsidRPr="000D4F0C" w:rsidTr="0043796E">
        <w:tc>
          <w:tcPr>
            <w:tcW w:w="9016" w:type="dxa"/>
            <w:gridSpan w:val="2"/>
            <w:shd w:val="clear" w:color="auto" w:fill="FBE4D5" w:themeFill="accent2" w:themeFillTint="33"/>
          </w:tcPr>
          <w:p w:rsidR="005D256D" w:rsidRPr="000D4F0C" w:rsidRDefault="005D256D" w:rsidP="00701E73">
            <w:r w:rsidRPr="000D4F0C">
              <w:t>Description:</w:t>
            </w:r>
          </w:p>
          <w:p w:rsidR="005D256D" w:rsidRPr="000D4F0C" w:rsidRDefault="000C4544" w:rsidP="00701E73">
            <w:r w:rsidRPr="000D4F0C">
              <w:t>Supplemental</w:t>
            </w:r>
          </w:p>
          <w:p w:rsidR="000C4544" w:rsidRPr="000D4F0C" w:rsidRDefault="000C4544" w:rsidP="00701E73">
            <w:r w:rsidRPr="000D4F0C">
              <w:t xml:space="preserve">Format: </w:t>
            </w:r>
            <w:r w:rsidR="00EE67D6" w:rsidRPr="000D4F0C">
              <w:t>tinyint</w:t>
            </w:r>
          </w:p>
          <w:p w:rsidR="000C4544" w:rsidRPr="000D4F0C" w:rsidRDefault="000C4544" w:rsidP="00701E73">
            <w:r w:rsidRPr="000D4F0C">
              <w:t>Definition Source: Utstein ‘14</w:t>
            </w:r>
          </w:p>
          <w:p w:rsidR="000C4544" w:rsidRPr="000D4F0C" w:rsidRDefault="000C4544" w:rsidP="00701E73"/>
          <w:tbl>
            <w:tblPr>
              <w:tblStyle w:val="TableGrid"/>
              <w:tblW w:w="0" w:type="auto"/>
              <w:jc w:val="center"/>
              <w:tblLook w:val="04A0" w:firstRow="1" w:lastRow="0" w:firstColumn="1" w:lastColumn="0" w:noHBand="0" w:noVBand="1"/>
            </w:tblPr>
            <w:tblGrid>
              <w:gridCol w:w="1892"/>
              <w:gridCol w:w="3122"/>
              <w:gridCol w:w="1587"/>
              <w:gridCol w:w="2050"/>
            </w:tblGrid>
            <w:tr w:rsidR="005D256D" w:rsidRPr="000D4F0C" w:rsidTr="00D85362">
              <w:trPr>
                <w:jc w:val="center"/>
              </w:trPr>
              <w:tc>
                <w:tcPr>
                  <w:tcW w:w="1892" w:type="dxa"/>
                  <w:shd w:val="clear" w:color="auto" w:fill="DEEAF6" w:themeFill="accent1" w:themeFillTint="33"/>
                </w:tcPr>
                <w:p w:rsidR="005D256D" w:rsidRPr="000D4F0C" w:rsidRDefault="005D256D" w:rsidP="00701E73">
                  <w:r w:rsidRPr="000D4F0C">
                    <w:t>0 No</w:t>
                  </w:r>
                </w:p>
              </w:tc>
              <w:tc>
                <w:tcPr>
                  <w:tcW w:w="3122" w:type="dxa"/>
                  <w:shd w:val="clear" w:color="auto" w:fill="DEEAF6" w:themeFill="accent1" w:themeFillTint="33"/>
                </w:tcPr>
                <w:p w:rsidR="005D256D" w:rsidRPr="000D4F0C" w:rsidRDefault="005D256D" w:rsidP="00701E73">
                  <w:r w:rsidRPr="000D4F0C">
                    <w:t>Match: equal 0 No</w:t>
                  </w:r>
                </w:p>
              </w:tc>
              <w:tc>
                <w:tcPr>
                  <w:tcW w:w="1587" w:type="dxa"/>
                  <w:shd w:val="clear" w:color="auto" w:fill="DEEAF6" w:themeFill="accent1" w:themeFillTint="33"/>
                </w:tcPr>
                <w:p w:rsidR="005D256D" w:rsidRPr="000D4F0C" w:rsidRDefault="005D256D" w:rsidP="00701E73">
                  <w:r w:rsidRPr="000D4F0C">
                    <w:t>New value: 0</w:t>
                  </w:r>
                </w:p>
              </w:tc>
              <w:tc>
                <w:tcPr>
                  <w:tcW w:w="2050" w:type="dxa"/>
                  <w:shd w:val="clear" w:color="auto" w:fill="DEEAF6" w:themeFill="accent1" w:themeFillTint="33"/>
                </w:tcPr>
                <w:p w:rsidR="005D256D" w:rsidRPr="000D4F0C" w:rsidRDefault="005D256D" w:rsidP="00701E73">
                  <w:r w:rsidRPr="000D4F0C">
                    <w:t>No</w:t>
                  </w:r>
                </w:p>
              </w:tc>
            </w:tr>
            <w:tr w:rsidR="005D256D" w:rsidRPr="000D4F0C" w:rsidTr="00D85362">
              <w:trPr>
                <w:jc w:val="center"/>
              </w:trPr>
              <w:tc>
                <w:tcPr>
                  <w:tcW w:w="1892" w:type="dxa"/>
                  <w:shd w:val="clear" w:color="auto" w:fill="DEEAF6" w:themeFill="accent1" w:themeFillTint="33"/>
                </w:tcPr>
                <w:p w:rsidR="005D256D" w:rsidRPr="000D4F0C" w:rsidRDefault="005D256D" w:rsidP="00701E73">
                  <w:r w:rsidRPr="000D4F0C">
                    <w:t>1 Yes</w:t>
                  </w:r>
                </w:p>
              </w:tc>
              <w:tc>
                <w:tcPr>
                  <w:tcW w:w="3122" w:type="dxa"/>
                  <w:shd w:val="clear" w:color="auto" w:fill="DEEAF6" w:themeFill="accent1" w:themeFillTint="33"/>
                </w:tcPr>
                <w:p w:rsidR="005D256D" w:rsidRPr="000D4F0C" w:rsidRDefault="005D256D" w:rsidP="00701E73">
                  <w:r w:rsidRPr="000D4F0C">
                    <w:t>Match: equal 1 Yes</w:t>
                  </w:r>
                </w:p>
              </w:tc>
              <w:tc>
                <w:tcPr>
                  <w:tcW w:w="1587" w:type="dxa"/>
                  <w:shd w:val="clear" w:color="auto" w:fill="DEEAF6" w:themeFill="accent1" w:themeFillTint="33"/>
                </w:tcPr>
                <w:p w:rsidR="005D256D" w:rsidRPr="000D4F0C" w:rsidRDefault="005D256D" w:rsidP="00701E73">
                  <w:r w:rsidRPr="000D4F0C">
                    <w:t>New value: 1</w:t>
                  </w:r>
                </w:p>
              </w:tc>
              <w:tc>
                <w:tcPr>
                  <w:tcW w:w="2050" w:type="dxa"/>
                  <w:shd w:val="clear" w:color="auto" w:fill="DEEAF6" w:themeFill="accent1" w:themeFillTint="33"/>
                </w:tcPr>
                <w:p w:rsidR="005D256D" w:rsidRPr="000D4F0C" w:rsidRDefault="005D256D" w:rsidP="00701E73">
                  <w:r w:rsidRPr="000D4F0C">
                    <w:t>Yes</w:t>
                  </w:r>
                </w:p>
              </w:tc>
            </w:tr>
            <w:tr w:rsidR="005D256D" w:rsidRPr="000D4F0C" w:rsidTr="00D85362">
              <w:trPr>
                <w:jc w:val="center"/>
              </w:trPr>
              <w:tc>
                <w:tcPr>
                  <w:tcW w:w="1892" w:type="dxa"/>
                  <w:shd w:val="clear" w:color="auto" w:fill="DEEAF6" w:themeFill="accent1" w:themeFillTint="33"/>
                </w:tcPr>
                <w:p w:rsidR="005D256D" w:rsidRPr="000D4F0C" w:rsidRDefault="005D256D" w:rsidP="00701E73">
                  <w:r w:rsidRPr="000D4F0C">
                    <w:t>96 Not applicable</w:t>
                  </w:r>
                </w:p>
              </w:tc>
              <w:tc>
                <w:tcPr>
                  <w:tcW w:w="3122" w:type="dxa"/>
                  <w:shd w:val="clear" w:color="auto" w:fill="DEEAF6" w:themeFill="accent1" w:themeFillTint="33"/>
                </w:tcPr>
                <w:p w:rsidR="005D256D" w:rsidRPr="000D4F0C" w:rsidRDefault="005D256D" w:rsidP="00701E73">
                  <w:r w:rsidRPr="000D4F0C">
                    <w:t>Match: equal 96 Not applicable</w:t>
                  </w:r>
                </w:p>
              </w:tc>
              <w:tc>
                <w:tcPr>
                  <w:tcW w:w="1587" w:type="dxa"/>
                  <w:shd w:val="clear" w:color="auto" w:fill="DEEAF6" w:themeFill="accent1" w:themeFillTint="33"/>
                </w:tcPr>
                <w:p w:rsidR="005D256D" w:rsidRPr="000D4F0C" w:rsidRDefault="005D256D" w:rsidP="00701E73">
                  <w:r w:rsidRPr="000D4F0C">
                    <w:t>New value: 96</w:t>
                  </w:r>
                </w:p>
              </w:tc>
              <w:tc>
                <w:tcPr>
                  <w:tcW w:w="2050" w:type="dxa"/>
                  <w:shd w:val="clear" w:color="auto" w:fill="DEEAF6" w:themeFill="accent1" w:themeFillTint="33"/>
                </w:tcPr>
                <w:p w:rsidR="005D256D" w:rsidRPr="000D4F0C" w:rsidRDefault="005D256D" w:rsidP="00701E73">
                  <w:r w:rsidRPr="000D4F0C">
                    <w:t>Not applicable</w:t>
                  </w:r>
                </w:p>
              </w:tc>
            </w:tr>
            <w:tr w:rsidR="005D256D" w:rsidRPr="000D4F0C" w:rsidTr="00D85362">
              <w:trPr>
                <w:jc w:val="center"/>
              </w:trPr>
              <w:tc>
                <w:tcPr>
                  <w:tcW w:w="1892" w:type="dxa"/>
                  <w:shd w:val="clear" w:color="auto" w:fill="DEEAF6" w:themeFill="accent1" w:themeFillTint="33"/>
                </w:tcPr>
                <w:p w:rsidR="005D256D" w:rsidRPr="000D4F0C" w:rsidRDefault="005D256D" w:rsidP="00701E73">
                  <w:r w:rsidRPr="000D4F0C">
                    <w:t>98 Unobtainable</w:t>
                  </w:r>
                </w:p>
              </w:tc>
              <w:tc>
                <w:tcPr>
                  <w:tcW w:w="3122" w:type="dxa"/>
                  <w:shd w:val="clear" w:color="auto" w:fill="DEEAF6" w:themeFill="accent1" w:themeFillTint="33"/>
                </w:tcPr>
                <w:p w:rsidR="005D256D" w:rsidRPr="000D4F0C" w:rsidRDefault="005D256D" w:rsidP="00701E73">
                  <w:r w:rsidRPr="000D4F0C">
                    <w:t>Match: equal 98 Unobtainable</w:t>
                  </w:r>
                </w:p>
              </w:tc>
              <w:tc>
                <w:tcPr>
                  <w:tcW w:w="1587" w:type="dxa"/>
                  <w:shd w:val="clear" w:color="auto" w:fill="DEEAF6" w:themeFill="accent1" w:themeFillTint="33"/>
                </w:tcPr>
                <w:p w:rsidR="005D256D" w:rsidRPr="000D4F0C" w:rsidRDefault="005D256D" w:rsidP="00701E73">
                  <w:r w:rsidRPr="000D4F0C">
                    <w:t>New Value: 98</w:t>
                  </w:r>
                </w:p>
              </w:tc>
              <w:tc>
                <w:tcPr>
                  <w:tcW w:w="2050" w:type="dxa"/>
                  <w:shd w:val="clear" w:color="auto" w:fill="DEEAF6" w:themeFill="accent1" w:themeFillTint="33"/>
                </w:tcPr>
                <w:p w:rsidR="005D256D" w:rsidRPr="000D4F0C" w:rsidRDefault="005D256D" w:rsidP="00701E73">
                  <w:r w:rsidRPr="000D4F0C">
                    <w:t>Unobtainable</w:t>
                  </w:r>
                </w:p>
              </w:tc>
            </w:tr>
            <w:tr w:rsidR="005D256D" w:rsidRPr="000D4F0C" w:rsidTr="00D85362">
              <w:trPr>
                <w:jc w:val="center"/>
              </w:trPr>
              <w:tc>
                <w:tcPr>
                  <w:tcW w:w="1892" w:type="dxa"/>
                  <w:shd w:val="clear" w:color="auto" w:fill="DEEAF6" w:themeFill="accent1" w:themeFillTint="33"/>
                </w:tcPr>
                <w:p w:rsidR="005D256D" w:rsidRPr="000D4F0C" w:rsidRDefault="005D256D" w:rsidP="00701E73">
                  <w:r w:rsidRPr="000D4F0C">
                    <w:t>99 Unknown</w:t>
                  </w:r>
                </w:p>
              </w:tc>
              <w:tc>
                <w:tcPr>
                  <w:tcW w:w="3122" w:type="dxa"/>
                  <w:shd w:val="clear" w:color="auto" w:fill="DEEAF6" w:themeFill="accent1" w:themeFillTint="33"/>
                </w:tcPr>
                <w:p w:rsidR="005D256D" w:rsidRPr="000D4F0C" w:rsidRDefault="005D256D" w:rsidP="00701E73">
                  <w:r w:rsidRPr="000D4F0C">
                    <w:t>Match: equal 99 Unknown</w:t>
                  </w:r>
                </w:p>
              </w:tc>
              <w:tc>
                <w:tcPr>
                  <w:tcW w:w="1587" w:type="dxa"/>
                  <w:shd w:val="clear" w:color="auto" w:fill="DEEAF6" w:themeFill="accent1" w:themeFillTint="33"/>
                </w:tcPr>
                <w:p w:rsidR="005D256D" w:rsidRPr="000D4F0C" w:rsidRDefault="005D256D" w:rsidP="00701E73">
                  <w:r w:rsidRPr="000D4F0C">
                    <w:t>New Value: 99</w:t>
                  </w:r>
                </w:p>
              </w:tc>
              <w:tc>
                <w:tcPr>
                  <w:tcW w:w="2050" w:type="dxa"/>
                  <w:shd w:val="clear" w:color="auto" w:fill="DEEAF6" w:themeFill="accent1" w:themeFillTint="33"/>
                </w:tcPr>
                <w:p w:rsidR="005D256D" w:rsidRPr="000D4F0C" w:rsidRDefault="005D256D" w:rsidP="00701E73">
                  <w:r w:rsidRPr="000D4F0C">
                    <w:t>Unknown</w:t>
                  </w:r>
                </w:p>
              </w:tc>
            </w:tr>
          </w:tbl>
          <w:p w:rsidR="005D256D" w:rsidRPr="000D4F0C" w:rsidRDefault="005D256D" w:rsidP="00701E73"/>
          <w:p w:rsidR="006D6F1D" w:rsidRPr="000D4F0C" w:rsidRDefault="000C4544" w:rsidP="00701E73">
            <w:r w:rsidRPr="000D4F0C">
              <w:t>Data Source: EMS ePRF/PRF</w:t>
            </w:r>
          </w:p>
          <w:p w:rsidR="006D6F1D" w:rsidRPr="000D4F0C" w:rsidRDefault="006D6F1D" w:rsidP="00831CAD"/>
        </w:tc>
      </w:tr>
    </w:tbl>
    <w:p w:rsidR="005D256D" w:rsidRDefault="005D256D" w:rsidP="005D256D"/>
    <w:p w:rsidR="00D85362" w:rsidRPr="000D4F0C" w:rsidRDefault="00D85362" w:rsidP="005D256D"/>
    <w:tbl>
      <w:tblPr>
        <w:tblStyle w:val="TableGrid"/>
        <w:tblW w:w="0" w:type="auto"/>
        <w:tblLook w:val="04A0" w:firstRow="1" w:lastRow="0" w:firstColumn="1" w:lastColumn="0" w:noHBand="0" w:noVBand="1"/>
      </w:tblPr>
      <w:tblGrid>
        <w:gridCol w:w="4508"/>
        <w:gridCol w:w="4508"/>
      </w:tblGrid>
      <w:tr w:rsidR="005D256D" w:rsidRPr="000D4F0C" w:rsidTr="00EE67D6">
        <w:tc>
          <w:tcPr>
            <w:tcW w:w="4508" w:type="dxa"/>
            <w:shd w:val="clear" w:color="auto" w:fill="BDD6EE" w:themeFill="accent1" w:themeFillTint="66"/>
          </w:tcPr>
          <w:p w:rsidR="005D256D" w:rsidRPr="000D4F0C" w:rsidRDefault="005D256D" w:rsidP="00701E73">
            <w:r w:rsidRPr="000D4F0C">
              <w:t>Variable:</w:t>
            </w:r>
          </w:p>
        </w:tc>
        <w:tc>
          <w:tcPr>
            <w:tcW w:w="4508" w:type="dxa"/>
            <w:shd w:val="clear" w:color="auto" w:fill="BDD6EE" w:themeFill="accent1" w:themeFillTint="66"/>
          </w:tcPr>
          <w:p w:rsidR="005D256D" w:rsidRPr="000D4F0C" w:rsidRDefault="00B54E36" w:rsidP="00701E73">
            <w:r w:rsidRPr="000D4F0C">
              <w:t>Intraosseous access</w:t>
            </w:r>
          </w:p>
        </w:tc>
      </w:tr>
      <w:tr w:rsidR="005D256D" w:rsidRPr="000D4F0C" w:rsidTr="00EE67D6">
        <w:tc>
          <w:tcPr>
            <w:tcW w:w="4508" w:type="dxa"/>
            <w:shd w:val="clear" w:color="auto" w:fill="BDD6EE" w:themeFill="accent1" w:themeFillTint="66"/>
          </w:tcPr>
          <w:p w:rsidR="005D256D" w:rsidRPr="000D4F0C" w:rsidRDefault="005D256D" w:rsidP="00701E73">
            <w:r w:rsidRPr="000D4F0C">
              <w:t>OHCAO short name:</w:t>
            </w:r>
          </w:p>
        </w:tc>
        <w:tc>
          <w:tcPr>
            <w:tcW w:w="4508" w:type="dxa"/>
            <w:shd w:val="clear" w:color="auto" w:fill="BDD6EE" w:themeFill="accent1" w:themeFillTint="66"/>
          </w:tcPr>
          <w:p w:rsidR="005D256D" w:rsidRPr="000D4F0C" w:rsidRDefault="00B54E36" w:rsidP="00701E73">
            <w:r w:rsidRPr="000D4F0C">
              <w:t>clg_IO</w:t>
            </w:r>
          </w:p>
        </w:tc>
      </w:tr>
      <w:tr w:rsidR="005D256D" w:rsidRPr="000D4F0C" w:rsidTr="00EE67D6">
        <w:tc>
          <w:tcPr>
            <w:tcW w:w="4508" w:type="dxa"/>
            <w:shd w:val="clear" w:color="auto" w:fill="BDD6EE" w:themeFill="accent1" w:themeFillTint="66"/>
          </w:tcPr>
          <w:p w:rsidR="005D256D" w:rsidRPr="000D4F0C" w:rsidRDefault="005D256D" w:rsidP="00701E73">
            <w:r w:rsidRPr="000D4F0C">
              <w:t>OHCAO long name:</w:t>
            </w:r>
          </w:p>
        </w:tc>
        <w:tc>
          <w:tcPr>
            <w:tcW w:w="4508" w:type="dxa"/>
            <w:shd w:val="clear" w:color="auto" w:fill="BDD6EE" w:themeFill="accent1" w:themeFillTint="66"/>
          </w:tcPr>
          <w:p w:rsidR="005D256D" w:rsidRPr="000D4F0C" w:rsidRDefault="00B54E36" w:rsidP="00701E73">
            <w:r w:rsidRPr="000D4F0C">
              <w:t>Intraosseous access</w:t>
            </w:r>
          </w:p>
        </w:tc>
      </w:tr>
      <w:tr w:rsidR="005D256D" w:rsidRPr="000D4F0C" w:rsidTr="0043796E">
        <w:tc>
          <w:tcPr>
            <w:tcW w:w="9016" w:type="dxa"/>
            <w:gridSpan w:val="2"/>
            <w:shd w:val="clear" w:color="auto" w:fill="FBE4D5" w:themeFill="accent2" w:themeFillTint="33"/>
          </w:tcPr>
          <w:p w:rsidR="005D256D" w:rsidRPr="000D4F0C" w:rsidRDefault="005D256D" w:rsidP="00701E73">
            <w:r w:rsidRPr="000D4F0C">
              <w:t>Description:</w:t>
            </w:r>
          </w:p>
          <w:p w:rsidR="000C4544" w:rsidRPr="000D4F0C" w:rsidRDefault="000C4544" w:rsidP="000C4544">
            <w:r w:rsidRPr="000D4F0C">
              <w:t>Supplemental</w:t>
            </w:r>
          </w:p>
          <w:p w:rsidR="000C4544" w:rsidRPr="000D4F0C" w:rsidRDefault="000C4544" w:rsidP="000C4544">
            <w:r w:rsidRPr="000D4F0C">
              <w:t xml:space="preserve">Format: </w:t>
            </w:r>
            <w:r w:rsidR="00EE67D6" w:rsidRPr="000D4F0C">
              <w:t>tinyint</w:t>
            </w:r>
          </w:p>
          <w:p w:rsidR="000C4544" w:rsidRPr="000D4F0C" w:rsidRDefault="000C4544" w:rsidP="000C4544">
            <w:r w:rsidRPr="000D4F0C">
              <w:t>Definition Source: Utstein ‘14</w:t>
            </w:r>
          </w:p>
          <w:p w:rsidR="005D256D" w:rsidRPr="000D4F0C" w:rsidRDefault="005D256D" w:rsidP="00701E73"/>
          <w:tbl>
            <w:tblPr>
              <w:tblStyle w:val="TableGrid"/>
              <w:tblW w:w="0" w:type="auto"/>
              <w:jc w:val="center"/>
              <w:tblLook w:val="04A0" w:firstRow="1" w:lastRow="0" w:firstColumn="1" w:lastColumn="0" w:noHBand="0" w:noVBand="1"/>
            </w:tblPr>
            <w:tblGrid>
              <w:gridCol w:w="1892"/>
              <w:gridCol w:w="3122"/>
              <w:gridCol w:w="1587"/>
              <w:gridCol w:w="2050"/>
            </w:tblGrid>
            <w:tr w:rsidR="005D256D" w:rsidRPr="000D4F0C" w:rsidTr="00D85362">
              <w:trPr>
                <w:jc w:val="center"/>
              </w:trPr>
              <w:tc>
                <w:tcPr>
                  <w:tcW w:w="1892" w:type="dxa"/>
                  <w:shd w:val="clear" w:color="auto" w:fill="DEEAF6" w:themeFill="accent1" w:themeFillTint="33"/>
                </w:tcPr>
                <w:p w:rsidR="005D256D" w:rsidRPr="000D4F0C" w:rsidRDefault="005D256D" w:rsidP="00701E73">
                  <w:r w:rsidRPr="000D4F0C">
                    <w:t>0 No</w:t>
                  </w:r>
                </w:p>
              </w:tc>
              <w:tc>
                <w:tcPr>
                  <w:tcW w:w="3122" w:type="dxa"/>
                  <w:shd w:val="clear" w:color="auto" w:fill="DEEAF6" w:themeFill="accent1" w:themeFillTint="33"/>
                </w:tcPr>
                <w:p w:rsidR="005D256D" w:rsidRPr="000D4F0C" w:rsidRDefault="005D256D" w:rsidP="00701E73">
                  <w:r w:rsidRPr="000D4F0C">
                    <w:t>Match: equal 0 No</w:t>
                  </w:r>
                </w:p>
              </w:tc>
              <w:tc>
                <w:tcPr>
                  <w:tcW w:w="1587" w:type="dxa"/>
                  <w:shd w:val="clear" w:color="auto" w:fill="DEEAF6" w:themeFill="accent1" w:themeFillTint="33"/>
                </w:tcPr>
                <w:p w:rsidR="005D256D" w:rsidRPr="000D4F0C" w:rsidRDefault="005D256D" w:rsidP="00701E73">
                  <w:r w:rsidRPr="000D4F0C">
                    <w:t>New value: 0</w:t>
                  </w:r>
                </w:p>
              </w:tc>
              <w:tc>
                <w:tcPr>
                  <w:tcW w:w="2050" w:type="dxa"/>
                  <w:shd w:val="clear" w:color="auto" w:fill="DEEAF6" w:themeFill="accent1" w:themeFillTint="33"/>
                </w:tcPr>
                <w:p w:rsidR="005D256D" w:rsidRPr="000D4F0C" w:rsidRDefault="005D256D" w:rsidP="00701E73">
                  <w:r w:rsidRPr="000D4F0C">
                    <w:t>No</w:t>
                  </w:r>
                </w:p>
              </w:tc>
            </w:tr>
            <w:tr w:rsidR="005D256D" w:rsidRPr="000D4F0C" w:rsidTr="00D85362">
              <w:trPr>
                <w:jc w:val="center"/>
              </w:trPr>
              <w:tc>
                <w:tcPr>
                  <w:tcW w:w="1892" w:type="dxa"/>
                  <w:shd w:val="clear" w:color="auto" w:fill="DEEAF6" w:themeFill="accent1" w:themeFillTint="33"/>
                </w:tcPr>
                <w:p w:rsidR="005D256D" w:rsidRPr="000D4F0C" w:rsidRDefault="005D256D" w:rsidP="00701E73">
                  <w:r w:rsidRPr="000D4F0C">
                    <w:t>1 Yes</w:t>
                  </w:r>
                </w:p>
              </w:tc>
              <w:tc>
                <w:tcPr>
                  <w:tcW w:w="3122" w:type="dxa"/>
                  <w:shd w:val="clear" w:color="auto" w:fill="DEEAF6" w:themeFill="accent1" w:themeFillTint="33"/>
                </w:tcPr>
                <w:p w:rsidR="005D256D" w:rsidRPr="000D4F0C" w:rsidRDefault="005D256D" w:rsidP="00701E73">
                  <w:r w:rsidRPr="000D4F0C">
                    <w:t>Match: equal 1 Yes</w:t>
                  </w:r>
                </w:p>
              </w:tc>
              <w:tc>
                <w:tcPr>
                  <w:tcW w:w="1587" w:type="dxa"/>
                  <w:shd w:val="clear" w:color="auto" w:fill="DEEAF6" w:themeFill="accent1" w:themeFillTint="33"/>
                </w:tcPr>
                <w:p w:rsidR="005D256D" w:rsidRPr="000D4F0C" w:rsidRDefault="005D256D" w:rsidP="00701E73">
                  <w:r w:rsidRPr="000D4F0C">
                    <w:t>New value: 1</w:t>
                  </w:r>
                </w:p>
              </w:tc>
              <w:tc>
                <w:tcPr>
                  <w:tcW w:w="2050" w:type="dxa"/>
                  <w:shd w:val="clear" w:color="auto" w:fill="DEEAF6" w:themeFill="accent1" w:themeFillTint="33"/>
                </w:tcPr>
                <w:p w:rsidR="005D256D" w:rsidRPr="000D4F0C" w:rsidRDefault="005D256D" w:rsidP="00701E73">
                  <w:r w:rsidRPr="000D4F0C">
                    <w:t>Yes</w:t>
                  </w:r>
                </w:p>
              </w:tc>
            </w:tr>
            <w:tr w:rsidR="005D256D" w:rsidRPr="000D4F0C" w:rsidTr="00D85362">
              <w:trPr>
                <w:jc w:val="center"/>
              </w:trPr>
              <w:tc>
                <w:tcPr>
                  <w:tcW w:w="1892" w:type="dxa"/>
                  <w:shd w:val="clear" w:color="auto" w:fill="DEEAF6" w:themeFill="accent1" w:themeFillTint="33"/>
                </w:tcPr>
                <w:p w:rsidR="005D256D" w:rsidRPr="000D4F0C" w:rsidRDefault="005D256D" w:rsidP="00701E73">
                  <w:r w:rsidRPr="000D4F0C">
                    <w:t>96 Not applicable</w:t>
                  </w:r>
                </w:p>
              </w:tc>
              <w:tc>
                <w:tcPr>
                  <w:tcW w:w="3122" w:type="dxa"/>
                  <w:shd w:val="clear" w:color="auto" w:fill="DEEAF6" w:themeFill="accent1" w:themeFillTint="33"/>
                </w:tcPr>
                <w:p w:rsidR="005D256D" w:rsidRPr="000D4F0C" w:rsidRDefault="005D256D" w:rsidP="00701E73">
                  <w:r w:rsidRPr="000D4F0C">
                    <w:t>Match: equal 96 Not applicable</w:t>
                  </w:r>
                </w:p>
              </w:tc>
              <w:tc>
                <w:tcPr>
                  <w:tcW w:w="1587" w:type="dxa"/>
                  <w:shd w:val="clear" w:color="auto" w:fill="DEEAF6" w:themeFill="accent1" w:themeFillTint="33"/>
                </w:tcPr>
                <w:p w:rsidR="005D256D" w:rsidRPr="000D4F0C" w:rsidRDefault="005D256D" w:rsidP="00701E73">
                  <w:r w:rsidRPr="000D4F0C">
                    <w:t>New value: 96</w:t>
                  </w:r>
                </w:p>
              </w:tc>
              <w:tc>
                <w:tcPr>
                  <w:tcW w:w="2050" w:type="dxa"/>
                  <w:shd w:val="clear" w:color="auto" w:fill="DEEAF6" w:themeFill="accent1" w:themeFillTint="33"/>
                </w:tcPr>
                <w:p w:rsidR="005D256D" w:rsidRPr="000D4F0C" w:rsidRDefault="005D256D" w:rsidP="00701E73">
                  <w:r w:rsidRPr="000D4F0C">
                    <w:t>Not applicable</w:t>
                  </w:r>
                </w:p>
              </w:tc>
            </w:tr>
            <w:tr w:rsidR="005D256D" w:rsidRPr="000D4F0C" w:rsidTr="00D85362">
              <w:trPr>
                <w:jc w:val="center"/>
              </w:trPr>
              <w:tc>
                <w:tcPr>
                  <w:tcW w:w="1892" w:type="dxa"/>
                  <w:shd w:val="clear" w:color="auto" w:fill="DEEAF6" w:themeFill="accent1" w:themeFillTint="33"/>
                </w:tcPr>
                <w:p w:rsidR="005D256D" w:rsidRPr="000D4F0C" w:rsidRDefault="005D256D" w:rsidP="00701E73">
                  <w:r w:rsidRPr="000D4F0C">
                    <w:t>98 Unobtainable</w:t>
                  </w:r>
                </w:p>
              </w:tc>
              <w:tc>
                <w:tcPr>
                  <w:tcW w:w="3122" w:type="dxa"/>
                  <w:shd w:val="clear" w:color="auto" w:fill="DEEAF6" w:themeFill="accent1" w:themeFillTint="33"/>
                </w:tcPr>
                <w:p w:rsidR="005D256D" w:rsidRPr="000D4F0C" w:rsidRDefault="005D256D" w:rsidP="00701E73">
                  <w:r w:rsidRPr="000D4F0C">
                    <w:t>Match: equal 98 Unobtainable</w:t>
                  </w:r>
                </w:p>
              </w:tc>
              <w:tc>
                <w:tcPr>
                  <w:tcW w:w="1587" w:type="dxa"/>
                  <w:shd w:val="clear" w:color="auto" w:fill="DEEAF6" w:themeFill="accent1" w:themeFillTint="33"/>
                </w:tcPr>
                <w:p w:rsidR="005D256D" w:rsidRPr="000D4F0C" w:rsidRDefault="005D256D" w:rsidP="00701E73">
                  <w:r w:rsidRPr="000D4F0C">
                    <w:t>New Value: 98</w:t>
                  </w:r>
                </w:p>
              </w:tc>
              <w:tc>
                <w:tcPr>
                  <w:tcW w:w="2050" w:type="dxa"/>
                  <w:shd w:val="clear" w:color="auto" w:fill="DEEAF6" w:themeFill="accent1" w:themeFillTint="33"/>
                </w:tcPr>
                <w:p w:rsidR="005D256D" w:rsidRPr="000D4F0C" w:rsidRDefault="005D256D" w:rsidP="00701E73">
                  <w:r w:rsidRPr="000D4F0C">
                    <w:t>Unobtainable</w:t>
                  </w:r>
                </w:p>
              </w:tc>
            </w:tr>
            <w:tr w:rsidR="005D256D" w:rsidRPr="000D4F0C" w:rsidTr="00D85362">
              <w:trPr>
                <w:jc w:val="center"/>
              </w:trPr>
              <w:tc>
                <w:tcPr>
                  <w:tcW w:w="1892" w:type="dxa"/>
                  <w:shd w:val="clear" w:color="auto" w:fill="DEEAF6" w:themeFill="accent1" w:themeFillTint="33"/>
                </w:tcPr>
                <w:p w:rsidR="005D256D" w:rsidRPr="000D4F0C" w:rsidRDefault="005D256D" w:rsidP="00701E73">
                  <w:r w:rsidRPr="000D4F0C">
                    <w:t>99 Unknown</w:t>
                  </w:r>
                </w:p>
              </w:tc>
              <w:tc>
                <w:tcPr>
                  <w:tcW w:w="3122" w:type="dxa"/>
                  <w:shd w:val="clear" w:color="auto" w:fill="DEEAF6" w:themeFill="accent1" w:themeFillTint="33"/>
                </w:tcPr>
                <w:p w:rsidR="005D256D" w:rsidRPr="000D4F0C" w:rsidRDefault="005D256D" w:rsidP="00701E73">
                  <w:r w:rsidRPr="000D4F0C">
                    <w:t>Match: equal 99 Unknown</w:t>
                  </w:r>
                </w:p>
              </w:tc>
              <w:tc>
                <w:tcPr>
                  <w:tcW w:w="1587" w:type="dxa"/>
                  <w:shd w:val="clear" w:color="auto" w:fill="DEEAF6" w:themeFill="accent1" w:themeFillTint="33"/>
                </w:tcPr>
                <w:p w:rsidR="005D256D" w:rsidRPr="000D4F0C" w:rsidRDefault="005D256D" w:rsidP="00701E73">
                  <w:r w:rsidRPr="000D4F0C">
                    <w:t>New Value: 99</w:t>
                  </w:r>
                </w:p>
              </w:tc>
              <w:tc>
                <w:tcPr>
                  <w:tcW w:w="2050" w:type="dxa"/>
                  <w:shd w:val="clear" w:color="auto" w:fill="DEEAF6" w:themeFill="accent1" w:themeFillTint="33"/>
                </w:tcPr>
                <w:p w:rsidR="005D256D" w:rsidRPr="000D4F0C" w:rsidRDefault="005D256D" w:rsidP="00701E73">
                  <w:r w:rsidRPr="000D4F0C">
                    <w:t>Unknown</w:t>
                  </w:r>
                </w:p>
              </w:tc>
            </w:tr>
          </w:tbl>
          <w:p w:rsidR="005D256D" w:rsidRPr="000D4F0C" w:rsidRDefault="005D256D" w:rsidP="00701E73"/>
          <w:p w:rsidR="006D6F1D" w:rsidRPr="000D4F0C" w:rsidRDefault="000C4544" w:rsidP="00701E73">
            <w:r w:rsidRPr="000D4F0C">
              <w:t>Data Source: EMS ePRF/PRF</w:t>
            </w:r>
          </w:p>
          <w:p w:rsidR="006D6F1D" w:rsidRPr="000D4F0C" w:rsidRDefault="006D6F1D" w:rsidP="00831CAD"/>
        </w:tc>
      </w:tr>
    </w:tbl>
    <w:p w:rsidR="00F97FD4" w:rsidRPr="000D4F0C" w:rsidRDefault="00F97FD4" w:rsidP="005D256D"/>
    <w:p w:rsidR="00F97FD4" w:rsidRPr="000D4F0C" w:rsidRDefault="00F97FD4" w:rsidP="00F97FD4">
      <w:r w:rsidRPr="000D4F0C">
        <w:br w:type="page"/>
      </w:r>
    </w:p>
    <w:tbl>
      <w:tblPr>
        <w:tblStyle w:val="TableGrid"/>
        <w:tblW w:w="0" w:type="auto"/>
        <w:tblLook w:val="04A0" w:firstRow="1" w:lastRow="0" w:firstColumn="1" w:lastColumn="0" w:noHBand="0" w:noVBand="1"/>
      </w:tblPr>
      <w:tblGrid>
        <w:gridCol w:w="4508"/>
        <w:gridCol w:w="4508"/>
      </w:tblGrid>
      <w:tr w:rsidR="005D256D" w:rsidRPr="000D4F0C" w:rsidTr="00EE67D6">
        <w:tc>
          <w:tcPr>
            <w:tcW w:w="4508" w:type="dxa"/>
            <w:shd w:val="clear" w:color="auto" w:fill="BDD6EE" w:themeFill="accent1" w:themeFillTint="66"/>
          </w:tcPr>
          <w:p w:rsidR="005D256D" w:rsidRPr="000D4F0C" w:rsidRDefault="005D256D" w:rsidP="00701E73">
            <w:r w:rsidRPr="000D4F0C">
              <w:lastRenderedPageBreak/>
              <w:t>Variable:</w:t>
            </w:r>
          </w:p>
        </w:tc>
        <w:tc>
          <w:tcPr>
            <w:tcW w:w="4508" w:type="dxa"/>
            <w:shd w:val="clear" w:color="auto" w:fill="BDD6EE" w:themeFill="accent1" w:themeFillTint="66"/>
          </w:tcPr>
          <w:p w:rsidR="005D256D" w:rsidRPr="000D4F0C" w:rsidRDefault="00B54E36" w:rsidP="00701E73">
            <w:r w:rsidRPr="000D4F0C">
              <w:t>Adrenaline administered?</w:t>
            </w:r>
          </w:p>
        </w:tc>
      </w:tr>
      <w:tr w:rsidR="005D256D" w:rsidRPr="000D4F0C" w:rsidTr="00EE67D6">
        <w:tc>
          <w:tcPr>
            <w:tcW w:w="4508" w:type="dxa"/>
            <w:shd w:val="clear" w:color="auto" w:fill="BDD6EE" w:themeFill="accent1" w:themeFillTint="66"/>
          </w:tcPr>
          <w:p w:rsidR="005D256D" w:rsidRPr="000D4F0C" w:rsidRDefault="005D256D" w:rsidP="00701E73">
            <w:r w:rsidRPr="000D4F0C">
              <w:t>OHCAO short name:</w:t>
            </w:r>
          </w:p>
        </w:tc>
        <w:tc>
          <w:tcPr>
            <w:tcW w:w="4508" w:type="dxa"/>
            <w:shd w:val="clear" w:color="auto" w:fill="BDD6EE" w:themeFill="accent1" w:themeFillTint="66"/>
          </w:tcPr>
          <w:p w:rsidR="005D256D" w:rsidRPr="000D4F0C" w:rsidRDefault="00B54E36" w:rsidP="00701E73">
            <w:r w:rsidRPr="000D4F0C">
              <w:t>clg_ADX</w:t>
            </w:r>
          </w:p>
        </w:tc>
      </w:tr>
      <w:tr w:rsidR="005D256D" w:rsidRPr="000D4F0C" w:rsidTr="00EE67D6">
        <w:tc>
          <w:tcPr>
            <w:tcW w:w="4508" w:type="dxa"/>
            <w:shd w:val="clear" w:color="auto" w:fill="BDD6EE" w:themeFill="accent1" w:themeFillTint="66"/>
          </w:tcPr>
          <w:p w:rsidR="005D256D" w:rsidRPr="000D4F0C" w:rsidRDefault="005D256D" w:rsidP="00701E73">
            <w:r w:rsidRPr="000D4F0C">
              <w:t>OHCAO long name:</w:t>
            </w:r>
          </w:p>
        </w:tc>
        <w:tc>
          <w:tcPr>
            <w:tcW w:w="4508" w:type="dxa"/>
            <w:shd w:val="clear" w:color="auto" w:fill="BDD6EE" w:themeFill="accent1" w:themeFillTint="66"/>
          </w:tcPr>
          <w:p w:rsidR="005D256D" w:rsidRPr="000D4F0C" w:rsidRDefault="00B54E36" w:rsidP="00701E73">
            <w:r w:rsidRPr="000D4F0C">
              <w:t>Adrenaline administered?</w:t>
            </w:r>
          </w:p>
        </w:tc>
      </w:tr>
      <w:tr w:rsidR="005D256D" w:rsidRPr="000D4F0C" w:rsidTr="0043796E">
        <w:tc>
          <w:tcPr>
            <w:tcW w:w="9016" w:type="dxa"/>
            <w:gridSpan w:val="2"/>
            <w:shd w:val="clear" w:color="auto" w:fill="FBE4D5" w:themeFill="accent2" w:themeFillTint="33"/>
          </w:tcPr>
          <w:p w:rsidR="005D256D" w:rsidRPr="000D4F0C" w:rsidRDefault="005D256D" w:rsidP="00701E73">
            <w:r w:rsidRPr="000D4F0C">
              <w:t>Description:</w:t>
            </w:r>
          </w:p>
          <w:p w:rsidR="000C4544" w:rsidRPr="000D4F0C" w:rsidRDefault="000C4544" w:rsidP="000C4544">
            <w:r w:rsidRPr="000D4F0C">
              <w:t>Supplemental</w:t>
            </w:r>
          </w:p>
          <w:p w:rsidR="000C4544" w:rsidRPr="000D4F0C" w:rsidRDefault="000C4544" w:rsidP="000C4544">
            <w:r w:rsidRPr="000D4F0C">
              <w:t xml:space="preserve">Format: </w:t>
            </w:r>
            <w:r w:rsidR="00EE67D6" w:rsidRPr="000D4F0C">
              <w:t>tinyint</w:t>
            </w:r>
          </w:p>
          <w:p w:rsidR="000C4544" w:rsidRPr="000D4F0C" w:rsidRDefault="000C4544" w:rsidP="000C4544">
            <w:r w:rsidRPr="000D4F0C">
              <w:t>Definition Source: OHCAO</w:t>
            </w:r>
          </w:p>
          <w:p w:rsidR="005D256D" w:rsidRPr="000D4F0C" w:rsidRDefault="005D256D" w:rsidP="00701E73"/>
          <w:tbl>
            <w:tblPr>
              <w:tblStyle w:val="TableGrid"/>
              <w:tblW w:w="0" w:type="auto"/>
              <w:jc w:val="center"/>
              <w:tblLook w:val="04A0" w:firstRow="1" w:lastRow="0" w:firstColumn="1" w:lastColumn="0" w:noHBand="0" w:noVBand="1"/>
            </w:tblPr>
            <w:tblGrid>
              <w:gridCol w:w="1892"/>
              <w:gridCol w:w="3122"/>
              <w:gridCol w:w="1587"/>
              <w:gridCol w:w="2050"/>
            </w:tblGrid>
            <w:tr w:rsidR="005D256D" w:rsidRPr="000D4F0C" w:rsidTr="00D85362">
              <w:trPr>
                <w:jc w:val="center"/>
              </w:trPr>
              <w:tc>
                <w:tcPr>
                  <w:tcW w:w="1892" w:type="dxa"/>
                  <w:shd w:val="clear" w:color="auto" w:fill="DEEAF6" w:themeFill="accent1" w:themeFillTint="33"/>
                </w:tcPr>
                <w:p w:rsidR="005D256D" w:rsidRPr="000D4F0C" w:rsidRDefault="005D256D" w:rsidP="00701E73">
                  <w:r w:rsidRPr="000D4F0C">
                    <w:t>0 No</w:t>
                  </w:r>
                </w:p>
              </w:tc>
              <w:tc>
                <w:tcPr>
                  <w:tcW w:w="3122" w:type="dxa"/>
                  <w:shd w:val="clear" w:color="auto" w:fill="DEEAF6" w:themeFill="accent1" w:themeFillTint="33"/>
                </w:tcPr>
                <w:p w:rsidR="005D256D" w:rsidRPr="000D4F0C" w:rsidRDefault="005D256D" w:rsidP="00701E73">
                  <w:r w:rsidRPr="000D4F0C">
                    <w:t>Match: equal 0 No</w:t>
                  </w:r>
                </w:p>
              </w:tc>
              <w:tc>
                <w:tcPr>
                  <w:tcW w:w="1587" w:type="dxa"/>
                  <w:shd w:val="clear" w:color="auto" w:fill="DEEAF6" w:themeFill="accent1" w:themeFillTint="33"/>
                </w:tcPr>
                <w:p w:rsidR="005D256D" w:rsidRPr="000D4F0C" w:rsidRDefault="005D256D" w:rsidP="00701E73">
                  <w:r w:rsidRPr="000D4F0C">
                    <w:t>New value: 0</w:t>
                  </w:r>
                </w:p>
              </w:tc>
              <w:tc>
                <w:tcPr>
                  <w:tcW w:w="2050" w:type="dxa"/>
                  <w:shd w:val="clear" w:color="auto" w:fill="DEEAF6" w:themeFill="accent1" w:themeFillTint="33"/>
                </w:tcPr>
                <w:p w:rsidR="005D256D" w:rsidRPr="000D4F0C" w:rsidRDefault="005D256D" w:rsidP="00701E73">
                  <w:r w:rsidRPr="000D4F0C">
                    <w:t>No</w:t>
                  </w:r>
                </w:p>
              </w:tc>
            </w:tr>
            <w:tr w:rsidR="005D256D" w:rsidRPr="000D4F0C" w:rsidTr="00D85362">
              <w:trPr>
                <w:jc w:val="center"/>
              </w:trPr>
              <w:tc>
                <w:tcPr>
                  <w:tcW w:w="1892" w:type="dxa"/>
                  <w:shd w:val="clear" w:color="auto" w:fill="DEEAF6" w:themeFill="accent1" w:themeFillTint="33"/>
                </w:tcPr>
                <w:p w:rsidR="005D256D" w:rsidRPr="000D4F0C" w:rsidRDefault="005D256D" w:rsidP="00701E73">
                  <w:r w:rsidRPr="000D4F0C">
                    <w:t>1 Yes</w:t>
                  </w:r>
                </w:p>
              </w:tc>
              <w:tc>
                <w:tcPr>
                  <w:tcW w:w="3122" w:type="dxa"/>
                  <w:shd w:val="clear" w:color="auto" w:fill="DEEAF6" w:themeFill="accent1" w:themeFillTint="33"/>
                </w:tcPr>
                <w:p w:rsidR="005D256D" w:rsidRPr="000D4F0C" w:rsidRDefault="005D256D" w:rsidP="00701E73">
                  <w:r w:rsidRPr="000D4F0C">
                    <w:t>Match: equal 1 Yes</w:t>
                  </w:r>
                </w:p>
              </w:tc>
              <w:tc>
                <w:tcPr>
                  <w:tcW w:w="1587" w:type="dxa"/>
                  <w:shd w:val="clear" w:color="auto" w:fill="DEEAF6" w:themeFill="accent1" w:themeFillTint="33"/>
                </w:tcPr>
                <w:p w:rsidR="005D256D" w:rsidRPr="000D4F0C" w:rsidRDefault="005D256D" w:rsidP="00701E73">
                  <w:r w:rsidRPr="000D4F0C">
                    <w:t>New value: 1</w:t>
                  </w:r>
                </w:p>
              </w:tc>
              <w:tc>
                <w:tcPr>
                  <w:tcW w:w="2050" w:type="dxa"/>
                  <w:shd w:val="clear" w:color="auto" w:fill="DEEAF6" w:themeFill="accent1" w:themeFillTint="33"/>
                </w:tcPr>
                <w:p w:rsidR="005D256D" w:rsidRPr="000D4F0C" w:rsidRDefault="005D256D" w:rsidP="00701E73">
                  <w:r w:rsidRPr="000D4F0C">
                    <w:t>Yes</w:t>
                  </w:r>
                </w:p>
              </w:tc>
            </w:tr>
            <w:tr w:rsidR="005D256D" w:rsidRPr="000D4F0C" w:rsidTr="00D85362">
              <w:trPr>
                <w:jc w:val="center"/>
              </w:trPr>
              <w:tc>
                <w:tcPr>
                  <w:tcW w:w="1892" w:type="dxa"/>
                  <w:shd w:val="clear" w:color="auto" w:fill="DEEAF6" w:themeFill="accent1" w:themeFillTint="33"/>
                </w:tcPr>
                <w:p w:rsidR="005D256D" w:rsidRPr="000D4F0C" w:rsidRDefault="005D256D" w:rsidP="00701E73">
                  <w:r w:rsidRPr="000D4F0C">
                    <w:t>96 Not applicable</w:t>
                  </w:r>
                </w:p>
              </w:tc>
              <w:tc>
                <w:tcPr>
                  <w:tcW w:w="3122" w:type="dxa"/>
                  <w:shd w:val="clear" w:color="auto" w:fill="DEEAF6" w:themeFill="accent1" w:themeFillTint="33"/>
                </w:tcPr>
                <w:p w:rsidR="005D256D" w:rsidRPr="000D4F0C" w:rsidRDefault="005D256D" w:rsidP="00701E73">
                  <w:r w:rsidRPr="000D4F0C">
                    <w:t>Match: equal 96 Not applicable</w:t>
                  </w:r>
                </w:p>
              </w:tc>
              <w:tc>
                <w:tcPr>
                  <w:tcW w:w="1587" w:type="dxa"/>
                  <w:shd w:val="clear" w:color="auto" w:fill="DEEAF6" w:themeFill="accent1" w:themeFillTint="33"/>
                </w:tcPr>
                <w:p w:rsidR="005D256D" w:rsidRPr="000D4F0C" w:rsidRDefault="005D256D" w:rsidP="00701E73">
                  <w:r w:rsidRPr="000D4F0C">
                    <w:t>New value: 96</w:t>
                  </w:r>
                </w:p>
              </w:tc>
              <w:tc>
                <w:tcPr>
                  <w:tcW w:w="2050" w:type="dxa"/>
                  <w:shd w:val="clear" w:color="auto" w:fill="DEEAF6" w:themeFill="accent1" w:themeFillTint="33"/>
                </w:tcPr>
                <w:p w:rsidR="005D256D" w:rsidRPr="000D4F0C" w:rsidRDefault="005D256D" w:rsidP="00701E73">
                  <w:r w:rsidRPr="000D4F0C">
                    <w:t>Not applicable</w:t>
                  </w:r>
                </w:p>
              </w:tc>
            </w:tr>
            <w:tr w:rsidR="005D256D" w:rsidRPr="000D4F0C" w:rsidTr="00D85362">
              <w:trPr>
                <w:jc w:val="center"/>
              </w:trPr>
              <w:tc>
                <w:tcPr>
                  <w:tcW w:w="1892" w:type="dxa"/>
                  <w:shd w:val="clear" w:color="auto" w:fill="DEEAF6" w:themeFill="accent1" w:themeFillTint="33"/>
                </w:tcPr>
                <w:p w:rsidR="005D256D" w:rsidRPr="000D4F0C" w:rsidRDefault="005D256D" w:rsidP="00701E73">
                  <w:r w:rsidRPr="000D4F0C">
                    <w:t>98 Unobtainable</w:t>
                  </w:r>
                </w:p>
              </w:tc>
              <w:tc>
                <w:tcPr>
                  <w:tcW w:w="3122" w:type="dxa"/>
                  <w:shd w:val="clear" w:color="auto" w:fill="DEEAF6" w:themeFill="accent1" w:themeFillTint="33"/>
                </w:tcPr>
                <w:p w:rsidR="005D256D" w:rsidRPr="000D4F0C" w:rsidRDefault="005D256D" w:rsidP="00701E73">
                  <w:r w:rsidRPr="000D4F0C">
                    <w:t>Match: equal 98 Unobtainable</w:t>
                  </w:r>
                </w:p>
              </w:tc>
              <w:tc>
                <w:tcPr>
                  <w:tcW w:w="1587" w:type="dxa"/>
                  <w:shd w:val="clear" w:color="auto" w:fill="DEEAF6" w:themeFill="accent1" w:themeFillTint="33"/>
                </w:tcPr>
                <w:p w:rsidR="005D256D" w:rsidRPr="000D4F0C" w:rsidRDefault="005D256D" w:rsidP="00701E73">
                  <w:r w:rsidRPr="000D4F0C">
                    <w:t>New Value: 98</w:t>
                  </w:r>
                </w:p>
              </w:tc>
              <w:tc>
                <w:tcPr>
                  <w:tcW w:w="2050" w:type="dxa"/>
                  <w:shd w:val="clear" w:color="auto" w:fill="DEEAF6" w:themeFill="accent1" w:themeFillTint="33"/>
                </w:tcPr>
                <w:p w:rsidR="005D256D" w:rsidRPr="000D4F0C" w:rsidRDefault="005D256D" w:rsidP="00701E73">
                  <w:r w:rsidRPr="000D4F0C">
                    <w:t>Unobtainable</w:t>
                  </w:r>
                </w:p>
              </w:tc>
            </w:tr>
            <w:tr w:rsidR="005D256D" w:rsidRPr="000D4F0C" w:rsidTr="00D85362">
              <w:trPr>
                <w:jc w:val="center"/>
              </w:trPr>
              <w:tc>
                <w:tcPr>
                  <w:tcW w:w="1892" w:type="dxa"/>
                  <w:shd w:val="clear" w:color="auto" w:fill="DEEAF6" w:themeFill="accent1" w:themeFillTint="33"/>
                </w:tcPr>
                <w:p w:rsidR="005D256D" w:rsidRPr="000D4F0C" w:rsidRDefault="005D256D" w:rsidP="00701E73">
                  <w:r w:rsidRPr="000D4F0C">
                    <w:t>99 Unknown</w:t>
                  </w:r>
                </w:p>
              </w:tc>
              <w:tc>
                <w:tcPr>
                  <w:tcW w:w="3122" w:type="dxa"/>
                  <w:shd w:val="clear" w:color="auto" w:fill="DEEAF6" w:themeFill="accent1" w:themeFillTint="33"/>
                </w:tcPr>
                <w:p w:rsidR="005D256D" w:rsidRPr="000D4F0C" w:rsidRDefault="005D256D" w:rsidP="00701E73">
                  <w:r w:rsidRPr="000D4F0C">
                    <w:t>Match: equal 99 Unknown</w:t>
                  </w:r>
                </w:p>
              </w:tc>
              <w:tc>
                <w:tcPr>
                  <w:tcW w:w="1587" w:type="dxa"/>
                  <w:shd w:val="clear" w:color="auto" w:fill="DEEAF6" w:themeFill="accent1" w:themeFillTint="33"/>
                </w:tcPr>
                <w:p w:rsidR="005D256D" w:rsidRPr="000D4F0C" w:rsidRDefault="005D256D" w:rsidP="00701E73">
                  <w:r w:rsidRPr="000D4F0C">
                    <w:t>New Value: 99</w:t>
                  </w:r>
                </w:p>
              </w:tc>
              <w:tc>
                <w:tcPr>
                  <w:tcW w:w="2050" w:type="dxa"/>
                  <w:shd w:val="clear" w:color="auto" w:fill="DEEAF6" w:themeFill="accent1" w:themeFillTint="33"/>
                </w:tcPr>
                <w:p w:rsidR="005D256D" w:rsidRPr="000D4F0C" w:rsidRDefault="005D256D" w:rsidP="00701E73">
                  <w:r w:rsidRPr="000D4F0C">
                    <w:t>Unknown</w:t>
                  </w:r>
                </w:p>
              </w:tc>
            </w:tr>
          </w:tbl>
          <w:p w:rsidR="005D256D" w:rsidRPr="000D4F0C" w:rsidRDefault="005D256D" w:rsidP="00701E73"/>
          <w:p w:rsidR="005D256D" w:rsidRPr="000D4F0C" w:rsidRDefault="0061735E" w:rsidP="00701E73">
            <w:r w:rsidRPr="000D4F0C">
              <w:t>The delivery of the listed medication (by intravenous cannula, intraosseous needle, or tracheal tube) during resuscitation event</w:t>
            </w:r>
          </w:p>
          <w:p w:rsidR="0061735E" w:rsidRPr="000D4F0C" w:rsidRDefault="0061735E" w:rsidP="00701E73">
            <w:r w:rsidRPr="000D4F0C">
              <w:t>Note: Volume not required</w:t>
            </w:r>
          </w:p>
          <w:p w:rsidR="006D6F1D" w:rsidRPr="000D4F0C" w:rsidRDefault="006D6F1D" w:rsidP="00701E73"/>
          <w:p w:rsidR="006D6F1D" w:rsidRPr="000D4F0C" w:rsidRDefault="000C4544" w:rsidP="00701E73">
            <w:r w:rsidRPr="000D4F0C">
              <w:t>Data Source: EMS ePRF/PRF</w:t>
            </w:r>
          </w:p>
          <w:p w:rsidR="006D6F1D" w:rsidRPr="000D4F0C" w:rsidRDefault="006D6F1D" w:rsidP="00831CAD"/>
        </w:tc>
      </w:tr>
    </w:tbl>
    <w:p w:rsidR="00D85362" w:rsidRDefault="00D85362" w:rsidP="005D256D"/>
    <w:p w:rsidR="00D85362" w:rsidRPr="000D4F0C" w:rsidRDefault="00D85362" w:rsidP="005D256D"/>
    <w:tbl>
      <w:tblPr>
        <w:tblStyle w:val="TableGrid"/>
        <w:tblW w:w="0" w:type="auto"/>
        <w:tblLook w:val="04A0" w:firstRow="1" w:lastRow="0" w:firstColumn="1" w:lastColumn="0" w:noHBand="0" w:noVBand="1"/>
      </w:tblPr>
      <w:tblGrid>
        <w:gridCol w:w="4508"/>
        <w:gridCol w:w="4508"/>
      </w:tblGrid>
      <w:tr w:rsidR="005D256D" w:rsidRPr="000D4F0C" w:rsidTr="00EE67D6">
        <w:tc>
          <w:tcPr>
            <w:tcW w:w="4508" w:type="dxa"/>
            <w:shd w:val="clear" w:color="auto" w:fill="BDD6EE" w:themeFill="accent1" w:themeFillTint="66"/>
          </w:tcPr>
          <w:p w:rsidR="005D256D" w:rsidRPr="000D4F0C" w:rsidRDefault="005D256D" w:rsidP="00701E73">
            <w:r w:rsidRPr="000D4F0C">
              <w:t>Variable:</w:t>
            </w:r>
          </w:p>
        </w:tc>
        <w:tc>
          <w:tcPr>
            <w:tcW w:w="4508" w:type="dxa"/>
            <w:shd w:val="clear" w:color="auto" w:fill="BDD6EE" w:themeFill="accent1" w:themeFillTint="66"/>
          </w:tcPr>
          <w:p w:rsidR="005D256D" w:rsidRPr="000D4F0C" w:rsidRDefault="00B54E36" w:rsidP="00701E73">
            <w:r w:rsidRPr="000D4F0C">
              <w:t>Amiodarone administered?</w:t>
            </w:r>
          </w:p>
        </w:tc>
      </w:tr>
      <w:tr w:rsidR="005D256D" w:rsidRPr="000D4F0C" w:rsidTr="00EE67D6">
        <w:tc>
          <w:tcPr>
            <w:tcW w:w="4508" w:type="dxa"/>
            <w:shd w:val="clear" w:color="auto" w:fill="BDD6EE" w:themeFill="accent1" w:themeFillTint="66"/>
          </w:tcPr>
          <w:p w:rsidR="005D256D" w:rsidRPr="000D4F0C" w:rsidRDefault="005D256D" w:rsidP="00701E73">
            <w:r w:rsidRPr="000D4F0C">
              <w:t>OHCAO short name:</w:t>
            </w:r>
          </w:p>
        </w:tc>
        <w:tc>
          <w:tcPr>
            <w:tcW w:w="4508" w:type="dxa"/>
            <w:shd w:val="clear" w:color="auto" w:fill="BDD6EE" w:themeFill="accent1" w:themeFillTint="66"/>
          </w:tcPr>
          <w:p w:rsidR="005D256D" w:rsidRPr="000D4F0C" w:rsidRDefault="00B54E36" w:rsidP="00701E73">
            <w:r w:rsidRPr="000D4F0C">
              <w:t>clg_AMM</w:t>
            </w:r>
          </w:p>
        </w:tc>
      </w:tr>
      <w:tr w:rsidR="005D256D" w:rsidRPr="000D4F0C" w:rsidTr="00EE67D6">
        <w:tc>
          <w:tcPr>
            <w:tcW w:w="4508" w:type="dxa"/>
            <w:shd w:val="clear" w:color="auto" w:fill="BDD6EE" w:themeFill="accent1" w:themeFillTint="66"/>
          </w:tcPr>
          <w:p w:rsidR="005D256D" w:rsidRPr="000D4F0C" w:rsidRDefault="005D256D" w:rsidP="00701E73">
            <w:r w:rsidRPr="000D4F0C">
              <w:t>OHCAO long name:</w:t>
            </w:r>
          </w:p>
        </w:tc>
        <w:tc>
          <w:tcPr>
            <w:tcW w:w="4508" w:type="dxa"/>
            <w:shd w:val="clear" w:color="auto" w:fill="BDD6EE" w:themeFill="accent1" w:themeFillTint="66"/>
          </w:tcPr>
          <w:p w:rsidR="005D256D" w:rsidRPr="000D4F0C" w:rsidRDefault="00B54E36" w:rsidP="00701E73">
            <w:r w:rsidRPr="000D4F0C">
              <w:t>Amiodarone administered?</w:t>
            </w:r>
          </w:p>
        </w:tc>
      </w:tr>
      <w:tr w:rsidR="005D256D" w:rsidRPr="000D4F0C" w:rsidTr="0043796E">
        <w:tc>
          <w:tcPr>
            <w:tcW w:w="9016" w:type="dxa"/>
            <w:gridSpan w:val="2"/>
            <w:shd w:val="clear" w:color="auto" w:fill="FBE4D5" w:themeFill="accent2" w:themeFillTint="33"/>
          </w:tcPr>
          <w:p w:rsidR="005D256D" w:rsidRPr="000D4F0C" w:rsidRDefault="005D256D" w:rsidP="00701E73">
            <w:r w:rsidRPr="000D4F0C">
              <w:t>Description:</w:t>
            </w:r>
          </w:p>
          <w:p w:rsidR="000C4544" w:rsidRPr="000D4F0C" w:rsidRDefault="000C4544" w:rsidP="000C4544">
            <w:r w:rsidRPr="000D4F0C">
              <w:t>Supplemental</w:t>
            </w:r>
          </w:p>
          <w:p w:rsidR="000C4544" w:rsidRPr="000D4F0C" w:rsidRDefault="000C4544" w:rsidP="000C4544">
            <w:r w:rsidRPr="000D4F0C">
              <w:t xml:space="preserve">Format: </w:t>
            </w:r>
            <w:r w:rsidR="00EE67D6" w:rsidRPr="000D4F0C">
              <w:t>tinyint</w:t>
            </w:r>
          </w:p>
          <w:p w:rsidR="000C4544" w:rsidRPr="000D4F0C" w:rsidRDefault="000C4544" w:rsidP="000C4544">
            <w:r w:rsidRPr="000D4F0C">
              <w:t>Definition Source: OHCAO</w:t>
            </w:r>
          </w:p>
          <w:p w:rsidR="005D256D" w:rsidRPr="000D4F0C" w:rsidRDefault="005D256D" w:rsidP="00701E73"/>
          <w:tbl>
            <w:tblPr>
              <w:tblStyle w:val="TableGrid"/>
              <w:tblW w:w="0" w:type="auto"/>
              <w:jc w:val="center"/>
              <w:tblLook w:val="04A0" w:firstRow="1" w:lastRow="0" w:firstColumn="1" w:lastColumn="0" w:noHBand="0" w:noVBand="1"/>
            </w:tblPr>
            <w:tblGrid>
              <w:gridCol w:w="1892"/>
              <w:gridCol w:w="3122"/>
              <w:gridCol w:w="1587"/>
              <w:gridCol w:w="2050"/>
            </w:tblGrid>
            <w:tr w:rsidR="005D256D" w:rsidRPr="000D4F0C" w:rsidTr="00D85362">
              <w:trPr>
                <w:jc w:val="center"/>
              </w:trPr>
              <w:tc>
                <w:tcPr>
                  <w:tcW w:w="1892" w:type="dxa"/>
                  <w:shd w:val="clear" w:color="auto" w:fill="DEEAF6" w:themeFill="accent1" w:themeFillTint="33"/>
                </w:tcPr>
                <w:p w:rsidR="005D256D" w:rsidRPr="000D4F0C" w:rsidRDefault="005D256D" w:rsidP="00701E73">
                  <w:r w:rsidRPr="000D4F0C">
                    <w:t>0 No</w:t>
                  </w:r>
                </w:p>
              </w:tc>
              <w:tc>
                <w:tcPr>
                  <w:tcW w:w="3122" w:type="dxa"/>
                  <w:shd w:val="clear" w:color="auto" w:fill="DEEAF6" w:themeFill="accent1" w:themeFillTint="33"/>
                </w:tcPr>
                <w:p w:rsidR="005D256D" w:rsidRPr="000D4F0C" w:rsidRDefault="005D256D" w:rsidP="00701E73">
                  <w:r w:rsidRPr="000D4F0C">
                    <w:t>Match: equal 0 No</w:t>
                  </w:r>
                </w:p>
              </w:tc>
              <w:tc>
                <w:tcPr>
                  <w:tcW w:w="1587" w:type="dxa"/>
                  <w:shd w:val="clear" w:color="auto" w:fill="DEEAF6" w:themeFill="accent1" w:themeFillTint="33"/>
                </w:tcPr>
                <w:p w:rsidR="005D256D" w:rsidRPr="000D4F0C" w:rsidRDefault="005D256D" w:rsidP="00701E73">
                  <w:r w:rsidRPr="000D4F0C">
                    <w:t>New value: 0</w:t>
                  </w:r>
                </w:p>
              </w:tc>
              <w:tc>
                <w:tcPr>
                  <w:tcW w:w="2050" w:type="dxa"/>
                  <w:shd w:val="clear" w:color="auto" w:fill="DEEAF6" w:themeFill="accent1" w:themeFillTint="33"/>
                </w:tcPr>
                <w:p w:rsidR="005D256D" w:rsidRPr="000D4F0C" w:rsidRDefault="005D256D" w:rsidP="00701E73">
                  <w:r w:rsidRPr="000D4F0C">
                    <w:t>No</w:t>
                  </w:r>
                </w:p>
              </w:tc>
            </w:tr>
            <w:tr w:rsidR="005D256D" w:rsidRPr="000D4F0C" w:rsidTr="00D85362">
              <w:trPr>
                <w:jc w:val="center"/>
              </w:trPr>
              <w:tc>
                <w:tcPr>
                  <w:tcW w:w="1892" w:type="dxa"/>
                  <w:shd w:val="clear" w:color="auto" w:fill="DEEAF6" w:themeFill="accent1" w:themeFillTint="33"/>
                </w:tcPr>
                <w:p w:rsidR="005D256D" w:rsidRPr="000D4F0C" w:rsidRDefault="005D256D" w:rsidP="00701E73">
                  <w:r w:rsidRPr="000D4F0C">
                    <w:t>1 Yes</w:t>
                  </w:r>
                </w:p>
              </w:tc>
              <w:tc>
                <w:tcPr>
                  <w:tcW w:w="3122" w:type="dxa"/>
                  <w:shd w:val="clear" w:color="auto" w:fill="DEEAF6" w:themeFill="accent1" w:themeFillTint="33"/>
                </w:tcPr>
                <w:p w:rsidR="005D256D" w:rsidRPr="000D4F0C" w:rsidRDefault="005D256D" w:rsidP="00701E73">
                  <w:r w:rsidRPr="000D4F0C">
                    <w:t>Match: equal 1 Yes</w:t>
                  </w:r>
                </w:p>
              </w:tc>
              <w:tc>
                <w:tcPr>
                  <w:tcW w:w="1587" w:type="dxa"/>
                  <w:shd w:val="clear" w:color="auto" w:fill="DEEAF6" w:themeFill="accent1" w:themeFillTint="33"/>
                </w:tcPr>
                <w:p w:rsidR="005D256D" w:rsidRPr="000D4F0C" w:rsidRDefault="005D256D" w:rsidP="00701E73">
                  <w:r w:rsidRPr="000D4F0C">
                    <w:t>New value: 1</w:t>
                  </w:r>
                </w:p>
              </w:tc>
              <w:tc>
                <w:tcPr>
                  <w:tcW w:w="2050" w:type="dxa"/>
                  <w:shd w:val="clear" w:color="auto" w:fill="DEEAF6" w:themeFill="accent1" w:themeFillTint="33"/>
                </w:tcPr>
                <w:p w:rsidR="005D256D" w:rsidRPr="000D4F0C" w:rsidRDefault="005D256D" w:rsidP="00701E73">
                  <w:r w:rsidRPr="000D4F0C">
                    <w:t>Yes</w:t>
                  </w:r>
                </w:p>
              </w:tc>
            </w:tr>
            <w:tr w:rsidR="005D256D" w:rsidRPr="000D4F0C" w:rsidTr="00D85362">
              <w:trPr>
                <w:jc w:val="center"/>
              </w:trPr>
              <w:tc>
                <w:tcPr>
                  <w:tcW w:w="1892" w:type="dxa"/>
                  <w:shd w:val="clear" w:color="auto" w:fill="DEEAF6" w:themeFill="accent1" w:themeFillTint="33"/>
                </w:tcPr>
                <w:p w:rsidR="005D256D" w:rsidRPr="000D4F0C" w:rsidRDefault="005D256D" w:rsidP="00701E73">
                  <w:r w:rsidRPr="000D4F0C">
                    <w:t>96 Not applicable</w:t>
                  </w:r>
                </w:p>
              </w:tc>
              <w:tc>
                <w:tcPr>
                  <w:tcW w:w="3122" w:type="dxa"/>
                  <w:shd w:val="clear" w:color="auto" w:fill="DEEAF6" w:themeFill="accent1" w:themeFillTint="33"/>
                </w:tcPr>
                <w:p w:rsidR="005D256D" w:rsidRPr="000D4F0C" w:rsidRDefault="005D256D" w:rsidP="00701E73">
                  <w:r w:rsidRPr="000D4F0C">
                    <w:t>Match: equal 96 Not applicable</w:t>
                  </w:r>
                </w:p>
              </w:tc>
              <w:tc>
                <w:tcPr>
                  <w:tcW w:w="1587" w:type="dxa"/>
                  <w:shd w:val="clear" w:color="auto" w:fill="DEEAF6" w:themeFill="accent1" w:themeFillTint="33"/>
                </w:tcPr>
                <w:p w:rsidR="005D256D" w:rsidRPr="000D4F0C" w:rsidRDefault="005D256D" w:rsidP="00701E73">
                  <w:r w:rsidRPr="000D4F0C">
                    <w:t>New value: 96</w:t>
                  </w:r>
                </w:p>
              </w:tc>
              <w:tc>
                <w:tcPr>
                  <w:tcW w:w="2050" w:type="dxa"/>
                  <w:shd w:val="clear" w:color="auto" w:fill="DEEAF6" w:themeFill="accent1" w:themeFillTint="33"/>
                </w:tcPr>
                <w:p w:rsidR="005D256D" w:rsidRPr="000D4F0C" w:rsidRDefault="005D256D" w:rsidP="00701E73">
                  <w:r w:rsidRPr="000D4F0C">
                    <w:t>Not applicable</w:t>
                  </w:r>
                </w:p>
              </w:tc>
            </w:tr>
            <w:tr w:rsidR="005D256D" w:rsidRPr="000D4F0C" w:rsidTr="00D85362">
              <w:trPr>
                <w:jc w:val="center"/>
              </w:trPr>
              <w:tc>
                <w:tcPr>
                  <w:tcW w:w="1892" w:type="dxa"/>
                  <w:shd w:val="clear" w:color="auto" w:fill="DEEAF6" w:themeFill="accent1" w:themeFillTint="33"/>
                </w:tcPr>
                <w:p w:rsidR="005D256D" w:rsidRPr="000D4F0C" w:rsidRDefault="005D256D" w:rsidP="00701E73">
                  <w:r w:rsidRPr="000D4F0C">
                    <w:t>98 Unobtainable</w:t>
                  </w:r>
                </w:p>
              </w:tc>
              <w:tc>
                <w:tcPr>
                  <w:tcW w:w="3122" w:type="dxa"/>
                  <w:shd w:val="clear" w:color="auto" w:fill="DEEAF6" w:themeFill="accent1" w:themeFillTint="33"/>
                </w:tcPr>
                <w:p w:rsidR="005D256D" w:rsidRPr="000D4F0C" w:rsidRDefault="005D256D" w:rsidP="00701E73">
                  <w:r w:rsidRPr="000D4F0C">
                    <w:t>Match: equal 98 Unobtainable</w:t>
                  </w:r>
                </w:p>
              </w:tc>
              <w:tc>
                <w:tcPr>
                  <w:tcW w:w="1587" w:type="dxa"/>
                  <w:shd w:val="clear" w:color="auto" w:fill="DEEAF6" w:themeFill="accent1" w:themeFillTint="33"/>
                </w:tcPr>
                <w:p w:rsidR="005D256D" w:rsidRPr="000D4F0C" w:rsidRDefault="005D256D" w:rsidP="00701E73">
                  <w:r w:rsidRPr="000D4F0C">
                    <w:t>New Value: 98</w:t>
                  </w:r>
                </w:p>
              </w:tc>
              <w:tc>
                <w:tcPr>
                  <w:tcW w:w="2050" w:type="dxa"/>
                  <w:shd w:val="clear" w:color="auto" w:fill="DEEAF6" w:themeFill="accent1" w:themeFillTint="33"/>
                </w:tcPr>
                <w:p w:rsidR="005D256D" w:rsidRPr="000D4F0C" w:rsidRDefault="005D256D" w:rsidP="00701E73">
                  <w:r w:rsidRPr="000D4F0C">
                    <w:t>Unobtainable</w:t>
                  </w:r>
                </w:p>
              </w:tc>
            </w:tr>
            <w:tr w:rsidR="005D256D" w:rsidRPr="000D4F0C" w:rsidTr="00D85362">
              <w:trPr>
                <w:jc w:val="center"/>
              </w:trPr>
              <w:tc>
                <w:tcPr>
                  <w:tcW w:w="1892" w:type="dxa"/>
                  <w:shd w:val="clear" w:color="auto" w:fill="DEEAF6" w:themeFill="accent1" w:themeFillTint="33"/>
                </w:tcPr>
                <w:p w:rsidR="005D256D" w:rsidRPr="000D4F0C" w:rsidRDefault="005D256D" w:rsidP="00701E73">
                  <w:r w:rsidRPr="000D4F0C">
                    <w:t>99 Unknown</w:t>
                  </w:r>
                </w:p>
              </w:tc>
              <w:tc>
                <w:tcPr>
                  <w:tcW w:w="3122" w:type="dxa"/>
                  <w:shd w:val="clear" w:color="auto" w:fill="DEEAF6" w:themeFill="accent1" w:themeFillTint="33"/>
                </w:tcPr>
                <w:p w:rsidR="005D256D" w:rsidRPr="000D4F0C" w:rsidRDefault="005D256D" w:rsidP="00701E73">
                  <w:r w:rsidRPr="000D4F0C">
                    <w:t>Match: equal 99 Unknown</w:t>
                  </w:r>
                </w:p>
              </w:tc>
              <w:tc>
                <w:tcPr>
                  <w:tcW w:w="1587" w:type="dxa"/>
                  <w:shd w:val="clear" w:color="auto" w:fill="DEEAF6" w:themeFill="accent1" w:themeFillTint="33"/>
                </w:tcPr>
                <w:p w:rsidR="005D256D" w:rsidRPr="000D4F0C" w:rsidRDefault="005D256D" w:rsidP="00701E73">
                  <w:r w:rsidRPr="000D4F0C">
                    <w:t>New Value: 99</w:t>
                  </w:r>
                </w:p>
              </w:tc>
              <w:tc>
                <w:tcPr>
                  <w:tcW w:w="2050" w:type="dxa"/>
                  <w:shd w:val="clear" w:color="auto" w:fill="DEEAF6" w:themeFill="accent1" w:themeFillTint="33"/>
                </w:tcPr>
                <w:p w:rsidR="005D256D" w:rsidRPr="000D4F0C" w:rsidRDefault="005D256D" w:rsidP="00701E73">
                  <w:r w:rsidRPr="000D4F0C">
                    <w:t>Unknown</w:t>
                  </w:r>
                </w:p>
              </w:tc>
            </w:tr>
          </w:tbl>
          <w:p w:rsidR="005D256D" w:rsidRPr="000D4F0C" w:rsidRDefault="005D256D" w:rsidP="00701E73"/>
          <w:p w:rsidR="0061735E" w:rsidRPr="000D4F0C" w:rsidRDefault="0061735E" w:rsidP="0061735E">
            <w:r w:rsidRPr="000D4F0C">
              <w:t>The delivery of the listed medication (by intravenous cannula, intraosseous needle, or tracheal tube) during resuscitation event</w:t>
            </w:r>
          </w:p>
          <w:p w:rsidR="0061735E" w:rsidRPr="000D4F0C" w:rsidRDefault="0061735E" w:rsidP="0061735E">
            <w:r w:rsidRPr="000D4F0C">
              <w:t>Note: Volume not required</w:t>
            </w:r>
          </w:p>
          <w:p w:rsidR="006D6F1D" w:rsidRPr="000D4F0C" w:rsidRDefault="006D6F1D" w:rsidP="00701E73"/>
          <w:p w:rsidR="006D6F1D" w:rsidRPr="000D4F0C" w:rsidRDefault="000C4544" w:rsidP="00701E73">
            <w:r w:rsidRPr="000D4F0C">
              <w:t>Data Source: EMS ePRF/PRF</w:t>
            </w:r>
          </w:p>
          <w:p w:rsidR="005D256D" w:rsidRPr="000D4F0C" w:rsidRDefault="005D256D" w:rsidP="00831CAD"/>
        </w:tc>
      </w:tr>
    </w:tbl>
    <w:p w:rsidR="00B54E36" w:rsidRDefault="00B54E36" w:rsidP="00B54E36"/>
    <w:p w:rsidR="00D85362" w:rsidRDefault="00D85362" w:rsidP="00B54E36"/>
    <w:p w:rsidR="00D85362" w:rsidRDefault="00D85362">
      <w:r>
        <w:br w:type="page"/>
      </w:r>
    </w:p>
    <w:tbl>
      <w:tblPr>
        <w:tblStyle w:val="TableGrid"/>
        <w:tblW w:w="0" w:type="auto"/>
        <w:tblLook w:val="04A0" w:firstRow="1" w:lastRow="0" w:firstColumn="1" w:lastColumn="0" w:noHBand="0" w:noVBand="1"/>
      </w:tblPr>
      <w:tblGrid>
        <w:gridCol w:w="4508"/>
        <w:gridCol w:w="4508"/>
      </w:tblGrid>
      <w:tr w:rsidR="00B54E36" w:rsidRPr="000D4F0C" w:rsidTr="00EE67D6">
        <w:tc>
          <w:tcPr>
            <w:tcW w:w="4508" w:type="dxa"/>
            <w:shd w:val="clear" w:color="auto" w:fill="BDD6EE" w:themeFill="accent1" w:themeFillTint="66"/>
          </w:tcPr>
          <w:p w:rsidR="00B54E36" w:rsidRPr="000D4F0C" w:rsidRDefault="00B54E36" w:rsidP="00701E73">
            <w:r w:rsidRPr="000D4F0C">
              <w:lastRenderedPageBreak/>
              <w:t>Variable:</w:t>
            </w:r>
          </w:p>
        </w:tc>
        <w:tc>
          <w:tcPr>
            <w:tcW w:w="4508" w:type="dxa"/>
            <w:shd w:val="clear" w:color="auto" w:fill="BDD6EE" w:themeFill="accent1" w:themeFillTint="66"/>
          </w:tcPr>
          <w:p w:rsidR="00B54E36" w:rsidRPr="000D4F0C" w:rsidRDefault="00B54E36" w:rsidP="00701E73">
            <w:r w:rsidRPr="000D4F0C">
              <w:t>Saline bolus administered?</w:t>
            </w:r>
          </w:p>
        </w:tc>
      </w:tr>
      <w:tr w:rsidR="00B54E36" w:rsidRPr="000D4F0C" w:rsidTr="00EE67D6">
        <w:tc>
          <w:tcPr>
            <w:tcW w:w="4508" w:type="dxa"/>
            <w:shd w:val="clear" w:color="auto" w:fill="BDD6EE" w:themeFill="accent1" w:themeFillTint="66"/>
          </w:tcPr>
          <w:p w:rsidR="00B54E36" w:rsidRPr="000D4F0C" w:rsidRDefault="00B54E36" w:rsidP="00701E73">
            <w:r w:rsidRPr="000D4F0C">
              <w:t>OHCAO short name:</w:t>
            </w:r>
          </w:p>
        </w:tc>
        <w:tc>
          <w:tcPr>
            <w:tcW w:w="4508" w:type="dxa"/>
            <w:shd w:val="clear" w:color="auto" w:fill="BDD6EE" w:themeFill="accent1" w:themeFillTint="66"/>
          </w:tcPr>
          <w:p w:rsidR="00B54E36" w:rsidRPr="000D4F0C" w:rsidRDefault="00B54E36" w:rsidP="00701E73">
            <w:r w:rsidRPr="000D4F0C">
              <w:t>clg_SAL</w:t>
            </w:r>
          </w:p>
        </w:tc>
      </w:tr>
      <w:tr w:rsidR="00B54E36" w:rsidRPr="000D4F0C" w:rsidTr="00EE67D6">
        <w:tc>
          <w:tcPr>
            <w:tcW w:w="4508" w:type="dxa"/>
            <w:shd w:val="clear" w:color="auto" w:fill="BDD6EE" w:themeFill="accent1" w:themeFillTint="66"/>
          </w:tcPr>
          <w:p w:rsidR="00B54E36" w:rsidRPr="000D4F0C" w:rsidRDefault="00B54E36" w:rsidP="00701E73">
            <w:r w:rsidRPr="000D4F0C">
              <w:t>OHCAO long name:</w:t>
            </w:r>
          </w:p>
        </w:tc>
        <w:tc>
          <w:tcPr>
            <w:tcW w:w="4508" w:type="dxa"/>
            <w:shd w:val="clear" w:color="auto" w:fill="BDD6EE" w:themeFill="accent1" w:themeFillTint="66"/>
          </w:tcPr>
          <w:p w:rsidR="00B54E36" w:rsidRPr="000D4F0C" w:rsidRDefault="00B54E36" w:rsidP="00701E73">
            <w:r w:rsidRPr="000D4F0C">
              <w:t>Saline bolus administered?</w:t>
            </w:r>
          </w:p>
        </w:tc>
      </w:tr>
      <w:tr w:rsidR="00B54E36" w:rsidRPr="000D4F0C" w:rsidTr="0043796E">
        <w:tc>
          <w:tcPr>
            <w:tcW w:w="9016" w:type="dxa"/>
            <w:gridSpan w:val="2"/>
            <w:shd w:val="clear" w:color="auto" w:fill="FBE4D5" w:themeFill="accent2" w:themeFillTint="33"/>
          </w:tcPr>
          <w:p w:rsidR="00B54E36" w:rsidRPr="000D4F0C" w:rsidRDefault="00B54E36" w:rsidP="00701E73">
            <w:r w:rsidRPr="000D4F0C">
              <w:t>Description:</w:t>
            </w:r>
          </w:p>
          <w:p w:rsidR="000C4544" w:rsidRPr="000D4F0C" w:rsidRDefault="000C4544" w:rsidP="000C4544">
            <w:r w:rsidRPr="000D4F0C">
              <w:t>Supplemental</w:t>
            </w:r>
          </w:p>
          <w:p w:rsidR="000C4544" w:rsidRPr="000D4F0C" w:rsidRDefault="000C4544" w:rsidP="000C4544">
            <w:r w:rsidRPr="000D4F0C">
              <w:t xml:space="preserve">Format: </w:t>
            </w:r>
            <w:r w:rsidR="00EE67D6" w:rsidRPr="000D4F0C">
              <w:t>tinyint</w:t>
            </w:r>
          </w:p>
          <w:p w:rsidR="000C4544" w:rsidRPr="000D4F0C" w:rsidRDefault="000C4544" w:rsidP="000C4544">
            <w:r w:rsidRPr="000D4F0C">
              <w:t>Definition Source: OHCAO</w:t>
            </w:r>
          </w:p>
          <w:p w:rsidR="00B54E36" w:rsidRPr="000D4F0C" w:rsidRDefault="00B54E36" w:rsidP="00701E73"/>
          <w:tbl>
            <w:tblPr>
              <w:tblStyle w:val="TableGrid"/>
              <w:tblW w:w="0" w:type="auto"/>
              <w:jc w:val="center"/>
              <w:tblLook w:val="04A0" w:firstRow="1" w:lastRow="0" w:firstColumn="1" w:lastColumn="0" w:noHBand="0" w:noVBand="1"/>
            </w:tblPr>
            <w:tblGrid>
              <w:gridCol w:w="1892"/>
              <w:gridCol w:w="3122"/>
              <w:gridCol w:w="1587"/>
              <w:gridCol w:w="2050"/>
            </w:tblGrid>
            <w:tr w:rsidR="00B54E36" w:rsidRPr="000D4F0C" w:rsidTr="00D85362">
              <w:trPr>
                <w:jc w:val="center"/>
              </w:trPr>
              <w:tc>
                <w:tcPr>
                  <w:tcW w:w="1892" w:type="dxa"/>
                  <w:shd w:val="clear" w:color="auto" w:fill="DEEAF6" w:themeFill="accent1" w:themeFillTint="33"/>
                </w:tcPr>
                <w:p w:rsidR="00B54E36" w:rsidRPr="000D4F0C" w:rsidRDefault="00B54E36" w:rsidP="00701E73">
                  <w:r w:rsidRPr="000D4F0C">
                    <w:t>0 No</w:t>
                  </w:r>
                </w:p>
              </w:tc>
              <w:tc>
                <w:tcPr>
                  <w:tcW w:w="3122" w:type="dxa"/>
                  <w:shd w:val="clear" w:color="auto" w:fill="DEEAF6" w:themeFill="accent1" w:themeFillTint="33"/>
                </w:tcPr>
                <w:p w:rsidR="00B54E36" w:rsidRPr="000D4F0C" w:rsidRDefault="00B54E36" w:rsidP="00701E73">
                  <w:r w:rsidRPr="000D4F0C">
                    <w:t>Match: equal 0 No</w:t>
                  </w:r>
                </w:p>
              </w:tc>
              <w:tc>
                <w:tcPr>
                  <w:tcW w:w="1587" w:type="dxa"/>
                  <w:shd w:val="clear" w:color="auto" w:fill="DEEAF6" w:themeFill="accent1" w:themeFillTint="33"/>
                </w:tcPr>
                <w:p w:rsidR="00B54E36" w:rsidRPr="000D4F0C" w:rsidRDefault="00B54E36" w:rsidP="00701E73">
                  <w:r w:rsidRPr="000D4F0C">
                    <w:t>New value: 0</w:t>
                  </w:r>
                </w:p>
              </w:tc>
              <w:tc>
                <w:tcPr>
                  <w:tcW w:w="2050" w:type="dxa"/>
                  <w:shd w:val="clear" w:color="auto" w:fill="DEEAF6" w:themeFill="accent1" w:themeFillTint="33"/>
                </w:tcPr>
                <w:p w:rsidR="00B54E36" w:rsidRPr="000D4F0C" w:rsidRDefault="00B54E36" w:rsidP="00701E73">
                  <w:r w:rsidRPr="000D4F0C">
                    <w:t>No</w:t>
                  </w:r>
                </w:p>
              </w:tc>
            </w:tr>
            <w:tr w:rsidR="00B54E36" w:rsidRPr="000D4F0C" w:rsidTr="00D85362">
              <w:trPr>
                <w:jc w:val="center"/>
              </w:trPr>
              <w:tc>
                <w:tcPr>
                  <w:tcW w:w="1892" w:type="dxa"/>
                  <w:shd w:val="clear" w:color="auto" w:fill="DEEAF6" w:themeFill="accent1" w:themeFillTint="33"/>
                </w:tcPr>
                <w:p w:rsidR="00B54E36" w:rsidRPr="000D4F0C" w:rsidRDefault="00B54E36" w:rsidP="00701E73">
                  <w:r w:rsidRPr="000D4F0C">
                    <w:t>1 Yes</w:t>
                  </w:r>
                </w:p>
              </w:tc>
              <w:tc>
                <w:tcPr>
                  <w:tcW w:w="3122" w:type="dxa"/>
                  <w:shd w:val="clear" w:color="auto" w:fill="DEEAF6" w:themeFill="accent1" w:themeFillTint="33"/>
                </w:tcPr>
                <w:p w:rsidR="00B54E36" w:rsidRPr="000D4F0C" w:rsidRDefault="00B54E36" w:rsidP="00701E73">
                  <w:r w:rsidRPr="000D4F0C">
                    <w:t>Match: equal 1 Yes</w:t>
                  </w:r>
                </w:p>
              </w:tc>
              <w:tc>
                <w:tcPr>
                  <w:tcW w:w="1587" w:type="dxa"/>
                  <w:shd w:val="clear" w:color="auto" w:fill="DEEAF6" w:themeFill="accent1" w:themeFillTint="33"/>
                </w:tcPr>
                <w:p w:rsidR="00B54E36" w:rsidRPr="000D4F0C" w:rsidRDefault="00B54E36" w:rsidP="00701E73">
                  <w:r w:rsidRPr="000D4F0C">
                    <w:t>New value: 1</w:t>
                  </w:r>
                </w:p>
              </w:tc>
              <w:tc>
                <w:tcPr>
                  <w:tcW w:w="2050" w:type="dxa"/>
                  <w:shd w:val="clear" w:color="auto" w:fill="DEEAF6" w:themeFill="accent1" w:themeFillTint="33"/>
                </w:tcPr>
                <w:p w:rsidR="00B54E36" w:rsidRPr="000D4F0C" w:rsidRDefault="00B54E36" w:rsidP="00701E73">
                  <w:r w:rsidRPr="000D4F0C">
                    <w:t>Yes</w:t>
                  </w:r>
                </w:p>
              </w:tc>
            </w:tr>
            <w:tr w:rsidR="00B54E36" w:rsidRPr="000D4F0C" w:rsidTr="00D85362">
              <w:trPr>
                <w:jc w:val="center"/>
              </w:trPr>
              <w:tc>
                <w:tcPr>
                  <w:tcW w:w="1892" w:type="dxa"/>
                  <w:shd w:val="clear" w:color="auto" w:fill="DEEAF6" w:themeFill="accent1" w:themeFillTint="33"/>
                </w:tcPr>
                <w:p w:rsidR="00B54E36" w:rsidRPr="000D4F0C" w:rsidRDefault="00B54E36" w:rsidP="00701E73">
                  <w:r w:rsidRPr="000D4F0C">
                    <w:t>96 Not applicable</w:t>
                  </w:r>
                </w:p>
              </w:tc>
              <w:tc>
                <w:tcPr>
                  <w:tcW w:w="3122" w:type="dxa"/>
                  <w:shd w:val="clear" w:color="auto" w:fill="DEEAF6" w:themeFill="accent1" w:themeFillTint="33"/>
                </w:tcPr>
                <w:p w:rsidR="00B54E36" w:rsidRPr="000D4F0C" w:rsidRDefault="00B54E36" w:rsidP="00701E73">
                  <w:r w:rsidRPr="000D4F0C">
                    <w:t>Match: equal 96 Not applicable</w:t>
                  </w:r>
                </w:p>
              </w:tc>
              <w:tc>
                <w:tcPr>
                  <w:tcW w:w="1587" w:type="dxa"/>
                  <w:shd w:val="clear" w:color="auto" w:fill="DEEAF6" w:themeFill="accent1" w:themeFillTint="33"/>
                </w:tcPr>
                <w:p w:rsidR="00B54E36" w:rsidRPr="000D4F0C" w:rsidRDefault="00B54E36" w:rsidP="00701E73">
                  <w:r w:rsidRPr="000D4F0C">
                    <w:t>New value: 96</w:t>
                  </w:r>
                </w:p>
              </w:tc>
              <w:tc>
                <w:tcPr>
                  <w:tcW w:w="2050" w:type="dxa"/>
                  <w:shd w:val="clear" w:color="auto" w:fill="DEEAF6" w:themeFill="accent1" w:themeFillTint="33"/>
                </w:tcPr>
                <w:p w:rsidR="00B54E36" w:rsidRPr="000D4F0C" w:rsidRDefault="00B54E36" w:rsidP="00701E73">
                  <w:r w:rsidRPr="000D4F0C">
                    <w:t>Not applicable</w:t>
                  </w:r>
                </w:p>
              </w:tc>
            </w:tr>
            <w:tr w:rsidR="00B54E36" w:rsidRPr="000D4F0C" w:rsidTr="00D85362">
              <w:trPr>
                <w:jc w:val="center"/>
              </w:trPr>
              <w:tc>
                <w:tcPr>
                  <w:tcW w:w="1892" w:type="dxa"/>
                  <w:shd w:val="clear" w:color="auto" w:fill="DEEAF6" w:themeFill="accent1" w:themeFillTint="33"/>
                </w:tcPr>
                <w:p w:rsidR="00B54E36" w:rsidRPr="000D4F0C" w:rsidRDefault="00B54E36" w:rsidP="00701E73">
                  <w:r w:rsidRPr="000D4F0C">
                    <w:t>98 Unobtainable</w:t>
                  </w:r>
                </w:p>
              </w:tc>
              <w:tc>
                <w:tcPr>
                  <w:tcW w:w="3122" w:type="dxa"/>
                  <w:shd w:val="clear" w:color="auto" w:fill="DEEAF6" w:themeFill="accent1" w:themeFillTint="33"/>
                </w:tcPr>
                <w:p w:rsidR="00B54E36" w:rsidRPr="000D4F0C" w:rsidRDefault="00B54E36" w:rsidP="00701E73">
                  <w:r w:rsidRPr="000D4F0C">
                    <w:t>Match: equal 98 Unobtainable</w:t>
                  </w:r>
                </w:p>
              </w:tc>
              <w:tc>
                <w:tcPr>
                  <w:tcW w:w="1587" w:type="dxa"/>
                  <w:shd w:val="clear" w:color="auto" w:fill="DEEAF6" w:themeFill="accent1" w:themeFillTint="33"/>
                </w:tcPr>
                <w:p w:rsidR="00B54E36" w:rsidRPr="000D4F0C" w:rsidRDefault="00B54E36" w:rsidP="00701E73">
                  <w:r w:rsidRPr="000D4F0C">
                    <w:t>New Value: 98</w:t>
                  </w:r>
                </w:p>
              </w:tc>
              <w:tc>
                <w:tcPr>
                  <w:tcW w:w="2050" w:type="dxa"/>
                  <w:shd w:val="clear" w:color="auto" w:fill="DEEAF6" w:themeFill="accent1" w:themeFillTint="33"/>
                </w:tcPr>
                <w:p w:rsidR="00B54E36" w:rsidRPr="000D4F0C" w:rsidRDefault="00B54E36" w:rsidP="00701E73">
                  <w:r w:rsidRPr="000D4F0C">
                    <w:t>Unobtainable</w:t>
                  </w:r>
                </w:p>
              </w:tc>
            </w:tr>
            <w:tr w:rsidR="00B54E36" w:rsidRPr="000D4F0C" w:rsidTr="00D85362">
              <w:trPr>
                <w:jc w:val="center"/>
              </w:trPr>
              <w:tc>
                <w:tcPr>
                  <w:tcW w:w="1892" w:type="dxa"/>
                  <w:shd w:val="clear" w:color="auto" w:fill="DEEAF6" w:themeFill="accent1" w:themeFillTint="33"/>
                </w:tcPr>
                <w:p w:rsidR="00B54E36" w:rsidRPr="000D4F0C" w:rsidRDefault="00B54E36" w:rsidP="00701E73">
                  <w:r w:rsidRPr="000D4F0C">
                    <w:t>99 Unknown</w:t>
                  </w:r>
                </w:p>
              </w:tc>
              <w:tc>
                <w:tcPr>
                  <w:tcW w:w="3122" w:type="dxa"/>
                  <w:shd w:val="clear" w:color="auto" w:fill="DEEAF6" w:themeFill="accent1" w:themeFillTint="33"/>
                </w:tcPr>
                <w:p w:rsidR="00B54E36" w:rsidRPr="000D4F0C" w:rsidRDefault="00B54E36" w:rsidP="00701E73">
                  <w:r w:rsidRPr="000D4F0C">
                    <w:t>Match: equal 99 Unknown</w:t>
                  </w:r>
                </w:p>
              </w:tc>
              <w:tc>
                <w:tcPr>
                  <w:tcW w:w="1587" w:type="dxa"/>
                  <w:shd w:val="clear" w:color="auto" w:fill="DEEAF6" w:themeFill="accent1" w:themeFillTint="33"/>
                </w:tcPr>
                <w:p w:rsidR="00B54E36" w:rsidRPr="000D4F0C" w:rsidRDefault="00B54E36" w:rsidP="00701E73">
                  <w:r w:rsidRPr="000D4F0C">
                    <w:t>New Value: 99</w:t>
                  </w:r>
                </w:p>
              </w:tc>
              <w:tc>
                <w:tcPr>
                  <w:tcW w:w="2050" w:type="dxa"/>
                  <w:shd w:val="clear" w:color="auto" w:fill="DEEAF6" w:themeFill="accent1" w:themeFillTint="33"/>
                </w:tcPr>
                <w:p w:rsidR="00B54E36" w:rsidRPr="000D4F0C" w:rsidRDefault="00B54E36" w:rsidP="00701E73">
                  <w:r w:rsidRPr="000D4F0C">
                    <w:t>Unknown</w:t>
                  </w:r>
                </w:p>
              </w:tc>
            </w:tr>
          </w:tbl>
          <w:p w:rsidR="00B54E36" w:rsidRPr="000D4F0C" w:rsidRDefault="00B54E36" w:rsidP="00701E73"/>
          <w:p w:rsidR="0061735E" w:rsidRPr="000D4F0C" w:rsidRDefault="0061735E" w:rsidP="0061735E">
            <w:r w:rsidRPr="000D4F0C">
              <w:t>The delivery of the listed medication (by intravenous cannula, intraosseous needle, or tracheal tube) during resuscitation event</w:t>
            </w:r>
          </w:p>
          <w:p w:rsidR="0061735E" w:rsidRPr="000D4F0C" w:rsidRDefault="0061735E" w:rsidP="0061735E">
            <w:r w:rsidRPr="000D4F0C">
              <w:t>Note: Volume not required</w:t>
            </w:r>
          </w:p>
          <w:p w:rsidR="00B54E36" w:rsidRPr="000D4F0C" w:rsidRDefault="00B54E36" w:rsidP="00701E73"/>
          <w:p w:rsidR="006D6F1D" w:rsidRPr="000D4F0C" w:rsidRDefault="000C4544" w:rsidP="00701E73">
            <w:r w:rsidRPr="000D4F0C">
              <w:t>Data Source: EMS ePRF/PRF</w:t>
            </w:r>
          </w:p>
          <w:p w:rsidR="006D6F1D" w:rsidRPr="000D4F0C" w:rsidRDefault="006D6F1D" w:rsidP="00831CAD"/>
        </w:tc>
      </w:tr>
    </w:tbl>
    <w:p w:rsidR="00347D36" w:rsidRPr="000D4F0C" w:rsidRDefault="00347D36" w:rsidP="00B54E36"/>
    <w:p w:rsidR="00347D36" w:rsidRPr="000D4F0C" w:rsidRDefault="00347D36" w:rsidP="00347D36">
      <w:r w:rsidRPr="000D4F0C">
        <w:br w:type="page"/>
      </w:r>
    </w:p>
    <w:p w:rsidR="00B54E36" w:rsidRPr="000D4F0C" w:rsidRDefault="00347D36" w:rsidP="00347D36">
      <w:pPr>
        <w:pStyle w:val="Heading2"/>
      </w:pPr>
      <w:r w:rsidRPr="000D4F0C">
        <w:lastRenderedPageBreak/>
        <w:t>Airway Management</w:t>
      </w:r>
    </w:p>
    <w:p w:rsidR="00347D36" w:rsidRPr="000D4F0C" w:rsidRDefault="00347D36" w:rsidP="00347D36"/>
    <w:tbl>
      <w:tblPr>
        <w:tblStyle w:val="TableGrid"/>
        <w:tblW w:w="0" w:type="auto"/>
        <w:tblLook w:val="04A0" w:firstRow="1" w:lastRow="0" w:firstColumn="1" w:lastColumn="0" w:noHBand="0" w:noVBand="1"/>
      </w:tblPr>
      <w:tblGrid>
        <w:gridCol w:w="4508"/>
        <w:gridCol w:w="4508"/>
      </w:tblGrid>
      <w:tr w:rsidR="00B54E36" w:rsidRPr="000D4F0C" w:rsidTr="00EE67D6">
        <w:tc>
          <w:tcPr>
            <w:tcW w:w="4508" w:type="dxa"/>
            <w:shd w:val="clear" w:color="auto" w:fill="BDD6EE" w:themeFill="accent1" w:themeFillTint="66"/>
          </w:tcPr>
          <w:p w:rsidR="00B54E36" w:rsidRPr="000D4F0C" w:rsidRDefault="00B54E36" w:rsidP="00701E73">
            <w:r w:rsidRPr="000D4F0C">
              <w:t>Variable:</w:t>
            </w:r>
          </w:p>
        </w:tc>
        <w:tc>
          <w:tcPr>
            <w:tcW w:w="4508" w:type="dxa"/>
            <w:shd w:val="clear" w:color="auto" w:fill="BDD6EE" w:themeFill="accent1" w:themeFillTint="66"/>
          </w:tcPr>
          <w:p w:rsidR="00B54E36" w:rsidRPr="000D4F0C" w:rsidRDefault="00B54E36" w:rsidP="00701E73">
            <w:r w:rsidRPr="000D4F0C">
              <w:t>Oral pharyngeal airway used?</w:t>
            </w:r>
          </w:p>
        </w:tc>
      </w:tr>
      <w:tr w:rsidR="00B54E36" w:rsidRPr="000D4F0C" w:rsidTr="00EE67D6">
        <w:tc>
          <w:tcPr>
            <w:tcW w:w="4508" w:type="dxa"/>
            <w:shd w:val="clear" w:color="auto" w:fill="BDD6EE" w:themeFill="accent1" w:themeFillTint="66"/>
          </w:tcPr>
          <w:p w:rsidR="00B54E36" w:rsidRPr="000D4F0C" w:rsidRDefault="00B54E36" w:rsidP="00701E73">
            <w:r w:rsidRPr="000D4F0C">
              <w:t>OHCAO short name:</w:t>
            </w:r>
          </w:p>
        </w:tc>
        <w:tc>
          <w:tcPr>
            <w:tcW w:w="4508" w:type="dxa"/>
            <w:shd w:val="clear" w:color="auto" w:fill="BDD6EE" w:themeFill="accent1" w:themeFillTint="66"/>
          </w:tcPr>
          <w:p w:rsidR="00B54E36" w:rsidRPr="000D4F0C" w:rsidRDefault="00B54E36" w:rsidP="00701E73">
            <w:r w:rsidRPr="000D4F0C">
              <w:t>clg_OPA</w:t>
            </w:r>
          </w:p>
        </w:tc>
      </w:tr>
      <w:tr w:rsidR="00B54E36" w:rsidRPr="000D4F0C" w:rsidTr="00EE67D6">
        <w:tc>
          <w:tcPr>
            <w:tcW w:w="4508" w:type="dxa"/>
            <w:shd w:val="clear" w:color="auto" w:fill="BDD6EE" w:themeFill="accent1" w:themeFillTint="66"/>
          </w:tcPr>
          <w:p w:rsidR="00B54E36" w:rsidRPr="000D4F0C" w:rsidRDefault="00B54E36" w:rsidP="00701E73">
            <w:r w:rsidRPr="000D4F0C">
              <w:t>OHCAO long name:</w:t>
            </w:r>
          </w:p>
        </w:tc>
        <w:tc>
          <w:tcPr>
            <w:tcW w:w="4508" w:type="dxa"/>
            <w:shd w:val="clear" w:color="auto" w:fill="BDD6EE" w:themeFill="accent1" w:themeFillTint="66"/>
          </w:tcPr>
          <w:p w:rsidR="00B54E36" w:rsidRPr="000D4F0C" w:rsidRDefault="00B54E36" w:rsidP="00701E73">
            <w:r w:rsidRPr="000D4F0C">
              <w:t>Oral pharyngeal airway used?</w:t>
            </w:r>
          </w:p>
        </w:tc>
      </w:tr>
      <w:tr w:rsidR="00B54E36" w:rsidRPr="000D4F0C" w:rsidTr="0043796E">
        <w:tc>
          <w:tcPr>
            <w:tcW w:w="9016" w:type="dxa"/>
            <w:gridSpan w:val="2"/>
            <w:shd w:val="clear" w:color="auto" w:fill="FBE4D5" w:themeFill="accent2" w:themeFillTint="33"/>
          </w:tcPr>
          <w:p w:rsidR="00B54E36" w:rsidRPr="000D4F0C" w:rsidRDefault="00B54E36" w:rsidP="00701E73">
            <w:r w:rsidRPr="000D4F0C">
              <w:t>Description:</w:t>
            </w:r>
          </w:p>
          <w:p w:rsidR="00B54E36" w:rsidRPr="000D4F0C" w:rsidRDefault="000C4544" w:rsidP="00701E73">
            <w:r w:rsidRPr="000D4F0C">
              <w:t>Supplemental</w:t>
            </w:r>
          </w:p>
          <w:p w:rsidR="000C4544" w:rsidRPr="000D4F0C" w:rsidRDefault="000C4544" w:rsidP="00701E73">
            <w:r w:rsidRPr="000D4F0C">
              <w:t xml:space="preserve">Format: </w:t>
            </w:r>
            <w:r w:rsidR="00EE67D6" w:rsidRPr="000D4F0C">
              <w:t>tinyint</w:t>
            </w:r>
          </w:p>
          <w:p w:rsidR="000C4544" w:rsidRPr="000D4F0C" w:rsidRDefault="000C4544" w:rsidP="00701E73">
            <w:r w:rsidRPr="000D4F0C">
              <w:t>Definition Source: OHCAO</w:t>
            </w:r>
          </w:p>
          <w:p w:rsidR="000C4544" w:rsidRPr="000D4F0C" w:rsidRDefault="000C4544" w:rsidP="00701E73"/>
          <w:tbl>
            <w:tblPr>
              <w:tblStyle w:val="TableGrid"/>
              <w:tblW w:w="0" w:type="auto"/>
              <w:jc w:val="center"/>
              <w:tblLook w:val="04A0" w:firstRow="1" w:lastRow="0" w:firstColumn="1" w:lastColumn="0" w:noHBand="0" w:noVBand="1"/>
            </w:tblPr>
            <w:tblGrid>
              <w:gridCol w:w="1892"/>
              <w:gridCol w:w="3122"/>
              <w:gridCol w:w="1587"/>
              <w:gridCol w:w="2050"/>
            </w:tblGrid>
            <w:tr w:rsidR="00B54E36" w:rsidRPr="000D4F0C" w:rsidTr="00D85362">
              <w:trPr>
                <w:jc w:val="center"/>
              </w:trPr>
              <w:tc>
                <w:tcPr>
                  <w:tcW w:w="1892" w:type="dxa"/>
                  <w:shd w:val="clear" w:color="auto" w:fill="DEEAF6" w:themeFill="accent1" w:themeFillTint="33"/>
                </w:tcPr>
                <w:p w:rsidR="00B54E36" w:rsidRPr="000D4F0C" w:rsidRDefault="00B54E36" w:rsidP="00701E73">
                  <w:r w:rsidRPr="000D4F0C">
                    <w:t>0 No</w:t>
                  </w:r>
                </w:p>
              </w:tc>
              <w:tc>
                <w:tcPr>
                  <w:tcW w:w="3122" w:type="dxa"/>
                  <w:shd w:val="clear" w:color="auto" w:fill="DEEAF6" w:themeFill="accent1" w:themeFillTint="33"/>
                </w:tcPr>
                <w:p w:rsidR="00B54E36" w:rsidRPr="000D4F0C" w:rsidRDefault="00B54E36" w:rsidP="00701E73">
                  <w:r w:rsidRPr="000D4F0C">
                    <w:t>Match: equal 0 No</w:t>
                  </w:r>
                </w:p>
              </w:tc>
              <w:tc>
                <w:tcPr>
                  <w:tcW w:w="1587" w:type="dxa"/>
                  <w:shd w:val="clear" w:color="auto" w:fill="DEEAF6" w:themeFill="accent1" w:themeFillTint="33"/>
                </w:tcPr>
                <w:p w:rsidR="00B54E36" w:rsidRPr="000D4F0C" w:rsidRDefault="00B54E36" w:rsidP="00701E73">
                  <w:r w:rsidRPr="000D4F0C">
                    <w:t>New value: 0</w:t>
                  </w:r>
                </w:p>
              </w:tc>
              <w:tc>
                <w:tcPr>
                  <w:tcW w:w="2050" w:type="dxa"/>
                  <w:shd w:val="clear" w:color="auto" w:fill="DEEAF6" w:themeFill="accent1" w:themeFillTint="33"/>
                </w:tcPr>
                <w:p w:rsidR="00B54E36" w:rsidRPr="000D4F0C" w:rsidRDefault="00B54E36" w:rsidP="00701E73">
                  <w:r w:rsidRPr="000D4F0C">
                    <w:t>No</w:t>
                  </w:r>
                </w:p>
              </w:tc>
            </w:tr>
            <w:tr w:rsidR="00B54E36" w:rsidRPr="000D4F0C" w:rsidTr="00D85362">
              <w:trPr>
                <w:jc w:val="center"/>
              </w:trPr>
              <w:tc>
                <w:tcPr>
                  <w:tcW w:w="1892" w:type="dxa"/>
                  <w:shd w:val="clear" w:color="auto" w:fill="DEEAF6" w:themeFill="accent1" w:themeFillTint="33"/>
                </w:tcPr>
                <w:p w:rsidR="00B54E36" w:rsidRPr="000D4F0C" w:rsidRDefault="00B54E36" w:rsidP="00701E73">
                  <w:r w:rsidRPr="000D4F0C">
                    <w:t>1 Yes</w:t>
                  </w:r>
                </w:p>
              </w:tc>
              <w:tc>
                <w:tcPr>
                  <w:tcW w:w="3122" w:type="dxa"/>
                  <w:shd w:val="clear" w:color="auto" w:fill="DEEAF6" w:themeFill="accent1" w:themeFillTint="33"/>
                </w:tcPr>
                <w:p w:rsidR="00B54E36" w:rsidRPr="000D4F0C" w:rsidRDefault="00B54E36" w:rsidP="00701E73">
                  <w:r w:rsidRPr="000D4F0C">
                    <w:t>Match: equal 1 Yes</w:t>
                  </w:r>
                </w:p>
              </w:tc>
              <w:tc>
                <w:tcPr>
                  <w:tcW w:w="1587" w:type="dxa"/>
                  <w:shd w:val="clear" w:color="auto" w:fill="DEEAF6" w:themeFill="accent1" w:themeFillTint="33"/>
                </w:tcPr>
                <w:p w:rsidR="00B54E36" w:rsidRPr="000D4F0C" w:rsidRDefault="00B54E36" w:rsidP="00701E73">
                  <w:r w:rsidRPr="000D4F0C">
                    <w:t>New value: 1</w:t>
                  </w:r>
                </w:p>
              </w:tc>
              <w:tc>
                <w:tcPr>
                  <w:tcW w:w="2050" w:type="dxa"/>
                  <w:shd w:val="clear" w:color="auto" w:fill="DEEAF6" w:themeFill="accent1" w:themeFillTint="33"/>
                </w:tcPr>
                <w:p w:rsidR="00B54E36" w:rsidRPr="000D4F0C" w:rsidRDefault="00B54E36" w:rsidP="00701E73">
                  <w:r w:rsidRPr="000D4F0C">
                    <w:t>Yes</w:t>
                  </w:r>
                </w:p>
              </w:tc>
            </w:tr>
            <w:tr w:rsidR="00B54E36" w:rsidRPr="000D4F0C" w:rsidTr="00D85362">
              <w:trPr>
                <w:jc w:val="center"/>
              </w:trPr>
              <w:tc>
                <w:tcPr>
                  <w:tcW w:w="1892" w:type="dxa"/>
                  <w:shd w:val="clear" w:color="auto" w:fill="DEEAF6" w:themeFill="accent1" w:themeFillTint="33"/>
                </w:tcPr>
                <w:p w:rsidR="00B54E36" w:rsidRPr="000D4F0C" w:rsidRDefault="00B54E36" w:rsidP="00701E73">
                  <w:r w:rsidRPr="000D4F0C">
                    <w:t>96 Not applicable</w:t>
                  </w:r>
                </w:p>
              </w:tc>
              <w:tc>
                <w:tcPr>
                  <w:tcW w:w="3122" w:type="dxa"/>
                  <w:shd w:val="clear" w:color="auto" w:fill="DEEAF6" w:themeFill="accent1" w:themeFillTint="33"/>
                </w:tcPr>
                <w:p w:rsidR="00B54E36" w:rsidRPr="000D4F0C" w:rsidRDefault="00B54E36" w:rsidP="00701E73">
                  <w:r w:rsidRPr="000D4F0C">
                    <w:t>Match: equal 96 Not applicable</w:t>
                  </w:r>
                </w:p>
              </w:tc>
              <w:tc>
                <w:tcPr>
                  <w:tcW w:w="1587" w:type="dxa"/>
                  <w:shd w:val="clear" w:color="auto" w:fill="DEEAF6" w:themeFill="accent1" w:themeFillTint="33"/>
                </w:tcPr>
                <w:p w:rsidR="00B54E36" w:rsidRPr="000D4F0C" w:rsidRDefault="00B54E36" w:rsidP="00701E73">
                  <w:r w:rsidRPr="000D4F0C">
                    <w:t>New value: 96</w:t>
                  </w:r>
                </w:p>
              </w:tc>
              <w:tc>
                <w:tcPr>
                  <w:tcW w:w="2050" w:type="dxa"/>
                  <w:shd w:val="clear" w:color="auto" w:fill="DEEAF6" w:themeFill="accent1" w:themeFillTint="33"/>
                </w:tcPr>
                <w:p w:rsidR="00B54E36" w:rsidRPr="000D4F0C" w:rsidRDefault="00B54E36" w:rsidP="00701E73">
                  <w:r w:rsidRPr="000D4F0C">
                    <w:t>Not applicable</w:t>
                  </w:r>
                </w:p>
              </w:tc>
            </w:tr>
            <w:tr w:rsidR="00B54E36" w:rsidRPr="000D4F0C" w:rsidTr="00D85362">
              <w:trPr>
                <w:jc w:val="center"/>
              </w:trPr>
              <w:tc>
                <w:tcPr>
                  <w:tcW w:w="1892" w:type="dxa"/>
                  <w:shd w:val="clear" w:color="auto" w:fill="DEEAF6" w:themeFill="accent1" w:themeFillTint="33"/>
                </w:tcPr>
                <w:p w:rsidR="00B54E36" w:rsidRPr="000D4F0C" w:rsidRDefault="00B54E36" w:rsidP="00701E73">
                  <w:r w:rsidRPr="000D4F0C">
                    <w:t>98 Unobtainable</w:t>
                  </w:r>
                </w:p>
              </w:tc>
              <w:tc>
                <w:tcPr>
                  <w:tcW w:w="3122" w:type="dxa"/>
                  <w:shd w:val="clear" w:color="auto" w:fill="DEEAF6" w:themeFill="accent1" w:themeFillTint="33"/>
                </w:tcPr>
                <w:p w:rsidR="00B54E36" w:rsidRPr="000D4F0C" w:rsidRDefault="00B54E36" w:rsidP="00701E73">
                  <w:r w:rsidRPr="000D4F0C">
                    <w:t>Match: equal 98 Unobtainable</w:t>
                  </w:r>
                </w:p>
              </w:tc>
              <w:tc>
                <w:tcPr>
                  <w:tcW w:w="1587" w:type="dxa"/>
                  <w:shd w:val="clear" w:color="auto" w:fill="DEEAF6" w:themeFill="accent1" w:themeFillTint="33"/>
                </w:tcPr>
                <w:p w:rsidR="00B54E36" w:rsidRPr="000D4F0C" w:rsidRDefault="00B54E36" w:rsidP="00701E73">
                  <w:r w:rsidRPr="000D4F0C">
                    <w:t>New Value: 98</w:t>
                  </w:r>
                </w:p>
              </w:tc>
              <w:tc>
                <w:tcPr>
                  <w:tcW w:w="2050" w:type="dxa"/>
                  <w:shd w:val="clear" w:color="auto" w:fill="DEEAF6" w:themeFill="accent1" w:themeFillTint="33"/>
                </w:tcPr>
                <w:p w:rsidR="00B54E36" w:rsidRPr="000D4F0C" w:rsidRDefault="00B54E36" w:rsidP="00701E73">
                  <w:r w:rsidRPr="000D4F0C">
                    <w:t>Unobtainable</w:t>
                  </w:r>
                </w:p>
              </w:tc>
            </w:tr>
            <w:tr w:rsidR="00B54E36" w:rsidRPr="000D4F0C" w:rsidTr="00D85362">
              <w:trPr>
                <w:jc w:val="center"/>
              </w:trPr>
              <w:tc>
                <w:tcPr>
                  <w:tcW w:w="1892" w:type="dxa"/>
                  <w:shd w:val="clear" w:color="auto" w:fill="DEEAF6" w:themeFill="accent1" w:themeFillTint="33"/>
                </w:tcPr>
                <w:p w:rsidR="00B54E36" w:rsidRPr="000D4F0C" w:rsidRDefault="00B54E36" w:rsidP="00701E73">
                  <w:r w:rsidRPr="000D4F0C">
                    <w:t>99 Unknown</w:t>
                  </w:r>
                </w:p>
              </w:tc>
              <w:tc>
                <w:tcPr>
                  <w:tcW w:w="3122" w:type="dxa"/>
                  <w:shd w:val="clear" w:color="auto" w:fill="DEEAF6" w:themeFill="accent1" w:themeFillTint="33"/>
                </w:tcPr>
                <w:p w:rsidR="00B54E36" w:rsidRPr="000D4F0C" w:rsidRDefault="00B54E36" w:rsidP="00701E73">
                  <w:r w:rsidRPr="000D4F0C">
                    <w:t>Match: equal 99 Unknown</w:t>
                  </w:r>
                </w:p>
              </w:tc>
              <w:tc>
                <w:tcPr>
                  <w:tcW w:w="1587" w:type="dxa"/>
                  <w:shd w:val="clear" w:color="auto" w:fill="DEEAF6" w:themeFill="accent1" w:themeFillTint="33"/>
                </w:tcPr>
                <w:p w:rsidR="00B54E36" w:rsidRPr="000D4F0C" w:rsidRDefault="00B54E36" w:rsidP="00701E73">
                  <w:r w:rsidRPr="000D4F0C">
                    <w:t>New Value: 99</w:t>
                  </w:r>
                </w:p>
              </w:tc>
              <w:tc>
                <w:tcPr>
                  <w:tcW w:w="2050" w:type="dxa"/>
                  <w:shd w:val="clear" w:color="auto" w:fill="DEEAF6" w:themeFill="accent1" w:themeFillTint="33"/>
                </w:tcPr>
                <w:p w:rsidR="00B54E36" w:rsidRPr="000D4F0C" w:rsidRDefault="00B54E36" w:rsidP="00701E73">
                  <w:r w:rsidRPr="000D4F0C">
                    <w:t>Unknown</w:t>
                  </w:r>
                </w:p>
              </w:tc>
            </w:tr>
          </w:tbl>
          <w:p w:rsidR="00B54E36" w:rsidRPr="000D4F0C" w:rsidRDefault="00B54E36" w:rsidP="00701E73"/>
          <w:p w:rsidR="006D6F1D" w:rsidRPr="000D4F0C" w:rsidRDefault="007C0B1E" w:rsidP="00701E73">
            <w:r w:rsidRPr="000D4F0C">
              <w:t>What was the main pre-hospital airway management device used?</w:t>
            </w:r>
          </w:p>
          <w:p w:rsidR="006D6F1D" w:rsidRPr="000D4F0C" w:rsidRDefault="006D6F1D" w:rsidP="00701E73"/>
          <w:p w:rsidR="006D6F1D" w:rsidRPr="000D4F0C" w:rsidRDefault="000C4544" w:rsidP="00701E73">
            <w:r w:rsidRPr="000D4F0C">
              <w:t>Data Source: EMS ePRF/PRF</w:t>
            </w:r>
          </w:p>
          <w:p w:rsidR="00B54E36" w:rsidRPr="000D4F0C" w:rsidRDefault="00B54E36" w:rsidP="00831CAD"/>
        </w:tc>
      </w:tr>
    </w:tbl>
    <w:p w:rsidR="00B54E36" w:rsidRDefault="00B54E36" w:rsidP="00D85362">
      <w:pPr>
        <w:tabs>
          <w:tab w:val="left" w:pos="2775"/>
        </w:tabs>
      </w:pPr>
    </w:p>
    <w:p w:rsidR="00D85362" w:rsidRPr="000D4F0C" w:rsidRDefault="00D85362" w:rsidP="00D85362">
      <w:pPr>
        <w:tabs>
          <w:tab w:val="left" w:pos="2775"/>
        </w:tabs>
      </w:pPr>
    </w:p>
    <w:tbl>
      <w:tblPr>
        <w:tblStyle w:val="TableGrid"/>
        <w:tblW w:w="0" w:type="auto"/>
        <w:tblLook w:val="04A0" w:firstRow="1" w:lastRow="0" w:firstColumn="1" w:lastColumn="0" w:noHBand="0" w:noVBand="1"/>
      </w:tblPr>
      <w:tblGrid>
        <w:gridCol w:w="4508"/>
        <w:gridCol w:w="4508"/>
      </w:tblGrid>
      <w:tr w:rsidR="00B54E36" w:rsidRPr="000D4F0C" w:rsidTr="00EE67D6">
        <w:tc>
          <w:tcPr>
            <w:tcW w:w="4508" w:type="dxa"/>
            <w:shd w:val="clear" w:color="auto" w:fill="BDD6EE" w:themeFill="accent1" w:themeFillTint="66"/>
          </w:tcPr>
          <w:p w:rsidR="00B54E36" w:rsidRPr="000D4F0C" w:rsidRDefault="00B54E36" w:rsidP="00701E73">
            <w:r w:rsidRPr="000D4F0C">
              <w:t>Variable:</w:t>
            </w:r>
          </w:p>
        </w:tc>
        <w:tc>
          <w:tcPr>
            <w:tcW w:w="4508" w:type="dxa"/>
            <w:shd w:val="clear" w:color="auto" w:fill="BDD6EE" w:themeFill="accent1" w:themeFillTint="66"/>
          </w:tcPr>
          <w:p w:rsidR="00B54E36" w:rsidRPr="000D4F0C" w:rsidRDefault="00B54E36" w:rsidP="00701E73">
            <w:r w:rsidRPr="000D4F0C">
              <w:t>Nasal pharyngeal airway used?</w:t>
            </w:r>
          </w:p>
        </w:tc>
      </w:tr>
      <w:tr w:rsidR="00B54E36" w:rsidRPr="000D4F0C" w:rsidTr="00EE67D6">
        <w:tc>
          <w:tcPr>
            <w:tcW w:w="4508" w:type="dxa"/>
            <w:shd w:val="clear" w:color="auto" w:fill="BDD6EE" w:themeFill="accent1" w:themeFillTint="66"/>
          </w:tcPr>
          <w:p w:rsidR="00B54E36" w:rsidRPr="000D4F0C" w:rsidRDefault="00B54E36" w:rsidP="00701E73">
            <w:r w:rsidRPr="000D4F0C">
              <w:t>OHCAO short name:</w:t>
            </w:r>
          </w:p>
        </w:tc>
        <w:tc>
          <w:tcPr>
            <w:tcW w:w="4508" w:type="dxa"/>
            <w:shd w:val="clear" w:color="auto" w:fill="BDD6EE" w:themeFill="accent1" w:themeFillTint="66"/>
          </w:tcPr>
          <w:p w:rsidR="00B54E36" w:rsidRPr="000D4F0C" w:rsidRDefault="00B54E36" w:rsidP="00701E73">
            <w:r w:rsidRPr="000D4F0C">
              <w:t>clg_NPA</w:t>
            </w:r>
          </w:p>
        </w:tc>
      </w:tr>
      <w:tr w:rsidR="00B54E36" w:rsidRPr="000D4F0C" w:rsidTr="00EE67D6">
        <w:tc>
          <w:tcPr>
            <w:tcW w:w="4508" w:type="dxa"/>
            <w:shd w:val="clear" w:color="auto" w:fill="BDD6EE" w:themeFill="accent1" w:themeFillTint="66"/>
          </w:tcPr>
          <w:p w:rsidR="00B54E36" w:rsidRPr="000D4F0C" w:rsidRDefault="00B54E36" w:rsidP="00701E73">
            <w:r w:rsidRPr="000D4F0C">
              <w:t>OHCAO long name:</w:t>
            </w:r>
          </w:p>
        </w:tc>
        <w:tc>
          <w:tcPr>
            <w:tcW w:w="4508" w:type="dxa"/>
            <w:shd w:val="clear" w:color="auto" w:fill="BDD6EE" w:themeFill="accent1" w:themeFillTint="66"/>
          </w:tcPr>
          <w:p w:rsidR="00B54E36" w:rsidRPr="000D4F0C" w:rsidRDefault="00B54E36" w:rsidP="00701E73">
            <w:r w:rsidRPr="000D4F0C">
              <w:t>Nasal pharyngeal airway used?</w:t>
            </w:r>
          </w:p>
        </w:tc>
      </w:tr>
      <w:tr w:rsidR="00B54E36" w:rsidRPr="000D4F0C" w:rsidTr="0043796E">
        <w:tc>
          <w:tcPr>
            <w:tcW w:w="9016" w:type="dxa"/>
            <w:gridSpan w:val="2"/>
            <w:shd w:val="clear" w:color="auto" w:fill="FBE4D5" w:themeFill="accent2" w:themeFillTint="33"/>
          </w:tcPr>
          <w:p w:rsidR="00B54E36" w:rsidRPr="000D4F0C" w:rsidRDefault="00B54E36" w:rsidP="00701E73">
            <w:r w:rsidRPr="000D4F0C">
              <w:t>Description:</w:t>
            </w:r>
          </w:p>
          <w:p w:rsidR="000C4544" w:rsidRPr="000D4F0C" w:rsidRDefault="000C4544" w:rsidP="000C4544">
            <w:r w:rsidRPr="000D4F0C">
              <w:t>Supplemental</w:t>
            </w:r>
          </w:p>
          <w:p w:rsidR="000C4544" w:rsidRPr="000D4F0C" w:rsidRDefault="000C4544" w:rsidP="000C4544">
            <w:r w:rsidRPr="000D4F0C">
              <w:t xml:space="preserve">Format: </w:t>
            </w:r>
            <w:r w:rsidR="00EE67D6" w:rsidRPr="000D4F0C">
              <w:t>tinyint</w:t>
            </w:r>
          </w:p>
          <w:p w:rsidR="000C4544" w:rsidRPr="000D4F0C" w:rsidRDefault="000C4544" w:rsidP="000C4544">
            <w:r w:rsidRPr="000D4F0C">
              <w:t>Definition Source: OHCAO</w:t>
            </w:r>
          </w:p>
          <w:p w:rsidR="00B54E36" w:rsidRPr="000D4F0C" w:rsidRDefault="00B54E36" w:rsidP="00701E73"/>
          <w:tbl>
            <w:tblPr>
              <w:tblStyle w:val="TableGrid"/>
              <w:tblW w:w="0" w:type="auto"/>
              <w:jc w:val="center"/>
              <w:tblLook w:val="04A0" w:firstRow="1" w:lastRow="0" w:firstColumn="1" w:lastColumn="0" w:noHBand="0" w:noVBand="1"/>
            </w:tblPr>
            <w:tblGrid>
              <w:gridCol w:w="1892"/>
              <w:gridCol w:w="3122"/>
              <w:gridCol w:w="1587"/>
              <w:gridCol w:w="2050"/>
            </w:tblGrid>
            <w:tr w:rsidR="00B54E36" w:rsidRPr="000D4F0C" w:rsidTr="00D85362">
              <w:trPr>
                <w:jc w:val="center"/>
              </w:trPr>
              <w:tc>
                <w:tcPr>
                  <w:tcW w:w="1892" w:type="dxa"/>
                  <w:shd w:val="clear" w:color="auto" w:fill="DEEAF6" w:themeFill="accent1" w:themeFillTint="33"/>
                </w:tcPr>
                <w:p w:rsidR="00B54E36" w:rsidRPr="000D4F0C" w:rsidRDefault="00B54E36" w:rsidP="00701E73">
                  <w:r w:rsidRPr="000D4F0C">
                    <w:t>0 No</w:t>
                  </w:r>
                </w:p>
              </w:tc>
              <w:tc>
                <w:tcPr>
                  <w:tcW w:w="3122" w:type="dxa"/>
                  <w:shd w:val="clear" w:color="auto" w:fill="DEEAF6" w:themeFill="accent1" w:themeFillTint="33"/>
                </w:tcPr>
                <w:p w:rsidR="00B54E36" w:rsidRPr="000D4F0C" w:rsidRDefault="00B54E36" w:rsidP="00701E73">
                  <w:r w:rsidRPr="000D4F0C">
                    <w:t>Match: equal 0 No</w:t>
                  </w:r>
                </w:p>
              </w:tc>
              <w:tc>
                <w:tcPr>
                  <w:tcW w:w="1587" w:type="dxa"/>
                  <w:shd w:val="clear" w:color="auto" w:fill="DEEAF6" w:themeFill="accent1" w:themeFillTint="33"/>
                </w:tcPr>
                <w:p w:rsidR="00B54E36" w:rsidRPr="000D4F0C" w:rsidRDefault="00B54E36" w:rsidP="00701E73">
                  <w:r w:rsidRPr="000D4F0C">
                    <w:t>New value: 0</w:t>
                  </w:r>
                </w:p>
              </w:tc>
              <w:tc>
                <w:tcPr>
                  <w:tcW w:w="2050" w:type="dxa"/>
                  <w:shd w:val="clear" w:color="auto" w:fill="DEEAF6" w:themeFill="accent1" w:themeFillTint="33"/>
                </w:tcPr>
                <w:p w:rsidR="00B54E36" w:rsidRPr="000D4F0C" w:rsidRDefault="00B54E36" w:rsidP="00701E73">
                  <w:r w:rsidRPr="000D4F0C">
                    <w:t>No</w:t>
                  </w:r>
                </w:p>
              </w:tc>
            </w:tr>
            <w:tr w:rsidR="00B54E36" w:rsidRPr="000D4F0C" w:rsidTr="00D85362">
              <w:trPr>
                <w:jc w:val="center"/>
              </w:trPr>
              <w:tc>
                <w:tcPr>
                  <w:tcW w:w="1892" w:type="dxa"/>
                  <w:shd w:val="clear" w:color="auto" w:fill="DEEAF6" w:themeFill="accent1" w:themeFillTint="33"/>
                </w:tcPr>
                <w:p w:rsidR="00B54E36" w:rsidRPr="000D4F0C" w:rsidRDefault="00B54E36" w:rsidP="00701E73">
                  <w:r w:rsidRPr="000D4F0C">
                    <w:t>1 Yes</w:t>
                  </w:r>
                </w:p>
              </w:tc>
              <w:tc>
                <w:tcPr>
                  <w:tcW w:w="3122" w:type="dxa"/>
                  <w:shd w:val="clear" w:color="auto" w:fill="DEEAF6" w:themeFill="accent1" w:themeFillTint="33"/>
                </w:tcPr>
                <w:p w:rsidR="00B54E36" w:rsidRPr="000D4F0C" w:rsidRDefault="00B54E36" w:rsidP="00701E73">
                  <w:r w:rsidRPr="000D4F0C">
                    <w:t>Match: equal 1 Yes</w:t>
                  </w:r>
                </w:p>
              </w:tc>
              <w:tc>
                <w:tcPr>
                  <w:tcW w:w="1587" w:type="dxa"/>
                  <w:shd w:val="clear" w:color="auto" w:fill="DEEAF6" w:themeFill="accent1" w:themeFillTint="33"/>
                </w:tcPr>
                <w:p w:rsidR="00B54E36" w:rsidRPr="000D4F0C" w:rsidRDefault="00B54E36" w:rsidP="00701E73">
                  <w:r w:rsidRPr="000D4F0C">
                    <w:t>New value: 1</w:t>
                  </w:r>
                </w:p>
              </w:tc>
              <w:tc>
                <w:tcPr>
                  <w:tcW w:w="2050" w:type="dxa"/>
                  <w:shd w:val="clear" w:color="auto" w:fill="DEEAF6" w:themeFill="accent1" w:themeFillTint="33"/>
                </w:tcPr>
                <w:p w:rsidR="00B54E36" w:rsidRPr="000D4F0C" w:rsidRDefault="00B54E36" w:rsidP="00701E73">
                  <w:r w:rsidRPr="000D4F0C">
                    <w:t>Yes</w:t>
                  </w:r>
                </w:p>
              </w:tc>
            </w:tr>
            <w:tr w:rsidR="00B54E36" w:rsidRPr="000D4F0C" w:rsidTr="00D85362">
              <w:trPr>
                <w:jc w:val="center"/>
              </w:trPr>
              <w:tc>
                <w:tcPr>
                  <w:tcW w:w="1892" w:type="dxa"/>
                  <w:shd w:val="clear" w:color="auto" w:fill="DEEAF6" w:themeFill="accent1" w:themeFillTint="33"/>
                </w:tcPr>
                <w:p w:rsidR="00B54E36" w:rsidRPr="000D4F0C" w:rsidRDefault="00B54E36" w:rsidP="00701E73">
                  <w:r w:rsidRPr="000D4F0C">
                    <w:t>96 Not applicable</w:t>
                  </w:r>
                </w:p>
              </w:tc>
              <w:tc>
                <w:tcPr>
                  <w:tcW w:w="3122" w:type="dxa"/>
                  <w:shd w:val="clear" w:color="auto" w:fill="DEEAF6" w:themeFill="accent1" w:themeFillTint="33"/>
                </w:tcPr>
                <w:p w:rsidR="00B54E36" w:rsidRPr="000D4F0C" w:rsidRDefault="00B54E36" w:rsidP="00701E73">
                  <w:r w:rsidRPr="000D4F0C">
                    <w:t>Match: equal 96 Not applicable</w:t>
                  </w:r>
                </w:p>
              </w:tc>
              <w:tc>
                <w:tcPr>
                  <w:tcW w:w="1587" w:type="dxa"/>
                  <w:shd w:val="clear" w:color="auto" w:fill="DEEAF6" w:themeFill="accent1" w:themeFillTint="33"/>
                </w:tcPr>
                <w:p w:rsidR="00B54E36" w:rsidRPr="000D4F0C" w:rsidRDefault="00B54E36" w:rsidP="00701E73">
                  <w:r w:rsidRPr="000D4F0C">
                    <w:t>New value: 96</w:t>
                  </w:r>
                </w:p>
              </w:tc>
              <w:tc>
                <w:tcPr>
                  <w:tcW w:w="2050" w:type="dxa"/>
                  <w:shd w:val="clear" w:color="auto" w:fill="DEEAF6" w:themeFill="accent1" w:themeFillTint="33"/>
                </w:tcPr>
                <w:p w:rsidR="00B54E36" w:rsidRPr="000D4F0C" w:rsidRDefault="00B54E36" w:rsidP="00701E73">
                  <w:r w:rsidRPr="000D4F0C">
                    <w:t>Not applicable</w:t>
                  </w:r>
                </w:p>
              </w:tc>
            </w:tr>
            <w:tr w:rsidR="00B54E36" w:rsidRPr="000D4F0C" w:rsidTr="00D85362">
              <w:trPr>
                <w:jc w:val="center"/>
              </w:trPr>
              <w:tc>
                <w:tcPr>
                  <w:tcW w:w="1892" w:type="dxa"/>
                  <w:shd w:val="clear" w:color="auto" w:fill="DEEAF6" w:themeFill="accent1" w:themeFillTint="33"/>
                </w:tcPr>
                <w:p w:rsidR="00B54E36" w:rsidRPr="000D4F0C" w:rsidRDefault="00B54E36" w:rsidP="00701E73">
                  <w:r w:rsidRPr="000D4F0C">
                    <w:t>98 Unobtainable</w:t>
                  </w:r>
                </w:p>
              </w:tc>
              <w:tc>
                <w:tcPr>
                  <w:tcW w:w="3122" w:type="dxa"/>
                  <w:shd w:val="clear" w:color="auto" w:fill="DEEAF6" w:themeFill="accent1" w:themeFillTint="33"/>
                </w:tcPr>
                <w:p w:rsidR="00B54E36" w:rsidRPr="000D4F0C" w:rsidRDefault="00B54E36" w:rsidP="00701E73">
                  <w:r w:rsidRPr="000D4F0C">
                    <w:t>Match: equal 98 Unobtainable</w:t>
                  </w:r>
                </w:p>
              </w:tc>
              <w:tc>
                <w:tcPr>
                  <w:tcW w:w="1587" w:type="dxa"/>
                  <w:shd w:val="clear" w:color="auto" w:fill="DEEAF6" w:themeFill="accent1" w:themeFillTint="33"/>
                </w:tcPr>
                <w:p w:rsidR="00B54E36" w:rsidRPr="000D4F0C" w:rsidRDefault="00B54E36" w:rsidP="00701E73">
                  <w:r w:rsidRPr="000D4F0C">
                    <w:t>New Value: 98</w:t>
                  </w:r>
                </w:p>
              </w:tc>
              <w:tc>
                <w:tcPr>
                  <w:tcW w:w="2050" w:type="dxa"/>
                  <w:shd w:val="clear" w:color="auto" w:fill="DEEAF6" w:themeFill="accent1" w:themeFillTint="33"/>
                </w:tcPr>
                <w:p w:rsidR="00B54E36" w:rsidRPr="000D4F0C" w:rsidRDefault="00B54E36" w:rsidP="00701E73">
                  <w:r w:rsidRPr="000D4F0C">
                    <w:t>Unobtainable</w:t>
                  </w:r>
                </w:p>
              </w:tc>
            </w:tr>
            <w:tr w:rsidR="00B54E36" w:rsidRPr="000D4F0C" w:rsidTr="00D85362">
              <w:trPr>
                <w:jc w:val="center"/>
              </w:trPr>
              <w:tc>
                <w:tcPr>
                  <w:tcW w:w="1892" w:type="dxa"/>
                  <w:shd w:val="clear" w:color="auto" w:fill="DEEAF6" w:themeFill="accent1" w:themeFillTint="33"/>
                </w:tcPr>
                <w:p w:rsidR="00B54E36" w:rsidRPr="000D4F0C" w:rsidRDefault="00B54E36" w:rsidP="00701E73">
                  <w:r w:rsidRPr="000D4F0C">
                    <w:t>99 Unknown</w:t>
                  </w:r>
                </w:p>
              </w:tc>
              <w:tc>
                <w:tcPr>
                  <w:tcW w:w="3122" w:type="dxa"/>
                  <w:shd w:val="clear" w:color="auto" w:fill="DEEAF6" w:themeFill="accent1" w:themeFillTint="33"/>
                </w:tcPr>
                <w:p w:rsidR="00B54E36" w:rsidRPr="000D4F0C" w:rsidRDefault="00B54E36" w:rsidP="00701E73">
                  <w:r w:rsidRPr="000D4F0C">
                    <w:t>Match: equal 99 Unknown</w:t>
                  </w:r>
                </w:p>
              </w:tc>
              <w:tc>
                <w:tcPr>
                  <w:tcW w:w="1587" w:type="dxa"/>
                  <w:shd w:val="clear" w:color="auto" w:fill="DEEAF6" w:themeFill="accent1" w:themeFillTint="33"/>
                </w:tcPr>
                <w:p w:rsidR="00B54E36" w:rsidRPr="000D4F0C" w:rsidRDefault="00B54E36" w:rsidP="00701E73">
                  <w:r w:rsidRPr="000D4F0C">
                    <w:t>New Value: 99</w:t>
                  </w:r>
                </w:p>
              </w:tc>
              <w:tc>
                <w:tcPr>
                  <w:tcW w:w="2050" w:type="dxa"/>
                  <w:shd w:val="clear" w:color="auto" w:fill="DEEAF6" w:themeFill="accent1" w:themeFillTint="33"/>
                </w:tcPr>
                <w:p w:rsidR="00B54E36" w:rsidRPr="000D4F0C" w:rsidRDefault="00B54E36" w:rsidP="00701E73">
                  <w:r w:rsidRPr="000D4F0C">
                    <w:t>Unknown</w:t>
                  </w:r>
                </w:p>
              </w:tc>
            </w:tr>
          </w:tbl>
          <w:p w:rsidR="00B54E36" w:rsidRPr="000D4F0C" w:rsidRDefault="00B54E36" w:rsidP="00701E73"/>
          <w:p w:rsidR="007C0B1E" w:rsidRPr="000D4F0C" w:rsidRDefault="007C0B1E" w:rsidP="007C0B1E">
            <w:r w:rsidRPr="000D4F0C">
              <w:t>What was the main pre-hospital airway management device used?</w:t>
            </w:r>
          </w:p>
          <w:p w:rsidR="00B54E36" w:rsidRPr="000D4F0C" w:rsidRDefault="00B54E36" w:rsidP="00701E73"/>
          <w:p w:rsidR="006D6F1D" w:rsidRPr="000D4F0C" w:rsidRDefault="000C4544" w:rsidP="00701E73">
            <w:r w:rsidRPr="000D4F0C">
              <w:t>Data Source: EMS ePRF/PRF</w:t>
            </w:r>
          </w:p>
          <w:p w:rsidR="006D6F1D" w:rsidRPr="000D4F0C" w:rsidRDefault="006D6F1D" w:rsidP="00831CAD"/>
        </w:tc>
      </w:tr>
    </w:tbl>
    <w:p w:rsidR="00F97FD4" w:rsidRPr="000D4F0C" w:rsidRDefault="00F97FD4" w:rsidP="00B54E36"/>
    <w:p w:rsidR="00F97FD4" w:rsidRPr="000D4F0C" w:rsidRDefault="00F97FD4" w:rsidP="00F97FD4">
      <w:r w:rsidRPr="000D4F0C">
        <w:br w:type="page"/>
      </w:r>
    </w:p>
    <w:tbl>
      <w:tblPr>
        <w:tblStyle w:val="TableGrid"/>
        <w:tblW w:w="0" w:type="auto"/>
        <w:tblLook w:val="04A0" w:firstRow="1" w:lastRow="0" w:firstColumn="1" w:lastColumn="0" w:noHBand="0" w:noVBand="1"/>
      </w:tblPr>
      <w:tblGrid>
        <w:gridCol w:w="4508"/>
        <w:gridCol w:w="4508"/>
      </w:tblGrid>
      <w:tr w:rsidR="00B54E36" w:rsidRPr="000D4F0C" w:rsidTr="00EE67D6">
        <w:tc>
          <w:tcPr>
            <w:tcW w:w="4508" w:type="dxa"/>
            <w:shd w:val="clear" w:color="auto" w:fill="BDD6EE" w:themeFill="accent1" w:themeFillTint="66"/>
          </w:tcPr>
          <w:p w:rsidR="00B54E36" w:rsidRPr="000D4F0C" w:rsidRDefault="00B54E36" w:rsidP="00701E73">
            <w:r w:rsidRPr="000D4F0C">
              <w:lastRenderedPageBreak/>
              <w:t>Variable:</w:t>
            </w:r>
          </w:p>
        </w:tc>
        <w:tc>
          <w:tcPr>
            <w:tcW w:w="4508" w:type="dxa"/>
            <w:shd w:val="clear" w:color="auto" w:fill="BDD6EE" w:themeFill="accent1" w:themeFillTint="66"/>
          </w:tcPr>
          <w:p w:rsidR="00B54E36" w:rsidRPr="000D4F0C" w:rsidRDefault="008C2C36" w:rsidP="00701E73">
            <w:r>
              <w:t>Supra</w:t>
            </w:r>
            <w:r w:rsidR="00B54E36" w:rsidRPr="000D4F0C">
              <w:t>glottic airway used?</w:t>
            </w:r>
          </w:p>
        </w:tc>
      </w:tr>
      <w:tr w:rsidR="00B54E36" w:rsidRPr="000D4F0C" w:rsidTr="00EE67D6">
        <w:tc>
          <w:tcPr>
            <w:tcW w:w="4508" w:type="dxa"/>
            <w:shd w:val="clear" w:color="auto" w:fill="BDD6EE" w:themeFill="accent1" w:themeFillTint="66"/>
          </w:tcPr>
          <w:p w:rsidR="00B54E36" w:rsidRPr="000D4F0C" w:rsidRDefault="00B54E36" w:rsidP="00701E73">
            <w:r w:rsidRPr="000D4F0C">
              <w:t>OHCAO short name:</w:t>
            </w:r>
          </w:p>
        </w:tc>
        <w:tc>
          <w:tcPr>
            <w:tcW w:w="4508" w:type="dxa"/>
            <w:shd w:val="clear" w:color="auto" w:fill="BDD6EE" w:themeFill="accent1" w:themeFillTint="66"/>
          </w:tcPr>
          <w:p w:rsidR="00B54E36" w:rsidRPr="000D4F0C" w:rsidRDefault="00B54E36" w:rsidP="00701E73">
            <w:r w:rsidRPr="000D4F0C">
              <w:t>clg_SA</w:t>
            </w:r>
          </w:p>
        </w:tc>
      </w:tr>
      <w:tr w:rsidR="00B54E36" w:rsidRPr="000D4F0C" w:rsidTr="00EE67D6">
        <w:tc>
          <w:tcPr>
            <w:tcW w:w="4508" w:type="dxa"/>
            <w:shd w:val="clear" w:color="auto" w:fill="BDD6EE" w:themeFill="accent1" w:themeFillTint="66"/>
          </w:tcPr>
          <w:p w:rsidR="00B54E36" w:rsidRPr="000D4F0C" w:rsidRDefault="00B54E36" w:rsidP="00701E73">
            <w:r w:rsidRPr="000D4F0C">
              <w:t>OHCAO long name:</w:t>
            </w:r>
          </w:p>
        </w:tc>
        <w:tc>
          <w:tcPr>
            <w:tcW w:w="4508" w:type="dxa"/>
            <w:shd w:val="clear" w:color="auto" w:fill="BDD6EE" w:themeFill="accent1" w:themeFillTint="66"/>
          </w:tcPr>
          <w:p w:rsidR="00B54E36" w:rsidRPr="000D4F0C" w:rsidRDefault="008C2C36" w:rsidP="00701E73">
            <w:r>
              <w:t>Supra</w:t>
            </w:r>
            <w:r w:rsidR="00B54E36" w:rsidRPr="000D4F0C">
              <w:t>glottic airway used?</w:t>
            </w:r>
          </w:p>
        </w:tc>
      </w:tr>
      <w:tr w:rsidR="00B54E36" w:rsidRPr="000D4F0C" w:rsidTr="0043796E">
        <w:tc>
          <w:tcPr>
            <w:tcW w:w="9016" w:type="dxa"/>
            <w:gridSpan w:val="2"/>
            <w:shd w:val="clear" w:color="auto" w:fill="FBE4D5" w:themeFill="accent2" w:themeFillTint="33"/>
          </w:tcPr>
          <w:p w:rsidR="00B54E36" w:rsidRPr="000D4F0C" w:rsidRDefault="00B54E36" w:rsidP="00701E73">
            <w:r w:rsidRPr="000D4F0C">
              <w:t>Description:</w:t>
            </w:r>
          </w:p>
          <w:p w:rsidR="000C4544" w:rsidRPr="000D4F0C" w:rsidRDefault="000C4544" w:rsidP="000C4544">
            <w:r w:rsidRPr="000D4F0C">
              <w:t>Supplemental</w:t>
            </w:r>
          </w:p>
          <w:p w:rsidR="000C4544" w:rsidRPr="000D4F0C" w:rsidRDefault="000C4544" w:rsidP="000C4544">
            <w:r w:rsidRPr="000D4F0C">
              <w:t xml:space="preserve">Format: </w:t>
            </w:r>
            <w:r w:rsidR="00EE67D6" w:rsidRPr="000D4F0C">
              <w:t>tinyint</w:t>
            </w:r>
          </w:p>
          <w:p w:rsidR="000C4544" w:rsidRPr="000D4F0C" w:rsidRDefault="000C4544" w:rsidP="000C4544">
            <w:r w:rsidRPr="000D4F0C">
              <w:t>Definition Source: OHCAO</w:t>
            </w:r>
          </w:p>
          <w:p w:rsidR="00B54E36" w:rsidRPr="000D4F0C" w:rsidRDefault="00B54E36" w:rsidP="00701E73"/>
          <w:tbl>
            <w:tblPr>
              <w:tblStyle w:val="TableGrid"/>
              <w:tblW w:w="0" w:type="auto"/>
              <w:jc w:val="center"/>
              <w:tblLook w:val="04A0" w:firstRow="1" w:lastRow="0" w:firstColumn="1" w:lastColumn="0" w:noHBand="0" w:noVBand="1"/>
            </w:tblPr>
            <w:tblGrid>
              <w:gridCol w:w="1892"/>
              <w:gridCol w:w="3122"/>
              <w:gridCol w:w="1587"/>
              <w:gridCol w:w="2050"/>
            </w:tblGrid>
            <w:tr w:rsidR="00B54E36" w:rsidRPr="000D4F0C" w:rsidTr="00D85362">
              <w:trPr>
                <w:jc w:val="center"/>
              </w:trPr>
              <w:tc>
                <w:tcPr>
                  <w:tcW w:w="1892" w:type="dxa"/>
                  <w:shd w:val="clear" w:color="auto" w:fill="DEEAF6" w:themeFill="accent1" w:themeFillTint="33"/>
                </w:tcPr>
                <w:p w:rsidR="00B54E36" w:rsidRPr="000D4F0C" w:rsidRDefault="00B54E36" w:rsidP="00701E73">
                  <w:r w:rsidRPr="000D4F0C">
                    <w:t>0 No</w:t>
                  </w:r>
                </w:p>
              </w:tc>
              <w:tc>
                <w:tcPr>
                  <w:tcW w:w="3122" w:type="dxa"/>
                  <w:shd w:val="clear" w:color="auto" w:fill="DEEAF6" w:themeFill="accent1" w:themeFillTint="33"/>
                </w:tcPr>
                <w:p w:rsidR="00B54E36" w:rsidRPr="000D4F0C" w:rsidRDefault="00B54E36" w:rsidP="00701E73">
                  <w:r w:rsidRPr="000D4F0C">
                    <w:t>Match: equal 0 No</w:t>
                  </w:r>
                </w:p>
              </w:tc>
              <w:tc>
                <w:tcPr>
                  <w:tcW w:w="1587" w:type="dxa"/>
                  <w:shd w:val="clear" w:color="auto" w:fill="DEEAF6" w:themeFill="accent1" w:themeFillTint="33"/>
                </w:tcPr>
                <w:p w:rsidR="00B54E36" w:rsidRPr="000D4F0C" w:rsidRDefault="00B54E36" w:rsidP="00701E73">
                  <w:r w:rsidRPr="000D4F0C">
                    <w:t>New value: 0</w:t>
                  </w:r>
                </w:p>
              </w:tc>
              <w:tc>
                <w:tcPr>
                  <w:tcW w:w="2050" w:type="dxa"/>
                  <w:shd w:val="clear" w:color="auto" w:fill="DEEAF6" w:themeFill="accent1" w:themeFillTint="33"/>
                </w:tcPr>
                <w:p w:rsidR="00B54E36" w:rsidRPr="000D4F0C" w:rsidRDefault="00B54E36" w:rsidP="00701E73">
                  <w:r w:rsidRPr="000D4F0C">
                    <w:t>No</w:t>
                  </w:r>
                </w:p>
              </w:tc>
            </w:tr>
            <w:tr w:rsidR="00B54E36" w:rsidRPr="000D4F0C" w:rsidTr="00D85362">
              <w:trPr>
                <w:jc w:val="center"/>
              </w:trPr>
              <w:tc>
                <w:tcPr>
                  <w:tcW w:w="1892" w:type="dxa"/>
                  <w:shd w:val="clear" w:color="auto" w:fill="DEEAF6" w:themeFill="accent1" w:themeFillTint="33"/>
                </w:tcPr>
                <w:p w:rsidR="00B54E36" w:rsidRPr="000D4F0C" w:rsidRDefault="00B54E36" w:rsidP="00701E73">
                  <w:r w:rsidRPr="000D4F0C">
                    <w:t>1 Yes</w:t>
                  </w:r>
                </w:p>
              </w:tc>
              <w:tc>
                <w:tcPr>
                  <w:tcW w:w="3122" w:type="dxa"/>
                  <w:shd w:val="clear" w:color="auto" w:fill="DEEAF6" w:themeFill="accent1" w:themeFillTint="33"/>
                </w:tcPr>
                <w:p w:rsidR="00B54E36" w:rsidRPr="000D4F0C" w:rsidRDefault="00B54E36" w:rsidP="00701E73">
                  <w:r w:rsidRPr="000D4F0C">
                    <w:t>Match: equal 1 Yes</w:t>
                  </w:r>
                </w:p>
              </w:tc>
              <w:tc>
                <w:tcPr>
                  <w:tcW w:w="1587" w:type="dxa"/>
                  <w:shd w:val="clear" w:color="auto" w:fill="DEEAF6" w:themeFill="accent1" w:themeFillTint="33"/>
                </w:tcPr>
                <w:p w:rsidR="00B54E36" w:rsidRPr="000D4F0C" w:rsidRDefault="00B54E36" w:rsidP="00701E73">
                  <w:r w:rsidRPr="000D4F0C">
                    <w:t>New value: 1</w:t>
                  </w:r>
                </w:p>
              </w:tc>
              <w:tc>
                <w:tcPr>
                  <w:tcW w:w="2050" w:type="dxa"/>
                  <w:shd w:val="clear" w:color="auto" w:fill="DEEAF6" w:themeFill="accent1" w:themeFillTint="33"/>
                </w:tcPr>
                <w:p w:rsidR="00B54E36" w:rsidRPr="000D4F0C" w:rsidRDefault="00B54E36" w:rsidP="00701E73">
                  <w:r w:rsidRPr="000D4F0C">
                    <w:t>Yes</w:t>
                  </w:r>
                </w:p>
              </w:tc>
            </w:tr>
            <w:tr w:rsidR="00B54E36" w:rsidRPr="000D4F0C" w:rsidTr="00D85362">
              <w:trPr>
                <w:jc w:val="center"/>
              </w:trPr>
              <w:tc>
                <w:tcPr>
                  <w:tcW w:w="1892" w:type="dxa"/>
                  <w:shd w:val="clear" w:color="auto" w:fill="DEEAF6" w:themeFill="accent1" w:themeFillTint="33"/>
                </w:tcPr>
                <w:p w:rsidR="00B54E36" w:rsidRPr="000D4F0C" w:rsidRDefault="00B54E36" w:rsidP="00701E73">
                  <w:r w:rsidRPr="000D4F0C">
                    <w:t>96 Not applicable</w:t>
                  </w:r>
                </w:p>
              </w:tc>
              <w:tc>
                <w:tcPr>
                  <w:tcW w:w="3122" w:type="dxa"/>
                  <w:shd w:val="clear" w:color="auto" w:fill="DEEAF6" w:themeFill="accent1" w:themeFillTint="33"/>
                </w:tcPr>
                <w:p w:rsidR="00B54E36" w:rsidRPr="000D4F0C" w:rsidRDefault="00B54E36" w:rsidP="00701E73">
                  <w:r w:rsidRPr="000D4F0C">
                    <w:t>Match: equal 96 Not applicable</w:t>
                  </w:r>
                </w:p>
              </w:tc>
              <w:tc>
                <w:tcPr>
                  <w:tcW w:w="1587" w:type="dxa"/>
                  <w:shd w:val="clear" w:color="auto" w:fill="DEEAF6" w:themeFill="accent1" w:themeFillTint="33"/>
                </w:tcPr>
                <w:p w:rsidR="00B54E36" w:rsidRPr="000D4F0C" w:rsidRDefault="00B54E36" w:rsidP="00701E73">
                  <w:r w:rsidRPr="000D4F0C">
                    <w:t>New value: 96</w:t>
                  </w:r>
                </w:p>
              </w:tc>
              <w:tc>
                <w:tcPr>
                  <w:tcW w:w="2050" w:type="dxa"/>
                  <w:shd w:val="clear" w:color="auto" w:fill="DEEAF6" w:themeFill="accent1" w:themeFillTint="33"/>
                </w:tcPr>
                <w:p w:rsidR="00B54E36" w:rsidRPr="000D4F0C" w:rsidRDefault="00B54E36" w:rsidP="00701E73">
                  <w:r w:rsidRPr="000D4F0C">
                    <w:t>Not applicable</w:t>
                  </w:r>
                </w:p>
              </w:tc>
            </w:tr>
            <w:tr w:rsidR="00B54E36" w:rsidRPr="000D4F0C" w:rsidTr="00D85362">
              <w:trPr>
                <w:jc w:val="center"/>
              </w:trPr>
              <w:tc>
                <w:tcPr>
                  <w:tcW w:w="1892" w:type="dxa"/>
                  <w:shd w:val="clear" w:color="auto" w:fill="DEEAF6" w:themeFill="accent1" w:themeFillTint="33"/>
                </w:tcPr>
                <w:p w:rsidR="00B54E36" w:rsidRPr="000D4F0C" w:rsidRDefault="00B54E36" w:rsidP="00701E73">
                  <w:r w:rsidRPr="000D4F0C">
                    <w:t>98 Unobtainable</w:t>
                  </w:r>
                </w:p>
              </w:tc>
              <w:tc>
                <w:tcPr>
                  <w:tcW w:w="3122" w:type="dxa"/>
                  <w:shd w:val="clear" w:color="auto" w:fill="DEEAF6" w:themeFill="accent1" w:themeFillTint="33"/>
                </w:tcPr>
                <w:p w:rsidR="00B54E36" w:rsidRPr="000D4F0C" w:rsidRDefault="00B54E36" w:rsidP="00701E73">
                  <w:r w:rsidRPr="000D4F0C">
                    <w:t>Match: equal 98 Unobtainable</w:t>
                  </w:r>
                </w:p>
              </w:tc>
              <w:tc>
                <w:tcPr>
                  <w:tcW w:w="1587" w:type="dxa"/>
                  <w:shd w:val="clear" w:color="auto" w:fill="DEEAF6" w:themeFill="accent1" w:themeFillTint="33"/>
                </w:tcPr>
                <w:p w:rsidR="00B54E36" w:rsidRPr="000D4F0C" w:rsidRDefault="00B54E36" w:rsidP="00701E73">
                  <w:r w:rsidRPr="000D4F0C">
                    <w:t>New Value: 98</w:t>
                  </w:r>
                </w:p>
              </w:tc>
              <w:tc>
                <w:tcPr>
                  <w:tcW w:w="2050" w:type="dxa"/>
                  <w:shd w:val="clear" w:color="auto" w:fill="DEEAF6" w:themeFill="accent1" w:themeFillTint="33"/>
                </w:tcPr>
                <w:p w:rsidR="00B54E36" w:rsidRPr="000D4F0C" w:rsidRDefault="00B54E36" w:rsidP="00701E73">
                  <w:r w:rsidRPr="000D4F0C">
                    <w:t>Unobtainable</w:t>
                  </w:r>
                </w:p>
              </w:tc>
            </w:tr>
            <w:tr w:rsidR="00B54E36" w:rsidRPr="000D4F0C" w:rsidTr="00D85362">
              <w:trPr>
                <w:jc w:val="center"/>
              </w:trPr>
              <w:tc>
                <w:tcPr>
                  <w:tcW w:w="1892" w:type="dxa"/>
                  <w:shd w:val="clear" w:color="auto" w:fill="DEEAF6" w:themeFill="accent1" w:themeFillTint="33"/>
                </w:tcPr>
                <w:p w:rsidR="00B54E36" w:rsidRPr="000D4F0C" w:rsidRDefault="00B54E36" w:rsidP="00701E73">
                  <w:r w:rsidRPr="000D4F0C">
                    <w:t>99 Unknown</w:t>
                  </w:r>
                </w:p>
              </w:tc>
              <w:tc>
                <w:tcPr>
                  <w:tcW w:w="3122" w:type="dxa"/>
                  <w:shd w:val="clear" w:color="auto" w:fill="DEEAF6" w:themeFill="accent1" w:themeFillTint="33"/>
                </w:tcPr>
                <w:p w:rsidR="00B54E36" w:rsidRPr="000D4F0C" w:rsidRDefault="00B54E36" w:rsidP="00701E73">
                  <w:r w:rsidRPr="000D4F0C">
                    <w:t>Match: equal 99 Unknown</w:t>
                  </w:r>
                </w:p>
              </w:tc>
              <w:tc>
                <w:tcPr>
                  <w:tcW w:w="1587" w:type="dxa"/>
                  <w:shd w:val="clear" w:color="auto" w:fill="DEEAF6" w:themeFill="accent1" w:themeFillTint="33"/>
                </w:tcPr>
                <w:p w:rsidR="00B54E36" w:rsidRPr="000D4F0C" w:rsidRDefault="00B54E36" w:rsidP="00701E73">
                  <w:r w:rsidRPr="000D4F0C">
                    <w:t>New Value: 99</w:t>
                  </w:r>
                </w:p>
              </w:tc>
              <w:tc>
                <w:tcPr>
                  <w:tcW w:w="2050" w:type="dxa"/>
                  <w:shd w:val="clear" w:color="auto" w:fill="DEEAF6" w:themeFill="accent1" w:themeFillTint="33"/>
                </w:tcPr>
                <w:p w:rsidR="00B54E36" w:rsidRPr="000D4F0C" w:rsidRDefault="00B54E36" w:rsidP="00701E73">
                  <w:r w:rsidRPr="000D4F0C">
                    <w:t>Unknown</w:t>
                  </w:r>
                </w:p>
              </w:tc>
            </w:tr>
          </w:tbl>
          <w:p w:rsidR="00B54E36" w:rsidRPr="000D4F0C" w:rsidRDefault="00B54E36" w:rsidP="00701E73"/>
          <w:p w:rsidR="007C0B1E" w:rsidRPr="000D4F0C" w:rsidRDefault="007C0B1E" w:rsidP="007C0B1E">
            <w:r w:rsidRPr="000D4F0C">
              <w:t>What was the main pre-hospital airway management device used?</w:t>
            </w:r>
          </w:p>
          <w:p w:rsidR="006D6F1D" w:rsidRPr="000D4F0C" w:rsidRDefault="006D6F1D" w:rsidP="00701E73"/>
          <w:p w:rsidR="006D6F1D" w:rsidRPr="000D4F0C" w:rsidRDefault="000C4544" w:rsidP="00701E73">
            <w:r w:rsidRPr="000D4F0C">
              <w:t>Data Source: EMS ePRF/PRF</w:t>
            </w:r>
          </w:p>
          <w:p w:rsidR="00B54E36" w:rsidRPr="000D4F0C" w:rsidRDefault="00B54E36" w:rsidP="00831CAD"/>
        </w:tc>
      </w:tr>
    </w:tbl>
    <w:p w:rsidR="00B54E36" w:rsidRDefault="00B54E36" w:rsidP="00B54E36"/>
    <w:p w:rsidR="00D85362" w:rsidRPr="000D4F0C" w:rsidRDefault="00D85362" w:rsidP="00B54E36"/>
    <w:tbl>
      <w:tblPr>
        <w:tblStyle w:val="TableGrid"/>
        <w:tblW w:w="0" w:type="auto"/>
        <w:tblLook w:val="04A0" w:firstRow="1" w:lastRow="0" w:firstColumn="1" w:lastColumn="0" w:noHBand="0" w:noVBand="1"/>
      </w:tblPr>
      <w:tblGrid>
        <w:gridCol w:w="4508"/>
        <w:gridCol w:w="4508"/>
      </w:tblGrid>
      <w:tr w:rsidR="00B54E36" w:rsidRPr="000D4F0C" w:rsidTr="00EE67D6">
        <w:tc>
          <w:tcPr>
            <w:tcW w:w="4508" w:type="dxa"/>
            <w:shd w:val="clear" w:color="auto" w:fill="BDD6EE" w:themeFill="accent1" w:themeFillTint="66"/>
          </w:tcPr>
          <w:p w:rsidR="00B54E36" w:rsidRPr="000D4F0C" w:rsidRDefault="00B54E36" w:rsidP="00701E73">
            <w:r w:rsidRPr="000D4F0C">
              <w:t>Variable:</w:t>
            </w:r>
          </w:p>
        </w:tc>
        <w:tc>
          <w:tcPr>
            <w:tcW w:w="4508" w:type="dxa"/>
            <w:shd w:val="clear" w:color="auto" w:fill="BDD6EE" w:themeFill="accent1" w:themeFillTint="66"/>
          </w:tcPr>
          <w:p w:rsidR="00B54E36" w:rsidRPr="000D4F0C" w:rsidRDefault="00B54E36" w:rsidP="00701E73">
            <w:r w:rsidRPr="000D4F0C">
              <w:t>Endotracheal used?</w:t>
            </w:r>
          </w:p>
        </w:tc>
      </w:tr>
      <w:tr w:rsidR="00B54E36" w:rsidRPr="000D4F0C" w:rsidTr="00EE67D6">
        <w:tc>
          <w:tcPr>
            <w:tcW w:w="4508" w:type="dxa"/>
            <w:shd w:val="clear" w:color="auto" w:fill="BDD6EE" w:themeFill="accent1" w:themeFillTint="66"/>
          </w:tcPr>
          <w:p w:rsidR="00B54E36" w:rsidRPr="000D4F0C" w:rsidRDefault="00B54E36" w:rsidP="00701E73">
            <w:r w:rsidRPr="000D4F0C">
              <w:t>OHCAO short name:</w:t>
            </w:r>
          </w:p>
        </w:tc>
        <w:tc>
          <w:tcPr>
            <w:tcW w:w="4508" w:type="dxa"/>
            <w:shd w:val="clear" w:color="auto" w:fill="BDD6EE" w:themeFill="accent1" w:themeFillTint="66"/>
          </w:tcPr>
          <w:p w:rsidR="00B54E36" w:rsidRPr="000D4F0C" w:rsidRDefault="00B54E36" w:rsidP="00701E73">
            <w:r w:rsidRPr="000D4F0C">
              <w:t>clg_ET</w:t>
            </w:r>
          </w:p>
        </w:tc>
      </w:tr>
      <w:tr w:rsidR="00B54E36" w:rsidRPr="000D4F0C" w:rsidTr="00EE67D6">
        <w:tc>
          <w:tcPr>
            <w:tcW w:w="4508" w:type="dxa"/>
            <w:shd w:val="clear" w:color="auto" w:fill="BDD6EE" w:themeFill="accent1" w:themeFillTint="66"/>
          </w:tcPr>
          <w:p w:rsidR="00B54E36" w:rsidRPr="000D4F0C" w:rsidRDefault="00B54E36" w:rsidP="00701E73">
            <w:r w:rsidRPr="000D4F0C">
              <w:t>OHCAO long name:</w:t>
            </w:r>
          </w:p>
        </w:tc>
        <w:tc>
          <w:tcPr>
            <w:tcW w:w="4508" w:type="dxa"/>
            <w:shd w:val="clear" w:color="auto" w:fill="BDD6EE" w:themeFill="accent1" w:themeFillTint="66"/>
          </w:tcPr>
          <w:p w:rsidR="00B54E36" w:rsidRPr="000D4F0C" w:rsidRDefault="00B54E36" w:rsidP="00701E73">
            <w:r w:rsidRPr="000D4F0C">
              <w:t>Endotracheal used?</w:t>
            </w:r>
          </w:p>
        </w:tc>
      </w:tr>
      <w:tr w:rsidR="00B54E36" w:rsidRPr="000D4F0C" w:rsidTr="0043796E">
        <w:tc>
          <w:tcPr>
            <w:tcW w:w="9016" w:type="dxa"/>
            <w:gridSpan w:val="2"/>
            <w:shd w:val="clear" w:color="auto" w:fill="FBE4D5" w:themeFill="accent2" w:themeFillTint="33"/>
          </w:tcPr>
          <w:p w:rsidR="00B54E36" w:rsidRPr="000D4F0C" w:rsidRDefault="00B54E36" w:rsidP="00701E73">
            <w:r w:rsidRPr="000D4F0C">
              <w:t>Description:</w:t>
            </w:r>
          </w:p>
          <w:p w:rsidR="000C4544" w:rsidRPr="000D4F0C" w:rsidRDefault="000C4544" w:rsidP="000C4544">
            <w:r w:rsidRPr="000D4F0C">
              <w:t>Supplemental</w:t>
            </w:r>
          </w:p>
          <w:p w:rsidR="000C4544" w:rsidRPr="000D4F0C" w:rsidRDefault="000C4544" w:rsidP="000C4544">
            <w:r w:rsidRPr="000D4F0C">
              <w:t xml:space="preserve">Format: </w:t>
            </w:r>
            <w:r w:rsidR="00EE67D6" w:rsidRPr="000D4F0C">
              <w:t>tinyint</w:t>
            </w:r>
          </w:p>
          <w:p w:rsidR="000C4544" w:rsidRPr="000D4F0C" w:rsidRDefault="000C4544" w:rsidP="000C4544">
            <w:r w:rsidRPr="000D4F0C">
              <w:t>Definition Source: OHCAO</w:t>
            </w:r>
          </w:p>
          <w:p w:rsidR="00B54E36" w:rsidRPr="000D4F0C" w:rsidRDefault="00B54E36" w:rsidP="00701E73"/>
          <w:tbl>
            <w:tblPr>
              <w:tblStyle w:val="TableGrid"/>
              <w:tblW w:w="0" w:type="auto"/>
              <w:jc w:val="center"/>
              <w:tblLook w:val="04A0" w:firstRow="1" w:lastRow="0" w:firstColumn="1" w:lastColumn="0" w:noHBand="0" w:noVBand="1"/>
            </w:tblPr>
            <w:tblGrid>
              <w:gridCol w:w="1892"/>
              <w:gridCol w:w="3122"/>
              <w:gridCol w:w="1587"/>
              <w:gridCol w:w="2050"/>
            </w:tblGrid>
            <w:tr w:rsidR="00B54E36" w:rsidRPr="000D4F0C" w:rsidTr="00D85362">
              <w:trPr>
                <w:jc w:val="center"/>
              </w:trPr>
              <w:tc>
                <w:tcPr>
                  <w:tcW w:w="1892" w:type="dxa"/>
                  <w:shd w:val="clear" w:color="auto" w:fill="DEEAF6" w:themeFill="accent1" w:themeFillTint="33"/>
                </w:tcPr>
                <w:p w:rsidR="00B54E36" w:rsidRPr="000D4F0C" w:rsidRDefault="00B54E36" w:rsidP="00701E73">
                  <w:r w:rsidRPr="000D4F0C">
                    <w:t>0 No</w:t>
                  </w:r>
                </w:p>
              </w:tc>
              <w:tc>
                <w:tcPr>
                  <w:tcW w:w="3122" w:type="dxa"/>
                  <w:shd w:val="clear" w:color="auto" w:fill="DEEAF6" w:themeFill="accent1" w:themeFillTint="33"/>
                </w:tcPr>
                <w:p w:rsidR="00B54E36" w:rsidRPr="000D4F0C" w:rsidRDefault="00B54E36" w:rsidP="00701E73">
                  <w:r w:rsidRPr="000D4F0C">
                    <w:t>Match: equal 0 No</w:t>
                  </w:r>
                </w:p>
              </w:tc>
              <w:tc>
                <w:tcPr>
                  <w:tcW w:w="1587" w:type="dxa"/>
                  <w:shd w:val="clear" w:color="auto" w:fill="DEEAF6" w:themeFill="accent1" w:themeFillTint="33"/>
                </w:tcPr>
                <w:p w:rsidR="00B54E36" w:rsidRPr="000D4F0C" w:rsidRDefault="00B54E36" w:rsidP="00701E73">
                  <w:r w:rsidRPr="000D4F0C">
                    <w:t>New value: 0</w:t>
                  </w:r>
                </w:p>
              </w:tc>
              <w:tc>
                <w:tcPr>
                  <w:tcW w:w="2050" w:type="dxa"/>
                  <w:shd w:val="clear" w:color="auto" w:fill="DEEAF6" w:themeFill="accent1" w:themeFillTint="33"/>
                </w:tcPr>
                <w:p w:rsidR="00B54E36" w:rsidRPr="000D4F0C" w:rsidRDefault="00B54E36" w:rsidP="00701E73">
                  <w:r w:rsidRPr="000D4F0C">
                    <w:t>No</w:t>
                  </w:r>
                </w:p>
              </w:tc>
            </w:tr>
            <w:tr w:rsidR="00B54E36" w:rsidRPr="000D4F0C" w:rsidTr="00D85362">
              <w:trPr>
                <w:jc w:val="center"/>
              </w:trPr>
              <w:tc>
                <w:tcPr>
                  <w:tcW w:w="1892" w:type="dxa"/>
                  <w:shd w:val="clear" w:color="auto" w:fill="DEEAF6" w:themeFill="accent1" w:themeFillTint="33"/>
                </w:tcPr>
                <w:p w:rsidR="00B54E36" w:rsidRPr="000D4F0C" w:rsidRDefault="00B54E36" w:rsidP="00701E73">
                  <w:r w:rsidRPr="000D4F0C">
                    <w:t>1 Yes</w:t>
                  </w:r>
                </w:p>
              </w:tc>
              <w:tc>
                <w:tcPr>
                  <w:tcW w:w="3122" w:type="dxa"/>
                  <w:shd w:val="clear" w:color="auto" w:fill="DEEAF6" w:themeFill="accent1" w:themeFillTint="33"/>
                </w:tcPr>
                <w:p w:rsidR="00B54E36" w:rsidRPr="000D4F0C" w:rsidRDefault="00B54E36" w:rsidP="00701E73">
                  <w:r w:rsidRPr="000D4F0C">
                    <w:t>Match: equal 1 Yes</w:t>
                  </w:r>
                </w:p>
              </w:tc>
              <w:tc>
                <w:tcPr>
                  <w:tcW w:w="1587" w:type="dxa"/>
                  <w:shd w:val="clear" w:color="auto" w:fill="DEEAF6" w:themeFill="accent1" w:themeFillTint="33"/>
                </w:tcPr>
                <w:p w:rsidR="00B54E36" w:rsidRPr="000D4F0C" w:rsidRDefault="00B54E36" w:rsidP="00701E73">
                  <w:r w:rsidRPr="000D4F0C">
                    <w:t>New value: 1</w:t>
                  </w:r>
                </w:p>
              </w:tc>
              <w:tc>
                <w:tcPr>
                  <w:tcW w:w="2050" w:type="dxa"/>
                  <w:shd w:val="clear" w:color="auto" w:fill="DEEAF6" w:themeFill="accent1" w:themeFillTint="33"/>
                </w:tcPr>
                <w:p w:rsidR="00B54E36" w:rsidRPr="000D4F0C" w:rsidRDefault="00B54E36" w:rsidP="00701E73">
                  <w:r w:rsidRPr="000D4F0C">
                    <w:t>Yes</w:t>
                  </w:r>
                </w:p>
              </w:tc>
            </w:tr>
            <w:tr w:rsidR="00B54E36" w:rsidRPr="000D4F0C" w:rsidTr="00D85362">
              <w:trPr>
                <w:jc w:val="center"/>
              </w:trPr>
              <w:tc>
                <w:tcPr>
                  <w:tcW w:w="1892" w:type="dxa"/>
                  <w:shd w:val="clear" w:color="auto" w:fill="DEEAF6" w:themeFill="accent1" w:themeFillTint="33"/>
                </w:tcPr>
                <w:p w:rsidR="00B54E36" w:rsidRPr="000D4F0C" w:rsidRDefault="00B54E36" w:rsidP="00701E73">
                  <w:r w:rsidRPr="000D4F0C">
                    <w:t>96 Not applicable</w:t>
                  </w:r>
                </w:p>
              </w:tc>
              <w:tc>
                <w:tcPr>
                  <w:tcW w:w="3122" w:type="dxa"/>
                  <w:shd w:val="clear" w:color="auto" w:fill="DEEAF6" w:themeFill="accent1" w:themeFillTint="33"/>
                </w:tcPr>
                <w:p w:rsidR="00B54E36" w:rsidRPr="000D4F0C" w:rsidRDefault="00B54E36" w:rsidP="00701E73">
                  <w:r w:rsidRPr="000D4F0C">
                    <w:t>Match: equal 96 Not applicable</w:t>
                  </w:r>
                </w:p>
              </w:tc>
              <w:tc>
                <w:tcPr>
                  <w:tcW w:w="1587" w:type="dxa"/>
                  <w:shd w:val="clear" w:color="auto" w:fill="DEEAF6" w:themeFill="accent1" w:themeFillTint="33"/>
                </w:tcPr>
                <w:p w:rsidR="00B54E36" w:rsidRPr="000D4F0C" w:rsidRDefault="00B54E36" w:rsidP="00701E73">
                  <w:r w:rsidRPr="000D4F0C">
                    <w:t>New value: 96</w:t>
                  </w:r>
                </w:p>
              </w:tc>
              <w:tc>
                <w:tcPr>
                  <w:tcW w:w="2050" w:type="dxa"/>
                  <w:shd w:val="clear" w:color="auto" w:fill="DEEAF6" w:themeFill="accent1" w:themeFillTint="33"/>
                </w:tcPr>
                <w:p w:rsidR="00B54E36" w:rsidRPr="000D4F0C" w:rsidRDefault="00B54E36" w:rsidP="00701E73">
                  <w:r w:rsidRPr="000D4F0C">
                    <w:t>Not applicable</w:t>
                  </w:r>
                </w:p>
              </w:tc>
            </w:tr>
            <w:tr w:rsidR="00B54E36" w:rsidRPr="000D4F0C" w:rsidTr="00D85362">
              <w:trPr>
                <w:jc w:val="center"/>
              </w:trPr>
              <w:tc>
                <w:tcPr>
                  <w:tcW w:w="1892" w:type="dxa"/>
                  <w:shd w:val="clear" w:color="auto" w:fill="DEEAF6" w:themeFill="accent1" w:themeFillTint="33"/>
                </w:tcPr>
                <w:p w:rsidR="00B54E36" w:rsidRPr="000D4F0C" w:rsidRDefault="00B54E36" w:rsidP="00701E73">
                  <w:r w:rsidRPr="000D4F0C">
                    <w:t>98 Unobtainable</w:t>
                  </w:r>
                </w:p>
              </w:tc>
              <w:tc>
                <w:tcPr>
                  <w:tcW w:w="3122" w:type="dxa"/>
                  <w:shd w:val="clear" w:color="auto" w:fill="DEEAF6" w:themeFill="accent1" w:themeFillTint="33"/>
                </w:tcPr>
                <w:p w:rsidR="00B54E36" w:rsidRPr="000D4F0C" w:rsidRDefault="00B54E36" w:rsidP="00701E73">
                  <w:r w:rsidRPr="000D4F0C">
                    <w:t>Match: equal 98 Unobtainable</w:t>
                  </w:r>
                </w:p>
              </w:tc>
              <w:tc>
                <w:tcPr>
                  <w:tcW w:w="1587" w:type="dxa"/>
                  <w:shd w:val="clear" w:color="auto" w:fill="DEEAF6" w:themeFill="accent1" w:themeFillTint="33"/>
                </w:tcPr>
                <w:p w:rsidR="00B54E36" w:rsidRPr="000D4F0C" w:rsidRDefault="00B54E36" w:rsidP="00701E73">
                  <w:r w:rsidRPr="000D4F0C">
                    <w:t>New Value: 98</w:t>
                  </w:r>
                </w:p>
              </w:tc>
              <w:tc>
                <w:tcPr>
                  <w:tcW w:w="2050" w:type="dxa"/>
                  <w:shd w:val="clear" w:color="auto" w:fill="DEEAF6" w:themeFill="accent1" w:themeFillTint="33"/>
                </w:tcPr>
                <w:p w:rsidR="00B54E36" w:rsidRPr="000D4F0C" w:rsidRDefault="00B54E36" w:rsidP="00701E73">
                  <w:r w:rsidRPr="000D4F0C">
                    <w:t>Unobtainable</w:t>
                  </w:r>
                </w:p>
              </w:tc>
            </w:tr>
            <w:tr w:rsidR="00B54E36" w:rsidRPr="000D4F0C" w:rsidTr="00D85362">
              <w:trPr>
                <w:jc w:val="center"/>
              </w:trPr>
              <w:tc>
                <w:tcPr>
                  <w:tcW w:w="1892" w:type="dxa"/>
                  <w:shd w:val="clear" w:color="auto" w:fill="DEEAF6" w:themeFill="accent1" w:themeFillTint="33"/>
                </w:tcPr>
                <w:p w:rsidR="00B54E36" w:rsidRPr="000D4F0C" w:rsidRDefault="00B54E36" w:rsidP="00701E73">
                  <w:r w:rsidRPr="000D4F0C">
                    <w:t>99 Unknown</w:t>
                  </w:r>
                </w:p>
              </w:tc>
              <w:tc>
                <w:tcPr>
                  <w:tcW w:w="3122" w:type="dxa"/>
                  <w:shd w:val="clear" w:color="auto" w:fill="DEEAF6" w:themeFill="accent1" w:themeFillTint="33"/>
                </w:tcPr>
                <w:p w:rsidR="00B54E36" w:rsidRPr="000D4F0C" w:rsidRDefault="00B54E36" w:rsidP="00701E73">
                  <w:r w:rsidRPr="000D4F0C">
                    <w:t>Match: equal 99 Unknown</w:t>
                  </w:r>
                </w:p>
              </w:tc>
              <w:tc>
                <w:tcPr>
                  <w:tcW w:w="1587" w:type="dxa"/>
                  <w:shd w:val="clear" w:color="auto" w:fill="DEEAF6" w:themeFill="accent1" w:themeFillTint="33"/>
                </w:tcPr>
                <w:p w:rsidR="00B54E36" w:rsidRPr="000D4F0C" w:rsidRDefault="00B54E36" w:rsidP="00701E73">
                  <w:r w:rsidRPr="000D4F0C">
                    <w:t>New Value: 99</w:t>
                  </w:r>
                </w:p>
              </w:tc>
              <w:tc>
                <w:tcPr>
                  <w:tcW w:w="2050" w:type="dxa"/>
                  <w:shd w:val="clear" w:color="auto" w:fill="DEEAF6" w:themeFill="accent1" w:themeFillTint="33"/>
                </w:tcPr>
                <w:p w:rsidR="00B54E36" w:rsidRPr="000D4F0C" w:rsidRDefault="00B54E36" w:rsidP="00701E73">
                  <w:r w:rsidRPr="000D4F0C">
                    <w:t>Unknown</w:t>
                  </w:r>
                </w:p>
              </w:tc>
            </w:tr>
          </w:tbl>
          <w:p w:rsidR="00B54E36" w:rsidRPr="000D4F0C" w:rsidRDefault="00B54E36" w:rsidP="00701E73"/>
          <w:p w:rsidR="007C0B1E" w:rsidRPr="000D4F0C" w:rsidRDefault="007C0B1E" w:rsidP="007C0B1E">
            <w:r w:rsidRPr="000D4F0C">
              <w:t>What was the main pre-hospital airway management device used?</w:t>
            </w:r>
          </w:p>
          <w:p w:rsidR="006D6F1D" w:rsidRPr="000D4F0C" w:rsidRDefault="006D6F1D" w:rsidP="00701E73"/>
          <w:p w:rsidR="006D6F1D" w:rsidRPr="000D4F0C" w:rsidRDefault="000C4544" w:rsidP="00701E73">
            <w:r w:rsidRPr="000D4F0C">
              <w:t>Data Source: EMS ePRF/PRF</w:t>
            </w:r>
          </w:p>
          <w:p w:rsidR="00B54E36" w:rsidRPr="000D4F0C" w:rsidRDefault="00B54E36" w:rsidP="00831CAD"/>
        </w:tc>
      </w:tr>
    </w:tbl>
    <w:p w:rsidR="00347D36" w:rsidRPr="000D4F0C" w:rsidRDefault="00347D36" w:rsidP="00347D36">
      <w:r w:rsidRPr="000D4F0C">
        <w:br w:type="page"/>
      </w:r>
    </w:p>
    <w:p w:rsidR="00B54E36" w:rsidRPr="000D4F0C" w:rsidRDefault="00347D36" w:rsidP="00347D36">
      <w:pPr>
        <w:pStyle w:val="Heading2"/>
      </w:pPr>
      <w:r w:rsidRPr="000D4F0C">
        <w:lastRenderedPageBreak/>
        <w:t>Outcome</w:t>
      </w:r>
    </w:p>
    <w:p w:rsidR="00347D36" w:rsidRPr="000D4F0C" w:rsidRDefault="00347D36" w:rsidP="00347D36"/>
    <w:tbl>
      <w:tblPr>
        <w:tblStyle w:val="TableGrid"/>
        <w:tblW w:w="0" w:type="auto"/>
        <w:tblLook w:val="04A0" w:firstRow="1" w:lastRow="0" w:firstColumn="1" w:lastColumn="0" w:noHBand="0" w:noVBand="1"/>
      </w:tblPr>
      <w:tblGrid>
        <w:gridCol w:w="4508"/>
        <w:gridCol w:w="4508"/>
      </w:tblGrid>
      <w:tr w:rsidR="000947BF" w:rsidRPr="000D4F0C" w:rsidTr="00EE67D6">
        <w:tc>
          <w:tcPr>
            <w:tcW w:w="4508" w:type="dxa"/>
            <w:shd w:val="clear" w:color="auto" w:fill="BDD6EE" w:themeFill="accent1" w:themeFillTint="66"/>
          </w:tcPr>
          <w:p w:rsidR="000947BF" w:rsidRPr="000D4F0C" w:rsidRDefault="000947BF" w:rsidP="000947BF">
            <w:r w:rsidRPr="000D4F0C">
              <w:t>Variable:</w:t>
            </w:r>
          </w:p>
        </w:tc>
        <w:tc>
          <w:tcPr>
            <w:tcW w:w="4508" w:type="dxa"/>
            <w:shd w:val="clear" w:color="auto" w:fill="BDD6EE" w:themeFill="accent1" w:themeFillTint="66"/>
          </w:tcPr>
          <w:p w:rsidR="000947BF" w:rsidRPr="000D4F0C" w:rsidRDefault="000947BF" w:rsidP="000947BF">
            <w:r w:rsidRPr="000D4F0C">
              <w:t>ROSC at any time</w:t>
            </w:r>
          </w:p>
        </w:tc>
      </w:tr>
      <w:tr w:rsidR="000947BF" w:rsidRPr="000D4F0C" w:rsidTr="00EE67D6">
        <w:tc>
          <w:tcPr>
            <w:tcW w:w="4508" w:type="dxa"/>
            <w:shd w:val="clear" w:color="auto" w:fill="BDD6EE" w:themeFill="accent1" w:themeFillTint="66"/>
          </w:tcPr>
          <w:p w:rsidR="000947BF" w:rsidRPr="000D4F0C" w:rsidRDefault="000947BF" w:rsidP="000947BF">
            <w:r w:rsidRPr="000D4F0C">
              <w:t>OHCAO short name:</w:t>
            </w:r>
          </w:p>
        </w:tc>
        <w:tc>
          <w:tcPr>
            <w:tcW w:w="4508" w:type="dxa"/>
            <w:shd w:val="clear" w:color="auto" w:fill="BDD6EE" w:themeFill="accent1" w:themeFillTint="66"/>
          </w:tcPr>
          <w:p w:rsidR="000947BF" w:rsidRPr="000D4F0C" w:rsidRDefault="000947BF" w:rsidP="000947BF">
            <w:r w:rsidRPr="000D4F0C">
              <w:t>clg_ROSCPeriEMS</w:t>
            </w:r>
          </w:p>
        </w:tc>
      </w:tr>
      <w:tr w:rsidR="000947BF" w:rsidRPr="000D4F0C" w:rsidTr="00EE67D6">
        <w:tc>
          <w:tcPr>
            <w:tcW w:w="4508" w:type="dxa"/>
            <w:shd w:val="clear" w:color="auto" w:fill="BDD6EE" w:themeFill="accent1" w:themeFillTint="66"/>
          </w:tcPr>
          <w:p w:rsidR="000947BF" w:rsidRPr="000D4F0C" w:rsidRDefault="000947BF" w:rsidP="000947BF">
            <w:r w:rsidRPr="000D4F0C">
              <w:t>OHCAO long name:</w:t>
            </w:r>
          </w:p>
        </w:tc>
        <w:tc>
          <w:tcPr>
            <w:tcW w:w="4508" w:type="dxa"/>
            <w:shd w:val="clear" w:color="auto" w:fill="BDD6EE" w:themeFill="accent1" w:themeFillTint="66"/>
          </w:tcPr>
          <w:p w:rsidR="000947BF" w:rsidRPr="000D4F0C" w:rsidRDefault="000947BF" w:rsidP="000947BF">
            <w:r w:rsidRPr="000D4F0C">
              <w:t>ROSC at any time</w:t>
            </w:r>
          </w:p>
        </w:tc>
      </w:tr>
      <w:tr w:rsidR="000947BF" w:rsidRPr="000D4F0C" w:rsidTr="0043796E">
        <w:tc>
          <w:tcPr>
            <w:tcW w:w="9016" w:type="dxa"/>
            <w:gridSpan w:val="2"/>
            <w:shd w:val="clear" w:color="auto" w:fill="FBE4D5" w:themeFill="accent2" w:themeFillTint="33"/>
          </w:tcPr>
          <w:p w:rsidR="000947BF" w:rsidRPr="000D4F0C" w:rsidRDefault="000947BF" w:rsidP="000947BF">
            <w:r w:rsidRPr="000D4F0C">
              <w:t>Description:</w:t>
            </w:r>
          </w:p>
          <w:p w:rsidR="000947BF" w:rsidRPr="000D4F0C" w:rsidRDefault="000C4544" w:rsidP="000947BF">
            <w:r w:rsidRPr="000D4F0C">
              <w:t>Core</w:t>
            </w:r>
          </w:p>
          <w:p w:rsidR="000C4544" w:rsidRPr="000D4F0C" w:rsidRDefault="000C4544" w:rsidP="000947BF">
            <w:r w:rsidRPr="000D4F0C">
              <w:t xml:space="preserve">Format: </w:t>
            </w:r>
            <w:r w:rsidR="00EE67D6" w:rsidRPr="000D4F0C">
              <w:t>tinyint</w:t>
            </w:r>
          </w:p>
          <w:p w:rsidR="000C4544" w:rsidRPr="000D4F0C" w:rsidRDefault="000C4544" w:rsidP="000947BF">
            <w:r w:rsidRPr="000D4F0C">
              <w:t>Definition Source: OHCAO</w:t>
            </w:r>
          </w:p>
          <w:p w:rsidR="000C4544" w:rsidRPr="000D4F0C" w:rsidRDefault="000C4544" w:rsidP="000947BF"/>
          <w:tbl>
            <w:tblPr>
              <w:tblStyle w:val="TableGrid"/>
              <w:tblW w:w="0" w:type="auto"/>
              <w:jc w:val="center"/>
              <w:tblLook w:val="04A0" w:firstRow="1" w:lastRow="0" w:firstColumn="1" w:lastColumn="0" w:noHBand="0" w:noVBand="1"/>
            </w:tblPr>
            <w:tblGrid>
              <w:gridCol w:w="1892"/>
              <w:gridCol w:w="3122"/>
              <w:gridCol w:w="1587"/>
              <w:gridCol w:w="2050"/>
            </w:tblGrid>
            <w:tr w:rsidR="000947BF" w:rsidRPr="000D4F0C" w:rsidTr="00D85362">
              <w:trPr>
                <w:jc w:val="center"/>
              </w:trPr>
              <w:tc>
                <w:tcPr>
                  <w:tcW w:w="1892" w:type="dxa"/>
                  <w:shd w:val="clear" w:color="auto" w:fill="DEEAF6" w:themeFill="accent1" w:themeFillTint="33"/>
                </w:tcPr>
                <w:p w:rsidR="000947BF" w:rsidRPr="000D4F0C" w:rsidRDefault="000947BF" w:rsidP="000947BF">
                  <w:r w:rsidRPr="000D4F0C">
                    <w:t>0 No</w:t>
                  </w:r>
                </w:p>
              </w:tc>
              <w:tc>
                <w:tcPr>
                  <w:tcW w:w="3122" w:type="dxa"/>
                  <w:shd w:val="clear" w:color="auto" w:fill="DEEAF6" w:themeFill="accent1" w:themeFillTint="33"/>
                </w:tcPr>
                <w:p w:rsidR="000947BF" w:rsidRPr="000D4F0C" w:rsidRDefault="000947BF" w:rsidP="000947BF">
                  <w:r w:rsidRPr="000D4F0C">
                    <w:t>Match: equal 0 No</w:t>
                  </w:r>
                </w:p>
              </w:tc>
              <w:tc>
                <w:tcPr>
                  <w:tcW w:w="1587" w:type="dxa"/>
                  <w:shd w:val="clear" w:color="auto" w:fill="DEEAF6" w:themeFill="accent1" w:themeFillTint="33"/>
                </w:tcPr>
                <w:p w:rsidR="000947BF" w:rsidRPr="000D4F0C" w:rsidRDefault="000947BF" w:rsidP="000947BF">
                  <w:r w:rsidRPr="000D4F0C">
                    <w:t>New value: 0</w:t>
                  </w:r>
                </w:p>
              </w:tc>
              <w:tc>
                <w:tcPr>
                  <w:tcW w:w="2050" w:type="dxa"/>
                  <w:shd w:val="clear" w:color="auto" w:fill="DEEAF6" w:themeFill="accent1" w:themeFillTint="33"/>
                </w:tcPr>
                <w:p w:rsidR="000947BF" w:rsidRPr="000D4F0C" w:rsidRDefault="000947BF" w:rsidP="000947BF">
                  <w:r w:rsidRPr="000D4F0C">
                    <w:t>No</w:t>
                  </w:r>
                </w:p>
              </w:tc>
            </w:tr>
            <w:tr w:rsidR="000947BF" w:rsidRPr="000D4F0C" w:rsidTr="00D85362">
              <w:trPr>
                <w:jc w:val="center"/>
              </w:trPr>
              <w:tc>
                <w:tcPr>
                  <w:tcW w:w="1892" w:type="dxa"/>
                  <w:shd w:val="clear" w:color="auto" w:fill="DEEAF6" w:themeFill="accent1" w:themeFillTint="33"/>
                </w:tcPr>
                <w:p w:rsidR="000947BF" w:rsidRPr="000D4F0C" w:rsidRDefault="000947BF" w:rsidP="000947BF">
                  <w:r w:rsidRPr="000D4F0C">
                    <w:t>1 Yes</w:t>
                  </w:r>
                </w:p>
              </w:tc>
              <w:tc>
                <w:tcPr>
                  <w:tcW w:w="3122" w:type="dxa"/>
                  <w:shd w:val="clear" w:color="auto" w:fill="DEEAF6" w:themeFill="accent1" w:themeFillTint="33"/>
                </w:tcPr>
                <w:p w:rsidR="000947BF" w:rsidRPr="000D4F0C" w:rsidRDefault="000947BF" w:rsidP="000947BF">
                  <w:r w:rsidRPr="000D4F0C">
                    <w:t>Match: equal 1 Yes</w:t>
                  </w:r>
                </w:p>
              </w:tc>
              <w:tc>
                <w:tcPr>
                  <w:tcW w:w="1587" w:type="dxa"/>
                  <w:shd w:val="clear" w:color="auto" w:fill="DEEAF6" w:themeFill="accent1" w:themeFillTint="33"/>
                </w:tcPr>
                <w:p w:rsidR="000947BF" w:rsidRPr="000D4F0C" w:rsidRDefault="000947BF" w:rsidP="000947BF">
                  <w:r w:rsidRPr="000D4F0C">
                    <w:t>New value: 1</w:t>
                  </w:r>
                </w:p>
              </w:tc>
              <w:tc>
                <w:tcPr>
                  <w:tcW w:w="2050" w:type="dxa"/>
                  <w:shd w:val="clear" w:color="auto" w:fill="DEEAF6" w:themeFill="accent1" w:themeFillTint="33"/>
                </w:tcPr>
                <w:p w:rsidR="000947BF" w:rsidRPr="000D4F0C" w:rsidRDefault="000947BF" w:rsidP="000947BF">
                  <w:r w:rsidRPr="000D4F0C">
                    <w:t>Yes</w:t>
                  </w:r>
                </w:p>
              </w:tc>
            </w:tr>
            <w:tr w:rsidR="000947BF" w:rsidRPr="000D4F0C" w:rsidTr="00D85362">
              <w:trPr>
                <w:jc w:val="center"/>
              </w:trPr>
              <w:tc>
                <w:tcPr>
                  <w:tcW w:w="1892" w:type="dxa"/>
                  <w:shd w:val="clear" w:color="auto" w:fill="DEEAF6" w:themeFill="accent1" w:themeFillTint="33"/>
                </w:tcPr>
                <w:p w:rsidR="000947BF" w:rsidRPr="000D4F0C" w:rsidRDefault="000947BF" w:rsidP="000947BF">
                  <w:r w:rsidRPr="000D4F0C">
                    <w:t>96 Not applicable</w:t>
                  </w:r>
                </w:p>
              </w:tc>
              <w:tc>
                <w:tcPr>
                  <w:tcW w:w="3122" w:type="dxa"/>
                  <w:shd w:val="clear" w:color="auto" w:fill="DEEAF6" w:themeFill="accent1" w:themeFillTint="33"/>
                </w:tcPr>
                <w:p w:rsidR="000947BF" w:rsidRPr="000D4F0C" w:rsidRDefault="000947BF" w:rsidP="000947BF">
                  <w:r w:rsidRPr="000D4F0C">
                    <w:t>Match: equal 96 Not applicable</w:t>
                  </w:r>
                </w:p>
              </w:tc>
              <w:tc>
                <w:tcPr>
                  <w:tcW w:w="1587" w:type="dxa"/>
                  <w:shd w:val="clear" w:color="auto" w:fill="DEEAF6" w:themeFill="accent1" w:themeFillTint="33"/>
                </w:tcPr>
                <w:p w:rsidR="000947BF" w:rsidRPr="000D4F0C" w:rsidRDefault="000947BF" w:rsidP="000947BF">
                  <w:r w:rsidRPr="000D4F0C">
                    <w:t>New value: 96</w:t>
                  </w:r>
                </w:p>
              </w:tc>
              <w:tc>
                <w:tcPr>
                  <w:tcW w:w="2050" w:type="dxa"/>
                  <w:shd w:val="clear" w:color="auto" w:fill="DEEAF6" w:themeFill="accent1" w:themeFillTint="33"/>
                </w:tcPr>
                <w:p w:rsidR="000947BF" w:rsidRPr="000D4F0C" w:rsidRDefault="000947BF" w:rsidP="000947BF">
                  <w:r w:rsidRPr="000D4F0C">
                    <w:t>Not applicable</w:t>
                  </w:r>
                </w:p>
              </w:tc>
            </w:tr>
            <w:tr w:rsidR="000947BF" w:rsidRPr="000D4F0C" w:rsidTr="00D85362">
              <w:trPr>
                <w:jc w:val="center"/>
              </w:trPr>
              <w:tc>
                <w:tcPr>
                  <w:tcW w:w="1892" w:type="dxa"/>
                  <w:shd w:val="clear" w:color="auto" w:fill="DEEAF6" w:themeFill="accent1" w:themeFillTint="33"/>
                </w:tcPr>
                <w:p w:rsidR="000947BF" w:rsidRPr="000D4F0C" w:rsidRDefault="000947BF" w:rsidP="000947BF">
                  <w:r w:rsidRPr="000D4F0C">
                    <w:t>98 Unobtainable</w:t>
                  </w:r>
                </w:p>
              </w:tc>
              <w:tc>
                <w:tcPr>
                  <w:tcW w:w="3122" w:type="dxa"/>
                  <w:shd w:val="clear" w:color="auto" w:fill="DEEAF6" w:themeFill="accent1" w:themeFillTint="33"/>
                </w:tcPr>
                <w:p w:rsidR="000947BF" w:rsidRPr="000D4F0C" w:rsidRDefault="000947BF" w:rsidP="000947BF">
                  <w:r w:rsidRPr="000D4F0C">
                    <w:t>Match: equal 98 Unobtainable</w:t>
                  </w:r>
                </w:p>
              </w:tc>
              <w:tc>
                <w:tcPr>
                  <w:tcW w:w="1587" w:type="dxa"/>
                  <w:shd w:val="clear" w:color="auto" w:fill="DEEAF6" w:themeFill="accent1" w:themeFillTint="33"/>
                </w:tcPr>
                <w:p w:rsidR="000947BF" w:rsidRPr="000D4F0C" w:rsidRDefault="000947BF" w:rsidP="000947BF">
                  <w:r w:rsidRPr="000D4F0C">
                    <w:t>New Value: 98</w:t>
                  </w:r>
                </w:p>
              </w:tc>
              <w:tc>
                <w:tcPr>
                  <w:tcW w:w="2050" w:type="dxa"/>
                  <w:shd w:val="clear" w:color="auto" w:fill="DEEAF6" w:themeFill="accent1" w:themeFillTint="33"/>
                </w:tcPr>
                <w:p w:rsidR="000947BF" w:rsidRPr="000D4F0C" w:rsidRDefault="000947BF" w:rsidP="000947BF">
                  <w:r w:rsidRPr="000D4F0C">
                    <w:t>Unobtainable</w:t>
                  </w:r>
                </w:p>
              </w:tc>
            </w:tr>
            <w:tr w:rsidR="000947BF" w:rsidRPr="000D4F0C" w:rsidTr="00D85362">
              <w:trPr>
                <w:jc w:val="center"/>
              </w:trPr>
              <w:tc>
                <w:tcPr>
                  <w:tcW w:w="1892" w:type="dxa"/>
                  <w:shd w:val="clear" w:color="auto" w:fill="DEEAF6" w:themeFill="accent1" w:themeFillTint="33"/>
                </w:tcPr>
                <w:p w:rsidR="000947BF" w:rsidRPr="000D4F0C" w:rsidRDefault="000947BF" w:rsidP="000947BF">
                  <w:r w:rsidRPr="000D4F0C">
                    <w:t>99 Unknown</w:t>
                  </w:r>
                </w:p>
              </w:tc>
              <w:tc>
                <w:tcPr>
                  <w:tcW w:w="3122" w:type="dxa"/>
                  <w:shd w:val="clear" w:color="auto" w:fill="DEEAF6" w:themeFill="accent1" w:themeFillTint="33"/>
                </w:tcPr>
                <w:p w:rsidR="000947BF" w:rsidRPr="000D4F0C" w:rsidRDefault="000947BF" w:rsidP="000947BF">
                  <w:r w:rsidRPr="000D4F0C">
                    <w:t>Match: equal 99 Unknown</w:t>
                  </w:r>
                </w:p>
              </w:tc>
              <w:tc>
                <w:tcPr>
                  <w:tcW w:w="1587" w:type="dxa"/>
                  <w:shd w:val="clear" w:color="auto" w:fill="DEEAF6" w:themeFill="accent1" w:themeFillTint="33"/>
                </w:tcPr>
                <w:p w:rsidR="000947BF" w:rsidRPr="000D4F0C" w:rsidRDefault="000947BF" w:rsidP="000947BF">
                  <w:r w:rsidRPr="000D4F0C">
                    <w:t>New Value: 99</w:t>
                  </w:r>
                </w:p>
              </w:tc>
              <w:tc>
                <w:tcPr>
                  <w:tcW w:w="2050" w:type="dxa"/>
                  <w:shd w:val="clear" w:color="auto" w:fill="DEEAF6" w:themeFill="accent1" w:themeFillTint="33"/>
                </w:tcPr>
                <w:p w:rsidR="000947BF" w:rsidRPr="000D4F0C" w:rsidRDefault="000947BF" w:rsidP="000947BF">
                  <w:r w:rsidRPr="000D4F0C">
                    <w:t>Unknown</w:t>
                  </w:r>
                </w:p>
              </w:tc>
            </w:tr>
          </w:tbl>
          <w:p w:rsidR="000947BF" w:rsidRPr="000D4F0C" w:rsidRDefault="000947BF" w:rsidP="000947BF"/>
          <w:p w:rsidR="000947BF" w:rsidRPr="000D4F0C" w:rsidRDefault="000947BF" w:rsidP="000947BF">
            <w:r w:rsidRPr="000D4F0C">
              <w:t>Did the patient achieve a ROSC at any point during the resuscitation attempt?</w:t>
            </w:r>
          </w:p>
          <w:p w:rsidR="000947BF" w:rsidRPr="000D4F0C" w:rsidRDefault="000947BF" w:rsidP="000947BF">
            <w:r w:rsidRPr="000D4F0C">
              <w:t>Note: The term “ROSC” is intended to represent a brief (approximately &gt;30s) restoration of spontaneous circulation that provides evidence of more than an occasional gasp, occasional fleeting palpable pulse, or arterial waveform</w:t>
            </w:r>
          </w:p>
          <w:p w:rsidR="000947BF" w:rsidRPr="000D4F0C" w:rsidRDefault="000947BF" w:rsidP="000947BF"/>
          <w:p w:rsidR="000947BF" w:rsidRPr="000D4F0C" w:rsidRDefault="000C4544" w:rsidP="000947BF">
            <w:r w:rsidRPr="000D4F0C">
              <w:t>Data Source: EMS ePRF/PRF, AED event form</w:t>
            </w:r>
          </w:p>
          <w:p w:rsidR="000947BF" w:rsidRPr="000D4F0C" w:rsidRDefault="000947BF" w:rsidP="00F97FD4"/>
        </w:tc>
      </w:tr>
    </w:tbl>
    <w:p w:rsidR="000947BF" w:rsidRDefault="000947BF" w:rsidP="00347D36"/>
    <w:p w:rsidR="00D85362" w:rsidRPr="000D4F0C" w:rsidRDefault="00D85362" w:rsidP="00347D36"/>
    <w:tbl>
      <w:tblPr>
        <w:tblStyle w:val="TableGrid"/>
        <w:tblW w:w="0" w:type="auto"/>
        <w:tblLook w:val="04A0" w:firstRow="1" w:lastRow="0" w:firstColumn="1" w:lastColumn="0" w:noHBand="0" w:noVBand="1"/>
      </w:tblPr>
      <w:tblGrid>
        <w:gridCol w:w="4508"/>
        <w:gridCol w:w="4508"/>
      </w:tblGrid>
      <w:tr w:rsidR="00B54E36" w:rsidRPr="000D4F0C" w:rsidTr="00EE67D6">
        <w:tc>
          <w:tcPr>
            <w:tcW w:w="4508" w:type="dxa"/>
            <w:shd w:val="clear" w:color="auto" w:fill="BDD6EE" w:themeFill="accent1" w:themeFillTint="66"/>
          </w:tcPr>
          <w:p w:rsidR="00B54E36" w:rsidRPr="000D4F0C" w:rsidRDefault="00B54E36" w:rsidP="00701E73">
            <w:r w:rsidRPr="000D4F0C">
              <w:t>Variable:</w:t>
            </w:r>
          </w:p>
        </w:tc>
        <w:tc>
          <w:tcPr>
            <w:tcW w:w="4508" w:type="dxa"/>
            <w:shd w:val="clear" w:color="auto" w:fill="BDD6EE" w:themeFill="accent1" w:themeFillTint="66"/>
          </w:tcPr>
          <w:p w:rsidR="00B54E36" w:rsidRPr="000D4F0C" w:rsidRDefault="00B54E36" w:rsidP="00701E73">
            <w:r w:rsidRPr="000D4F0C">
              <w:t>ROSC at hospital handover</w:t>
            </w:r>
          </w:p>
        </w:tc>
      </w:tr>
      <w:tr w:rsidR="00B54E36" w:rsidRPr="000D4F0C" w:rsidTr="00EE67D6">
        <w:tc>
          <w:tcPr>
            <w:tcW w:w="4508" w:type="dxa"/>
            <w:shd w:val="clear" w:color="auto" w:fill="BDD6EE" w:themeFill="accent1" w:themeFillTint="66"/>
          </w:tcPr>
          <w:p w:rsidR="00B54E36" w:rsidRPr="000D4F0C" w:rsidRDefault="00B54E36" w:rsidP="00701E73">
            <w:r w:rsidRPr="000D4F0C">
              <w:t>OHCAO short name:</w:t>
            </w:r>
          </w:p>
        </w:tc>
        <w:tc>
          <w:tcPr>
            <w:tcW w:w="4508" w:type="dxa"/>
            <w:shd w:val="clear" w:color="auto" w:fill="BDD6EE" w:themeFill="accent1" w:themeFillTint="66"/>
          </w:tcPr>
          <w:p w:rsidR="00B54E36" w:rsidRPr="000D4F0C" w:rsidRDefault="00B54E36" w:rsidP="00701E73">
            <w:r w:rsidRPr="000D4F0C">
              <w:t>clg_ROSCHosp</w:t>
            </w:r>
          </w:p>
        </w:tc>
      </w:tr>
      <w:tr w:rsidR="00B54E36" w:rsidRPr="000D4F0C" w:rsidTr="00EE67D6">
        <w:tc>
          <w:tcPr>
            <w:tcW w:w="4508" w:type="dxa"/>
            <w:shd w:val="clear" w:color="auto" w:fill="BDD6EE" w:themeFill="accent1" w:themeFillTint="66"/>
          </w:tcPr>
          <w:p w:rsidR="00B54E36" w:rsidRPr="000D4F0C" w:rsidRDefault="00B54E36" w:rsidP="00701E73">
            <w:r w:rsidRPr="000D4F0C">
              <w:t>OHCAO long name:</w:t>
            </w:r>
          </w:p>
        </w:tc>
        <w:tc>
          <w:tcPr>
            <w:tcW w:w="4508" w:type="dxa"/>
            <w:shd w:val="clear" w:color="auto" w:fill="BDD6EE" w:themeFill="accent1" w:themeFillTint="66"/>
          </w:tcPr>
          <w:p w:rsidR="00B54E36" w:rsidRPr="000D4F0C" w:rsidRDefault="00B54E36" w:rsidP="00701E73">
            <w:r w:rsidRPr="000D4F0C">
              <w:t>ROSC at hospital handover</w:t>
            </w:r>
          </w:p>
        </w:tc>
      </w:tr>
      <w:tr w:rsidR="00B54E36" w:rsidRPr="000D4F0C" w:rsidTr="0043796E">
        <w:tc>
          <w:tcPr>
            <w:tcW w:w="9016" w:type="dxa"/>
            <w:gridSpan w:val="2"/>
            <w:shd w:val="clear" w:color="auto" w:fill="FBE4D5" w:themeFill="accent2" w:themeFillTint="33"/>
          </w:tcPr>
          <w:p w:rsidR="00B54E36" w:rsidRPr="000D4F0C" w:rsidRDefault="00B54E36" w:rsidP="00701E73">
            <w:r w:rsidRPr="000D4F0C">
              <w:t>Description:</w:t>
            </w:r>
          </w:p>
          <w:p w:rsidR="00B54E36" w:rsidRPr="000D4F0C" w:rsidRDefault="00EF7FB5" w:rsidP="00701E73">
            <w:r w:rsidRPr="000D4F0C">
              <w:t>Core</w:t>
            </w:r>
          </w:p>
          <w:p w:rsidR="00EF7FB5" w:rsidRPr="000D4F0C" w:rsidRDefault="00EF7FB5" w:rsidP="00701E73">
            <w:r w:rsidRPr="000D4F0C">
              <w:t xml:space="preserve">Format: </w:t>
            </w:r>
            <w:r w:rsidR="00EE67D6" w:rsidRPr="000D4F0C">
              <w:t>tinyint</w:t>
            </w:r>
          </w:p>
          <w:p w:rsidR="00EF7FB5" w:rsidRPr="000D4F0C" w:rsidRDefault="00EF7FB5" w:rsidP="00701E73">
            <w:r w:rsidRPr="000D4F0C">
              <w:t>Definition Source: OHCAO</w:t>
            </w:r>
          </w:p>
          <w:p w:rsidR="00EF7FB5" w:rsidRPr="000D4F0C" w:rsidRDefault="00EF7FB5" w:rsidP="00701E73"/>
          <w:tbl>
            <w:tblPr>
              <w:tblStyle w:val="TableGrid"/>
              <w:tblW w:w="0" w:type="auto"/>
              <w:jc w:val="center"/>
              <w:tblLook w:val="04A0" w:firstRow="1" w:lastRow="0" w:firstColumn="1" w:lastColumn="0" w:noHBand="0" w:noVBand="1"/>
            </w:tblPr>
            <w:tblGrid>
              <w:gridCol w:w="1892"/>
              <w:gridCol w:w="3122"/>
              <w:gridCol w:w="1587"/>
              <w:gridCol w:w="2050"/>
            </w:tblGrid>
            <w:tr w:rsidR="00B54E36" w:rsidRPr="000D4F0C" w:rsidTr="00D85362">
              <w:trPr>
                <w:jc w:val="center"/>
              </w:trPr>
              <w:tc>
                <w:tcPr>
                  <w:tcW w:w="1892" w:type="dxa"/>
                  <w:shd w:val="clear" w:color="auto" w:fill="DEEAF6" w:themeFill="accent1" w:themeFillTint="33"/>
                </w:tcPr>
                <w:p w:rsidR="00B54E36" w:rsidRPr="000D4F0C" w:rsidRDefault="00B54E36" w:rsidP="00701E73">
                  <w:r w:rsidRPr="000D4F0C">
                    <w:t>0 No</w:t>
                  </w:r>
                </w:p>
              </w:tc>
              <w:tc>
                <w:tcPr>
                  <w:tcW w:w="3122" w:type="dxa"/>
                  <w:shd w:val="clear" w:color="auto" w:fill="DEEAF6" w:themeFill="accent1" w:themeFillTint="33"/>
                </w:tcPr>
                <w:p w:rsidR="00B54E36" w:rsidRPr="000D4F0C" w:rsidRDefault="00B54E36" w:rsidP="00701E73">
                  <w:r w:rsidRPr="000D4F0C">
                    <w:t>Match: equal 0 No</w:t>
                  </w:r>
                </w:p>
              </w:tc>
              <w:tc>
                <w:tcPr>
                  <w:tcW w:w="1587" w:type="dxa"/>
                  <w:shd w:val="clear" w:color="auto" w:fill="DEEAF6" w:themeFill="accent1" w:themeFillTint="33"/>
                </w:tcPr>
                <w:p w:rsidR="00B54E36" w:rsidRPr="000D4F0C" w:rsidRDefault="00B54E36" w:rsidP="00701E73">
                  <w:r w:rsidRPr="000D4F0C">
                    <w:t>New value: 0</w:t>
                  </w:r>
                </w:p>
              </w:tc>
              <w:tc>
                <w:tcPr>
                  <w:tcW w:w="2050" w:type="dxa"/>
                  <w:shd w:val="clear" w:color="auto" w:fill="DEEAF6" w:themeFill="accent1" w:themeFillTint="33"/>
                </w:tcPr>
                <w:p w:rsidR="00B54E36" w:rsidRPr="000D4F0C" w:rsidRDefault="00B54E36" w:rsidP="00701E73">
                  <w:r w:rsidRPr="000D4F0C">
                    <w:t>No</w:t>
                  </w:r>
                </w:p>
              </w:tc>
            </w:tr>
            <w:tr w:rsidR="00B54E36" w:rsidRPr="000D4F0C" w:rsidTr="00D85362">
              <w:trPr>
                <w:jc w:val="center"/>
              </w:trPr>
              <w:tc>
                <w:tcPr>
                  <w:tcW w:w="1892" w:type="dxa"/>
                  <w:shd w:val="clear" w:color="auto" w:fill="DEEAF6" w:themeFill="accent1" w:themeFillTint="33"/>
                </w:tcPr>
                <w:p w:rsidR="00B54E36" w:rsidRPr="000D4F0C" w:rsidRDefault="00B54E36" w:rsidP="00701E73">
                  <w:r w:rsidRPr="000D4F0C">
                    <w:t>1 Yes</w:t>
                  </w:r>
                </w:p>
              </w:tc>
              <w:tc>
                <w:tcPr>
                  <w:tcW w:w="3122" w:type="dxa"/>
                  <w:shd w:val="clear" w:color="auto" w:fill="DEEAF6" w:themeFill="accent1" w:themeFillTint="33"/>
                </w:tcPr>
                <w:p w:rsidR="00B54E36" w:rsidRPr="000D4F0C" w:rsidRDefault="00B54E36" w:rsidP="00701E73">
                  <w:r w:rsidRPr="000D4F0C">
                    <w:t>Match: equal 1 Yes</w:t>
                  </w:r>
                </w:p>
              </w:tc>
              <w:tc>
                <w:tcPr>
                  <w:tcW w:w="1587" w:type="dxa"/>
                  <w:shd w:val="clear" w:color="auto" w:fill="DEEAF6" w:themeFill="accent1" w:themeFillTint="33"/>
                </w:tcPr>
                <w:p w:rsidR="00B54E36" w:rsidRPr="000D4F0C" w:rsidRDefault="00B54E36" w:rsidP="00701E73">
                  <w:r w:rsidRPr="000D4F0C">
                    <w:t>New value: 1</w:t>
                  </w:r>
                </w:p>
              </w:tc>
              <w:tc>
                <w:tcPr>
                  <w:tcW w:w="2050" w:type="dxa"/>
                  <w:shd w:val="clear" w:color="auto" w:fill="DEEAF6" w:themeFill="accent1" w:themeFillTint="33"/>
                </w:tcPr>
                <w:p w:rsidR="00B54E36" w:rsidRPr="000D4F0C" w:rsidRDefault="00B54E36" w:rsidP="00701E73">
                  <w:r w:rsidRPr="000D4F0C">
                    <w:t>Yes</w:t>
                  </w:r>
                </w:p>
              </w:tc>
            </w:tr>
            <w:tr w:rsidR="00B54E36" w:rsidRPr="000D4F0C" w:rsidTr="00D85362">
              <w:trPr>
                <w:jc w:val="center"/>
              </w:trPr>
              <w:tc>
                <w:tcPr>
                  <w:tcW w:w="1892" w:type="dxa"/>
                  <w:shd w:val="clear" w:color="auto" w:fill="DEEAF6" w:themeFill="accent1" w:themeFillTint="33"/>
                </w:tcPr>
                <w:p w:rsidR="00B54E36" w:rsidRPr="000D4F0C" w:rsidRDefault="00B54E36" w:rsidP="00701E73">
                  <w:r w:rsidRPr="000D4F0C">
                    <w:t>96 Not applicable</w:t>
                  </w:r>
                </w:p>
              </w:tc>
              <w:tc>
                <w:tcPr>
                  <w:tcW w:w="3122" w:type="dxa"/>
                  <w:shd w:val="clear" w:color="auto" w:fill="DEEAF6" w:themeFill="accent1" w:themeFillTint="33"/>
                </w:tcPr>
                <w:p w:rsidR="00B54E36" w:rsidRPr="000D4F0C" w:rsidRDefault="00B54E36" w:rsidP="00701E73">
                  <w:r w:rsidRPr="000D4F0C">
                    <w:t>Match: equal 96 Not applicable</w:t>
                  </w:r>
                </w:p>
              </w:tc>
              <w:tc>
                <w:tcPr>
                  <w:tcW w:w="1587" w:type="dxa"/>
                  <w:shd w:val="clear" w:color="auto" w:fill="DEEAF6" w:themeFill="accent1" w:themeFillTint="33"/>
                </w:tcPr>
                <w:p w:rsidR="00B54E36" w:rsidRPr="000D4F0C" w:rsidRDefault="00B54E36" w:rsidP="00701E73">
                  <w:r w:rsidRPr="000D4F0C">
                    <w:t>New value: 96</w:t>
                  </w:r>
                </w:p>
              </w:tc>
              <w:tc>
                <w:tcPr>
                  <w:tcW w:w="2050" w:type="dxa"/>
                  <w:shd w:val="clear" w:color="auto" w:fill="DEEAF6" w:themeFill="accent1" w:themeFillTint="33"/>
                </w:tcPr>
                <w:p w:rsidR="00B54E36" w:rsidRPr="000D4F0C" w:rsidRDefault="00B54E36" w:rsidP="00701E73">
                  <w:r w:rsidRPr="000D4F0C">
                    <w:t>Not applicable</w:t>
                  </w:r>
                </w:p>
              </w:tc>
            </w:tr>
            <w:tr w:rsidR="00B54E36" w:rsidRPr="000D4F0C" w:rsidTr="00D85362">
              <w:trPr>
                <w:jc w:val="center"/>
              </w:trPr>
              <w:tc>
                <w:tcPr>
                  <w:tcW w:w="1892" w:type="dxa"/>
                  <w:shd w:val="clear" w:color="auto" w:fill="DEEAF6" w:themeFill="accent1" w:themeFillTint="33"/>
                </w:tcPr>
                <w:p w:rsidR="00B54E36" w:rsidRPr="000D4F0C" w:rsidRDefault="00B54E36" w:rsidP="00701E73">
                  <w:r w:rsidRPr="000D4F0C">
                    <w:t>98 Unobtainable</w:t>
                  </w:r>
                </w:p>
              </w:tc>
              <w:tc>
                <w:tcPr>
                  <w:tcW w:w="3122" w:type="dxa"/>
                  <w:shd w:val="clear" w:color="auto" w:fill="DEEAF6" w:themeFill="accent1" w:themeFillTint="33"/>
                </w:tcPr>
                <w:p w:rsidR="00B54E36" w:rsidRPr="000D4F0C" w:rsidRDefault="00B54E36" w:rsidP="00701E73">
                  <w:r w:rsidRPr="000D4F0C">
                    <w:t>Match: equal 98 Unobtainable</w:t>
                  </w:r>
                </w:p>
              </w:tc>
              <w:tc>
                <w:tcPr>
                  <w:tcW w:w="1587" w:type="dxa"/>
                  <w:shd w:val="clear" w:color="auto" w:fill="DEEAF6" w:themeFill="accent1" w:themeFillTint="33"/>
                </w:tcPr>
                <w:p w:rsidR="00B54E36" w:rsidRPr="000D4F0C" w:rsidRDefault="00B54E36" w:rsidP="00701E73">
                  <w:r w:rsidRPr="000D4F0C">
                    <w:t>New Value: 98</w:t>
                  </w:r>
                </w:p>
              </w:tc>
              <w:tc>
                <w:tcPr>
                  <w:tcW w:w="2050" w:type="dxa"/>
                  <w:shd w:val="clear" w:color="auto" w:fill="DEEAF6" w:themeFill="accent1" w:themeFillTint="33"/>
                </w:tcPr>
                <w:p w:rsidR="00B54E36" w:rsidRPr="000D4F0C" w:rsidRDefault="00B54E36" w:rsidP="00701E73">
                  <w:r w:rsidRPr="000D4F0C">
                    <w:t>Unobtainable</w:t>
                  </w:r>
                </w:p>
              </w:tc>
            </w:tr>
            <w:tr w:rsidR="00B54E36" w:rsidRPr="000D4F0C" w:rsidTr="00D85362">
              <w:trPr>
                <w:jc w:val="center"/>
              </w:trPr>
              <w:tc>
                <w:tcPr>
                  <w:tcW w:w="1892" w:type="dxa"/>
                  <w:shd w:val="clear" w:color="auto" w:fill="DEEAF6" w:themeFill="accent1" w:themeFillTint="33"/>
                </w:tcPr>
                <w:p w:rsidR="00B54E36" w:rsidRPr="000D4F0C" w:rsidRDefault="00B54E36" w:rsidP="00701E73">
                  <w:r w:rsidRPr="000D4F0C">
                    <w:t>99 Unknown</w:t>
                  </w:r>
                </w:p>
              </w:tc>
              <w:tc>
                <w:tcPr>
                  <w:tcW w:w="3122" w:type="dxa"/>
                  <w:shd w:val="clear" w:color="auto" w:fill="DEEAF6" w:themeFill="accent1" w:themeFillTint="33"/>
                </w:tcPr>
                <w:p w:rsidR="00B54E36" w:rsidRPr="000D4F0C" w:rsidRDefault="00B54E36" w:rsidP="00701E73">
                  <w:r w:rsidRPr="000D4F0C">
                    <w:t>Match: equal 99 Unknown</w:t>
                  </w:r>
                </w:p>
              </w:tc>
              <w:tc>
                <w:tcPr>
                  <w:tcW w:w="1587" w:type="dxa"/>
                  <w:shd w:val="clear" w:color="auto" w:fill="DEEAF6" w:themeFill="accent1" w:themeFillTint="33"/>
                </w:tcPr>
                <w:p w:rsidR="00B54E36" w:rsidRPr="000D4F0C" w:rsidRDefault="00B54E36" w:rsidP="00701E73">
                  <w:r w:rsidRPr="000D4F0C">
                    <w:t>New Value: 99</w:t>
                  </w:r>
                </w:p>
              </w:tc>
              <w:tc>
                <w:tcPr>
                  <w:tcW w:w="2050" w:type="dxa"/>
                  <w:shd w:val="clear" w:color="auto" w:fill="DEEAF6" w:themeFill="accent1" w:themeFillTint="33"/>
                </w:tcPr>
                <w:p w:rsidR="00B54E36" w:rsidRPr="000D4F0C" w:rsidRDefault="00B54E36" w:rsidP="00701E73">
                  <w:r w:rsidRPr="000D4F0C">
                    <w:t>Unknown</w:t>
                  </w:r>
                </w:p>
              </w:tc>
            </w:tr>
          </w:tbl>
          <w:p w:rsidR="00B54E36" w:rsidRPr="000D4F0C" w:rsidRDefault="00B54E36" w:rsidP="00701E73"/>
          <w:p w:rsidR="006D6F1D" w:rsidRPr="000D4F0C" w:rsidRDefault="000947BF" w:rsidP="00701E73">
            <w:r w:rsidRPr="000D4F0C">
              <w:t>Did the patient have ROSC at point of arrival at the emergency department of the receiving hospital?</w:t>
            </w:r>
          </w:p>
          <w:p w:rsidR="006D6F1D" w:rsidRPr="000D4F0C" w:rsidRDefault="006D6F1D" w:rsidP="00701E73"/>
          <w:p w:rsidR="006D6F1D" w:rsidRPr="000D4F0C" w:rsidRDefault="00EF7FB5" w:rsidP="00701E73">
            <w:r w:rsidRPr="000D4F0C">
              <w:t>Data Source: EMS ePRF/PRF, Hospital</w:t>
            </w:r>
          </w:p>
          <w:p w:rsidR="00B54E36" w:rsidRPr="000D4F0C" w:rsidRDefault="00B54E36" w:rsidP="00F97FD4"/>
        </w:tc>
      </w:tr>
    </w:tbl>
    <w:p w:rsidR="00B54E36" w:rsidRDefault="00B54E36" w:rsidP="00B54E36"/>
    <w:p w:rsidR="00D85362" w:rsidRDefault="00D85362">
      <w:r>
        <w:br w:type="page"/>
      </w:r>
    </w:p>
    <w:tbl>
      <w:tblPr>
        <w:tblStyle w:val="TableGrid"/>
        <w:tblW w:w="0" w:type="auto"/>
        <w:tblLook w:val="04A0" w:firstRow="1" w:lastRow="0" w:firstColumn="1" w:lastColumn="0" w:noHBand="0" w:noVBand="1"/>
      </w:tblPr>
      <w:tblGrid>
        <w:gridCol w:w="4508"/>
        <w:gridCol w:w="4508"/>
      </w:tblGrid>
      <w:tr w:rsidR="00B54E36" w:rsidRPr="000D4F0C" w:rsidTr="00EE67D6">
        <w:tc>
          <w:tcPr>
            <w:tcW w:w="4508" w:type="dxa"/>
            <w:shd w:val="clear" w:color="auto" w:fill="BDD6EE" w:themeFill="accent1" w:themeFillTint="66"/>
          </w:tcPr>
          <w:p w:rsidR="00B54E36" w:rsidRPr="000D4F0C" w:rsidRDefault="00B54E36" w:rsidP="00701E73">
            <w:r w:rsidRPr="000D4F0C">
              <w:lastRenderedPageBreak/>
              <w:t>Variable:</w:t>
            </w:r>
          </w:p>
        </w:tc>
        <w:tc>
          <w:tcPr>
            <w:tcW w:w="4508" w:type="dxa"/>
            <w:shd w:val="clear" w:color="auto" w:fill="BDD6EE" w:themeFill="accent1" w:themeFillTint="66"/>
          </w:tcPr>
          <w:p w:rsidR="00B54E36" w:rsidRPr="000D4F0C" w:rsidRDefault="00B54E36" w:rsidP="00701E73">
            <w:r w:rsidRPr="000D4F0C">
              <w:t>Death confirmed by EMS?</w:t>
            </w:r>
          </w:p>
        </w:tc>
      </w:tr>
      <w:tr w:rsidR="00B54E36" w:rsidRPr="000D4F0C" w:rsidTr="00EE67D6">
        <w:tc>
          <w:tcPr>
            <w:tcW w:w="4508" w:type="dxa"/>
            <w:shd w:val="clear" w:color="auto" w:fill="BDD6EE" w:themeFill="accent1" w:themeFillTint="66"/>
          </w:tcPr>
          <w:p w:rsidR="00B54E36" w:rsidRPr="000D4F0C" w:rsidRDefault="00B54E36" w:rsidP="00701E73">
            <w:r w:rsidRPr="000D4F0C">
              <w:t>OHCAO short name:</w:t>
            </w:r>
          </w:p>
        </w:tc>
        <w:tc>
          <w:tcPr>
            <w:tcW w:w="4508" w:type="dxa"/>
            <w:shd w:val="clear" w:color="auto" w:fill="BDD6EE" w:themeFill="accent1" w:themeFillTint="66"/>
          </w:tcPr>
          <w:p w:rsidR="00B54E36" w:rsidRPr="000D4F0C" w:rsidRDefault="00B54E36" w:rsidP="00701E73">
            <w:r w:rsidRPr="000D4F0C">
              <w:t>clg_ROLE</w:t>
            </w:r>
          </w:p>
        </w:tc>
      </w:tr>
      <w:tr w:rsidR="00B54E36" w:rsidRPr="000D4F0C" w:rsidTr="00EE67D6">
        <w:tc>
          <w:tcPr>
            <w:tcW w:w="4508" w:type="dxa"/>
            <w:shd w:val="clear" w:color="auto" w:fill="BDD6EE" w:themeFill="accent1" w:themeFillTint="66"/>
          </w:tcPr>
          <w:p w:rsidR="00B54E36" w:rsidRPr="000D4F0C" w:rsidRDefault="00B54E36" w:rsidP="00701E73">
            <w:r w:rsidRPr="000D4F0C">
              <w:t>OHCAO long name:</w:t>
            </w:r>
          </w:p>
        </w:tc>
        <w:tc>
          <w:tcPr>
            <w:tcW w:w="4508" w:type="dxa"/>
            <w:shd w:val="clear" w:color="auto" w:fill="BDD6EE" w:themeFill="accent1" w:themeFillTint="66"/>
          </w:tcPr>
          <w:p w:rsidR="00B54E36" w:rsidRPr="000D4F0C" w:rsidRDefault="00B54E36" w:rsidP="00701E73">
            <w:r w:rsidRPr="000D4F0C">
              <w:t>Death confirmed by Emergency Medical Services?</w:t>
            </w:r>
          </w:p>
        </w:tc>
      </w:tr>
      <w:tr w:rsidR="00B54E36" w:rsidRPr="000D4F0C" w:rsidTr="0043796E">
        <w:tc>
          <w:tcPr>
            <w:tcW w:w="9016" w:type="dxa"/>
            <w:gridSpan w:val="2"/>
            <w:shd w:val="clear" w:color="auto" w:fill="FBE4D5" w:themeFill="accent2" w:themeFillTint="33"/>
          </w:tcPr>
          <w:p w:rsidR="00B54E36" w:rsidRPr="000D4F0C" w:rsidRDefault="00B54E36" w:rsidP="00701E73">
            <w:r w:rsidRPr="000D4F0C">
              <w:t>Description:</w:t>
            </w:r>
          </w:p>
          <w:p w:rsidR="00B54E36" w:rsidRPr="000D4F0C" w:rsidRDefault="00EF7FB5" w:rsidP="00701E73">
            <w:r w:rsidRPr="000D4F0C">
              <w:t>Supplemental</w:t>
            </w:r>
          </w:p>
          <w:p w:rsidR="00EF7FB5" w:rsidRPr="000D4F0C" w:rsidRDefault="00EF7FB5" w:rsidP="00701E73">
            <w:r w:rsidRPr="000D4F0C">
              <w:t xml:space="preserve">Format: </w:t>
            </w:r>
            <w:r w:rsidR="00EE67D6" w:rsidRPr="000D4F0C">
              <w:t>tinyint</w:t>
            </w:r>
          </w:p>
          <w:p w:rsidR="00EF7FB5" w:rsidRPr="000D4F0C" w:rsidRDefault="00EF7FB5" w:rsidP="00701E73">
            <w:r w:rsidRPr="000D4F0C">
              <w:t>Definition Source: OHCAO</w:t>
            </w:r>
          </w:p>
          <w:p w:rsidR="00EF7FB5" w:rsidRPr="000D4F0C" w:rsidRDefault="00EF7FB5" w:rsidP="00701E73"/>
          <w:tbl>
            <w:tblPr>
              <w:tblStyle w:val="TableGrid"/>
              <w:tblW w:w="0" w:type="auto"/>
              <w:jc w:val="center"/>
              <w:tblLook w:val="04A0" w:firstRow="1" w:lastRow="0" w:firstColumn="1" w:lastColumn="0" w:noHBand="0" w:noVBand="1"/>
            </w:tblPr>
            <w:tblGrid>
              <w:gridCol w:w="1892"/>
              <w:gridCol w:w="3122"/>
              <w:gridCol w:w="1587"/>
              <w:gridCol w:w="2050"/>
            </w:tblGrid>
            <w:tr w:rsidR="00B54E36" w:rsidRPr="000D4F0C" w:rsidTr="00D85362">
              <w:trPr>
                <w:jc w:val="center"/>
              </w:trPr>
              <w:tc>
                <w:tcPr>
                  <w:tcW w:w="1892" w:type="dxa"/>
                  <w:shd w:val="clear" w:color="auto" w:fill="DEEAF6" w:themeFill="accent1" w:themeFillTint="33"/>
                </w:tcPr>
                <w:p w:rsidR="00B54E36" w:rsidRPr="000D4F0C" w:rsidRDefault="00B54E36" w:rsidP="00701E73">
                  <w:r w:rsidRPr="000D4F0C">
                    <w:t>0 No</w:t>
                  </w:r>
                </w:p>
              </w:tc>
              <w:tc>
                <w:tcPr>
                  <w:tcW w:w="3122" w:type="dxa"/>
                  <w:shd w:val="clear" w:color="auto" w:fill="DEEAF6" w:themeFill="accent1" w:themeFillTint="33"/>
                </w:tcPr>
                <w:p w:rsidR="00B54E36" w:rsidRPr="000D4F0C" w:rsidRDefault="00B54E36" w:rsidP="00701E73">
                  <w:r w:rsidRPr="000D4F0C">
                    <w:t>Match: equal 0 No</w:t>
                  </w:r>
                </w:p>
              </w:tc>
              <w:tc>
                <w:tcPr>
                  <w:tcW w:w="1587" w:type="dxa"/>
                  <w:shd w:val="clear" w:color="auto" w:fill="DEEAF6" w:themeFill="accent1" w:themeFillTint="33"/>
                </w:tcPr>
                <w:p w:rsidR="00B54E36" w:rsidRPr="000D4F0C" w:rsidRDefault="00B54E36" w:rsidP="00701E73">
                  <w:r w:rsidRPr="000D4F0C">
                    <w:t>New value: 0</w:t>
                  </w:r>
                </w:p>
              </w:tc>
              <w:tc>
                <w:tcPr>
                  <w:tcW w:w="2050" w:type="dxa"/>
                  <w:shd w:val="clear" w:color="auto" w:fill="DEEAF6" w:themeFill="accent1" w:themeFillTint="33"/>
                </w:tcPr>
                <w:p w:rsidR="00B54E36" w:rsidRPr="000D4F0C" w:rsidRDefault="00B54E36" w:rsidP="00701E73">
                  <w:r w:rsidRPr="000D4F0C">
                    <w:t>No</w:t>
                  </w:r>
                </w:p>
              </w:tc>
            </w:tr>
            <w:tr w:rsidR="00B54E36" w:rsidRPr="000D4F0C" w:rsidTr="00D85362">
              <w:trPr>
                <w:jc w:val="center"/>
              </w:trPr>
              <w:tc>
                <w:tcPr>
                  <w:tcW w:w="1892" w:type="dxa"/>
                  <w:shd w:val="clear" w:color="auto" w:fill="DEEAF6" w:themeFill="accent1" w:themeFillTint="33"/>
                </w:tcPr>
                <w:p w:rsidR="00B54E36" w:rsidRPr="000D4F0C" w:rsidRDefault="00B54E36" w:rsidP="00701E73">
                  <w:r w:rsidRPr="000D4F0C">
                    <w:t>1 Yes</w:t>
                  </w:r>
                </w:p>
              </w:tc>
              <w:tc>
                <w:tcPr>
                  <w:tcW w:w="3122" w:type="dxa"/>
                  <w:shd w:val="clear" w:color="auto" w:fill="DEEAF6" w:themeFill="accent1" w:themeFillTint="33"/>
                </w:tcPr>
                <w:p w:rsidR="00B54E36" w:rsidRPr="000D4F0C" w:rsidRDefault="00B54E36" w:rsidP="00701E73">
                  <w:r w:rsidRPr="000D4F0C">
                    <w:t>Match: equal 1 Yes</w:t>
                  </w:r>
                </w:p>
              </w:tc>
              <w:tc>
                <w:tcPr>
                  <w:tcW w:w="1587" w:type="dxa"/>
                  <w:shd w:val="clear" w:color="auto" w:fill="DEEAF6" w:themeFill="accent1" w:themeFillTint="33"/>
                </w:tcPr>
                <w:p w:rsidR="00B54E36" w:rsidRPr="000D4F0C" w:rsidRDefault="00B54E36" w:rsidP="00701E73">
                  <w:r w:rsidRPr="000D4F0C">
                    <w:t>New value: 1</w:t>
                  </w:r>
                </w:p>
              </w:tc>
              <w:tc>
                <w:tcPr>
                  <w:tcW w:w="2050" w:type="dxa"/>
                  <w:shd w:val="clear" w:color="auto" w:fill="DEEAF6" w:themeFill="accent1" w:themeFillTint="33"/>
                </w:tcPr>
                <w:p w:rsidR="00B54E36" w:rsidRPr="000D4F0C" w:rsidRDefault="00B54E36" w:rsidP="00701E73">
                  <w:r w:rsidRPr="000D4F0C">
                    <w:t>Yes</w:t>
                  </w:r>
                </w:p>
              </w:tc>
            </w:tr>
            <w:tr w:rsidR="00B54E36" w:rsidRPr="000D4F0C" w:rsidTr="00D85362">
              <w:trPr>
                <w:jc w:val="center"/>
              </w:trPr>
              <w:tc>
                <w:tcPr>
                  <w:tcW w:w="1892" w:type="dxa"/>
                  <w:shd w:val="clear" w:color="auto" w:fill="DEEAF6" w:themeFill="accent1" w:themeFillTint="33"/>
                </w:tcPr>
                <w:p w:rsidR="00B54E36" w:rsidRPr="000D4F0C" w:rsidRDefault="00B54E36" w:rsidP="00701E73">
                  <w:r w:rsidRPr="000D4F0C">
                    <w:t>96 Not applicable</w:t>
                  </w:r>
                </w:p>
              </w:tc>
              <w:tc>
                <w:tcPr>
                  <w:tcW w:w="3122" w:type="dxa"/>
                  <w:shd w:val="clear" w:color="auto" w:fill="DEEAF6" w:themeFill="accent1" w:themeFillTint="33"/>
                </w:tcPr>
                <w:p w:rsidR="00B54E36" w:rsidRPr="000D4F0C" w:rsidRDefault="00B54E36" w:rsidP="00701E73">
                  <w:r w:rsidRPr="000D4F0C">
                    <w:t>Match: equal 96 Not applicable</w:t>
                  </w:r>
                </w:p>
              </w:tc>
              <w:tc>
                <w:tcPr>
                  <w:tcW w:w="1587" w:type="dxa"/>
                  <w:shd w:val="clear" w:color="auto" w:fill="DEEAF6" w:themeFill="accent1" w:themeFillTint="33"/>
                </w:tcPr>
                <w:p w:rsidR="00B54E36" w:rsidRPr="000D4F0C" w:rsidRDefault="00B54E36" w:rsidP="00701E73">
                  <w:r w:rsidRPr="000D4F0C">
                    <w:t>New value: 96</w:t>
                  </w:r>
                </w:p>
              </w:tc>
              <w:tc>
                <w:tcPr>
                  <w:tcW w:w="2050" w:type="dxa"/>
                  <w:shd w:val="clear" w:color="auto" w:fill="DEEAF6" w:themeFill="accent1" w:themeFillTint="33"/>
                </w:tcPr>
                <w:p w:rsidR="00B54E36" w:rsidRPr="000D4F0C" w:rsidRDefault="00B54E36" w:rsidP="00701E73">
                  <w:r w:rsidRPr="000D4F0C">
                    <w:t>Not applicable</w:t>
                  </w:r>
                </w:p>
              </w:tc>
            </w:tr>
            <w:tr w:rsidR="00B54E36" w:rsidRPr="000D4F0C" w:rsidTr="00D85362">
              <w:trPr>
                <w:jc w:val="center"/>
              </w:trPr>
              <w:tc>
                <w:tcPr>
                  <w:tcW w:w="1892" w:type="dxa"/>
                  <w:shd w:val="clear" w:color="auto" w:fill="DEEAF6" w:themeFill="accent1" w:themeFillTint="33"/>
                </w:tcPr>
                <w:p w:rsidR="00B54E36" w:rsidRPr="000D4F0C" w:rsidRDefault="00B54E36" w:rsidP="00701E73">
                  <w:r w:rsidRPr="000D4F0C">
                    <w:t>98 Unobtainable</w:t>
                  </w:r>
                </w:p>
              </w:tc>
              <w:tc>
                <w:tcPr>
                  <w:tcW w:w="3122" w:type="dxa"/>
                  <w:shd w:val="clear" w:color="auto" w:fill="DEEAF6" w:themeFill="accent1" w:themeFillTint="33"/>
                </w:tcPr>
                <w:p w:rsidR="00B54E36" w:rsidRPr="000D4F0C" w:rsidRDefault="00B54E36" w:rsidP="00701E73">
                  <w:r w:rsidRPr="000D4F0C">
                    <w:t>Match: equal 98 Unobtainable</w:t>
                  </w:r>
                </w:p>
              </w:tc>
              <w:tc>
                <w:tcPr>
                  <w:tcW w:w="1587" w:type="dxa"/>
                  <w:shd w:val="clear" w:color="auto" w:fill="DEEAF6" w:themeFill="accent1" w:themeFillTint="33"/>
                </w:tcPr>
                <w:p w:rsidR="00B54E36" w:rsidRPr="000D4F0C" w:rsidRDefault="00B54E36" w:rsidP="00701E73">
                  <w:r w:rsidRPr="000D4F0C">
                    <w:t>New Value: 98</w:t>
                  </w:r>
                </w:p>
              </w:tc>
              <w:tc>
                <w:tcPr>
                  <w:tcW w:w="2050" w:type="dxa"/>
                  <w:shd w:val="clear" w:color="auto" w:fill="DEEAF6" w:themeFill="accent1" w:themeFillTint="33"/>
                </w:tcPr>
                <w:p w:rsidR="00B54E36" w:rsidRPr="000D4F0C" w:rsidRDefault="00B54E36" w:rsidP="00701E73">
                  <w:r w:rsidRPr="000D4F0C">
                    <w:t>Unobtainable</w:t>
                  </w:r>
                </w:p>
              </w:tc>
            </w:tr>
            <w:tr w:rsidR="00B54E36" w:rsidRPr="000D4F0C" w:rsidTr="00D85362">
              <w:trPr>
                <w:jc w:val="center"/>
              </w:trPr>
              <w:tc>
                <w:tcPr>
                  <w:tcW w:w="1892" w:type="dxa"/>
                  <w:shd w:val="clear" w:color="auto" w:fill="DEEAF6" w:themeFill="accent1" w:themeFillTint="33"/>
                </w:tcPr>
                <w:p w:rsidR="00B54E36" w:rsidRPr="000D4F0C" w:rsidRDefault="00B54E36" w:rsidP="00701E73">
                  <w:r w:rsidRPr="000D4F0C">
                    <w:t>99 Unknown</w:t>
                  </w:r>
                </w:p>
              </w:tc>
              <w:tc>
                <w:tcPr>
                  <w:tcW w:w="3122" w:type="dxa"/>
                  <w:shd w:val="clear" w:color="auto" w:fill="DEEAF6" w:themeFill="accent1" w:themeFillTint="33"/>
                </w:tcPr>
                <w:p w:rsidR="00B54E36" w:rsidRPr="000D4F0C" w:rsidRDefault="00B54E36" w:rsidP="00701E73">
                  <w:r w:rsidRPr="000D4F0C">
                    <w:t>Match: equal 99 Unknown</w:t>
                  </w:r>
                </w:p>
              </w:tc>
              <w:tc>
                <w:tcPr>
                  <w:tcW w:w="1587" w:type="dxa"/>
                  <w:shd w:val="clear" w:color="auto" w:fill="DEEAF6" w:themeFill="accent1" w:themeFillTint="33"/>
                </w:tcPr>
                <w:p w:rsidR="00B54E36" w:rsidRPr="000D4F0C" w:rsidRDefault="00B54E36" w:rsidP="00701E73">
                  <w:r w:rsidRPr="000D4F0C">
                    <w:t>New Value: 99</w:t>
                  </w:r>
                </w:p>
              </w:tc>
              <w:tc>
                <w:tcPr>
                  <w:tcW w:w="2050" w:type="dxa"/>
                  <w:shd w:val="clear" w:color="auto" w:fill="DEEAF6" w:themeFill="accent1" w:themeFillTint="33"/>
                </w:tcPr>
                <w:p w:rsidR="00B54E36" w:rsidRPr="000D4F0C" w:rsidRDefault="00B54E36" w:rsidP="00701E73">
                  <w:r w:rsidRPr="000D4F0C">
                    <w:t>Unknown</w:t>
                  </w:r>
                </w:p>
              </w:tc>
            </w:tr>
          </w:tbl>
          <w:p w:rsidR="00B54E36" w:rsidRPr="000D4F0C" w:rsidRDefault="00B54E36" w:rsidP="00701E73"/>
          <w:p w:rsidR="006D6F1D" w:rsidRPr="000D4F0C" w:rsidRDefault="000947BF" w:rsidP="00701E73">
            <w:r w:rsidRPr="000D4F0C">
              <w:t>Recognition of Life Extinct (ROLE) by responded EMS</w:t>
            </w:r>
          </w:p>
          <w:p w:rsidR="006D6F1D" w:rsidRPr="000D4F0C" w:rsidRDefault="000947BF" w:rsidP="00701E73">
            <w:r w:rsidRPr="000D4F0C">
              <w:t>Note: if “1 Yes”, any “Blank” ‘Date of Death’ will be transformed from date of incident</w:t>
            </w:r>
          </w:p>
          <w:p w:rsidR="006D6F1D" w:rsidRPr="000D4F0C" w:rsidRDefault="006D6F1D" w:rsidP="00701E73"/>
          <w:p w:rsidR="006D6F1D" w:rsidRPr="000D4F0C" w:rsidRDefault="00EF7FB5" w:rsidP="00701E73">
            <w:r w:rsidRPr="000D4F0C">
              <w:t>Data Source: EMS ePRF/PRF</w:t>
            </w:r>
          </w:p>
          <w:p w:rsidR="00B54E36" w:rsidRPr="000D4F0C" w:rsidRDefault="00B54E36" w:rsidP="00F97FD4"/>
        </w:tc>
      </w:tr>
    </w:tbl>
    <w:p w:rsidR="00B54E36" w:rsidRDefault="00B54E36" w:rsidP="00B54E36"/>
    <w:p w:rsidR="00D85362" w:rsidRPr="000D4F0C" w:rsidRDefault="00D85362" w:rsidP="00B54E36"/>
    <w:tbl>
      <w:tblPr>
        <w:tblStyle w:val="TableGrid"/>
        <w:tblW w:w="0" w:type="auto"/>
        <w:tblLook w:val="04A0" w:firstRow="1" w:lastRow="0" w:firstColumn="1" w:lastColumn="0" w:noHBand="0" w:noVBand="1"/>
      </w:tblPr>
      <w:tblGrid>
        <w:gridCol w:w="4508"/>
        <w:gridCol w:w="4508"/>
      </w:tblGrid>
      <w:tr w:rsidR="00096550" w:rsidRPr="000D4F0C" w:rsidTr="00EE67D6">
        <w:tc>
          <w:tcPr>
            <w:tcW w:w="4508" w:type="dxa"/>
            <w:shd w:val="clear" w:color="auto" w:fill="BDD6EE" w:themeFill="accent1" w:themeFillTint="66"/>
          </w:tcPr>
          <w:p w:rsidR="00096550" w:rsidRPr="000D4F0C" w:rsidRDefault="00096550" w:rsidP="00701E73">
            <w:r w:rsidRPr="000D4F0C">
              <w:t>Variable:</w:t>
            </w:r>
          </w:p>
        </w:tc>
        <w:tc>
          <w:tcPr>
            <w:tcW w:w="4508" w:type="dxa"/>
            <w:shd w:val="clear" w:color="auto" w:fill="BDD6EE" w:themeFill="accent1" w:themeFillTint="66"/>
          </w:tcPr>
          <w:p w:rsidR="00096550" w:rsidRPr="000D4F0C" w:rsidRDefault="00096550" w:rsidP="00701E73">
            <w:r w:rsidRPr="000D4F0C">
              <w:t>Receiving hospital code/name</w:t>
            </w:r>
          </w:p>
        </w:tc>
      </w:tr>
      <w:tr w:rsidR="00096550" w:rsidRPr="000D4F0C" w:rsidTr="00EE67D6">
        <w:tc>
          <w:tcPr>
            <w:tcW w:w="4508" w:type="dxa"/>
            <w:shd w:val="clear" w:color="auto" w:fill="BDD6EE" w:themeFill="accent1" w:themeFillTint="66"/>
          </w:tcPr>
          <w:p w:rsidR="00096550" w:rsidRPr="000D4F0C" w:rsidRDefault="00096550" w:rsidP="00701E73">
            <w:r w:rsidRPr="000D4F0C">
              <w:t>OHCAO short name:</w:t>
            </w:r>
          </w:p>
        </w:tc>
        <w:tc>
          <w:tcPr>
            <w:tcW w:w="4508" w:type="dxa"/>
            <w:shd w:val="clear" w:color="auto" w:fill="BDD6EE" w:themeFill="accent1" w:themeFillTint="66"/>
          </w:tcPr>
          <w:p w:rsidR="00096550" w:rsidRPr="000D4F0C" w:rsidRDefault="00096550" w:rsidP="00701E73">
            <w:r w:rsidRPr="000D4F0C">
              <w:t>clg_HospCode</w:t>
            </w:r>
          </w:p>
        </w:tc>
      </w:tr>
      <w:tr w:rsidR="00096550" w:rsidRPr="000D4F0C" w:rsidTr="00EE67D6">
        <w:tc>
          <w:tcPr>
            <w:tcW w:w="4508" w:type="dxa"/>
            <w:shd w:val="clear" w:color="auto" w:fill="BDD6EE" w:themeFill="accent1" w:themeFillTint="66"/>
          </w:tcPr>
          <w:p w:rsidR="00096550" w:rsidRPr="000D4F0C" w:rsidRDefault="00096550" w:rsidP="00701E73">
            <w:r w:rsidRPr="000D4F0C">
              <w:t>OHCAO long name:</w:t>
            </w:r>
          </w:p>
        </w:tc>
        <w:tc>
          <w:tcPr>
            <w:tcW w:w="4508" w:type="dxa"/>
            <w:shd w:val="clear" w:color="auto" w:fill="BDD6EE" w:themeFill="accent1" w:themeFillTint="66"/>
          </w:tcPr>
          <w:p w:rsidR="00096550" w:rsidRPr="000D4F0C" w:rsidRDefault="00096550" w:rsidP="00701E73">
            <w:r w:rsidRPr="000D4F0C">
              <w:t>Receiving hospital code/name</w:t>
            </w:r>
          </w:p>
        </w:tc>
      </w:tr>
      <w:tr w:rsidR="00096550" w:rsidRPr="000D4F0C" w:rsidTr="0043796E">
        <w:tc>
          <w:tcPr>
            <w:tcW w:w="9016" w:type="dxa"/>
            <w:gridSpan w:val="2"/>
            <w:shd w:val="clear" w:color="auto" w:fill="FBE4D5" w:themeFill="accent2" w:themeFillTint="33"/>
          </w:tcPr>
          <w:p w:rsidR="00096550" w:rsidRPr="000D4F0C" w:rsidRDefault="00096550" w:rsidP="00701E73">
            <w:r w:rsidRPr="000D4F0C">
              <w:t>Description:</w:t>
            </w:r>
          </w:p>
          <w:p w:rsidR="00096550" w:rsidRPr="000D4F0C" w:rsidRDefault="00096550" w:rsidP="00701E73">
            <w:r w:rsidRPr="000D4F0C">
              <w:t>This is copied verbatim from each Ambulance Service download of data</w:t>
            </w:r>
          </w:p>
          <w:p w:rsidR="006D6F1D" w:rsidRPr="000D4F0C" w:rsidRDefault="00EF7FB5" w:rsidP="00701E73">
            <w:r w:rsidRPr="000D4F0C">
              <w:t>Core</w:t>
            </w:r>
          </w:p>
          <w:p w:rsidR="00EF7FB5" w:rsidRPr="000D4F0C" w:rsidRDefault="00EF7FB5" w:rsidP="00701E73">
            <w:r w:rsidRPr="000D4F0C">
              <w:t xml:space="preserve">Format: </w:t>
            </w:r>
            <w:r w:rsidR="00EE67D6" w:rsidRPr="000D4F0C">
              <w:t>tinyint</w:t>
            </w:r>
          </w:p>
          <w:p w:rsidR="00EF7FB5" w:rsidRPr="000D4F0C" w:rsidRDefault="00EF7FB5" w:rsidP="00701E73">
            <w:r w:rsidRPr="000D4F0C">
              <w:t>Definition Source: OHCAO</w:t>
            </w:r>
          </w:p>
          <w:p w:rsidR="00EF7FB5" w:rsidRPr="000D4F0C" w:rsidRDefault="00EF7FB5" w:rsidP="00701E73"/>
          <w:p w:rsidR="006D6F1D" w:rsidRPr="000D4F0C" w:rsidRDefault="000947BF" w:rsidP="00701E73">
            <w:r w:rsidRPr="000D4F0C">
              <w:t>Note: Copy of codes/names used within each service to be provided separately</w:t>
            </w:r>
          </w:p>
          <w:p w:rsidR="006D6F1D" w:rsidRPr="000D4F0C" w:rsidRDefault="006D6F1D" w:rsidP="00701E73"/>
          <w:p w:rsidR="006D6F1D" w:rsidRPr="000D4F0C" w:rsidRDefault="00EF7FB5" w:rsidP="00701E73">
            <w:r w:rsidRPr="000D4F0C">
              <w:t>Data Source: EMS ePRF/PRF</w:t>
            </w:r>
          </w:p>
          <w:p w:rsidR="00CC4478" w:rsidRPr="000D4F0C" w:rsidRDefault="00CC4478" w:rsidP="00701E73"/>
          <w:p w:rsidR="00CC4478" w:rsidRPr="000D4F0C" w:rsidRDefault="00CC4478" w:rsidP="00701E73">
            <w:r w:rsidRPr="000D4F0C">
              <w:t>Mixture of codes and names/abbreviations of hospitals. Unclear whether codes correspond to a hospital.</w:t>
            </w:r>
          </w:p>
          <w:p w:rsidR="00096550" w:rsidRPr="000D4F0C" w:rsidRDefault="00096550" w:rsidP="00701E73"/>
        </w:tc>
      </w:tr>
    </w:tbl>
    <w:p w:rsidR="00F97FD4" w:rsidRPr="000D4F0C" w:rsidRDefault="00F97FD4" w:rsidP="00096550"/>
    <w:p w:rsidR="00F97FD4" w:rsidRPr="000D4F0C" w:rsidRDefault="00F97FD4" w:rsidP="00F97FD4">
      <w:r w:rsidRPr="000D4F0C">
        <w:br w:type="page"/>
      </w:r>
    </w:p>
    <w:tbl>
      <w:tblPr>
        <w:tblStyle w:val="TableGrid"/>
        <w:tblW w:w="0" w:type="auto"/>
        <w:tblLook w:val="04A0" w:firstRow="1" w:lastRow="0" w:firstColumn="1" w:lastColumn="0" w:noHBand="0" w:noVBand="1"/>
      </w:tblPr>
      <w:tblGrid>
        <w:gridCol w:w="4508"/>
        <w:gridCol w:w="4508"/>
      </w:tblGrid>
      <w:tr w:rsidR="00096550" w:rsidRPr="000D4F0C" w:rsidTr="00EE67D6">
        <w:tc>
          <w:tcPr>
            <w:tcW w:w="4508" w:type="dxa"/>
            <w:shd w:val="clear" w:color="auto" w:fill="BDD6EE" w:themeFill="accent1" w:themeFillTint="66"/>
          </w:tcPr>
          <w:p w:rsidR="00096550" w:rsidRPr="000D4F0C" w:rsidRDefault="00096550" w:rsidP="00701E73">
            <w:r w:rsidRPr="000D4F0C">
              <w:lastRenderedPageBreak/>
              <w:t>Variable:</w:t>
            </w:r>
          </w:p>
        </w:tc>
        <w:tc>
          <w:tcPr>
            <w:tcW w:w="4508" w:type="dxa"/>
            <w:shd w:val="clear" w:color="auto" w:fill="BDD6EE" w:themeFill="accent1" w:themeFillTint="66"/>
          </w:tcPr>
          <w:p w:rsidR="00096550" w:rsidRPr="000D4F0C" w:rsidRDefault="00096550" w:rsidP="00701E73">
            <w:r w:rsidRPr="000D4F0C">
              <w:t xml:space="preserve">Survival to discharge </w:t>
            </w:r>
          </w:p>
        </w:tc>
      </w:tr>
      <w:tr w:rsidR="00096550" w:rsidRPr="000D4F0C" w:rsidTr="00EE67D6">
        <w:tc>
          <w:tcPr>
            <w:tcW w:w="4508" w:type="dxa"/>
            <w:shd w:val="clear" w:color="auto" w:fill="BDD6EE" w:themeFill="accent1" w:themeFillTint="66"/>
          </w:tcPr>
          <w:p w:rsidR="00096550" w:rsidRPr="000D4F0C" w:rsidRDefault="00096550" w:rsidP="00701E73">
            <w:r w:rsidRPr="000D4F0C">
              <w:t>OHCAO short name:</w:t>
            </w:r>
          </w:p>
        </w:tc>
        <w:tc>
          <w:tcPr>
            <w:tcW w:w="4508" w:type="dxa"/>
            <w:shd w:val="clear" w:color="auto" w:fill="BDD6EE" w:themeFill="accent1" w:themeFillTint="66"/>
          </w:tcPr>
          <w:p w:rsidR="00096550" w:rsidRPr="000D4F0C" w:rsidRDefault="00096550" w:rsidP="00701E73">
            <w:r w:rsidRPr="000D4F0C">
              <w:t>clg_Discharged</w:t>
            </w:r>
          </w:p>
        </w:tc>
      </w:tr>
      <w:tr w:rsidR="00096550" w:rsidRPr="000D4F0C" w:rsidTr="00EE67D6">
        <w:tc>
          <w:tcPr>
            <w:tcW w:w="4508" w:type="dxa"/>
            <w:shd w:val="clear" w:color="auto" w:fill="BDD6EE" w:themeFill="accent1" w:themeFillTint="66"/>
          </w:tcPr>
          <w:p w:rsidR="00096550" w:rsidRPr="000D4F0C" w:rsidRDefault="00096550" w:rsidP="00701E73">
            <w:r w:rsidRPr="000D4F0C">
              <w:t>OHCAO long name:</w:t>
            </w:r>
          </w:p>
        </w:tc>
        <w:tc>
          <w:tcPr>
            <w:tcW w:w="4508" w:type="dxa"/>
            <w:shd w:val="clear" w:color="auto" w:fill="BDD6EE" w:themeFill="accent1" w:themeFillTint="66"/>
          </w:tcPr>
          <w:p w:rsidR="00096550" w:rsidRPr="000D4F0C" w:rsidRDefault="00096550" w:rsidP="00701E73">
            <w:r w:rsidRPr="000D4F0C">
              <w:t>Survival to discharge</w:t>
            </w:r>
          </w:p>
        </w:tc>
      </w:tr>
      <w:tr w:rsidR="00096550" w:rsidRPr="000D4F0C" w:rsidTr="0043796E">
        <w:tc>
          <w:tcPr>
            <w:tcW w:w="9016" w:type="dxa"/>
            <w:gridSpan w:val="2"/>
            <w:shd w:val="clear" w:color="auto" w:fill="FBE4D5" w:themeFill="accent2" w:themeFillTint="33"/>
          </w:tcPr>
          <w:p w:rsidR="00096550" w:rsidRPr="000D4F0C" w:rsidRDefault="00096550" w:rsidP="00701E73">
            <w:r w:rsidRPr="000D4F0C">
              <w:t>Description:</w:t>
            </w:r>
          </w:p>
          <w:p w:rsidR="00096550" w:rsidRPr="000D4F0C" w:rsidRDefault="00EF7FB5" w:rsidP="00701E73">
            <w:r w:rsidRPr="000D4F0C">
              <w:t>Core</w:t>
            </w:r>
          </w:p>
          <w:p w:rsidR="00EF7FB5" w:rsidRPr="000D4F0C" w:rsidRDefault="00EF7FB5" w:rsidP="00701E73">
            <w:r w:rsidRPr="000D4F0C">
              <w:t xml:space="preserve">Format: </w:t>
            </w:r>
            <w:r w:rsidR="00EE67D6" w:rsidRPr="000D4F0C">
              <w:t>tinyint</w:t>
            </w:r>
          </w:p>
          <w:p w:rsidR="00EF7FB5" w:rsidRPr="000D4F0C" w:rsidRDefault="00EF7FB5" w:rsidP="00701E73">
            <w:r w:rsidRPr="000D4F0C">
              <w:t>Definition Source: OHCAO</w:t>
            </w:r>
          </w:p>
          <w:p w:rsidR="00EF7FB5" w:rsidRPr="000D4F0C" w:rsidRDefault="00EF7FB5" w:rsidP="00701E73"/>
          <w:tbl>
            <w:tblPr>
              <w:tblStyle w:val="TableGrid"/>
              <w:tblW w:w="0" w:type="auto"/>
              <w:jc w:val="center"/>
              <w:tblLook w:val="04A0" w:firstRow="1" w:lastRow="0" w:firstColumn="1" w:lastColumn="0" w:noHBand="0" w:noVBand="1"/>
            </w:tblPr>
            <w:tblGrid>
              <w:gridCol w:w="1892"/>
              <w:gridCol w:w="3122"/>
              <w:gridCol w:w="1587"/>
              <w:gridCol w:w="2050"/>
            </w:tblGrid>
            <w:tr w:rsidR="00096550" w:rsidRPr="000D4F0C" w:rsidTr="00D85362">
              <w:trPr>
                <w:jc w:val="center"/>
              </w:trPr>
              <w:tc>
                <w:tcPr>
                  <w:tcW w:w="1892" w:type="dxa"/>
                  <w:shd w:val="clear" w:color="auto" w:fill="DEEAF6" w:themeFill="accent1" w:themeFillTint="33"/>
                </w:tcPr>
                <w:p w:rsidR="00096550" w:rsidRPr="000D4F0C" w:rsidRDefault="00096550" w:rsidP="00701E73">
                  <w:r w:rsidRPr="000D4F0C">
                    <w:t>0 No</w:t>
                  </w:r>
                </w:p>
              </w:tc>
              <w:tc>
                <w:tcPr>
                  <w:tcW w:w="3122" w:type="dxa"/>
                  <w:shd w:val="clear" w:color="auto" w:fill="DEEAF6" w:themeFill="accent1" w:themeFillTint="33"/>
                </w:tcPr>
                <w:p w:rsidR="00096550" w:rsidRPr="000D4F0C" w:rsidRDefault="00096550" w:rsidP="00701E73">
                  <w:r w:rsidRPr="000D4F0C">
                    <w:t>Match: equal 0 No</w:t>
                  </w:r>
                </w:p>
              </w:tc>
              <w:tc>
                <w:tcPr>
                  <w:tcW w:w="1587" w:type="dxa"/>
                  <w:shd w:val="clear" w:color="auto" w:fill="DEEAF6" w:themeFill="accent1" w:themeFillTint="33"/>
                </w:tcPr>
                <w:p w:rsidR="00096550" w:rsidRPr="000D4F0C" w:rsidRDefault="00096550" w:rsidP="00701E73">
                  <w:r w:rsidRPr="000D4F0C">
                    <w:t>New value: 0</w:t>
                  </w:r>
                </w:p>
              </w:tc>
              <w:tc>
                <w:tcPr>
                  <w:tcW w:w="2050" w:type="dxa"/>
                  <w:shd w:val="clear" w:color="auto" w:fill="DEEAF6" w:themeFill="accent1" w:themeFillTint="33"/>
                </w:tcPr>
                <w:p w:rsidR="00096550" w:rsidRPr="000D4F0C" w:rsidRDefault="00096550" w:rsidP="00701E73">
                  <w:r w:rsidRPr="000D4F0C">
                    <w:t>No</w:t>
                  </w:r>
                </w:p>
              </w:tc>
            </w:tr>
            <w:tr w:rsidR="00096550" w:rsidRPr="000D4F0C" w:rsidTr="00D85362">
              <w:trPr>
                <w:jc w:val="center"/>
              </w:trPr>
              <w:tc>
                <w:tcPr>
                  <w:tcW w:w="1892" w:type="dxa"/>
                  <w:shd w:val="clear" w:color="auto" w:fill="DEEAF6" w:themeFill="accent1" w:themeFillTint="33"/>
                </w:tcPr>
                <w:p w:rsidR="00096550" w:rsidRPr="000D4F0C" w:rsidRDefault="00096550" w:rsidP="00701E73">
                  <w:r w:rsidRPr="000D4F0C">
                    <w:t>1 Yes</w:t>
                  </w:r>
                </w:p>
              </w:tc>
              <w:tc>
                <w:tcPr>
                  <w:tcW w:w="3122" w:type="dxa"/>
                  <w:shd w:val="clear" w:color="auto" w:fill="DEEAF6" w:themeFill="accent1" w:themeFillTint="33"/>
                </w:tcPr>
                <w:p w:rsidR="00096550" w:rsidRPr="000D4F0C" w:rsidRDefault="00096550" w:rsidP="00701E73">
                  <w:r w:rsidRPr="000D4F0C">
                    <w:t>Match: equal 1 Yes</w:t>
                  </w:r>
                </w:p>
              </w:tc>
              <w:tc>
                <w:tcPr>
                  <w:tcW w:w="1587" w:type="dxa"/>
                  <w:shd w:val="clear" w:color="auto" w:fill="DEEAF6" w:themeFill="accent1" w:themeFillTint="33"/>
                </w:tcPr>
                <w:p w:rsidR="00096550" w:rsidRPr="000D4F0C" w:rsidRDefault="00096550" w:rsidP="00701E73">
                  <w:r w:rsidRPr="000D4F0C">
                    <w:t>New value: 1</w:t>
                  </w:r>
                </w:p>
              </w:tc>
              <w:tc>
                <w:tcPr>
                  <w:tcW w:w="2050" w:type="dxa"/>
                  <w:shd w:val="clear" w:color="auto" w:fill="DEEAF6" w:themeFill="accent1" w:themeFillTint="33"/>
                </w:tcPr>
                <w:p w:rsidR="00096550" w:rsidRPr="000D4F0C" w:rsidRDefault="00096550" w:rsidP="00701E73">
                  <w:r w:rsidRPr="000D4F0C">
                    <w:t>Yes</w:t>
                  </w:r>
                </w:p>
              </w:tc>
            </w:tr>
            <w:tr w:rsidR="00096550" w:rsidRPr="000D4F0C" w:rsidTr="00D85362">
              <w:trPr>
                <w:jc w:val="center"/>
              </w:trPr>
              <w:tc>
                <w:tcPr>
                  <w:tcW w:w="1892" w:type="dxa"/>
                  <w:shd w:val="clear" w:color="auto" w:fill="DEEAF6" w:themeFill="accent1" w:themeFillTint="33"/>
                </w:tcPr>
                <w:p w:rsidR="00096550" w:rsidRPr="000D4F0C" w:rsidRDefault="00096550" w:rsidP="00701E73">
                  <w:r w:rsidRPr="000D4F0C">
                    <w:t>96 Not applicable</w:t>
                  </w:r>
                </w:p>
              </w:tc>
              <w:tc>
                <w:tcPr>
                  <w:tcW w:w="3122" w:type="dxa"/>
                  <w:shd w:val="clear" w:color="auto" w:fill="DEEAF6" w:themeFill="accent1" w:themeFillTint="33"/>
                </w:tcPr>
                <w:p w:rsidR="00096550" w:rsidRPr="000D4F0C" w:rsidRDefault="00096550" w:rsidP="00701E73">
                  <w:r w:rsidRPr="000D4F0C">
                    <w:t>Match: equal 96 Not applicable</w:t>
                  </w:r>
                </w:p>
              </w:tc>
              <w:tc>
                <w:tcPr>
                  <w:tcW w:w="1587" w:type="dxa"/>
                  <w:shd w:val="clear" w:color="auto" w:fill="DEEAF6" w:themeFill="accent1" w:themeFillTint="33"/>
                </w:tcPr>
                <w:p w:rsidR="00096550" w:rsidRPr="000D4F0C" w:rsidRDefault="00096550" w:rsidP="00701E73">
                  <w:r w:rsidRPr="000D4F0C">
                    <w:t>New value: 96</w:t>
                  </w:r>
                </w:p>
              </w:tc>
              <w:tc>
                <w:tcPr>
                  <w:tcW w:w="2050" w:type="dxa"/>
                  <w:shd w:val="clear" w:color="auto" w:fill="DEEAF6" w:themeFill="accent1" w:themeFillTint="33"/>
                </w:tcPr>
                <w:p w:rsidR="00096550" w:rsidRPr="000D4F0C" w:rsidRDefault="00096550" w:rsidP="00701E73">
                  <w:r w:rsidRPr="000D4F0C">
                    <w:t>Not applicable</w:t>
                  </w:r>
                </w:p>
              </w:tc>
            </w:tr>
            <w:tr w:rsidR="00096550" w:rsidRPr="000D4F0C" w:rsidTr="00D85362">
              <w:trPr>
                <w:jc w:val="center"/>
              </w:trPr>
              <w:tc>
                <w:tcPr>
                  <w:tcW w:w="1892" w:type="dxa"/>
                  <w:shd w:val="clear" w:color="auto" w:fill="DEEAF6" w:themeFill="accent1" w:themeFillTint="33"/>
                </w:tcPr>
                <w:p w:rsidR="00096550" w:rsidRPr="000D4F0C" w:rsidRDefault="00096550" w:rsidP="00701E73">
                  <w:r w:rsidRPr="000D4F0C">
                    <w:t>98 Unobtainable</w:t>
                  </w:r>
                </w:p>
              </w:tc>
              <w:tc>
                <w:tcPr>
                  <w:tcW w:w="3122" w:type="dxa"/>
                  <w:shd w:val="clear" w:color="auto" w:fill="DEEAF6" w:themeFill="accent1" w:themeFillTint="33"/>
                </w:tcPr>
                <w:p w:rsidR="00096550" w:rsidRPr="000D4F0C" w:rsidRDefault="00096550" w:rsidP="00701E73">
                  <w:r w:rsidRPr="000D4F0C">
                    <w:t>Match: equal 98 Unobtainable</w:t>
                  </w:r>
                </w:p>
              </w:tc>
              <w:tc>
                <w:tcPr>
                  <w:tcW w:w="1587" w:type="dxa"/>
                  <w:shd w:val="clear" w:color="auto" w:fill="DEEAF6" w:themeFill="accent1" w:themeFillTint="33"/>
                </w:tcPr>
                <w:p w:rsidR="00096550" w:rsidRPr="000D4F0C" w:rsidRDefault="00096550" w:rsidP="00701E73">
                  <w:r w:rsidRPr="000D4F0C">
                    <w:t>New Value: 98</w:t>
                  </w:r>
                </w:p>
              </w:tc>
              <w:tc>
                <w:tcPr>
                  <w:tcW w:w="2050" w:type="dxa"/>
                  <w:shd w:val="clear" w:color="auto" w:fill="DEEAF6" w:themeFill="accent1" w:themeFillTint="33"/>
                </w:tcPr>
                <w:p w:rsidR="00096550" w:rsidRPr="000D4F0C" w:rsidRDefault="00096550" w:rsidP="00701E73">
                  <w:r w:rsidRPr="000D4F0C">
                    <w:t>Unobtainable</w:t>
                  </w:r>
                </w:p>
              </w:tc>
            </w:tr>
            <w:tr w:rsidR="00096550" w:rsidRPr="000D4F0C" w:rsidTr="00D85362">
              <w:trPr>
                <w:jc w:val="center"/>
              </w:trPr>
              <w:tc>
                <w:tcPr>
                  <w:tcW w:w="1892" w:type="dxa"/>
                  <w:shd w:val="clear" w:color="auto" w:fill="DEEAF6" w:themeFill="accent1" w:themeFillTint="33"/>
                </w:tcPr>
                <w:p w:rsidR="00096550" w:rsidRPr="000D4F0C" w:rsidRDefault="00096550" w:rsidP="00701E73">
                  <w:r w:rsidRPr="000D4F0C">
                    <w:t>99 Unknown</w:t>
                  </w:r>
                </w:p>
              </w:tc>
              <w:tc>
                <w:tcPr>
                  <w:tcW w:w="3122" w:type="dxa"/>
                  <w:shd w:val="clear" w:color="auto" w:fill="DEEAF6" w:themeFill="accent1" w:themeFillTint="33"/>
                </w:tcPr>
                <w:p w:rsidR="00096550" w:rsidRPr="000D4F0C" w:rsidRDefault="00096550" w:rsidP="00701E73">
                  <w:r w:rsidRPr="000D4F0C">
                    <w:t>Match: equal 99 Unknown</w:t>
                  </w:r>
                </w:p>
              </w:tc>
              <w:tc>
                <w:tcPr>
                  <w:tcW w:w="1587" w:type="dxa"/>
                  <w:shd w:val="clear" w:color="auto" w:fill="DEEAF6" w:themeFill="accent1" w:themeFillTint="33"/>
                </w:tcPr>
                <w:p w:rsidR="00096550" w:rsidRPr="000D4F0C" w:rsidRDefault="00096550" w:rsidP="00701E73">
                  <w:r w:rsidRPr="000D4F0C">
                    <w:t>New Value: 99</w:t>
                  </w:r>
                </w:p>
              </w:tc>
              <w:tc>
                <w:tcPr>
                  <w:tcW w:w="2050" w:type="dxa"/>
                  <w:shd w:val="clear" w:color="auto" w:fill="DEEAF6" w:themeFill="accent1" w:themeFillTint="33"/>
                </w:tcPr>
                <w:p w:rsidR="00096550" w:rsidRPr="000D4F0C" w:rsidRDefault="00096550" w:rsidP="00701E73">
                  <w:r w:rsidRPr="000D4F0C">
                    <w:t>Unknown</w:t>
                  </w:r>
                </w:p>
              </w:tc>
            </w:tr>
          </w:tbl>
          <w:p w:rsidR="00096550" w:rsidRPr="000D4F0C" w:rsidRDefault="00096550" w:rsidP="00701E73"/>
          <w:p w:rsidR="006D6F1D" w:rsidRPr="000D4F0C" w:rsidRDefault="000947BF" w:rsidP="00701E73">
            <w:r w:rsidRPr="000D4F0C">
              <w:t>Discharged to home or a lesser rehabilitation centre</w:t>
            </w:r>
          </w:p>
          <w:p w:rsidR="006D6F1D" w:rsidRPr="000D4F0C" w:rsidRDefault="006D6F1D" w:rsidP="00701E73"/>
          <w:p w:rsidR="006D6F1D" w:rsidRPr="000D4F0C" w:rsidRDefault="00EF7FB5" w:rsidP="00701E73">
            <w:r w:rsidRPr="000D4F0C">
              <w:t>Data Source: Hospital, SCR</w:t>
            </w:r>
          </w:p>
          <w:p w:rsidR="006D6F1D" w:rsidRPr="000D4F0C" w:rsidRDefault="006D6F1D" w:rsidP="00F97FD4"/>
        </w:tc>
      </w:tr>
    </w:tbl>
    <w:p w:rsidR="00096550" w:rsidRDefault="00096550" w:rsidP="00096550"/>
    <w:p w:rsidR="00D85362" w:rsidRPr="000D4F0C" w:rsidRDefault="00D85362" w:rsidP="00096550"/>
    <w:tbl>
      <w:tblPr>
        <w:tblStyle w:val="TableGrid"/>
        <w:tblW w:w="0" w:type="auto"/>
        <w:tblLook w:val="04A0" w:firstRow="1" w:lastRow="0" w:firstColumn="1" w:lastColumn="0" w:noHBand="0" w:noVBand="1"/>
      </w:tblPr>
      <w:tblGrid>
        <w:gridCol w:w="4508"/>
        <w:gridCol w:w="4508"/>
      </w:tblGrid>
      <w:tr w:rsidR="00096550" w:rsidRPr="000D4F0C" w:rsidTr="00EE67D6">
        <w:tc>
          <w:tcPr>
            <w:tcW w:w="4508" w:type="dxa"/>
            <w:shd w:val="clear" w:color="auto" w:fill="BDD6EE" w:themeFill="accent1" w:themeFillTint="66"/>
          </w:tcPr>
          <w:p w:rsidR="00096550" w:rsidRPr="000D4F0C" w:rsidRDefault="00096550" w:rsidP="00701E73">
            <w:r w:rsidRPr="000D4F0C">
              <w:t>Variable:</w:t>
            </w:r>
          </w:p>
        </w:tc>
        <w:tc>
          <w:tcPr>
            <w:tcW w:w="4508" w:type="dxa"/>
            <w:shd w:val="clear" w:color="auto" w:fill="BDD6EE" w:themeFill="accent1" w:themeFillTint="66"/>
          </w:tcPr>
          <w:p w:rsidR="00096550" w:rsidRPr="000D4F0C" w:rsidRDefault="00096550" w:rsidP="00701E73">
            <w:r w:rsidRPr="000D4F0C">
              <w:t>Date of Death</w:t>
            </w:r>
          </w:p>
        </w:tc>
      </w:tr>
      <w:tr w:rsidR="00096550" w:rsidRPr="000D4F0C" w:rsidTr="00EE67D6">
        <w:tc>
          <w:tcPr>
            <w:tcW w:w="4508" w:type="dxa"/>
            <w:shd w:val="clear" w:color="auto" w:fill="BDD6EE" w:themeFill="accent1" w:themeFillTint="66"/>
          </w:tcPr>
          <w:p w:rsidR="00096550" w:rsidRPr="000D4F0C" w:rsidRDefault="00096550" w:rsidP="00701E73">
            <w:r w:rsidRPr="000D4F0C">
              <w:t>OHCAO short name:</w:t>
            </w:r>
          </w:p>
        </w:tc>
        <w:tc>
          <w:tcPr>
            <w:tcW w:w="4508" w:type="dxa"/>
            <w:shd w:val="clear" w:color="auto" w:fill="BDD6EE" w:themeFill="accent1" w:themeFillTint="66"/>
          </w:tcPr>
          <w:p w:rsidR="00096550" w:rsidRPr="000D4F0C" w:rsidRDefault="00096550" w:rsidP="00701E73">
            <w:r w:rsidRPr="000D4F0C">
              <w:t>clg_DeathDate</w:t>
            </w:r>
          </w:p>
        </w:tc>
      </w:tr>
      <w:tr w:rsidR="00096550" w:rsidRPr="000D4F0C" w:rsidTr="00EE67D6">
        <w:tc>
          <w:tcPr>
            <w:tcW w:w="4508" w:type="dxa"/>
            <w:shd w:val="clear" w:color="auto" w:fill="BDD6EE" w:themeFill="accent1" w:themeFillTint="66"/>
          </w:tcPr>
          <w:p w:rsidR="00096550" w:rsidRPr="000D4F0C" w:rsidRDefault="00096550" w:rsidP="00701E73">
            <w:r w:rsidRPr="000D4F0C">
              <w:t>OHCAO long name:</w:t>
            </w:r>
          </w:p>
        </w:tc>
        <w:tc>
          <w:tcPr>
            <w:tcW w:w="4508" w:type="dxa"/>
            <w:shd w:val="clear" w:color="auto" w:fill="BDD6EE" w:themeFill="accent1" w:themeFillTint="66"/>
          </w:tcPr>
          <w:p w:rsidR="00096550" w:rsidRPr="000D4F0C" w:rsidRDefault="00096550" w:rsidP="00701E73">
            <w:r w:rsidRPr="000D4F0C">
              <w:t>Date of Death</w:t>
            </w:r>
          </w:p>
        </w:tc>
      </w:tr>
      <w:tr w:rsidR="00096550" w:rsidRPr="000D4F0C" w:rsidTr="0043796E">
        <w:tc>
          <w:tcPr>
            <w:tcW w:w="9016" w:type="dxa"/>
            <w:gridSpan w:val="2"/>
            <w:shd w:val="clear" w:color="auto" w:fill="FBE4D5" w:themeFill="accent2" w:themeFillTint="33"/>
          </w:tcPr>
          <w:p w:rsidR="00096550" w:rsidRPr="000D4F0C" w:rsidRDefault="00096550" w:rsidP="00701E73">
            <w:r w:rsidRPr="000D4F0C">
              <w:t>Description:</w:t>
            </w:r>
          </w:p>
          <w:p w:rsidR="00096550" w:rsidRPr="000D4F0C" w:rsidRDefault="00096550" w:rsidP="00701E73">
            <w:r w:rsidRPr="000D4F0C">
              <w:t>This is copied verbatim from each Ambulance Service download of data</w:t>
            </w:r>
          </w:p>
          <w:p w:rsidR="006D6F1D" w:rsidRPr="000D4F0C" w:rsidRDefault="00EF7FB5" w:rsidP="00701E73">
            <w:r w:rsidRPr="000D4F0C">
              <w:t>Core</w:t>
            </w:r>
          </w:p>
          <w:p w:rsidR="006D6F1D" w:rsidRPr="000D4F0C" w:rsidRDefault="00EF7FB5" w:rsidP="00701E73">
            <w:r w:rsidRPr="000D4F0C">
              <w:t xml:space="preserve">Format: </w:t>
            </w:r>
            <w:r w:rsidR="00EE67D6" w:rsidRPr="000D4F0C">
              <w:t xml:space="preserve">smalldatetime; </w:t>
            </w:r>
            <w:r w:rsidR="000947BF" w:rsidRPr="000D4F0C">
              <w:t>DD</w:t>
            </w:r>
            <w:r w:rsidRPr="000D4F0C">
              <w:t>MMMY</w:t>
            </w:r>
            <w:r w:rsidR="000947BF" w:rsidRPr="000D4F0C">
              <w:t>YYY</w:t>
            </w:r>
            <w:r w:rsidR="00EE67D6" w:rsidRPr="000D4F0C">
              <w:t xml:space="preserve"> HH:MM:SS</w:t>
            </w:r>
          </w:p>
          <w:p w:rsidR="006D6F1D" w:rsidRPr="000D4F0C" w:rsidRDefault="00EF7FB5" w:rsidP="00701E73">
            <w:r w:rsidRPr="000D4F0C">
              <w:t>Definition Source: OHCAO</w:t>
            </w:r>
          </w:p>
          <w:p w:rsidR="00EF7FB5" w:rsidRPr="000D4F0C" w:rsidRDefault="00EF7FB5" w:rsidP="00701E73"/>
          <w:p w:rsidR="006D6F1D" w:rsidRPr="000D4F0C" w:rsidRDefault="000947BF" w:rsidP="00701E73">
            <w:r w:rsidRPr="000D4F0C">
              <w:t>Date of death regardless of who confirmed</w:t>
            </w:r>
          </w:p>
          <w:p w:rsidR="006D6F1D" w:rsidRPr="000D4F0C" w:rsidRDefault="000947BF" w:rsidP="00701E73">
            <w:r w:rsidRPr="000D4F0C">
              <w:t>Note: If ‘DNAR’ or ‘ROLE’ is ‘1 Yes1, then ‘Date of Incident’ will replace “Blank”</w:t>
            </w:r>
          </w:p>
          <w:p w:rsidR="006D6F1D" w:rsidRPr="000D4F0C" w:rsidRDefault="006D6F1D" w:rsidP="00701E73"/>
          <w:p w:rsidR="006D6F1D" w:rsidRPr="000D4F0C" w:rsidRDefault="00EF7FB5" w:rsidP="00701E73">
            <w:r w:rsidRPr="000D4F0C">
              <w:t>Data Source: Hospital, SCR, EMS ePRF/PRF</w:t>
            </w:r>
          </w:p>
          <w:p w:rsidR="00CC4478" w:rsidRPr="000D4F0C" w:rsidRDefault="00CC4478" w:rsidP="00701E73"/>
          <w:p w:rsidR="00CC4478" w:rsidRPr="000D4F0C" w:rsidRDefault="00CC4478" w:rsidP="00701E73">
            <w:r w:rsidRPr="000D4F0C">
              <w:t>To be picked up in linkage with HSCIC</w:t>
            </w:r>
          </w:p>
          <w:p w:rsidR="00096550" w:rsidRPr="000D4F0C" w:rsidRDefault="00096550" w:rsidP="00F97FD4"/>
        </w:tc>
      </w:tr>
    </w:tbl>
    <w:p w:rsidR="00F97FD4" w:rsidRPr="000D4F0C" w:rsidRDefault="00F97FD4" w:rsidP="00096550"/>
    <w:p w:rsidR="00F97FD4" w:rsidRPr="000D4F0C" w:rsidRDefault="00F97FD4" w:rsidP="00F97FD4">
      <w:r w:rsidRPr="000D4F0C">
        <w:br w:type="page"/>
      </w:r>
    </w:p>
    <w:tbl>
      <w:tblPr>
        <w:tblStyle w:val="TableGrid"/>
        <w:tblW w:w="0" w:type="auto"/>
        <w:tblLook w:val="04A0" w:firstRow="1" w:lastRow="0" w:firstColumn="1" w:lastColumn="0" w:noHBand="0" w:noVBand="1"/>
      </w:tblPr>
      <w:tblGrid>
        <w:gridCol w:w="4508"/>
        <w:gridCol w:w="4508"/>
      </w:tblGrid>
      <w:tr w:rsidR="00096550" w:rsidRPr="000D4F0C" w:rsidTr="00EE67D6">
        <w:tc>
          <w:tcPr>
            <w:tcW w:w="4508" w:type="dxa"/>
            <w:shd w:val="clear" w:color="auto" w:fill="BDD6EE" w:themeFill="accent1" w:themeFillTint="66"/>
          </w:tcPr>
          <w:p w:rsidR="00096550" w:rsidRPr="000D4F0C" w:rsidRDefault="00096550" w:rsidP="00701E73">
            <w:r w:rsidRPr="000D4F0C">
              <w:lastRenderedPageBreak/>
              <w:t>Variable:</w:t>
            </w:r>
          </w:p>
        </w:tc>
        <w:tc>
          <w:tcPr>
            <w:tcW w:w="4508" w:type="dxa"/>
            <w:shd w:val="clear" w:color="auto" w:fill="BDD6EE" w:themeFill="accent1" w:themeFillTint="66"/>
          </w:tcPr>
          <w:p w:rsidR="00096550" w:rsidRPr="000D4F0C" w:rsidRDefault="00096550" w:rsidP="00701E73">
            <w:r w:rsidRPr="000D4F0C">
              <w:t>Date discharged</w:t>
            </w:r>
          </w:p>
        </w:tc>
      </w:tr>
      <w:tr w:rsidR="00096550" w:rsidRPr="000D4F0C" w:rsidTr="00EE67D6">
        <w:tc>
          <w:tcPr>
            <w:tcW w:w="4508" w:type="dxa"/>
            <w:shd w:val="clear" w:color="auto" w:fill="BDD6EE" w:themeFill="accent1" w:themeFillTint="66"/>
          </w:tcPr>
          <w:p w:rsidR="00096550" w:rsidRPr="000D4F0C" w:rsidRDefault="00096550" w:rsidP="00701E73">
            <w:r w:rsidRPr="000D4F0C">
              <w:t>OHCAO short name:</w:t>
            </w:r>
          </w:p>
        </w:tc>
        <w:tc>
          <w:tcPr>
            <w:tcW w:w="4508" w:type="dxa"/>
            <w:shd w:val="clear" w:color="auto" w:fill="BDD6EE" w:themeFill="accent1" w:themeFillTint="66"/>
          </w:tcPr>
          <w:p w:rsidR="00096550" w:rsidRPr="000D4F0C" w:rsidRDefault="00096550" w:rsidP="00701E73">
            <w:r w:rsidRPr="000D4F0C">
              <w:t>clg_DischargedDate</w:t>
            </w:r>
          </w:p>
        </w:tc>
      </w:tr>
      <w:tr w:rsidR="00096550" w:rsidRPr="000D4F0C" w:rsidTr="00EE67D6">
        <w:tc>
          <w:tcPr>
            <w:tcW w:w="4508" w:type="dxa"/>
            <w:shd w:val="clear" w:color="auto" w:fill="BDD6EE" w:themeFill="accent1" w:themeFillTint="66"/>
          </w:tcPr>
          <w:p w:rsidR="00096550" w:rsidRPr="000D4F0C" w:rsidRDefault="00096550" w:rsidP="00701E73">
            <w:r w:rsidRPr="000D4F0C">
              <w:t>OHCAO long name:</w:t>
            </w:r>
          </w:p>
        </w:tc>
        <w:tc>
          <w:tcPr>
            <w:tcW w:w="4508" w:type="dxa"/>
            <w:shd w:val="clear" w:color="auto" w:fill="BDD6EE" w:themeFill="accent1" w:themeFillTint="66"/>
          </w:tcPr>
          <w:p w:rsidR="00096550" w:rsidRPr="000D4F0C" w:rsidRDefault="00096550" w:rsidP="00701E73">
            <w:r w:rsidRPr="000D4F0C">
              <w:t>Date discharged</w:t>
            </w:r>
          </w:p>
        </w:tc>
      </w:tr>
      <w:tr w:rsidR="00096550" w:rsidRPr="000D4F0C" w:rsidTr="0043796E">
        <w:tc>
          <w:tcPr>
            <w:tcW w:w="9016" w:type="dxa"/>
            <w:gridSpan w:val="2"/>
            <w:shd w:val="clear" w:color="auto" w:fill="FBE4D5" w:themeFill="accent2" w:themeFillTint="33"/>
          </w:tcPr>
          <w:p w:rsidR="00096550" w:rsidRPr="000D4F0C" w:rsidRDefault="00096550" w:rsidP="00701E73">
            <w:r w:rsidRPr="000D4F0C">
              <w:t>Description:</w:t>
            </w:r>
          </w:p>
          <w:p w:rsidR="00096550" w:rsidRPr="000D4F0C" w:rsidRDefault="00096550" w:rsidP="00701E73">
            <w:r w:rsidRPr="000D4F0C">
              <w:t>This is copied verbatim from each Ambulance Service download of data</w:t>
            </w:r>
          </w:p>
          <w:p w:rsidR="006D6F1D" w:rsidRPr="000D4F0C" w:rsidRDefault="00EF7FB5" w:rsidP="00701E73">
            <w:r w:rsidRPr="000D4F0C">
              <w:t>Core</w:t>
            </w:r>
          </w:p>
          <w:p w:rsidR="006D6F1D" w:rsidRPr="000D4F0C" w:rsidRDefault="00EF7FB5" w:rsidP="00701E73">
            <w:r w:rsidRPr="000D4F0C">
              <w:t xml:space="preserve">Format: </w:t>
            </w:r>
            <w:r w:rsidR="00EE67D6" w:rsidRPr="000D4F0C">
              <w:t xml:space="preserve">smalldatetime; </w:t>
            </w:r>
            <w:r w:rsidR="00993DA0" w:rsidRPr="000D4F0C">
              <w:t>DD</w:t>
            </w:r>
            <w:r w:rsidRPr="000D4F0C">
              <w:t>MMM</w:t>
            </w:r>
            <w:r w:rsidR="00993DA0" w:rsidRPr="000D4F0C">
              <w:t>YYY</w:t>
            </w:r>
            <w:r w:rsidRPr="000D4F0C">
              <w:t>Y</w:t>
            </w:r>
            <w:r w:rsidR="00EE67D6" w:rsidRPr="000D4F0C">
              <w:t xml:space="preserve"> HH:MM:SS</w:t>
            </w:r>
          </w:p>
          <w:p w:rsidR="00EF7FB5" w:rsidRPr="000D4F0C" w:rsidRDefault="00EF7FB5" w:rsidP="00701E73">
            <w:r w:rsidRPr="000D4F0C">
              <w:t>Definition Source: OHCAO</w:t>
            </w:r>
          </w:p>
          <w:p w:rsidR="006D6F1D" w:rsidRPr="000D4F0C" w:rsidRDefault="006D6F1D" w:rsidP="00701E73"/>
          <w:p w:rsidR="006D6F1D" w:rsidRPr="000D4F0C" w:rsidRDefault="00993DA0" w:rsidP="00701E73">
            <w:r w:rsidRPr="000D4F0C">
              <w:t xml:space="preserve">Date of discharge to home or a lesser </w:t>
            </w:r>
            <w:r w:rsidR="00EF7FB5" w:rsidRPr="000D4F0C">
              <w:t>rehabilitation</w:t>
            </w:r>
            <w:r w:rsidRPr="000D4F0C">
              <w:t xml:space="preserve"> centre</w:t>
            </w:r>
          </w:p>
          <w:p w:rsidR="006D6F1D" w:rsidRPr="000D4F0C" w:rsidRDefault="006D6F1D" w:rsidP="00701E73"/>
          <w:p w:rsidR="006D6F1D" w:rsidRPr="000D4F0C" w:rsidRDefault="00EF7FB5" w:rsidP="00701E73">
            <w:r w:rsidRPr="000D4F0C">
              <w:t>Data Source: Hospital, SCR</w:t>
            </w:r>
          </w:p>
          <w:p w:rsidR="00CC4478" w:rsidRPr="000D4F0C" w:rsidRDefault="00CC4478" w:rsidP="00701E73"/>
          <w:p w:rsidR="00CC4478" w:rsidRPr="000D4F0C" w:rsidRDefault="00CC4478" w:rsidP="00701E73">
            <w:r w:rsidRPr="000D4F0C">
              <w:t>Not available for majority of cases (&gt;98%), and proposed to be obtained in any linkage program using HSCIC.</w:t>
            </w:r>
          </w:p>
          <w:p w:rsidR="00096550" w:rsidRPr="000D4F0C" w:rsidRDefault="00096550" w:rsidP="00701E73"/>
        </w:tc>
      </w:tr>
    </w:tbl>
    <w:p w:rsidR="00347D36" w:rsidRPr="000D4F0C" w:rsidRDefault="00347D36" w:rsidP="00096550"/>
    <w:p w:rsidR="00347D36" w:rsidRPr="000D4F0C" w:rsidRDefault="00347D36" w:rsidP="00347D36">
      <w:r w:rsidRPr="000D4F0C">
        <w:br w:type="page"/>
      </w:r>
    </w:p>
    <w:p w:rsidR="00096550" w:rsidRPr="000D4F0C" w:rsidRDefault="00347D36" w:rsidP="00347D36">
      <w:pPr>
        <w:pStyle w:val="Heading2"/>
      </w:pPr>
      <w:r w:rsidRPr="000D4F0C">
        <w:lastRenderedPageBreak/>
        <w:t>Process</w:t>
      </w:r>
    </w:p>
    <w:p w:rsidR="00347D36" w:rsidRPr="000D4F0C" w:rsidRDefault="00347D36" w:rsidP="00347D36"/>
    <w:tbl>
      <w:tblPr>
        <w:tblStyle w:val="TableGrid"/>
        <w:tblW w:w="0" w:type="auto"/>
        <w:tblLook w:val="04A0" w:firstRow="1" w:lastRow="0" w:firstColumn="1" w:lastColumn="0" w:noHBand="0" w:noVBand="1"/>
      </w:tblPr>
      <w:tblGrid>
        <w:gridCol w:w="4508"/>
        <w:gridCol w:w="4508"/>
      </w:tblGrid>
      <w:tr w:rsidR="00096550" w:rsidRPr="000D4F0C" w:rsidTr="00EE67D6">
        <w:tc>
          <w:tcPr>
            <w:tcW w:w="4508" w:type="dxa"/>
            <w:shd w:val="clear" w:color="auto" w:fill="BDD6EE" w:themeFill="accent1" w:themeFillTint="66"/>
          </w:tcPr>
          <w:p w:rsidR="00096550" w:rsidRPr="000D4F0C" w:rsidRDefault="00096550" w:rsidP="00701E73">
            <w:r w:rsidRPr="000D4F0C">
              <w:t>Variable:</w:t>
            </w:r>
          </w:p>
        </w:tc>
        <w:tc>
          <w:tcPr>
            <w:tcW w:w="4508" w:type="dxa"/>
            <w:shd w:val="clear" w:color="auto" w:fill="BDD6EE" w:themeFill="accent1" w:themeFillTint="66"/>
          </w:tcPr>
          <w:p w:rsidR="00096550" w:rsidRPr="000D4F0C" w:rsidRDefault="00096550" w:rsidP="00701E73">
            <w:r w:rsidRPr="000D4F0C">
              <w:t>Reported time of collapse at location</w:t>
            </w:r>
          </w:p>
        </w:tc>
      </w:tr>
      <w:tr w:rsidR="00096550" w:rsidRPr="000D4F0C" w:rsidTr="00EE67D6">
        <w:tc>
          <w:tcPr>
            <w:tcW w:w="4508" w:type="dxa"/>
            <w:shd w:val="clear" w:color="auto" w:fill="BDD6EE" w:themeFill="accent1" w:themeFillTint="66"/>
          </w:tcPr>
          <w:p w:rsidR="00096550" w:rsidRPr="000D4F0C" w:rsidRDefault="00096550" w:rsidP="00701E73">
            <w:r w:rsidRPr="000D4F0C">
              <w:t>OHCAO short name:</w:t>
            </w:r>
          </w:p>
        </w:tc>
        <w:tc>
          <w:tcPr>
            <w:tcW w:w="4508" w:type="dxa"/>
            <w:shd w:val="clear" w:color="auto" w:fill="BDD6EE" w:themeFill="accent1" w:themeFillTint="66"/>
          </w:tcPr>
          <w:p w:rsidR="00096550" w:rsidRPr="000D4F0C" w:rsidRDefault="00096550" w:rsidP="00096550">
            <w:r w:rsidRPr="000D4F0C">
              <w:t>clg_CollapseTime</w:t>
            </w:r>
          </w:p>
        </w:tc>
      </w:tr>
      <w:tr w:rsidR="00096550" w:rsidRPr="000D4F0C" w:rsidTr="00EE67D6">
        <w:tc>
          <w:tcPr>
            <w:tcW w:w="4508" w:type="dxa"/>
            <w:shd w:val="clear" w:color="auto" w:fill="BDD6EE" w:themeFill="accent1" w:themeFillTint="66"/>
          </w:tcPr>
          <w:p w:rsidR="00096550" w:rsidRPr="000D4F0C" w:rsidRDefault="00096550" w:rsidP="00701E73">
            <w:r w:rsidRPr="000D4F0C">
              <w:t>OHCAO long name:</w:t>
            </w:r>
          </w:p>
        </w:tc>
        <w:tc>
          <w:tcPr>
            <w:tcW w:w="4508" w:type="dxa"/>
            <w:shd w:val="clear" w:color="auto" w:fill="BDD6EE" w:themeFill="accent1" w:themeFillTint="66"/>
          </w:tcPr>
          <w:p w:rsidR="00096550" w:rsidRPr="000D4F0C" w:rsidRDefault="00096550" w:rsidP="00701E73">
            <w:r w:rsidRPr="000D4F0C">
              <w:t>Reported time of collapse at location</w:t>
            </w:r>
          </w:p>
        </w:tc>
      </w:tr>
      <w:tr w:rsidR="00096550" w:rsidRPr="000D4F0C" w:rsidTr="0043796E">
        <w:tc>
          <w:tcPr>
            <w:tcW w:w="9016" w:type="dxa"/>
            <w:gridSpan w:val="2"/>
            <w:shd w:val="clear" w:color="auto" w:fill="FBE4D5" w:themeFill="accent2" w:themeFillTint="33"/>
          </w:tcPr>
          <w:p w:rsidR="00096550" w:rsidRPr="000D4F0C" w:rsidRDefault="00096550" w:rsidP="00701E73">
            <w:r w:rsidRPr="000D4F0C">
              <w:t>Description:</w:t>
            </w:r>
          </w:p>
          <w:p w:rsidR="00096550" w:rsidRPr="000D4F0C" w:rsidRDefault="00096550" w:rsidP="00701E73">
            <w:r w:rsidRPr="000D4F0C">
              <w:t>This is copied verbatim from each Ambulance Service download of data</w:t>
            </w:r>
          </w:p>
          <w:p w:rsidR="006D6F1D" w:rsidRPr="000D4F0C" w:rsidRDefault="00AD4DF9" w:rsidP="00701E73">
            <w:r w:rsidRPr="000D4F0C">
              <w:t>Supplemental</w:t>
            </w:r>
          </w:p>
          <w:p w:rsidR="006D6F1D" w:rsidRPr="000D4F0C" w:rsidRDefault="00AD4DF9" w:rsidP="00701E73">
            <w:r w:rsidRPr="000D4F0C">
              <w:t xml:space="preserve">Format: </w:t>
            </w:r>
            <w:r w:rsidR="00EE67D6" w:rsidRPr="000D4F0C">
              <w:t xml:space="preserve">datetime; </w:t>
            </w:r>
            <w:r w:rsidR="00993DA0" w:rsidRPr="000D4F0C">
              <w:t>HH</w:t>
            </w:r>
            <w:r w:rsidRPr="000D4F0C">
              <w:t>:MM:SS</w:t>
            </w:r>
          </w:p>
          <w:p w:rsidR="006D6F1D" w:rsidRPr="000D4F0C" w:rsidRDefault="00AD4DF9" w:rsidP="00701E73">
            <w:r w:rsidRPr="000D4F0C">
              <w:t>Definition Source: OHCAO</w:t>
            </w:r>
          </w:p>
          <w:p w:rsidR="00AD4DF9" w:rsidRPr="000D4F0C" w:rsidRDefault="00AD4DF9" w:rsidP="00701E73"/>
          <w:p w:rsidR="006D6F1D" w:rsidRPr="000D4F0C" w:rsidRDefault="00993DA0" w:rsidP="00701E73">
            <w:r w:rsidRPr="000D4F0C">
              <w:t>What was the estimated time of collapse at the location of the incident if not witnessed by the person making the call?</w:t>
            </w:r>
          </w:p>
          <w:p w:rsidR="006D6F1D" w:rsidRPr="000D4F0C" w:rsidRDefault="006D6F1D" w:rsidP="00701E73"/>
          <w:p w:rsidR="006D6F1D" w:rsidRPr="000D4F0C" w:rsidRDefault="00AD4DF9" w:rsidP="00701E73">
            <w:r w:rsidRPr="000D4F0C">
              <w:t>Data Source: EMS ePRF/PRF</w:t>
            </w:r>
          </w:p>
          <w:p w:rsidR="00096550" w:rsidRPr="000D4F0C" w:rsidRDefault="00096550" w:rsidP="00F97FD4"/>
        </w:tc>
      </w:tr>
    </w:tbl>
    <w:p w:rsidR="00096550" w:rsidRDefault="00096550" w:rsidP="00096550"/>
    <w:p w:rsidR="00D85362" w:rsidRPr="000D4F0C" w:rsidRDefault="00D85362" w:rsidP="00096550"/>
    <w:tbl>
      <w:tblPr>
        <w:tblStyle w:val="TableGrid"/>
        <w:tblW w:w="0" w:type="auto"/>
        <w:tblLook w:val="04A0" w:firstRow="1" w:lastRow="0" w:firstColumn="1" w:lastColumn="0" w:noHBand="0" w:noVBand="1"/>
      </w:tblPr>
      <w:tblGrid>
        <w:gridCol w:w="4508"/>
        <w:gridCol w:w="4508"/>
      </w:tblGrid>
      <w:tr w:rsidR="00096550" w:rsidRPr="000D4F0C" w:rsidTr="00EE67D6">
        <w:tc>
          <w:tcPr>
            <w:tcW w:w="4508" w:type="dxa"/>
            <w:shd w:val="clear" w:color="auto" w:fill="BDD6EE" w:themeFill="accent1" w:themeFillTint="66"/>
          </w:tcPr>
          <w:p w:rsidR="00096550" w:rsidRPr="000D4F0C" w:rsidRDefault="00096550" w:rsidP="00701E73">
            <w:r w:rsidRPr="000D4F0C">
              <w:t>Variable:</w:t>
            </w:r>
          </w:p>
        </w:tc>
        <w:tc>
          <w:tcPr>
            <w:tcW w:w="4508" w:type="dxa"/>
            <w:shd w:val="clear" w:color="auto" w:fill="BDD6EE" w:themeFill="accent1" w:themeFillTint="66"/>
          </w:tcPr>
          <w:p w:rsidR="00096550" w:rsidRPr="000D4F0C" w:rsidRDefault="00096550" w:rsidP="00701E73">
            <w:r w:rsidRPr="000D4F0C">
              <w:t>Time of witnessed cardiac arrest by bystander or EMS</w:t>
            </w:r>
          </w:p>
        </w:tc>
      </w:tr>
      <w:tr w:rsidR="00096550" w:rsidRPr="000D4F0C" w:rsidTr="00EE67D6">
        <w:tc>
          <w:tcPr>
            <w:tcW w:w="4508" w:type="dxa"/>
            <w:shd w:val="clear" w:color="auto" w:fill="BDD6EE" w:themeFill="accent1" w:themeFillTint="66"/>
          </w:tcPr>
          <w:p w:rsidR="00096550" w:rsidRPr="000D4F0C" w:rsidRDefault="00096550" w:rsidP="00701E73">
            <w:r w:rsidRPr="000D4F0C">
              <w:t>OHCAO short name:</w:t>
            </w:r>
          </w:p>
        </w:tc>
        <w:tc>
          <w:tcPr>
            <w:tcW w:w="4508" w:type="dxa"/>
            <w:shd w:val="clear" w:color="auto" w:fill="BDD6EE" w:themeFill="accent1" w:themeFillTint="66"/>
          </w:tcPr>
          <w:p w:rsidR="00096550" w:rsidRPr="000D4F0C" w:rsidRDefault="00096550" w:rsidP="00096550">
            <w:r w:rsidRPr="000D4F0C">
              <w:t>clg_ArrestTime</w:t>
            </w:r>
          </w:p>
        </w:tc>
      </w:tr>
      <w:tr w:rsidR="00096550" w:rsidRPr="000D4F0C" w:rsidTr="00EE67D6">
        <w:tc>
          <w:tcPr>
            <w:tcW w:w="4508" w:type="dxa"/>
            <w:shd w:val="clear" w:color="auto" w:fill="BDD6EE" w:themeFill="accent1" w:themeFillTint="66"/>
          </w:tcPr>
          <w:p w:rsidR="00096550" w:rsidRPr="000D4F0C" w:rsidRDefault="00096550" w:rsidP="00701E73">
            <w:r w:rsidRPr="000D4F0C">
              <w:t>OHCAO long name:</w:t>
            </w:r>
          </w:p>
        </w:tc>
        <w:tc>
          <w:tcPr>
            <w:tcW w:w="4508" w:type="dxa"/>
            <w:shd w:val="clear" w:color="auto" w:fill="BDD6EE" w:themeFill="accent1" w:themeFillTint="66"/>
          </w:tcPr>
          <w:p w:rsidR="00096550" w:rsidRPr="000D4F0C" w:rsidRDefault="00096550" w:rsidP="00701E73">
            <w:r w:rsidRPr="000D4F0C">
              <w:t>Time of witnessed cardiac arrest by bystander or EMS</w:t>
            </w:r>
          </w:p>
        </w:tc>
      </w:tr>
      <w:tr w:rsidR="00096550" w:rsidRPr="000D4F0C" w:rsidTr="0043796E">
        <w:tc>
          <w:tcPr>
            <w:tcW w:w="9016" w:type="dxa"/>
            <w:gridSpan w:val="2"/>
            <w:shd w:val="clear" w:color="auto" w:fill="FBE4D5" w:themeFill="accent2" w:themeFillTint="33"/>
          </w:tcPr>
          <w:p w:rsidR="00096550" w:rsidRPr="000D4F0C" w:rsidRDefault="00096550" w:rsidP="00701E73">
            <w:r w:rsidRPr="000D4F0C">
              <w:t>Description:</w:t>
            </w:r>
          </w:p>
          <w:p w:rsidR="00096550" w:rsidRPr="000D4F0C" w:rsidRDefault="00096550" w:rsidP="00701E73">
            <w:r w:rsidRPr="000D4F0C">
              <w:t>This is copied verbatim from each Ambulance Service download of data</w:t>
            </w:r>
          </w:p>
          <w:p w:rsidR="006D6F1D" w:rsidRPr="000D4F0C" w:rsidRDefault="00AD4DF9" w:rsidP="00701E73">
            <w:r w:rsidRPr="000D4F0C">
              <w:t>Supplemental</w:t>
            </w:r>
          </w:p>
          <w:p w:rsidR="006D6F1D" w:rsidRPr="000D4F0C" w:rsidRDefault="00AD4DF9" w:rsidP="00701E73">
            <w:r w:rsidRPr="000D4F0C">
              <w:t xml:space="preserve">Format: </w:t>
            </w:r>
            <w:r w:rsidR="00EE67D6" w:rsidRPr="000D4F0C">
              <w:t xml:space="preserve">datetime; </w:t>
            </w:r>
            <w:r w:rsidR="00993DA0" w:rsidRPr="000D4F0C">
              <w:t>HH</w:t>
            </w:r>
            <w:r w:rsidRPr="000D4F0C">
              <w:t>:MM:SS</w:t>
            </w:r>
          </w:p>
          <w:p w:rsidR="00AD4DF9" w:rsidRPr="000D4F0C" w:rsidRDefault="00AD4DF9" w:rsidP="00701E73">
            <w:r w:rsidRPr="000D4F0C">
              <w:t>Definition Source: OHCAO</w:t>
            </w:r>
          </w:p>
          <w:p w:rsidR="006D6F1D" w:rsidRPr="000D4F0C" w:rsidRDefault="006D6F1D" w:rsidP="00701E73"/>
          <w:p w:rsidR="006D6F1D" w:rsidRPr="000D4F0C" w:rsidRDefault="00993DA0" w:rsidP="00701E73">
            <w:r w:rsidRPr="000D4F0C">
              <w:t>What was the estimated time of the witnessed collapse by either bystander or EMS</w:t>
            </w:r>
          </w:p>
          <w:p w:rsidR="006D6F1D" w:rsidRPr="000D4F0C" w:rsidRDefault="006D6F1D" w:rsidP="00701E73"/>
          <w:p w:rsidR="006D6F1D" w:rsidRPr="000D4F0C" w:rsidRDefault="00AD4DF9" w:rsidP="00701E73">
            <w:r w:rsidRPr="000D4F0C">
              <w:t>Data Source: EMS ePRF/PRF</w:t>
            </w:r>
          </w:p>
          <w:p w:rsidR="00096550" w:rsidRPr="000D4F0C" w:rsidRDefault="00096550" w:rsidP="00F97FD4"/>
        </w:tc>
      </w:tr>
    </w:tbl>
    <w:p w:rsidR="00096550" w:rsidRDefault="00096550" w:rsidP="00096550"/>
    <w:p w:rsidR="00D85362" w:rsidRDefault="00D85362">
      <w:r>
        <w:br w:type="page"/>
      </w:r>
    </w:p>
    <w:tbl>
      <w:tblPr>
        <w:tblStyle w:val="TableGrid"/>
        <w:tblW w:w="0" w:type="auto"/>
        <w:tblLook w:val="04A0" w:firstRow="1" w:lastRow="0" w:firstColumn="1" w:lastColumn="0" w:noHBand="0" w:noVBand="1"/>
      </w:tblPr>
      <w:tblGrid>
        <w:gridCol w:w="4508"/>
        <w:gridCol w:w="4508"/>
      </w:tblGrid>
      <w:tr w:rsidR="00096550" w:rsidRPr="000D4F0C" w:rsidTr="00EE67D6">
        <w:tc>
          <w:tcPr>
            <w:tcW w:w="4508" w:type="dxa"/>
            <w:shd w:val="clear" w:color="auto" w:fill="BDD6EE" w:themeFill="accent1" w:themeFillTint="66"/>
          </w:tcPr>
          <w:p w:rsidR="00096550" w:rsidRPr="000D4F0C" w:rsidRDefault="00096550" w:rsidP="00701E73">
            <w:r w:rsidRPr="000D4F0C">
              <w:lastRenderedPageBreak/>
              <w:t>Variable:</w:t>
            </w:r>
          </w:p>
        </w:tc>
        <w:tc>
          <w:tcPr>
            <w:tcW w:w="4508" w:type="dxa"/>
            <w:shd w:val="clear" w:color="auto" w:fill="BDD6EE" w:themeFill="accent1" w:themeFillTint="66"/>
          </w:tcPr>
          <w:p w:rsidR="00096550" w:rsidRPr="000D4F0C" w:rsidRDefault="00096550" w:rsidP="00701E73">
            <w:r w:rsidRPr="000D4F0C">
              <w:t>1</w:t>
            </w:r>
            <w:r w:rsidRPr="000D4F0C">
              <w:rPr>
                <w:vertAlign w:val="superscript"/>
              </w:rPr>
              <w:t>st</w:t>
            </w:r>
            <w:r w:rsidRPr="000D4F0C">
              <w:t xml:space="preserve"> EMS Mobile (Time EMS mobile)</w:t>
            </w:r>
          </w:p>
        </w:tc>
      </w:tr>
      <w:tr w:rsidR="00096550" w:rsidRPr="000D4F0C" w:rsidTr="00EE67D6">
        <w:tc>
          <w:tcPr>
            <w:tcW w:w="4508" w:type="dxa"/>
            <w:shd w:val="clear" w:color="auto" w:fill="BDD6EE" w:themeFill="accent1" w:themeFillTint="66"/>
          </w:tcPr>
          <w:p w:rsidR="00096550" w:rsidRPr="000D4F0C" w:rsidRDefault="00096550" w:rsidP="00701E73">
            <w:r w:rsidRPr="000D4F0C">
              <w:t>OHCAO short name:</w:t>
            </w:r>
          </w:p>
        </w:tc>
        <w:tc>
          <w:tcPr>
            <w:tcW w:w="4508" w:type="dxa"/>
            <w:shd w:val="clear" w:color="auto" w:fill="BDD6EE" w:themeFill="accent1" w:themeFillTint="66"/>
          </w:tcPr>
          <w:p w:rsidR="00096550" w:rsidRPr="000D4F0C" w:rsidRDefault="00096550" w:rsidP="00096550">
            <w:r w:rsidRPr="000D4F0C">
              <w:t>clg_MobileTime</w:t>
            </w:r>
          </w:p>
        </w:tc>
      </w:tr>
      <w:tr w:rsidR="00096550" w:rsidRPr="000D4F0C" w:rsidTr="00EE67D6">
        <w:tc>
          <w:tcPr>
            <w:tcW w:w="4508" w:type="dxa"/>
            <w:shd w:val="clear" w:color="auto" w:fill="BDD6EE" w:themeFill="accent1" w:themeFillTint="66"/>
          </w:tcPr>
          <w:p w:rsidR="00096550" w:rsidRPr="000D4F0C" w:rsidRDefault="00096550" w:rsidP="00701E73">
            <w:r w:rsidRPr="000D4F0C">
              <w:t>OHCAO long name:</w:t>
            </w:r>
          </w:p>
        </w:tc>
        <w:tc>
          <w:tcPr>
            <w:tcW w:w="4508" w:type="dxa"/>
            <w:shd w:val="clear" w:color="auto" w:fill="BDD6EE" w:themeFill="accent1" w:themeFillTint="66"/>
          </w:tcPr>
          <w:p w:rsidR="00096550" w:rsidRPr="000D4F0C" w:rsidRDefault="00096550" w:rsidP="00096550">
            <w:r w:rsidRPr="000D4F0C">
              <w:t>Time Emergency Medical Services Mobile</w:t>
            </w:r>
          </w:p>
        </w:tc>
      </w:tr>
      <w:tr w:rsidR="00096550" w:rsidRPr="000D4F0C" w:rsidTr="0043796E">
        <w:tc>
          <w:tcPr>
            <w:tcW w:w="9016" w:type="dxa"/>
            <w:gridSpan w:val="2"/>
            <w:shd w:val="clear" w:color="auto" w:fill="FBE4D5" w:themeFill="accent2" w:themeFillTint="33"/>
          </w:tcPr>
          <w:p w:rsidR="00096550" w:rsidRPr="000D4F0C" w:rsidRDefault="00096550" w:rsidP="00701E73">
            <w:r w:rsidRPr="000D4F0C">
              <w:t>Description:</w:t>
            </w:r>
          </w:p>
          <w:p w:rsidR="00096550" w:rsidRPr="000D4F0C" w:rsidRDefault="00096550" w:rsidP="00701E73">
            <w:r w:rsidRPr="000D4F0C">
              <w:t>This is copied verbatim from each Ambulance Service download of data</w:t>
            </w:r>
          </w:p>
          <w:p w:rsidR="006D6F1D" w:rsidRPr="000D4F0C" w:rsidRDefault="00AD4DF9" w:rsidP="00701E73">
            <w:r w:rsidRPr="000D4F0C">
              <w:t>Supplemental</w:t>
            </w:r>
          </w:p>
          <w:p w:rsidR="006D6F1D" w:rsidRPr="000D4F0C" w:rsidRDefault="00AD4DF9" w:rsidP="00701E73">
            <w:r w:rsidRPr="000D4F0C">
              <w:t xml:space="preserve">Format: </w:t>
            </w:r>
            <w:r w:rsidR="00EE67D6" w:rsidRPr="000D4F0C">
              <w:t xml:space="preserve">datetime; </w:t>
            </w:r>
            <w:r w:rsidR="00993DA0" w:rsidRPr="000D4F0C">
              <w:t>HH</w:t>
            </w:r>
            <w:r w:rsidRPr="000D4F0C">
              <w:t>:</w:t>
            </w:r>
            <w:r w:rsidR="00993DA0" w:rsidRPr="000D4F0C">
              <w:t>MM</w:t>
            </w:r>
            <w:r w:rsidRPr="000D4F0C">
              <w:t>:SS</w:t>
            </w:r>
          </w:p>
          <w:p w:rsidR="00AD4DF9" w:rsidRPr="000D4F0C" w:rsidRDefault="00AD4DF9" w:rsidP="00701E73">
            <w:r w:rsidRPr="000D4F0C">
              <w:t>Definition Source: HSCIC</w:t>
            </w:r>
          </w:p>
          <w:p w:rsidR="006D6F1D" w:rsidRPr="000D4F0C" w:rsidRDefault="006D6F1D" w:rsidP="00701E73"/>
          <w:p w:rsidR="006D6F1D" w:rsidRPr="000D4F0C" w:rsidRDefault="00993DA0" w:rsidP="00701E73">
            <w:r w:rsidRPr="000D4F0C">
              <w:t>The time the crew or individual responder is mobile following allocation of the incident</w:t>
            </w:r>
          </w:p>
          <w:p w:rsidR="006D6F1D" w:rsidRPr="000D4F0C" w:rsidRDefault="006D6F1D" w:rsidP="00701E73"/>
          <w:p w:rsidR="006D6F1D" w:rsidRPr="000D4F0C" w:rsidRDefault="00AD4DF9" w:rsidP="00701E73">
            <w:r w:rsidRPr="000D4F0C">
              <w:t>Data Source: EMS CAD</w:t>
            </w:r>
          </w:p>
          <w:p w:rsidR="00096550" w:rsidRPr="000D4F0C" w:rsidRDefault="00096550" w:rsidP="00F97FD4"/>
        </w:tc>
      </w:tr>
    </w:tbl>
    <w:p w:rsidR="00F97FD4" w:rsidRPr="000D4F0C" w:rsidRDefault="00F97FD4" w:rsidP="00096550"/>
    <w:p w:rsidR="00096550" w:rsidRPr="000D4F0C" w:rsidRDefault="00096550" w:rsidP="00096550"/>
    <w:tbl>
      <w:tblPr>
        <w:tblStyle w:val="TableGrid"/>
        <w:tblW w:w="0" w:type="auto"/>
        <w:tblLook w:val="04A0" w:firstRow="1" w:lastRow="0" w:firstColumn="1" w:lastColumn="0" w:noHBand="0" w:noVBand="1"/>
      </w:tblPr>
      <w:tblGrid>
        <w:gridCol w:w="4508"/>
        <w:gridCol w:w="4508"/>
      </w:tblGrid>
      <w:tr w:rsidR="00096550" w:rsidRPr="000D4F0C" w:rsidTr="00EE67D6">
        <w:tc>
          <w:tcPr>
            <w:tcW w:w="4508" w:type="dxa"/>
            <w:shd w:val="clear" w:color="auto" w:fill="BDD6EE" w:themeFill="accent1" w:themeFillTint="66"/>
          </w:tcPr>
          <w:p w:rsidR="00096550" w:rsidRPr="000D4F0C" w:rsidRDefault="00096550" w:rsidP="00701E73">
            <w:r w:rsidRPr="000D4F0C">
              <w:t>Variable:</w:t>
            </w:r>
          </w:p>
        </w:tc>
        <w:tc>
          <w:tcPr>
            <w:tcW w:w="4508" w:type="dxa"/>
            <w:shd w:val="clear" w:color="auto" w:fill="BDD6EE" w:themeFill="accent1" w:themeFillTint="66"/>
          </w:tcPr>
          <w:p w:rsidR="00096550" w:rsidRPr="000D4F0C" w:rsidRDefault="00096550" w:rsidP="00701E73">
            <w:r w:rsidRPr="000D4F0C">
              <w:t>1</w:t>
            </w:r>
            <w:r w:rsidRPr="000D4F0C">
              <w:rPr>
                <w:vertAlign w:val="superscript"/>
              </w:rPr>
              <w:t>st</w:t>
            </w:r>
            <w:r w:rsidRPr="000D4F0C">
              <w:t xml:space="preserve"> EMS Vehicle Stops (Time EMS vehicle stops)</w:t>
            </w:r>
          </w:p>
        </w:tc>
      </w:tr>
      <w:tr w:rsidR="00096550" w:rsidRPr="000D4F0C" w:rsidTr="00EE67D6">
        <w:tc>
          <w:tcPr>
            <w:tcW w:w="4508" w:type="dxa"/>
            <w:shd w:val="clear" w:color="auto" w:fill="BDD6EE" w:themeFill="accent1" w:themeFillTint="66"/>
          </w:tcPr>
          <w:p w:rsidR="00096550" w:rsidRPr="000D4F0C" w:rsidRDefault="00096550" w:rsidP="00701E73">
            <w:r w:rsidRPr="000D4F0C">
              <w:t>OHCAO short name:</w:t>
            </w:r>
          </w:p>
        </w:tc>
        <w:tc>
          <w:tcPr>
            <w:tcW w:w="4508" w:type="dxa"/>
            <w:shd w:val="clear" w:color="auto" w:fill="BDD6EE" w:themeFill="accent1" w:themeFillTint="66"/>
          </w:tcPr>
          <w:p w:rsidR="00096550" w:rsidRPr="000D4F0C" w:rsidRDefault="00096550" w:rsidP="00096550">
            <w:r w:rsidRPr="000D4F0C">
              <w:t>clg_StopTime</w:t>
            </w:r>
          </w:p>
        </w:tc>
      </w:tr>
      <w:tr w:rsidR="00096550" w:rsidRPr="000D4F0C" w:rsidTr="00EE67D6">
        <w:tc>
          <w:tcPr>
            <w:tcW w:w="4508" w:type="dxa"/>
            <w:shd w:val="clear" w:color="auto" w:fill="BDD6EE" w:themeFill="accent1" w:themeFillTint="66"/>
          </w:tcPr>
          <w:p w:rsidR="00096550" w:rsidRPr="000D4F0C" w:rsidRDefault="00096550" w:rsidP="00701E73">
            <w:r w:rsidRPr="000D4F0C">
              <w:t>OHCAO long name:</w:t>
            </w:r>
          </w:p>
        </w:tc>
        <w:tc>
          <w:tcPr>
            <w:tcW w:w="4508" w:type="dxa"/>
            <w:shd w:val="clear" w:color="auto" w:fill="BDD6EE" w:themeFill="accent1" w:themeFillTint="66"/>
          </w:tcPr>
          <w:p w:rsidR="00096550" w:rsidRPr="000D4F0C" w:rsidRDefault="00096550" w:rsidP="00096550">
            <w:r w:rsidRPr="000D4F0C">
              <w:t xml:space="preserve">Time Emergency Medical Services </w:t>
            </w:r>
            <w:r w:rsidR="00937A9B">
              <w:t xml:space="preserve">vehicle </w:t>
            </w:r>
            <w:r w:rsidRPr="000D4F0C">
              <w:t>stops</w:t>
            </w:r>
          </w:p>
        </w:tc>
      </w:tr>
      <w:tr w:rsidR="00096550" w:rsidRPr="000D4F0C" w:rsidTr="0043796E">
        <w:tc>
          <w:tcPr>
            <w:tcW w:w="9016" w:type="dxa"/>
            <w:gridSpan w:val="2"/>
            <w:shd w:val="clear" w:color="auto" w:fill="FBE4D5" w:themeFill="accent2" w:themeFillTint="33"/>
          </w:tcPr>
          <w:p w:rsidR="00096550" w:rsidRPr="000D4F0C" w:rsidRDefault="00096550" w:rsidP="00701E73">
            <w:r w:rsidRPr="000D4F0C">
              <w:t>Description:</w:t>
            </w:r>
          </w:p>
          <w:p w:rsidR="00096550" w:rsidRPr="000D4F0C" w:rsidRDefault="00096550" w:rsidP="00701E73">
            <w:r w:rsidRPr="000D4F0C">
              <w:t>This is copied verbatim from each Ambulance Service download of data</w:t>
            </w:r>
          </w:p>
          <w:p w:rsidR="006D6F1D" w:rsidRPr="000D4F0C" w:rsidRDefault="00AD4DF9" w:rsidP="00701E73">
            <w:r w:rsidRPr="000D4F0C">
              <w:t>Core</w:t>
            </w:r>
          </w:p>
          <w:p w:rsidR="00AD4DF9" w:rsidRPr="000D4F0C" w:rsidRDefault="00AD4DF9" w:rsidP="00701E73">
            <w:r w:rsidRPr="000D4F0C">
              <w:t xml:space="preserve">Format: </w:t>
            </w:r>
            <w:r w:rsidR="00EE67D6" w:rsidRPr="000D4F0C">
              <w:t xml:space="preserve">datetime; </w:t>
            </w:r>
            <w:r w:rsidRPr="000D4F0C">
              <w:t>HH:MM:SS</w:t>
            </w:r>
          </w:p>
          <w:p w:rsidR="00AD4DF9" w:rsidRPr="000D4F0C" w:rsidRDefault="00AD4DF9" w:rsidP="00701E73">
            <w:r w:rsidRPr="000D4F0C">
              <w:t>Definition Source: OHCAO</w:t>
            </w:r>
          </w:p>
          <w:p w:rsidR="00AD4DF9" w:rsidRPr="000D4F0C" w:rsidRDefault="00AD4DF9" w:rsidP="00701E73"/>
          <w:p w:rsidR="006D6F1D" w:rsidRPr="000D4F0C" w:rsidRDefault="00993DA0" w:rsidP="00701E73">
            <w:r w:rsidRPr="000D4F0C">
              <w:t>The time the first emergency response vehicle stops at a point closest to the patient’s location</w:t>
            </w:r>
          </w:p>
          <w:p w:rsidR="006D6F1D" w:rsidRPr="000D4F0C" w:rsidRDefault="006D6F1D" w:rsidP="00701E73"/>
          <w:p w:rsidR="006D6F1D" w:rsidRPr="000D4F0C" w:rsidRDefault="00AD4DF9" w:rsidP="00701E73">
            <w:r w:rsidRPr="000D4F0C">
              <w:t>Data Source: EMS CAD</w:t>
            </w:r>
          </w:p>
          <w:p w:rsidR="00096550" w:rsidRPr="000D4F0C" w:rsidRDefault="00096550" w:rsidP="00701E73"/>
        </w:tc>
      </w:tr>
    </w:tbl>
    <w:p w:rsidR="00096550" w:rsidRDefault="00096550" w:rsidP="00096550"/>
    <w:p w:rsidR="00D85362" w:rsidRPr="000D4F0C" w:rsidRDefault="00D85362" w:rsidP="00096550"/>
    <w:tbl>
      <w:tblPr>
        <w:tblStyle w:val="TableGrid"/>
        <w:tblW w:w="0" w:type="auto"/>
        <w:tblLook w:val="04A0" w:firstRow="1" w:lastRow="0" w:firstColumn="1" w:lastColumn="0" w:noHBand="0" w:noVBand="1"/>
      </w:tblPr>
      <w:tblGrid>
        <w:gridCol w:w="4508"/>
        <w:gridCol w:w="4508"/>
      </w:tblGrid>
      <w:tr w:rsidR="00096550" w:rsidRPr="000D4F0C" w:rsidTr="00EE67D6">
        <w:tc>
          <w:tcPr>
            <w:tcW w:w="4508" w:type="dxa"/>
            <w:shd w:val="clear" w:color="auto" w:fill="BDD6EE" w:themeFill="accent1" w:themeFillTint="66"/>
          </w:tcPr>
          <w:p w:rsidR="00096550" w:rsidRPr="000D4F0C" w:rsidRDefault="00096550" w:rsidP="00701E73">
            <w:r w:rsidRPr="000D4F0C">
              <w:t>Variable:</w:t>
            </w:r>
          </w:p>
        </w:tc>
        <w:tc>
          <w:tcPr>
            <w:tcW w:w="4508" w:type="dxa"/>
            <w:shd w:val="clear" w:color="auto" w:fill="BDD6EE" w:themeFill="accent1" w:themeFillTint="66"/>
          </w:tcPr>
          <w:p w:rsidR="00096550" w:rsidRPr="000D4F0C" w:rsidRDefault="00096550" w:rsidP="00701E73">
            <w:r w:rsidRPr="000D4F0C">
              <w:t>Time EMS at patient’s side</w:t>
            </w:r>
          </w:p>
        </w:tc>
      </w:tr>
      <w:tr w:rsidR="00096550" w:rsidRPr="000D4F0C" w:rsidTr="00EE67D6">
        <w:tc>
          <w:tcPr>
            <w:tcW w:w="4508" w:type="dxa"/>
            <w:shd w:val="clear" w:color="auto" w:fill="BDD6EE" w:themeFill="accent1" w:themeFillTint="66"/>
          </w:tcPr>
          <w:p w:rsidR="00096550" w:rsidRPr="000D4F0C" w:rsidRDefault="00096550" w:rsidP="00701E73">
            <w:r w:rsidRPr="000D4F0C">
              <w:t>OHCAO short name:</w:t>
            </w:r>
          </w:p>
        </w:tc>
        <w:tc>
          <w:tcPr>
            <w:tcW w:w="4508" w:type="dxa"/>
            <w:shd w:val="clear" w:color="auto" w:fill="BDD6EE" w:themeFill="accent1" w:themeFillTint="66"/>
          </w:tcPr>
          <w:p w:rsidR="00096550" w:rsidRPr="000D4F0C" w:rsidRDefault="00096550" w:rsidP="00096550">
            <w:r w:rsidRPr="000D4F0C">
              <w:t>clg_AttendTime</w:t>
            </w:r>
          </w:p>
        </w:tc>
      </w:tr>
      <w:tr w:rsidR="00096550" w:rsidRPr="000D4F0C" w:rsidTr="00EE67D6">
        <w:tc>
          <w:tcPr>
            <w:tcW w:w="4508" w:type="dxa"/>
            <w:shd w:val="clear" w:color="auto" w:fill="BDD6EE" w:themeFill="accent1" w:themeFillTint="66"/>
          </w:tcPr>
          <w:p w:rsidR="00096550" w:rsidRPr="000D4F0C" w:rsidRDefault="00096550" w:rsidP="00701E73">
            <w:r w:rsidRPr="000D4F0C">
              <w:t>OHCAO long name:</w:t>
            </w:r>
          </w:p>
        </w:tc>
        <w:tc>
          <w:tcPr>
            <w:tcW w:w="4508" w:type="dxa"/>
            <w:shd w:val="clear" w:color="auto" w:fill="BDD6EE" w:themeFill="accent1" w:themeFillTint="66"/>
          </w:tcPr>
          <w:p w:rsidR="00096550" w:rsidRPr="000D4F0C" w:rsidRDefault="00096550" w:rsidP="0043796E">
            <w:r w:rsidRPr="000D4F0C">
              <w:t>Time Emergency Medical Services at p</w:t>
            </w:r>
            <w:r w:rsidR="0043796E" w:rsidRPr="000D4F0C">
              <w:t>a</w:t>
            </w:r>
            <w:r w:rsidRPr="000D4F0C">
              <w:t>tient’s side</w:t>
            </w:r>
          </w:p>
        </w:tc>
      </w:tr>
      <w:tr w:rsidR="00096550" w:rsidRPr="000D4F0C" w:rsidTr="0043796E">
        <w:tc>
          <w:tcPr>
            <w:tcW w:w="9016" w:type="dxa"/>
            <w:gridSpan w:val="2"/>
            <w:shd w:val="clear" w:color="auto" w:fill="FBE4D5" w:themeFill="accent2" w:themeFillTint="33"/>
          </w:tcPr>
          <w:p w:rsidR="00096550" w:rsidRPr="000D4F0C" w:rsidRDefault="00096550" w:rsidP="00701E73">
            <w:r w:rsidRPr="000D4F0C">
              <w:t>Description:</w:t>
            </w:r>
          </w:p>
          <w:p w:rsidR="00096550" w:rsidRPr="000D4F0C" w:rsidRDefault="00096550" w:rsidP="00701E73">
            <w:r w:rsidRPr="000D4F0C">
              <w:t>This is copied verbatim from each Ambulance Service download of data</w:t>
            </w:r>
          </w:p>
          <w:p w:rsidR="006D6F1D" w:rsidRPr="000D4F0C" w:rsidRDefault="00AD4DF9" w:rsidP="00701E73">
            <w:r w:rsidRPr="000D4F0C">
              <w:t>Supplemental</w:t>
            </w:r>
          </w:p>
          <w:p w:rsidR="006D6F1D" w:rsidRPr="000D4F0C" w:rsidRDefault="00AD4DF9" w:rsidP="00701E73">
            <w:r w:rsidRPr="000D4F0C">
              <w:t xml:space="preserve">Format: </w:t>
            </w:r>
            <w:r w:rsidR="00EE67D6" w:rsidRPr="000D4F0C">
              <w:t xml:space="preserve">datetime; </w:t>
            </w:r>
            <w:r w:rsidR="00993DA0" w:rsidRPr="000D4F0C">
              <w:t>HH</w:t>
            </w:r>
            <w:r w:rsidRPr="000D4F0C">
              <w:t>:</w:t>
            </w:r>
            <w:r w:rsidR="00993DA0" w:rsidRPr="000D4F0C">
              <w:t>MM</w:t>
            </w:r>
            <w:r w:rsidRPr="000D4F0C">
              <w:t>:SS</w:t>
            </w:r>
          </w:p>
          <w:p w:rsidR="00AD4DF9" w:rsidRPr="000D4F0C" w:rsidRDefault="00AD4DF9" w:rsidP="00701E73">
            <w:r w:rsidRPr="000D4F0C">
              <w:t>Definition Source: HSCIC</w:t>
            </w:r>
          </w:p>
          <w:p w:rsidR="006D6F1D" w:rsidRPr="000D4F0C" w:rsidRDefault="006D6F1D" w:rsidP="00701E73"/>
          <w:p w:rsidR="006D6F1D" w:rsidRPr="000D4F0C" w:rsidRDefault="00993DA0" w:rsidP="00701E73">
            <w:r w:rsidRPr="000D4F0C">
              <w:t>The moment of arrival at the patient’s side</w:t>
            </w:r>
          </w:p>
          <w:p w:rsidR="006D6F1D" w:rsidRPr="000D4F0C" w:rsidRDefault="006D6F1D" w:rsidP="00701E73"/>
          <w:p w:rsidR="006D6F1D" w:rsidRPr="000D4F0C" w:rsidRDefault="00AD4DF9" w:rsidP="00701E73">
            <w:r w:rsidRPr="000D4F0C">
              <w:t>Data Source: EMS ePRF/PRF</w:t>
            </w:r>
          </w:p>
          <w:p w:rsidR="00096550" w:rsidRPr="000D4F0C" w:rsidRDefault="00096550" w:rsidP="00701E73"/>
        </w:tc>
      </w:tr>
    </w:tbl>
    <w:p w:rsidR="00096550" w:rsidRDefault="00096550" w:rsidP="00096550"/>
    <w:p w:rsidR="00D85362" w:rsidRDefault="00D85362">
      <w:r>
        <w:br w:type="page"/>
      </w:r>
    </w:p>
    <w:tbl>
      <w:tblPr>
        <w:tblStyle w:val="TableGrid"/>
        <w:tblW w:w="0" w:type="auto"/>
        <w:tblLook w:val="04A0" w:firstRow="1" w:lastRow="0" w:firstColumn="1" w:lastColumn="0" w:noHBand="0" w:noVBand="1"/>
      </w:tblPr>
      <w:tblGrid>
        <w:gridCol w:w="4508"/>
        <w:gridCol w:w="4508"/>
      </w:tblGrid>
      <w:tr w:rsidR="00096550" w:rsidRPr="000D4F0C" w:rsidTr="00EE67D6">
        <w:tc>
          <w:tcPr>
            <w:tcW w:w="4508" w:type="dxa"/>
            <w:shd w:val="clear" w:color="auto" w:fill="BDD6EE" w:themeFill="accent1" w:themeFillTint="66"/>
          </w:tcPr>
          <w:p w:rsidR="00096550" w:rsidRPr="000D4F0C" w:rsidRDefault="00096550" w:rsidP="00701E73">
            <w:r w:rsidRPr="000D4F0C">
              <w:lastRenderedPageBreak/>
              <w:t>Variable:</w:t>
            </w:r>
          </w:p>
        </w:tc>
        <w:tc>
          <w:tcPr>
            <w:tcW w:w="4508" w:type="dxa"/>
            <w:shd w:val="clear" w:color="auto" w:fill="BDD6EE" w:themeFill="accent1" w:themeFillTint="66"/>
          </w:tcPr>
          <w:p w:rsidR="00096550" w:rsidRPr="000D4F0C" w:rsidRDefault="00096550" w:rsidP="00701E73">
            <w:r w:rsidRPr="000D4F0C">
              <w:t>Time of ROSC</w:t>
            </w:r>
          </w:p>
        </w:tc>
      </w:tr>
      <w:tr w:rsidR="00096550" w:rsidRPr="000D4F0C" w:rsidTr="00EE67D6">
        <w:tc>
          <w:tcPr>
            <w:tcW w:w="4508" w:type="dxa"/>
            <w:shd w:val="clear" w:color="auto" w:fill="BDD6EE" w:themeFill="accent1" w:themeFillTint="66"/>
          </w:tcPr>
          <w:p w:rsidR="00096550" w:rsidRPr="000D4F0C" w:rsidRDefault="00096550" w:rsidP="00701E73">
            <w:r w:rsidRPr="000D4F0C">
              <w:t>OHCAO short name:</w:t>
            </w:r>
          </w:p>
        </w:tc>
        <w:tc>
          <w:tcPr>
            <w:tcW w:w="4508" w:type="dxa"/>
            <w:shd w:val="clear" w:color="auto" w:fill="BDD6EE" w:themeFill="accent1" w:themeFillTint="66"/>
          </w:tcPr>
          <w:p w:rsidR="00096550" w:rsidRPr="000D4F0C" w:rsidRDefault="00096550" w:rsidP="00096550">
            <w:r w:rsidRPr="000D4F0C">
              <w:t>clg_ROSCTime</w:t>
            </w:r>
          </w:p>
        </w:tc>
      </w:tr>
      <w:tr w:rsidR="00096550" w:rsidRPr="000D4F0C" w:rsidTr="00EE67D6">
        <w:tc>
          <w:tcPr>
            <w:tcW w:w="4508" w:type="dxa"/>
            <w:shd w:val="clear" w:color="auto" w:fill="BDD6EE" w:themeFill="accent1" w:themeFillTint="66"/>
          </w:tcPr>
          <w:p w:rsidR="00096550" w:rsidRPr="000D4F0C" w:rsidRDefault="00096550" w:rsidP="00701E73">
            <w:r w:rsidRPr="000D4F0C">
              <w:t>OHCAO long name:</w:t>
            </w:r>
          </w:p>
        </w:tc>
        <w:tc>
          <w:tcPr>
            <w:tcW w:w="4508" w:type="dxa"/>
            <w:shd w:val="clear" w:color="auto" w:fill="BDD6EE" w:themeFill="accent1" w:themeFillTint="66"/>
          </w:tcPr>
          <w:p w:rsidR="00096550" w:rsidRPr="000D4F0C" w:rsidRDefault="00096550" w:rsidP="00701E73">
            <w:r w:rsidRPr="000D4F0C">
              <w:t>Time of ROSC</w:t>
            </w:r>
          </w:p>
        </w:tc>
      </w:tr>
      <w:tr w:rsidR="00096550" w:rsidRPr="000D4F0C" w:rsidTr="0043796E">
        <w:tc>
          <w:tcPr>
            <w:tcW w:w="9016" w:type="dxa"/>
            <w:gridSpan w:val="2"/>
            <w:shd w:val="clear" w:color="auto" w:fill="FBE4D5" w:themeFill="accent2" w:themeFillTint="33"/>
          </w:tcPr>
          <w:p w:rsidR="00096550" w:rsidRPr="000D4F0C" w:rsidRDefault="00096550" w:rsidP="00701E73">
            <w:r w:rsidRPr="000D4F0C">
              <w:t>Description:</w:t>
            </w:r>
          </w:p>
          <w:p w:rsidR="00096550" w:rsidRPr="000D4F0C" w:rsidRDefault="00096550" w:rsidP="00701E73">
            <w:r w:rsidRPr="000D4F0C">
              <w:t>This is copied verbatim from each Ambulance Service download of data</w:t>
            </w:r>
          </w:p>
          <w:p w:rsidR="006D6F1D" w:rsidRPr="000D4F0C" w:rsidRDefault="00AD4DF9" w:rsidP="00701E73">
            <w:r w:rsidRPr="000D4F0C">
              <w:t>Core</w:t>
            </w:r>
          </w:p>
          <w:p w:rsidR="006D6F1D" w:rsidRPr="000D4F0C" w:rsidRDefault="00AD4DF9" w:rsidP="00701E73">
            <w:r w:rsidRPr="000D4F0C">
              <w:t xml:space="preserve">Format: </w:t>
            </w:r>
            <w:r w:rsidR="00EE67D6" w:rsidRPr="000D4F0C">
              <w:t xml:space="preserve">datetime; </w:t>
            </w:r>
            <w:r w:rsidR="00993DA0" w:rsidRPr="000D4F0C">
              <w:t>HH:MM:SS</w:t>
            </w:r>
          </w:p>
          <w:p w:rsidR="00AD4DF9" w:rsidRPr="000D4F0C" w:rsidRDefault="00AD4DF9" w:rsidP="00701E73">
            <w:r w:rsidRPr="000D4F0C">
              <w:t>Definition Source: OHCAO</w:t>
            </w:r>
          </w:p>
          <w:p w:rsidR="006D6F1D" w:rsidRPr="000D4F0C" w:rsidRDefault="006D6F1D" w:rsidP="00701E73"/>
          <w:p w:rsidR="006D6F1D" w:rsidRPr="000D4F0C" w:rsidRDefault="00993DA0" w:rsidP="00701E73">
            <w:r w:rsidRPr="000D4F0C">
              <w:t>Estimated time when the patient was noted to have a brief (approximately ?30s) restoration of spontaneous circulation that provides evidence of more than an occasional gasp, occasional fleeting palpable pulse, or arterial waveform</w:t>
            </w:r>
          </w:p>
          <w:p w:rsidR="006D6F1D" w:rsidRPr="000D4F0C" w:rsidRDefault="006D6F1D" w:rsidP="00701E73"/>
          <w:p w:rsidR="006D6F1D" w:rsidRPr="000D4F0C" w:rsidRDefault="00AD4DF9" w:rsidP="00701E73">
            <w:r w:rsidRPr="000D4F0C">
              <w:t>Data Source: EMS ePRF/PRF</w:t>
            </w:r>
          </w:p>
          <w:p w:rsidR="00096550" w:rsidRPr="000D4F0C" w:rsidRDefault="00096550" w:rsidP="00F97FD4"/>
        </w:tc>
      </w:tr>
    </w:tbl>
    <w:p w:rsidR="00096550" w:rsidRPr="000D4F0C" w:rsidRDefault="00096550" w:rsidP="00096550"/>
    <w:p w:rsidR="00096550" w:rsidRPr="000D4F0C" w:rsidRDefault="00096550">
      <w:r w:rsidRPr="000D4F0C">
        <w:br w:type="page"/>
      </w:r>
    </w:p>
    <w:p w:rsidR="00096550" w:rsidRPr="000D4F0C" w:rsidRDefault="00F4082C" w:rsidP="00347D36">
      <w:pPr>
        <w:pStyle w:val="Heading2"/>
      </w:pPr>
      <w:r w:rsidRPr="000D4F0C">
        <w:lastRenderedPageBreak/>
        <w:t xml:space="preserve">Variables </w:t>
      </w:r>
      <w:r w:rsidR="00347D36" w:rsidRPr="000D4F0C">
        <w:t>Not Currently Mapped</w:t>
      </w:r>
    </w:p>
    <w:p w:rsidR="00BB4E14" w:rsidRPr="000D4F0C" w:rsidRDefault="00BB4E14" w:rsidP="00BB4E14"/>
    <w:tbl>
      <w:tblPr>
        <w:tblStyle w:val="TableGrid"/>
        <w:tblW w:w="9592" w:type="dxa"/>
        <w:jc w:val="center"/>
        <w:tblLook w:val="04A0" w:firstRow="1" w:lastRow="0" w:firstColumn="1" w:lastColumn="0" w:noHBand="0" w:noVBand="1"/>
      </w:tblPr>
      <w:tblGrid>
        <w:gridCol w:w="1576"/>
        <w:gridCol w:w="1304"/>
        <w:gridCol w:w="5011"/>
        <w:gridCol w:w="1701"/>
      </w:tblGrid>
      <w:tr w:rsidR="00375073" w:rsidRPr="000D4F0C" w:rsidTr="003D3EA6">
        <w:trPr>
          <w:tblHeader/>
          <w:jc w:val="center"/>
        </w:trPr>
        <w:tc>
          <w:tcPr>
            <w:tcW w:w="1576" w:type="dxa"/>
            <w:tcBorders>
              <w:left w:val="nil"/>
              <w:right w:val="nil"/>
            </w:tcBorders>
            <w:shd w:val="clear" w:color="auto" w:fill="BDD6EE" w:themeFill="accent1" w:themeFillTint="66"/>
          </w:tcPr>
          <w:p w:rsidR="00375073" w:rsidRPr="000D4F0C" w:rsidRDefault="00375073" w:rsidP="00375073">
            <w:r w:rsidRPr="000D4F0C">
              <w:t>OHCAO Long Name</w:t>
            </w:r>
          </w:p>
        </w:tc>
        <w:tc>
          <w:tcPr>
            <w:tcW w:w="1304" w:type="dxa"/>
            <w:tcBorders>
              <w:left w:val="nil"/>
              <w:right w:val="nil"/>
            </w:tcBorders>
            <w:shd w:val="clear" w:color="auto" w:fill="BDD6EE" w:themeFill="accent1" w:themeFillTint="66"/>
          </w:tcPr>
          <w:p w:rsidR="00375073" w:rsidRPr="000D4F0C" w:rsidRDefault="00375073" w:rsidP="00375073">
            <w:r w:rsidRPr="000D4F0C">
              <w:t>Definition</w:t>
            </w:r>
            <w:r w:rsidRPr="000D4F0C">
              <w:br/>
              <w:t>Source</w:t>
            </w:r>
          </w:p>
        </w:tc>
        <w:tc>
          <w:tcPr>
            <w:tcW w:w="5011" w:type="dxa"/>
            <w:tcBorders>
              <w:left w:val="nil"/>
              <w:right w:val="nil"/>
            </w:tcBorders>
            <w:shd w:val="clear" w:color="auto" w:fill="BDD6EE" w:themeFill="accent1" w:themeFillTint="66"/>
          </w:tcPr>
          <w:p w:rsidR="00375073" w:rsidRPr="000D4F0C" w:rsidRDefault="00375073" w:rsidP="00375073">
            <w:r w:rsidRPr="000D4F0C">
              <w:t>OHCAO Consensus Definition</w:t>
            </w:r>
          </w:p>
        </w:tc>
        <w:tc>
          <w:tcPr>
            <w:tcW w:w="1701" w:type="dxa"/>
            <w:tcBorders>
              <w:left w:val="nil"/>
              <w:right w:val="nil"/>
            </w:tcBorders>
            <w:shd w:val="clear" w:color="auto" w:fill="BDD6EE" w:themeFill="accent1" w:themeFillTint="66"/>
          </w:tcPr>
          <w:p w:rsidR="00375073" w:rsidRPr="000D4F0C" w:rsidRDefault="00375073" w:rsidP="00375073">
            <w:r w:rsidRPr="000D4F0C">
              <w:t>Data Source</w:t>
            </w:r>
          </w:p>
        </w:tc>
      </w:tr>
      <w:tr w:rsidR="00375073" w:rsidRPr="000D4F0C" w:rsidTr="003D3EA6">
        <w:trPr>
          <w:jc w:val="center"/>
        </w:trPr>
        <w:tc>
          <w:tcPr>
            <w:tcW w:w="1576" w:type="dxa"/>
            <w:tcBorders>
              <w:left w:val="nil"/>
              <w:right w:val="nil"/>
            </w:tcBorders>
          </w:tcPr>
          <w:p w:rsidR="00375073" w:rsidRPr="000D4F0C" w:rsidRDefault="00375073" w:rsidP="00375073">
            <w:r w:rsidRPr="000D4F0C">
              <w:t>Response Times</w:t>
            </w:r>
          </w:p>
        </w:tc>
        <w:tc>
          <w:tcPr>
            <w:tcW w:w="1304" w:type="dxa"/>
            <w:tcBorders>
              <w:left w:val="nil"/>
              <w:right w:val="nil"/>
            </w:tcBorders>
          </w:tcPr>
          <w:p w:rsidR="00375073" w:rsidRPr="000D4F0C" w:rsidRDefault="00375073" w:rsidP="00375073">
            <w:r w:rsidRPr="000D4F0C">
              <w:t>OHCAO</w:t>
            </w:r>
          </w:p>
        </w:tc>
        <w:tc>
          <w:tcPr>
            <w:tcW w:w="5011" w:type="dxa"/>
            <w:tcBorders>
              <w:left w:val="nil"/>
              <w:right w:val="nil"/>
            </w:tcBorders>
          </w:tcPr>
          <w:p w:rsidR="00375073" w:rsidRPr="000D4F0C" w:rsidRDefault="00375073" w:rsidP="00375073">
            <w:r w:rsidRPr="000D4F0C">
              <w:t>Format: MM:SS</w:t>
            </w:r>
          </w:p>
          <w:p w:rsidR="00375073" w:rsidRPr="000D4F0C" w:rsidRDefault="00375073" w:rsidP="00375073">
            <w:r w:rsidRPr="000D4F0C">
              <w:t>The time interval from ‘Call Connect Time’ to the time the first organised ‘emergency medical service response vehicle’s wheel stops on scene’ at a point closest to the patient’s location.</w:t>
            </w:r>
          </w:p>
          <w:p w:rsidR="00375073" w:rsidRPr="000D4F0C" w:rsidRDefault="00375073" w:rsidP="00375073">
            <w:r w:rsidRPr="000D4F0C">
              <w:t>Organised EMS response includes CFR’s sent.</w:t>
            </w:r>
          </w:p>
          <w:p w:rsidR="00375073" w:rsidRPr="000D4F0C" w:rsidRDefault="00375073" w:rsidP="00375073">
            <w:r w:rsidRPr="000D4F0C">
              <w:t>Note: If ‘Call Connect Time’ is not available, then ‘Inc Clock Start’ time may be used.</w:t>
            </w:r>
          </w:p>
          <w:p w:rsidR="00375073" w:rsidRPr="000D4F0C" w:rsidRDefault="00375073" w:rsidP="00375073">
            <w:r w:rsidRPr="000D4F0C">
              <w:t>Note: CAD clock stops at 200m of actual vehicle stop time. AS to check which is available.</w:t>
            </w:r>
          </w:p>
          <w:p w:rsidR="00375073" w:rsidRPr="000D4F0C" w:rsidRDefault="00375073" w:rsidP="00375073">
            <w:r w:rsidRPr="000D4F0C">
              <w:t>Note: If “Blank”, will be calculated from ‘Time of Emergency Medical Services call” and “Time Emergency Medical Services vehicle stops’.</w:t>
            </w:r>
          </w:p>
        </w:tc>
        <w:tc>
          <w:tcPr>
            <w:tcW w:w="1701" w:type="dxa"/>
            <w:tcBorders>
              <w:left w:val="nil"/>
              <w:right w:val="nil"/>
            </w:tcBorders>
          </w:tcPr>
          <w:p w:rsidR="00375073" w:rsidRPr="000D4F0C" w:rsidRDefault="00375073" w:rsidP="00375073">
            <w:r w:rsidRPr="000D4F0C">
              <w:t>EMS CAD</w:t>
            </w:r>
          </w:p>
        </w:tc>
      </w:tr>
      <w:tr w:rsidR="00375073" w:rsidRPr="000D4F0C" w:rsidTr="003D3EA6">
        <w:trPr>
          <w:jc w:val="center"/>
        </w:trPr>
        <w:tc>
          <w:tcPr>
            <w:tcW w:w="1576" w:type="dxa"/>
            <w:tcBorders>
              <w:left w:val="nil"/>
              <w:right w:val="nil"/>
            </w:tcBorders>
          </w:tcPr>
          <w:p w:rsidR="00375073" w:rsidRPr="000D4F0C" w:rsidRDefault="00375073" w:rsidP="00375073">
            <w:r w:rsidRPr="000D4F0C">
              <w:t>Full Location of Emergency Medical Services occurrence</w:t>
            </w:r>
          </w:p>
        </w:tc>
        <w:tc>
          <w:tcPr>
            <w:tcW w:w="1304" w:type="dxa"/>
            <w:tcBorders>
              <w:left w:val="nil"/>
              <w:right w:val="nil"/>
            </w:tcBorders>
          </w:tcPr>
          <w:p w:rsidR="00375073" w:rsidRPr="000D4F0C" w:rsidRDefault="00375073" w:rsidP="00375073">
            <w:r w:rsidRPr="000D4F0C">
              <w:t>OHCAO</w:t>
            </w:r>
          </w:p>
        </w:tc>
        <w:tc>
          <w:tcPr>
            <w:tcW w:w="5011" w:type="dxa"/>
            <w:tcBorders>
              <w:left w:val="nil"/>
              <w:right w:val="nil"/>
            </w:tcBorders>
          </w:tcPr>
          <w:p w:rsidR="00375073" w:rsidRPr="000D4F0C" w:rsidRDefault="00375073" w:rsidP="00375073">
            <w:r w:rsidRPr="000D4F0C">
              <w:t>Format: String</w:t>
            </w:r>
          </w:p>
          <w:p w:rsidR="00375073" w:rsidRPr="000D4F0C" w:rsidRDefault="00375073" w:rsidP="00375073">
            <w:r w:rsidRPr="000D4F0C">
              <w:t>Location as provided to the EMS responding vehicle</w:t>
            </w:r>
          </w:p>
        </w:tc>
        <w:tc>
          <w:tcPr>
            <w:tcW w:w="1701" w:type="dxa"/>
            <w:tcBorders>
              <w:left w:val="nil"/>
              <w:right w:val="nil"/>
            </w:tcBorders>
          </w:tcPr>
          <w:p w:rsidR="00375073" w:rsidRPr="000D4F0C" w:rsidRDefault="00375073" w:rsidP="00375073">
            <w:r w:rsidRPr="000D4F0C">
              <w:t>EMS ePRF/PRF, CAD</w:t>
            </w:r>
          </w:p>
        </w:tc>
      </w:tr>
      <w:tr w:rsidR="00375073" w:rsidRPr="000D4F0C" w:rsidTr="003D3EA6">
        <w:trPr>
          <w:jc w:val="center"/>
        </w:trPr>
        <w:tc>
          <w:tcPr>
            <w:tcW w:w="1576" w:type="dxa"/>
            <w:tcBorders>
              <w:left w:val="nil"/>
              <w:right w:val="nil"/>
            </w:tcBorders>
          </w:tcPr>
          <w:p w:rsidR="00375073" w:rsidRPr="000D4F0C" w:rsidRDefault="00375073" w:rsidP="00375073">
            <w:r w:rsidRPr="000D4F0C">
              <w:t>Postcode or map reference location of Emergency Medical Services occurrence</w:t>
            </w:r>
          </w:p>
        </w:tc>
        <w:tc>
          <w:tcPr>
            <w:tcW w:w="1304" w:type="dxa"/>
            <w:tcBorders>
              <w:left w:val="nil"/>
              <w:right w:val="nil"/>
            </w:tcBorders>
          </w:tcPr>
          <w:p w:rsidR="00375073" w:rsidRPr="000D4F0C" w:rsidRDefault="00375073" w:rsidP="00375073">
            <w:r w:rsidRPr="000D4F0C">
              <w:t>OHCAO</w:t>
            </w:r>
          </w:p>
        </w:tc>
        <w:tc>
          <w:tcPr>
            <w:tcW w:w="5011" w:type="dxa"/>
            <w:tcBorders>
              <w:left w:val="nil"/>
              <w:right w:val="nil"/>
            </w:tcBorders>
          </w:tcPr>
          <w:p w:rsidR="00375073" w:rsidRPr="000D4F0C" w:rsidRDefault="00375073" w:rsidP="00375073">
            <w:r w:rsidRPr="000D4F0C">
              <w:t>Format: String</w:t>
            </w:r>
          </w:p>
          <w:p w:rsidR="00375073" w:rsidRPr="000D4F0C" w:rsidRDefault="00375073" w:rsidP="00375073">
            <w:r w:rsidRPr="000D4F0C">
              <w:t>Postcode or map reference as provided to the EMS responding vehicle</w:t>
            </w:r>
          </w:p>
        </w:tc>
        <w:tc>
          <w:tcPr>
            <w:tcW w:w="1701" w:type="dxa"/>
            <w:tcBorders>
              <w:left w:val="nil"/>
              <w:right w:val="nil"/>
            </w:tcBorders>
          </w:tcPr>
          <w:p w:rsidR="00375073" w:rsidRPr="000D4F0C" w:rsidRDefault="00375073" w:rsidP="00375073">
            <w:r w:rsidRPr="000D4F0C">
              <w:t>EMS ePRF/PRF, CAD</w:t>
            </w:r>
          </w:p>
        </w:tc>
      </w:tr>
      <w:tr w:rsidR="005143CC" w:rsidRPr="000D4F0C" w:rsidTr="003D3EA6">
        <w:trPr>
          <w:jc w:val="center"/>
        </w:trPr>
        <w:tc>
          <w:tcPr>
            <w:tcW w:w="1576" w:type="dxa"/>
            <w:tcBorders>
              <w:left w:val="nil"/>
              <w:right w:val="nil"/>
            </w:tcBorders>
          </w:tcPr>
          <w:p w:rsidR="005143CC" w:rsidRPr="000D4F0C" w:rsidRDefault="005143CC" w:rsidP="00375073">
            <w:r w:rsidRPr="000D4F0C">
              <w:t>Utstein Location of EMS occurrent type</w:t>
            </w:r>
          </w:p>
        </w:tc>
        <w:tc>
          <w:tcPr>
            <w:tcW w:w="1304" w:type="dxa"/>
            <w:tcBorders>
              <w:left w:val="nil"/>
              <w:right w:val="nil"/>
            </w:tcBorders>
          </w:tcPr>
          <w:p w:rsidR="005143CC" w:rsidRPr="000D4F0C" w:rsidRDefault="005143CC" w:rsidP="00375073">
            <w:r w:rsidRPr="000D4F0C">
              <w:t>Utstein ‘14</w:t>
            </w:r>
          </w:p>
        </w:tc>
        <w:tc>
          <w:tcPr>
            <w:tcW w:w="5011" w:type="dxa"/>
            <w:tcBorders>
              <w:left w:val="nil"/>
              <w:right w:val="nil"/>
            </w:tcBorders>
          </w:tcPr>
          <w:p w:rsidR="005143CC" w:rsidRPr="000D4F0C" w:rsidRDefault="005143CC" w:rsidP="00375073">
            <w:r w:rsidRPr="000D4F0C">
              <w:t>Format: String</w:t>
            </w:r>
          </w:p>
          <w:p w:rsidR="00A23E2A" w:rsidRPr="000D4F0C" w:rsidRDefault="00A23E2A" w:rsidP="00A23E2A">
            <w:r w:rsidRPr="000D4F0C">
              <w:t>Home/residence; Industrial/workplace; Sport/recreation event; Street/highway; Public building; Assisted living/long-term care facility; Educational institution; Other; Unspecified/unknown</w:t>
            </w:r>
          </w:p>
        </w:tc>
        <w:tc>
          <w:tcPr>
            <w:tcW w:w="1701" w:type="dxa"/>
            <w:tcBorders>
              <w:left w:val="nil"/>
              <w:right w:val="nil"/>
            </w:tcBorders>
          </w:tcPr>
          <w:p w:rsidR="005143CC" w:rsidRPr="000D4F0C" w:rsidRDefault="00A23E2A" w:rsidP="00375073">
            <w:r w:rsidRPr="000D4F0C">
              <w:t>EMS</w:t>
            </w:r>
          </w:p>
        </w:tc>
      </w:tr>
      <w:tr w:rsidR="00375073" w:rsidRPr="000D4F0C" w:rsidTr="003D3EA6">
        <w:trPr>
          <w:jc w:val="center"/>
        </w:trPr>
        <w:tc>
          <w:tcPr>
            <w:tcW w:w="1576" w:type="dxa"/>
            <w:tcBorders>
              <w:left w:val="nil"/>
              <w:right w:val="nil"/>
            </w:tcBorders>
          </w:tcPr>
          <w:p w:rsidR="00375073" w:rsidRPr="000D4F0C" w:rsidRDefault="00375073" w:rsidP="00375073">
            <w:r w:rsidRPr="000D4F0C">
              <w:t>Clinical Commissioning Group (Local Health Board)</w:t>
            </w:r>
          </w:p>
        </w:tc>
        <w:tc>
          <w:tcPr>
            <w:tcW w:w="1304" w:type="dxa"/>
            <w:tcBorders>
              <w:left w:val="nil"/>
              <w:right w:val="nil"/>
            </w:tcBorders>
          </w:tcPr>
          <w:p w:rsidR="00375073" w:rsidRPr="000D4F0C" w:rsidRDefault="00375073" w:rsidP="00375073">
            <w:r w:rsidRPr="000D4F0C">
              <w:t>OHCAO</w:t>
            </w:r>
          </w:p>
        </w:tc>
        <w:tc>
          <w:tcPr>
            <w:tcW w:w="5011" w:type="dxa"/>
            <w:tcBorders>
              <w:left w:val="nil"/>
              <w:right w:val="nil"/>
            </w:tcBorders>
          </w:tcPr>
          <w:p w:rsidR="00375073" w:rsidRPr="000D4F0C" w:rsidRDefault="00375073" w:rsidP="00375073">
            <w:r w:rsidRPr="000D4F0C">
              <w:t>Format: String</w:t>
            </w:r>
          </w:p>
          <w:p w:rsidR="00375073" w:rsidRPr="000D4F0C" w:rsidRDefault="00375073" w:rsidP="00375073">
            <w:r w:rsidRPr="000D4F0C">
              <w:t>Note: Where “Blank”, OHCAO project will overwrite from data linkage</w:t>
            </w:r>
          </w:p>
          <w:p w:rsidR="00375073" w:rsidRPr="000D4F0C" w:rsidRDefault="00375073" w:rsidP="00375073">
            <w:r w:rsidRPr="000D4F0C">
              <w:t>Note: If no CCG is available, then Local Health Board name should be provided</w:t>
            </w:r>
          </w:p>
        </w:tc>
        <w:tc>
          <w:tcPr>
            <w:tcW w:w="1701" w:type="dxa"/>
            <w:tcBorders>
              <w:left w:val="nil"/>
              <w:right w:val="nil"/>
            </w:tcBorders>
          </w:tcPr>
          <w:p w:rsidR="00375073" w:rsidRPr="000D4F0C" w:rsidRDefault="00375073" w:rsidP="00375073">
            <w:r w:rsidRPr="000D4F0C">
              <w:t>EMS CAD, OHCAO</w:t>
            </w:r>
          </w:p>
        </w:tc>
      </w:tr>
      <w:tr w:rsidR="00375073" w:rsidRPr="000D4F0C" w:rsidTr="003D3EA6">
        <w:trPr>
          <w:jc w:val="center"/>
        </w:trPr>
        <w:tc>
          <w:tcPr>
            <w:tcW w:w="1576" w:type="dxa"/>
            <w:tcBorders>
              <w:left w:val="nil"/>
              <w:right w:val="nil"/>
            </w:tcBorders>
          </w:tcPr>
          <w:p w:rsidR="00375073" w:rsidRPr="000D4F0C" w:rsidRDefault="00375073" w:rsidP="00375073">
            <w:r w:rsidRPr="000D4F0C">
              <w:t>Mechanical CPR</w:t>
            </w:r>
          </w:p>
        </w:tc>
        <w:tc>
          <w:tcPr>
            <w:tcW w:w="1304" w:type="dxa"/>
            <w:tcBorders>
              <w:left w:val="nil"/>
              <w:right w:val="nil"/>
            </w:tcBorders>
          </w:tcPr>
          <w:p w:rsidR="00375073" w:rsidRPr="000D4F0C" w:rsidRDefault="00375073" w:rsidP="00375073">
            <w:r w:rsidRPr="000D4F0C">
              <w:t>Utstein ‘14</w:t>
            </w:r>
          </w:p>
        </w:tc>
        <w:tc>
          <w:tcPr>
            <w:tcW w:w="5011" w:type="dxa"/>
            <w:tcBorders>
              <w:left w:val="nil"/>
              <w:right w:val="nil"/>
            </w:tcBorders>
          </w:tcPr>
          <w:p w:rsidR="00375073" w:rsidRPr="000D4F0C" w:rsidRDefault="00375073" w:rsidP="00375073">
            <w:r w:rsidRPr="000D4F0C">
              <w:t>Format: Numeric</w:t>
            </w:r>
          </w:p>
          <w:p w:rsidR="00375073" w:rsidRPr="000D4F0C" w:rsidRDefault="00375073" w:rsidP="00375073">
            <w:r w:rsidRPr="000D4F0C">
              <w:t>At any time during the resuscitation was a mechanical CPR device deployed?</w:t>
            </w:r>
          </w:p>
          <w:p w:rsidR="00375073" w:rsidRPr="000D4F0C" w:rsidRDefault="00375073" w:rsidP="00375073">
            <w:r w:rsidRPr="000D4F0C">
              <w:t>(0-No; 1-Yes; 96-Not applicable; 98-Unobtainable; 99-Unknown)</w:t>
            </w:r>
          </w:p>
        </w:tc>
        <w:tc>
          <w:tcPr>
            <w:tcW w:w="1701" w:type="dxa"/>
            <w:tcBorders>
              <w:left w:val="nil"/>
              <w:right w:val="nil"/>
            </w:tcBorders>
          </w:tcPr>
          <w:p w:rsidR="00375073" w:rsidRPr="000D4F0C" w:rsidRDefault="00375073" w:rsidP="00375073">
            <w:r w:rsidRPr="000D4F0C">
              <w:t>EMS ePRF/PRF</w:t>
            </w:r>
          </w:p>
        </w:tc>
      </w:tr>
      <w:tr w:rsidR="00375073" w:rsidRPr="000D4F0C" w:rsidTr="003D3EA6">
        <w:trPr>
          <w:jc w:val="center"/>
        </w:trPr>
        <w:tc>
          <w:tcPr>
            <w:tcW w:w="1576" w:type="dxa"/>
            <w:tcBorders>
              <w:left w:val="nil"/>
              <w:right w:val="nil"/>
            </w:tcBorders>
          </w:tcPr>
          <w:p w:rsidR="00375073" w:rsidRPr="000D4F0C" w:rsidRDefault="00375073" w:rsidP="00375073">
            <w:r w:rsidRPr="000D4F0C">
              <w:t>CPR Quality Monitoring Available</w:t>
            </w:r>
          </w:p>
        </w:tc>
        <w:tc>
          <w:tcPr>
            <w:tcW w:w="1304" w:type="dxa"/>
            <w:tcBorders>
              <w:left w:val="nil"/>
              <w:right w:val="nil"/>
            </w:tcBorders>
          </w:tcPr>
          <w:p w:rsidR="00375073" w:rsidRPr="000D4F0C" w:rsidRDefault="00375073" w:rsidP="00375073">
            <w:r w:rsidRPr="000D4F0C">
              <w:t>OHCAO</w:t>
            </w:r>
          </w:p>
        </w:tc>
        <w:tc>
          <w:tcPr>
            <w:tcW w:w="5011" w:type="dxa"/>
            <w:tcBorders>
              <w:left w:val="nil"/>
              <w:right w:val="nil"/>
            </w:tcBorders>
          </w:tcPr>
          <w:p w:rsidR="00375073" w:rsidRPr="000D4F0C" w:rsidRDefault="00375073" w:rsidP="00375073">
            <w:r w:rsidRPr="000D4F0C">
              <w:t>Format: Numeric</w:t>
            </w:r>
          </w:p>
          <w:p w:rsidR="00375073" w:rsidRPr="000D4F0C" w:rsidRDefault="00375073" w:rsidP="00375073">
            <w:r w:rsidRPr="000D4F0C">
              <w:t>During the resuscitation, were there mechanisms or processes in place to measure the quality of CPR being delivered?</w:t>
            </w:r>
          </w:p>
          <w:p w:rsidR="00375073" w:rsidRPr="000D4F0C" w:rsidRDefault="00375073" w:rsidP="00375073">
            <w:r w:rsidRPr="000D4F0C">
              <w:t>(0-No; 1-Yes; 96-Not applicable; 98-Unobtainable; 99-Unknown)</w:t>
            </w:r>
          </w:p>
        </w:tc>
        <w:tc>
          <w:tcPr>
            <w:tcW w:w="1701" w:type="dxa"/>
            <w:tcBorders>
              <w:left w:val="nil"/>
              <w:right w:val="nil"/>
            </w:tcBorders>
          </w:tcPr>
          <w:p w:rsidR="00375073" w:rsidRPr="000D4F0C" w:rsidRDefault="00375073" w:rsidP="00375073">
            <w:r w:rsidRPr="000D4F0C">
              <w:t>EMS ePRF/PRF</w:t>
            </w:r>
          </w:p>
        </w:tc>
      </w:tr>
      <w:tr w:rsidR="00375073" w:rsidRPr="000D4F0C" w:rsidTr="003D3EA6">
        <w:trPr>
          <w:jc w:val="center"/>
        </w:trPr>
        <w:tc>
          <w:tcPr>
            <w:tcW w:w="1576" w:type="dxa"/>
            <w:tcBorders>
              <w:left w:val="nil"/>
              <w:right w:val="nil"/>
            </w:tcBorders>
          </w:tcPr>
          <w:p w:rsidR="00375073" w:rsidRPr="000D4F0C" w:rsidRDefault="00375073" w:rsidP="00375073">
            <w:r w:rsidRPr="000D4F0C">
              <w:lastRenderedPageBreak/>
              <w:t>Vascular access type</w:t>
            </w:r>
          </w:p>
        </w:tc>
        <w:tc>
          <w:tcPr>
            <w:tcW w:w="1304" w:type="dxa"/>
            <w:tcBorders>
              <w:left w:val="nil"/>
              <w:right w:val="nil"/>
            </w:tcBorders>
          </w:tcPr>
          <w:p w:rsidR="00375073" w:rsidRPr="000D4F0C" w:rsidRDefault="00375073" w:rsidP="00375073">
            <w:r w:rsidRPr="000D4F0C">
              <w:t>Utstein ‘14</w:t>
            </w:r>
          </w:p>
        </w:tc>
        <w:tc>
          <w:tcPr>
            <w:tcW w:w="5011" w:type="dxa"/>
            <w:tcBorders>
              <w:left w:val="nil"/>
              <w:right w:val="nil"/>
            </w:tcBorders>
          </w:tcPr>
          <w:p w:rsidR="00375073" w:rsidRPr="000D4F0C" w:rsidRDefault="00375073" w:rsidP="00375073">
            <w:r w:rsidRPr="000D4F0C">
              <w:t>Format: Numeric</w:t>
            </w:r>
          </w:p>
          <w:p w:rsidR="00375073" w:rsidRPr="000D4F0C" w:rsidRDefault="00375073" w:rsidP="00375073">
            <w:r w:rsidRPr="000D4F0C">
              <w:t>The min route through which drugs were administered during the arrest</w:t>
            </w:r>
          </w:p>
          <w:p w:rsidR="00375073" w:rsidRPr="000D4F0C" w:rsidRDefault="00375073" w:rsidP="00375073">
            <w:r w:rsidRPr="000D4F0C">
              <w:t>(0-No; 1-Yes; 2-Central Line; 3-Peripheral Line IV/IO; 4 Endotracheal; 96-Not applicable; 98-Unobtainable; 99-Unknown)</w:t>
            </w:r>
          </w:p>
        </w:tc>
        <w:tc>
          <w:tcPr>
            <w:tcW w:w="1701" w:type="dxa"/>
            <w:tcBorders>
              <w:left w:val="nil"/>
              <w:right w:val="nil"/>
            </w:tcBorders>
          </w:tcPr>
          <w:p w:rsidR="00375073" w:rsidRPr="000D4F0C" w:rsidRDefault="00375073" w:rsidP="00375073">
            <w:r w:rsidRPr="000D4F0C">
              <w:t>EMS ePRF/PRF</w:t>
            </w:r>
          </w:p>
        </w:tc>
      </w:tr>
      <w:tr w:rsidR="00375073" w:rsidRPr="000D4F0C" w:rsidTr="003D3EA6">
        <w:trPr>
          <w:jc w:val="center"/>
        </w:trPr>
        <w:tc>
          <w:tcPr>
            <w:tcW w:w="1576" w:type="dxa"/>
            <w:tcBorders>
              <w:left w:val="nil"/>
              <w:right w:val="nil"/>
            </w:tcBorders>
          </w:tcPr>
          <w:p w:rsidR="00375073" w:rsidRPr="000D4F0C" w:rsidRDefault="00375073" w:rsidP="00375073">
            <w:r w:rsidRPr="000D4F0C">
              <w:t>Vasopressin</w:t>
            </w:r>
          </w:p>
        </w:tc>
        <w:tc>
          <w:tcPr>
            <w:tcW w:w="1304" w:type="dxa"/>
            <w:tcBorders>
              <w:left w:val="nil"/>
              <w:right w:val="nil"/>
            </w:tcBorders>
          </w:tcPr>
          <w:p w:rsidR="00375073" w:rsidRPr="000D4F0C" w:rsidRDefault="00375073" w:rsidP="00375073">
            <w:r w:rsidRPr="000D4F0C">
              <w:t>OHCAO</w:t>
            </w:r>
          </w:p>
        </w:tc>
        <w:tc>
          <w:tcPr>
            <w:tcW w:w="5011" w:type="dxa"/>
            <w:tcBorders>
              <w:left w:val="nil"/>
              <w:right w:val="nil"/>
            </w:tcBorders>
          </w:tcPr>
          <w:p w:rsidR="00375073" w:rsidRPr="000D4F0C" w:rsidRDefault="00375073" w:rsidP="00375073">
            <w:r w:rsidRPr="000D4F0C">
              <w:t>Format: Numeric</w:t>
            </w:r>
          </w:p>
          <w:p w:rsidR="00375073" w:rsidRPr="000D4F0C" w:rsidRDefault="00375073" w:rsidP="00375073">
            <w:r w:rsidRPr="000D4F0C">
              <w:t>The delivery of the listed medication (by intravenous cannula, intraosseous needle, or tracheal tube) during the resuscitation</w:t>
            </w:r>
          </w:p>
          <w:p w:rsidR="00375073" w:rsidRPr="000D4F0C" w:rsidRDefault="00375073" w:rsidP="00375073">
            <w:r w:rsidRPr="000D4F0C">
              <w:t>(0-No; 1-Yes; 96-Not applicable; 98-Unobtainable; 99-Unknown)</w:t>
            </w:r>
          </w:p>
        </w:tc>
        <w:tc>
          <w:tcPr>
            <w:tcW w:w="1701" w:type="dxa"/>
            <w:tcBorders>
              <w:left w:val="nil"/>
              <w:right w:val="nil"/>
            </w:tcBorders>
          </w:tcPr>
          <w:p w:rsidR="00375073" w:rsidRPr="000D4F0C" w:rsidRDefault="00375073" w:rsidP="00375073">
            <w:r w:rsidRPr="000D4F0C">
              <w:t>EMS ePRF/PRF</w:t>
            </w:r>
          </w:p>
        </w:tc>
      </w:tr>
      <w:tr w:rsidR="00375073" w:rsidRPr="000D4F0C" w:rsidTr="003D3EA6">
        <w:trPr>
          <w:jc w:val="center"/>
        </w:trPr>
        <w:tc>
          <w:tcPr>
            <w:tcW w:w="1576" w:type="dxa"/>
            <w:tcBorders>
              <w:left w:val="nil"/>
              <w:right w:val="nil"/>
            </w:tcBorders>
          </w:tcPr>
          <w:p w:rsidR="00375073" w:rsidRPr="000D4F0C" w:rsidRDefault="00375073" w:rsidP="00375073">
            <w:r w:rsidRPr="000D4F0C">
              <w:t>Glucose</w:t>
            </w:r>
          </w:p>
        </w:tc>
        <w:tc>
          <w:tcPr>
            <w:tcW w:w="1304" w:type="dxa"/>
            <w:tcBorders>
              <w:left w:val="nil"/>
              <w:right w:val="nil"/>
            </w:tcBorders>
          </w:tcPr>
          <w:p w:rsidR="00375073" w:rsidRPr="000D4F0C" w:rsidRDefault="00375073" w:rsidP="00375073">
            <w:r w:rsidRPr="000D4F0C">
              <w:t>OHCAO</w:t>
            </w:r>
          </w:p>
        </w:tc>
        <w:tc>
          <w:tcPr>
            <w:tcW w:w="5011" w:type="dxa"/>
            <w:tcBorders>
              <w:left w:val="nil"/>
              <w:right w:val="nil"/>
            </w:tcBorders>
          </w:tcPr>
          <w:p w:rsidR="00375073" w:rsidRPr="000D4F0C" w:rsidRDefault="00375073" w:rsidP="00375073">
            <w:r w:rsidRPr="000D4F0C">
              <w:t>Format: Numeric</w:t>
            </w:r>
          </w:p>
          <w:p w:rsidR="00375073" w:rsidRPr="000D4F0C" w:rsidRDefault="00375073" w:rsidP="00375073">
            <w:r w:rsidRPr="000D4F0C">
              <w:t>The delivery of the listed medication (by intravenous cannula, intraosseous needle, or tracheal tube) during the resuscitation</w:t>
            </w:r>
          </w:p>
          <w:p w:rsidR="00375073" w:rsidRPr="000D4F0C" w:rsidRDefault="00375073" w:rsidP="00375073">
            <w:r w:rsidRPr="000D4F0C">
              <w:t>(0-No; 1-Yes; 96-Not applicable; 98-Unobtainable; 99-Unknown)</w:t>
            </w:r>
          </w:p>
        </w:tc>
        <w:tc>
          <w:tcPr>
            <w:tcW w:w="1701" w:type="dxa"/>
            <w:tcBorders>
              <w:left w:val="nil"/>
              <w:right w:val="nil"/>
            </w:tcBorders>
          </w:tcPr>
          <w:p w:rsidR="00375073" w:rsidRPr="000D4F0C" w:rsidRDefault="00375073" w:rsidP="00375073">
            <w:r w:rsidRPr="000D4F0C">
              <w:t>EMS ePRF/PRF</w:t>
            </w:r>
          </w:p>
        </w:tc>
      </w:tr>
      <w:tr w:rsidR="00375073" w:rsidRPr="000D4F0C" w:rsidTr="003D3EA6">
        <w:trPr>
          <w:jc w:val="center"/>
        </w:trPr>
        <w:tc>
          <w:tcPr>
            <w:tcW w:w="1576" w:type="dxa"/>
            <w:tcBorders>
              <w:left w:val="nil"/>
              <w:right w:val="nil"/>
            </w:tcBorders>
          </w:tcPr>
          <w:p w:rsidR="00375073" w:rsidRPr="000D4F0C" w:rsidRDefault="00375073" w:rsidP="00375073">
            <w:r w:rsidRPr="000D4F0C">
              <w:t>Naloxone</w:t>
            </w:r>
          </w:p>
        </w:tc>
        <w:tc>
          <w:tcPr>
            <w:tcW w:w="1304" w:type="dxa"/>
            <w:tcBorders>
              <w:left w:val="nil"/>
              <w:right w:val="nil"/>
            </w:tcBorders>
          </w:tcPr>
          <w:p w:rsidR="00375073" w:rsidRPr="000D4F0C" w:rsidRDefault="00375073" w:rsidP="00375073">
            <w:r w:rsidRPr="000D4F0C">
              <w:t>OHCAO</w:t>
            </w:r>
          </w:p>
        </w:tc>
        <w:tc>
          <w:tcPr>
            <w:tcW w:w="5011" w:type="dxa"/>
            <w:tcBorders>
              <w:left w:val="nil"/>
              <w:right w:val="nil"/>
            </w:tcBorders>
          </w:tcPr>
          <w:p w:rsidR="00375073" w:rsidRPr="000D4F0C" w:rsidRDefault="00375073" w:rsidP="00375073">
            <w:r w:rsidRPr="000D4F0C">
              <w:t>Format: Numeric</w:t>
            </w:r>
          </w:p>
          <w:p w:rsidR="00375073" w:rsidRPr="000D4F0C" w:rsidRDefault="00375073" w:rsidP="00375073">
            <w:r w:rsidRPr="000D4F0C">
              <w:t>The delivery of the listed medication (by intravenous cannula, intraosseous needle, or tracheal tube) during the resuscitation</w:t>
            </w:r>
          </w:p>
          <w:p w:rsidR="00375073" w:rsidRPr="000D4F0C" w:rsidRDefault="00375073" w:rsidP="00375073">
            <w:r w:rsidRPr="000D4F0C">
              <w:t>(0-No; 1-Yes; 96-Not applicable; 98-Unobtainable; 99-Unknown)</w:t>
            </w:r>
          </w:p>
        </w:tc>
        <w:tc>
          <w:tcPr>
            <w:tcW w:w="1701" w:type="dxa"/>
            <w:tcBorders>
              <w:left w:val="nil"/>
              <w:right w:val="nil"/>
            </w:tcBorders>
          </w:tcPr>
          <w:p w:rsidR="00375073" w:rsidRPr="000D4F0C" w:rsidRDefault="00375073" w:rsidP="00375073">
            <w:r w:rsidRPr="000D4F0C">
              <w:t>EMS ePRF/PRF</w:t>
            </w:r>
          </w:p>
        </w:tc>
      </w:tr>
      <w:tr w:rsidR="00375073" w:rsidRPr="000D4F0C" w:rsidTr="003D3EA6">
        <w:trPr>
          <w:jc w:val="center"/>
        </w:trPr>
        <w:tc>
          <w:tcPr>
            <w:tcW w:w="1576" w:type="dxa"/>
            <w:tcBorders>
              <w:left w:val="nil"/>
              <w:right w:val="nil"/>
            </w:tcBorders>
          </w:tcPr>
          <w:p w:rsidR="00375073" w:rsidRPr="000D4F0C" w:rsidRDefault="00375073" w:rsidP="00375073">
            <w:r w:rsidRPr="000D4F0C">
              <w:t>Drug timings</w:t>
            </w:r>
          </w:p>
        </w:tc>
        <w:tc>
          <w:tcPr>
            <w:tcW w:w="1304" w:type="dxa"/>
            <w:tcBorders>
              <w:left w:val="nil"/>
              <w:right w:val="nil"/>
            </w:tcBorders>
          </w:tcPr>
          <w:p w:rsidR="00375073" w:rsidRPr="000D4F0C" w:rsidRDefault="00375073" w:rsidP="00375073">
            <w:r w:rsidRPr="000D4F0C">
              <w:t>Utstein ‘14</w:t>
            </w:r>
          </w:p>
        </w:tc>
        <w:tc>
          <w:tcPr>
            <w:tcW w:w="5011" w:type="dxa"/>
            <w:tcBorders>
              <w:left w:val="nil"/>
              <w:right w:val="nil"/>
            </w:tcBorders>
          </w:tcPr>
          <w:p w:rsidR="00375073" w:rsidRPr="000D4F0C" w:rsidRDefault="00375073" w:rsidP="00375073">
            <w:r w:rsidRPr="000D4F0C">
              <w:t>Format: MM:SS</w:t>
            </w:r>
          </w:p>
          <w:p w:rsidR="00375073" w:rsidRPr="000D4F0C" w:rsidRDefault="00375073" w:rsidP="00375073">
            <w:r w:rsidRPr="000D4F0C">
              <w:t>The time interval from incoming call to the time vascular access is obtained and the first drug is given</w:t>
            </w:r>
          </w:p>
        </w:tc>
        <w:tc>
          <w:tcPr>
            <w:tcW w:w="1701" w:type="dxa"/>
            <w:tcBorders>
              <w:left w:val="nil"/>
              <w:right w:val="nil"/>
            </w:tcBorders>
          </w:tcPr>
          <w:p w:rsidR="00375073" w:rsidRPr="000D4F0C" w:rsidRDefault="00375073" w:rsidP="00375073">
            <w:r w:rsidRPr="000D4F0C">
              <w:t>EMS ePRF/PRF</w:t>
            </w:r>
          </w:p>
        </w:tc>
      </w:tr>
      <w:tr w:rsidR="00375073" w:rsidRPr="000D4F0C" w:rsidTr="003D3EA6">
        <w:trPr>
          <w:jc w:val="center"/>
        </w:trPr>
        <w:tc>
          <w:tcPr>
            <w:tcW w:w="1576" w:type="dxa"/>
            <w:tcBorders>
              <w:left w:val="nil"/>
              <w:right w:val="nil"/>
            </w:tcBorders>
          </w:tcPr>
          <w:p w:rsidR="00375073" w:rsidRPr="000D4F0C" w:rsidRDefault="00375073" w:rsidP="00375073">
            <w:r w:rsidRPr="000D4F0C">
              <w:t>12 Lead ECG</w:t>
            </w:r>
          </w:p>
        </w:tc>
        <w:tc>
          <w:tcPr>
            <w:tcW w:w="1304" w:type="dxa"/>
            <w:tcBorders>
              <w:left w:val="nil"/>
              <w:right w:val="nil"/>
            </w:tcBorders>
          </w:tcPr>
          <w:p w:rsidR="00375073" w:rsidRPr="000D4F0C" w:rsidRDefault="00375073" w:rsidP="00375073">
            <w:r w:rsidRPr="000D4F0C">
              <w:t>Utstein ‘14</w:t>
            </w:r>
          </w:p>
        </w:tc>
        <w:tc>
          <w:tcPr>
            <w:tcW w:w="5011" w:type="dxa"/>
            <w:tcBorders>
              <w:left w:val="nil"/>
              <w:right w:val="nil"/>
            </w:tcBorders>
          </w:tcPr>
          <w:p w:rsidR="00375073" w:rsidRPr="000D4F0C" w:rsidRDefault="00375073" w:rsidP="00375073">
            <w:r w:rsidRPr="000D4F0C">
              <w:t>Format: Numeric</w:t>
            </w:r>
          </w:p>
          <w:p w:rsidR="00375073" w:rsidRPr="000D4F0C" w:rsidRDefault="00375073" w:rsidP="00375073">
            <w:r w:rsidRPr="000D4F0C">
              <w:t>Was a 12-lead ECG performed after ROSC?</w:t>
            </w:r>
          </w:p>
          <w:p w:rsidR="00375073" w:rsidRPr="000D4F0C" w:rsidRDefault="00375073" w:rsidP="00375073">
            <w:r w:rsidRPr="000D4F0C">
              <w:t>(0-No; 1-Yes; 96-Not applicable; 98-Unobtainable; 99-Unknown)</w:t>
            </w:r>
          </w:p>
        </w:tc>
        <w:tc>
          <w:tcPr>
            <w:tcW w:w="1701" w:type="dxa"/>
            <w:tcBorders>
              <w:left w:val="nil"/>
              <w:right w:val="nil"/>
            </w:tcBorders>
          </w:tcPr>
          <w:p w:rsidR="00375073" w:rsidRPr="000D4F0C" w:rsidRDefault="00375073" w:rsidP="00375073">
            <w:r w:rsidRPr="000D4F0C">
              <w:t>EMS ePRF/PRF</w:t>
            </w:r>
          </w:p>
        </w:tc>
      </w:tr>
      <w:tr w:rsidR="00375073" w:rsidRPr="000D4F0C" w:rsidTr="003D3EA6">
        <w:trPr>
          <w:jc w:val="center"/>
        </w:trPr>
        <w:tc>
          <w:tcPr>
            <w:tcW w:w="1576" w:type="dxa"/>
            <w:tcBorders>
              <w:left w:val="nil"/>
              <w:right w:val="nil"/>
            </w:tcBorders>
          </w:tcPr>
          <w:p w:rsidR="00375073" w:rsidRPr="000D4F0C" w:rsidRDefault="00375073" w:rsidP="00375073">
            <w:r w:rsidRPr="000D4F0C">
              <w:t>Presence of STEMI</w:t>
            </w:r>
          </w:p>
        </w:tc>
        <w:tc>
          <w:tcPr>
            <w:tcW w:w="1304" w:type="dxa"/>
            <w:tcBorders>
              <w:left w:val="nil"/>
              <w:right w:val="nil"/>
            </w:tcBorders>
          </w:tcPr>
          <w:p w:rsidR="00375073" w:rsidRPr="000D4F0C" w:rsidRDefault="00467C19" w:rsidP="00375073">
            <w:r w:rsidRPr="000D4F0C">
              <w:t>Utstein ‘14</w:t>
            </w:r>
          </w:p>
        </w:tc>
        <w:tc>
          <w:tcPr>
            <w:tcW w:w="5011" w:type="dxa"/>
            <w:tcBorders>
              <w:left w:val="nil"/>
              <w:right w:val="nil"/>
            </w:tcBorders>
          </w:tcPr>
          <w:p w:rsidR="00375073" w:rsidRPr="000D4F0C" w:rsidRDefault="00375073" w:rsidP="00375073">
            <w:r w:rsidRPr="000D4F0C">
              <w:t>Format: Numeric</w:t>
            </w:r>
          </w:p>
          <w:p w:rsidR="00375073" w:rsidRPr="000D4F0C" w:rsidRDefault="00375073" w:rsidP="00375073">
            <w:r w:rsidRPr="000D4F0C">
              <w:t>At the time of the 12-lead ECG performed after ROSC, the presence of ST-Elevation Myocardial Infarction</w:t>
            </w:r>
          </w:p>
          <w:p w:rsidR="00375073" w:rsidRPr="000D4F0C" w:rsidRDefault="00375073" w:rsidP="00467C19">
            <w:r w:rsidRPr="000D4F0C">
              <w:t>(0-No; 1-Yes; 96-Not applicable; 98-Unobtainable; 99-Unknown)</w:t>
            </w:r>
          </w:p>
        </w:tc>
        <w:tc>
          <w:tcPr>
            <w:tcW w:w="1701" w:type="dxa"/>
            <w:tcBorders>
              <w:left w:val="nil"/>
              <w:right w:val="nil"/>
            </w:tcBorders>
          </w:tcPr>
          <w:p w:rsidR="00375073" w:rsidRPr="000D4F0C" w:rsidRDefault="00467C19" w:rsidP="00467C19">
            <w:r w:rsidRPr="000D4F0C">
              <w:t>EMS ePRF/PRF</w:t>
            </w:r>
          </w:p>
        </w:tc>
      </w:tr>
      <w:tr w:rsidR="00375073" w:rsidRPr="000D4F0C" w:rsidTr="003D3EA6">
        <w:trPr>
          <w:jc w:val="center"/>
        </w:trPr>
        <w:tc>
          <w:tcPr>
            <w:tcW w:w="1576" w:type="dxa"/>
            <w:tcBorders>
              <w:left w:val="nil"/>
              <w:right w:val="nil"/>
            </w:tcBorders>
          </w:tcPr>
          <w:p w:rsidR="00375073" w:rsidRPr="000D4F0C" w:rsidRDefault="00375073" w:rsidP="00375073">
            <w:r w:rsidRPr="000D4F0C">
              <w:t>30-day Survival</w:t>
            </w:r>
          </w:p>
        </w:tc>
        <w:tc>
          <w:tcPr>
            <w:tcW w:w="1304" w:type="dxa"/>
            <w:tcBorders>
              <w:left w:val="nil"/>
              <w:right w:val="nil"/>
            </w:tcBorders>
          </w:tcPr>
          <w:p w:rsidR="00375073" w:rsidRPr="000D4F0C" w:rsidRDefault="00467C19" w:rsidP="00375073">
            <w:r w:rsidRPr="000D4F0C">
              <w:t>OHCAO</w:t>
            </w:r>
          </w:p>
        </w:tc>
        <w:tc>
          <w:tcPr>
            <w:tcW w:w="5011" w:type="dxa"/>
            <w:tcBorders>
              <w:left w:val="nil"/>
              <w:right w:val="nil"/>
            </w:tcBorders>
          </w:tcPr>
          <w:p w:rsidR="00375073" w:rsidRPr="000D4F0C" w:rsidRDefault="00375073" w:rsidP="00375073">
            <w:r w:rsidRPr="000D4F0C">
              <w:t>Format: Numeric</w:t>
            </w:r>
          </w:p>
          <w:p w:rsidR="00375073" w:rsidRPr="000D4F0C" w:rsidRDefault="00375073" w:rsidP="00375073">
            <w:r w:rsidRPr="000D4F0C">
              <w:t>Was the patient alive after 30-days?</w:t>
            </w:r>
          </w:p>
          <w:p w:rsidR="00375073" w:rsidRPr="000D4F0C" w:rsidRDefault="00375073" w:rsidP="00467C19">
            <w:r w:rsidRPr="000D4F0C">
              <w:t>(0-No; 1-Yes; 96-Not applicable; 98-Unobtainable; 99-Unknown)</w:t>
            </w:r>
          </w:p>
        </w:tc>
        <w:tc>
          <w:tcPr>
            <w:tcW w:w="1701" w:type="dxa"/>
            <w:tcBorders>
              <w:left w:val="nil"/>
              <w:right w:val="nil"/>
            </w:tcBorders>
          </w:tcPr>
          <w:p w:rsidR="00375073" w:rsidRPr="000D4F0C" w:rsidRDefault="00467C19" w:rsidP="00467C19">
            <w:r w:rsidRPr="000D4F0C">
              <w:t>Hospital, Summary Care Record</w:t>
            </w:r>
          </w:p>
        </w:tc>
      </w:tr>
      <w:tr w:rsidR="00375073" w:rsidRPr="000D4F0C" w:rsidTr="003D3EA6">
        <w:trPr>
          <w:jc w:val="center"/>
        </w:trPr>
        <w:tc>
          <w:tcPr>
            <w:tcW w:w="1576" w:type="dxa"/>
            <w:tcBorders>
              <w:left w:val="nil"/>
              <w:right w:val="nil"/>
            </w:tcBorders>
          </w:tcPr>
          <w:p w:rsidR="00375073" w:rsidRPr="000D4F0C" w:rsidRDefault="00375073" w:rsidP="00375073">
            <w:r w:rsidRPr="000D4F0C">
              <w:t>Survival Status (12-month)</w:t>
            </w:r>
          </w:p>
        </w:tc>
        <w:tc>
          <w:tcPr>
            <w:tcW w:w="1304" w:type="dxa"/>
            <w:tcBorders>
              <w:left w:val="nil"/>
              <w:right w:val="nil"/>
            </w:tcBorders>
          </w:tcPr>
          <w:p w:rsidR="00375073" w:rsidRPr="000D4F0C" w:rsidRDefault="00467C19" w:rsidP="00375073">
            <w:r w:rsidRPr="000D4F0C">
              <w:t>Utstein ‘14</w:t>
            </w:r>
          </w:p>
        </w:tc>
        <w:tc>
          <w:tcPr>
            <w:tcW w:w="5011" w:type="dxa"/>
            <w:tcBorders>
              <w:left w:val="nil"/>
              <w:right w:val="nil"/>
            </w:tcBorders>
          </w:tcPr>
          <w:p w:rsidR="00375073" w:rsidRPr="000D4F0C" w:rsidRDefault="00375073" w:rsidP="00375073">
            <w:r w:rsidRPr="000D4F0C">
              <w:t>Format: Numeric</w:t>
            </w:r>
          </w:p>
          <w:p w:rsidR="00375073" w:rsidRPr="000D4F0C" w:rsidRDefault="00375073" w:rsidP="00375073">
            <w:r w:rsidRPr="000D4F0C">
              <w:t>The patient is alive at 12-months after cardiac arrest</w:t>
            </w:r>
          </w:p>
          <w:p w:rsidR="00375073" w:rsidRPr="000D4F0C" w:rsidRDefault="00375073" w:rsidP="00467C19">
            <w:r w:rsidRPr="000D4F0C">
              <w:t>(0-No; 1-Yes; 96-Not applicable; 98-Unobtainable; 99-Unknown)</w:t>
            </w:r>
          </w:p>
        </w:tc>
        <w:tc>
          <w:tcPr>
            <w:tcW w:w="1701" w:type="dxa"/>
            <w:tcBorders>
              <w:left w:val="nil"/>
              <w:right w:val="nil"/>
            </w:tcBorders>
          </w:tcPr>
          <w:p w:rsidR="00375073" w:rsidRPr="000D4F0C" w:rsidRDefault="00467C19" w:rsidP="00467C19">
            <w:r w:rsidRPr="000D4F0C">
              <w:t>Hospital, Summary Care Record</w:t>
            </w:r>
          </w:p>
        </w:tc>
      </w:tr>
      <w:tr w:rsidR="00375073" w:rsidRPr="000D4F0C" w:rsidTr="003D3EA6">
        <w:trPr>
          <w:jc w:val="center"/>
        </w:trPr>
        <w:tc>
          <w:tcPr>
            <w:tcW w:w="1576" w:type="dxa"/>
            <w:tcBorders>
              <w:left w:val="nil"/>
              <w:right w:val="nil"/>
            </w:tcBorders>
          </w:tcPr>
          <w:p w:rsidR="00375073" w:rsidRPr="000D4F0C" w:rsidRDefault="00375073" w:rsidP="00375073">
            <w:r w:rsidRPr="000D4F0C">
              <w:t>Dispatcher identified presence of Cardiac Arrest</w:t>
            </w:r>
          </w:p>
        </w:tc>
        <w:tc>
          <w:tcPr>
            <w:tcW w:w="1304" w:type="dxa"/>
            <w:tcBorders>
              <w:left w:val="nil"/>
              <w:right w:val="nil"/>
            </w:tcBorders>
          </w:tcPr>
          <w:p w:rsidR="00375073" w:rsidRPr="000D4F0C" w:rsidRDefault="00467C19" w:rsidP="00375073">
            <w:r w:rsidRPr="000D4F0C">
              <w:t>OHCAO</w:t>
            </w:r>
          </w:p>
        </w:tc>
        <w:tc>
          <w:tcPr>
            <w:tcW w:w="5011" w:type="dxa"/>
            <w:tcBorders>
              <w:left w:val="nil"/>
              <w:right w:val="nil"/>
            </w:tcBorders>
          </w:tcPr>
          <w:p w:rsidR="00375073" w:rsidRPr="000D4F0C" w:rsidRDefault="00375073" w:rsidP="00375073">
            <w:r w:rsidRPr="000D4F0C">
              <w:t>Format: Numeric</w:t>
            </w:r>
          </w:p>
          <w:p w:rsidR="00375073" w:rsidRPr="000D4F0C" w:rsidRDefault="00375073" w:rsidP="00375073">
            <w:r w:rsidRPr="000D4F0C">
              <w:t>Did the ‘Call Taker’ identify the presence of cardiac arrest before arrival of EMS?</w:t>
            </w:r>
          </w:p>
          <w:p w:rsidR="00375073" w:rsidRPr="000D4F0C" w:rsidRDefault="00375073" w:rsidP="00375073">
            <w:r w:rsidRPr="000D4F0C">
              <w:lastRenderedPageBreak/>
              <w:t>Note: If ‘Computer Aided Dispatch Classification’ is “1 Red 1”, then “Blank, Unobtainable and Unknown” will be overwritten as “1 Yes”</w:t>
            </w:r>
          </w:p>
          <w:p w:rsidR="00375073" w:rsidRPr="000D4F0C" w:rsidRDefault="00375073" w:rsidP="00467C19">
            <w:r w:rsidRPr="000D4F0C">
              <w:t>(0-No; 1-Yes; 96-Not applicable; 98-Unobtainable; 99-Unknown)</w:t>
            </w:r>
          </w:p>
        </w:tc>
        <w:tc>
          <w:tcPr>
            <w:tcW w:w="1701" w:type="dxa"/>
            <w:tcBorders>
              <w:left w:val="nil"/>
              <w:right w:val="nil"/>
            </w:tcBorders>
          </w:tcPr>
          <w:p w:rsidR="00375073" w:rsidRPr="000D4F0C" w:rsidRDefault="00467C19" w:rsidP="00467C19">
            <w:r w:rsidRPr="000D4F0C">
              <w:lastRenderedPageBreak/>
              <w:t>EMS, CAD</w:t>
            </w:r>
          </w:p>
        </w:tc>
      </w:tr>
      <w:tr w:rsidR="00375073" w:rsidRPr="000D4F0C" w:rsidTr="003D3EA6">
        <w:trPr>
          <w:jc w:val="center"/>
        </w:trPr>
        <w:tc>
          <w:tcPr>
            <w:tcW w:w="1576" w:type="dxa"/>
            <w:tcBorders>
              <w:left w:val="nil"/>
              <w:right w:val="nil"/>
            </w:tcBorders>
          </w:tcPr>
          <w:p w:rsidR="00375073" w:rsidRPr="000D4F0C" w:rsidRDefault="00375073" w:rsidP="00375073">
            <w:r w:rsidRPr="000D4F0C">
              <w:t>Dispatcher provide CPR Instructions</w:t>
            </w:r>
          </w:p>
        </w:tc>
        <w:tc>
          <w:tcPr>
            <w:tcW w:w="1304" w:type="dxa"/>
            <w:tcBorders>
              <w:left w:val="nil"/>
              <w:right w:val="nil"/>
            </w:tcBorders>
          </w:tcPr>
          <w:p w:rsidR="00375073" w:rsidRPr="000D4F0C" w:rsidRDefault="00467C19" w:rsidP="00375073">
            <w:r w:rsidRPr="000D4F0C">
              <w:t>OHCAO</w:t>
            </w:r>
          </w:p>
        </w:tc>
        <w:tc>
          <w:tcPr>
            <w:tcW w:w="5011" w:type="dxa"/>
            <w:tcBorders>
              <w:left w:val="nil"/>
              <w:right w:val="nil"/>
            </w:tcBorders>
          </w:tcPr>
          <w:p w:rsidR="00375073" w:rsidRPr="000D4F0C" w:rsidRDefault="00375073" w:rsidP="00375073">
            <w:r w:rsidRPr="000D4F0C">
              <w:t>Format: Numeric</w:t>
            </w:r>
          </w:p>
          <w:p w:rsidR="00375073" w:rsidRPr="000D4F0C" w:rsidRDefault="00375073" w:rsidP="00375073">
            <w:r w:rsidRPr="000D4F0C">
              <w:t>Did the ‘Call Taker’ provide telephone CPR instructions to the caller?</w:t>
            </w:r>
          </w:p>
          <w:p w:rsidR="00375073" w:rsidRPr="000D4F0C" w:rsidRDefault="00375073" w:rsidP="00375073">
            <w:r w:rsidRPr="000D4F0C">
              <w:t>Note: If ‘Computer Aided Dispatch Classification’ is “1 Red 1”, then “Blank, Unobtainable and Unknown” will be overwritten as “1 Yes”</w:t>
            </w:r>
          </w:p>
          <w:p w:rsidR="00375073" w:rsidRPr="000D4F0C" w:rsidRDefault="00375073" w:rsidP="00467C19">
            <w:r w:rsidRPr="000D4F0C">
              <w:t>(0-No; 1-Yes; 96-Not applicable; 98-Unobtainable; 99-Unknown)</w:t>
            </w:r>
          </w:p>
        </w:tc>
        <w:tc>
          <w:tcPr>
            <w:tcW w:w="1701" w:type="dxa"/>
            <w:tcBorders>
              <w:left w:val="nil"/>
              <w:right w:val="nil"/>
            </w:tcBorders>
          </w:tcPr>
          <w:p w:rsidR="00375073" w:rsidRPr="000D4F0C" w:rsidRDefault="00467C19" w:rsidP="00467C19">
            <w:r w:rsidRPr="000D4F0C">
              <w:t>EMS, CAD</w:t>
            </w:r>
          </w:p>
        </w:tc>
      </w:tr>
      <w:tr w:rsidR="00375073" w:rsidRPr="000D4F0C" w:rsidTr="003D3EA6">
        <w:trPr>
          <w:jc w:val="center"/>
        </w:trPr>
        <w:tc>
          <w:tcPr>
            <w:tcW w:w="1576" w:type="dxa"/>
            <w:tcBorders>
              <w:left w:val="nil"/>
              <w:right w:val="nil"/>
            </w:tcBorders>
          </w:tcPr>
          <w:p w:rsidR="00375073" w:rsidRPr="000D4F0C" w:rsidRDefault="00375073" w:rsidP="00375073">
            <w:r w:rsidRPr="000D4F0C">
              <w:t>Defibrillation Shock Time</w:t>
            </w:r>
          </w:p>
        </w:tc>
        <w:tc>
          <w:tcPr>
            <w:tcW w:w="1304" w:type="dxa"/>
            <w:tcBorders>
              <w:left w:val="nil"/>
              <w:right w:val="nil"/>
            </w:tcBorders>
          </w:tcPr>
          <w:p w:rsidR="00375073" w:rsidRPr="000D4F0C" w:rsidRDefault="00467C19" w:rsidP="00375073">
            <w:r w:rsidRPr="000D4F0C">
              <w:t>OHCAO</w:t>
            </w:r>
          </w:p>
        </w:tc>
        <w:tc>
          <w:tcPr>
            <w:tcW w:w="5011" w:type="dxa"/>
            <w:tcBorders>
              <w:left w:val="nil"/>
              <w:right w:val="nil"/>
            </w:tcBorders>
          </w:tcPr>
          <w:p w:rsidR="00375073" w:rsidRPr="000D4F0C" w:rsidRDefault="00375073" w:rsidP="00375073">
            <w:r w:rsidRPr="000D4F0C">
              <w:t>Format: HH:MM:SS</w:t>
            </w:r>
          </w:p>
          <w:p w:rsidR="00375073" w:rsidRPr="000D4F0C" w:rsidRDefault="00375073" w:rsidP="00467C19">
            <w:r w:rsidRPr="000D4F0C">
              <w:t>Time of the first shock should be sourced from the external defibrillator clock regardless of initial source</w:t>
            </w:r>
          </w:p>
        </w:tc>
        <w:tc>
          <w:tcPr>
            <w:tcW w:w="1701" w:type="dxa"/>
            <w:tcBorders>
              <w:left w:val="nil"/>
              <w:right w:val="nil"/>
            </w:tcBorders>
          </w:tcPr>
          <w:p w:rsidR="00375073" w:rsidRPr="000D4F0C" w:rsidRDefault="00467C19" w:rsidP="00467C19">
            <w:r w:rsidRPr="000D4F0C">
              <w:t>EMS, e.g. AED event form</w:t>
            </w:r>
          </w:p>
        </w:tc>
      </w:tr>
      <w:tr w:rsidR="00375073" w:rsidRPr="000D4F0C" w:rsidTr="003D3EA6">
        <w:trPr>
          <w:jc w:val="center"/>
        </w:trPr>
        <w:tc>
          <w:tcPr>
            <w:tcW w:w="1576" w:type="dxa"/>
            <w:tcBorders>
              <w:left w:val="nil"/>
              <w:right w:val="nil"/>
            </w:tcBorders>
          </w:tcPr>
          <w:p w:rsidR="00375073" w:rsidRPr="000D4F0C" w:rsidRDefault="00375073" w:rsidP="00375073">
            <w:r w:rsidRPr="000D4F0C">
              <w:t>Estimated Defibrillation Shock Time</w:t>
            </w:r>
          </w:p>
        </w:tc>
        <w:tc>
          <w:tcPr>
            <w:tcW w:w="1304" w:type="dxa"/>
            <w:tcBorders>
              <w:left w:val="nil"/>
              <w:right w:val="nil"/>
            </w:tcBorders>
          </w:tcPr>
          <w:p w:rsidR="00375073" w:rsidRPr="000D4F0C" w:rsidRDefault="00467C19" w:rsidP="00375073">
            <w:r w:rsidRPr="000D4F0C">
              <w:t>OHCAO</w:t>
            </w:r>
          </w:p>
        </w:tc>
        <w:tc>
          <w:tcPr>
            <w:tcW w:w="5011" w:type="dxa"/>
            <w:tcBorders>
              <w:left w:val="nil"/>
              <w:right w:val="nil"/>
            </w:tcBorders>
          </w:tcPr>
          <w:p w:rsidR="00375073" w:rsidRPr="000D4F0C" w:rsidRDefault="00375073" w:rsidP="00375073">
            <w:r w:rsidRPr="000D4F0C">
              <w:t>Format: HH:MM:SS</w:t>
            </w:r>
          </w:p>
          <w:p w:rsidR="00375073" w:rsidRPr="000D4F0C" w:rsidRDefault="00375073" w:rsidP="00467C19">
            <w:r w:rsidRPr="000D4F0C">
              <w:t>Best estimated time of the first shock regardless of initial source.</w:t>
            </w:r>
          </w:p>
        </w:tc>
        <w:tc>
          <w:tcPr>
            <w:tcW w:w="1701" w:type="dxa"/>
            <w:tcBorders>
              <w:left w:val="nil"/>
              <w:right w:val="nil"/>
            </w:tcBorders>
          </w:tcPr>
          <w:p w:rsidR="00375073" w:rsidRPr="000D4F0C" w:rsidRDefault="00467C19" w:rsidP="00467C19">
            <w:r w:rsidRPr="000D4F0C">
              <w:t>EMS, e.g. AED event form</w:t>
            </w:r>
          </w:p>
        </w:tc>
      </w:tr>
      <w:tr w:rsidR="00375073" w:rsidRPr="000D4F0C" w:rsidTr="003D3EA6">
        <w:trPr>
          <w:jc w:val="center"/>
        </w:trPr>
        <w:tc>
          <w:tcPr>
            <w:tcW w:w="1576" w:type="dxa"/>
            <w:tcBorders>
              <w:left w:val="nil"/>
              <w:right w:val="nil"/>
            </w:tcBorders>
          </w:tcPr>
          <w:p w:rsidR="00375073" w:rsidRPr="000D4F0C" w:rsidRDefault="00375073" w:rsidP="00375073">
            <w:r w:rsidRPr="000D4F0C">
              <w:t>Defibrillation Time</w:t>
            </w:r>
          </w:p>
        </w:tc>
        <w:tc>
          <w:tcPr>
            <w:tcW w:w="1304" w:type="dxa"/>
            <w:tcBorders>
              <w:left w:val="nil"/>
              <w:right w:val="nil"/>
            </w:tcBorders>
          </w:tcPr>
          <w:p w:rsidR="00375073" w:rsidRPr="000D4F0C" w:rsidRDefault="00467C19" w:rsidP="00375073">
            <w:r w:rsidRPr="000D4F0C">
              <w:t>Utstein ‘14</w:t>
            </w:r>
          </w:p>
        </w:tc>
        <w:tc>
          <w:tcPr>
            <w:tcW w:w="5011" w:type="dxa"/>
            <w:tcBorders>
              <w:left w:val="nil"/>
              <w:right w:val="nil"/>
            </w:tcBorders>
          </w:tcPr>
          <w:p w:rsidR="00375073" w:rsidRPr="000D4F0C" w:rsidRDefault="00375073" w:rsidP="00375073">
            <w:r w:rsidRPr="000D4F0C">
              <w:t>Format: MM:SS</w:t>
            </w:r>
          </w:p>
          <w:p w:rsidR="00375073" w:rsidRPr="000D4F0C" w:rsidRDefault="00375073" w:rsidP="00467C19">
            <w:r w:rsidRPr="000D4F0C">
              <w:t>The time interval from incoming call (‘Call Connect Time’) to the time the first shock is delivered.</w:t>
            </w:r>
          </w:p>
        </w:tc>
        <w:tc>
          <w:tcPr>
            <w:tcW w:w="1701" w:type="dxa"/>
            <w:tcBorders>
              <w:left w:val="nil"/>
              <w:right w:val="nil"/>
            </w:tcBorders>
          </w:tcPr>
          <w:p w:rsidR="00375073" w:rsidRPr="000D4F0C" w:rsidRDefault="00467C19" w:rsidP="00467C19">
            <w:r w:rsidRPr="000D4F0C">
              <w:t>OHCAO</w:t>
            </w:r>
          </w:p>
        </w:tc>
      </w:tr>
    </w:tbl>
    <w:p w:rsidR="001774A5" w:rsidRPr="000D4F0C" w:rsidRDefault="001774A5"/>
    <w:p w:rsidR="00686DE2" w:rsidRPr="000D4F0C" w:rsidRDefault="00686DE2"/>
    <w:sectPr w:rsidR="00686DE2" w:rsidRPr="000D4F0C" w:rsidSect="0037507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37A9B" w:rsidRDefault="00937A9B" w:rsidP="00467C19">
      <w:pPr>
        <w:spacing w:after="0" w:line="240" w:lineRule="auto"/>
      </w:pPr>
      <w:r>
        <w:separator/>
      </w:r>
    </w:p>
  </w:endnote>
  <w:endnote w:type="continuationSeparator" w:id="0">
    <w:p w:rsidR="00937A9B" w:rsidRDefault="00937A9B" w:rsidP="00467C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37A9B" w:rsidRDefault="00937A9B" w:rsidP="00467C19">
      <w:pPr>
        <w:spacing w:after="0" w:line="240" w:lineRule="auto"/>
      </w:pPr>
      <w:r>
        <w:separator/>
      </w:r>
    </w:p>
  </w:footnote>
  <w:footnote w:type="continuationSeparator" w:id="0">
    <w:p w:rsidR="00937A9B" w:rsidRDefault="00937A9B" w:rsidP="00467C19">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74A5"/>
    <w:rsid w:val="0005563E"/>
    <w:rsid w:val="00055C21"/>
    <w:rsid w:val="00065F87"/>
    <w:rsid w:val="000947BF"/>
    <w:rsid w:val="00096550"/>
    <w:rsid w:val="000C4544"/>
    <w:rsid w:val="000D4F0C"/>
    <w:rsid w:val="00103987"/>
    <w:rsid w:val="00131864"/>
    <w:rsid w:val="00140221"/>
    <w:rsid w:val="001774A5"/>
    <w:rsid w:val="001F6D80"/>
    <w:rsid w:val="00285114"/>
    <w:rsid w:val="00323666"/>
    <w:rsid w:val="0034121A"/>
    <w:rsid w:val="00347D36"/>
    <w:rsid w:val="00375073"/>
    <w:rsid w:val="003D3EA6"/>
    <w:rsid w:val="0043796E"/>
    <w:rsid w:val="00441661"/>
    <w:rsid w:val="00467C19"/>
    <w:rsid w:val="004D2415"/>
    <w:rsid w:val="004D524A"/>
    <w:rsid w:val="005143CC"/>
    <w:rsid w:val="00543398"/>
    <w:rsid w:val="00576679"/>
    <w:rsid w:val="005C1425"/>
    <w:rsid w:val="005D256D"/>
    <w:rsid w:val="005E31F1"/>
    <w:rsid w:val="00615F9F"/>
    <w:rsid w:val="0061735E"/>
    <w:rsid w:val="00640781"/>
    <w:rsid w:val="00683A55"/>
    <w:rsid w:val="00686DE2"/>
    <w:rsid w:val="00687B62"/>
    <w:rsid w:val="006D6F1D"/>
    <w:rsid w:val="006F002A"/>
    <w:rsid w:val="00701E73"/>
    <w:rsid w:val="007A19F8"/>
    <w:rsid w:val="007A3AF6"/>
    <w:rsid w:val="007C0B1E"/>
    <w:rsid w:val="00831CAD"/>
    <w:rsid w:val="00844C80"/>
    <w:rsid w:val="008902EA"/>
    <w:rsid w:val="008C2C36"/>
    <w:rsid w:val="008F5DDF"/>
    <w:rsid w:val="008F76A9"/>
    <w:rsid w:val="009154CF"/>
    <w:rsid w:val="00932930"/>
    <w:rsid w:val="00933CC2"/>
    <w:rsid w:val="00937A9B"/>
    <w:rsid w:val="00943CEE"/>
    <w:rsid w:val="00943D66"/>
    <w:rsid w:val="0095001F"/>
    <w:rsid w:val="00993DA0"/>
    <w:rsid w:val="0099486F"/>
    <w:rsid w:val="009A58AF"/>
    <w:rsid w:val="00A002EC"/>
    <w:rsid w:val="00A222F9"/>
    <w:rsid w:val="00A23E2A"/>
    <w:rsid w:val="00AC6169"/>
    <w:rsid w:val="00AD4DF9"/>
    <w:rsid w:val="00B033D0"/>
    <w:rsid w:val="00B16439"/>
    <w:rsid w:val="00B54E36"/>
    <w:rsid w:val="00B5784E"/>
    <w:rsid w:val="00B75B59"/>
    <w:rsid w:val="00BB4E14"/>
    <w:rsid w:val="00C933AC"/>
    <w:rsid w:val="00C969EA"/>
    <w:rsid w:val="00CC4478"/>
    <w:rsid w:val="00D06225"/>
    <w:rsid w:val="00D85362"/>
    <w:rsid w:val="00DB3B04"/>
    <w:rsid w:val="00E95A47"/>
    <w:rsid w:val="00EE67D6"/>
    <w:rsid w:val="00EF3A4D"/>
    <w:rsid w:val="00EF7FB5"/>
    <w:rsid w:val="00F4082C"/>
    <w:rsid w:val="00F47982"/>
    <w:rsid w:val="00F9042D"/>
    <w:rsid w:val="00F97FD4"/>
    <w:rsid w:val="00FF42F6"/>
    <w:rsid w:val="00FF58F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4A1743F-F0DF-44C2-A82D-C5852F4952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347D3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347D3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1774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347D36"/>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347D36"/>
    <w:rPr>
      <w:rFonts w:asciiTheme="majorHAnsi" w:eastAsiaTheme="majorEastAsia" w:hAnsiTheme="majorHAnsi" w:cstheme="majorBidi"/>
      <w:color w:val="2E74B5" w:themeColor="accent1" w:themeShade="BF"/>
      <w:sz w:val="26"/>
      <w:szCs w:val="26"/>
    </w:rPr>
  </w:style>
  <w:style w:type="paragraph" w:styleId="BalloonText">
    <w:name w:val="Balloon Text"/>
    <w:basedOn w:val="Normal"/>
    <w:link w:val="BalloonTextChar"/>
    <w:uiPriority w:val="99"/>
    <w:semiHidden/>
    <w:unhideWhenUsed/>
    <w:rsid w:val="007C0B1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C0B1E"/>
    <w:rPr>
      <w:rFonts w:ascii="Segoe UI" w:hAnsi="Segoe UI" w:cs="Segoe UI"/>
      <w:sz w:val="18"/>
      <w:szCs w:val="18"/>
    </w:rPr>
  </w:style>
  <w:style w:type="paragraph" w:styleId="Header">
    <w:name w:val="header"/>
    <w:basedOn w:val="Normal"/>
    <w:link w:val="HeaderChar"/>
    <w:uiPriority w:val="99"/>
    <w:unhideWhenUsed/>
    <w:rsid w:val="00467C19"/>
    <w:pPr>
      <w:tabs>
        <w:tab w:val="center" w:pos="4513"/>
        <w:tab w:val="right" w:pos="9026"/>
      </w:tabs>
      <w:spacing w:after="0" w:line="240" w:lineRule="auto"/>
    </w:pPr>
  </w:style>
  <w:style w:type="character" w:customStyle="1" w:styleId="HeaderChar">
    <w:name w:val="Header Char"/>
    <w:basedOn w:val="DefaultParagraphFont"/>
    <w:link w:val="Header"/>
    <w:uiPriority w:val="99"/>
    <w:rsid w:val="00467C19"/>
  </w:style>
  <w:style w:type="paragraph" w:styleId="Footer">
    <w:name w:val="footer"/>
    <w:basedOn w:val="Normal"/>
    <w:link w:val="FooterChar"/>
    <w:uiPriority w:val="99"/>
    <w:unhideWhenUsed/>
    <w:rsid w:val="00467C19"/>
    <w:pPr>
      <w:tabs>
        <w:tab w:val="center" w:pos="4513"/>
        <w:tab w:val="right" w:pos="9026"/>
      </w:tabs>
      <w:spacing w:after="0" w:line="240" w:lineRule="auto"/>
    </w:pPr>
  </w:style>
  <w:style w:type="character" w:customStyle="1" w:styleId="FooterChar">
    <w:name w:val="Footer Char"/>
    <w:basedOn w:val="DefaultParagraphFont"/>
    <w:link w:val="Footer"/>
    <w:uiPriority w:val="99"/>
    <w:rsid w:val="00467C19"/>
  </w:style>
  <w:style w:type="paragraph" w:styleId="NoSpacing">
    <w:name w:val="No Spacing"/>
    <w:uiPriority w:val="1"/>
    <w:qFormat/>
    <w:rsid w:val="006F002A"/>
    <w:pPr>
      <w:spacing w:after="0" w:line="240" w:lineRule="auto"/>
    </w:pPr>
    <w:rPr>
      <w:rFonts w:ascii="Arial" w:eastAsia="Times New Roman" w:hAnsi="Arial"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B352B5-151F-4B6E-8238-22EA5E716F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6C1B881F</Template>
  <TotalTime>890</TotalTime>
  <Pages>38</Pages>
  <Words>6330</Words>
  <Characters>36085</Characters>
  <Application>Microsoft Office Word</Application>
  <DocSecurity>0</DocSecurity>
  <Lines>300</Lines>
  <Paragraphs>84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42331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Brown, Terry</dc:creator>
  <cp:keywords/>
  <dc:description/>
  <cp:lastModifiedBy>Brown, Terry</cp:lastModifiedBy>
  <cp:revision>28</cp:revision>
  <cp:lastPrinted>2016-09-30T10:34:00Z</cp:lastPrinted>
  <dcterms:created xsi:type="dcterms:W3CDTF">2016-02-10T15:17:00Z</dcterms:created>
  <dcterms:modified xsi:type="dcterms:W3CDTF">2016-09-30T10:34:00Z</dcterms:modified>
</cp:coreProperties>
</file>