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4899" w:type="pct"/>
        <w:tblInd w:w="108" w:type="dxa"/>
        <w:tblLook w:val="01E0" w:firstRow="1" w:lastRow="1" w:firstColumn="1" w:lastColumn="1" w:noHBand="0" w:noVBand="0"/>
      </w:tblPr>
      <w:tblGrid>
        <w:gridCol w:w="2353"/>
        <w:gridCol w:w="6954"/>
        <w:gridCol w:w="1014"/>
      </w:tblGrid>
      <w:tr w:rsidR="0039464D" w:rsidRPr="0039464D" w14:paraId="1E92D1D9" w14:textId="77777777" w:rsidTr="0039464D">
        <w:trPr>
          <w:trHeight w:val="437"/>
        </w:trPr>
        <w:tc>
          <w:tcPr>
            <w:tcW w:w="5000" w:type="pct"/>
            <w:gridSpan w:val="3"/>
            <w:shd w:val="clear" w:color="auto" w:fill="D9D9D9" w:themeFill="background1" w:themeFillShade="D9"/>
          </w:tcPr>
          <w:p w14:paraId="1F1C5FC5" w14:textId="77777777" w:rsidR="0039464D" w:rsidRPr="0039464D" w:rsidRDefault="0039464D" w:rsidP="00915BDC">
            <w:pPr>
              <w:spacing w:before="80" w:after="80"/>
              <w:jc w:val="center"/>
              <w:rPr>
                <w:rFonts w:ascii="Arial" w:hAnsi="Arial" w:cs="Arial"/>
                <w:b/>
                <w:sz w:val="24"/>
              </w:rPr>
            </w:pPr>
            <w:r w:rsidRPr="0039464D">
              <w:rPr>
                <w:rFonts w:ascii="Arial" w:hAnsi="Arial" w:cs="Arial"/>
                <w:b/>
                <w:sz w:val="24"/>
              </w:rPr>
              <w:t>DEATH INFORMATION</w:t>
            </w:r>
          </w:p>
        </w:tc>
      </w:tr>
      <w:tr w:rsidR="0039464D" w:rsidRPr="0039464D" w14:paraId="377D1C8F" w14:textId="77777777" w:rsidTr="0039464D">
        <w:trPr>
          <w:trHeight w:val="1134"/>
        </w:trPr>
        <w:tc>
          <w:tcPr>
            <w:tcW w:w="1140" w:type="pct"/>
            <w:vAlign w:val="center"/>
          </w:tcPr>
          <w:p w14:paraId="01893E0A" w14:textId="77777777" w:rsidR="0039464D" w:rsidRPr="0039464D" w:rsidRDefault="008B7C88" w:rsidP="00915BDC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jc w:val="center"/>
              <w:rPr>
                <w:rFonts w:ascii="Arial" w:hAnsi="Arial" w:cs="Arial"/>
                <w:b/>
                <w:noProof/>
                <w:lang w:eastAsia="en-GB"/>
              </w:rPr>
            </w:pPr>
            <w:r>
              <w:rPr>
                <w:rFonts w:ascii="Arial" w:hAnsi="Arial" w:cs="Arial"/>
                <w:b/>
                <w:noProof/>
                <w:lang w:eastAsia="en-GB"/>
              </w:rPr>
              <w:t>Death prior to intubation?</w:t>
            </w:r>
          </w:p>
        </w:tc>
        <w:tc>
          <w:tcPr>
            <w:tcW w:w="3860" w:type="pct"/>
            <w:gridSpan w:val="2"/>
          </w:tcPr>
          <w:p w14:paraId="091DAEB2" w14:textId="77777777" w:rsidR="0039464D" w:rsidRPr="0001179C" w:rsidRDefault="0001179C" w:rsidP="00915BDC">
            <w:pPr>
              <w:tabs>
                <w:tab w:val="left" w:pos="2835"/>
              </w:tabs>
              <w:spacing w:before="120"/>
              <w:rPr>
                <w:rFonts w:ascii="Arial" w:hAnsi="Arial" w:cs="Arial"/>
                <w:noProof/>
                <w:sz w:val="24"/>
                <w:lang w:eastAsia="en-GB"/>
              </w:rPr>
            </w:pPr>
            <w:r>
              <w:rPr>
                <w:rFonts w:ascii="Arial" w:hAnsi="Arial" w:cs="Arial"/>
                <w:noProof/>
                <w:lang w:eastAsia="en-GB"/>
              </w:rPr>
              <w:t xml:space="preserve">No </w:t>
            </w: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1944345127"/>
              </w:sdtPr>
              <w:sdtEndPr/>
              <w:sdtContent>
                <w:r w:rsidRPr="0039464D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>
              <w:rPr>
                <w:rFonts w:ascii="Arial" w:hAnsi="Arial" w:cs="Arial"/>
                <w:noProof/>
                <w:sz w:val="28"/>
                <w:szCs w:val="28"/>
                <w:lang w:eastAsia="en-GB"/>
              </w:rPr>
              <w:t xml:space="preserve">  </w:t>
            </w:r>
          </w:p>
          <w:p w14:paraId="52C3AAD2" w14:textId="77777777" w:rsidR="0001179C" w:rsidRPr="0039464D" w:rsidRDefault="0001179C" w:rsidP="00915BDC">
            <w:pPr>
              <w:tabs>
                <w:tab w:val="left" w:pos="2835"/>
              </w:tabs>
              <w:spacing w:before="120"/>
              <w:rPr>
                <w:rFonts w:ascii="Arial" w:hAnsi="Arial" w:cs="Arial"/>
                <w:noProof/>
                <w:lang w:eastAsia="en-GB"/>
              </w:rPr>
            </w:pPr>
            <w:r>
              <w:rPr>
                <w:rFonts w:ascii="Arial" w:hAnsi="Arial" w:cs="Arial"/>
                <w:noProof/>
                <w:lang w:eastAsia="en-GB"/>
              </w:rPr>
              <w:t xml:space="preserve">Yes </w:t>
            </w: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-529641747"/>
              </w:sdtPr>
              <w:sdtEndPr/>
              <w:sdtContent>
                <w:r w:rsidRPr="0039464D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  <w:r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 xml:space="preserve">  </w:t>
                </w:r>
                <w:r>
                  <w:rPr>
                    <w:rFonts w:ascii="Arial" w:eastAsia="MS Gothic" w:hAnsi="Arial" w:cs="Arial"/>
                    <w:noProof/>
                    <w:sz w:val="18"/>
                    <w:szCs w:val="28"/>
                    <w:lang w:eastAsia="en-GB"/>
                  </w:rPr>
                  <w:t>(complete the remainder of the form)</w:t>
                </w:r>
              </w:sdtContent>
            </w:sdt>
          </w:p>
        </w:tc>
      </w:tr>
      <w:tr w:rsidR="008B7C88" w:rsidRPr="0039464D" w14:paraId="6AF51F64" w14:textId="77777777" w:rsidTr="0039464D">
        <w:trPr>
          <w:trHeight w:val="1134"/>
        </w:trPr>
        <w:tc>
          <w:tcPr>
            <w:tcW w:w="1140" w:type="pct"/>
            <w:vAlign w:val="center"/>
          </w:tcPr>
          <w:p w14:paraId="55BD6913" w14:textId="77777777" w:rsidR="008B7C88" w:rsidRPr="0039464D" w:rsidRDefault="008B7C88" w:rsidP="008B7C88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jc w:val="center"/>
              <w:rPr>
                <w:rFonts w:ascii="Arial" w:hAnsi="Arial" w:cs="Arial"/>
                <w:b/>
                <w:noProof/>
                <w:lang w:eastAsia="en-GB"/>
              </w:rPr>
            </w:pPr>
            <w:r w:rsidRPr="0039464D">
              <w:rPr>
                <w:rFonts w:ascii="Arial" w:hAnsi="Arial" w:cs="Arial"/>
                <w:b/>
                <w:noProof/>
                <w:lang w:eastAsia="en-GB"/>
              </w:rPr>
              <w:t>Date of Death:</w:t>
            </w:r>
          </w:p>
        </w:tc>
        <w:tc>
          <w:tcPr>
            <w:tcW w:w="3860" w:type="pct"/>
            <w:gridSpan w:val="2"/>
          </w:tcPr>
          <w:p w14:paraId="5E74D08C" w14:textId="77777777" w:rsidR="008B7C88" w:rsidRPr="0039464D" w:rsidRDefault="008B7C88" w:rsidP="008B7C8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9464D">
              <w:rPr>
                <w:rFonts w:ascii="Arial" w:hAnsi="Arial" w:cs="Arial"/>
                <w:noProof/>
                <w:lang w:eastAsia="en-GB"/>
              </w:rPr>
              <w:t xml:space="preserve"> </w:t>
            </w:r>
            <w:r w:rsidRPr="0039464D">
              <w:rPr>
                <w:rFonts w:ascii="Arial" w:hAnsi="Arial" w:cs="Arial"/>
                <w:noProof/>
                <w:lang w:eastAsia="en-GB"/>
              </w:rPr>
              <w:tab/>
            </w:r>
          </w:p>
          <w:p w14:paraId="4271721C" w14:textId="77777777" w:rsidR="008B7C88" w:rsidRPr="0039464D" w:rsidRDefault="008B7C88" w:rsidP="008B7C8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9464D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674112" behindDoc="0" locked="0" layoutInCell="1" allowOverlap="1" wp14:anchorId="64FF4F78" wp14:editId="3198AAE7">
                      <wp:simplePos x="0" y="0"/>
                      <wp:positionH relativeFrom="column">
                        <wp:posOffset>2915285</wp:posOffset>
                      </wp:positionH>
                      <wp:positionV relativeFrom="paragraph">
                        <wp:posOffset>76835</wp:posOffset>
                      </wp:positionV>
                      <wp:extent cx="956945" cy="215900"/>
                      <wp:effectExtent l="0" t="0" r="14605" b="12700"/>
                      <wp:wrapNone/>
                      <wp:docPr id="16171" name="Group 1617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6945" cy="215900"/>
                                <a:chOff x="0" y="0"/>
                                <a:chExt cx="956945" cy="215900"/>
                              </a:xfrm>
                            </wpg:grpSpPr>
                            <wpg:grpSp>
                              <wpg:cNvPr id="16172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6173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174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6175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23875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6176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177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C3B2259" id="Group 16171" o:spid="_x0000_s1026" style="position:absolute;margin-left:229.55pt;margin-top:6.05pt;width:75.35pt;height:17pt;z-index:251674112;mso-width-relative:margin;mso-height-relative:margin" coordsize="9569,2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" filled="f"/>
                      </v:group>
                      <v:group id="Group 7109" o:spid="_x0000_s1030" style="position:absolute;left:5238;width:4331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">
                        <v:rect id="Rectangle 7110" o:spid="_x0000_s1031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" filled="f"/>
                        <v:rect id="Rectangle 7111" o:spid="_x0000_s1032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" filled="f"/>
                      </v:group>
                    </v:group>
                  </w:pict>
                </mc:Fallback>
              </mc:AlternateContent>
            </w:r>
            <w:r w:rsidRPr="0039464D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673088" behindDoc="0" locked="0" layoutInCell="1" allowOverlap="1" wp14:anchorId="48E12082" wp14:editId="7FA8E4BA">
                      <wp:simplePos x="0" y="0"/>
                      <wp:positionH relativeFrom="column">
                        <wp:posOffset>151130</wp:posOffset>
                      </wp:positionH>
                      <wp:positionV relativeFrom="paragraph">
                        <wp:posOffset>67945</wp:posOffset>
                      </wp:positionV>
                      <wp:extent cx="2182495" cy="216535"/>
                      <wp:effectExtent l="0" t="0" r="27305" b="31115"/>
                      <wp:wrapNone/>
                      <wp:docPr id="16224" name="Group 1622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82495" cy="216535"/>
                                <a:chOff x="0" y="0"/>
                                <a:chExt cx="2182495" cy="216535"/>
                              </a:xfrm>
                            </wpg:grpSpPr>
                            <wpg:grpSp>
                              <wpg:cNvPr id="16225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6226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227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6228" name="Group 71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52450" y="0"/>
                                  <a:ext cx="649605" cy="215900"/>
                                  <a:chOff x="8760" y="3582"/>
                                  <a:chExt cx="1023" cy="340"/>
                                </a:xfrm>
                              </wpg:grpSpPr>
                              <wps:wsp>
                                <wps:cNvPr id="13984" name="Rectangle 71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760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999" name="Rectangle 711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102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4013" name="Rectangle 71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443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14014" name="AutoShape 7116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428625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4015" name="AutoShape 7117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1200150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16271" name="Group 71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14450" y="0"/>
                                  <a:ext cx="868045" cy="216535"/>
                                  <a:chOff x="9801" y="1891"/>
                                  <a:chExt cx="1367" cy="341"/>
                                </a:xfrm>
                              </wpg:grpSpPr>
                              <wps:wsp>
                                <wps:cNvPr id="16272" name="Rectangle 71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801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273" name="Rectangle 71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143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274" name="Rectangle 712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484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275" name="Rectangle 712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828" y="189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38D6491" id="Group 16224" o:spid="_x0000_s1026" style="position:absolute;margin-left:11.9pt;margin-top:5.35pt;width:171.85pt;height:17.05pt;z-index:251673088;mso-width-relative:margin;mso-height-relative:margin" coordsize="21824,2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" filled="f"/>
                      </v:group>
                      <v:group id="Group 7112" o:spid="_x0000_s1030" style="position:absolute;left:5524;width:6496;height:2159" coordorigin="8760,3582" coordsize="1023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">
                        <v:rect id="Rectangle 7113" o:spid="_x0000_s1031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" filled="f"/>
                        <v:rect id="Rectangle 7114" o:spid="_x0000_s1032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" filled="f"/>
                        <v:rect id="Rectangle 7115" o:spid="_x0000_s1033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" filled="f"/>
                      </v:group>
                      <v:shapetype id="_x0000_t32" coordsize="21600,21600" o:spt="32" o:oned="t" path="m,l21600,21600e" filled="f">
                        <v:path arrowok="t" fillok="f" o:connecttype="none"/>
                        <o:lock v:ext="edit" shapetype="t"/>
                      </v:shapetype>
                      <v:shape id="AutoShape 7116" o:spid="_x0000_s1034" type="#_x0000_t32" style="position:absolute;left:4286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"/>
                      <v:shape id="AutoShape 7117" o:spid="_x0000_s1035" type="#_x0000_t32" style="position:absolute;left:12001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"/>
                      <v:group id="Group 7118" o:spid="_x0000_s1036" style="position:absolute;left:13144;width:8680;height:2165" coordorigin="9801,1891" coordsize="1367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">
                        <v:rect id="Rectangle 7119" o:spid="_x0000_s1037" style="position:absolute;left:9801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" filled="f"/>
                        <v:rect id="Rectangle 7120" o:spid="_x0000_s1038" style="position:absolute;left:10143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" filled="f"/>
                        <v:rect id="Rectangle 7121" o:spid="_x0000_s1039" style="position:absolute;left:10484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" filled="f"/>
                        <v:rect id="Rectangle 7122" o:spid="_x0000_s1040" style="position:absolute;left:10828;top:189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" filled="f"/>
                      </v:group>
                    </v:group>
                  </w:pict>
                </mc:Fallback>
              </mc:AlternateContent>
            </w:r>
          </w:p>
          <w:p w14:paraId="1533818E" w14:textId="77777777" w:rsidR="008B7C88" w:rsidRPr="0039464D" w:rsidRDefault="008B7C88" w:rsidP="008B7C8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9464D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                                 :</w:t>
            </w:r>
          </w:p>
          <w:p w14:paraId="73FDCED8" w14:textId="77777777" w:rsidR="008B7C88" w:rsidRPr="0039464D" w:rsidRDefault="008B7C88" w:rsidP="008B7C88">
            <w:pPr>
              <w:tabs>
                <w:tab w:val="left" w:pos="2835"/>
              </w:tabs>
              <w:spacing w:before="120"/>
              <w:rPr>
                <w:rFonts w:ascii="Arial" w:hAnsi="Arial" w:cs="Arial"/>
                <w:noProof/>
                <w:lang w:eastAsia="en-GB"/>
              </w:rPr>
            </w:pPr>
            <w:r w:rsidRPr="0039464D">
              <w:rPr>
                <w:rFonts w:ascii="Arial" w:hAnsi="Arial" w:cs="Arial"/>
                <w:sz w:val="18"/>
                <w:szCs w:val="18"/>
              </w:rPr>
              <w:t xml:space="preserve">                       DD/MMM/YYYY                                                     HH/MM</w:t>
            </w:r>
          </w:p>
        </w:tc>
      </w:tr>
      <w:tr w:rsidR="00B14386" w:rsidRPr="0039464D" w14:paraId="09EEDB75" w14:textId="77777777" w:rsidTr="0039464D">
        <w:trPr>
          <w:trHeight w:val="172"/>
        </w:trPr>
        <w:tc>
          <w:tcPr>
            <w:tcW w:w="1140" w:type="pct"/>
            <w:vMerge w:val="restart"/>
            <w:vAlign w:val="center"/>
          </w:tcPr>
          <w:p w14:paraId="58C220F5" w14:textId="77777777" w:rsidR="00B14386" w:rsidRPr="0039464D" w:rsidRDefault="00B14386" w:rsidP="008B7C88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spacing w:before="80" w:after="80"/>
              <w:jc w:val="center"/>
              <w:rPr>
                <w:rFonts w:ascii="Arial" w:hAnsi="Arial" w:cs="Arial"/>
                <w:b/>
              </w:rPr>
            </w:pPr>
            <w:r w:rsidRPr="0039464D">
              <w:rPr>
                <w:rFonts w:ascii="Arial" w:hAnsi="Arial" w:cs="Arial"/>
                <w:b/>
              </w:rPr>
              <w:t>Main cause of death:</w:t>
            </w:r>
          </w:p>
          <w:p w14:paraId="2A774AEB" w14:textId="77777777" w:rsidR="00B14386" w:rsidRPr="0039464D" w:rsidRDefault="00B14386" w:rsidP="008B7C88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jc w:val="center"/>
              <w:rPr>
                <w:rFonts w:ascii="Arial" w:hAnsi="Arial" w:cs="Arial"/>
                <w:b/>
                <w:noProof/>
                <w:lang w:eastAsia="en-GB"/>
              </w:rPr>
            </w:pPr>
          </w:p>
        </w:tc>
        <w:tc>
          <w:tcPr>
            <w:tcW w:w="3369" w:type="pct"/>
            <w:vAlign w:val="center"/>
          </w:tcPr>
          <w:p w14:paraId="3D81F323" w14:textId="77777777" w:rsidR="00B14386" w:rsidRPr="0039464D" w:rsidRDefault="00B14386" w:rsidP="008B7C88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rPr>
                <w:rFonts w:ascii="Arial" w:hAnsi="Arial" w:cs="Arial"/>
                <w:sz w:val="18"/>
                <w:szCs w:val="18"/>
              </w:rPr>
            </w:pPr>
          </w:p>
          <w:p w14:paraId="3D59506B" w14:textId="77777777" w:rsidR="00B14386" w:rsidRPr="0039464D" w:rsidRDefault="00B14386" w:rsidP="008B7C88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Sudden/unexpected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-34511821"/>
          </w:sdtPr>
          <w:sdtEndPr/>
          <w:sdtContent>
            <w:tc>
              <w:tcPr>
                <w:tcW w:w="491" w:type="pct"/>
              </w:tcPr>
              <w:p w14:paraId="266EF662" w14:textId="77777777" w:rsidR="00B14386" w:rsidRPr="0039464D" w:rsidRDefault="00B14386" w:rsidP="008B7C88">
                <w:pPr>
                  <w:tabs>
                    <w:tab w:val="center" w:pos="3285"/>
                    <w:tab w:val="center" w:pos="3666"/>
                    <w:tab w:val="center" w:pos="4149"/>
                    <w:tab w:val="center" w:pos="4495"/>
                    <w:tab w:val="center" w:pos="4818"/>
                    <w:tab w:val="center" w:pos="5359"/>
                    <w:tab w:val="center" w:pos="5739"/>
                    <w:tab w:val="center" w:pos="6050"/>
                    <w:tab w:val="center" w:pos="6407"/>
                  </w:tabs>
                  <w:rPr>
                    <w:rFonts w:ascii="Arial" w:hAnsi="Arial" w:cs="Arial"/>
                    <w:sz w:val="18"/>
                    <w:szCs w:val="18"/>
                  </w:rPr>
                </w:pPr>
                <w:r w:rsidRPr="0039464D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B14386" w:rsidRPr="0039464D" w14:paraId="41636396" w14:textId="77777777" w:rsidTr="0039464D">
        <w:trPr>
          <w:trHeight w:val="172"/>
        </w:trPr>
        <w:tc>
          <w:tcPr>
            <w:tcW w:w="1140" w:type="pct"/>
            <w:vMerge/>
            <w:vAlign w:val="center"/>
          </w:tcPr>
          <w:p w14:paraId="2B65C06B" w14:textId="77777777" w:rsidR="00B14386" w:rsidRPr="0039464D" w:rsidRDefault="00B14386" w:rsidP="008B7C88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69" w:type="pct"/>
            <w:vAlign w:val="center"/>
          </w:tcPr>
          <w:p w14:paraId="79938316" w14:textId="77777777" w:rsidR="00B14386" w:rsidRPr="0039464D" w:rsidRDefault="00B14386" w:rsidP="008B7C88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rPr>
                <w:rFonts w:ascii="Arial" w:hAnsi="Arial" w:cs="Arial"/>
                <w:sz w:val="18"/>
                <w:szCs w:val="18"/>
              </w:rPr>
            </w:pPr>
          </w:p>
          <w:p w14:paraId="2B18E85E" w14:textId="77777777" w:rsidR="00B14386" w:rsidRPr="0039464D" w:rsidRDefault="00B14386" w:rsidP="008B7C88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Treatment limitation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1760250317"/>
          </w:sdtPr>
          <w:sdtEndPr/>
          <w:sdtContent>
            <w:tc>
              <w:tcPr>
                <w:tcW w:w="491" w:type="pct"/>
              </w:tcPr>
              <w:p w14:paraId="75971DE9" w14:textId="77777777" w:rsidR="00B14386" w:rsidRPr="0039464D" w:rsidRDefault="00B14386" w:rsidP="008B7C88">
                <w:pPr>
                  <w:tabs>
                    <w:tab w:val="center" w:pos="3285"/>
                    <w:tab w:val="center" w:pos="3666"/>
                    <w:tab w:val="center" w:pos="4149"/>
                    <w:tab w:val="center" w:pos="4495"/>
                    <w:tab w:val="center" w:pos="4818"/>
                    <w:tab w:val="center" w:pos="5359"/>
                    <w:tab w:val="center" w:pos="5739"/>
                    <w:tab w:val="center" w:pos="6050"/>
                    <w:tab w:val="center" w:pos="6407"/>
                  </w:tabs>
                  <w:rPr>
                    <w:rFonts w:ascii="Arial" w:hAnsi="Arial" w:cs="Arial"/>
                    <w:sz w:val="18"/>
                    <w:szCs w:val="18"/>
                  </w:rPr>
                </w:pPr>
                <w:r w:rsidRPr="0039464D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B14386" w:rsidRPr="0039464D" w14:paraId="2E044331" w14:textId="77777777" w:rsidTr="00B14386">
        <w:trPr>
          <w:trHeight w:val="172"/>
        </w:trPr>
        <w:tc>
          <w:tcPr>
            <w:tcW w:w="1140" w:type="pct"/>
            <w:vMerge/>
            <w:vAlign w:val="center"/>
          </w:tcPr>
          <w:p w14:paraId="1CF059B8" w14:textId="77777777" w:rsidR="00B14386" w:rsidRPr="0039464D" w:rsidRDefault="00B14386" w:rsidP="008B7C88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69" w:type="pct"/>
            <w:vAlign w:val="bottom"/>
          </w:tcPr>
          <w:p w14:paraId="4BAEB4B8" w14:textId="77777777" w:rsidR="00B14386" w:rsidRPr="0039464D" w:rsidRDefault="00B14386" w:rsidP="00B14386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Other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-68579685"/>
          </w:sdtPr>
          <w:sdtEndPr/>
          <w:sdtContent>
            <w:tc>
              <w:tcPr>
                <w:tcW w:w="491" w:type="pct"/>
              </w:tcPr>
              <w:p w14:paraId="0857DEA0" w14:textId="77777777" w:rsidR="00B14386" w:rsidRDefault="00B14386" w:rsidP="008B7C88">
                <w:pPr>
                  <w:tabs>
                    <w:tab w:val="center" w:pos="3285"/>
                    <w:tab w:val="center" w:pos="3666"/>
                    <w:tab w:val="center" w:pos="4149"/>
                    <w:tab w:val="center" w:pos="4495"/>
                    <w:tab w:val="center" w:pos="4818"/>
                    <w:tab w:val="center" w:pos="5359"/>
                    <w:tab w:val="center" w:pos="5739"/>
                    <w:tab w:val="center" w:pos="6050"/>
                    <w:tab w:val="center" w:pos="6407"/>
                  </w:tabs>
                  <w:rPr>
                    <w:rFonts w:ascii="Arial" w:hAnsi="Arial" w:cs="Arial"/>
                    <w:noProof/>
                    <w:sz w:val="28"/>
                    <w:szCs w:val="28"/>
                    <w:lang w:eastAsia="en-GB"/>
                  </w:rPr>
                </w:pPr>
                <w:r w:rsidRPr="0039464D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8B7C88" w:rsidRPr="0039464D" w14:paraId="6B38915A" w14:textId="77777777" w:rsidTr="0039464D">
        <w:trPr>
          <w:trHeight w:val="2835"/>
        </w:trPr>
        <w:tc>
          <w:tcPr>
            <w:tcW w:w="1140" w:type="pct"/>
            <w:vAlign w:val="center"/>
          </w:tcPr>
          <w:p w14:paraId="749288F0" w14:textId="6FDB3005" w:rsidR="008B7C88" w:rsidRPr="0039464D" w:rsidRDefault="008B7C88" w:rsidP="008B7C88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spacing w:before="80" w:after="80"/>
              <w:jc w:val="center"/>
              <w:rPr>
                <w:rFonts w:ascii="Arial" w:hAnsi="Arial" w:cs="Arial"/>
                <w:b/>
              </w:rPr>
            </w:pPr>
            <w:r w:rsidRPr="0039464D">
              <w:rPr>
                <w:rFonts w:ascii="Arial" w:hAnsi="Arial" w:cs="Arial"/>
                <w:noProof/>
                <w:lang w:eastAsia="en-GB"/>
              </w:rPr>
              <w:t>Please give brief details</w:t>
            </w:r>
            <w:r w:rsidR="003A66AB">
              <w:rPr>
                <w:rFonts w:ascii="Arial" w:hAnsi="Arial" w:cs="Arial"/>
                <w:noProof/>
                <w:lang w:eastAsia="en-GB"/>
              </w:rPr>
              <w:t xml:space="preserve"> (state cause of death)</w:t>
            </w:r>
            <w:r w:rsidRPr="0039464D">
              <w:rPr>
                <w:rFonts w:ascii="Arial" w:hAnsi="Arial" w:cs="Arial"/>
                <w:noProof/>
                <w:lang w:eastAsia="en-GB"/>
              </w:rPr>
              <w:t>:</w:t>
            </w:r>
          </w:p>
        </w:tc>
        <w:tc>
          <w:tcPr>
            <w:tcW w:w="3860" w:type="pct"/>
            <w:gridSpan w:val="2"/>
            <w:vAlign w:val="center"/>
          </w:tcPr>
          <w:p w14:paraId="349C4CBC" w14:textId="77777777" w:rsidR="008B7C88" w:rsidRPr="0039464D" w:rsidRDefault="008B7C88" w:rsidP="008B7C88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47F2" w:rsidRPr="0039464D" w14:paraId="7E8009FE" w14:textId="77777777" w:rsidTr="00D147F2">
        <w:trPr>
          <w:trHeight w:val="50"/>
        </w:trPr>
        <w:tc>
          <w:tcPr>
            <w:tcW w:w="5000" w:type="pct"/>
            <w:gridSpan w:val="3"/>
            <w:shd w:val="clear" w:color="auto" w:fill="D9D9D9" w:themeFill="background1" w:themeFillShade="D9"/>
            <w:vAlign w:val="center"/>
          </w:tcPr>
          <w:p w14:paraId="742D075A" w14:textId="77777777" w:rsidR="00D147F2" w:rsidRPr="0039464D" w:rsidRDefault="00D147F2" w:rsidP="008B7C88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47F2" w:rsidRPr="0039464D" w14:paraId="3920A5E3" w14:textId="77777777" w:rsidTr="00D147F2">
        <w:trPr>
          <w:trHeight w:val="1056"/>
        </w:trPr>
        <w:tc>
          <w:tcPr>
            <w:tcW w:w="1140" w:type="pct"/>
            <w:shd w:val="clear" w:color="auto" w:fill="D9D9D9" w:themeFill="background1" w:themeFillShade="D9"/>
            <w:vAlign w:val="center"/>
          </w:tcPr>
          <w:p w14:paraId="110C50AF" w14:textId="77777777" w:rsidR="00D147F2" w:rsidRPr="00E01598" w:rsidRDefault="00D147F2" w:rsidP="00D147F2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rPr>
                <w:rFonts w:ascii="Arial" w:hAnsi="Arial" w:cs="Arial"/>
                <w:b/>
                <w:bCs/>
              </w:rPr>
            </w:pPr>
            <w:r w:rsidRPr="00E01598">
              <w:rPr>
                <w:rFonts w:ascii="Arial" w:hAnsi="Arial" w:cs="Arial"/>
                <w:b/>
                <w:bCs/>
              </w:rPr>
              <w:t>Form completed by:</w:t>
            </w:r>
          </w:p>
        </w:tc>
        <w:tc>
          <w:tcPr>
            <w:tcW w:w="3860" w:type="pct"/>
            <w:gridSpan w:val="2"/>
            <w:vAlign w:val="center"/>
          </w:tcPr>
          <w:p w14:paraId="20800359" w14:textId="77777777" w:rsidR="00D147F2" w:rsidRPr="00E01598" w:rsidRDefault="00D147F2" w:rsidP="00D147F2">
            <w:pPr>
              <w:rPr>
                <w:rFonts w:ascii="Arial" w:hAnsi="Arial" w:cs="Arial"/>
                <w:noProof/>
                <w:lang w:eastAsia="en-GB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w:t>Name:</w:t>
            </w:r>
          </w:p>
          <w:p w14:paraId="6A0D2287" w14:textId="77777777" w:rsidR="00D147F2" w:rsidRPr="00E01598" w:rsidRDefault="00D147F2" w:rsidP="00D147F2">
            <w:pPr>
              <w:jc w:val="right"/>
              <w:rPr>
                <w:rFonts w:ascii="Arial" w:hAnsi="Arial" w:cs="Arial"/>
                <w:noProof/>
                <w:lang w:eastAsia="en-GB"/>
              </w:rPr>
            </w:pPr>
          </w:p>
          <w:p w14:paraId="14F293E6" w14:textId="77777777" w:rsidR="00D147F2" w:rsidRPr="00E01598" w:rsidRDefault="00D147F2" w:rsidP="00D147F2">
            <w:pPr>
              <w:rPr>
                <w:rFonts w:ascii="Arial" w:hAnsi="Arial" w:cs="Arial"/>
                <w:noProof/>
                <w:lang w:eastAsia="en-GB"/>
              </w:rPr>
            </w:pPr>
          </w:p>
        </w:tc>
      </w:tr>
      <w:tr w:rsidR="00D147F2" w:rsidRPr="0039464D" w14:paraId="670F287C" w14:textId="77777777" w:rsidTr="00D147F2">
        <w:trPr>
          <w:trHeight w:val="1113"/>
        </w:trPr>
        <w:tc>
          <w:tcPr>
            <w:tcW w:w="1140" w:type="pct"/>
            <w:shd w:val="clear" w:color="auto" w:fill="D9D9D9" w:themeFill="background1" w:themeFillShade="D9"/>
            <w:vAlign w:val="center"/>
          </w:tcPr>
          <w:p w14:paraId="3488CC4F" w14:textId="77777777" w:rsidR="00D147F2" w:rsidRPr="00E01598" w:rsidRDefault="00D147F2" w:rsidP="00D147F2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rPr>
                <w:rFonts w:ascii="Arial" w:hAnsi="Arial" w:cs="Arial"/>
                <w:b/>
                <w:bCs/>
              </w:rPr>
            </w:pPr>
            <w:r w:rsidRPr="00E01598">
              <w:rPr>
                <w:rFonts w:ascii="Arial" w:hAnsi="Arial" w:cs="Arial"/>
                <w:b/>
                <w:bCs/>
              </w:rPr>
              <w:t>Date form completed:</w:t>
            </w:r>
          </w:p>
        </w:tc>
        <w:tc>
          <w:tcPr>
            <w:tcW w:w="3860" w:type="pct"/>
            <w:gridSpan w:val="2"/>
            <w:vAlign w:val="center"/>
          </w:tcPr>
          <w:p w14:paraId="7F12BA2D" w14:textId="77777777" w:rsidR="00D147F2" w:rsidRPr="00E01598" w:rsidRDefault="00D147F2" w:rsidP="00D147F2">
            <w:pPr>
              <w:jc w:val="right"/>
              <w:rPr>
                <w:rFonts w:ascii="Arial" w:hAnsi="Arial" w:cs="Arial"/>
              </w:rPr>
            </w:pPr>
            <w:r w:rsidRPr="00E01598">
              <w:rPr>
                <w:rFonts w:ascii="Arial" w:hAnsi="Arial" w:cs="Arial"/>
                <w:b/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678208" behindDoc="0" locked="0" layoutInCell="1" allowOverlap="1" wp14:anchorId="67426795" wp14:editId="798CA601">
                      <wp:simplePos x="0" y="0"/>
                      <wp:positionH relativeFrom="column">
                        <wp:posOffset>29210</wp:posOffset>
                      </wp:positionH>
                      <wp:positionV relativeFrom="paragraph">
                        <wp:posOffset>35560</wp:posOffset>
                      </wp:positionV>
                      <wp:extent cx="2182495" cy="216535"/>
                      <wp:effectExtent l="0" t="0" r="27305" b="31115"/>
                      <wp:wrapNone/>
                      <wp:docPr id="13783" name="Group 1378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82495" cy="216535"/>
                                <a:chOff x="0" y="0"/>
                                <a:chExt cx="2182495" cy="216535"/>
                              </a:xfrm>
                            </wpg:grpSpPr>
                            <wpg:grpSp>
                              <wpg:cNvPr id="13829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3832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33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3834" name="Group 71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52450" y="0"/>
                                  <a:ext cx="649605" cy="215900"/>
                                  <a:chOff x="8760" y="3582"/>
                                  <a:chExt cx="1023" cy="340"/>
                                </a:xfrm>
                              </wpg:grpSpPr>
                              <wps:wsp>
                                <wps:cNvPr id="13840" name="Rectangle 71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760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41" name="Rectangle 711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102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42" name="Rectangle 71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443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13843" name="AutoShape 7116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428625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6106" name="AutoShape 7117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1200150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16107" name="Group 71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14450" y="0"/>
                                  <a:ext cx="868045" cy="216535"/>
                                  <a:chOff x="9801" y="1891"/>
                                  <a:chExt cx="1367" cy="341"/>
                                </a:xfrm>
                              </wpg:grpSpPr>
                              <wps:wsp>
                                <wps:cNvPr id="16108" name="Rectangle 71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801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109" name="Rectangle 71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143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110" name="Rectangle 712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484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111" name="Rectangle 712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828" y="189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86DC7E1" id="Group 13783" o:spid="_x0000_s1026" style="position:absolute;margin-left:2.3pt;margin-top:2.8pt;width:171.85pt;height:17.05pt;z-index:251678208;mso-width-relative:margin;mso-height-relative:margin" coordsize="21824,2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" filled="f"/>
                      </v:group>
                      <v:group id="Group 7112" o:spid="_x0000_s1030" style="position:absolute;left:5524;width:6496;height:2159" coordorigin="8760,3582" coordsize="1023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">
                        <v:rect id="Rectangle 7113" o:spid="_x0000_s1031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" filled="f"/>
                        <v:rect id="Rectangle 7114" o:spid="_x0000_s1032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" filled="f"/>
                        <v:rect id="Rectangle 7115" o:spid="_x0000_s1033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" filled="f"/>
                      </v:group>
                      <v:shape id="AutoShape 7116" o:spid="_x0000_s1034" type="#_x0000_t32" style="position:absolute;left:4286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"/>
                      <v:shape id="AutoShape 7117" o:spid="_x0000_s1035" type="#_x0000_t32" style="position:absolute;left:12001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"/>
                      <v:group id="Group 7118" o:spid="_x0000_s1036" style="position:absolute;left:13144;width:8680;height:2165" coordorigin="9801,1891" coordsize="1367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">
                        <v:rect id="Rectangle 7119" o:spid="_x0000_s1037" style="position:absolute;left:9801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" filled="f"/>
                        <v:rect id="Rectangle 7120" o:spid="_x0000_s1038" style="position:absolute;left:10143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" filled="f"/>
                        <v:rect id="Rectangle 7121" o:spid="_x0000_s1039" style="position:absolute;left:10484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" filled="f"/>
                        <v:rect id="Rectangle 7122" o:spid="_x0000_s1040" style="position:absolute;left:10828;top:189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" filled="f"/>
                      </v:group>
                    </v:group>
                  </w:pict>
                </mc:Fallback>
              </mc:AlternateContent>
            </w:r>
          </w:p>
          <w:p w14:paraId="0C7D5B7E" w14:textId="77777777" w:rsidR="00D147F2" w:rsidRPr="00E01598" w:rsidRDefault="00D147F2" w:rsidP="00D147F2">
            <w:pPr>
              <w:jc w:val="center"/>
              <w:rPr>
                <w:rFonts w:ascii="Arial" w:hAnsi="Arial" w:cs="Arial"/>
              </w:rPr>
            </w:pPr>
            <w:r w:rsidRPr="00E01598">
              <w:rPr>
                <w:rFonts w:ascii="Arial" w:hAnsi="Arial" w:cs="Arial"/>
              </w:rPr>
              <w:t xml:space="preserve">                                                                               </w:t>
            </w:r>
          </w:p>
          <w:p w14:paraId="402BB017" w14:textId="77777777" w:rsidR="00D147F2" w:rsidRPr="00E01598" w:rsidRDefault="00D147F2" w:rsidP="00D147F2">
            <w:pPr>
              <w:rPr>
                <w:rFonts w:ascii="Arial" w:hAnsi="Arial" w:cs="Arial"/>
                <w:noProof/>
                <w:lang w:eastAsia="en-GB"/>
              </w:rPr>
            </w:pPr>
            <w:r w:rsidRPr="00E01598">
              <w:rPr>
                <w:rFonts w:ascii="Arial" w:hAnsi="Arial" w:cs="Arial"/>
              </w:rPr>
              <w:t xml:space="preserve">                     DD/MON/YYYY                                          </w:t>
            </w:r>
          </w:p>
        </w:tc>
      </w:tr>
    </w:tbl>
    <w:p w14:paraId="4B911DD9" w14:textId="77777777" w:rsidR="0039464D" w:rsidRDefault="0039464D" w:rsidP="0039464D"/>
    <w:p w14:paraId="1932F0E4" w14:textId="77777777" w:rsidR="0039464D" w:rsidRDefault="0039464D" w:rsidP="0039464D"/>
    <w:p w14:paraId="52501340" w14:textId="77777777" w:rsidR="0039464D" w:rsidRPr="0039464D" w:rsidRDefault="0039464D" w:rsidP="0039464D"/>
    <w:sectPr w:rsidR="0039464D" w:rsidRPr="0039464D" w:rsidSect="0039464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9" w:h="16838"/>
      <w:pgMar w:top="1744" w:right="656" w:bottom="207" w:left="709" w:header="709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129DAB" w14:textId="77777777" w:rsidR="0039464D" w:rsidRDefault="0039464D" w:rsidP="0039464D">
      <w:r>
        <w:separator/>
      </w:r>
    </w:p>
  </w:endnote>
  <w:endnote w:type="continuationSeparator" w:id="0">
    <w:p w14:paraId="12D4B68E" w14:textId="77777777" w:rsidR="0039464D" w:rsidRDefault="0039464D" w:rsidP="003946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Microsoft JhengHei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  <w:font w:name="MS Gothic">
    <w:charset w:val="00"/>
    <w:pitch w:val="fixed"/>
    <w:family w:val="auto"/>
    <w:panose1 w:val="02020603050405020304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B02E9C" w14:textId="77777777" w:rsidR="00231936" w:rsidRDefault="0023193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900E64" w14:textId="541AFEDB" w:rsidR="0039464D" w:rsidRPr="0039464D" w:rsidRDefault="008B7C88">
    <w:pPr>
      <w:pStyle w:val="Foo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RECOVERY-RS </w:t>
    </w:r>
    <w:r w:rsidR="0039464D" w:rsidRPr="0039464D">
      <w:rPr>
        <w:rFonts w:ascii="Arial" w:hAnsi="Arial" w:cs="Arial"/>
        <w:sz w:val="16"/>
        <w:szCs w:val="16"/>
      </w:rPr>
      <w:t xml:space="preserve">Trial CRF Version </w:t>
    </w:r>
    <w:r w:rsidR="00231936">
      <w:rPr>
        <w:rFonts w:ascii="Arial" w:hAnsi="Arial" w:cs="Arial"/>
        <w:sz w:val="16"/>
        <w:szCs w:val="16"/>
      </w:rPr>
      <w:t xml:space="preserve">1.0 </w:t>
    </w:r>
    <w:r w:rsidR="003A66AB">
      <w:rPr>
        <w:rFonts w:ascii="Arial" w:hAnsi="Arial" w:cs="Arial"/>
        <w:sz w:val="16"/>
        <w:szCs w:val="16"/>
      </w:rPr>
      <w:t>23</w:t>
    </w:r>
    <w:bookmarkStart w:id="0" w:name="_GoBack"/>
    <w:bookmarkEnd w:id="0"/>
    <w:r>
      <w:rPr>
        <w:rFonts w:ascii="Arial" w:hAnsi="Arial" w:cs="Arial"/>
        <w:sz w:val="16"/>
        <w:szCs w:val="16"/>
      </w:rPr>
      <w:t>-Apr-2020</w:t>
    </w:r>
    <w:r w:rsidR="0039464D" w:rsidRPr="0039464D">
      <w:rPr>
        <w:rFonts w:ascii="Arial" w:hAnsi="Arial" w:cs="Arial"/>
        <w:sz w:val="16"/>
        <w:szCs w:val="16"/>
      </w:rPr>
      <w:t xml:space="preserve"> </w:t>
    </w:r>
    <w:r w:rsidR="0039464D" w:rsidRPr="0039464D">
      <w:rPr>
        <w:rFonts w:ascii="Arial" w:hAnsi="Arial" w:cs="Arial"/>
        <w:sz w:val="16"/>
        <w:szCs w:val="16"/>
      </w:rPr>
      <w:tab/>
      <w:t xml:space="preserve">                                                                                                                  Page </w:t>
    </w:r>
    <w:r w:rsidR="0039464D" w:rsidRPr="0039464D">
      <w:rPr>
        <w:rFonts w:ascii="Arial" w:hAnsi="Arial" w:cs="Arial"/>
        <w:b/>
        <w:sz w:val="16"/>
        <w:szCs w:val="16"/>
      </w:rPr>
      <w:fldChar w:fldCharType="begin"/>
    </w:r>
    <w:r w:rsidR="0039464D" w:rsidRPr="0039464D">
      <w:rPr>
        <w:rFonts w:ascii="Arial" w:hAnsi="Arial" w:cs="Arial"/>
        <w:b/>
        <w:sz w:val="16"/>
        <w:szCs w:val="16"/>
      </w:rPr>
      <w:instrText xml:space="preserve"> PAGE  \* Arabic  \* MERGEFORMAT </w:instrText>
    </w:r>
    <w:r w:rsidR="0039464D" w:rsidRPr="0039464D">
      <w:rPr>
        <w:rFonts w:ascii="Arial" w:hAnsi="Arial" w:cs="Arial"/>
        <w:b/>
        <w:sz w:val="16"/>
        <w:szCs w:val="16"/>
      </w:rPr>
      <w:fldChar w:fldCharType="separate"/>
    </w:r>
    <w:r w:rsidR="00231936">
      <w:rPr>
        <w:rFonts w:ascii="Arial" w:hAnsi="Arial" w:cs="Arial"/>
        <w:b/>
        <w:noProof/>
        <w:sz w:val="16"/>
        <w:szCs w:val="16"/>
      </w:rPr>
      <w:t>1</w:t>
    </w:r>
    <w:r w:rsidR="0039464D" w:rsidRPr="0039464D">
      <w:rPr>
        <w:rFonts w:ascii="Arial" w:hAnsi="Arial" w:cs="Arial"/>
        <w:b/>
        <w:sz w:val="16"/>
        <w:szCs w:val="16"/>
      </w:rPr>
      <w:fldChar w:fldCharType="end"/>
    </w:r>
    <w:r w:rsidR="0039464D" w:rsidRPr="0039464D">
      <w:rPr>
        <w:rFonts w:ascii="Arial" w:hAnsi="Arial" w:cs="Arial"/>
        <w:sz w:val="16"/>
        <w:szCs w:val="16"/>
      </w:rPr>
      <w:t xml:space="preserve"> of </w:t>
    </w:r>
    <w:r w:rsidR="0039464D" w:rsidRPr="0039464D">
      <w:rPr>
        <w:rFonts w:ascii="Arial" w:hAnsi="Arial" w:cs="Arial"/>
        <w:noProof/>
        <w:sz w:val="16"/>
        <w:szCs w:val="16"/>
      </w:rPr>
      <w:fldChar w:fldCharType="begin"/>
    </w:r>
    <w:r w:rsidR="0039464D" w:rsidRPr="0039464D">
      <w:rPr>
        <w:rFonts w:ascii="Arial" w:hAnsi="Arial" w:cs="Arial"/>
        <w:noProof/>
        <w:sz w:val="16"/>
        <w:szCs w:val="16"/>
      </w:rPr>
      <w:instrText xml:space="preserve"> NUMPAGES  \* Arabic  \* MERGEFORMAT </w:instrText>
    </w:r>
    <w:r w:rsidR="0039464D" w:rsidRPr="0039464D">
      <w:rPr>
        <w:rFonts w:ascii="Arial" w:hAnsi="Arial" w:cs="Arial"/>
        <w:noProof/>
        <w:sz w:val="16"/>
        <w:szCs w:val="16"/>
      </w:rPr>
      <w:fldChar w:fldCharType="separate"/>
    </w:r>
    <w:r w:rsidR="00231936">
      <w:rPr>
        <w:rFonts w:ascii="Arial" w:hAnsi="Arial" w:cs="Arial"/>
        <w:noProof/>
        <w:sz w:val="16"/>
        <w:szCs w:val="16"/>
      </w:rPr>
      <w:t>1</w:t>
    </w:r>
    <w:r w:rsidR="0039464D" w:rsidRPr="0039464D">
      <w:rPr>
        <w:rFonts w:ascii="Arial" w:hAnsi="Arial" w:cs="Arial"/>
        <w:noProof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F08C40" w14:textId="77777777" w:rsidR="00231936" w:rsidRDefault="0023193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F2EC23" w14:textId="77777777" w:rsidR="0039464D" w:rsidRDefault="0039464D" w:rsidP="0039464D">
      <w:r>
        <w:separator/>
      </w:r>
    </w:p>
  </w:footnote>
  <w:footnote w:type="continuationSeparator" w:id="0">
    <w:p w14:paraId="6333D4AA" w14:textId="77777777" w:rsidR="0039464D" w:rsidRDefault="0039464D" w:rsidP="003946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711A7B" w14:textId="77777777" w:rsidR="00231936" w:rsidRDefault="0023193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4899" w:type="pct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shd w:val="clear" w:color="auto" w:fill="D9D9D9"/>
      <w:tblLook w:val="01E0" w:firstRow="1" w:lastRow="1" w:firstColumn="1" w:lastColumn="1" w:noHBand="0" w:noVBand="0"/>
    </w:tblPr>
    <w:tblGrid>
      <w:gridCol w:w="4380"/>
      <w:gridCol w:w="5941"/>
    </w:tblGrid>
    <w:tr w:rsidR="0039464D" w:rsidRPr="0039464D" w14:paraId="04AA479D" w14:textId="77777777" w:rsidTr="0039464D">
      <w:tc>
        <w:tcPr>
          <w:tcW w:w="2122" w:type="pct"/>
          <w:vAlign w:val="center"/>
        </w:tcPr>
        <w:p w14:paraId="1D5DFFC2" w14:textId="77777777" w:rsidR="0039464D" w:rsidRPr="0039464D" w:rsidRDefault="0039464D" w:rsidP="0039464D">
          <w:pPr>
            <w:rPr>
              <w:rFonts w:ascii="Arial" w:hAnsi="Arial" w:cs="Arial"/>
              <w:b/>
              <w:bCs/>
              <w:sz w:val="18"/>
              <w:szCs w:val="18"/>
            </w:rPr>
          </w:pPr>
        </w:p>
        <w:p w14:paraId="3A2968BA" w14:textId="77777777" w:rsidR="0039464D" w:rsidRPr="0039464D" w:rsidRDefault="0039464D" w:rsidP="0039464D">
          <w:pPr>
            <w:rPr>
              <w:rFonts w:ascii="Arial" w:hAnsi="Arial" w:cs="Arial"/>
              <w:b/>
              <w:bCs/>
              <w:sz w:val="18"/>
              <w:szCs w:val="18"/>
            </w:rPr>
          </w:pPr>
          <w:r w:rsidRPr="0039464D">
            <w:rPr>
              <w:rFonts w:ascii="Arial" w:hAnsi="Arial" w:cs="Arial"/>
              <w:b/>
              <w:bCs/>
              <w:noProof/>
              <w:sz w:val="28"/>
              <w:lang w:val="en-GB" w:eastAsia="en-GB"/>
            </w:rPr>
            <mc:AlternateContent>
              <mc:Choice Requires="wpg">
                <w:drawing>
                  <wp:anchor distT="0" distB="0" distL="114300" distR="114300" simplePos="0" relativeHeight="251651584" behindDoc="0" locked="0" layoutInCell="1" allowOverlap="1" wp14:anchorId="52F525DE" wp14:editId="21BA94E2">
                    <wp:simplePos x="0" y="0"/>
                    <wp:positionH relativeFrom="column">
                      <wp:posOffset>387350</wp:posOffset>
                    </wp:positionH>
                    <wp:positionV relativeFrom="paragraph">
                      <wp:posOffset>62865</wp:posOffset>
                    </wp:positionV>
                    <wp:extent cx="1068070" cy="247650"/>
                    <wp:effectExtent l="0" t="0" r="17780" b="19050"/>
                    <wp:wrapNone/>
                    <wp:docPr id="14004" name="Group 14004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1068070" cy="247650"/>
                              <a:chOff x="0" y="0"/>
                              <a:chExt cx="1068070" cy="247650"/>
                            </a:xfrm>
                          </wpg:grpSpPr>
                          <wps:wsp>
                            <wps:cNvPr id="14005" name="Rectangle 13770"/>
                            <wps:cNvSpPr/>
                            <wps:spPr>
                              <a:xfrm>
                                <a:off x="0" y="0"/>
                                <a:ext cx="267970" cy="2476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14:paraId="0DEE76C6" w14:textId="77777777" w:rsidR="0039464D" w:rsidRDefault="0039464D" w:rsidP="0039464D"/>
                              </w:txbxContent>
                            </wps:txbx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4006" name="Rectangle 13771"/>
                            <wps:cNvSpPr/>
                            <wps:spPr>
                              <a:xfrm>
                                <a:off x="266700" y="0"/>
                                <a:ext cx="267970" cy="2476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14:paraId="4C693FA4" w14:textId="77777777" w:rsidR="0039464D" w:rsidRDefault="0039464D" w:rsidP="0039464D"/>
                              </w:txbxContent>
                            </wps:txbx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4007" name="Rectangle 13772"/>
                            <wps:cNvSpPr/>
                            <wps:spPr>
                              <a:xfrm>
                                <a:off x="533400" y="0"/>
                                <a:ext cx="267335" cy="2476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14:paraId="392B68FE" w14:textId="77777777" w:rsidR="0039464D" w:rsidRDefault="0039464D" w:rsidP="0039464D"/>
                              </w:txbxContent>
                            </wps:txbx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4011" name="Rectangle 13773"/>
                            <wps:cNvSpPr/>
                            <wps:spPr>
                              <a:xfrm>
                                <a:off x="800100" y="0"/>
                                <a:ext cx="267970" cy="2476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14:paraId="1073E7DE" w14:textId="77777777" w:rsidR="0039464D" w:rsidRDefault="0039464D" w:rsidP="0039464D"/>
                              </w:txbxContent>
                            </wps:txbx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group w14:anchorId="52F525DE" id="Group 14004" o:spid="_x0000_s1026" style="position:absolute;margin-left:30.5pt;margin-top:4.95pt;width:84.1pt;height:19.5pt;z-index:251651584;mso-width-relative:margin;mso-height-relative:margin" coordsize="10680,24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">
                    <v:rect id="Rectangle 13770" o:spid="_x0000_s1027" style="position:absolute;width:2679;height:247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" fillcolor="window" strokecolor="windowText" strokeweight="1pt">
                      <v:textbox>
                        <w:txbxContent>
                          <w:p w14:paraId="0DEE76C6" w14:textId="77777777" w:rsidR="0039464D" w:rsidRDefault="0039464D" w:rsidP="0039464D"/>
                        </w:txbxContent>
                      </v:textbox>
                    </v:rect>
                    <v:rect id="Rectangle 13771" o:spid="_x0000_s1028" style="position:absolute;left:2667;width:2679;height:247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" fillcolor="window" strokecolor="windowText" strokeweight="1pt">
                      <v:textbox>
                        <w:txbxContent>
                          <w:p w14:paraId="4C693FA4" w14:textId="77777777" w:rsidR="0039464D" w:rsidRDefault="0039464D" w:rsidP="0039464D"/>
                        </w:txbxContent>
                      </v:textbox>
                    </v:rect>
                    <v:rect id="Rectangle 13772" o:spid="_x0000_s1029" style="position:absolute;left:5334;width:2673;height:247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" fillcolor="window" strokecolor="windowText" strokeweight="1pt">
                      <v:textbox>
                        <w:txbxContent>
                          <w:p w14:paraId="392B68FE" w14:textId="77777777" w:rsidR="0039464D" w:rsidRDefault="0039464D" w:rsidP="0039464D"/>
                        </w:txbxContent>
                      </v:textbox>
                    </v:rect>
                    <v:rect id="Rectangle 13773" o:spid="_x0000_s1030" style="position:absolute;left:8001;width:2679;height:247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" fillcolor="window" strokecolor="windowText" strokeweight="1pt">
                      <v:textbox>
                        <w:txbxContent>
                          <w:p w14:paraId="1073E7DE" w14:textId="77777777" w:rsidR="0039464D" w:rsidRDefault="0039464D" w:rsidP="0039464D"/>
                        </w:txbxContent>
                      </v:textbox>
                    </v:rect>
                  </v:group>
                </w:pict>
              </mc:Fallback>
            </mc:AlternateContent>
          </w:r>
        </w:p>
        <w:p w14:paraId="61A38AB3" w14:textId="77777777" w:rsidR="0039464D" w:rsidRPr="0039464D" w:rsidRDefault="0039464D" w:rsidP="0039464D">
          <w:pPr>
            <w:rPr>
              <w:rFonts w:ascii="Arial" w:hAnsi="Arial" w:cs="Arial"/>
              <w:b/>
              <w:bCs/>
              <w:sz w:val="18"/>
              <w:szCs w:val="18"/>
            </w:rPr>
          </w:pPr>
          <w:r w:rsidRPr="0039464D">
            <w:rPr>
              <w:rFonts w:ascii="Arial" w:hAnsi="Arial" w:cs="Arial"/>
              <w:b/>
              <w:bCs/>
              <w:sz w:val="18"/>
              <w:szCs w:val="18"/>
            </w:rPr>
            <w:t>TNO:</w:t>
          </w:r>
        </w:p>
        <w:p w14:paraId="5A0CDAC7" w14:textId="77777777" w:rsidR="0039464D" w:rsidRPr="0039464D" w:rsidRDefault="0039464D" w:rsidP="0039464D">
          <w:pPr>
            <w:spacing w:before="60" w:after="60"/>
            <w:rPr>
              <w:rFonts w:ascii="Arial" w:hAnsi="Arial" w:cs="Arial"/>
            </w:rPr>
          </w:pPr>
        </w:p>
      </w:tc>
      <w:tc>
        <w:tcPr>
          <w:tcW w:w="2878" w:type="pct"/>
        </w:tcPr>
        <w:p w14:paraId="3A31F7C2" w14:textId="77777777" w:rsidR="0039464D" w:rsidRPr="0039464D" w:rsidRDefault="0039464D" w:rsidP="0039464D">
          <w:pPr>
            <w:rPr>
              <w:rFonts w:ascii="Arial" w:hAnsi="Arial" w:cs="Arial"/>
              <w:b/>
              <w:bCs/>
              <w:sz w:val="18"/>
              <w:szCs w:val="18"/>
            </w:rPr>
          </w:pPr>
        </w:p>
        <w:p w14:paraId="29FAA3CC" w14:textId="77777777" w:rsidR="0039464D" w:rsidRPr="0039464D" w:rsidRDefault="0039464D" w:rsidP="0039464D">
          <w:pPr>
            <w:jc w:val="right"/>
            <w:rPr>
              <w:rFonts w:ascii="Arial" w:hAnsi="Arial" w:cs="Arial"/>
              <w:szCs w:val="20"/>
            </w:rPr>
          </w:pPr>
          <w:r w:rsidRPr="0039464D">
            <w:rPr>
              <w:rFonts w:ascii="Arial" w:hAnsi="Arial" w:cs="Arial"/>
              <w:szCs w:val="20"/>
            </w:rPr>
            <w:t xml:space="preserve">  </w:t>
          </w:r>
        </w:p>
        <w:p w14:paraId="0F6A862E" w14:textId="77777777" w:rsidR="0039464D" w:rsidRPr="0039464D" w:rsidRDefault="0039464D" w:rsidP="0039464D">
          <w:pPr>
            <w:jc w:val="right"/>
            <w:rPr>
              <w:rFonts w:ascii="Arial" w:hAnsi="Arial" w:cs="Arial"/>
              <w:b/>
              <w:sz w:val="32"/>
              <w:szCs w:val="32"/>
            </w:rPr>
          </w:pPr>
          <w:r w:rsidRPr="0039464D">
            <w:rPr>
              <w:rFonts w:ascii="Arial" w:hAnsi="Arial" w:cs="Arial"/>
              <w:b/>
              <w:sz w:val="32"/>
              <w:szCs w:val="32"/>
            </w:rPr>
            <w:t>Death</w:t>
          </w:r>
          <w:r w:rsidR="00D147F2">
            <w:rPr>
              <w:rFonts w:ascii="Arial" w:hAnsi="Arial" w:cs="Arial"/>
              <w:b/>
              <w:sz w:val="32"/>
              <w:szCs w:val="32"/>
            </w:rPr>
            <w:t xml:space="preserve"> Prior to Intubation</w:t>
          </w:r>
          <w:r w:rsidRPr="0039464D">
            <w:rPr>
              <w:rFonts w:ascii="Arial" w:hAnsi="Arial" w:cs="Arial"/>
              <w:b/>
              <w:sz w:val="32"/>
              <w:szCs w:val="32"/>
            </w:rPr>
            <w:t xml:space="preserve"> Notification Form</w:t>
          </w:r>
        </w:p>
      </w:tc>
    </w:tr>
  </w:tbl>
  <w:p w14:paraId="138A0EA8" w14:textId="77777777" w:rsidR="0039464D" w:rsidRDefault="0039464D" w:rsidP="0039464D">
    <w:pPr>
      <w:pStyle w:val="Header"/>
      <w:ind w:left="-14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DB991F" w14:textId="77777777" w:rsidR="00231936" w:rsidRDefault="0023193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4B0"/>
    <w:rsid w:val="0001179C"/>
    <w:rsid w:val="00231936"/>
    <w:rsid w:val="0039464D"/>
    <w:rsid w:val="003A66AB"/>
    <w:rsid w:val="00482C24"/>
    <w:rsid w:val="008B7C88"/>
    <w:rsid w:val="00B14386"/>
    <w:rsid w:val="00C644B0"/>
    <w:rsid w:val="00D147F2"/>
    <w:rsid w:val="00E12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56210B2"/>
  <w15:docId w15:val="{40A21771-7A27-4FF1-8762-B0800B839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464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464D"/>
  </w:style>
  <w:style w:type="paragraph" w:styleId="Footer">
    <w:name w:val="footer"/>
    <w:basedOn w:val="Normal"/>
    <w:link w:val="FooterChar"/>
    <w:uiPriority w:val="99"/>
    <w:unhideWhenUsed/>
    <w:rsid w:val="0039464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464D"/>
  </w:style>
  <w:style w:type="table" w:styleId="TableGrid">
    <w:name w:val="Table Grid"/>
    <w:basedOn w:val="TableNormal"/>
    <w:uiPriority w:val="39"/>
    <w:rsid w:val="0039464D"/>
    <w:rPr>
      <w:rFonts w:ascii="Verdana" w:eastAsia="Microsoft YaHei" w:hAnsi="Verdana"/>
      <w:sz w:val="20"/>
      <w:szCs w:val="20"/>
      <w:lang w:val="en-GB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01179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1179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1179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179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1179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179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179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fId" Type="http://schemas.openxmlformats.org/wordprocessingml/2006/fontTable" Target="fontTable0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B0EC68D9</Template>
  <TotalTime>0</TotalTime>
  <Pages>1</Pages>
  <Words>94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McGowan, Nicola</dc:creator>
  <cp:lastModifiedBy>McGowan, Nicola</cp:lastModifiedBy>
  <cp:revision>2</cp:revision>
  <dcterms:created xsi:type="dcterms:W3CDTF">2020-04-24T17:59:00Z</dcterms:created>
  <dcterms:modified xsi:type="dcterms:W3CDTF">2020-04-24T17:59:00Z</dcterms:modified>
</cp:coreProperties>
</file>