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2B5" w:rsidRPr="00022F85" w:rsidRDefault="00022F85" w:rsidP="00022F85">
      <w:pPr>
        <w:jc w:val="center"/>
        <w:rPr>
          <w:b/>
          <w:sz w:val="32"/>
          <w:u w:val="single"/>
        </w:rPr>
      </w:pPr>
      <w:r w:rsidRPr="00022F85">
        <w:rPr>
          <w:b/>
          <w:sz w:val="32"/>
          <w:u w:val="single"/>
        </w:rPr>
        <w:t>REC Committee Composition</w:t>
      </w:r>
    </w:p>
    <w:p w:rsidR="00022F85" w:rsidRPr="00022F85" w:rsidRDefault="00022F85">
      <w:pPr>
        <w:rPr>
          <w:b/>
        </w:rPr>
      </w:pPr>
    </w:p>
    <w:p w:rsidR="00022F85" w:rsidRPr="00022F85" w:rsidRDefault="00022F85">
      <w:pPr>
        <w:rPr>
          <w:b/>
          <w:sz w:val="28"/>
        </w:rPr>
      </w:pPr>
      <w:r w:rsidRPr="00022F85">
        <w:rPr>
          <w:b/>
          <w:sz w:val="28"/>
        </w:rPr>
        <w:t>East of England – Essex Research Ethics Committee</w:t>
      </w:r>
    </w:p>
    <w:p w:rsidR="00022F85" w:rsidRDefault="00022F85">
      <w:pPr>
        <w:rPr>
          <w:b/>
        </w:rPr>
      </w:pPr>
    </w:p>
    <w:p w:rsidR="00022F85" w:rsidRDefault="00022F85">
      <w:pPr>
        <w:rPr>
          <w:b/>
        </w:rPr>
      </w:pPr>
      <w:r w:rsidRPr="00022F85">
        <w:rPr>
          <w:b/>
        </w:rPr>
        <w:t>Attendance at Committee meeting on 07 September 2017</w:t>
      </w:r>
      <w:r>
        <w:rPr>
          <w:b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022F85" w:rsidTr="00022F85">
        <w:tc>
          <w:tcPr>
            <w:tcW w:w="3005" w:type="dxa"/>
            <w:shd w:val="clear" w:color="auto" w:fill="D9D9D9" w:themeFill="background1" w:themeFillShade="D9"/>
          </w:tcPr>
          <w:p w:rsidR="00022F85" w:rsidRDefault="00022F85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:rsidR="00022F85" w:rsidRDefault="00022F85">
            <w:pPr>
              <w:rPr>
                <w:b/>
              </w:rPr>
            </w:pPr>
            <w:r>
              <w:rPr>
                <w:b/>
              </w:rPr>
              <w:t>Profession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:rsidR="00022F85" w:rsidRDefault="00022F85">
            <w:pPr>
              <w:rPr>
                <w:b/>
              </w:rPr>
            </w:pPr>
            <w:r>
              <w:rPr>
                <w:b/>
              </w:rPr>
              <w:t>Present</w:t>
            </w:r>
          </w:p>
        </w:tc>
      </w:tr>
      <w:tr w:rsidR="00022F85" w:rsidTr="00022F85">
        <w:tc>
          <w:tcPr>
            <w:tcW w:w="3005" w:type="dxa"/>
          </w:tcPr>
          <w:p w:rsidR="00022F85" w:rsidRPr="00022F85" w:rsidRDefault="00022F85" w:rsidP="00022F85">
            <w:r w:rsidRPr="00022F85">
              <w:rPr>
                <w:rFonts w:cs="Arial"/>
              </w:rPr>
              <w:t xml:space="preserve">Dr </w:t>
            </w:r>
            <w:proofErr w:type="spellStart"/>
            <w:r w:rsidRPr="00022F85">
              <w:rPr>
                <w:rFonts w:cs="Arial"/>
              </w:rPr>
              <w:t>Shahira</w:t>
            </w:r>
            <w:proofErr w:type="spellEnd"/>
            <w:r w:rsidRPr="00022F85">
              <w:rPr>
                <w:rFonts w:cs="Arial"/>
              </w:rPr>
              <w:t xml:space="preserve"> Amr</w:t>
            </w:r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Pharmacist</w:t>
            </w:r>
          </w:p>
        </w:tc>
        <w:tc>
          <w:tcPr>
            <w:tcW w:w="3006" w:type="dxa"/>
          </w:tcPr>
          <w:p w:rsidR="00022F85" w:rsidRPr="00022F85" w:rsidRDefault="00022F85">
            <w:r w:rsidRPr="00022F85">
              <w:t>Yes</w:t>
            </w:r>
            <w:r w:rsidRPr="00022F85">
              <w:br/>
            </w:r>
          </w:p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Dr Niki Bannister</w:t>
            </w:r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Retired Hospital Doctor</w:t>
            </w:r>
          </w:p>
        </w:tc>
        <w:tc>
          <w:tcPr>
            <w:tcW w:w="3006" w:type="dxa"/>
          </w:tcPr>
          <w:p w:rsidR="00022F85" w:rsidRPr="00022F85" w:rsidRDefault="00022F85" w:rsidP="00022F8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22F85">
              <w:rPr>
                <w:rFonts w:cs="Arial"/>
              </w:rPr>
              <w:t>Yes (Chair)</w:t>
            </w:r>
          </w:p>
          <w:p w:rsidR="00022F85" w:rsidRPr="00022F85" w:rsidRDefault="00022F85"/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 xml:space="preserve">Dr Gerry </w:t>
            </w:r>
            <w:proofErr w:type="spellStart"/>
            <w:r w:rsidRPr="00022F85">
              <w:rPr>
                <w:rFonts w:cs="Arial"/>
              </w:rPr>
              <w:t>Kamstra</w:t>
            </w:r>
            <w:proofErr w:type="spellEnd"/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Retired Solicitor</w:t>
            </w:r>
          </w:p>
        </w:tc>
        <w:tc>
          <w:tcPr>
            <w:tcW w:w="3006" w:type="dxa"/>
          </w:tcPr>
          <w:p w:rsidR="00022F85" w:rsidRPr="00022F85" w:rsidRDefault="00022F85" w:rsidP="00022F8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22F85">
              <w:rPr>
                <w:rFonts w:cs="Arial"/>
              </w:rPr>
              <w:t>Yes</w:t>
            </w:r>
          </w:p>
          <w:p w:rsidR="00022F85" w:rsidRPr="00022F85" w:rsidRDefault="00022F85"/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Dr Alan Lamont</w:t>
            </w:r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Retired Consultant Oncologist</w:t>
            </w:r>
          </w:p>
        </w:tc>
        <w:tc>
          <w:tcPr>
            <w:tcW w:w="3006" w:type="dxa"/>
          </w:tcPr>
          <w:p w:rsidR="00022F85" w:rsidRPr="00022F85" w:rsidRDefault="00022F85" w:rsidP="00022F8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22F85">
              <w:rPr>
                <w:rFonts w:cs="Arial"/>
              </w:rPr>
              <w:t>Yes (Co-opted member)</w:t>
            </w:r>
          </w:p>
          <w:p w:rsidR="00022F85" w:rsidRPr="00022F85" w:rsidRDefault="00022F85"/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Ms Julie Lockhart</w:t>
            </w:r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PPI Representative</w:t>
            </w:r>
          </w:p>
        </w:tc>
        <w:tc>
          <w:tcPr>
            <w:tcW w:w="3006" w:type="dxa"/>
          </w:tcPr>
          <w:p w:rsidR="00022F85" w:rsidRPr="00022F85" w:rsidRDefault="00022F85" w:rsidP="00022F8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22F85">
              <w:rPr>
                <w:rFonts w:cs="Arial"/>
              </w:rPr>
              <w:t>Yes</w:t>
            </w:r>
            <w:r w:rsidRPr="00022F85">
              <w:rPr>
                <w:rFonts w:cs="Arial"/>
              </w:rPr>
              <w:br/>
            </w:r>
          </w:p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Dr Ashok Patnaik</w:t>
            </w:r>
          </w:p>
        </w:tc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Community Health Researcher</w:t>
            </w:r>
          </w:p>
        </w:tc>
        <w:tc>
          <w:tcPr>
            <w:tcW w:w="3006" w:type="dxa"/>
          </w:tcPr>
          <w:p w:rsidR="00022F85" w:rsidRPr="00022F85" w:rsidRDefault="00022F85" w:rsidP="00022F8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22F85">
              <w:rPr>
                <w:rFonts w:cs="Arial"/>
              </w:rPr>
              <w:t>Yes (Co-opted member)</w:t>
            </w:r>
          </w:p>
          <w:p w:rsidR="00022F85" w:rsidRPr="00022F85" w:rsidRDefault="00022F85"/>
        </w:tc>
      </w:tr>
      <w:tr w:rsidR="00022F85" w:rsidTr="00022F85">
        <w:tc>
          <w:tcPr>
            <w:tcW w:w="3005" w:type="dxa"/>
          </w:tcPr>
          <w:p w:rsidR="00022F85" w:rsidRPr="00022F85" w:rsidRDefault="00022F85">
            <w:r w:rsidRPr="00022F85">
              <w:rPr>
                <w:rFonts w:cs="Arial"/>
              </w:rPr>
              <w:t>Ms Sarah Starr</w:t>
            </w:r>
          </w:p>
        </w:tc>
        <w:tc>
          <w:tcPr>
            <w:tcW w:w="3005" w:type="dxa"/>
          </w:tcPr>
          <w:p w:rsidR="00022F85" w:rsidRPr="00022F85" w:rsidRDefault="00022F85" w:rsidP="00022F85">
            <w:pPr>
              <w:rPr>
                <w:b/>
              </w:rPr>
            </w:pPr>
            <w:r w:rsidRPr="00022F85">
              <w:rPr>
                <w:rFonts w:cs="Arial"/>
              </w:rPr>
              <w:t>Senior Nurse</w:t>
            </w:r>
          </w:p>
          <w:p w:rsidR="00022F85" w:rsidRPr="00022F85" w:rsidRDefault="00022F85"/>
        </w:tc>
        <w:tc>
          <w:tcPr>
            <w:tcW w:w="3006" w:type="dxa"/>
          </w:tcPr>
          <w:p w:rsidR="00022F85" w:rsidRPr="00022F85" w:rsidRDefault="00022F85">
            <w:r w:rsidRPr="00022F85">
              <w:t>Yes</w:t>
            </w:r>
          </w:p>
        </w:tc>
      </w:tr>
    </w:tbl>
    <w:p w:rsidR="00022F85" w:rsidRDefault="00022F85" w:rsidP="00022F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22F85" w:rsidRDefault="00022F85" w:rsidP="00022F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22F85" w:rsidRDefault="00022F85">
      <w:pPr>
        <w:rPr>
          <w:b/>
        </w:rPr>
      </w:pPr>
      <w:r>
        <w:rPr>
          <w:b/>
        </w:rPr>
        <w:t>Also in attendance: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022F85" w:rsidTr="00022F85">
        <w:tc>
          <w:tcPr>
            <w:tcW w:w="4508" w:type="dxa"/>
            <w:shd w:val="clear" w:color="auto" w:fill="D9D9D9" w:themeFill="background1" w:themeFillShade="D9"/>
          </w:tcPr>
          <w:p w:rsidR="00022F85" w:rsidRDefault="00022F85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4508" w:type="dxa"/>
            <w:shd w:val="clear" w:color="auto" w:fill="D9D9D9" w:themeFill="background1" w:themeFillShade="D9"/>
          </w:tcPr>
          <w:p w:rsidR="00022F85" w:rsidRDefault="00022F85">
            <w:pPr>
              <w:rPr>
                <w:b/>
              </w:rPr>
            </w:pPr>
            <w:r>
              <w:rPr>
                <w:b/>
              </w:rPr>
              <w:t>Position (or reason for attending)</w:t>
            </w:r>
          </w:p>
        </w:tc>
      </w:tr>
      <w:tr w:rsidR="00022F85" w:rsidTr="00022F85">
        <w:tc>
          <w:tcPr>
            <w:tcW w:w="4508" w:type="dxa"/>
          </w:tcPr>
          <w:p w:rsidR="00022F85" w:rsidRPr="00022F85" w:rsidRDefault="00022F85">
            <w:r>
              <w:t xml:space="preserve">Ellen </w:t>
            </w:r>
            <w:proofErr w:type="spellStart"/>
            <w:r>
              <w:t>Swainston</w:t>
            </w:r>
            <w:proofErr w:type="spellEnd"/>
          </w:p>
        </w:tc>
        <w:tc>
          <w:tcPr>
            <w:tcW w:w="4508" w:type="dxa"/>
          </w:tcPr>
          <w:p w:rsidR="00022F85" w:rsidRPr="00022F85" w:rsidRDefault="00022F85">
            <w:r>
              <w:t>REC Manager</w:t>
            </w:r>
          </w:p>
        </w:tc>
      </w:tr>
    </w:tbl>
    <w:p w:rsidR="00022F85" w:rsidRPr="00022F85" w:rsidRDefault="00022F85">
      <w:pPr>
        <w:rPr>
          <w:b/>
        </w:rPr>
      </w:pPr>
      <w:bookmarkStart w:id="0" w:name="_GoBack"/>
      <w:bookmarkEnd w:id="0"/>
    </w:p>
    <w:sectPr w:rsidR="00022F85" w:rsidRPr="00022F85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2F85" w:rsidRDefault="00022F85" w:rsidP="00022F85">
      <w:pPr>
        <w:spacing w:after="0" w:line="240" w:lineRule="auto"/>
      </w:pPr>
      <w:r>
        <w:separator/>
      </w:r>
    </w:p>
  </w:endnote>
  <w:endnote w:type="continuationSeparator" w:id="0">
    <w:p w:rsidR="00022F85" w:rsidRDefault="00022F85" w:rsidP="00022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F85" w:rsidRDefault="00022F85" w:rsidP="00022F85">
    <w:pPr>
      <w:pStyle w:val="Footer"/>
      <w:jc w:val="center"/>
    </w:pPr>
    <w:r>
      <w:tab/>
    </w:r>
    <w:r>
      <w:tab/>
    </w:r>
    <w:sdt>
      <w:sdtPr>
        <w:id w:val="-155531336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022F85" w:rsidRDefault="00022F85">
    <w:pPr>
      <w:pStyle w:val="Footer"/>
    </w:pPr>
    <w:r>
      <w:t>REC Committee Composition V1.0 07 Dec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2F85" w:rsidRDefault="00022F85" w:rsidP="00022F85">
      <w:pPr>
        <w:spacing w:after="0" w:line="240" w:lineRule="auto"/>
      </w:pPr>
      <w:r>
        <w:separator/>
      </w:r>
    </w:p>
  </w:footnote>
  <w:footnote w:type="continuationSeparator" w:id="0">
    <w:p w:rsidR="00022F85" w:rsidRDefault="00022F85" w:rsidP="00022F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F85" w:rsidRDefault="00022F85">
    <w:pPr>
      <w:pStyle w:val="Header"/>
    </w:pPr>
    <w:r>
      <w:tab/>
    </w:r>
    <w:r>
      <w:tab/>
    </w:r>
    <w:r>
      <w:rPr>
        <w:noProof/>
        <w:lang w:eastAsia="en-GB"/>
      </w:rPr>
      <w:drawing>
        <wp:inline distT="0" distB="0" distL="0" distR="0" wp14:anchorId="599FBB2D" wp14:editId="5FDC8324">
          <wp:extent cx="1619250" cy="533400"/>
          <wp:effectExtent l="0" t="0" r="0" b="0"/>
          <wp:docPr id="5" name="Picture 5" descr="M:\WMS\CTU\Emergency Care\STRESS-L\Trial Management\Trial Logo\Client final Logos\STRESS_L colour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M:\WMS\CTU\Emergency Care\STRESS-L\Trial Management\Trial Logo\Client final Logos\STRESS_L colou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F85"/>
    <w:rsid w:val="00022F85"/>
    <w:rsid w:val="008C3E51"/>
    <w:rsid w:val="00C634CA"/>
    <w:rsid w:val="00CC5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5D7FAE5-3A60-4197-8159-6E9BCCB72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2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2F85"/>
  </w:style>
  <w:style w:type="paragraph" w:styleId="Footer">
    <w:name w:val="footer"/>
    <w:basedOn w:val="Normal"/>
    <w:link w:val="FooterChar"/>
    <w:uiPriority w:val="99"/>
    <w:unhideWhenUsed/>
    <w:rsid w:val="00022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F85"/>
  </w:style>
  <w:style w:type="table" w:styleId="TableGrid">
    <w:name w:val="Table Grid"/>
    <w:basedOn w:val="TableNormal"/>
    <w:uiPriority w:val="39"/>
    <w:rsid w:val="00022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68AAE7F3</Template>
  <TotalTime>10</TotalTime>
  <Pages>1</Pages>
  <Words>88</Words>
  <Characters>506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Guck, Jonathan</dc:creator>
  <cp:keywords/>
  <dc:description/>
  <cp:lastModifiedBy>Guck, Jonathan</cp:lastModifiedBy>
  <cp:revision>1</cp:revision>
  <dcterms:created xsi:type="dcterms:W3CDTF">2017-12-07T11:47:00Z</dcterms:created>
  <dcterms:modified xsi:type="dcterms:W3CDTF">2017-12-07T11:57:00Z</dcterms:modified>
</cp:coreProperties>
</file>