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2592"/>
        <w:gridCol w:w="144"/>
        <w:gridCol w:w="2592"/>
        <w:gridCol w:w="144"/>
        <w:gridCol w:w="2592"/>
        <w:gridCol w:w="144"/>
        <w:gridCol w:w="2592"/>
      </w:tblGrid>
      <w:tr w:rsidR="00C84BB8">
        <w:trPr>
          <w:cantSplit/>
          <w:trHeight w:hRule="exact" w:val="1200"/>
        </w:trPr>
        <w:tc>
          <w:tcPr>
            <w:tcW w:w="2592" w:type="dxa"/>
          </w:tcPr>
          <w:p w:rsidR="00060FA6" w:rsidRPr="00044C89" w:rsidRDefault="00044C89" w:rsidP="00163F8E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="00163F8E"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60FA6" w:rsidRPr="00044C89" w:rsidRDefault="00044C89" w:rsidP="00060FA6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</w:t>
            </w:r>
            <w:r w:rsidR="00060FA6"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Sample</w:t>
            </w:r>
          </w:p>
          <w:p w:rsidR="00060FA6" w:rsidRPr="00044C89" w:rsidRDefault="00044C89" w:rsidP="00060FA6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="00060FA6"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60FA6" w:rsidRPr="00044C89" w:rsidRDefault="00044C89" w:rsidP="00060FA6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="00060FA6"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C84BB8" w:rsidRPr="007B2BF4" w:rsidRDefault="00044C89" w:rsidP="00060FA6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="00060FA6"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C84BB8" w:rsidRPr="007B2BF4" w:rsidRDefault="00C84BB8" w:rsidP="00C84BB8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C84BB8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C84BB8" w:rsidRPr="007B2BF4" w:rsidRDefault="00C84BB8" w:rsidP="00C84BB8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C84BB8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C84BB8" w:rsidRPr="007B2BF4" w:rsidRDefault="00C84BB8" w:rsidP="00C84BB8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C84BB8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</w:tr>
      <w:tr w:rsidR="00163F8E">
        <w:trPr>
          <w:cantSplit/>
          <w:trHeight w:hRule="exact" w:val="1200"/>
        </w:trPr>
        <w:tc>
          <w:tcPr>
            <w:tcW w:w="2592" w:type="dxa"/>
          </w:tcPr>
          <w:p w:rsidR="00F12047" w:rsidRPr="00044C89" w:rsidRDefault="00044C89" w:rsidP="00F12047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F12047" w:rsidRPr="00044C89" w:rsidRDefault="00044C89" w:rsidP="00F12047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F12047" w:rsidRPr="00044C89" w:rsidRDefault="00044C89" w:rsidP="00F1204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F12047" w:rsidRPr="00044C89" w:rsidRDefault="00044C89" w:rsidP="00F1204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163F8E" w:rsidRPr="007B2BF4" w:rsidRDefault="00044C89" w:rsidP="00F1204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163F8E" w:rsidRPr="007B2BF4" w:rsidRDefault="00163F8E" w:rsidP="00163F8E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163F8E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163F8E" w:rsidRPr="007B2BF4" w:rsidRDefault="00163F8E" w:rsidP="00163F8E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163F8E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163F8E" w:rsidRPr="007B2BF4" w:rsidRDefault="00163F8E" w:rsidP="00163F8E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163F8E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</w:tr>
      <w:tr w:rsidR="00163F8E">
        <w:trPr>
          <w:cantSplit/>
          <w:trHeight w:hRule="exact" w:val="1200"/>
        </w:trPr>
        <w:tc>
          <w:tcPr>
            <w:tcW w:w="2592" w:type="dxa"/>
          </w:tcPr>
          <w:p w:rsidR="00F12047" w:rsidRPr="00044C89" w:rsidRDefault="00044C89" w:rsidP="00F1204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F12047" w:rsidRPr="00044C89" w:rsidRDefault="00044C89" w:rsidP="00F12047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F12047" w:rsidRPr="00044C89" w:rsidRDefault="00044C89" w:rsidP="00F1204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F12047" w:rsidRPr="00044C89" w:rsidRDefault="00044C89" w:rsidP="00F1204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="00F12047"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163F8E" w:rsidRPr="00917D22" w:rsidRDefault="00F12047" w:rsidP="00F12047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 w:rsidR="00044C89"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163F8E" w:rsidRPr="00917D22" w:rsidRDefault="00163F8E" w:rsidP="00163F8E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163F8E" w:rsidRPr="00917D22" w:rsidRDefault="00044C89" w:rsidP="00044C89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163F8E" w:rsidRPr="00917D22" w:rsidRDefault="00163F8E" w:rsidP="00163F8E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163F8E" w:rsidRPr="00917D22" w:rsidRDefault="00044C89" w:rsidP="00044C89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163F8E" w:rsidRPr="00917D22" w:rsidRDefault="00163F8E" w:rsidP="00163F8E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163F8E" w:rsidRPr="00917D22" w:rsidRDefault="00044C89" w:rsidP="00044C89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</w:tr>
      <w:tr w:rsidR="00523751">
        <w:trPr>
          <w:cantSplit/>
          <w:trHeight w:hRule="exact" w:val="1200"/>
        </w:trPr>
        <w:tc>
          <w:tcPr>
            <w:tcW w:w="2592" w:type="dxa"/>
          </w:tcPr>
          <w:p w:rsidR="00523751" w:rsidRDefault="00523751" w:rsidP="00F1204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523751" w:rsidRPr="00523751" w:rsidRDefault="00523751" w:rsidP="00F1204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23751" w:rsidRPr="00917D22" w:rsidRDefault="00523751" w:rsidP="00163F8E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9C761B" w:rsidRDefault="009C761B" w:rsidP="009C761B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523751" w:rsidRDefault="009C761B" w:rsidP="009C761B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23751" w:rsidRPr="00917D22" w:rsidRDefault="00523751" w:rsidP="00163F8E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9C761B" w:rsidRDefault="009C761B" w:rsidP="009C761B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523751" w:rsidRDefault="009C761B" w:rsidP="009C761B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23751" w:rsidRPr="00917D22" w:rsidRDefault="00523751" w:rsidP="00163F8E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9C761B" w:rsidRDefault="009C761B" w:rsidP="009C761B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523751" w:rsidRDefault="009C761B" w:rsidP="009C761B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</w:tr>
      <w:tr w:rsidR="00044C89">
        <w:trPr>
          <w:cantSplit/>
          <w:trHeight w:hRule="exact" w:val="1200"/>
        </w:trPr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</w:tr>
      <w:tr w:rsidR="00044C89">
        <w:trPr>
          <w:cantSplit/>
          <w:trHeight w:hRule="exact" w:val="1200"/>
        </w:trPr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044C89" w:rsidRPr="007B2BF4" w:rsidRDefault="00044C89" w:rsidP="00044C89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</w:tr>
      <w:tr w:rsidR="00044C89">
        <w:trPr>
          <w:cantSplit/>
          <w:trHeight w:hRule="exact" w:val="1200"/>
        </w:trPr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044C89" w:rsidRPr="00917D22" w:rsidRDefault="00044C89" w:rsidP="00044C89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044C89" w:rsidRPr="00917D22" w:rsidRDefault="00044C89" w:rsidP="00044C89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044C89" w:rsidRPr="00917D22" w:rsidRDefault="00044C89" w:rsidP="00044C89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044C89" w:rsidRPr="00917D22" w:rsidRDefault="00044C89" w:rsidP="00044C89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044C89" w:rsidRPr="00917D22" w:rsidRDefault="00044C89" w:rsidP="00044C89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044C89" w:rsidRPr="00917D22" w:rsidRDefault="00044C89" w:rsidP="00044C89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044C89" w:rsidRPr="00044C89" w:rsidRDefault="00044C89" w:rsidP="00044C89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044C89" w:rsidRPr="00044C89" w:rsidRDefault="00044C89" w:rsidP="00044C89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044C89" w:rsidRPr="00917D22" w:rsidRDefault="00044C89" w:rsidP="00044C89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</w:tr>
      <w:tr w:rsidR="006C0FC7">
        <w:trPr>
          <w:cantSplit/>
          <w:trHeight w:hRule="exact" w:val="1200"/>
        </w:trPr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Pr="00523751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</w:tr>
      <w:tr w:rsidR="006C0FC7">
        <w:trPr>
          <w:cantSplit/>
          <w:trHeight w:hRule="exact" w:val="1200"/>
        </w:trPr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</w:tr>
      <w:tr w:rsidR="006C0FC7">
        <w:trPr>
          <w:cantSplit/>
          <w:trHeight w:hRule="exact" w:val="1200"/>
        </w:trPr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</w:tr>
      <w:tr w:rsidR="006C0FC7">
        <w:trPr>
          <w:cantSplit/>
          <w:trHeight w:hRule="exact" w:val="1200"/>
        </w:trPr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Pr="00044C89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6C0FC7" w:rsidRPr="00044C89" w:rsidRDefault="006C0FC7" w:rsidP="006C0FC7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</w:tr>
      <w:tr w:rsidR="006C0FC7">
        <w:trPr>
          <w:cantSplit/>
          <w:trHeight w:hRule="exact" w:val="1200"/>
        </w:trPr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Pr="00523751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6C0FC7" w:rsidRPr="00917D22" w:rsidRDefault="006C0FC7" w:rsidP="006C0FC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6C0FC7" w:rsidRDefault="006C0FC7" w:rsidP="006C0FC7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</w:tr>
      <w:tr w:rsidR="006C0FC7">
        <w:trPr>
          <w:cantSplit/>
          <w:trHeight w:hRule="exact" w:val="1200"/>
        </w:trPr>
        <w:tc>
          <w:tcPr>
            <w:tcW w:w="2592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144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6C0FC7" w:rsidRPr="007B2BF4" w:rsidRDefault="006C0FC7" w:rsidP="006C0FC7">
            <w:pPr>
              <w:ind w:left="65" w:right="65"/>
              <w:rPr>
                <w:color w:val="7030A0"/>
              </w:rPr>
            </w:pP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lastRenderedPageBreak/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bookmarkStart w:id="0" w:name="_GoBack"/>
        <w:bookmarkEnd w:id="0"/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Pr="00523751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Pr="00523751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0000" w:themeColor="text1"/>
                <w:sz w:val="16"/>
                <w:szCs w:val="18"/>
              </w:rPr>
              <w:t>DAY 0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0000" w:themeColor="text1"/>
                <w:sz w:val="16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0000" w:themeColor="text1"/>
                <w:sz w:val="16"/>
                <w:szCs w:val="18"/>
              </w:rPr>
              <w:t xml:space="preserve"> 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FF0000"/>
                <w:sz w:val="16"/>
                <w:szCs w:val="18"/>
              </w:rPr>
              <w:t>DAY 0 – Paxgene DNA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FF0000"/>
                <w:sz w:val="16"/>
                <w:szCs w:val="18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>PARTICIPANT INITIALS:</w:t>
            </w:r>
          </w:p>
          <w:p w:rsidR="008B07B4" w:rsidRPr="007B2BF4" w:rsidRDefault="008B07B4" w:rsidP="008B07B4">
            <w:pPr>
              <w:ind w:left="65" w:right="65"/>
              <w:rPr>
                <w:color w:val="7030A0"/>
              </w:rPr>
            </w:pPr>
            <w:r>
              <w:rPr>
                <w:rFonts w:ascii="Calibri" w:hAnsi="Calibri"/>
                <w:color w:val="FF000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FF0000"/>
                <w:sz w:val="16"/>
                <w:szCs w:val="18"/>
              </w:rPr>
              <w:t xml:space="preserve"> 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Pr="00044C89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  <w:u w:val="single"/>
              </w:rPr>
              <w:t>STRESS-L BIOBANK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b/>
                <w:color w:val="0070C0"/>
                <w:sz w:val="16"/>
                <w:szCs w:val="18"/>
              </w:rPr>
              <w:t>DAY 1 – Paxgene RNA Sample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ID:</w:t>
            </w:r>
          </w:p>
          <w:p w:rsidR="008B07B4" w:rsidRPr="00044C89" w:rsidRDefault="008B07B4" w:rsidP="008B07B4">
            <w:pPr>
              <w:ind w:left="90" w:right="90"/>
              <w:rPr>
                <w:rFonts w:ascii="Calibri" w:hAnsi="Calibri"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PARTICIPANT INITIALS:</w:t>
            </w:r>
          </w:p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hAnsi="Calibri"/>
                <w:color w:val="0070C0"/>
                <w:sz w:val="16"/>
                <w:szCs w:val="18"/>
              </w:rPr>
              <w:t xml:space="preserve">   </w:t>
            </w:r>
            <w:r w:rsidRPr="00044C89">
              <w:rPr>
                <w:rFonts w:ascii="Calibri" w:hAnsi="Calibri"/>
                <w:color w:val="0070C0"/>
                <w:sz w:val="16"/>
                <w:szCs w:val="18"/>
              </w:rPr>
              <w:t>DATE:</w:t>
            </w:r>
          </w:p>
        </w:tc>
      </w:tr>
      <w:tr w:rsidR="008B07B4">
        <w:trPr>
          <w:cantSplit/>
          <w:trHeight w:hRule="exact" w:val="1200"/>
        </w:trPr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Pr="00523751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8B07B4" w:rsidRPr="00917D22" w:rsidRDefault="008B07B4" w:rsidP="008B07B4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color w:val="76923C" w:themeColor="accent3" w:themeShade="BF"/>
                <w:sz w:val="16"/>
                <w:szCs w:val="18"/>
              </w:rPr>
            </w:pPr>
            <w:r>
              <w:rPr>
                <w:rFonts w:ascii="Calibri" w:hAnsi="Calibri"/>
                <w:b/>
                <w:color w:val="0070C0"/>
                <w:sz w:val="16"/>
                <w:szCs w:val="18"/>
              </w:rPr>
              <w:t xml:space="preserve">   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t>STRESS-L BIOBANK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  <w:u w:val="single"/>
              </w:rPr>
              <w:br/>
            </w:r>
            <w:r w:rsidRPr="00523751"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t xml:space="preserve">   Day EONT – Paxgene RNA Sample</w:t>
            </w:r>
            <w:r>
              <w:rPr>
                <w:rFonts w:ascii="Calibri" w:hAnsi="Calibri"/>
                <w:b/>
                <w:color w:val="76923C" w:themeColor="accent3" w:themeShade="BF"/>
                <w:sz w:val="16"/>
                <w:szCs w:val="18"/>
              </w:rPr>
              <w:br/>
              <w:t xml:space="preserve">   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PARTICIPANT ID:</w:t>
            </w: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br/>
              <w:t xml:space="preserve">   PARTICIPANT INITIALS:</w:t>
            </w:r>
          </w:p>
          <w:p w:rsidR="008B07B4" w:rsidRDefault="008B07B4" w:rsidP="008B07B4">
            <w:pPr>
              <w:spacing w:before="60"/>
              <w:ind w:left="90" w:right="90"/>
              <w:rPr>
                <w:rFonts w:ascii="Calibri" w:hAnsi="Calibri"/>
                <w:b/>
                <w:color w:val="0070C0"/>
                <w:sz w:val="16"/>
                <w:szCs w:val="18"/>
              </w:rPr>
            </w:pPr>
            <w:r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 xml:space="preserve">   </w:t>
            </w:r>
            <w:r w:rsidRPr="00523751">
              <w:rPr>
                <w:rFonts w:ascii="Calibri" w:hAnsi="Calibri"/>
                <w:color w:val="76923C" w:themeColor="accent3" w:themeShade="BF"/>
                <w:sz w:val="16"/>
                <w:szCs w:val="18"/>
              </w:rPr>
              <w:t>DATE:</w:t>
            </w:r>
          </w:p>
        </w:tc>
      </w:tr>
    </w:tbl>
    <w:p w:rsidR="002C5F2A" w:rsidRPr="00C84BB8" w:rsidRDefault="002C5F2A" w:rsidP="00C84BB8">
      <w:pPr>
        <w:ind w:left="65" w:right="65"/>
        <w:rPr>
          <w:vanish/>
        </w:rPr>
      </w:pPr>
    </w:p>
    <w:sectPr w:rsidR="002C5F2A" w:rsidRPr="00C84BB8" w:rsidSect="00C84BB8">
      <w:headerReference w:type="default" r:id="rId6"/>
      <w:type w:val="continuous"/>
      <w:pgSz w:w="11905" w:h="16837"/>
      <w:pgMar w:top="1217" w:right="552" w:bottom="0" w:left="552" w:header="720" w:footer="720" w:gutter="0"/>
      <w:paperSrc w:first="4" w:other="4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482A" w:rsidRDefault="00F8482A" w:rsidP="00F8482A">
      <w:pPr>
        <w:spacing w:after="0" w:line="240" w:lineRule="auto"/>
      </w:pPr>
      <w:r>
        <w:separator/>
      </w:r>
    </w:p>
  </w:endnote>
  <w:endnote w:type="continuationSeparator" w:id="0">
    <w:p w:rsidR="00F8482A" w:rsidRDefault="00F8482A" w:rsidP="00F848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482A" w:rsidRDefault="00F8482A" w:rsidP="00F8482A">
      <w:pPr>
        <w:spacing w:after="0" w:line="240" w:lineRule="auto"/>
      </w:pPr>
      <w:r>
        <w:separator/>
      </w:r>
    </w:p>
  </w:footnote>
  <w:footnote w:type="continuationSeparator" w:id="0">
    <w:p w:rsidR="00F8482A" w:rsidRDefault="00F8482A" w:rsidP="00F848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82A" w:rsidRPr="00F8482A" w:rsidRDefault="00060FA6" w:rsidP="00F8482A">
    <w:pPr>
      <w:pStyle w:val="Header"/>
      <w:jc w:val="center"/>
      <w:rPr>
        <w:b/>
        <w:sz w:val="24"/>
        <w:szCs w:val="24"/>
      </w:rPr>
    </w:pPr>
    <w:r>
      <w:rPr>
        <w:b/>
        <w:sz w:val="24"/>
        <w:szCs w:val="24"/>
      </w:rPr>
      <w:t>STRESS-L Trial Optional Biobank (HBRC)</w:t>
    </w:r>
    <w:r w:rsidR="00F8482A" w:rsidRPr="00F8482A">
      <w:rPr>
        <w:b/>
        <w:sz w:val="24"/>
        <w:szCs w:val="24"/>
      </w:rPr>
      <w:t xml:space="preserve"> Samples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BB8"/>
    <w:rsid w:val="00010145"/>
    <w:rsid w:val="00044C89"/>
    <w:rsid w:val="000468E0"/>
    <w:rsid w:val="000539B2"/>
    <w:rsid w:val="00060FA6"/>
    <w:rsid w:val="000D757B"/>
    <w:rsid w:val="00156E20"/>
    <w:rsid w:val="00161438"/>
    <w:rsid w:val="00163F8E"/>
    <w:rsid w:val="001E2FAF"/>
    <w:rsid w:val="001E3918"/>
    <w:rsid w:val="001F5706"/>
    <w:rsid w:val="00224936"/>
    <w:rsid w:val="00232946"/>
    <w:rsid w:val="002C5F2A"/>
    <w:rsid w:val="003124A5"/>
    <w:rsid w:val="003A2754"/>
    <w:rsid w:val="003C4E5D"/>
    <w:rsid w:val="004235CC"/>
    <w:rsid w:val="00475BBB"/>
    <w:rsid w:val="004B6F3B"/>
    <w:rsid w:val="004E3106"/>
    <w:rsid w:val="00523751"/>
    <w:rsid w:val="00583955"/>
    <w:rsid w:val="00623760"/>
    <w:rsid w:val="006A057A"/>
    <w:rsid w:val="006B7E7F"/>
    <w:rsid w:val="006C0FC7"/>
    <w:rsid w:val="006F358B"/>
    <w:rsid w:val="0070311E"/>
    <w:rsid w:val="0071520D"/>
    <w:rsid w:val="00754C65"/>
    <w:rsid w:val="00782BEE"/>
    <w:rsid w:val="007B2BF4"/>
    <w:rsid w:val="007C3785"/>
    <w:rsid w:val="00813FB4"/>
    <w:rsid w:val="00823DC3"/>
    <w:rsid w:val="008B07B4"/>
    <w:rsid w:val="008D43FF"/>
    <w:rsid w:val="00917D22"/>
    <w:rsid w:val="0094230B"/>
    <w:rsid w:val="009C761B"/>
    <w:rsid w:val="009E1FE1"/>
    <w:rsid w:val="009F3E2D"/>
    <w:rsid w:val="00A534DC"/>
    <w:rsid w:val="00A663BC"/>
    <w:rsid w:val="00AA2AC2"/>
    <w:rsid w:val="00AB400B"/>
    <w:rsid w:val="00AB6122"/>
    <w:rsid w:val="00AC1EF2"/>
    <w:rsid w:val="00AE5EB0"/>
    <w:rsid w:val="00B43A88"/>
    <w:rsid w:val="00B575AD"/>
    <w:rsid w:val="00B920E0"/>
    <w:rsid w:val="00BC1E1C"/>
    <w:rsid w:val="00C0583A"/>
    <w:rsid w:val="00C24D23"/>
    <w:rsid w:val="00C72AAE"/>
    <w:rsid w:val="00C84BB8"/>
    <w:rsid w:val="00D81BFC"/>
    <w:rsid w:val="00DC6537"/>
    <w:rsid w:val="00E126E3"/>
    <w:rsid w:val="00E24172"/>
    <w:rsid w:val="00E31981"/>
    <w:rsid w:val="00E47DAF"/>
    <w:rsid w:val="00E84116"/>
    <w:rsid w:val="00E96660"/>
    <w:rsid w:val="00F12047"/>
    <w:rsid w:val="00F13263"/>
    <w:rsid w:val="00F8186A"/>
    <w:rsid w:val="00F8482A"/>
    <w:rsid w:val="00FB38E3"/>
    <w:rsid w:val="00FE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docId w15:val="{1FE37C17-D802-424D-95BA-33003A1D3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6660"/>
    <w:rPr>
      <w:rFonts w:ascii="Verdana" w:hAnsi="Verdana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35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35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1"/>
    <w:qFormat/>
    <w:rsid w:val="006F358B"/>
    <w:pPr>
      <w:spacing w:after="0" w:line="240" w:lineRule="auto"/>
    </w:pPr>
    <w:rPr>
      <w:rFonts w:ascii="Verdana" w:hAnsi="Verdana"/>
      <w:sz w:val="20"/>
    </w:rPr>
  </w:style>
  <w:style w:type="table" w:styleId="TableGrid">
    <w:name w:val="Table Grid"/>
    <w:basedOn w:val="TableNormal"/>
    <w:uiPriority w:val="59"/>
    <w:rsid w:val="00C84B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848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482A"/>
    <w:rPr>
      <w:rFonts w:ascii="Verdana" w:hAnsi="Verdana"/>
      <w:sz w:val="20"/>
    </w:rPr>
  </w:style>
  <w:style w:type="paragraph" w:styleId="Footer">
    <w:name w:val="footer"/>
    <w:basedOn w:val="Normal"/>
    <w:link w:val="FooterChar"/>
    <w:uiPriority w:val="99"/>
    <w:unhideWhenUsed/>
    <w:rsid w:val="00F848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482A"/>
    <w:rPr>
      <w:rFonts w:ascii="Verdana" w:hAnsi="Verdana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0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07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spect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4B138C31</Template>
  <TotalTime>82</TotalTime>
  <Pages>2</Pages>
  <Words>1613</Words>
  <Characters>9196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10788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N.Boota</dc:creator>
  <cp:keywords/>
  <dc:description/>
  <cp:lastModifiedBy>Skilton, Emma</cp:lastModifiedBy>
  <cp:revision>6</cp:revision>
  <cp:lastPrinted>2019-03-14T14:21:00Z</cp:lastPrinted>
  <dcterms:created xsi:type="dcterms:W3CDTF">2018-03-26T10:59:00Z</dcterms:created>
  <dcterms:modified xsi:type="dcterms:W3CDTF">2019-03-14T14:25:00Z</dcterms:modified>
</cp:coreProperties>
</file>