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2592"/>
        <w:gridCol w:w="144"/>
        <w:gridCol w:w="2592"/>
        <w:gridCol w:w="144"/>
        <w:gridCol w:w="2592"/>
        <w:gridCol w:w="144"/>
        <w:gridCol w:w="2592"/>
      </w:tblGrid>
      <w:tr w:rsidR="00C84BB8">
        <w:trPr>
          <w:cantSplit/>
          <w:trHeight w:hRule="exact" w:val="1200"/>
        </w:trPr>
        <w:tc>
          <w:tcPr>
            <w:tcW w:w="2592" w:type="dxa"/>
          </w:tcPr>
          <w:p w:rsidR="002960BE" w:rsidRPr="00965BAF" w:rsidRDefault="00965BAF" w:rsidP="0055301C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="002960BE"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  <w:t>STRESS-L RESEARCH SAMPLE</w:t>
            </w:r>
          </w:p>
          <w:p w:rsidR="002960BE" w:rsidRPr="00965BAF" w:rsidRDefault="00965BAF" w:rsidP="0055301C">
            <w:pPr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="002960BE"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>DAY 0 - PLASMA Sample</w:t>
            </w:r>
          </w:p>
          <w:p w:rsidR="002960BE" w:rsidRPr="00965BAF" w:rsidRDefault="00965BAF" w:rsidP="0055301C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="002960BE"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ID:</w:t>
            </w:r>
          </w:p>
          <w:p w:rsidR="002960BE" w:rsidRPr="00965BAF" w:rsidRDefault="00965BAF" w:rsidP="0055301C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="002960BE"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INITIALS:</w:t>
            </w:r>
          </w:p>
          <w:p w:rsidR="00C84BB8" w:rsidRPr="00D01524" w:rsidRDefault="00965BAF" w:rsidP="0055301C">
            <w:pPr>
              <w:ind w:left="65" w:right="65"/>
              <w:rPr>
                <w:color w:val="31849B" w:themeColor="accent5" w:themeShade="BF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="002960BE"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C84BB8" w:rsidRPr="00D01524" w:rsidRDefault="00C84BB8" w:rsidP="00C84BB8">
            <w:pPr>
              <w:ind w:left="65" w:right="65"/>
              <w:rPr>
                <w:color w:val="31849B" w:themeColor="accent5" w:themeShade="BF"/>
              </w:rPr>
            </w:pPr>
          </w:p>
        </w:tc>
        <w:tc>
          <w:tcPr>
            <w:tcW w:w="2592" w:type="dxa"/>
          </w:tcPr>
          <w:p w:rsidR="00965BAF" w:rsidRPr="00965BAF" w:rsidRDefault="00965BAF" w:rsidP="00965BAF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  <w:t>STRESS-L RESEARCH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>DAY 0 - PLASMA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ID: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INITIALS:</w:t>
            </w:r>
          </w:p>
          <w:p w:rsidR="00C84BB8" w:rsidRPr="00D01524" w:rsidRDefault="00965BAF" w:rsidP="00965BAF">
            <w:pPr>
              <w:ind w:left="65" w:right="65"/>
              <w:rPr>
                <w:color w:val="31849B" w:themeColor="accent5" w:themeShade="BF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C84BB8" w:rsidRPr="00D01524" w:rsidRDefault="00C84BB8" w:rsidP="00C84BB8">
            <w:pPr>
              <w:ind w:left="65" w:right="65"/>
              <w:rPr>
                <w:color w:val="31849B" w:themeColor="accent5" w:themeShade="BF"/>
              </w:rPr>
            </w:pPr>
          </w:p>
        </w:tc>
        <w:tc>
          <w:tcPr>
            <w:tcW w:w="2592" w:type="dxa"/>
          </w:tcPr>
          <w:p w:rsidR="00965BAF" w:rsidRPr="00965BAF" w:rsidRDefault="00965BAF" w:rsidP="00965BAF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  <w:t>STRESS-L RESEARCH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>DAY 0 - PLASMA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ID: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INITIALS:</w:t>
            </w:r>
          </w:p>
          <w:p w:rsidR="00C84BB8" w:rsidRPr="00D01524" w:rsidRDefault="00965BAF" w:rsidP="00965BAF">
            <w:pPr>
              <w:ind w:left="65" w:right="65"/>
              <w:rPr>
                <w:color w:val="31849B" w:themeColor="accent5" w:themeShade="BF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C84BB8" w:rsidRPr="00D01524" w:rsidRDefault="00C84BB8" w:rsidP="00C84BB8">
            <w:pPr>
              <w:ind w:left="65" w:right="65"/>
              <w:rPr>
                <w:color w:val="31849B" w:themeColor="accent5" w:themeShade="BF"/>
              </w:rPr>
            </w:pPr>
          </w:p>
        </w:tc>
        <w:tc>
          <w:tcPr>
            <w:tcW w:w="2592" w:type="dxa"/>
          </w:tcPr>
          <w:p w:rsidR="00965BAF" w:rsidRPr="00965BAF" w:rsidRDefault="00965BAF" w:rsidP="00965BAF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  <w:t>STRESS-L RESEARCH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>DAY 0 - PLASMA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ID: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INITIALS:</w:t>
            </w:r>
          </w:p>
          <w:p w:rsidR="00C84BB8" w:rsidRPr="00D01524" w:rsidRDefault="00965BAF" w:rsidP="00965BAF">
            <w:pPr>
              <w:ind w:left="65" w:right="65"/>
              <w:rPr>
                <w:color w:val="31849B" w:themeColor="accent5" w:themeShade="BF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DATE:</w:t>
            </w:r>
          </w:p>
        </w:tc>
      </w:tr>
      <w:tr w:rsidR="00965BAF">
        <w:trPr>
          <w:cantSplit/>
          <w:trHeight w:hRule="exact" w:val="1200"/>
        </w:trPr>
        <w:tc>
          <w:tcPr>
            <w:tcW w:w="2592" w:type="dxa"/>
          </w:tcPr>
          <w:p w:rsidR="00965BAF" w:rsidRPr="00965BAF" w:rsidRDefault="00965BAF" w:rsidP="00965BAF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  <w:t>STRESS-L RESEARCH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>DAY 0 - PLASMA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ID: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INITIALS:</w:t>
            </w:r>
          </w:p>
          <w:p w:rsidR="00965BAF" w:rsidRPr="00D01524" w:rsidRDefault="00965BAF" w:rsidP="00965BAF">
            <w:pPr>
              <w:ind w:left="65" w:right="65"/>
              <w:rPr>
                <w:color w:val="31849B" w:themeColor="accent5" w:themeShade="BF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965BAF" w:rsidRPr="00D01524" w:rsidRDefault="00965BAF" w:rsidP="00965BAF">
            <w:pPr>
              <w:ind w:left="65" w:right="65"/>
              <w:rPr>
                <w:color w:val="31849B" w:themeColor="accent5" w:themeShade="BF"/>
              </w:rPr>
            </w:pPr>
          </w:p>
        </w:tc>
        <w:tc>
          <w:tcPr>
            <w:tcW w:w="2592" w:type="dxa"/>
          </w:tcPr>
          <w:p w:rsidR="00965BAF" w:rsidRPr="00965BAF" w:rsidRDefault="00965BAF" w:rsidP="00965BAF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  <w:t>STRESS-L RESEARCH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>DAY 0 - PLASMA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ID: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INITIALS:</w:t>
            </w:r>
          </w:p>
          <w:p w:rsidR="00965BAF" w:rsidRPr="00D01524" w:rsidRDefault="00965BAF" w:rsidP="00965BAF">
            <w:pPr>
              <w:ind w:left="65" w:right="65"/>
              <w:rPr>
                <w:color w:val="31849B" w:themeColor="accent5" w:themeShade="BF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965BAF" w:rsidRPr="00D01524" w:rsidRDefault="00965BAF" w:rsidP="00965BAF">
            <w:pPr>
              <w:ind w:left="65" w:right="65"/>
              <w:rPr>
                <w:color w:val="31849B" w:themeColor="accent5" w:themeShade="BF"/>
              </w:rPr>
            </w:pPr>
          </w:p>
        </w:tc>
        <w:tc>
          <w:tcPr>
            <w:tcW w:w="2592" w:type="dxa"/>
          </w:tcPr>
          <w:p w:rsidR="00965BAF" w:rsidRPr="00965BAF" w:rsidRDefault="00965BAF" w:rsidP="00965BAF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  <w:t>STRESS-L RESEARCH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>DAY 0 - PLASMA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ID: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INITIALS:</w:t>
            </w:r>
          </w:p>
          <w:p w:rsidR="00965BAF" w:rsidRPr="00D01524" w:rsidRDefault="00965BAF" w:rsidP="00965BAF">
            <w:pPr>
              <w:ind w:left="65" w:right="65"/>
              <w:rPr>
                <w:color w:val="31849B" w:themeColor="accent5" w:themeShade="BF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965BAF" w:rsidRPr="00D01524" w:rsidRDefault="00965BAF" w:rsidP="00965BAF">
            <w:pPr>
              <w:ind w:left="65" w:right="65"/>
              <w:rPr>
                <w:color w:val="31849B" w:themeColor="accent5" w:themeShade="BF"/>
              </w:rPr>
            </w:pPr>
          </w:p>
        </w:tc>
        <w:tc>
          <w:tcPr>
            <w:tcW w:w="2592" w:type="dxa"/>
          </w:tcPr>
          <w:p w:rsidR="00965BAF" w:rsidRPr="00965BAF" w:rsidRDefault="00965BAF" w:rsidP="00965BAF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  <w:u w:val="single"/>
              </w:rPr>
              <w:t>STRESS-L RESEARCH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31849B" w:themeColor="accent5" w:themeShade="BF"/>
                <w:sz w:val="16"/>
                <w:szCs w:val="18"/>
              </w:rPr>
              <w:t>DAY 0 - PLASMA Sample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ID:</w:t>
            </w:r>
          </w:p>
          <w:p w:rsidR="00965BAF" w:rsidRPr="00965BAF" w:rsidRDefault="00965BAF" w:rsidP="00965BAF">
            <w:pPr>
              <w:ind w:left="90" w:right="90"/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PARTICIPANT INITIALS:</w:t>
            </w:r>
          </w:p>
          <w:p w:rsidR="00965BAF" w:rsidRPr="00D01524" w:rsidRDefault="00965BAF" w:rsidP="00965BAF">
            <w:pPr>
              <w:ind w:left="65" w:right="65"/>
              <w:rPr>
                <w:color w:val="31849B" w:themeColor="accent5" w:themeShade="BF"/>
              </w:rPr>
            </w:pPr>
            <w:r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31849B" w:themeColor="accent5" w:themeShade="BF"/>
                <w:sz w:val="16"/>
                <w:szCs w:val="18"/>
              </w:rPr>
              <w:t>DATE:</w:t>
            </w:r>
          </w:p>
        </w:tc>
      </w:tr>
      <w:tr w:rsidR="005955E7">
        <w:trPr>
          <w:cantSplit/>
          <w:trHeight w:hRule="exact" w:val="1200"/>
        </w:trPr>
        <w:tc>
          <w:tcPr>
            <w:tcW w:w="2592" w:type="dxa"/>
          </w:tcPr>
          <w:p w:rsidR="005955E7" w:rsidRPr="00965BAF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  <w:t>STRESS-L RESEARCH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>DAY 1 - PLASMA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ID: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</w:p>
        </w:tc>
        <w:tc>
          <w:tcPr>
            <w:tcW w:w="2592" w:type="dxa"/>
          </w:tcPr>
          <w:p w:rsidR="005955E7" w:rsidRPr="00965BAF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  <w:t>STRESS-L RESEARCH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>DAY 1 - PLASMA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ID: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</w:p>
        </w:tc>
        <w:tc>
          <w:tcPr>
            <w:tcW w:w="2592" w:type="dxa"/>
          </w:tcPr>
          <w:p w:rsidR="005955E7" w:rsidRPr="00965BAF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  <w:t>STRESS-L RESEARCH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>DAY 1 - PLASMA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ID: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</w:p>
        </w:tc>
        <w:tc>
          <w:tcPr>
            <w:tcW w:w="2592" w:type="dxa"/>
          </w:tcPr>
          <w:p w:rsidR="005955E7" w:rsidRPr="00965BAF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  <w:t>STRESS-L RESEARCH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>DAY 1 - PLASMA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ID: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DATE:</w:t>
            </w:r>
          </w:p>
        </w:tc>
      </w:tr>
      <w:tr w:rsidR="005955E7">
        <w:trPr>
          <w:cantSplit/>
          <w:trHeight w:hRule="exact" w:val="1200"/>
        </w:trPr>
        <w:tc>
          <w:tcPr>
            <w:tcW w:w="2592" w:type="dxa"/>
          </w:tcPr>
          <w:p w:rsidR="005955E7" w:rsidRPr="00965BAF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  <w:t>STRESS-L RESEARCH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>DAY 1 - PLASMA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ID: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</w:p>
        </w:tc>
        <w:tc>
          <w:tcPr>
            <w:tcW w:w="2592" w:type="dxa"/>
          </w:tcPr>
          <w:p w:rsidR="005955E7" w:rsidRPr="00965BAF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  <w:t>STRESS-L RESEARCH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>DAY 1 - PLASMA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ID: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</w:p>
        </w:tc>
        <w:tc>
          <w:tcPr>
            <w:tcW w:w="2592" w:type="dxa"/>
          </w:tcPr>
          <w:p w:rsidR="005955E7" w:rsidRPr="00965BAF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  <w:t>STRESS-L RESEARCH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>DAY 1 - PLASMA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ID: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</w:p>
        </w:tc>
        <w:tc>
          <w:tcPr>
            <w:tcW w:w="2592" w:type="dxa"/>
          </w:tcPr>
          <w:p w:rsidR="005955E7" w:rsidRPr="00965BAF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  <w:u w:val="single"/>
              </w:rPr>
              <w:t>STRESS-L RESEARCH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b/>
                <w:color w:val="C00000"/>
                <w:sz w:val="16"/>
                <w:szCs w:val="18"/>
              </w:rPr>
              <w:t>DAY 1 - PLASMA Sample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ID:</w:t>
            </w:r>
          </w:p>
          <w:p w:rsidR="005955E7" w:rsidRPr="00965BAF" w:rsidRDefault="005955E7" w:rsidP="005955E7">
            <w:pPr>
              <w:ind w:left="90" w:right="90"/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C00000"/>
              </w:rPr>
            </w:pP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 xml:space="preserve">   </w:t>
            </w:r>
            <w:r w:rsidRPr="00965BAF">
              <w:rPr>
                <w:rFonts w:ascii="Calibri" w:eastAsia="Verdana" w:hAnsi="Calibri" w:cs="Times New Roman"/>
                <w:color w:val="C00000"/>
                <w:sz w:val="16"/>
                <w:szCs w:val="18"/>
              </w:rPr>
              <w:t>DATE:</w:t>
            </w:r>
          </w:p>
        </w:tc>
      </w:tr>
      <w:tr w:rsidR="005955E7">
        <w:trPr>
          <w:cantSplit/>
          <w:trHeight w:hRule="exact" w:val="1200"/>
        </w:trPr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>DAY 2 -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>DAY 2 -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>DAY 2 -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>DAY 2 -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DATE:</w:t>
            </w:r>
          </w:p>
        </w:tc>
      </w:tr>
      <w:tr w:rsidR="005955E7">
        <w:trPr>
          <w:cantSplit/>
          <w:trHeight w:hRule="exact" w:val="1200"/>
        </w:trPr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>DAY 2 -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>DAY 2 -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>DAY 2 -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0000" w:themeColor="text1"/>
                <w:sz w:val="16"/>
                <w:szCs w:val="18"/>
              </w:rPr>
              <w:t>DAY 2 -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0000" w:themeColor="text1"/>
              </w:rPr>
            </w:pP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0000" w:themeColor="text1"/>
                <w:sz w:val="16"/>
                <w:szCs w:val="18"/>
              </w:rPr>
              <w:t>DATE:</w:t>
            </w:r>
          </w:p>
        </w:tc>
      </w:tr>
      <w:tr w:rsidR="005955E7">
        <w:trPr>
          <w:cantSplit/>
          <w:trHeight w:hRule="exact" w:val="1200"/>
        </w:trPr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>DAY 4 -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>DAY 4 -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>DAY 4 -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>DAY 4 -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DATE:</w:t>
            </w:r>
          </w:p>
        </w:tc>
      </w:tr>
      <w:tr w:rsidR="005955E7">
        <w:trPr>
          <w:cantSplit/>
          <w:trHeight w:hRule="exact" w:val="1200"/>
        </w:trPr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>DAY 4 -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>DAY 4 -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>DAY 4 -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70C0"/>
                <w:sz w:val="16"/>
                <w:szCs w:val="18"/>
              </w:rPr>
              <w:t>DAY 4 -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70C0"/>
              </w:rPr>
            </w:pP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70C0"/>
                <w:sz w:val="16"/>
                <w:szCs w:val="18"/>
              </w:rPr>
              <w:t>DATE:</w:t>
            </w:r>
          </w:p>
        </w:tc>
      </w:tr>
      <w:tr w:rsidR="005955E7">
        <w:trPr>
          <w:cantSplit/>
          <w:trHeight w:hRule="exact" w:val="1200"/>
        </w:trPr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>DAY 6 -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>DAY 6 -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>DAY 6 -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>DAY 6 -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DATE:</w:t>
            </w:r>
          </w:p>
        </w:tc>
      </w:tr>
      <w:tr w:rsidR="005955E7">
        <w:trPr>
          <w:cantSplit/>
          <w:trHeight w:hRule="exact" w:val="1200"/>
        </w:trPr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>DAY 6 -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>DAY 6 -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>DAY 6 -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E36C0A" w:themeColor="accent6" w:themeShade="BF"/>
                <w:sz w:val="16"/>
                <w:szCs w:val="18"/>
              </w:rPr>
              <w:t>DAY 6 -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E36C0A" w:themeColor="accent6" w:themeShade="BF"/>
              </w:rPr>
            </w:pPr>
            <w:r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E36C0A" w:themeColor="accent6" w:themeShade="BF"/>
                <w:sz w:val="16"/>
                <w:szCs w:val="18"/>
              </w:rPr>
              <w:t xml:space="preserve"> DATE:</w:t>
            </w:r>
          </w:p>
        </w:tc>
      </w:tr>
      <w:tr w:rsidR="005955E7">
        <w:trPr>
          <w:cantSplit/>
          <w:trHeight w:hRule="exact" w:val="1200"/>
        </w:trPr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>DAY EONT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>DAY EONT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>DAY EONT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>DAY EONT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DATE:</w:t>
            </w:r>
          </w:p>
        </w:tc>
        <w:bookmarkStart w:id="0" w:name="_GoBack"/>
        <w:bookmarkEnd w:id="0"/>
      </w:tr>
      <w:tr w:rsidR="005955E7">
        <w:trPr>
          <w:cantSplit/>
          <w:trHeight w:hRule="exact" w:val="1200"/>
        </w:trPr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>DAY EONT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>DAY EONT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>DAY EONT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DATE:</w:t>
            </w:r>
          </w:p>
        </w:tc>
        <w:tc>
          <w:tcPr>
            <w:tcW w:w="144" w:type="dxa"/>
          </w:tcPr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</w:p>
        </w:tc>
        <w:tc>
          <w:tcPr>
            <w:tcW w:w="2592" w:type="dxa"/>
          </w:tcPr>
          <w:p w:rsidR="005955E7" w:rsidRPr="005955E7" w:rsidRDefault="005955E7" w:rsidP="005955E7">
            <w:pPr>
              <w:spacing w:before="60"/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  <w:u w:val="single"/>
              </w:rPr>
              <w:t>STRESS-L RESEARCH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b/>
                <w:color w:val="008000"/>
                <w:sz w:val="16"/>
                <w:szCs w:val="18"/>
              </w:rPr>
              <w:t>DAY EONT - PLASMA Sample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ID:</w:t>
            </w:r>
          </w:p>
          <w:p w:rsidR="005955E7" w:rsidRPr="005955E7" w:rsidRDefault="005955E7" w:rsidP="005955E7">
            <w:pPr>
              <w:ind w:left="90" w:right="90"/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</w:pP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PARTICIPANT INITIALS:</w:t>
            </w:r>
          </w:p>
          <w:p w:rsidR="005955E7" w:rsidRPr="00D01524" w:rsidRDefault="005955E7" w:rsidP="005955E7">
            <w:pPr>
              <w:ind w:left="65" w:right="65"/>
              <w:rPr>
                <w:color w:val="008000"/>
              </w:rPr>
            </w:pP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</w:t>
            </w:r>
            <w:r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 xml:space="preserve">   </w:t>
            </w:r>
            <w:r w:rsidRPr="005955E7">
              <w:rPr>
                <w:rFonts w:ascii="Calibri" w:eastAsia="Verdana" w:hAnsi="Calibri" w:cs="Times New Roman"/>
                <w:color w:val="008000"/>
                <w:sz w:val="16"/>
                <w:szCs w:val="18"/>
              </w:rPr>
              <w:t>DATE:</w:t>
            </w:r>
          </w:p>
        </w:tc>
      </w:tr>
    </w:tbl>
    <w:p w:rsidR="002C5F2A" w:rsidRPr="00C84BB8" w:rsidRDefault="002C5F2A" w:rsidP="00C84BB8">
      <w:pPr>
        <w:ind w:left="65" w:right="65"/>
        <w:rPr>
          <w:vanish/>
        </w:rPr>
      </w:pPr>
    </w:p>
    <w:sectPr w:rsidR="002C5F2A" w:rsidRPr="00C84BB8" w:rsidSect="00C84BB8">
      <w:headerReference w:type="default" r:id="rId6"/>
      <w:type w:val="continuous"/>
      <w:pgSz w:w="11905" w:h="16837"/>
      <w:pgMar w:top="1217" w:right="552" w:bottom="0" w:left="552" w:header="720" w:footer="720" w:gutter="0"/>
      <w:paperSrc w:first="4" w:other="4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482A" w:rsidRDefault="00F8482A" w:rsidP="00F8482A">
      <w:pPr>
        <w:spacing w:after="0" w:line="240" w:lineRule="auto"/>
      </w:pPr>
      <w:r>
        <w:separator/>
      </w:r>
    </w:p>
  </w:endnote>
  <w:endnote w:type="continuationSeparator" w:id="0">
    <w:p w:rsidR="00F8482A" w:rsidRDefault="00F8482A" w:rsidP="00F848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482A" w:rsidRDefault="00F8482A" w:rsidP="00F8482A">
      <w:pPr>
        <w:spacing w:after="0" w:line="240" w:lineRule="auto"/>
      </w:pPr>
      <w:r>
        <w:separator/>
      </w:r>
    </w:p>
  </w:footnote>
  <w:footnote w:type="continuationSeparator" w:id="0">
    <w:p w:rsidR="00F8482A" w:rsidRDefault="00F8482A" w:rsidP="00F848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482A" w:rsidRPr="00F8482A" w:rsidRDefault="002960BE" w:rsidP="00F8482A">
    <w:pPr>
      <w:pStyle w:val="Header"/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STRESS-L Trial </w:t>
    </w:r>
    <w:r w:rsidR="00D476D0">
      <w:rPr>
        <w:b/>
        <w:sz w:val="24"/>
        <w:szCs w:val="24"/>
      </w:rPr>
      <w:t xml:space="preserve">Mandatory </w:t>
    </w:r>
    <w:r w:rsidR="00F8482A" w:rsidRPr="00F8482A">
      <w:rPr>
        <w:b/>
        <w:sz w:val="24"/>
        <w:szCs w:val="24"/>
      </w:rPr>
      <w:t>Research Samples</w:t>
    </w:r>
    <w:r w:rsidR="00D476D0">
      <w:rPr>
        <w:b/>
        <w:sz w:val="24"/>
        <w:szCs w:val="24"/>
      </w:rPr>
      <w:t xml:space="preserve"> (mechanistic outcomes</w:t>
    </w:r>
    <w:r>
      <w:rPr>
        <w:b/>
        <w:sz w:val="24"/>
        <w:szCs w:val="24"/>
      </w:rPr>
      <w:t>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BB8"/>
    <w:rsid w:val="00010145"/>
    <w:rsid w:val="000468E0"/>
    <w:rsid w:val="000539B2"/>
    <w:rsid w:val="000D757B"/>
    <w:rsid w:val="00156E20"/>
    <w:rsid w:val="00161438"/>
    <w:rsid w:val="001E2FAF"/>
    <w:rsid w:val="001E3918"/>
    <w:rsid w:val="001F5706"/>
    <w:rsid w:val="00224936"/>
    <w:rsid w:val="00232946"/>
    <w:rsid w:val="002960BE"/>
    <w:rsid w:val="002C5F2A"/>
    <w:rsid w:val="003124A5"/>
    <w:rsid w:val="003A2754"/>
    <w:rsid w:val="003C4E5D"/>
    <w:rsid w:val="004235CC"/>
    <w:rsid w:val="00475BBB"/>
    <w:rsid w:val="004B6F3B"/>
    <w:rsid w:val="004E3106"/>
    <w:rsid w:val="0055301C"/>
    <w:rsid w:val="00583955"/>
    <w:rsid w:val="005955E7"/>
    <w:rsid w:val="00623760"/>
    <w:rsid w:val="006A057A"/>
    <w:rsid w:val="006B7E7F"/>
    <w:rsid w:val="006F358B"/>
    <w:rsid w:val="0070311E"/>
    <w:rsid w:val="0071520D"/>
    <w:rsid w:val="00754C65"/>
    <w:rsid w:val="00782BEE"/>
    <w:rsid w:val="007B2BF4"/>
    <w:rsid w:val="007C3785"/>
    <w:rsid w:val="00813FB4"/>
    <w:rsid w:val="00823DC3"/>
    <w:rsid w:val="008D43FF"/>
    <w:rsid w:val="0094230B"/>
    <w:rsid w:val="00965BAF"/>
    <w:rsid w:val="009E1FE1"/>
    <w:rsid w:val="009F3E2D"/>
    <w:rsid w:val="00A534DC"/>
    <w:rsid w:val="00AA2AC2"/>
    <w:rsid w:val="00AB400B"/>
    <w:rsid w:val="00AB6122"/>
    <w:rsid w:val="00AC1EF2"/>
    <w:rsid w:val="00AE5EB0"/>
    <w:rsid w:val="00B43A88"/>
    <w:rsid w:val="00B575AD"/>
    <w:rsid w:val="00B920E0"/>
    <w:rsid w:val="00BC1E1C"/>
    <w:rsid w:val="00C0583A"/>
    <w:rsid w:val="00C24D23"/>
    <w:rsid w:val="00C72AAE"/>
    <w:rsid w:val="00C84BB8"/>
    <w:rsid w:val="00D01524"/>
    <w:rsid w:val="00D476D0"/>
    <w:rsid w:val="00D81BFC"/>
    <w:rsid w:val="00DC6537"/>
    <w:rsid w:val="00E126E3"/>
    <w:rsid w:val="00E31981"/>
    <w:rsid w:val="00E47DAF"/>
    <w:rsid w:val="00E84116"/>
    <w:rsid w:val="00E96660"/>
    <w:rsid w:val="00F13263"/>
    <w:rsid w:val="00F8186A"/>
    <w:rsid w:val="00F8482A"/>
    <w:rsid w:val="00FB38E3"/>
    <w:rsid w:val="00FE2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FE37C17-D802-424D-95BA-33003A1D3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6660"/>
    <w:rPr>
      <w:rFonts w:ascii="Verdana" w:hAnsi="Verdana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6F35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35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Spacing">
    <w:name w:val="No Spacing"/>
    <w:uiPriority w:val="1"/>
    <w:qFormat/>
    <w:rsid w:val="006F358B"/>
    <w:pPr>
      <w:spacing w:after="0" w:line="240" w:lineRule="auto"/>
    </w:pPr>
    <w:rPr>
      <w:rFonts w:ascii="Verdana" w:hAnsi="Verdana"/>
      <w:sz w:val="20"/>
    </w:rPr>
  </w:style>
  <w:style w:type="table" w:styleId="TableGrid">
    <w:name w:val="Table Grid"/>
    <w:basedOn w:val="TableNormal"/>
    <w:uiPriority w:val="59"/>
    <w:rsid w:val="00C84B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848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482A"/>
    <w:rPr>
      <w:rFonts w:ascii="Verdana" w:hAnsi="Verdana"/>
      <w:sz w:val="20"/>
    </w:rPr>
  </w:style>
  <w:style w:type="paragraph" w:styleId="Footer">
    <w:name w:val="footer"/>
    <w:basedOn w:val="Normal"/>
    <w:link w:val="FooterChar"/>
    <w:uiPriority w:val="99"/>
    <w:unhideWhenUsed/>
    <w:rsid w:val="00F848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482A"/>
    <w:rPr>
      <w:rFonts w:ascii="Verdana" w:hAnsi="Verdana"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30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301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567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spect">
      <a:maj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ajorFont>
      <a:min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FA1E0F75</Template>
  <TotalTime>4</TotalTime>
  <Pages>1</Pages>
  <Words>776</Words>
  <Characters>4425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Nottingham</Company>
  <LinksUpToDate>false</LinksUpToDate>
  <CharactersWithSpaces>5191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N.Boota</dc:creator>
  <cp:keywords/>
  <dc:description/>
  <cp:lastModifiedBy>Guck, Jonathan</cp:lastModifiedBy>
  <cp:revision>2</cp:revision>
  <cp:lastPrinted>2018-03-26T10:31:00Z</cp:lastPrinted>
  <dcterms:created xsi:type="dcterms:W3CDTF">2018-03-26T10:57:00Z</dcterms:created>
  <dcterms:modified xsi:type="dcterms:W3CDTF">2018-03-26T10:57:00Z</dcterms:modified>
</cp:coreProperties>
</file>