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A3C2A" w:rsidRPr="008B7DC8" w:rsidRDefault="00AA3C2A" w:rsidP="00AA3C2A">
      <w:pPr>
        <w:spacing w:after="12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SITE VISIT </w:t>
      </w:r>
      <w:r w:rsidRPr="008B7DC8">
        <w:rPr>
          <w:b/>
          <w:sz w:val="32"/>
          <w:szCs w:val="32"/>
        </w:rPr>
        <w:t>LOG</w:t>
      </w:r>
    </w:p>
    <w:tbl>
      <w:tblPr>
        <w:tblStyle w:val="TableGrid"/>
        <w:tblW w:w="1007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072"/>
        <w:gridCol w:w="3823"/>
        <w:gridCol w:w="1455"/>
        <w:gridCol w:w="2722"/>
      </w:tblGrid>
      <w:tr w:rsidR="00AA3C2A" w:rsidTr="00AA3C2A">
        <w:trPr>
          <w:trHeight w:val="883"/>
        </w:trPr>
        <w:tc>
          <w:tcPr>
            <w:tcW w:w="2072" w:type="dxa"/>
          </w:tcPr>
          <w:p w:rsidR="00AA3C2A" w:rsidRDefault="00AA3C2A" w:rsidP="00D82EBB">
            <w:pPr>
              <w:tabs>
                <w:tab w:val="left" w:pos="8931"/>
              </w:tabs>
              <w:rPr>
                <w:b/>
                <w:sz w:val="24"/>
              </w:rPr>
            </w:pPr>
            <w:r w:rsidRPr="005D3B7C">
              <w:rPr>
                <w:b/>
                <w:sz w:val="24"/>
              </w:rPr>
              <w:t>Title of Protocol:</w:t>
            </w:r>
            <w:r w:rsidRPr="005D3B7C">
              <w:rPr>
                <w:sz w:val="24"/>
              </w:rPr>
              <w:t xml:space="preserve">  </w:t>
            </w:r>
          </w:p>
        </w:tc>
        <w:tc>
          <w:tcPr>
            <w:tcW w:w="3823" w:type="dxa"/>
          </w:tcPr>
          <w:p w:rsidR="00AA3C2A" w:rsidRDefault="00AA3C2A" w:rsidP="00D82EBB">
            <w:pPr>
              <w:tabs>
                <w:tab w:val="left" w:pos="8931"/>
              </w:tabs>
              <w:rPr>
                <w:b/>
                <w:sz w:val="24"/>
              </w:rPr>
            </w:pPr>
            <w:r>
              <w:rPr>
                <w:sz w:val="24"/>
              </w:rPr>
              <w:t xml:space="preserve">Study into the </w:t>
            </w:r>
            <w:proofErr w:type="spellStart"/>
            <w:r>
              <w:rPr>
                <w:sz w:val="24"/>
              </w:rPr>
              <w:t>REversal</w:t>
            </w:r>
            <w:proofErr w:type="spellEnd"/>
            <w:r>
              <w:rPr>
                <w:sz w:val="24"/>
              </w:rPr>
              <w:t xml:space="preserve"> of Septic Shock with Landiolol (Beta Blockade)</w:t>
            </w:r>
          </w:p>
        </w:tc>
        <w:tc>
          <w:tcPr>
            <w:tcW w:w="1455" w:type="dxa"/>
          </w:tcPr>
          <w:p w:rsidR="00AA3C2A" w:rsidRDefault="00AA3C2A" w:rsidP="00D82EBB">
            <w:pPr>
              <w:tabs>
                <w:tab w:val="left" w:pos="8931"/>
              </w:tabs>
              <w:rPr>
                <w:b/>
                <w:sz w:val="24"/>
              </w:rPr>
            </w:pPr>
            <w:r w:rsidRPr="005D3B7C">
              <w:rPr>
                <w:b/>
                <w:sz w:val="24"/>
              </w:rPr>
              <w:t>Trial Site:</w:t>
            </w:r>
          </w:p>
        </w:tc>
        <w:tc>
          <w:tcPr>
            <w:tcW w:w="2722" w:type="dxa"/>
          </w:tcPr>
          <w:p w:rsidR="00AA3C2A" w:rsidRPr="00AA3C2A" w:rsidRDefault="00AA3C2A" w:rsidP="00D82EBB">
            <w:pPr>
              <w:tabs>
                <w:tab w:val="left" w:pos="8931"/>
              </w:tabs>
              <w:rPr>
                <w:sz w:val="24"/>
              </w:rPr>
            </w:pPr>
            <w:bookmarkStart w:id="0" w:name="_GoBack"/>
            <w:bookmarkEnd w:id="0"/>
          </w:p>
        </w:tc>
      </w:tr>
      <w:tr w:rsidR="00AA3C2A" w:rsidTr="00AA3C2A">
        <w:trPr>
          <w:trHeight w:val="285"/>
        </w:trPr>
        <w:tc>
          <w:tcPr>
            <w:tcW w:w="2072" w:type="dxa"/>
          </w:tcPr>
          <w:p w:rsidR="00AA3C2A" w:rsidRDefault="00AA3C2A" w:rsidP="00D82EBB">
            <w:pPr>
              <w:tabs>
                <w:tab w:val="left" w:pos="8931"/>
              </w:tabs>
              <w:rPr>
                <w:b/>
                <w:sz w:val="24"/>
              </w:rPr>
            </w:pPr>
            <w:r>
              <w:rPr>
                <w:b/>
                <w:sz w:val="24"/>
              </w:rPr>
              <w:t>Trial Acronym</w:t>
            </w:r>
            <w:r w:rsidRPr="005D3B7C">
              <w:rPr>
                <w:b/>
                <w:sz w:val="24"/>
              </w:rPr>
              <w:t>:</w:t>
            </w:r>
            <w:r>
              <w:rPr>
                <w:sz w:val="24"/>
              </w:rPr>
              <w:t xml:space="preserve">  </w:t>
            </w:r>
          </w:p>
        </w:tc>
        <w:tc>
          <w:tcPr>
            <w:tcW w:w="3823" w:type="dxa"/>
          </w:tcPr>
          <w:p w:rsidR="00AA3C2A" w:rsidRDefault="00AA3C2A" w:rsidP="00D82EBB">
            <w:pPr>
              <w:tabs>
                <w:tab w:val="left" w:pos="8931"/>
              </w:tabs>
              <w:rPr>
                <w:b/>
                <w:sz w:val="24"/>
              </w:rPr>
            </w:pPr>
            <w:r>
              <w:rPr>
                <w:sz w:val="24"/>
              </w:rPr>
              <w:t>STRESS-L</w:t>
            </w:r>
          </w:p>
        </w:tc>
        <w:tc>
          <w:tcPr>
            <w:tcW w:w="1455" w:type="dxa"/>
          </w:tcPr>
          <w:p w:rsidR="00AA3C2A" w:rsidRDefault="00AA3C2A" w:rsidP="00D82EBB">
            <w:pPr>
              <w:tabs>
                <w:tab w:val="left" w:pos="8931"/>
              </w:tabs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PI </w:t>
            </w:r>
            <w:r w:rsidRPr="005D3B7C">
              <w:rPr>
                <w:b/>
                <w:sz w:val="24"/>
              </w:rPr>
              <w:t>Name:</w:t>
            </w:r>
          </w:p>
        </w:tc>
        <w:tc>
          <w:tcPr>
            <w:tcW w:w="2722" w:type="dxa"/>
          </w:tcPr>
          <w:p w:rsidR="00AA3C2A" w:rsidRPr="00AA3C2A" w:rsidRDefault="00AA3C2A" w:rsidP="00D82EBB">
            <w:pPr>
              <w:tabs>
                <w:tab w:val="left" w:pos="8931"/>
              </w:tabs>
              <w:rPr>
                <w:sz w:val="24"/>
              </w:rPr>
            </w:pPr>
          </w:p>
        </w:tc>
      </w:tr>
    </w:tbl>
    <w:p w:rsidR="00AA3C2A" w:rsidRPr="006139BD" w:rsidRDefault="00AA3C2A" w:rsidP="00AA3C2A">
      <w:pPr>
        <w:tabs>
          <w:tab w:val="left" w:pos="8931"/>
        </w:tabs>
        <w:rPr>
          <w:sz w:val="24"/>
        </w:rPr>
      </w:pPr>
      <w:r w:rsidRPr="005D3B7C">
        <w:rPr>
          <w:sz w:val="24"/>
        </w:rPr>
        <w:tab/>
      </w:r>
      <w:r w:rsidRPr="005D3B7C">
        <w:rPr>
          <w:sz w:val="24"/>
        </w:rPr>
        <w:tab/>
      </w:r>
      <w:r w:rsidRPr="005D3B7C">
        <w:rPr>
          <w:b/>
          <w:sz w:val="24"/>
        </w:rPr>
        <w:t xml:space="preserve"> </w:t>
      </w:r>
    </w:p>
    <w:p w:rsidR="00AA3C2A" w:rsidRDefault="00AA3C2A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076"/>
        <w:gridCol w:w="1114"/>
        <w:gridCol w:w="1625"/>
        <w:gridCol w:w="1600"/>
        <w:gridCol w:w="1885"/>
        <w:gridCol w:w="1716"/>
      </w:tblGrid>
      <w:tr w:rsidR="008E3366" w:rsidTr="003764C8">
        <w:trPr>
          <w:cantSplit/>
          <w:trHeight w:val="510"/>
        </w:trPr>
        <w:tc>
          <w:tcPr>
            <w:tcW w:w="1076" w:type="dxa"/>
            <w:vMerge w:val="restart"/>
            <w:shd w:val="clear" w:color="auto" w:fill="D9D9D9"/>
            <w:vAlign w:val="center"/>
          </w:tcPr>
          <w:p w:rsidR="008E3366" w:rsidRPr="008E3366" w:rsidRDefault="008E3366" w:rsidP="008E3366">
            <w:pPr>
              <w:jc w:val="center"/>
            </w:pPr>
            <w:r w:rsidRPr="008E3366">
              <w:rPr>
                <w:b/>
                <w:bCs/>
                <w:sz w:val="22"/>
              </w:rPr>
              <w:t>Date of Visit</w:t>
            </w:r>
          </w:p>
        </w:tc>
        <w:tc>
          <w:tcPr>
            <w:tcW w:w="1114" w:type="dxa"/>
            <w:vMerge w:val="restart"/>
            <w:shd w:val="clear" w:color="auto" w:fill="D9D9D9"/>
            <w:vAlign w:val="center"/>
          </w:tcPr>
          <w:p w:rsidR="008E3366" w:rsidRDefault="008E3366" w:rsidP="008E3366">
            <w:pPr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Visit Type</w:t>
            </w:r>
          </w:p>
        </w:tc>
        <w:tc>
          <w:tcPr>
            <w:tcW w:w="3225" w:type="dxa"/>
            <w:gridSpan w:val="2"/>
            <w:shd w:val="clear" w:color="auto" w:fill="D9D9D9"/>
            <w:vAlign w:val="center"/>
          </w:tcPr>
          <w:p w:rsidR="008E3366" w:rsidRDefault="008E3366" w:rsidP="00770F85">
            <w:pPr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CTU Representative</w:t>
            </w:r>
          </w:p>
        </w:tc>
        <w:tc>
          <w:tcPr>
            <w:tcW w:w="3601" w:type="dxa"/>
            <w:gridSpan w:val="2"/>
            <w:shd w:val="clear" w:color="auto" w:fill="D9D9D9"/>
            <w:vAlign w:val="center"/>
          </w:tcPr>
          <w:p w:rsidR="008E3366" w:rsidRDefault="008E3366" w:rsidP="00770F85">
            <w:pPr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Investigator or Study Nurse</w:t>
            </w:r>
          </w:p>
        </w:tc>
      </w:tr>
      <w:tr w:rsidR="008E3366" w:rsidTr="003764C8">
        <w:trPr>
          <w:cantSplit/>
          <w:trHeight w:val="510"/>
        </w:trPr>
        <w:tc>
          <w:tcPr>
            <w:tcW w:w="1076" w:type="dxa"/>
            <w:vMerge/>
            <w:shd w:val="clear" w:color="auto" w:fill="D9D9D9"/>
            <w:vAlign w:val="center"/>
          </w:tcPr>
          <w:p w:rsidR="008E3366" w:rsidRDefault="008E3366" w:rsidP="00770F85">
            <w:pPr>
              <w:pStyle w:val="Heading1"/>
            </w:pPr>
          </w:p>
        </w:tc>
        <w:tc>
          <w:tcPr>
            <w:tcW w:w="1114" w:type="dxa"/>
            <w:vMerge/>
            <w:shd w:val="clear" w:color="auto" w:fill="D9D9D9"/>
          </w:tcPr>
          <w:p w:rsidR="008E3366" w:rsidRDefault="008E3366" w:rsidP="00770F85">
            <w:pPr>
              <w:jc w:val="center"/>
              <w:rPr>
                <w:b/>
                <w:bCs/>
                <w:sz w:val="22"/>
              </w:rPr>
            </w:pPr>
          </w:p>
        </w:tc>
        <w:tc>
          <w:tcPr>
            <w:tcW w:w="1625" w:type="dxa"/>
            <w:shd w:val="clear" w:color="auto" w:fill="D9D9D9"/>
            <w:vAlign w:val="center"/>
          </w:tcPr>
          <w:p w:rsidR="008E3366" w:rsidRDefault="008E3366" w:rsidP="00770F85">
            <w:pPr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Signature</w:t>
            </w:r>
          </w:p>
        </w:tc>
        <w:tc>
          <w:tcPr>
            <w:tcW w:w="1600" w:type="dxa"/>
            <w:shd w:val="clear" w:color="auto" w:fill="D9D9D9"/>
            <w:vAlign w:val="center"/>
          </w:tcPr>
          <w:p w:rsidR="008E3366" w:rsidRDefault="008E3366" w:rsidP="00770F85">
            <w:pPr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Print Name</w:t>
            </w:r>
          </w:p>
        </w:tc>
        <w:tc>
          <w:tcPr>
            <w:tcW w:w="1885" w:type="dxa"/>
            <w:shd w:val="clear" w:color="auto" w:fill="D9D9D9"/>
            <w:vAlign w:val="center"/>
          </w:tcPr>
          <w:p w:rsidR="008E3366" w:rsidRDefault="008E3366" w:rsidP="00770F85">
            <w:pPr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Signature</w:t>
            </w:r>
          </w:p>
        </w:tc>
        <w:tc>
          <w:tcPr>
            <w:tcW w:w="1716" w:type="dxa"/>
            <w:shd w:val="clear" w:color="auto" w:fill="D9D9D9"/>
            <w:vAlign w:val="center"/>
          </w:tcPr>
          <w:p w:rsidR="008E3366" w:rsidRDefault="008E3366" w:rsidP="00770F85">
            <w:pPr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Print Name</w:t>
            </w:r>
          </w:p>
        </w:tc>
      </w:tr>
      <w:tr w:rsidR="00AB7E46" w:rsidTr="003764C8">
        <w:trPr>
          <w:trHeight w:val="510"/>
        </w:trPr>
        <w:tc>
          <w:tcPr>
            <w:tcW w:w="1076" w:type="dxa"/>
            <w:vAlign w:val="center"/>
          </w:tcPr>
          <w:p w:rsidR="00AB7E46" w:rsidRDefault="00AB7E46" w:rsidP="008E3366"/>
        </w:tc>
        <w:tc>
          <w:tcPr>
            <w:tcW w:w="1114" w:type="dxa"/>
            <w:vAlign w:val="center"/>
          </w:tcPr>
          <w:p w:rsidR="00AB7E46" w:rsidRDefault="00AB7E46" w:rsidP="008E3366">
            <w:pPr>
              <w:jc w:val="center"/>
            </w:pPr>
          </w:p>
        </w:tc>
        <w:tc>
          <w:tcPr>
            <w:tcW w:w="1625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600" w:type="dxa"/>
            <w:vAlign w:val="center"/>
          </w:tcPr>
          <w:p w:rsidR="00AB7E46" w:rsidRDefault="00AB7E46" w:rsidP="008E3366">
            <w:pPr>
              <w:jc w:val="center"/>
            </w:pPr>
          </w:p>
        </w:tc>
        <w:tc>
          <w:tcPr>
            <w:tcW w:w="1885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716" w:type="dxa"/>
            <w:vAlign w:val="center"/>
          </w:tcPr>
          <w:p w:rsidR="00AB7E46" w:rsidRDefault="00AB7E46" w:rsidP="008E3366">
            <w:pPr>
              <w:jc w:val="center"/>
            </w:pPr>
          </w:p>
        </w:tc>
      </w:tr>
      <w:tr w:rsidR="00AB7E46" w:rsidTr="003764C8">
        <w:trPr>
          <w:trHeight w:val="510"/>
        </w:trPr>
        <w:tc>
          <w:tcPr>
            <w:tcW w:w="1076" w:type="dxa"/>
            <w:vAlign w:val="center"/>
          </w:tcPr>
          <w:p w:rsidR="00AB7E46" w:rsidRDefault="00AB7E46" w:rsidP="008E3366"/>
        </w:tc>
        <w:tc>
          <w:tcPr>
            <w:tcW w:w="1114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625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600" w:type="dxa"/>
            <w:vAlign w:val="center"/>
          </w:tcPr>
          <w:p w:rsidR="00AB7E46" w:rsidRDefault="00AB7E46" w:rsidP="008E3366">
            <w:pPr>
              <w:jc w:val="center"/>
            </w:pPr>
          </w:p>
        </w:tc>
        <w:tc>
          <w:tcPr>
            <w:tcW w:w="1885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716" w:type="dxa"/>
            <w:vAlign w:val="center"/>
          </w:tcPr>
          <w:p w:rsidR="00AB7E46" w:rsidRDefault="00AB7E46" w:rsidP="008E3366">
            <w:pPr>
              <w:jc w:val="center"/>
            </w:pPr>
          </w:p>
        </w:tc>
      </w:tr>
      <w:tr w:rsidR="00AB7E46" w:rsidTr="003764C8">
        <w:trPr>
          <w:trHeight w:val="510"/>
        </w:trPr>
        <w:tc>
          <w:tcPr>
            <w:tcW w:w="1076" w:type="dxa"/>
            <w:vAlign w:val="center"/>
          </w:tcPr>
          <w:p w:rsidR="00AB7E46" w:rsidRDefault="00AB7E46" w:rsidP="008E3366"/>
        </w:tc>
        <w:tc>
          <w:tcPr>
            <w:tcW w:w="1114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625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600" w:type="dxa"/>
            <w:vAlign w:val="center"/>
          </w:tcPr>
          <w:p w:rsidR="00AB7E46" w:rsidRDefault="00AB7E46" w:rsidP="008E3366">
            <w:pPr>
              <w:jc w:val="center"/>
            </w:pPr>
          </w:p>
        </w:tc>
        <w:tc>
          <w:tcPr>
            <w:tcW w:w="1885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716" w:type="dxa"/>
            <w:vAlign w:val="center"/>
          </w:tcPr>
          <w:p w:rsidR="00AB7E46" w:rsidRDefault="00AB7E46" w:rsidP="008E3366">
            <w:pPr>
              <w:jc w:val="center"/>
            </w:pPr>
          </w:p>
        </w:tc>
      </w:tr>
      <w:tr w:rsidR="00AB7E46" w:rsidTr="003764C8">
        <w:trPr>
          <w:trHeight w:val="510"/>
        </w:trPr>
        <w:tc>
          <w:tcPr>
            <w:tcW w:w="1076" w:type="dxa"/>
            <w:vAlign w:val="center"/>
          </w:tcPr>
          <w:p w:rsidR="00AB7E46" w:rsidRDefault="00AB7E46" w:rsidP="008E3366"/>
        </w:tc>
        <w:tc>
          <w:tcPr>
            <w:tcW w:w="1114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625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600" w:type="dxa"/>
            <w:vAlign w:val="center"/>
          </w:tcPr>
          <w:p w:rsidR="00AB7E46" w:rsidRDefault="00AB7E46" w:rsidP="008E3366">
            <w:pPr>
              <w:jc w:val="center"/>
            </w:pPr>
          </w:p>
        </w:tc>
        <w:tc>
          <w:tcPr>
            <w:tcW w:w="1885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716" w:type="dxa"/>
            <w:vAlign w:val="center"/>
          </w:tcPr>
          <w:p w:rsidR="00AB7E46" w:rsidRDefault="00AB7E46" w:rsidP="008E3366">
            <w:pPr>
              <w:jc w:val="center"/>
            </w:pPr>
          </w:p>
        </w:tc>
      </w:tr>
      <w:tr w:rsidR="00AB7E46" w:rsidTr="003764C8">
        <w:trPr>
          <w:trHeight w:val="510"/>
        </w:trPr>
        <w:tc>
          <w:tcPr>
            <w:tcW w:w="1076" w:type="dxa"/>
            <w:vAlign w:val="center"/>
          </w:tcPr>
          <w:p w:rsidR="00AB7E46" w:rsidRDefault="00AB7E46" w:rsidP="008E3366"/>
        </w:tc>
        <w:tc>
          <w:tcPr>
            <w:tcW w:w="1114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625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600" w:type="dxa"/>
            <w:vAlign w:val="center"/>
          </w:tcPr>
          <w:p w:rsidR="00AB7E46" w:rsidRDefault="00AB7E46" w:rsidP="008E3366">
            <w:pPr>
              <w:jc w:val="center"/>
            </w:pPr>
          </w:p>
        </w:tc>
        <w:tc>
          <w:tcPr>
            <w:tcW w:w="1885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716" w:type="dxa"/>
            <w:vAlign w:val="center"/>
          </w:tcPr>
          <w:p w:rsidR="00AB7E46" w:rsidRDefault="00AB7E46" w:rsidP="008E3366">
            <w:pPr>
              <w:jc w:val="center"/>
            </w:pPr>
          </w:p>
        </w:tc>
      </w:tr>
      <w:tr w:rsidR="00AB7E46" w:rsidTr="003764C8">
        <w:trPr>
          <w:trHeight w:val="510"/>
        </w:trPr>
        <w:tc>
          <w:tcPr>
            <w:tcW w:w="1076" w:type="dxa"/>
            <w:vAlign w:val="center"/>
          </w:tcPr>
          <w:p w:rsidR="00AB7E46" w:rsidRDefault="00AB7E46" w:rsidP="008E3366"/>
        </w:tc>
        <w:tc>
          <w:tcPr>
            <w:tcW w:w="1114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625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600" w:type="dxa"/>
            <w:vAlign w:val="center"/>
          </w:tcPr>
          <w:p w:rsidR="00AB7E46" w:rsidRDefault="00AB7E46" w:rsidP="008E3366">
            <w:pPr>
              <w:jc w:val="center"/>
            </w:pPr>
          </w:p>
        </w:tc>
        <w:tc>
          <w:tcPr>
            <w:tcW w:w="1885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716" w:type="dxa"/>
            <w:vAlign w:val="center"/>
          </w:tcPr>
          <w:p w:rsidR="00AB7E46" w:rsidRDefault="00AB7E46" w:rsidP="008E3366">
            <w:pPr>
              <w:jc w:val="center"/>
            </w:pPr>
          </w:p>
        </w:tc>
      </w:tr>
      <w:tr w:rsidR="00AB7E46" w:rsidTr="003764C8">
        <w:trPr>
          <w:trHeight w:val="510"/>
        </w:trPr>
        <w:tc>
          <w:tcPr>
            <w:tcW w:w="1076" w:type="dxa"/>
            <w:vAlign w:val="center"/>
          </w:tcPr>
          <w:p w:rsidR="00AB7E46" w:rsidRDefault="00AB7E46" w:rsidP="008E3366"/>
        </w:tc>
        <w:tc>
          <w:tcPr>
            <w:tcW w:w="1114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625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600" w:type="dxa"/>
            <w:vAlign w:val="center"/>
          </w:tcPr>
          <w:p w:rsidR="00AB7E46" w:rsidRDefault="00AB7E46" w:rsidP="008E3366">
            <w:pPr>
              <w:jc w:val="center"/>
            </w:pPr>
          </w:p>
        </w:tc>
        <w:tc>
          <w:tcPr>
            <w:tcW w:w="1885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716" w:type="dxa"/>
            <w:vAlign w:val="center"/>
          </w:tcPr>
          <w:p w:rsidR="00AB7E46" w:rsidRDefault="00AB7E46" w:rsidP="008E3366">
            <w:pPr>
              <w:jc w:val="center"/>
            </w:pPr>
          </w:p>
        </w:tc>
      </w:tr>
      <w:tr w:rsidR="00AB7E46" w:rsidTr="003764C8">
        <w:trPr>
          <w:trHeight w:val="510"/>
        </w:trPr>
        <w:tc>
          <w:tcPr>
            <w:tcW w:w="1076" w:type="dxa"/>
            <w:vAlign w:val="center"/>
          </w:tcPr>
          <w:p w:rsidR="00AB7E46" w:rsidRDefault="00AB7E46" w:rsidP="008E3366"/>
        </w:tc>
        <w:tc>
          <w:tcPr>
            <w:tcW w:w="1114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625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600" w:type="dxa"/>
            <w:vAlign w:val="center"/>
          </w:tcPr>
          <w:p w:rsidR="00AB7E46" w:rsidRDefault="00AB7E46" w:rsidP="008E3366">
            <w:pPr>
              <w:jc w:val="center"/>
            </w:pPr>
          </w:p>
        </w:tc>
        <w:tc>
          <w:tcPr>
            <w:tcW w:w="1885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716" w:type="dxa"/>
            <w:vAlign w:val="center"/>
          </w:tcPr>
          <w:p w:rsidR="00AB7E46" w:rsidRDefault="00AB7E46" w:rsidP="008E3366">
            <w:pPr>
              <w:jc w:val="center"/>
            </w:pPr>
          </w:p>
        </w:tc>
      </w:tr>
      <w:tr w:rsidR="00AB7E46" w:rsidTr="003764C8">
        <w:trPr>
          <w:trHeight w:val="510"/>
        </w:trPr>
        <w:tc>
          <w:tcPr>
            <w:tcW w:w="1076" w:type="dxa"/>
            <w:vAlign w:val="center"/>
          </w:tcPr>
          <w:p w:rsidR="00AB7E46" w:rsidRDefault="00AB7E46" w:rsidP="008E3366"/>
        </w:tc>
        <w:tc>
          <w:tcPr>
            <w:tcW w:w="1114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625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600" w:type="dxa"/>
            <w:vAlign w:val="center"/>
          </w:tcPr>
          <w:p w:rsidR="00AB7E46" w:rsidRDefault="00AB7E46" w:rsidP="008E3366">
            <w:pPr>
              <w:jc w:val="center"/>
            </w:pPr>
          </w:p>
        </w:tc>
        <w:tc>
          <w:tcPr>
            <w:tcW w:w="1885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716" w:type="dxa"/>
            <w:vAlign w:val="center"/>
          </w:tcPr>
          <w:p w:rsidR="00AB7E46" w:rsidRDefault="00AB7E46" w:rsidP="008E3366">
            <w:pPr>
              <w:jc w:val="center"/>
            </w:pPr>
          </w:p>
        </w:tc>
      </w:tr>
      <w:tr w:rsidR="00AB7E46" w:rsidTr="003764C8">
        <w:trPr>
          <w:trHeight w:val="510"/>
        </w:trPr>
        <w:tc>
          <w:tcPr>
            <w:tcW w:w="1076" w:type="dxa"/>
            <w:vAlign w:val="center"/>
          </w:tcPr>
          <w:p w:rsidR="00AB7E46" w:rsidRDefault="00AB7E46" w:rsidP="008E3366"/>
        </w:tc>
        <w:tc>
          <w:tcPr>
            <w:tcW w:w="1114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625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600" w:type="dxa"/>
            <w:vAlign w:val="center"/>
          </w:tcPr>
          <w:p w:rsidR="00AB7E46" w:rsidRDefault="00AB7E46" w:rsidP="008E3366">
            <w:pPr>
              <w:jc w:val="center"/>
            </w:pPr>
          </w:p>
        </w:tc>
        <w:tc>
          <w:tcPr>
            <w:tcW w:w="1885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716" w:type="dxa"/>
            <w:vAlign w:val="center"/>
          </w:tcPr>
          <w:p w:rsidR="00AB7E46" w:rsidRDefault="00AB7E46" w:rsidP="008E3366">
            <w:pPr>
              <w:jc w:val="center"/>
            </w:pPr>
          </w:p>
        </w:tc>
      </w:tr>
      <w:tr w:rsidR="00AB7E46" w:rsidTr="003764C8">
        <w:trPr>
          <w:trHeight w:val="510"/>
        </w:trPr>
        <w:tc>
          <w:tcPr>
            <w:tcW w:w="1076" w:type="dxa"/>
            <w:vAlign w:val="center"/>
          </w:tcPr>
          <w:p w:rsidR="00AB7E46" w:rsidRDefault="00AB7E46" w:rsidP="008E3366"/>
        </w:tc>
        <w:tc>
          <w:tcPr>
            <w:tcW w:w="1114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625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600" w:type="dxa"/>
            <w:vAlign w:val="center"/>
          </w:tcPr>
          <w:p w:rsidR="00AB7E46" w:rsidRDefault="00AB7E46" w:rsidP="008E3366">
            <w:pPr>
              <w:jc w:val="center"/>
            </w:pPr>
          </w:p>
        </w:tc>
        <w:tc>
          <w:tcPr>
            <w:tcW w:w="1885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716" w:type="dxa"/>
            <w:vAlign w:val="center"/>
          </w:tcPr>
          <w:p w:rsidR="00AB7E46" w:rsidRDefault="00AB7E46" w:rsidP="008E3366">
            <w:pPr>
              <w:jc w:val="center"/>
            </w:pPr>
          </w:p>
        </w:tc>
      </w:tr>
      <w:tr w:rsidR="00AB7E46" w:rsidTr="003764C8">
        <w:trPr>
          <w:trHeight w:val="510"/>
        </w:trPr>
        <w:tc>
          <w:tcPr>
            <w:tcW w:w="1076" w:type="dxa"/>
            <w:vAlign w:val="center"/>
          </w:tcPr>
          <w:p w:rsidR="00AB7E46" w:rsidRDefault="00AB7E46" w:rsidP="008E3366"/>
        </w:tc>
        <w:tc>
          <w:tcPr>
            <w:tcW w:w="1114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625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600" w:type="dxa"/>
            <w:vAlign w:val="center"/>
          </w:tcPr>
          <w:p w:rsidR="00AB7E46" w:rsidRDefault="00AB7E46" w:rsidP="008E3366">
            <w:pPr>
              <w:jc w:val="center"/>
            </w:pPr>
          </w:p>
        </w:tc>
        <w:tc>
          <w:tcPr>
            <w:tcW w:w="1885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716" w:type="dxa"/>
            <w:vAlign w:val="center"/>
          </w:tcPr>
          <w:p w:rsidR="00AB7E46" w:rsidRDefault="00AB7E46" w:rsidP="008E3366">
            <w:pPr>
              <w:jc w:val="center"/>
            </w:pPr>
          </w:p>
        </w:tc>
      </w:tr>
      <w:tr w:rsidR="00AB7E46" w:rsidTr="003764C8">
        <w:trPr>
          <w:trHeight w:val="510"/>
        </w:trPr>
        <w:tc>
          <w:tcPr>
            <w:tcW w:w="1076" w:type="dxa"/>
            <w:vAlign w:val="center"/>
          </w:tcPr>
          <w:p w:rsidR="00AB7E46" w:rsidRDefault="00AB7E46" w:rsidP="008E3366"/>
        </w:tc>
        <w:tc>
          <w:tcPr>
            <w:tcW w:w="1114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625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600" w:type="dxa"/>
            <w:vAlign w:val="center"/>
          </w:tcPr>
          <w:p w:rsidR="00AB7E46" w:rsidRDefault="00AB7E46" w:rsidP="008E3366">
            <w:pPr>
              <w:jc w:val="center"/>
            </w:pPr>
          </w:p>
        </w:tc>
        <w:tc>
          <w:tcPr>
            <w:tcW w:w="1885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716" w:type="dxa"/>
            <w:vAlign w:val="center"/>
          </w:tcPr>
          <w:p w:rsidR="00AB7E46" w:rsidRDefault="00AB7E46" w:rsidP="008E3366">
            <w:pPr>
              <w:jc w:val="center"/>
            </w:pPr>
          </w:p>
        </w:tc>
      </w:tr>
      <w:tr w:rsidR="00AB7E46" w:rsidTr="003764C8">
        <w:trPr>
          <w:trHeight w:val="510"/>
        </w:trPr>
        <w:tc>
          <w:tcPr>
            <w:tcW w:w="1076" w:type="dxa"/>
            <w:vAlign w:val="center"/>
          </w:tcPr>
          <w:p w:rsidR="00AB7E46" w:rsidRDefault="00AB7E46" w:rsidP="008E3366"/>
        </w:tc>
        <w:tc>
          <w:tcPr>
            <w:tcW w:w="1114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625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600" w:type="dxa"/>
            <w:vAlign w:val="center"/>
          </w:tcPr>
          <w:p w:rsidR="00AB7E46" w:rsidRDefault="00AB7E46" w:rsidP="008E3366">
            <w:pPr>
              <w:jc w:val="center"/>
            </w:pPr>
          </w:p>
        </w:tc>
        <w:tc>
          <w:tcPr>
            <w:tcW w:w="1885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716" w:type="dxa"/>
            <w:vAlign w:val="center"/>
          </w:tcPr>
          <w:p w:rsidR="00AB7E46" w:rsidRDefault="00AB7E46" w:rsidP="008E3366">
            <w:pPr>
              <w:jc w:val="center"/>
            </w:pPr>
          </w:p>
        </w:tc>
      </w:tr>
      <w:tr w:rsidR="00AB7E46" w:rsidTr="003764C8">
        <w:trPr>
          <w:trHeight w:val="510"/>
        </w:trPr>
        <w:tc>
          <w:tcPr>
            <w:tcW w:w="1076" w:type="dxa"/>
            <w:vAlign w:val="center"/>
          </w:tcPr>
          <w:p w:rsidR="00AB7E46" w:rsidRDefault="00AB7E46" w:rsidP="008E3366"/>
        </w:tc>
        <w:tc>
          <w:tcPr>
            <w:tcW w:w="1114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625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600" w:type="dxa"/>
            <w:vAlign w:val="center"/>
          </w:tcPr>
          <w:p w:rsidR="00AB7E46" w:rsidRDefault="00AB7E46" w:rsidP="008E3366">
            <w:pPr>
              <w:jc w:val="center"/>
            </w:pPr>
          </w:p>
        </w:tc>
        <w:tc>
          <w:tcPr>
            <w:tcW w:w="1885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716" w:type="dxa"/>
            <w:vAlign w:val="center"/>
          </w:tcPr>
          <w:p w:rsidR="00AB7E46" w:rsidRDefault="00AB7E46" w:rsidP="008E3366">
            <w:pPr>
              <w:jc w:val="center"/>
            </w:pPr>
          </w:p>
        </w:tc>
      </w:tr>
      <w:tr w:rsidR="00AB7E46" w:rsidTr="003764C8">
        <w:trPr>
          <w:trHeight w:val="510"/>
        </w:trPr>
        <w:tc>
          <w:tcPr>
            <w:tcW w:w="1076" w:type="dxa"/>
            <w:vAlign w:val="center"/>
          </w:tcPr>
          <w:p w:rsidR="00AB7E46" w:rsidRDefault="00AB7E46" w:rsidP="008E3366"/>
        </w:tc>
        <w:tc>
          <w:tcPr>
            <w:tcW w:w="1114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625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600" w:type="dxa"/>
            <w:vAlign w:val="center"/>
          </w:tcPr>
          <w:p w:rsidR="00AB7E46" w:rsidRDefault="00AB7E46" w:rsidP="008E3366">
            <w:pPr>
              <w:jc w:val="center"/>
            </w:pPr>
          </w:p>
        </w:tc>
        <w:tc>
          <w:tcPr>
            <w:tcW w:w="1885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716" w:type="dxa"/>
            <w:vAlign w:val="center"/>
          </w:tcPr>
          <w:p w:rsidR="00AB7E46" w:rsidRDefault="00AB7E46" w:rsidP="008E3366">
            <w:pPr>
              <w:jc w:val="center"/>
            </w:pPr>
          </w:p>
        </w:tc>
      </w:tr>
      <w:tr w:rsidR="00AB7E46" w:rsidTr="003764C8">
        <w:trPr>
          <w:trHeight w:val="510"/>
        </w:trPr>
        <w:tc>
          <w:tcPr>
            <w:tcW w:w="1076" w:type="dxa"/>
            <w:vAlign w:val="center"/>
          </w:tcPr>
          <w:p w:rsidR="00AB7E46" w:rsidRDefault="00AB7E46" w:rsidP="008E3366"/>
        </w:tc>
        <w:tc>
          <w:tcPr>
            <w:tcW w:w="1114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625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600" w:type="dxa"/>
            <w:vAlign w:val="center"/>
          </w:tcPr>
          <w:p w:rsidR="00AB7E46" w:rsidRDefault="00AB7E46" w:rsidP="008E3366">
            <w:pPr>
              <w:jc w:val="center"/>
            </w:pPr>
          </w:p>
        </w:tc>
        <w:tc>
          <w:tcPr>
            <w:tcW w:w="1885" w:type="dxa"/>
          </w:tcPr>
          <w:p w:rsidR="00AB7E46" w:rsidRDefault="00AB7E46" w:rsidP="00770F85">
            <w:pPr>
              <w:jc w:val="both"/>
            </w:pPr>
          </w:p>
        </w:tc>
        <w:tc>
          <w:tcPr>
            <w:tcW w:w="1716" w:type="dxa"/>
            <w:vAlign w:val="center"/>
          </w:tcPr>
          <w:p w:rsidR="00AB7E46" w:rsidRDefault="00AB7E46" w:rsidP="008E3366">
            <w:pPr>
              <w:jc w:val="center"/>
            </w:pPr>
          </w:p>
        </w:tc>
      </w:tr>
      <w:tr w:rsidR="003764C8" w:rsidTr="003764C8">
        <w:trPr>
          <w:trHeight w:val="510"/>
        </w:trPr>
        <w:tc>
          <w:tcPr>
            <w:tcW w:w="1076" w:type="dxa"/>
            <w:vAlign w:val="center"/>
          </w:tcPr>
          <w:p w:rsidR="003764C8" w:rsidRDefault="003764C8" w:rsidP="008E3366"/>
        </w:tc>
        <w:tc>
          <w:tcPr>
            <w:tcW w:w="1114" w:type="dxa"/>
          </w:tcPr>
          <w:p w:rsidR="003764C8" w:rsidRDefault="003764C8" w:rsidP="00770F85">
            <w:pPr>
              <w:jc w:val="both"/>
            </w:pPr>
          </w:p>
        </w:tc>
        <w:tc>
          <w:tcPr>
            <w:tcW w:w="1625" w:type="dxa"/>
          </w:tcPr>
          <w:p w:rsidR="003764C8" w:rsidRDefault="003764C8" w:rsidP="00770F85">
            <w:pPr>
              <w:jc w:val="both"/>
            </w:pPr>
          </w:p>
        </w:tc>
        <w:tc>
          <w:tcPr>
            <w:tcW w:w="1600" w:type="dxa"/>
            <w:vAlign w:val="center"/>
          </w:tcPr>
          <w:p w:rsidR="003764C8" w:rsidRDefault="003764C8" w:rsidP="008E3366">
            <w:pPr>
              <w:jc w:val="center"/>
            </w:pPr>
          </w:p>
        </w:tc>
        <w:tc>
          <w:tcPr>
            <w:tcW w:w="1885" w:type="dxa"/>
          </w:tcPr>
          <w:p w:rsidR="003764C8" w:rsidRDefault="003764C8" w:rsidP="00770F85">
            <w:pPr>
              <w:jc w:val="both"/>
            </w:pPr>
          </w:p>
        </w:tc>
        <w:tc>
          <w:tcPr>
            <w:tcW w:w="1716" w:type="dxa"/>
            <w:vAlign w:val="center"/>
          </w:tcPr>
          <w:p w:rsidR="003764C8" w:rsidRDefault="003764C8" w:rsidP="008E3366">
            <w:pPr>
              <w:jc w:val="center"/>
            </w:pPr>
          </w:p>
        </w:tc>
      </w:tr>
      <w:tr w:rsidR="003764C8" w:rsidTr="003764C8">
        <w:trPr>
          <w:trHeight w:val="510"/>
        </w:trPr>
        <w:tc>
          <w:tcPr>
            <w:tcW w:w="1076" w:type="dxa"/>
            <w:vAlign w:val="center"/>
          </w:tcPr>
          <w:p w:rsidR="003764C8" w:rsidRDefault="003764C8" w:rsidP="008E3366"/>
        </w:tc>
        <w:tc>
          <w:tcPr>
            <w:tcW w:w="1114" w:type="dxa"/>
          </w:tcPr>
          <w:p w:rsidR="003764C8" w:rsidRDefault="003764C8" w:rsidP="00770F85">
            <w:pPr>
              <w:jc w:val="both"/>
            </w:pPr>
          </w:p>
        </w:tc>
        <w:tc>
          <w:tcPr>
            <w:tcW w:w="1625" w:type="dxa"/>
          </w:tcPr>
          <w:p w:rsidR="003764C8" w:rsidRDefault="003764C8" w:rsidP="00770F85">
            <w:pPr>
              <w:jc w:val="both"/>
            </w:pPr>
          </w:p>
        </w:tc>
        <w:tc>
          <w:tcPr>
            <w:tcW w:w="1600" w:type="dxa"/>
            <w:vAlign w:val="center"/>
          </w:tcPr>
          <w:p w:rsidR="003764C8" w:rsidRDefault="003764C8" w:rsidP="008E3366">
            <w:pPr>
              <w:jc w:val="center"/>
            </w:pPr>
          </w:p>
        </w:tc>
        <w:tc>
          <w:tcPr>
            <w:tcW w:w="1885" w:type="dxa"/>
          </w:tcPr>
          <w:p w:rsidR="003764C8" w:rsidRDefault="003764C8" w:rsidP="00770F85">
            <w:pPr>
              <w:jc w:val="both"/>
            </w:pPr>
          </w:p>
        </w:tc>
        <w:tc>
          <w:tcPr>
            <w:tcW w:w="1716" w:type="dxa"/>
            <w:vAlign w:val="center"/>
          </w:tcPr>
          <w:p w:rsidR="003764C8" w:rsidRDefault="003764C8" w:rsidP="008E3366">
            <w:pPr>
              <w:jc w:val="center"/>
            </w:pPr>
          </w:p>
        </w:tc>
      </w:tr>
    </w:tbl>
    <w:p w:rsidR="00AB7E46" w:rsidRPr="007143AE" w:rsidRDefault="00AB7E46" w:rsidP="007143AE"/>
    <w:sectPr w:rsidR="00AB7E46" w:rsidRPr="007143AE" w:rsidSect="00903F9C">
      <w:headerReference w:type="default" r:id="rId6"/>
      <w:foot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70F85" w:rsidRDefault="00770F85" w:rsidP="00AB7E46">
      <w:r>
        <w:separator/>
      </w:r>
    </w:p>
  </w:endnote>
  <w:endnote w:type="continuationSeparator" w:id="0">
    <w:p w:rsidR="00770F85" w:rsidRDefault="00770F85" w:rsidP="00AB7E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0F85" w:rsidRDefault="007143AE">
    <w:pPr>
      <w:pStyle w:val="Footer"/>
    </w:pPr>
    <w:r>
      <w:t xml:space="preserve">STRESS-L </w:t>
    </w:r>
    <w:r w:rsidR="003764C8">
      <w:t>Site Visit Log</w:t>
    </w:r>
  </w:p>
  <w:p w:rsidR="003764C8" w:rsidRDefault="003764C8">
    <w:pPr>
      <w:pStyle w:val="Footer"/>
    </w:pPr>
    <w:r>
      <w:t>Version 1.0 07 December 2017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70F85" w:rsidRDefault="00770F85" w:rsidP="00AB7E46">
      <w:r>
        <w:separator/>
      </w:r>
    </w:p>
  </w:footnote>
  <w:footnote w:type="continuationSeparator" w:id="0">
    <w:p w:rsidR="00770F85" w:rsidRDefault="00770F85" w:rsidP="00AB7E4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0F85" w:rsidRDefault="00AA3C2A" w:rsidP="00AA3C2A">
    <w:pPr>
      <w:spacing w:after="120"/>
      <w:jc w:val="center"/>
    </w:pPr>
    <w:r w:rsidRPr="007F240F">
      <w:rPr>
        <w:rFonts w:ascii="Calibri" w:eastAsia="Calibri" w:hAnsi="Calibri"/>
        <w:noProof/>
        <w:sz w:val="22"/>
        <w:szCs w:val="22"/>
        <w:lang w:eastAsia="en-GB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4796023</wp:posOffset>
          </wp:positionH>
          <wp:positionV relativeFrom="paragraph">
            <wp:posOffset>-18751</wp:posOffset>
          </wp:positionV>
          <wp:extent cx="1500505" cy="485140"/>
          <wp:effectExtent l="0" t="0" r="4445" b="0"/>
          <wp:wrapSquare wrapText="bothSides"/>
          <wp:docPr id="5" name="Picture 5" descr="M:\WMS\CTU\Emergency Care\STRESS-L\Trial Management\Trial Logo\Client final Logos\STRESS_L colour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M:\WMS\CTU\Emergency Care\STRESS-L\Trial Management\Trial Logo\Client final Logos\STRESS_L colour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00505" cy="4851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770F85" w:rsidRDefault="00770F85" w:rsidP="00AB7E46">
    <w:pPr>
      <w:pStyle w:val="Header"/>
    </w:pPr>
  </w:p>
  <w:p w:rsidR="00770F85" w:rsidRDefault="00770F85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20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7E46"/>
    <w:rsid w:val="00001470"/>
    <w:rsid w:val="00001C21"/>
    <w:rsid w:val="000217D7"/>
    <w:rsid w:val="00021902"/>
    <w:rsid w:val="00030181"/>
    <w:rsid w:val="000318A1"/>
    <w:rsid w:val="000333C5"/>
    <w:rsid w:val="00034BA6"/>
    <w:rsid w:val="000409CB"/>
    <w:rsid w:val="00041627"/>
    <w:rsid w:val="000438EB"/>
    <w:rsid w:val="00043FF8"/>
    <w:rsid w:val="0005012C"/>
    <w:rsid w:val="00050941"/>
    <w:rsid w:val="00051C9E"/>
    <w:rsid w:val="00057B8B"/>
    <w:rsid w:val="00062CD7"/>
    <w:rsid w:val="00064500"/>
    <w:rsid w:val="00067CC5"/>
    <w:rsid w:val="00070706"/>
    <w:rsid w:val="00070F97"/>
    <w:rsid w:val="0007127F"/>
    <w:rsid w:val="0007489A"/>
    <w:rsid w:val="00076333"/>
    <w:rsid w:val="0007791A"/>
    <w:rsid w:val="00082D9B"/>
    <w:rsid w:val="000852B9"/>
    <w:rsid w:val="00092452"/>
    <w:rsid w:val="00094C81"/>
    <w:rsid w:val="000A22A3"/>
    <w:rsid w:val="000A2CF5"/>
    <w:rsid w:val="000A737C"/>
    <w:rsid w:val="000B1999"/>
    <w:rsid w:val="000B4B4C"/>
    <w:rsid w:val="000B580D"/>
    <w:rsid w:val="000B7A1A"/>
    <w:rsid w:val="000C6DD3"/>
    <w:rsid w:val="000C6ED2"/>
    <w:rsid w:val="000F0C4C"/>
    <w:rsid w:val="000F1585"/>
    <w:rsid w:val="000F1AC0"/>
    <w:rsid w:val="000F2F27"/>
    <w:rsid w:val="000F4032"/>
    <w:rsid w:val="000F7A75"/>
    <w:rsid w:val="00101AB4"/>
    <w:rsid w:val="00110544"/>
    <w:rsid w:val="00113000"/>
    <w:rsid w:val="001130C0"/>
    <w:rsid w:val="0011474E"/>
    <w:rsid w:val="00117CBE"/>
    <w:rsid w:val="00123076"/>
    <w:rsid w:val="00124D1A"/>
    <w:rsid w:val="001264AD"/>
    <w:rsid w:val="001271B7"/>
    <w:rsid w:val="00131BE3"/>
    <w:rsid w:val="00132449"/>
    <w:rsid w:val="00136A19"/>
    <w:rsid w:val="0014434E"/>
    <w:rsid w:val="00154F63"/>
    <w:rsid w:val="00165A7F"/>
    <w:rsid w:val="001669C5"/>
    <w:rsid w:val="00170612"/>
    <w:rsid w:val="00171F9F"/>
    <w:rsid w:val="00174F5C"/>
    <w:rsid w:val="00181834"/>
    <w:rsid w:val="00181DAA"/>
    <w:rsid w:val="00182410"/>
    <w:rsid w:val="0018302B"/>
    <w:rsid w:val="00184C94"/>
    <w:rsid w:val="00190273"/>
    <w:rsid w:val="00197432"/>
    <w:rsid w:val="001A1280"/>
    <w:rsid w:val="001A37F1"/>
    <w:rsid w:val="001B2324"/>
    <w:rsid w:val="001B23B7"/>
    <w:rsid w:val="001B383B"/>
    <w:rsid w:val="001B3FD4"/>
    <w:rsid w:val="001B49D5"/>
    <w:rsid w:val="001B7371"/>
    <w:rsid w:val="001B7FC9"/>
    <w:rsid w:val="001C01AA"/>
    <w:rsid w:val="001C365A"/>
    <w:rsid w:val="001C69B5"/>
    <w:rsid w:val="001C726B"/>
    <w:rsid w:val="001D061C"/>
    <w:rsid w:val="001D54C0"/>
    <w:rsid w:val="001D6453"/>
    <w:rsid w:val="001D6FB0"/>
    <w:rsid w:val="001E319F"/>
    <w:rsid w:val="001E4978"/>
    <w:rsid w:val="001E57B6"/>
    <w:rsid w:val="001E7690"/>
    <w:rsid w:val="001F666B"/>
    <w:rsid w:val="001F7750"/>
    <w:rsid w:val="002007D1"/>
    <w:rsid w:val="00201A12"/>
    <w:rsid w:val="0020677F"/>
    <w:rsid w:val="00206FB0"/>
    <w:rsid w:val="002107E7"/>
    <w:rsid w:val="002139D1"/>
    <w:rsid w:val="00214957"/>
    <w:rsid w:val="00214ABC"/>
    <w:rsid w:val="0022586A"/>
    <w:rsid w:val="00226638"/>
    <w:rsid w:val="002276B4"/>
    <w:rsid w:val="0023079C"/>
    <w:rsid w:val="002361A4"/>
    <w:rsid w:val="00246935"/>
    <w:rsid w:val="0025014B"/>
    <w:rsid w:val="002502DB"/>
    <w:rsid w:val="002514D6"/>
    <w:rsid w:val="00251C1A"/>
    <w:rsid w:val="00255734"/>
    <w:rsid w:val="00260632"/>
    <w:rsid w:val="00264C19"/>
    <w:rsid w:val="002745CC"/>
    <w:rsid w:val="00281F6F"/>
    <w:rsid w:val="002853CA"/>
    <w:rsid w:val="00292E4A"/>
    <w:rsid w:val="002A063F"/>
    <w:rsid w:val="002A3C2F"/>
    <w:rsid w:val="002B5881"/>
    <w:rsid w:val="002C27C3"/>
    <w:rsid w:val="002C3371"/>
    <w:rsid w:val="002C607D"/>
    <w:rsid w:val="002D1830"/>
    <w:rsid w:val="002D3FE6"/>
    <w:rsid w:val="002D5A84"/>
    <w:rsid w:val="002E31F4"/>
    <w:rsid w:val="002E52E5"/>
    <w:rsid w:val="002E61C9"/>
    <w:rsid w:val="002F7F0B"/>
    <w:rsid w:val="00312CA3"/>
    <w:rsid w:val="0031316B"/>
    <w:rsid w:val="0031319F"/>
    <w:rsid w:val="003136F1"/>
    <w:rsid w:val="0031567A"/>
    <w:rsid w:val="003156C3"/>
    <w:rsid w:val="00320BC9"/>
    <w:rsid w:val="003248B0"/>
    <w:rsid w:val="00324C18"/>
    <w:rsid w:val="0033077F"/>
    <w:rsid w:val="0033218B"/>
    <w:rsid w:val="00332D37"/>
    <w:rsid w:val="003347A6"/>
    <w:rsid w:val="00340149"/>
    <w:rsid w:val="003414C8"/>
    <w:rsid w:val="00343F1F"/>
    <w:rsid w:val="00344B8A"/>
    <w:rsid w:val="00350AC4"/>
    <w:rsid w:val="00350BB7"/>
    <w:rsid w:val="00350EE1"/>
    <w:rsid w:val="00351F24"/>
    <w:rsid w:val="00353AC2"/>
    <w:rsid w:val="00360395"/>
    <w:rsid w:val="00370BE5"/>
    <w:rsid w:val="00375AB2"/>
    <w:rsid w:val="003764C8"/>
    <w:rsid w:val="00390329"/>
    <w:rsid w:val="00392457"/>
    <w:rsid w:val="00392800"/>
    <w:rsid w:val="00393B8A"/>
    <w:rsid w:val="003A4209"/>
    <w:rsid w:val="003A5DE7"/>
    <w:rsid w:val="003B3B2E"/>
    <w:rsid w:val="003B6E97"/>
    <w:rsid w:val="003B7F5B"/>
    <w:rsid w:val="003C0DC0"/>
    <w:rsid w:val="003C396E"/>
    <w:rsid w:val="003C3ED2"/>
    <w:rsid w:val="003C79AF"/>
    <w:rsid w:val="003D62E3"/>
    <w:rsid w:val="003E06BA"/>
    <w:rsid w:val="003E2932"/>
    <w:rsid w:val="003E5B64"/>
    <w:rsid w:val="003F1B77"/>
    <w:rsid w:val="003F44A3"/>
    <w:rsid w:val="004014B6"/>
    <w:rsid w:val="0040232C"/>
    <w:rsid w:val="00403B8F"/>
    <w:rsid w:val="0040598F"/>
    <w:rsid w:val="00411BB8"/>
    <w:rsid w:val="0041254D"/>
    <w:rsid w:val="00421508"/>
    <w:rsid w:val="00424C7E"/>
    <w:rsid w:val="00427F12"/>
    <w:rsid w:val="00430ECD"/>
    <w:rsid w:val="00432E8A"/>
    <w:rsid w:val="0043354D"/>
    <w:rsid w:val="0043385B"/>
    <w:rsid w:val="0043479A"/>
    <w:rsid w:val="00435702"/>
    <w:rsid w:val="00436D63"/>
    <w:rsid w:val="00437368"/>
    <w:rsid w:val="00441409"/>
    <w:rsid w:val="004415E7"/>
    <w:rsid w:val="00443ACE"/>
    <w:rsid w:val="004449DE"/>
    <w:rsid w:val="00445905"/>
    <w:rsid w:val="00446318"/>
    <w:rsid w:val="00447EAF"/>
    <w:rsid w:val="00456293"/>
    <w:rsid w:val="0046111D"/>
    <w:rsid w:val="00467A92"/>
    <w:rsid w:val="00470136"/>
    <w:rsid w:val="00470560"/>
    <w:rsid w:val="00473925"/>
    <w:rsid w:val="00480D57"/>
    <w:rsid w:val="00482FA6"/>
    <w:rsid w:val="00484E3F"/>
    <w:rsid w:val="0048626C"/>
    <w:rsid w:val="00486863"/>
    <w:rsid w:val="0048786E"/>
    <w:rsid w:val="00491652"/>
    <w:rsid w:val="004933F2"/>
    <w:rsid w:val="0049529C"/>
    <w:rsid w:val="0049531D"/>
    <w:rsid w:val="004959D1"/>
    <w:rsid w:val="00496393"/>
    <w:rsid w:val="004A5101"/>
    <w:rsid w:val="004B1A8A"/>
    <w:rsid w:val="004C28EB"/>
    <w:rsid w:val="004C4601"/>
    <w:rsid w:val="004C78C1"/>
    <w:rsid w:val="004D1033"/>
    <w:rsid w:val="004D2554"/>
    <w:rsid w:val="004D7E3F"/>
    <w:rsid w:val="004E4C32"/>
    <w:rsid w:val="004E7BC1"/>
    <w:rsid w:val="004F0868"/>
    <w:rsid w:val="004F1B13"/>
    <w:rsid w:val="004F1DFA"/>
    <w:rsid w:val="004F1EAB"/>
    <w:rsid w:val="004F4A1C"/>
    <w:rsid w:val="004F7EA6"/>
    <w:rsid w:val="00513B6F"/>
    <w:rsid w:val="005164DB"/>
    <w:rsid w:val="00520D93"/>
    <w:rsid w:val="00525306"/>
    <w:rsid w:val="0052650E"/>
    <w:rsid w:val="00526FCE"/>
    <w:rsid w:val="0053248A"/>
    <w:rsid w:val="005344EF"/>
    <w:rsid w:val="00542B4B"/>
    <w:rsid w:val="0054487D"/>
    <w:rsid w:val="00550D0F"/>
    <w:rsid w:val="0055240D"/>
    <w:rsid w:val="00562BFA"/>
    <w:rsid w:val="00566EC4"/>
    <w:rsid w:val="00570515"/>
    <w:rsid w:val="00570FF4"/>
    <w:rsid w:val="0057209A"/>
    <w:rsid w:val="00576638"/>
    <w:rsid w:val="00577D8E"/>
    <w:rsid w:val="00591C30"/>
    <w:rsid w:val="00593C7E"/>
    <w:rsid w:val="005943EE"/>
    <w:rsid w:val="00594E68"/>
    <w:rsid w:val="00596DE6"/>
    <w:rsid w:val="005A1EEE"/>
    <w:rsid w:val="005A2AF2"/>
    <w:rsid w:val="005A4611"/>
    <w:rsid w:val="005A4AA7"/>
    <w:rsid w:val="005B098A"/>
    <w:rsid w:val="005B347C"/>
    <w:rsid w:val="005B6457"/>
    <w:rsid w:val="005B6DEA"/>
    <w:rsid w:val="005C1638"/>
    <w:rsid w:val="005C3590"/>
    <w:rsid w:val="005C3628"/>
    <w:rsid w:val="005C5557"/>
    <w:rsid w:val="005C7A03"/>
    <w:rsid w:val="005D3A14"/>
    <w:rsid w:val="005E1214"/>
    <w:rsid w:val="005F0503"/>
    <w:rsid w:val="005F2701"/>
    <w:rsid w:val="005F64A4"/>
    <w:rsid w:val="006022D9"/>
    <w:rsid w:val="00603F54"/>
    <w:rsid w:val="0060639B"/>
    <w:rsid w:val="006117E8"/>
    <w:rsid w:val="00611E00"/>
    <w:rsid w:val="00615E2D"/>
    <w:rsid w:val="00620875"/>
    <w:rsid w:val="006228E8"/>
    <w:rsid w:val="0062428E"/>
    <w:rsid w:val="00631E79"/>
    <w:rsid w:val="0063277B"/>
    <w:rsid w:val="0063595E"/>
    <w:rsid w:val="00635DDF"/>
    <w:rsid w:val="006400B0"/>
    <w:rsid w:val="00641DFD"/>
    <w:rsid w:val="00645283"/>
    <w:rsid w:val="00646306"/>
    <w:rsid w:val="00647F36"/>
    <w:rsid w:val="006549CB"/>
    <w:rsid w:val="006619B1"/>
    <w:rsid w:val="00675A27"/>
    <w:rsid w:val="006816CC"/>
    <w:rsid w:val="0068678B"/>
    <w:rsid w:val="00686FD4"/>
    <w:rsid w:val="00692515"/>
    <w:rsid w:val="0069376B"/>
    <w:rsid w:val="00695E4C"/>
    <w:rsid w:val="006A126D"/>
    <w:rsid w:val="006A2395"/>
    <w:rsid w:val="006A53B7"/>
    <w:rsid w:val="006B109C"/>
    <w:rsid w:val="006B15D5"/>
    <w:rsid w:val="006B22BF"/>
    <w:rsid w:val="006B42E5"/>
    <w:rsid w:val="006B5547"/>
    <w:rsid w:val="006B6066"/>
    <w:rsid w:val="006D32E2"/>
    <w:rsid w:val="006D4904"/>
    <w:rsid w:val="006E2565"/>
    <w:rsid w:val="006E33B1"/>
    <w:rsid w:val="006E52B8"/>
    <w:rsid w:val="006E57FD"/>
    <w:rsid w:val="006E6F93"/>
    <w:rsid w:val="006F5EC9"/>
    <w:rsid w:val="006F6B33"/>
    <w:rsid w:val="007019B1"/>
    <w:rsid w:val="00701AB8"/>
    <w:rsid w:val="00703191"/>
    <w:rsid w:val="00704CD6"/>
    <w:rsid w:val="00706C03"/>
    <w:rsid w:val="007113FF"/>
    <w:rsid w:val="007129A3"/>
    <w:rsid w:val="007143AE"/>
    <w:rsid w:val="00714AFD"/>
    <w:rsid w:val="00716CBD"/>
    <w:rsid w:val="00716DE0"/>
    <w:rsid w:val="007202DC"/>
    <w:rsid w:val="00722FA5"/>
    <w:rsid w:val="00724003"/>
    <w:rsid w:val="00726A24"/>
    <w:rsid w:val="007277A4"/>
    <w:rsid w:val="00727EF7"/>
    <w:rsid w:val="00731008"/>
    <w:rsid w:val="00731F43"/>
    <w:rsid w:val="00732186"/>
    <w:rsid w:val="007359E9"/>
    <w:rsid w:val="007375DB"/>
    <w:rsid w:val="00740D71"/>
    <w:rsid w:val="00744EE4"/>
    <w:rsid w:val="00746985"/>
    <w:rsid w:val="00746BDE"/>
    <w:rsid w:val="00750EBA"/>
    <w:rsid w:val="00755421"/>
    <w:rsid w:val="00755490"/>
    <w:rsid w:val="0075672F"/>
    <w:rsid w:val="00763FB8"/>
    <w:rsid w:val="0076668C"/>
    <w:rsid w:val="00770BB1"/>
    <w:rsid w:val="00770F85"/>
    <w:rsid w:val="00781F33"/>
    <w:rsid w:val="007865ED"/>
    <w:rsid w:val="00790F52"/>
    <w:rsid w:val="007A061D"/>
    <w:rsid w:val="007A24DC"/>
    <w:rsid w:val="007A2B66"/>
    <w:rsid w:val="007A5779"/>
    <w:rsid w:val="007B453B"/>
    <w:rsid w:val="007C5A76"/>
    <w:rsid w:val="007C5D36"/>
    <w:rsid w:val="007C7CB3"/>
    <w:rsid w:val="007D00C5"/>
    <w:rsid w:val="007D3521"/>
    <w:rsid w:val="007D5D39"/>
    <w:rsid w:val="007E4BB4"/>
    <w:rsid w:val="008052CD"/>
    <w:rsid w:val="00806372"/>
    <w:rsid w:val="00822115"/>
    <w:rsid w:val="00822DF5"/>
    <w:rsid w:val="0082399C"/>
    <w:rsid w:val="00823DF9"/>
    <w:rsid w:val="0082433C"/>
    <w:rsid w:val="00825B1C"/>
    <w:rsid w:val="00832FB1"/>
    <w:rsid w:val="00837367"/>
    <w:rsid w:val="00846375"/>
    <w:rsid w:val="008532C1"/>
    <w:rsid w:val="00855E28"/>
    <w:rsid w:val="008560AA"/>
    <w:rsid w:val="008634EF"/>
    <w:rsid w:val="00866056"/>
    <w:rsid w:val="008677F8"/>
    <w:rsid w:val="00871413"/>
    <w:rsid w:val="00873BF9"/>
    <w:rsid w:val="00877BEB"/>
    <w:rsid w:val="008801BA"/>
    <w:rsid w:val="00880DA7"/>
    <w:rsid w:val="00882963"/>
    <w:rsid w:val="0088303D"/>
    <w:rsid w:val="00892FC7"/>
    <w:rsid w:val="008936CF"/>
    <w:rsid w:val="00894F9C"/>
    <w:rsid w:val="008A5E60"/>
    <w:rsid w:val="008A5EE2"/>
    <w:rsid w:val="008A72FF"/>
    <w:rsid w:val="008B0947"/>
    <w:rsid w:val="008B2E47"/>
    <w:rsid w:val="008B767A"/>
    <w:rsid w:val="008C535F"/>
    <w:rsid w:val="008D3A92"/>
    <w:rsid w:val="008D552F"/>
    <w:rsid w:val="008E0480"/>
    <w:rsid w:val="008E3366"/>
    <w:rsid w:val="008E675B"/>
    <w:rsid w:val="008E6868"/>
    <w:rsid w:val="008E7F84"/>
    <w:rsid w:val="008F33A0"/>
    <w:rsid w:val="00901017"/>
    <w:rsid w:val="00903F9C"/>
    <w:rsid w:val="00911D8D"/>
    <w:rsid w:val="00913F0B"/>
    <w:rsid w:val="00913FD6"/>
    <w:rsid w:val="00922AC9"/>
    <w:rsid w:val="00926681"/>
    <w:rsid w:val="00934E64"/>
    <w:rsid w:val="0093513A"/>
    <w:rsid w:val="00935DFA"/>
    <w:rsid w:val="00937F76"/>
    <w:rsid w:val="00943330"/>
    <w:rsid w:val="009435F3"/>
    <w:rsid w:val="009510E1"/>
    <w:rsid w:val="00955503"/>
    <w:rsid w:val="00955974"/>
    <w:rsid w:val="0095709C"/>
    <w:rsid w:val="0096587E"/>
    <w:rsid w:val="00966A70"/>
    <w:rsid w:val="00970F44"/>
    <w:rsid w:val="00971E8B"/>
    <w:rsid w:val="00972F2C"/>
    <w:rsid w:val="009829E6"/>
    <w:rsid w:val="00983C1A"/>
    <w:rsid w:val="00993F34"/>
    <w:rsid w:val="00996251"/>
    <w:rsid w:val="009A048E"/>
    <w:rsid w:val="009A379F"/>
    <w:rsid w:val="009B1312"/>
    <w:rsid w:val="009B1E5E"/>
    <w:rsid w:val="009B2627"/>
    <w:rsid w:val="009B360B"/>
    <w:rsid w:val="009B3944"/>
    <w:rsid w:val="009B6479"/>
    <w:rsid w:val="009B791C"/>
    <w:rsid w:val="009C523E"/>
    <w:rsid w:val="009C7577"/>
    <w:rsid w:val="009D2ACC"/>
    <w:rsid w:val="009D444D"/>
    <w:rsid w:val="009E155E"/>
    <w:rsid w:val="009F3621"/>
    <w:rsid w:val="009F770A"/>
    <w:rsid w:val="00A00882"/>
    <w:rsid w:val="00A0347C"/>
    <w:rsid w:val="00A07B08"/>
    <w:rsid w:val="00A111F6"/>
    <w:rsid w:val="00A23D88"/>
    <w:rsid w:val="00A26E7B"/>
    <w:rsid w:val="00A3203B"/>
    <w:rsid w:val="00A32910"/>
    <w:rsid w:val="00A416D4"/>
    <w:rsid w:val="00A4486E"/>
    <w:rsid w:val="00A5162E"/>
    <w:rsid w:val="00A54B8C"/>
    <w:rsid w:val="00A575D8"/>
    <w:rsid w:val="00A6400C"/>
    <w:rsid w:val="00A65843"/>
    <w:rsid w:val="00A65B83"/>
    <w:rsid w:val="00A7129C"/>
    <w:rsid w:val="00A72090"/>
    <w:rsid w:val="00A74DE6"/>
    <w:rsid w:val="00A7566E"/>
    <w:rsid w:val="00A773AF"/>
    <w:rsid w:val="00A804BB"/>
    <w:rsid w:val="00A84C61"/>
    <w:rsid w:val="00A9350F"/>
    <w:rsid w:val="00A94F79"/>
    <w:rsid w:val="00AA046C"/>
    <w:rsid w:val="00AA3C2A"/>
    <w:rsid w:val="00AA690A"/>
    <w:rsid w:val="00AA6EE8"/>
    <w:rsid w:val="00AA7F63"/>
    <w:rsid w:val="00AB7E46"/>
    <w:rsid w:val="00AC16FB"/>
    <w:rsid w:val="00AC3BA5"/>
    <w:rsid w:val="00AC51E4"/>
    <w:rsid w:val="00AC628F"/>
    <w:rsid w:val="00AD23D0"/>
    <w:rsid w:val="00AD4B98"/>
    <w:rsid w:val="00AD74AC"/>
    <w:rsid w:val="00AE0663"/>
    <w:rsid w:val="00AE1233"/>
    <w:rsid w:val="00AE1581"/>
    <w:rsid w:val="00AE653E"/>
    <w:rsid w:val="00AF0B5F"/>
    <w:rsid w:val="00AF0F6F"/>
    <w:rsid w:val="00AF1030"/>
    <w:rsid w:val="00AF3821"/>
    <w:rsid w:val="00B01FC6"/>
    <w:rsid w:val="00B0257E"/>
    <w:rsid w:val="00B10569"/>
    <w:rsid w:val="00B1193F"/>
    <w:rsid w:val="00B16191"/>
    <w:rsid w:val="00B22F87"/>
    <w:rsid w:val="00B26A01"/>
    <w:rsid w:val="00B32FD6"/>
    <w:rsid w:val="00B366D3"/>
    <w:rsid w:val="00B37320"/>
    <w:rsid w:val="00B40005"/>
    <w:rsid w:val="00B44AE5"/>
    <w:rsid w:val="00B462B1"/>
    <w:rsid w:val="00B46D62"/>
    <w:rsid w:val="00B512EF"/>
    <w:rsid w:val="00B52972"/>
    <w:rsid w:val="00B5461F"/>
    <w:rsid w:val="00B54DA9"/>
    <w:rsid w:val="00B55BE0"/>
    <w:rsid w:val="00B564C8"/>
    <w:rsid w:val="00B56879"/>
    <w:rsid w:val="00B70231"/>
    <w:rsid w:val="00B77997"/>
    <w:rsid w:val="00B77FA4"/>
    <w:rsid w:val="00B80EC8"/>
    <w:rsid w:val="00B829E2"/>
    <w:rsid w:val="00B83465"/>
    <w:rsid w:val="00B90AF5"/>
    <w:rsid w:val="00B93975"/>
    <w:rsid w:val="00BA0218"/>
    <w:rsid w:val="00BA06ED"/>
    <w:rsid w:val="00BB6F5C"/>
    <w:rsid w:val="00BC227D"/>
    <w:rsid w:val="00BC22E6"/>
    <w:rsid w:val="00BD0A1B"/>
    <w:rsid w:val="00BD4835"/>
    <w:rsid w:val="00BD676B"/>
    <w:rsid w:val="00BD7310"/>
    <w:rsid w:val="00BE1956"/>
    <w:rsid w:val="00BE1B32"/>
    <w:rsid w:val="00BE569B"/>
    <w:rsid w:val="00BE56A6"/>
    <w:rsid w:val="00BE65D1"/>
    <w:rsid w:val="00BE6680"/>
    <w:rsid w:val="00BF2567"/>
    <w:rsid w:val="00BF4C8D"/>
    <w:rsid w:val="00BF6CD6"/>
    <w:rsid w:val="00C01005"/>
    <w:rsid w:val="00C0352F"/>
    <w:rsid w:val="00C0557D"/>
    <w:rsid w:val="00C0691D"/>
    <w:rsid w:val="00C11764"/>
    <w:rsid w:val="00C11B0A"/>
    <w:rsid w:val="00C11B9F"/>
    <w:rsid w:val="00C179FD"/>
    <w:rsid w:val="00C219A7"/>
    <w:rsid w:val="00C2323C"/>
    <w:rsid w:val="00C30CBA"/>
    <w:rsid w:val="00C32FF2"/>
    <w:rsid w:val="00C35E4B"/>
    <w:rsid w:val="00C44B55"/>
    <w:rsid w:val="00C51631"/>
    <w:rsid w:val="00C520C8"/>
    <w:rsid w:val="00C56ED0"/>
    <w:rsid w:val="00C57C83"/>
    <w:rsid w:val="00C61679"/>
    <w:rsid w:val="00C61C50"/>
    <w:rsid w:val="00C65997"/>
    <w:rsid w:val="00C67DF6"/>
    <w:rsid w:val="00C71F28"/>
    <w:rsid w:val="00C73A7B"/>
    <w:rsid w:val="00C84AF3"/>
    <w:rsid w:val="00C87616"/>
    <w:rsid w:val="00C91B5A"/>
    <w:rsid w:val="00CA6025"/>
    <w:rsid w:val="00CA7775"/>
    <w:rsid w:val="00CA7E0A"/>
    <w:rsid w:val="00CB7F7D"/>
    <w:rsid w:val="00CC026F"/>
    <w:rsid w:val="00CC0A80"/>
    <w:rsid w:val="00CC453F"/>
    <w:rsid w:val="00CC730C"/>
    <w:rsid w:val="00CD1DCE"/>
    <w:rsid w:val="00CD37DF"/>
    <w:rsid w:val="00CD41C8"/>
    <w:rsid w:val="00CD4BB7"/>
    <w:rsid w:val="00CE06DD"/>
    <w:rsid w:val="00CE145B"/>
    <w:rsid w:val="00CE46C4"/>
    <w:rsid w:val="00CF2528"/>
    <w:rsid w:val="00CF30EF"/>
    <w:rsid w:val="00CF44F4"/>
    <w:rsid w:val="00CF55A8"/>
    <w:rsid w:val="00CF723A"/>
    <w:rsid w:val="00D02840"/>
    <w:rsid w:val="00D0292B"/>
    <w:rsid w:val="00D02BAF"/>
    <w:rsid w:val="00D0387E"/>
    <w:rsid w:val="00D052A2"/>
    <w:rsid w:val="00D059FD"/>
    <w:rsid w:val="00D16AFB"/>
    <w:rsid w:val="00D17492"/>
    <w:rsid w:val="00D17575"/>
    <w:rsid w:val="00D204BB"/>
    <w:rsid w:val="00D208F9"/>
    <w:rsid w:val="00D2223C"/>
    <w:rsid w:val="00D2689D"/>
    <w:rsid w:val="00D271DF"/>
    <w:rsid w:val="00D30E82"/>
    <w:rsid w:val="00D51B36"/>
    <w:rsid w:val="00D615F7"/>
    <w:rsid w:val="00D65FB1"/>
    <w:rsid w:val="00D662C6"/>
    <w:rsid w:val="00D731A5"/>
    <w:rsid w:val="00D73AA1"/>
    <w:rsid w:val="00D742DE"/>
    <w:rsid w:val="00D753E0"/>
    <w:rsid w:val="00D75DD8"/>
    <w:rsid w:val="00D81ED4"/>
    <w:rsid w:val="00D82BB7"/>
    <w:rsid w:val="00D83F29"/>
    <w:rsid w:val="00D87C27"/>
    <w:rsid w:val="00D91539"/>
    <w:rsid w:val="00D92985"/>
    <w:rsid w:val="00D92F16"/>
    <w:rsid w:val="00D93EB8"/>
    <w:rsid w:val="00D965B0"/>
    <w:rsid w:val="00D96AEF"/>
    <w:rsid w:val="00DA12B6"/>
    <w:rsid w:val="00DA2516"/>
    <w:rsid w:val="00DA3C7D"/>
    <w:rsid w:val="00DA40B5"/>
    <w:rsid w:val="00DB6809"/>
    <w:rsid w:val="00DB73A9"/>
    <w:rsid w:val="00DC1898"/>
    <w:rsid w:val="00DC64D0"/>
    <w:rsid w:val="00DE2DB3"/>
    <w:rsid w:val="00DE4450"/>
    <w:rsid w:val="00DE711E"/>
    <w:rsid w:val="00DF2DF5"/>
    <w:rsid w:val="00E02870"/>
    <w:rsid w:val="00E0658E"/>
    <w:rsid w:val="00E31D7F"/>
    <w:rsid w:val="00E36390"/>
    <w:rsid w:val="00E41958"/>
    <w:rsid w:val="00E41F81"/>
    <w:rsid w:val="00E504FF"/>
    <w:rsid w:val="00E517CE"/>
    <w:rsid w:val="00E529C3"/>
    <w:rsid w:val="00E52AC8"/>
    <w:rsid w:val="00E54C75"/>
    <w:rsid w:val="00E56DCC"/>
    <w:rsid w:val="00E62D48"/>
    <w:rsid w:val="00E67E23"/>
    <w:rsid w:val="00E70A8C"/>
    <w:rsid w:val="00E72A6E"/>
    <w:rsid w:val="00E7762F"/>
    <w:rsid w:val="00E80668"/>
    <w:rsid w:val="00E8342F"/>
    <w:rsid w:val="00E83EB3"/>
    <w:rsid w:val="00E9011D"/>
    <w:rsid w:val="00E9226B"/>
    <w:rsid w:val="00E9460C"/>
    <w:rsid w:val="00E9779A"/>
    <w:rsid w:val="00EA2E4B"/>
    <w:rsid w:val="00EA4403"/>
    <w:rsid w:val="00EB3BAF"/>
    <w:rsid w:val="00EB427A"/>
    <w:rsid w:val="00EC6824"/>
    <w:rsid w:val="00EC7D36"/>
    <w:rsid w:val="00ED4AB6"/>
    <w:rsid w:val="00ED5C46"/>
    <w:rsid w:val="00EE18DD"/>
    <w:rsid w:val="00EE19A0"/>
    <w:rsid w:val="00EE232F"/>
    <w:rsid w:val="00EE257E"/>
    <w:rsid w:val="00EF43B1"/>
    <w:rsid w:val="00F00924"/>
    <w:rsid w:val="00F01F34"/>
    <w:rsid w:val="00F01FA7"/>
    <w:rsid w:val="00F055ED"/>
    <w:rsid w:val="00F05808"/>
    <w:rsid w:val="00F06E6A"/>
    <w:rsid w:val="00F100D7"/>
    <w:rsid w:val="00F22C19"/>
    <w:rsid w:val="00F267C9"/>
    <w:rsid w:val="00F30BD4"/>
    <w:rsid w:val="00F31969"/>
    <w:rsid w:val="00F33151"/>
    <w:rsid w:val="00F3488D"/>
    <w:rsid w:val="00F3653C"/>
    <w:rsid w:val="00F37103"/>
    <w:rsid w:val="00F45689"/>
    <w:rsid w:val="00F500E2"/>
    <w:rsid w:val="00F51573"/>
    <w:rsid w:val="00F5187A"/>
    <w:rsid w:val="00F535F4"/>
    <w:rsid w:val="00F53CB1"/>
    <w:rsid w:val="00F55654"/>
    <w:rsid w:val="00F75A36"/>
    <w:rsid w:val="00F779A4"/>
    <w:rsid w:val="00F816A9"/>
    <w:rsid w:val="00F846CF"/>
    <w:rsid w:val="00F8792B"/>
    <w:rsid w:val="00F9069F"/>
    <w:rsid w:val="00F913C8"/>
    <w:rsid w:val="00F97C2F"/>
    <w:rsid w:val="00F97F1E"/>
    <w:rsid w:val="00FA4472"/>
    <w:rsid w:val="00FA453C"/>
    <w:rsid w:val="00FB252C"/>
    <w:rsid w:val="00FB33E6"/>
    <w:rsid w:val="00FB4005"/>
    <w:rsid w:val="00FB640A"/>
    <w:rsid w:val="00FB6D17"/>
    <w:rsid w:val="00FC726F"/>
    <w:rsid w:val="00FD48EA"/>
    <w:rsid w:val="00FD564D"/>
    <w:rsid w:val="00FE1F86"/>
    <w:rsid w:val="00FE2374"/>
    <w:rsid w:val="00FE49F4"/>
    <w:rsid w:val="00FE61B5"/>
    <w:rsid w:val="00FE772A"/>
    <w:rsid w:val="00FE7B49"/>
    <w:rsid w:val="00FF05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/>
    <o:shapelayout v:ext="edit">
      <o:idmap v:ext="edit" data="1"/>
    </o:shapelayout>
  </w:shapeDefaults>
  <w:decimalSymbol w:val="."/>
  <w:listSeparator w:val=","/>
  <w15:docId w15:val="{63C3F831-A0AE-4CE3-9FD9-30219A2EFD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Times New Roman" w:hAnsi="Arial" w:cstheme="minorBidi"/>
        <w:sz w:val="22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7E46"/>
    <w:rPr>
      <w:rFonts w:cs="Times New Roman"/>
      <w:sz w:val="20"/>
      <w:szCs w:val="24"/>
    </w:rPr>
  </w:style>
  <w:style w:type="paragraph" w:styleId="Heading1">
    <w:name w:val="heading 1"/>
    <w:basedOn w:val="Normal"/>
    <w:next w:val="Normal"/>
    <w:link w:val="Heading1Char"/>
    <w:qFormat/>
    <w:rsid w:val="00AB7E46"/>
    <w:pPr>
      <w:keepNext/>
      <w:outlineLvl w:val="0"/>
    </w:pPr>
    <w:rPr>
      <w:b/>
      <w:bCs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B7E46"/>
    <w:pPr>
      <w:tabs>
        <w:tab w:val="center" w:pos="4513"/>
        <w:tab w:val="right" w:pos="9026"/>
      </w:tabs>
    </w:pPr>
    <w:rPr>
      <w:rFonts w:cs="Arial Unicode MS"/>
      <w:sz w:val="22"/>
    </w:rPr>
  </w:style>
  <w:style w:type="character" w:customStyle="1" w:styleId="HeaderChar">
    <w:name w:val="Header Char"/>
    <w:basedOn w:val="DefaultParagraphFont"/>
    <w:link w:val="Header"/>
    <w:uiPriority w:val="99"/>
    <w:rsid w:val="00AB7E46"/>
    <w:rPr>
      <w:rFonts w:cs="Arial Unicode MS"/>
      <w:szCs w:val="24"/>
    </w:rPr>
  </w:style>
  <w:style w:type="paragraph" w:styleId="Footer">
    <w:name w:val="footer"/>
    <w:basedOn w:val="Normal"/>
    <w:link w:val="FooterChar"/>
    <w:uiPriority w:val="99"/>
    <w:unhideWhenUsed/>
    <w:rsid w:val="00AB7E46"/>
    <w:pPr>
      <w:tabs>
        <w:tab w:val="center" w:pos="4513"/>
        <w:tab w:val="right" w:pos="9026"/>
      </w:tabs>
    </w:pPr>
    <w:rPr>
      <w:rFonts w:cs="Arial Unicode MS"/>
      <w:sz w:val="22"/>
    </w:rPr>
  </w:style>
  <w:style w:type="character" w:customStyle="1" w:styleId="FooterChar">
    <w:name w:val="Footer Char"/>
    <w:basedOn w:val="DefaultParagraphFont"/>
    <w:link w:val="Footer"/>
    <w:uiPriority w:val="99"/>
    <w:rsid w:val="00AB7E46"/>
    <w:rPr>
      <w:rFonts w:cs="Arial Unicode MS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B7E4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B7E46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rsid w:val="00AB7E46"/>
    <w:rPr>
      <w:rFonts w:cs="Times New Roman"/>
      <w:b/>
      <w:bCs/>
      <w:szCs w:val="24"/>
    </w:rPr>
  </w:style>
  <w:style w:type="character" w:styleId="CommentReference">
    <w:name w:val="annotation reference"/>
    <w:basedOn w:val="DefaultParagraphFont"/>
    <w:semiHidden/>
    <w:rsid w:val="00AB7E46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rsid w:val="00AB7E46"/>
    <w:rPr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AB7E46"/>
    <w:rPr>
      <w:rFonts w:cs="Times New Roman"/>
      <w:sz w:val="20"/>
      <w:szCs w:val="20"/>
    </w:rPr>
  </w:style>
  <w:style w:type="table" w:styleId="TableGrid">
    <w:name w:val="Table Grid"/>
    <w:basedOn w:val="TableNormal"/>
    <w:uiPriority w:val="59"/>
    <w:rsid w:val="00AA3C2A"/>
    <w:rPr>
      <w:rFonts w:asciiTheme="minorHAnsi" w:eastAsiaTheme="minorHAnsi" w:hAnsi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6A902F9</Template>
  <TotalTime>0</TotalTime>
  <Pages>1</Pages>
  <Words>61</Words>
  <Characters>354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The University of Nottingham</Company>
  <LinksUpToDate>false</LinksUpToDate>
  <CharactersWithSpaces>414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 Erven</dc:creator>
  <cp:keywords/>
  <dc:description/>
  <cp:lastModifiedBy>Guck, Jonathan</cp:lastModifiedBy>
  <cp:revision>2</cp:revision>
  <cp:lastPrinted>2018-01-22T11:36:00Z</cp:lastPrinted>
  <dcterms:created xsi:type="dcterms:W3CDTF">2018-01-22T13:22:00Z</dcterms:created>
  <dcterms:modified xsi:type="dcterms:W3CDTF">2018-01-22T13:22:00Z</dcterms:modified>
</cp:coreProperties>
</file>