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485" w:rsidRPr="004B21F4" w:rsidRDefault="00A40485" w:rsidP="00603589">
      <w:pPr>
        <w:pStyle w:val="Title"/>
        <w:rPr>
          <w:rFonts w:asciiTheme="minorHAnsi" w:hAnsiTheme="minorHAnsi" w:cstheme="minorHAnsi"/>
          <w:sz w:val="50"/>
        </w:rPr>
      </w:pPr>
    </w:p>
    <w:p w:rsidR="00A40485" w:rsidRPr="00A40485" w:rsidRDefault="00A40485" w:rsidP="00603589">
      <w:pPr>
        <w:pStyle w:val="Title"/>
        <w:rPr>
          <w:rFonts w:asciiTheme="minorHAnsi" w:hAnsiTheme="minorHAnsi" w:cstheme="minorHAnsi"/>
          <w:sz w:val="24"/>
          <w:szCs w:val="24"/>
        </w:rPr>
      </w:pPr>
    </w:p>
    <w:p w:rsidR="00603589" w:rsidRPr="00D51D18" w:rsidRDefault="00603589" w:rsidP="00603589">
      <w:pPr>
        <w:pStyle w:val="Title"/>
        <w:rPr>
          <w:rFonts w:asciiTheme="minorHAnsi" w:hAnsiTheme="minorHAnsi" w:cstheme="minorHAnsi"/>
        </w:rPr>
      </w:pPr>
      <w:r w:rsidRPr="00D51D18"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EB39E39" wp14:editId="2BC9E17A">
            <wp:simplePos x="0" y="0"/>
            <wp:positionH relativeFrom="column">
              <wp:posOffset>8353424</wp:posOffset>
            </wp:positionH>
            <wp:positionV relativeFrom="paragraph">
              <wp:posOffset>-352424</wp:posOffset>
            </wp:positionV>
            <wp:extent cx="1419225" cy="67019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TIMA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70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7D61">
        <w:rPr>
          <w:rFonts w:asciiTheme="minorHAnsi" w:hAnsiTheme="minorHAnsi" w:cstheme="minorHAnsi"/>
          <w:noProof/>
          <w:lang w:eastAsia="en-GB"/>
        </w:rPr>
        <w:t>Investigator</w:t>
      </w:r>
      <w:r w:rsidR="005B62EE">
        <w:rPr>
          <w:rFonts w:asciiTheme="minorHAnsi" w:hAnsiTheme="minorHAnsi" w:cstheme="minorHAnsi"/>
        </w:rPr>
        <w:t xml:space="preserve"> Site File Receipt</w:t>
      </w:r>
    </w:p>
    <w:p w:rsidR="005B62EE" w:rsidRDefault="00DD0C7C" w:rsidP="005B62EE">
      <w:pPr>
        <w:rPr>
          <w:sz w:val="24"/>
          <w:szCs w:val="24"/>
        </w:rPr>
      </w:pPr>
      <w:r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B2465F9" wp14:editId="3E690914">
                <wp:simplePos x="0" y="0"/>
                <wp:positionH relativeFrom="column">
                  <wp:posOffset>-5316</wp:posOffset>
                </wp:positionH>
                <wp:positionV relativeFrom="paragraph">
                  <wp:posOffset>147984</wp:posOffset>
                </wp:positionV>
                <wp:extent cx="6209414" cy="1020725"/>
                <wp:effectExtent l="0" t="0" r="20320" b="2730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9414" cy="1020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0C7C" w:rsidRPr="0005237D" w:rsidRDefault="00DD0C7C" w:rsidP="0005237D">
                            <w:pPr>
                              <w:jc w:val="center"/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</w:pP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Please complete the fields below and</w:t>
                            </w:r>
                            <w:r w:rsidR="007B5426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email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this back to the </w:t>
                            </w:r>
                            <w:r w:rsidR="003B6A79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STRESS-L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Trial Office </w:t>
                            </w:r>
                            <w:hyperlink r:id="rId7" w:history="1">
                              <w:r w:rsidR="00E4165B" w:rsidRPr="000B378C">
                                <w:rPr>
                                  <w:rStyle w:val="Hyperlink"/>
                                  <w:rFonts w:ascii="Calibri" w:hAnsi="Calibri" w:cs="Calibri"/>
                                  <w:sz w:val="32"/>
                                  <w:szCs w:val="32"/>
                                </w:rPr>
                                <w:t>stress-l@warwick.ac.uk</w:t>
                              </w:r>
                            </w:hyperlink>
                            <w:r w:rsidR="00E4165B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to confirm receipt of the </w:t>
                            </w:r>
                            <w:r w:rsidR="0005237D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br/>
                            </w:r>
                            <w:r w:rsidR="00617D61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Investigator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Site File. </w:t>
                            </w:r>
                            <w:r w:rsidRPr="005B62EE">
                              <w:rPr>
                                <w:rFonts w:ascii="Calibri" w:hAnsi="Calibri" w:cs="Calibri"/>
                                <w:i/>
                                <w:iCs/>
                                <w:sz w:val="32"/>
                                <w:szCs w:val="32"/>
                              </w:rPr>
                              <w:t>Thank you.</w:t>
                            </w:r>
                          </w:p>
                          <w:p w:rsidR="00DD0C7C" w:rsidRDefault="00DD0C7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2465F9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-.4pt;margin-top:11.65pt;width:488.95pt;height:80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" fillcolor="white [3201]" strokeweight=".5pt">
                <v:stroke dashstyle="dash"/>
                <v:textbox>
                  <w:txbxContent>
                    <w:p w:rsidR="00DD0C7C" w:rsidRPr="0005237D" w:rsidRDefault="00DD0C7C" w:rsidP="0005237D">
                      <w:pPr>
                        <w:jc w:val="center"/>
                        <w:rPr>
                          <w:rFonts w:ascii="Calibri" w:hAnsi="Calibri" w:cs="Calibri"/>
                          <w:sz w:val="32"/>
                          <w:szCs w:val="32"/>
                        </w:rPr>
                      </w:pP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>Please complete the fields below and</w:t>
                      </w:r>
                      <w:r w:rsidR="007B5426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email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this back to the </w:t>
                      </w:r>
                      <w:r w:rsidR="003B6A79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STRESS-L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Trial Office </w:t>
                      </w:r>
                      <w:hyperlink r:id="rId8" w:history="1">
                        <w:r w:rsidR="00E4165B" w:rsidRPr="000B378C">
                          <w:rPr>
                            <w:rStyle w:val="Hyperlink"/>
                            <w:rFonts w:ascii="Calibri" w:hAnsi="Calibri" w:cs="Calibri"/>
                            <w:sz w:val="32"/>
                            <w:szCs w:val="32"/>
                          </w:rPr>
                          <w:t>stress-l@warwick.ac.uk</w:t>
                        </w:r>
                      </w:hyperlink>
                      <w:r w:rsidR="00E4165B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to confirm receipt of the </w:t>
                      </w:r>
                      <w:r w:rsidR="0005237D">
                        <w:rPr>
                          <w:rFonts w:ascii="Calibri" w:hAnsi="Calibri" w:cs="Calibri"/>
                          <w:sz w:val="32"/>
                          <w:szCs w:val="32"/>
                        </w:rPr>
                        <w:br/>
                      </w:r>
                      <w:r w:rsidR="00617D61">
                        <w:rPr>
                          <w:rFonts w:ascii="Calibri" w:hAnsi="Calibri" w:cs="Calibri"/>
                          <w:sz w:val="32"/>
                          <w:szCs w:val="32"/>
                        </w:rPr>
                        <w:t>Investigator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Site File. </w:t>
                      </w:r>
                      <w:r w:rsidRPr="005B62EE">
                        <w:rPr>
                          <w:rFonts w:ascii="Calibri" w:hAnsi="Calibri" w:cs="Calibri"/>
                          <w:i/>
                          <w:iCs/>
                          <w:sz w:val="32"/>
                          <w:szCs w:val="32"/>
                        </w:rPr>
                        <w:t>Thank you.</w:t>
                      </w:r>
                    </w:p>
                    <w:p w:rsidR="00DD0C7C" w:rsidRDefault="00DD0C7C"/>
                  </w:txbxContent>
                </v:textbox>
              </v:shape>
            </w:pict>
          </mc:Fallback>
        </mc:AlternateContent>
      </w:r>
    </w:p>
    <w:tbl>
      <w:tblPr>
        <w:tblpPr w:leftFromText="180" w:rightFromText="180" w:vertAnchor="text" w:horzAnchor="margin" w:tblpY="1885"/>
        <w:tblW w:w="683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1"/>
        <w:gridCol w:w="6152"/>
      </w:tblGrid>
      <w:tr w:rsidR="005B62EE" w:rsidTr="005B62EE">
        <w:trPr>
          <w:trHeight w:val="368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To: 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3B6A79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>
              <w:rPr>
                <w:rFonts w:ascii="Calibri" w:hAnsi="Calibri" w:cs="Calibri"/>
                <w:sz w:val="28"/>
                <w:szCs w:val="28"/>
              </w:rPr>
              <w:t>STRESS-L</w:t>
            </w:r>
            <w:r w:rsidR="005B62EE" w:rsidRPr="005B62EE">
              <w:rPr>
                <w:rFonts w:ascii="Calibri" w:hAnsi="Calibri" w:cs="Calibri"/>
                <w:sz w:val="28"/>
                <w:szCs w:val="28"/>
              </w:rPr>
              <w:t xml:space="preserve"> Trial Office, Warwick Clinical Trials Unit</w:t>
            </w:r>
          </w:p>
        </w:tc>
      </w:tr>
      <w:tr w:rsidR="005B62EE" w:rsidTr="005B62EE">
        <w:trPr>
          <w:trHeight w:val="359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FAO: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8F1CFD" w:rsidP="003B6A79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>
              <w:rPr>
                <w:rFonts w:ascii="Calibri" w:hAnsi="Calibri" w:cs="Calibri"/>
                <w:sz w:val="28"/>
                <w:szCs w:val="28"/>
              </w:rPr>
              <w:t>Emma Skilton</w:t>
            </w:r>
          </w:p>
        </w:tc>
      </w:tr>
      <w:tr w:rsidR="005B62EE" w:rsidTr="005B62EE">
        <w:trPr>
          <w:trHeight w:val="359"/>
        </w:trPr>
        <w:tc>
          <w:tcPr>
            <w:tcW w:w="56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Page</w:t>
            </w:r>
          </w:p>
        </w:tc>
        <w:tc>
          <w:tcPr>
            <w:tcW w:w="6273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sz w:val="28"/>
                <w:szCs w:val="28"/>
              </w:rPr>
              <w:t>1 of 1</w:t>
            </w:r>
          </w:p>
        </w:tc>
      </w:tr>
    </w:tbl>
    <w:p w:rsidR="005B62EE" w:rsidRDefault="005B62EE" w:rsidP="00603589"/>
    <w:p w:rsidR="005B62EE" w:rsidRPr="005B62EE" w:rsidRDefault="005B62EE" w:rsidP="005B62EE"/>
    <w:p w:rsidR="005B62EE" w:rsidRPr="005B62EE" w:rsidRDefault="005B62EE" w:rsidP="005B62EE"/>
    <w:p w:rsidR="0005237D" w:rsidRPr="005B62EE" w:rsidRDefault="0005237D" w:rsidP="005B62EE"/>
    <w:p w:rsidR="005B62EE" w:rsidRPr="005B62EE" w:rsidRDefault="005B62EE" w:rsidP="005B62EE"/>
    <w:p w:rsidR="005B62EE" w:rsidRPr="005B62EE" w:rsidRDefault="005B62EE" w:rsidP="005B62EE"/>
    <w:p w:rsidR="005B62EE" w:rsidRDefault="005B62EE" w:rsidP="005B62EE"/>
    <w:p w:rsidR="00840135" w:rsidRPr="005B62EE" w:rsidRDefault="005B62EE" w:rsidP="005B62EE">
      <w:pPr>
        <w:rPr>
          <w:sz w:val="28"/>
          <w:szCs w:val="28"/>
        </w:rPr>
      </w:pPr>
      <w:r w:rsidRPr="005B62EE">
        <w:rPr>
          <w:sz w:val="28"/>
          <w:szCs w:val="28"/>
        </w:rPr>
        <w:t>I hereby c</w:t>
      </w:r>
      <w:r w:rsidR="00F7165A">
        <w:rPr>
          <w:sz w:val="28"/>
          <w:szCs w:val="28"/>
        </w:rPr>
        <w:t xml:space="preserve">onfirm that I have received the STRESS-L </w:t>
      </w:r>
      <w:r w:rsidR="00617D61">
        <w:rPr>
          <w:sz w:val="28"/>
          <w:szCs w:val="28"/>
        </w:rPr>
        <w:t>Investigator</w:t>
      </w:r>
      <w:r w:rsidRPr="005B62EE">
        <w:rPr>
          <w:sz w:val="28"/>
          <w:szCs w:val="28"/>
        </w:rPr>
        <w:t xml:space="preserve"> site file.</w:t>
      </w:r>
    </w:p>
    <w:p w:rsidR="005B62EE" w:rsidRDefault="005B62EE" w:rsidP="005B62EE"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94231E" wp14:editId="0C142193">
                <wp:simplePos x="0" y="0"/>
                <wp:positionH relativeFrom="column">
                  <wp:posOffset>971550</wp:posOffset>
                </wp:positionH>
                <wp:positionV relativeFrom="paragraph">
                  <wp:posOffset>243205</wp:posOffset>
                </wp:positionV>
                <wp:extent cx="5048250" cy="36195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712F4C" id="Rectangle 17" o:spid="_x0000_s1026" style="position:absolute;margin-left:76.5pt;margin-top:19.15pt;width:397.5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" fillcolor="#f2f2f2" strokecolor="#d9d9d9" strokeweight="2pt"/>
            </w:pict>
          </mc:Fallback>
        </mc:AlternateConten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B58B88D" wp14:editId="15ACE340">
                <wp:simplePos x="0" y="0"/>
                <wp:positionH relativeFrom="column">
                  <wp:posOffset>971550</wp:posOffset>
                </wp:positionH>
                <wp:positionV relativeFrom="paragraph">
                  <wp:posOffset>444500</wp:posOffset>
                </wp:positionV>
                <wp:extent cx="5048250" cy="36195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248519" id="Rectangle 7" o:spid="_x0000_s1026" style="position:absolute;margin-left:76.5pt;margin-top:35pt;width:397.5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Site:</w: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496C2A0" wp14:editId="46B54CB1">
                <wp:simplePos x="0" y="0"/>
                <wp:positionH relativeFrom="column">
                  <wp:posOffset>971550</wp:posOffset>
                </wp:positionH>
                <wp:positionV relativeFrom="paragraph">
                  <wp:posOffset>445770</wp:posOffset>
                </wp:positionV>
                <wp:extent cx="5048250" cy="36195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341156" id="Rectangle 8" o:spid="_x0000_s1026" style="position:absolute;margin-left:76.5pt;margin-top:35.1pt;width:397.5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Print name:</w:t>
      </w:r>
    </w:p>
    <w:p w:rsidR="005B62EE" w:rsidRPr="005B62EE" w:rsidRDefault="005B62EE" w:rsidP="005B62EE">
      <w:pPr>
        <w:spacing w:line="420" w:lineRule="auto"/>
        <w:rPr>
          <w:sz w:val="28"/>
          <w:szCs w:val="28"/>
        </w:rPr>
      </w:pPr>
      <w:r w:rsidRPr="005B62EE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BF09A" wp14:editId="605A16AA">
                <wp:simplePos x="0" y="0"/>
                <wp:positionH relativeFrom="column">
                  <wp:posOffset>922655</wp:posOffset>
                </wp:positionH>
                <wp:positionV relativeFrom="paragraph">
                  <wp:posOffset>487680</wp:posOffset>
                </wp:positionV>
                <wp:extent cx="1485900" cy="514350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  <w:t>____ / _____ / ____</w:t>
                            </w:r>
                          </w:p>
                          <w:p w:rsidR="005B62EE" w:rsidRP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 w:rsidRPr="00D00152">
                              <w:rPr>
                                <w:rFonts w:cstheme="minorHAnsi"/>
                                <w:noProof/>
                                <w:color w:val="BFBFBF" w:themeColor="background1" w:themeShade="BF"/>
                                <w:lang w:eastAsia="en-GB"/>
                              </w:rPr>
                              <w:t>DD  / MMM /  YYYY</w:t>
                            </w:r>
                          </w:p>
                          <w:p w:rsidR="005B62EE" w:rsidRDefault="005B62E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BF09A" id="Text Box 2" o:spid="_x0000_s1027" type="#_x0000_t202" style="position:absolute;margin-left:72.65pt;margin-top:38.4pt;width:117pt;height:4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" stroked="f">
                <v:textbox>
                  <w:txbxContent>
                    <w:p w:rsid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>
                        <w:rPr>
                          <w:rFonts w:cstheme="minorHAnsi"/>
                          <w:noProof/>
                          <w:lang w:eastAsia="en-GB"/>
                        </w:rPr>
                        <w:t>____ / _____ / ____</w:t>
                      </w:r>
                    </w:p>
                    <w:p w:rsidR="005B62EE" w:rsidRP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 w:rsidRPr="00D00152">
                        <w:rPr>
                          <w:rFonts w:cstheme="minorHAnsi"/>
                          <w:noProof/>
                          <w:color w:val="BFBFBF" w:themeColor="background1" w:themeShade="BF"/>
                          <w:lang w:eastAsia="en-GB"/>
                        </w:rPr>
                        <w:t>DD  / MMM /  YYYY</w:t>
                      </w:r>
                    </w:p>
                    <w:p w:rsidR="005B62EE" w:rsidRDefault="005B62EE"/>
                  </w:txbxContent>
                </v:textbox>
              </v:shape>
            </w:pict>
          </mc:Fallback>
        </mc:AlternateContent>
      </w:r>
      <w:r w:rsidRPr="005B62EE">
        <w:rPr>
          <w:sz w:val="28"/>
          <w:szCs w:val="28"/>
        </w:rPr>
        <w:t>Signature</w:t>
      </w:r>
      <w:r>
        <w:rPr>
          <w:sz w:val="28"/>
          <w:szCs w:val="28"/>
        </w:rPr>
        <w:t>:</w:t>
      </w:r>
    </w:p>
    <w:p w:rsidR="005B62EE" w:rsidRPr="005B62EE" w:rsidRDefault="005B62EE" w:rsidP="005B62EE">
      <w:pPr>
        <w:spacing w:after="0" w:line="420" w:lineRule="auto"/>
        <w:rPr>
          <w:rFonts w:cstheme="minorHAnsi"/>
          <w:noProof/>
          <w:lang w:eastAsia="en-GB"/>
        </w:rPr>
      </w:pPr>
      <w:r w:rsidRPr="005B62EE">
        <w:rPr>
          <w:sz w:val="28"/>
          <w:szCs w:val="28"/>
        </w:rPr>
        <w:t>Date:</w:t>
      </w:r>
      <w:r>
        <w:rPr>
          <w:sz w:val="28"/>
          <w:szCs w:val="28"/>
        </w:rPr>
        <w:tab/>
      </w:r>
    </w:p>
    <w:p w:rsidR="005B62EE" w:rsidRPr="005B62EE" w:rsidRDefault="005B62EE" w:rsidP="005B62EE">
      <w:pPr>
        <w:spacing w:line="360" w:lineRule="auto"/>
        <w:rPr>
          <w:sz w:val="28"/>
          <w:szCs w:val="28"/>
        </w:rPr>
      </w:pPr>
      <w:bookmarkStart w:id="0" w:name="_GoBack"/>
      <w:bookmarkEnd w:id="0"/>
    </w:p>
    <w:sectPr w:rsidR="005B62EE" w:rsidRPr="005B62EE" w:rsidSect="005B62EE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C7C" w:rsidRDefault="00DD0C7C" w:rsidP="00DD0C7C">
      <w:pPr>
        <w:spacing w:after="0" w:line="240" w:lineRule="auto"/>
      </w:pPr>
      <w:r>
        <w:separator/>
      </w:r>
    </w:p>
  </w:endnote>
  <w:endnote w:type="continuationSeparator" w:id="0">
    <w:p w:rsidR="00DD0C7C" w:rsidRDefault="00DD0C7C" w:rsidP="00DD0C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C7C" w:rsidRDefault="00DD0C7C" w:rsidP="00DD0C7C">
    <w:pPr>
      <w:pStyle w:val="Footer"/>
      <w:jc w:val="right"/>
    </w:pPr>
  </w:p>
  <w:p w:rsidR="00DD0C7C" w:rsidRPr="00DD0C7C" w:rsidRDefault="00F7165A" w:rsidP="00DD0C7C">
    <w:pPr>
      <w:pStyle w:val="Footer"/>
      <w:jc w:val="right"/>
    </w:pPr>
    <w:r>
      <w:t>STRESS-L</w:t>
    </w:r>
    <w:r w:rsidR="009C2292">
      <w:t xml:space="preserve"> I</w:t>
    </w:r>
    <w:r w:rsidR="00DD0C7C">
      <w:t>SF Confirmation Receipt, V1.</w:t>
    </w:r>
    <w:r w:rsidR="009C2292">
      <w:t>2 17 April 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C7C" w:rsidRDefault="00DD0C7C" w:rsidP="00DD0C7C">
      <w:pPr>
        <w:spacing w:after="0" w:line="240" w:lineRule="auto"/>
      </w:pPr>
      <w:r>
        <w:separator/>
      </w:r>
    </w:p>
  </w:footnote>
  <w:footnote w:type="continuationSeparator" w:id="0">
    <w:p w:rsidR="00DD0C7C" w:rsidRDefault="00DD0C7C" w:rsidP="00DD0C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26F" w:rsidRDefault="00EB426F" w:rsidP="00EB426F">
    <w:pPr>
      <w:pStyle w:val="Header"/>
      <w:jc w:val="right"/>
    </w:pPr>
    <w:r w:rsidRPr="00EB426F">
      <w:rPr>
        <w:noProof/>
        <w:lang w:eastAsia="en-GB"/>
      </w:rPr>
      <w:drawing>
        <wp:inline distT="0" distB="0" distL="0" distR="0">
          <wp:extent cx="1977756" cy="643094"/>
          <wp:effectExtent l="0" t="0" r="3810" b="0"/>
          <wp:docPr id="4" name="Picture 4" descr="M:\WMS\CTU\Emergency Care\STRESS-L\Trial Management\Trial Logo\Client final Logos\STRESS_L colou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WMS\CTU\Emergency Care\STRESS-L\Trial Management\Trial Logo\Client final Logos\STRESS_L colour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8358" cy="646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589"/>
    <w:rsid w:val="0005237D"/>
    <w:rsid w:val="000D491E"/>
    <w:rsid w:val="00321BB2"/>
    <w:rsid w:val="003B6A79"/>
    <w:rsid w:val="004B21F4"/>
    <w:rsid w:val="00580A97"/>
    <w:rsid w:val="005B62EE"/>
    <w:rsid w:val="00603589"/>
    <w:rsid w:val="00617D61"/>
    <w:rsid w:val="00650251"/>
    <w:rsid w:val="007A330D"/>
    <w:rsid w:val="007B5426"/>
    <w:rsid w:val="00840135"/>
    <w:rsid w:val="008E1687"/>
    <w:rsid w:val="008F1CFD"/>
    <w:rsid w:val="009C2292"/>
    <w:rsid w:val="00A40485"/>
    <w:rsid w:val="00D51D18"/>
    <w:rsid w:val="00DD0C7C"/>
    <w:rsid w:val="00E4165B"/>
    <w:rsid w:val="00EB426F"/>
    <w:rsid w:val="00F7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5:docId w15:val="{B773308C-00BC-4EF3-95AF-7D666A2BA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3589"/>
  </w:style>
  <w:style w:type="paragraph" w:styleId="Heading1">
    <w:name w:val="heading 1"/>
    <w:basedOn w:val="Normal"/>
    <w:next w:val="Normal"/>
    <w:link w:val="Heading1Char"/>
    <w:uiPriority w:val="9"/>
    <w:qFormat/>
    <w:rsid w:val="00603589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3589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3589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3589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3589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3589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3589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3589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3589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035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03589"/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60358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358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3589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3589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3589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3589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35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3589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035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603589"/>
    <w:rPr>
      <w:b/>
      <w:bCs/>
    </w:rPr>
  </w:style>
  <w:style w:type="character" w:styleId="Emphasis">
    <w:name w:val="Emphasis"/>
    <w:uiPriority w:val="20"/>
    <w:qFormat/>
    <w:rsid w:val="006035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60358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03589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03589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603589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3589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3589"/>
    <w:rPr>
      <w:b/>
      <w:bCs/>
      <w:i/>
      <w:iCs/>
    </w:rPr>
  </w:style>
  <w:style w:type="character" w:styleId="SubtleEmphasis">
    <w:name w:val="Subtle Emphasis"/>
    <w:uiPriority w:val="19"/>
    <w:qFormat/>
    <w:rsid w:val="00603589"/>
    <w:rPr>
      <w:i/>
      <w:iCs/>
    </w:rPr>
  </w:style>
  <w:style w:type="character" w:styleId="IntenseEmphasis">
    <w:name w:val="Intense Emphasis"/>
    <w:uiPriority w:val="21"/>
    <w:qFormat/>
    <w:rsid w:val="00603589"/>
    <w:rPr>
      <w:b/>
      <w:bCs/>
    </w:rPr>
  </w:style>
  <w:style w:type="character" w:styleId="SubtleReference">
    <w:name w:val="Subtle Reference"/>
    <w:uiPriority w:val="31"/>
    <w:qFormat/>
    <w:rsid w:val="00603589"/>
    <w:rPr>
      <w:smallCaps/>
    </w:rPr>
  </w:style>
  <w:style w:type="character" w:styleId="IntenseReference">
    <w:name w:val="Intense Reference"/>
    <w:uiPriority w:val="32"/>
    <w:qFormat/>
    <w:rsid w:val="00603589"/>
    <w:rPr>
      <w:smallCaps/>
      <w:spacing w:val="5"/>
      <w:u w:val="single"/>
    </w:rPr>
  </w:style>
  <w:style w:type="character" w:styleId="BookTitle">
    <w:name w:val="Book Title"/>
    <w:uiPriority w:val="33"/>
    <w:qFormat/>
    <w:rsid w:val="00603589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03589"/>
    <w:pPr>
      <w:outlineLvl w:val="9"/>
    </w:pPr>
    <w:rPr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358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0C7C"/>
  </w:style>
  <w:style w:type="paragraph" w:styleId="Footer">
    <w:name w:val="footer"/>
    <w:basedOn w:val="Normal"/>
    <w:link w:val="Foot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C7C"/>
  </w:style>
  <w:style w:type="character" w:styleId="Hyperlink">
    <w:name w:val="Hyperlink"/>
    <w:basedOn w:val="DefaultParagraphFont"/>
    <w:uiPriority w:val="99"/>
    <w:unhideWhenUsed/>
    <w:rsid w:val="00E416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2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ress-l@warwick.ac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tress-l@warwick.ac.u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4228056F</Template>
  <TotalTime>4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Amy Campbell</dc:creator>
  <cp:lastModifiedBy>Skilton, Emma</cp:lastModifiedBy>
  <cp:revision>6</cp:revision>
  <cp:lastPrinted>2018-07-02T13:26:00Z</cp:lastPrinted>
  <dcterms:created xsi:type="dcterms:W3CDTF">2018-05-29T08:55:00Z</dcterms:created>
  <dcterms:modified xsi:type="dcterms:W3CDTF">2019-04-17T10:23:00Z</dcterms:modified>
</cp:coreProperties>
</file>