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825AA" w14:textId="66355D45" w:rsidR="00870389" w:rsidRPr="002B1EC6" w:rsidRDefault="00C017AA" w:rsidP="007A7F56">
      <w:pPr>
        <w:pStyle w:val="A-Unassigned"/>
        <w:ind w:hanging="284"/>
        <w:jc w:val="both"/>
        <w:rPr>
          <w:rFonts w:ascii="Calibri" w:hAnsi="Calibri"/>
          <w:b w:val="0"/>
          <w:sz w:val="21"/>
          <w:szCs w:val="21"/>
        </w:rPr>
      </w:pPr>
      <w:r w:rsidRPr="002B1EC6">
        <w:rPr>
          <w:rFonts w:ascii="Calibri" w:hAnsi="Calibri"/>
          <w:sz w:val="21"/>
          <w:szCs w:val="21"/>
        </w:rPr>
        <w:t xml:space="preserve"> </w:t>
      </w:r>
      <w:r w:rsidR="00B84305">
        <w:rPr>
          <w:rFonts w:ascii="Calibri" w:hAnsi="Calibri"/>
          <w:sz w:val="21"/>
          <w:szCs w:val="21"/>
        </w:rPr>
        <w:tab/>
      </w:r>
      <w:r w:rsidR="007A7F56" w:rsidRPr="002B1EC6">
        <w:rPr>
          <w:rFonts w:ascii="Calibri" w:hAnsi="Calibri"/>
          <w:b w:val="0"/>
          <w:sz w:val="21"/>
          <w:szCs w:val="21"/>
        </w:rPr>
        <w:t xml:space="preserve">* denotes document should be retained according to </w:t>
      </w:r>
      <w:r w:rsidR="001B15B0">
        <w:rPr>
          <w:rFonts w:ascii="Calibri" w:hAnsi="Calibri"/>
          <w:b w:val="0"/>
          <w:sz w:val="21"/>
          <w:szCs w:val="21"/>
        </w:rPr>
        <w:t xml:space="preserve">ICH </w:t>
      </w:r>
      <w:r w:rsidR="007A7F56" w:rsidRPr="002B1EC6">
        <w:rPr>
          <w:rFonts w:ascii="Calibri" w:hAnsi="Calibri"/>
          <w:b w:val="0"/>
          <w:sz w:val="21"/>
          <w:szCs w:val="21"/>
        </w:rPr>
        <w:t xml:space="preserve">GCP guidelines </w:t>
      </w:r>
    </w:p>
    <w:tbl>
      <w:tblPr>
        <w:tblW w:w="107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6386"/>
        <w:gridCol w:w="2070"/>
        <w:gridCol w:w="1710"/>
      </w:tblGrid>
      <w:tr w:rsidR="007A460A" w:rsidRPr="002B1EC6" w14:paraId="4212C01A" w14:textId="77777777" w:rsidTr="0099572D">
        <w:trPr>
          <w:trHeight w:val="432"/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0769BCCF" w14:textId="77777777" w:rsidR="007529B1" w:rsidRPr="002B1EC6" w:rsidRDefault="007B75E5" w:rsidP="00B84305">
            <w:pPr>
              <w:pStyle w:val="A-TableText"/>
              <w:spacing w:before="0"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</w:t>
            </w:r>
            <w:r w:rsidR="007A460A" w:rsidRPr="002B1EC6">
              <w:rPr>
                <w:rFonts w:ascii="Calibri" w:hAnsi="Calibri"/>
                <w:b/>
                <w:sz w:val="21"/>
                <w:szCs w:val="21"/>
              </w:rPr>
              <w:t xml:space="preserve">ection 1: </w:t>
            </w:r>
            <w:r w:rsidR="00882BD1" w:rsidRPr="002B1EC6">
              <w:rPr>
                <w:rFonts w:ascii="Calibri" w:hAnsi="Calibri"/>
                <w:b/>
                <w:sz w:val="21"/>
                <w:szCs w:val="21"/>
              </w:rPr>
              <w:t>Reference Information</w:t>
            </w:r>
          </w:p>
        </w:tc>
        <w:tc>
          <w:tcPr>
            <w:tcW w:w="2070" w:type="dxa"/>
            <w:shd w:val="clear" w:color="auto" w:fill="D9D9D9"/>
          </w:tcPr>
          <w:p w14:paraId="7E7D00B3" w14:textId="77777777" w:rsidR="007A460A" w:rsidRPr="002B1EC6" w:rsidRDefault="007A460A" w:rsidP="004B4AA7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1C90D960" w14:textId="77777777" w:rsidR="00B84305" w:rsidRPr="002B1EC6" w:rsidRDefault="00B84305" w:rsidP="00B84305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7BF00593" w14:textId="77777777" w:rsidR="007A460A" w:rsidRPr="002F1D0E" w:rsidRDefault="00B84305" w:rsidP="00B84305">
            <w:pPr>
              <w:pStyle w:val="A-TableHeader"/>
              <w:spacing w:before="0"/>
              <w:jc w:val="center"/>
              <w:rPr>
                <w:rFonts w:ascii="Calibri" w:hAnsi="Calibri"/>
                <w:b w:val="0"/>
                <w:sz w:val="21"/>
                <w:szCs w:val="21"/>
              </w:rPr>
            </w:pPr>
            <w:r w:rsidRPr="002F1D0E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2D2DB8" w:rsidRPr="002B1EC6" w14:paraId="799ADA17" w14:textId="77777777" w:rsidTr="0099572D">
        <w:trPr>
          <w:tblHeader/>
        </w:trPr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608E45" w14:textId="77777777" w:rsidR="002D2DB8" w:rsidRPr="002B1EC6" w:rsidRDefault="00954203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1.1</w:t>
            </w:r>
          </w:p>
        </w:tc>
        <w:tc>
          <w:tcPr>
            <w:tcW w:w="63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73ECB53" w14:textId="77777777" w:rsidR="002D2DB8" w:rsidRPr="002B1EC6" w:rsidRDefault="00882BD1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Trial contacts and coordination details</w:t>
            </w:r>
            <w:r w:rsidRPr="00882BD1">
              <w:rPr>
                <w:rFonts w:ascii="Calibri" w:hAnsi="Calibri"/>
                <w:sz w:val="21"/>
                <w:szCs w:val="21"/>
              </w:rPr>
              <w:tab/>
            </w:r>
          </w:p>
        </w:tc>
        <w:tc>
          <w:tcPr>
            <w:tcW w:w="2070" w:type="dxa"/>
            <w:vAlign w:val="center"/>
          </w:tcPr>
          <w:p w14:paraId="6F0B1C52" w14:textId="77777777" w:rsidR="002D2DB8" w:rsidRPr="002B1EC6" w:rsidRDefault="00882BD1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184A6895" w14:textId="4DEEB3E0" w:rsidR="002D2DB8" w:rsidRPr="002B1EC6" w:rsidRDefault="00493293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882BD1" w:rsidRPr="002B1EC6" w14:paraId="370332CF" w14:textId="77777777" w:rsidTr="0099572D">
        <w:trPr>
          <w:tblHeader/>
        </w:trPr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4ADACE0" w14:textId="77777777" w:rsidR="00882BD1" w:rsidRPr="00804CB2" w:rsidRDefault="00882BD1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1.2</w:t>
            </w:r>
          </w:p>
        </w:tc>
        <w:tc>
          <w:tcPr>
            <w:tcW w:w="63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5CDE56A" w14:textId="77777777" w:rsidR="00882BD1" w:rsidRPr="00882BD1" w:rsidRDefault="00882BD1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T</w:t>
            </w:r>
            <w:r w:rsidRPr="00882BD1">
              <w:rPr>
                <w:rFonts w:ascii="Calibri" w:hAnsi="Calibri"/>
                <w:sz w:val="21"/>
                <w:szCs w:val="21"/>
              </w:rPr>
              <w:t>rial Summary</w:t>
            </w:r>
            <w:r w:rsidRPr="00882BD1">
              <w:rPr>
                <w:rFonts w:ascii="Calibri" w:hAnsi="Calibri"/>
                <w:sz w:val="21"/>
                <w:szCs w:val="21"/>
              </w:rPr>
              <w:tab/>
            </w:r>
          </w:p>
        </w:tc>
        <w:tc>
          <w:tcPr>
            <w:tcW w:w="2070" w:type="dxa"/>
            <w:vAlign w:val="center"/>
          </w:tcPr>
          <w:p w14:paraId="56E6FDC1" w14:textId="77777777" w:rsidR="00882BD1" w:rsidRPr="00882BD1" w:rsidRDefault="00882BD1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6A1C4AE" w14:textId="6E01B9CE" w:rsidR="00882BD1" w:rsidRPr="00882BD1" w:rsidRDefault="00493293" w:rsidP="00493293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2D2DB8" w:rsidRPr="002B1EC6" w14:paraId="62090ADD" w14:textId="77777777" w:rsidTr="0099572D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10C102BF" w14:textId="77777777" w:rsidR="002D2DB8" w:rsidRPr="002B1EC6" w:rsidRDefault="002D2DB8" w:rsidP="005A047C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2: Protocol </w:t>
            </w:r>
          </w:p>
        </w:tc>
        <w:tc>
          <w:tcPr>
            <w:tcW w:w="2070" w:type="dxa"/>
            <w:shd w:val="clear" w:color="auto" w:fill="D9D9D9"/>
          </w:tcPr>
          <w:p w14:paraId="5793212B" w14:textId="77777777" w:rsidR="00B43320" w:rsidRPr="002B1EC6" w:rsidRDefault="00B43320" w:rsidP="00B43320">
            <w:pPr>
              <w:pStyle w:val="A-TableText"/>
              <w:jc w:val="center"/>
              <w:rPr>
                <w:rFonts w:ascii="Calibri" w:hAnsi="Calibri"/>
                <w:b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426C48E9" w14:textId="77777777" w:rsidR="002F1D0E" w:rsidRPr="002B1EC6" w:rsidRDefault="002F1D0E" w:rsidP="002F1D0E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4F35E7C3" w14:textId="77777777" w:rsidR="004364DE" w:rsidRPr="002F1D0E" w:rsidRDefault="002F1D0E" w:rsidP="002F1D0E">
            <w:pPr>
              <w:pStyle w:val="A-TableText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F1D0E">
              <w:rPr>
                <w:rFonts w:ascii="Calibri" w:hAnsi="Calibri"/>
                <w:sz w:val="21"/>
                <w:szCs w:val="21"/>
              </w:rPr>
              <w:t>Y / N / n/a</w:t>
            </w:r>
          </w:p>
        </w:tc>
      </w:tr>
      <w:tr w:rsidR="00B43320" w:rsidRPr="002B1EC6" w14:paraId="1E7B496D" w14:textId="77777777" w:rsidTr="0099572D">
        <w:trPr>
          <w:tblHeader/>
        </w:trPr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FF2B720" w14:textId="77777777" w:rsidR="00B43320" w:rsidRPr="002B1EC6" w:rsidRDefault="00B43320" w:rsidP="000E1E2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2.1</w:t>
            </w:r>
          </w:p>
        </w:tc>
        <w:tc>
          <w:tcPr>
            <w:tcW w:w="6386" w:type="dxa"/>
            <w:tcBorders>
              <w:left w:val="single" w:sz="4" w:space="0" w:color="auto"/>
            </w:tcBorders>
            <w:vAlign w:val="center"/>
          </w:tcPr>
          <w:p w14:paraId="496B43AF" w14:textId="3C8D5681" w:rsidR="00B43320" w:rsidRPr="00B77C55" w:rsidRDefault="005A047C" w:rsidP="000E1E2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Current </w:t>
            </w:r>
            <w:r w:rsidR="00B43320" w:rsidRPr="002B1EC6">
              <w:rPr>
                <w:rFonts w:ascii="Calibri" w:hAnsi="Calibri"/>
                <w:sz w:val="21"/>
                <w:szCs w:val="21"/>
              </w:rPr>
              <w:t xml:space="preserve">approved protocol </w:t>
            </w:r>
          </w:p>
        </w:tc>
        <w:tc>
          <w:tcPr>
            <w:tcW w:w="2070" w:type="dxa"/>
            <w:vAlign w:val="center"/>
          </w:tcPr>
          <w:p w14:paraId="33107CB2" w14:textId="77777777" w:rsidR="00B43320" w:rsidRPr="002B1EC6" w:rsidRDefault="00B43320" w:rsidP="0061351B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1A8C96A0" w14:textId="628B9E1C" w:rsidR="00B43320" w:rsidRPr="002B1EC6" w:rsidRDefault="00493293" w:rsidP="00C017A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B43320" w:rsidRPr="002B1EC6" w14:paraId="04414734" w14:textId="77777777" w:rsidTr="0099572D">
        <w:trPr>
          <w:tblHeader/>
        </w:trPr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ABC9124" w14:textId="77777777" w:rsidR="00B43320" w:rsidRPr="002B1EC6" w:rsidRDefault="00B43320" w:rsidP="00E46FA8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2.2</w:t>
            </w:r>
          </w:p>
        </w:tc>
        <w:tc>
          <w:tcPr>
            <w:tcW w:w="6386" w:type="dxa"/>
            <w:tcBorders>
              <w:left w:val="single" w:sz="4" w:space="0" w:color="auto"/>
            </w:tcBorders>
            <w:vAlign w:val="center"/>
          </w:tcPr>
          <w:p w14:paraId="0FBF9229" w14:textId="67167D2F" w:rsidR="00B43320" w:rsidRPr="00B77C55" w:rsidRDefault="005A047C" w:rsidP="00E46FA8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Previous a</w:t>
            </w:r>
            <w:r w:rsidR="00B43320" w:rsidRPr="002B1EC6">
              <w:rPr>
                <w:rFonts w:ascii="Calibri" w:hAnsi="Calibri"/>
                <w:sz w:val="21"/>
                <w:szCs w:val="21"/>
              </w:rPr>
              <w:t xml:space="preserve">pproved </w:t>
            </w:r>
            <w:r w:rsidRPr="002B1EC6">
              <w:rPr>
                <w:rFonts w:ascii="Calibri" w:hAnsi="Calibri"/>
                <w:sz w:val="21"/>
                <w:szCs w:val="21"/>
              </w:rPr>
              <w:t>versions of</w:t>
            </w:r>
            <w:r w:rsidR="00B43320" w:rsidRPr="002B1EC6">
              <w:rPr>
                <w:rFonts w:ascii="Calibri" w:hAnsi="Calibri"/>
                <w:sz w:val="21"/>
                <w:szCs w:val="21"/>
              </w:rPr>
              <w:t xml:space="preserve"> protocol </w:t>
            </w:r>
          </w:p>
        </w:tc>
        <w:tc>
          <w:tcPr>
            <w:tcW w:w="2070" w:type="dxa"/>
            <w:vAlign w:val="center"/>
          </w:tcPr>
          <w:p w14:paraId="4356D961" w14:textId="77777777" w:rsidR="00B43320" w:rsidRPr="002B1EC6" w:rsidRDefault="00B43320" w:rsidP="0061351B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  <w:p w14:paraId="75DE37B3" w14:textId="77777777" w:rsidR="00B43320" w:rsidRPr="002B1EC6" w:rsidRDefault="005A047C" w:rsidP="0061351B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</w:t>
            </w:r>
            <w:r w:rsidR="00B43320" w:rsidRPr="002B1EC6">
              <w:rPr>
                <w:rFonts w:ascii="Calibri" w:hAnsi="Calibri"/>
                <w:sz w:val="21"/>
                <w:szCs w:val="21"/>
              </w:rPr>
              <w:t>if relevant to site</w:t>
            </w:r>
            <w:r w:rsidRPr="002B1EC6">
              <w:rPr>
                <w:rFonts w:ascii="Calibri" w:hAnsi="Calibri"/>
                <w:sz w:val="21"/>
                <w:szCs w:val="21"/>
              </w:rPr>
              <w:t>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690BC995" w14:textId="77777777" w:rsidR="00B43320" w:rsidRPr="002B1EC6" w:rsidRDefault="00B43320" w:rsidP="00C017A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B43320" w:rsidRPr="002B1EC6" w14:paraId="27969528" w14:textId="77777777" w:rsidTr="0099572D">
        <w:trPr>
          <w:tblHeader/>
        </w:trPr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75542D9" w14:textId="77777777" w:rsidR="00B43320" w:rsidRPr="002B1EC6" w:rsidRDefault="00B43320" w:rsidP="000E1E2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</w:t>
            </w:r>
            <w:r w:rsidR="00A451A0" w:rsidRPr="002B1EC6">
              <w:rPr>
                <w:rFonts w:ascii="Calibri" w:hAnsi="Calibri"/>
                <w:sz w:val="21"/>
                <w:szCs w:val="21"/>
              </w:rPr>
              <w:t>3</w:t>
            </w:r>
          </w:p>
        </w:tc>
        <w:tc>
          <w:tcPr>
            <w:tcW w:w="6386" w:type="dxa"/>
            <w:tcBorders>
              <w:left w:val="single" w:sz="4" w:space="0" w:color="auto"/>
            </w:tcBorders>
            <w:vAlign w:val="center"/>
          </w:tcPr>
          <w:p w14:paraId="7CF25811" w14:textId="77777777" w:rsidR="00B43320" w:rsidRPr="002B1EC6" w:rsidRDefault="00A451A0" w:rsidP="000E1E2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Version Log</w:t>
            </w:r>
            <w:r w:rsidR="007529B1" w:rsidRPr="002B1EC6">
              <w:rPr>
                <w:rFonts w:ascii="Calibri" w:hAnsi="Calibri"/>
                <w:sz w:val="21"/>
                <w:szCs w:val="21"/>
              </w:rPr>
              <w:t>/Trial History Log</w:t>
            </w:r>
          </w:p>
        </w:tc>
        <w:tc>
          <w:tcPr>
            <w:tcW w:w="2070" w:type="dxa"/>
            <w:vAlign w:val="center"/>
          </w:tcPr>
          <w:p w14:paraId="78299130" w14:textId="77777777" w:rsidR="00B43320" w:rsidRPr="002B1EC6" w:rsidRDefault="00247409" w:rsidP="0061351B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6DB3D8F1" w14:textId="5AF82F17" w:rsidR="00B43320" w:rsidRPr="002B1EC6" w:rsidRDefault="00493293" w:rsidP="004B4AA7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5F1229" w:rsidRPr="002B1EC6" w14:paraId="275B14CD" w14:textId="77777777" w:rsidTr="0099572D">
        <w:trPr>
          <w:tblHeader/>
        </w:trPr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6E4DFE5" w14:textId="77777777" w:rsidR="005F1229" w:rsidRPr="00804CB2" w:rsidRDefault="005F1229" w:rsidP="000E1E2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2.4</w:t>
            </w:r>
          </w:p>
        </w:tc>
        <w:tc>
          <w:tcPr>
            <w:tcW w:w="6386" w:type="dxa"/>
            <w:tcBorders>
              <w:left w:val="single" w:sz="4" w:space="0" w:color="auto"/>
            </w:tcBorders>
            <w:vAlign w:val="center"/>
          </w:tcPr>
          <w:p w14:paraId="256E2F28" w14:textId="77777777" w:rsidR="005F1229" w:rsidRPr="00804CB2" w:rsidRDefault="005F1229" w:rsidP="000E1E2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3258F">
              <w:rPr>
                <w:rFonts w:ascii="Calibri" w:hAnsi="Calibri"/>
                <w:sz w:val="21"/>
                <w:szCs w:val="21"/>
              </w:rPr>
              <w:t>Protocol deviation/non-compliance forms</w:t>
            </w:r>
          </w:p>
        </w:tc>
        <w:tc>
          <w:tcPr>
            <w:tcW w:w="2070" w:type="dxa"/>
            <w:vAlign w:val="center"/>
          </w:tcPr>
          <w:p w14:paraId="0F13D8A4" w14:textId="77777777" w:rsidR="005F1229" w:rsidRPr="00804CB2" w:rsidRDefault="005F1229" w:rsidP="0061351B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076ACD85" w14:textId="77777777" w:rsidR="005F1229" w:rsidRPr="00725592" w:rsidRDefault="005F1229" w:rsidP="004B4AA7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B43320" w:rsidRPr="002B1EC6" w14:paraId="43AF382F" w14:textId="77777777" w:rsidTr="0099572D">
        <w:trPr>
          <w:trHeight w:val="432"/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6C39B9C3" w14:textId="77777777" w:rsidR="005A047C" w:rsidRPr="00B84305" w:rsidRDefault="00B43320" w:rsidP="00B84305">
            <w:pPr>
              <w:pStyle w:val="A-TableText"/>
              <w:spacing w:before="0"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3: </w:t>
            </w:r>
            <w:r w:rsidR="005A047C" w:rsidRPr="002B1EC6">
              <w:rPr>
                <w:rFonts w:ascii="Calibri" w:hAnsi="Calibri"/>
                <w:b/>
                <w:sz w:val="21"/>
                <w:szCs w:val="21"/>
              </w:rPr>
              <w:t>Information for Participants</w:t>
            </w:r>
            <w:r w:rsidR="00AC334F">
              <w:rPr>
                <w:rFonts w:ascii="Calibri" w:hAnsi="Calibri"/>
                <w:b/>
                <w:sz w:val="21"/>
                <w:szCs w:val="21"/>
              </w:rPr>
              <w:t xml:space="preserve"> (on NHS Trust Letterhead)</w:t>
            </w:r>
          </w:p>
        </w:tc>
        <w:tc>
          <w:tcPr>
            <w:tcW w:w="2070" w:type="dxa"/>
            <w:shd w:val="clear" w:color="auto" w:fill="D9D9D9"/>
            <w:vAlign w:val="center"/>
          </w:tcPr>
          <w:p w14:paraId="7D985E01" w14:textId="77777777" w:rsidR="00B43320" w:rsidRPr="002B1EC6" w:rsidRDefault="00B43320" w:rsidP="00B84305">
            <w:pPr>
              <w:pStyle w:val="A-TableHeader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95B496B" w14:textId="77777777" w:rsidR="002F1D0E" w:rsidRPr="002B1EC6" w:rsidRDefault="002F1D0E" w:rsidP="002F1D0E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1E1C6DDB" w14:textId="77777777" w:rsidR="00B43320" w:rsidRPr="002F1D0E" w:rsidRDefault="002F1D0E" w:rsidP="002F1D0E">
            <w:pPr>
              <w:pStyle w:val="A-TableHeader"/>
              <w:spacing w:before="0"/>
              <w:jc w:val="center"/>
              <w:rPr>
                <w:rFonts w:ascii="Calibri" w:hAnsi="Calibri"/>
                <w:b w:val="0"/>
                <w:sz w:val="21"/>
                <w:szCs w:val="21"/>
              </w:rPr>
            </w:pPr>
            <w:r w:rsidRPr="002F1D0E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343491" w:rsidRPr="002B1EC6" w14:paraId="224B3D1B" w14:textId="77777777" w:rsidTr="0099572D">
        <w:trPr>
          <w:tblHeader/>
        </w:trPr>
        <w:tc>
          <w:tcPr>
            <w:tcW w:w="567" w:type="dxa"/>
            <w:vMerge w:val="restart"/>
          </w:tcPr>
          <w:p w14:paraId="340B43CF" w14:textId="77777777" w:rsidR="00343491" w:rsidRPr="002B1EC6" w:rsidRDefault="00343491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3.1</w:t>
            </w:r>
          </w:p>
        </w:tc>
        <w:tc>
          <w:tcPr>
            <w:tcW w:w="6386" w:type="dxa"/>
            <w:vAlign w:val="center"/>
          </w:tcPr>
          <w:p w14:paraId="2484308B" w14:textId="4481367D" w:rsidR="00343491" w:rsidRPr="002B1EC6" w:rsidRDefault="00343491" w:rsidP="00343491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Current approved patient</w:t>
            </w:r>
            <w:r w:rsidR="002E2D95">
              <w:rPr>
                <w:rFonts w:ascii="Calibri" w:hAnsi="Calibri"/>
                <w:sz w:val="21"/>
                <w:szCs w:val="21"/>
              </w:rPr>
              <w:t xml:space="preserve"> and legal representative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information sheet</w:t>
            </w:r>
            <w:r w:rsidR="00904025">
              <w:rPr>
                <w:rFonts w:ascii="Calibri" w:hAnsi="Calibri"/>
                <w:sz w:val="21"/>
                <w:szCs w:val="21"/>
              </w:rPr>
              <w:t>s</w:t>
            </w:r>
          </w:p>
        </w:tc>
        <w:tc>
          <w:tcPr>
            <w:tcW w:w="2070" w:type="dxa"/>
            <w:vAlign w:val="center"/>
          </w:tcPr>
          <w:p w14:paraId="7E470ED2" w14:textId="77777777" w:rsidR="00343491" w:rsidRPr="002B1EC6" w:rsidRDefault="00343491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071095B0" w14:textId="2E6EB796" w:rsidR="00343491" w:rsidRPr="002B1EC6" w:rsidRDefault="00493293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343491" w:rsidRPr="002B1EC6" w14:paraId="0FCE9BD8" w14:textId="77777777" w:rsidTr="0099572D">
        <w:trPr>
          <w:tblHeader/>
        </w:trPr>
        <w:tc>
          <w:tcPr>
            <w:tcW w:w="567" w:type="dxa"/>
            <w:vMerge/>
          </w:tcPr>
          <w:p w14:paraId="3B74092E" w14:textId="77777777" w:rsidR="00343491" w:rsidRPr="002B1EC6" w:rsidRDefault="00343491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6386" w:type="dxa"/>
            <w:vAlign w:val="center"/>
          </w:tcPr>
          <w:p w14:paraId="14F2560B" w14:textId="05EDB6CC" w:rsidR="00343491" w:rsidRPr="002B1EC6" w:rsidRDefault="001B412A" w:rsidP="00343491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Previous approved versions of </w:t>
            </w:r>
            <w:r w:rsidR="00343491" w:rsidRPr="002B1EC6">
              <w:rPr>
                <w:rFonts w:ascii="Calibri" w:hAnsi="Calibri"/>
                <w:sz w:val="21"/>
                <w:szCs w:val="21"/>
              </w:rPr>
              <w:t xml:space="preserve">patient </w:t>
            </w:r>
            <w:r w:rsidR="002E2D95">
              <w:rPr>
                <w:rFonts w:ascii="Calibri" w:hAnsi="Calibri"/>
                <w:sz w:val="21"/>
                <w:szCs w:val="21"/>
              </w:rPr>
              <w:t xml:space="preserve">and LR </w:t>
            </w:r>
            <w:r w:rsidR="00343491" w:rsidRPr="002B1EC6">
              <w:rPr>
                <w:rFonts w:ascii="Calibri" w:hAnsi="Calibri"/>
                <w:sz w:val="21"/>
                <w:szCs w:val="21"/>
              </w:rPr>
              <w:t>information sheet</w:t>
            </w:r>
            <w:r w:rsidR="00F4198D" w:rsidRPr="002B1EC6">
              <w:rPr>
                <w:rFonts w:ascii="Calibri" w:hAnsi="Calibri"/>
                <w:sz w:val="21"/>
                <w:szCs w:val="21"/>
              </w:rPr>
              <w:t>(s)</w:t>
            </w:r>
            <w:r w:rsidR="00343491" w:rsidRPr="002B1EC6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070" w:type="dxa"/>
            <w:vAlign w:val="center"/>
          </w:tcPr>
          <w:p w14:paraId="2FDBA45C" w14:textId="77777777" w:rsidR="00343491" w:rsidRPr="002B1EC6" w:rsidRDefault="00343491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  <w:p w14:paraId="183D3863" w14:textId="77777777" w:rsidR="00247409" w:rsidRPr="002B1EC6" w:rsidRDefault="00247409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710" w:type="dxa"/>
            <w:shd w:val="clear" w:color="auto" w:fill="auto"/>
          </w:tcPr>
          <w:p w14:paraId="7FA8F511" w14:textId="74E153D3" w:rsidR="00343491" w:rsidRPr="002B1EC6" w:rsidRDefault="00343491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343491" w:rsidRPr="002B1EC6" w14:paraId="13E78488" w14:textId="77777777" w:rsidTr="0099572D">
        <w:trPr>
          <w:tblHeader/>
        </w:trPr>
        <w:tc>
          <w:tcPr>
            <w:tcW w:w="567" w:type="dxa"/>
            <w:vMerge w:val="restart"/>
          </w:tcPr>
          <w:p w14:paraId="043D5AF4" w14:textId="77777777" w:rsidR="00343491" w:rsidRPr="002B1EC6" w:rsidRDefault="00343491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3.2</w:t>
            </w:r>
          </w:p>
        </w:tc>
        <w:tc>
          <w:tcPr>
            <w:tcW w:w="6386" w:type="dxa"/>
            <w:vAlign w:val="center"/>
          </w:tcPr>
          <w:p w14:paraId="13253DA2" w14:textId="2FE78906" w:rsidR="00343491" w:rsidRPr="002B1EC6" w:rsidRDefault="00343491" w:rsidP="00343491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Current approved consent form</w:t>
            </w:r>
            <w:r w:rsidR="00904025">
              <w:rPr>
                <w:rFonts w:ascii="Calibri" w:hAnsi="Calibri"/>
                <w:sz w:val="21"/>
                <w:szCs w:val="21"/>
              </w:rPr>
              <w:t>s</w:t>
            </w:r>
          </w:p>
        </w:tc>
        <w:tc>
          <w:tcPr>
            <w:tcW w:w="2070" w:type="dxa"/>
            <w:vAlign w:val="center"/>
          </w:tcPr>
          <w:p w14:paraId="16BA201C" w14:textId="77777777" w:rsidR="00343491" w:rsidRPr="002B1EC6" w:rsidRDefault="00343491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7D6E84BF" w14:textId="004FD424" w:rsidR="00343491" w:rsidRPr="002B1EC6" w:rsidRDefault="00493293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343491" w:rsidRPr="002B1EC6" w14:paraId="64E3EADF" w14:textId="77777777" w:rsidTr="0099572D">
        <w:trPr>
          <w:tblHeader/>
        </w:trPr>
        <w:tc>
          <w:tcPr>
            <w:tcW w:w="567" w:type="dxa"/>
            <w:vMerge/>
          </w:tcPr>
          <w:p w14:paraId="33D413AC" w14:textId="77777777" w:rsidR="00343491" w:rsidRPr="002B1EC6" w:rsidRDefault="00343491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6386" w:type="dxa"/>
            <w:vAlign w:val="center"/>
          </w:tcPr>
          <w:p w14:paraId="45751536" w14:textId="022684A9" w:rsidR="00343491" w:rsidRPr="002B1EC6" w:rsidRDefault="00343491" w:rsidP="00343491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Previous approved versions of consent form</w:t>
            </w:r>
            <w:r w:rsidR="00F4198D" w:rsidRPr="002B1EC6">
              <w:rPr>
                <w:rFonts w:ascii="Calibri" w:hAnsi="Calibri"/>
                <w:sz w:val="21"/>
                <w:szCs w:val="21"/>
              </w:rPr>
              <w:t>(s)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070" w:type="dxa"/>
            <w:vAlign w:val="center"/>
          </w:tcPr>
          <w:p w14:paraId="37BBA258" w14:textId="77777777" w:rsidR="00343491" w:rsidRPr="002B1EC6" w:rsidRDefault="00343491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  <w:p w14:paraId="344FC8C2" w14:textId="77777777" w:rsidR="00247409" w:rsidRPr="002B1EC6" w:rsidRDefault="00247409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710" w:type="dxa"/>
            <w:shd w:val="clear" w:color="auto" w:fill="auto"/>
          </w:tcPr>
          <w:p w14:paraId="73D59C8E" w14:textId="77777777" w:rsidR="00343491" w:rsidRPr="002B1EC6" w:rsidRDefault="00343491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343491" w:rsidRPr="002B1EC6" w14:paraId="0132C505" w14:textId="77777777" w:rsidTr="0099572D">
        <w:trPr>
          <w:tblHeader/>
        </w:trPr>
        <w:tc>
          <w:tcPr>
            <w:tcW w:w="567" w:type="dxa"/>
          </w:tcPr>
          <w:p w14:paraId="16B64D73" w14:textId="77777777" w:rsidR="00343491" w:rsidRPr="002B1EC6" w:rsidRDefault="00F910E8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3.3</w:t>
            </w:r>
          </w:p>
        </w:tc>
        <w:tc>
          <w:tcPr>
            <w:tcW w:w="6386" w:type="dxa"/>
            <w:vAlign w:val="center"/>
          </w:tcPr>
          <w:p w14:paraId="6AC5DF7C" w14:textId="77777777" w:rsidR="00343491" w:rsidRPr="002B1EC6" w:rsidRDefault="00F910E8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Translations of Patient Information Sheet</w:t>
            </w:r>
            <w:r w:rsidR="00F4198D" w:rsidRPr="002B1EC6">
              <w:rPr>
                <w:rFonts w:ascii="Calibri" w:hAnsi="Calibri"/>
                <w:sz w:val="21"/>
                <w:szCs w:val="21"/>
              </w:rPr>
              <w:t>(s)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and Consent Form</w:t>
            </w:r>
            <w:r w:rsidR="00F4198D" w:rsidRPr="002B1EC6">
              <w:rPr>
                <w:rFonts w:ascii="Calibri" w:hAnsi="Calibri"/>
                <w:sz w:val="21"/>
                <w:szCs w:val="21"/>
              </w:rPr>
              <w:t>(</w:t>
            </w:r>
            <w:r w:rsidRPr="002B1EC6">
              <w:rPr>
                <w:rFonts w:ascii="Calibri" w:hAnsi="Calibri"/>
                <w:sz w:val="21"/>
                <w:szCs w:val="21"/>
              </w:rPr>
              <w:t>s</w:t>
            </w:r>
            <w:r w:rsidR="00F4198D" w:rsidRPr="002B1EC6">
              <w:rPr>
                <w:rFonts w:ascii="Calibri" w:hAnsi="Calibri"/>
                <w:sz w:val="21"/>
                <w:szCs w:val="21"/>
              </w:rPr>
              <w:t>)</w:t>
            </w:r>
          </w:p>
        </w:tc>
        <w:tc>
          <w:tcPr>
            <w:tcW w:w="2070" w:type="dxa"/>
            <w:vAlign w:val="center"/>
          </w:tcPr>
          <w:p w14:paraId="441B866B" w14:textId="77777777" w:rsidR="00343491" w:rsidRPr="002B1EC6" w:rsidRDefault="00F910E8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6F007FC6" w14:textId="77777777" w:rsidR="00343491" w:rsidRPr="002B1EC6" w:rsidRDefault="00343491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343491" w:rsidRPr="002B1EC6" w14:paraId="25EB5544" w14:textId="77777777" w:rsidTr="0099572D">
        <w:trPr>
          <w:tblHeader/>
        </w:trPr>
        <w:tc>
          <w:tcPr>
            <w:tcW w:w="567" w:type="dxa"/>
          </w:tcPr>
          <w:p w14:paraId="13BD0E7C" w14:textId="77777777" w:rsidR="00343491" w:rsidRPr="002B1EC6" w:rsidRDefault="00F910E8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3.4</w:t>
            </w:r>
          </w:p>
        </w:tc>
        <w:tc>
          <w:tcPr>
            <w:tcW w:w="6386" w:type="dxa"/>
            <w:vAlign w:val="center"/>
          </w:tcPr>
          <w:p w14:paraId="56E17154" w14:textId="77777777" w:rsidR="00343491" w:rsidRPr="002B1EC6" w:rsidRDefault="00A451A0" w:rsidP="00A451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Version Log</w:t>
            </w:r>
          </w:p>
        </w:tc>
        <w:tc>
          <w:tcPr>
            <w:tcW w:w="2070" w:type="dxa"/>
            <w:vAlign w:val="center"/>
          </w:tcPr>
          <w:p w14:paraId="21C59765" w14:textId="77777777" w:rsidR="00343491" w:rsidRPr="002B1EC6" w:rsidRDefault="00A451A0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344DC0D4" w14:textId="68759851" w:rsidR="00343491" w:rsidRPr="002B1EC6" w:rsidRDefault="00493293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F910E8" w:rsidRPr="002B1EC6" w14:paraId="1A9292E1" w14:textId="77777777" w:rsidTr="0099572D">
        <w:trPr>
          <w:tblHeader/>
        </w:trPr>
        <w:tc>
          <w:tcPr>
            <w:tcW w:w="567" w:type="dxa"/>
          </w:tcPr>
          <w:p w14:paraId="5E4827DC" w14:textId="53211F6D" w:rsidR="00F910E8" w:rsidRPr="002B1EC6" w:rsidRDefault="00F910E8" w:rsidP="00D84971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</w:t>
            </w:r>
            <w:r w:rsidR="00D84971">
              <w:rPr>
                <w:rFonts w:ascii="Calibri" w:hAnsi="Calibri"/>
                <w:sz w:val="21"/>
                <w:szCs w:val="21"/>
              </w:rPr>
              <w:t>5</w:t>
            </w:r>
          </w:p>
        </w:tc>
        <w:tc>
          <w:tcPr>
            <w:tcW w:w="6386" w:type="dxa"/>
            <w:vAlign w:val="center"/>
          </w:tcPr>
          <w:p w14:paraId="112E1437" w14:textId="77777777" w:rsidR="00F910E8" w:rsidRPr="002B1EC6" w:rsidRDefault="00A451A0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Letter/information for a patient’s GP/consultant</w:t>
            </w:r>
          </w:p>
        </w:tc>
        <w:tc>
          <w:tcPr>
            <w:tcW w:w="2070" w:type="dxa"/>
            <w:vAlign w:val="center"/>
          </w:tcPr>
          <w:p w14:paraId="2FCA4E09" w14:textId="77777777" w:rsidR="00F910E8" w:rsidRPr="002B1EC6" w:rsidRDefault="00A451A0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7F2070C1" w14:textId="119681C6" w:rsidR="00F910E8" w:rsidRPr="002B1EC6" w:rsidRDefault="00493293" w:rsidP="00D7228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F910E8" w:rsidRPr="002B1EC6" w14:paraId="563C1126" w14:textId="77777777" w:rsidTr="0099572D">
        <w:trPr>
          <w:trHeight w:val="255"/>
          <w:tblHeader/>
        </w:trPr>
        <w:tc>
          <w:tcPr>
            <w:tcW w:w="567" w:type="dxa"/>
          </w:tcPr>
          <w:p w14:paraId="04197179" w14:textId="38BF83BF" w:rsidR="00F910E8" w:rsidRPr="002B1EC6" w:rsidRDefault="00F910E8" w:rsidP="00D84971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</w:t>
            </w:r>
            <w:r w:rsidR="00D84971">
              <w:rPr>
                <w:rFonts w:ascii="Calibri" w:hAnsi="Calibri"/>
                <w:sz w:val="21"/>
                <w:szCs w:val="21"/>
              </w:rPr>
              <w:t>6</w:t>
            </w:r>
          </w:p>
        </w:tc>
        <w:tc>
          <w:tcPr>
            <w:tcW w:w="6386" w:type="dxa"/>
            <w:vAlign w:val="center"/>
          </w:tcPr>
          <w:p w14:paraId="5F22D71E" w14:textId="77777777" w:rsidR="00F910E8" w:rsidRPr="002B1EC6" w:rsidRDefault="00A451A0" w:rsidP="00D7228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Any other written information given to patients</w:t>
            </w:r>
          </w:p>
        </w:tc>
        <w:tc>
          <w:tcPr>
            <w:tcW w:w="2070" w:type="dxa"/>
            <w:vAlign w:val="center"/>
          </w:tcPr>
          <w:p w14:paraId="56A38186" w14:textId="77777777" w:rsidR="007529B1" w:rsidRPr="002B1EC6" w:rsidRDefault="00A451A0" w:rsidP="007529B1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59ACD389" w14:textId="77777777" w:rsidR="00F910E8" w:rsidRPr="002B1EC6" w:rsidRDefault="00F910E8" w:rsidP="007529B1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</w:tr>
      <w:tr w:rsidR="00B43320" w:rsidRPr="002B1EC6" w14:paraId="7CDA0880" w14:textId="77777777" w:rsidTr="0099572D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596ACB99" w14:textId="6BD2862F" w:rsidR="007529B1" w:rsidRPr="002F1D0E" w:rsidRDefault="00B43320" w:rsidP="000E0B87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4: </w:t>
            </w:r>
            <w:r w:rsidR="000E0B87">
              <w:rPr>
                <w:rFonts w:ascii="Calibri" w:hAnsi="Calibri"/>
                <w:b/>
                <w:sz w:val="21"/>
                <w:szCs w:val="21"/>
              </w:rPr>
              <w:t>HRA</w:t>
            </w:r>
          </w:p>
        </w:tc>
        <w:tc>
          <w:tcPr>
            <w:tcW w:w="2070" w:type="dxa"/>
            <w:shd w:val="clear" w:color="auto" w:fill="D9D9D9"/>
          </w:tcPr>
          <w:p w14:paraId="7111A2E4" w14:textId="77777777" w:rsidR="00B43320" w:rsidRPr="002B1EC6" w:rsidRDefault="00B43320" w:rsidP="00C017A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4CA2FDC3" w14:textId="77777777" w:rsidR="002F1D0E" w:rsidRPr="002B1EC6" w:rsidRDefault="002F1D0E" w:rsidP="002F1D0E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23EE0246" w14:textId="77777777" w:rsidR="00B43320" w:rsidRPr="002F1D0E" w:rsidRDefault="002F1D0E" w:rsidP="002F1D0E">
            <w:pPr>
              <w:pStyle w:val="A-TableHeader"/>
              <w:spacing w:before="0"/>
              <w:jc w:val="center"/>
              <w:rPr>
                <w:rFonts w:ascii="Calibri" w:hAnsi="Calibri"/>
                <w:b w:val="0"/>
                <w:sz w:val="21"/>
                <w:szCs w:val="21"/>
              </w:rPr>
            </w:pPr>
            <w:r w:rsidRPr="002F1D0E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A451A0" w:rsidRPr="002B1EC6" w14:paraId="46625A08" w14:textId="77777777" w:rsidTr="0099572D">
        <w:trPr>
          <w:trHeight w:val="432"/>
          <w:tblHeader/>
        </w:trPr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8504DE" w14:textId="77777777" w:rsidR="00A451A0" w:rsidRPr="002B1EC6" w:rsidRDefault="00A451A0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4.1</w:t>
            </w:r>
          </w:p>
        </w:tc>
        <w:tc>
          <w:tcPr>
            <w:tcW w:w="6386" w:type="dxa"/>
            <w:tcBorders>
              <w:left w:val="single" w:sz="4" w:space="0" w:color="auto"/>
            </w:tcBorders>
          </w:tcPr>
          <w:p w14:paraId="3118A7EB" w14:textId="77777777" w:rsidR="00A451A0" w:rsidRPr="002B1EC6" w:rsidRDefault="00882BD1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HRA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</w:t>
            </w:r>
            <w:r w:rsidR="00C34FAC">
              <w:rPr>
                <w:rFonts w:ascii="Calibri" w:hAnsi="Calibri"/>
                <w:sz w:val="21"/>
                <w:szCs w:val="21"/>
              </w:rPr>
              <w:t xml:space="preserve">and REC </w:t>
            </w:r>
            <w:r w:rsidR="00A451A0" w:rsidRPr="002B1EC6">
              <w:rPr>
                <w:rFonts w:ascii="Calibri" w:hAnsi="Calibri"/>
                <w:sz w:val="21"/>
                <w:szCs w:val="21"/>
              </w:rPr>
              <w:t>approval for protocol and supporting documentation</w:t>
            </w:r>
          </w:p>
        </w:tc>
        <w:tc>
          <w:tcPr>
            <w:tcW w:w="2070" w:type="dxa"/>
          </w:tcPr>
          <w:p w14:paraId="19EEB219" w14:textId="77777777" w:rsidR="00A451A0" w:rsidRPr="002B1EC6" w:rsidRDefault="00A451A0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753326BF" w14:textId="39175C7A" w:rsidR="00A451A0" w:rsidRPr="002B1EC6" w:rsidRDefault="00493293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B43320" w:rsidRPr="002B1EC6" w14:paraId="5F97C5F5" w14:textId="77777777" w:rsidTr="0099572D">
        <w:trPr>
          <w:trHeight w:val="432"/>
          <w:tblHeader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CD6E" w14:textId="77777777" w:rsidR="00B43320" w:rsidRPr="002B1EC6" w:rsidRDefault="00B43320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6386" w:type="dxa"/>
            <w:tcBorders>
              <w:left w:val="single" w:sz="4" w:space="0" w:color="auto"/>
            </w:tcBorders>
          </w:tcPr>
          <w:p w14:paraId="0CE9DDB7" w14:textId="77777777" w:rsidR="00B43320" w:rsidRPr="002B1EC6" w:rsidRDefault="00B43320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REC committee composition</w:t>
            </w:r>
          </w:p>
        </w:tc>
        <w:tc>
          <w:tcPr>
            <w:tcW w:w="2070" w:type="dxa"/>
          </w:tcPr>
          <w:p w14:paraId="02EB666A" w14:textId="77777777" w:rsidR="00B43320" w:rsidRPr="002B1EC6" w:rsidRDefault="00B43320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1BC49513" w14:textId="514188EA" w:rsidR="00B43320" w:rsidRPr="002B1EC6" w:rsidRDefault="00493293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B43320" w:rsidRPr="002B1EC6" w14:paraId="11659F8D" w14:textId="77777777" w:rsidTr="0099572D">
        <w:trPr>
          <w:trHeight w:val="20"/>
          <w:tblHeader/>
        </w:trPr>
        <w:tc>
          <w:tcPr>
            <w:tcW w:w="567" w:type="dxa"/>
            <w:tcBorders>
              <w:top w:val="single" w:sz="4" w:space="0" w:color="auto"/>
            </w:tcBorders>
          </w:tcPr>
          <w:p w14:paraId="5C92207E" w14:textId="77777777" w:rsidR="00B43320" w:rsidRPr="002B1EC6" w:rsidRDefault="00EA16A0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</w:t>
            </w:r>
            <w:r w:rsidR="000C68E1" w:rsidRPr="002B1EC6">
              <w:rPr>
                <w:rFonts w:ascii="Calibri" w:hAnsi="Calibri"/>
                <w:sz w:val="21"/>
                <w:szCs w:val="21"/>
              </w:rPr>
              <w:t>2</w:t>
            </w:r>
          </w:p>
        </w:tc>
        <w:tc>
          <w:tcPr>
            <w:tcW w:w="6386" w:type="dxa"/>
          </w:tcPr>
          <w:p w14:paraId="6CF56F77" w14:textId="77777777" w:rsidR="00B43320" w:rsidRPr="002B1EC6" w:rsidRDefault="00882BD1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HRA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</w:t>
            </w:r>
            <w:r w:rsidR="00C34FAC">
              <w:rPr>
                <w:rFonts w:ascii="Calibri" w:hAnsi="Calibri"/>
                <w:sz w:val="21"/>
                <w:szCs w:val="21"/>
              </w:rPr>
              <w:t xml:space="preserve">and REC </w:t>
            </w:r>
            <w:r w:rsidR="00B43320" w:rsidRPr="002B1EC6">
              <w:rPr>
                <w:rFonts w:ascii="Calibri" w:hAnsi="Calibri"/>
                <w:sz w:val="21"/>
                <w:szCs w:val="21"/>
              </w:rPr>
              <w:t>approval of protocol amendments</w:t>
            </w:r>
          </w:p>
        </w:tc>
        <w:tc>
          <w:tcPr>
            <w:tcW w:w="2070" w:type="dxa"/>
          </w:tcPr>
          <w:p w14:paraId="1EC22570" w14:textId="77777777" w:rsidR="00247409" w:rsidRPr="002B1EC6" w:rsidRDefault="00B43320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1923013F" w14:textId="77777777" w:rsidR="00B43320" w:rsidRPr="002B1EC6" w:rsidRDefault="00927423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</w:t>
            </w:r>
            <w:r w:rsidR="00B43320" w:rsidRPr="002B1EC6">
              <w:rPr>
                <w:rFonts w:ascii="Calibri" w:hAnsi="Calibri"/>
                <w:sz w:val="21"/>
                <w:szCs w:val="21"/>
              </w:rPr>
              <w:t>if relevant</w:t>
            </w:r>
            <w:r w:rsidR="00247409" w:rsidRPr="002B1EC6">
              <w:rPr>
                <w:rFonts w:ascii="Calibri" w:hAnsi="Calibri"/>
                <w:sz w:val="21"/>
                <w:szCs w:val="21"/>
              </w:rPr>
              <w:t xml:space="preserve"> </w:t>
            </w:r>
            <w:r w:rsidR="00B43320" w:rsidRPr="002B1EC6">
              <w:rPr>
                <w:rFonts w:ascii="Calibri" w:hAnsi="Calibri"/>
                <w:sz w:val="21"/>
                <w:szCs w:val="21"/>
              </w:rPr>
              <w:t>to site</w:t>
            </w:r>
            <w:r w:rsidRPr="002B1EC6">
              <w:rPr>
                <w:rFonts w:ascii="Calibri" w:hAnsi="Calibri"/>
                <w:sz w:val="21"/>
                <w:szCs w:val="21"/>
              </w:rPr>
              <w:t>)</w:t>
            </w:r>
          </w:p>
        </w:tc>
        <w:tc>
          <w:tcPr>
            <w:tcW w:w="1710" w:type="dxa"/>
            <w:shd w:val="clear" w:color="auto" w:fill="auto"/>
          </w:tcPr>
          <w:p w14:paraId="6EF39345" w14:textId="72825CB6" w:rsidR="00B43320" w:rsidRPr="002B1EC6" w:rsidRDefault="00493293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5D2C257B" w14:textId="77777777" w:rsidTr="00BD4CAE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2BB955AD" w14:textId="77777777" w:rsidR="00996BA0" w:rsidRPr="002B1EC6" w:rsidRDefault="00996BA0" w:rsidP="00BD4CAE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5: Regulatory </w:t>
            </w:r>
          </w:p>
        </w:tc>
        <w:tc>
          <w:tcPr>
            <w:tcW w:w="2070" w:type="dxa"/>
            <w:shd w:val="clear" w:color="auto" w:fill="D9D9D9"/>
          </w:tcPr>
          <w:p w14:paraId="00189230" w14:textId="77777777" w:rsidR="00996BA0" w:rsidRPr="002B1EC6" w:rsidRDefault="00996BA0" w:rsidP="00BD4CAE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49ACE1BA" w14:textId="77777777" w:rsidR="00996BA0" w:rsidRPr="002B1EC6" w:rsidRDefault="00996BA0" w:rsidP="00BD4CAE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085C6F72" w14:textId="77777777" w:rsidR="00996BA0" w:rsidRPr="002B1EC6" w:rsidRDefault="00996BA0" w:rsidP="00BD4CAE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996BA0" w:rsidRPr="002B1EC6" w14:paraId="11815745" w14:textId="77777777" w:rsidTr="00BD4CAE">
        <w:trPr>
          <w:tblHeader/>
        </w:trPr>
        <w:tc>
          <w:tcPr>
            <w:tcW w:w="567" w:type="dxa"/>
          </w:tcPr>
          <w:p w14:paraId="01A6BAF3" w14:textId="77777777" w:rsidR="00996BA0" w:rsidRPr="002B1EC6" w:rsidRDefault="00996BA0" w:rsidP="00BD4CAE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5.1</w:t>
            </w:r>
          </w:p>
        </w:tc>
        <w:tc>
          <w:tcPr>
            <w:tcW w:w="6386" w:type="dxa"/>
          </w:tcPr>
          <w:p w14:paraId="745EB8E4" w14:textId="77777777" w:rsidR="00996BA0" w:rsidRPr="002B1EC6" w:rsidRDefault="00996BA0" w:rsidP="00BD4CAE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Regulatory approval letter</w:t>
            </w:r>
          </w:p>
        </w:tc>
        <w:tc>
          <w:tcPr>
            <w:tcW w:w="2070" w:type="dxa"/>
          </w:tcPr>
          <w:p w14:paraId="70E80102" w14:textId="77777777" w:rsidR="00996BA0" w:rsidRPr="002B1EC6" w:rsidRDefault="00996BA0" w:rsidP="00BD4CA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0F7B8A9D" w14:textId="77777777" w:rsidR="00996BA0" w:rsidRPr="002B1EC6" w:rsidRDefault="00996BA0" w:rsidP="00BD4CA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4C746E86" w14:textId="77777777" w:rsidTr="00BD4CAE">
        <w:trPr>
          <w:tblHeader/>
        </w:trPr>
        <w:tc>
          <w:tcPr>
            <w:tcW w:w="567" w:type="dxa"/>
          </w:tcPr>
          <w:p w14:paraId="29FDA851" w14:textId="77777777" w:rsidR="00996BA0" w:rsidRPr="002B1EC6" w:rsidRDefault="00996BA0" w:rsidP="00BD4CAE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5.2</w:t>
            </w:r>
          </w:p>
        </w:tc>
        <w:tc>
          <w:tcPr>
            <w:tcW w:w="6386" w:type="dxa"/>
          </w:tcPr>
          <w:p w14:paraId="032EF263" w14:textId="77777777" w:rsidR="00996BA0" w:rsidRPr="002B1EC6" w:rsidRDefault="00996BA0" w:rsidP="00BD4CAE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Regulatory approval of protocol amendments</w:t>
            </w:r>
          </w:p>
        </w:tc>
        <w:tc>
          <w:tcPr>
            <w:tcW w:w="2070" w:type="dxa"/>
          </w:tcPr>
          <w:p w14:paraId="3B1573F7" w14:textId="77777777" w:rsidR="00996BA0" w:rsidRPr="002B1EC6" w:rsidRDefault="00996BA0" w:rsidP="00BD4CA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410EA6D2" w14:textId="77777777" w:rsidR="00996BA0" w:rsidRPr="002B1EC6" w:rsidRDefault="00996BA0" w:rsidP="00BD4CA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710" w:type="dxa"/>
            <w:shd w:val="clear" w:color="auto" w:fill="auto"/>
          </w:tcPr>
          <w:p w14:paraId="6A2299D5" w14:textId="77777777" w:rsidR="00996BA0" w:rsidRPr="002B1EC6" w:rsidRDefault="00996BA0" w:rsidP="00BD4CA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725592" w14:paraId="768CC192" w14:textId="77777777" w:rsidTr="00BD4CAE">
        <w:trPr>
          <w:tblHeader/>
        </w:trPr>
        <w:tc>
          <w:tcPr>
            <w:tcW w:w="567" w:type="dxa"/>
          </w:tcPr>
          <w:p w14:paraId="29C0E4F8" w14:textId="77777777" w:rsidR="00996BA0" w:rsidRPr="00804CB2" w:rsidRDefault="00996BA0" w:rsidP="00BD4CAE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5.3</w:t>
            </w:r>
          </w:p>
        </w:tc>
        <w:tc>
          <w:tcPr>
            <w:tcW w:w="6386" w:type="dxa"/>
          </w:tcPr>
          <w:p w14:paraId="681CD336" w14:textId="77777777" w:rsidR="00996BA0" w:rsidRPr="00804CB2" w:rsidRDefault="00996BA0" w:rsidP="00BD4CAE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R</w:t>
            </w:r>
            <w:r w:rsidRPr="0083258F">
              <w:rPr>
                <w:rFonts w:ascii="Calibri" w:hAnsi="Calibri"/>
                <w:sz w:val="21"/>
                <w:szCs w:val="21"/>
              </w:rPr>
              <w:t>eports of serious breaches</w:t>
            </w:r>
            <w:r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070" w:type="dxa"/>
          </w:tcPr>
          <w:p w14:paraId="34DFA5A5" w14:textId="77777777" w:rsidR="00996BA0" w:rsidRPr="005F1229" w:rsidRDefault="00996BA0" w:rsidP="00BD4CA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5F1229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02E27B6B" w14:textId="77777777" w:rsidR="00996BA0" w:rsidRPr="00804CB2" w:rsidRDefault="00996BA0" w:rsidP="00BD4CA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5F1229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710" w:type="dxa"/>
            <w:shd w:val="clear" w:color="auto" w:fill="auto"/>
          </w:tcPr>
          <w:p w14:paraId="45A56E7E" w14:textId="77777777" w:rsidR="00996BA0" w:rsidRPr="00725592" w:rsidRDefault="00996BA0" w:rsidP="00BD4CA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</w:tbl>
    <w:p w14:paraId="13C83A9A" w14:textId="77777777" w:rsidR="001B412A" w:rsidRDefault="001B412A"/>
    <w:p w14:paraId="54EDAE24" w14:textId="77777777" w:rsidR="00A223F3" w:rsidRDefault="00A223F3" w:rsidP="0099572D">
      <w:pPr>
        <w:spacing w:after="0"/>
      </w:pPr>
    </w:p>
    <w:tbl>
      <w:tblPr>
        <w:tblW w:w="107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6386"/>
        <w:gridCol w:w="2070"/>
        <w:gridCol w:w="1710"/>
      </w:tblGrid>
      <w:tr w:rsidR="00B43320" w:rsidRPr="002B1EC6" w14:paraId="1E79EEE9" w14:textId="77777777" w:rsidTr="0099572D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02A6A3D7" w14:textId="6B8020A5" w:rsidR="00B43320" w:rsidRPr="002B1EC6" w:rsidRDefault="00996BA0" w:rsidP="001B15B0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6: Individual Site Information and Approvals</w:t>
            </w:r>
          </w:p>
        </w:tc>
        <w:tc>
          <w:tcPr>
            <w:tcW w:w="2070" w:type="dxa"/>
            <w:shd w:val="clear" w:color="auto" w:fill="D9D9D9"/>
          </w:tcPr>
          <w:p w14:paraId="4DE82ABF" w14:textId="77777777" w:rsidR="00B43320" w:rsidRPr="002B1EC6" w:rsidRDefault="00B43320" w:rsidP="004B4AA7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5EBCD1B4" w14:textId="77777777" w:rsidR="004364DE" w:rsidRPr="002B1EC6" w:rsidRDefault="004364DE" w:rsidP="002F1D0E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0CC5E1F3" w14:textId="77777777" w:rsidR="00B43320" w:rsidRPr="002B1EC6" w:rsidRDefault="004364DE" w:rsidP="002F1D0E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996BA0" w:rsidRPr="002B1EC6" w14:paraId="54738383" w14:textId="77777777" w:rsidTr="0099572D">
        <w:trPr>
          <w:tblHeader/>
        </w:trPr>
        <w:tc>
          <w:tcPr>
            <w:tcW w:w="567" w:type="dxa"/>
          </w:tcPr>
          <w:p w14:paraId="46CF2CFF" w14:textId="72ECC2F6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6.1</w:t>
            </w:r>
          </w:p>
        </w:tc>
        <w:tc>
          <w:tcPr>
            <w:tcW w:w="6386" w:type="dxa"/>
          </w:tcPr>
          <w:p w14:paraId="14FE1000" w14:textId="246C38FC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Feasibility Questionnaire/ Pre-trial monitoring report/letter</w:t>
            </w:r>
          </w:p>
        </w:tc>
        <w:tc>
          <w:tcPr>
            <w:tcW w:w="2070" w:type="dxa"/>
          </w:tcPr>
          <w:p w14:paraId="71B88FE9" w14:textId="40A4D568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5075DB86" w14:textId="0909E7AC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6CF7B6CA" w14:textId="77777777" w:rsidTr="0099572D">
        <w:trPr>
          <w:tblHeader/>
        </w:trPr>
        <w:tc>
          <w:tcPr>
            <w:tcW w:w="567" w:type="dxa"/>
          </w:tcPr>
          <w:p w14:paraId="6E891EA4" w14:textId="4141B4EA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6.2</w:t>
            </w:r>
          </w:p>
        </w:tc>
        <w:tc>
          <w:tcPr>
            <w:tcW w:w="6386" w:type="dxa"/>
          </w:tcPr>
          <w:p w14:paraId="24C8759D" w14:textId="77777777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 CV (signed and dated)</w:t>
            </w:r>
            <w:r>
              <w:rPr>
                <w:rFonts w:ascii="Calibri" w:hAnsi="Calibri"/>
                <w:sz w:val="21"/>
                <w:szCs w:val="21"/>
              </w:rPr>
              <w:t xml:space="preserve"> </w:t>
            </w:r>
          </w:p>
          <w:p w14:paraId="3954E0E7" w14:textId="77777777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CVs (signed and dated)</w:t>
            </w:r>
            <w:r>
              <w:rPr>
                <w:rFonts w:ascii="Calibri" w:hAnsi="Calibri"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for other site staff </w:t>
            </w:r>
          </w:p>
          <w:p w14:paraId="1D69628E" w14:textId="0844C1BB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Evidence of GCP training for all site staff</w:t>
            </w:r>
          </w:p>
        </w:tc>
        <w:tc>
          <w:tcPr>
            <w:tcW w:w="2070" w:type="dxa"/>
          </w:tcPr>
          <w:p w14:paraId="460C9257" w14:textId="77777777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  <w:p w14:paraId="6B56E6C6" w14:textId="77777777" w:rsidR="00996BA0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  <w:p w14:paraId="078478AD" w14:textId="7FE02B98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FD0925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0016278B" w14:textId="11EC2ED9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6BA0" w:rsidRPr="002B1EC6" w14:paraId="3E335F2B" w14:textId="77777777" w:rsidTr="0099572D">
        <w:trPr>
          <w:tblHeader/>
        </w:trPr>
        <w:tc>
          <w:tcPr>
            <w:tcW w:w="567" w:type="dxa"/>
          </w:tcPr>
          <w:p w14:paraId="762C6588" w14:textId="511084D3" w:rsidR="00996BA0" w:rsidRPr="00804CB2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6.3</w:t>
            </w:r>
          </w:p>
        </w:tc>
        <w:tc>
          <w:tcPr>
            <w:tcW w:w="6386" w:type="dxa"/>
          </w:tcPr>
          <w:p w14:paraId="674C51E7" w14:textId="77777777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Investigator Training Log</w:t>
            </w:r>
          </w:p>
          <w:p w14:paraId="20400D84" w14:textId="75EEE5E1" w:rsidR="00996BA0" w:rsidRPr="00804CB2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Site Responsibilities (Delegation) L</w:t>
            </w:r>
            <w:r w:rsidRPr="002B1EC6">
              <w:rPr>
                <w:rFonts w:ascii="Calibri" w:hAnsi="Calibri"/>
                <w:sz w:val="21"/>
                <w:szCs w:val="21"/>
              </w:rPr>
              <w:t>og</w:t>
            </w:r>
          </w:p>
        </w:tc>
        <w:tc>
          <w:tcPr>
            <w:tcW w:w="2070" w:type="dxa"/>
          </w:tcPr>
          <w:p w14:paraId="3D9A0FDA" w14:textId="77777777" w:rsidR="00996BA0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  <w:p w14:paraId="199314AB" w14:textId="5A5EF2DD" w:rsidR="00996BA0" w:rsidRPr="00804CB2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4BAD">
              <w:rPr>
                <w:rFonts w:ascii="Calibri" w:hAnsi="Calibri"/>
                <w:sz w:val="21"/>
                <w:szCs w:val="21"/>
              </w:rPr>
              <w:t>Original*</w:t>
            </w:r>
          </w:p>
        </w:tc>
        <w:tc>
          <w:tcPr>
            <w:tcW w:w="1710" w:type="dxa"/>
            <w:shd w:val="clear" w:color="auto" w:fill="auto"/>
          </w:tcPr>
          <w:p w14:paraId="0797EBDE" w14:textId="77777777" w:rsidR="00996BA0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  <w:p w14:paraId="3A8C94C0" w14:textId="6A40667B" w:rsidR="00996BA0" w:rsidRPr="00725592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0DAF7434" w14:textId="77777777" w:rsidTr="0099572D">
        <w:trPr>
          <w:tblHeader/>
        </w:trPr>
        <w:tc>
          <w:tcPr>
            <w:tcW w:w="567" w:type="dxa"/>
          </w:tcPr>
          <w:p w14:paraId="260D9B78" w14:textId="73B65C43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6.4</w:t>
            </w:r>
          </w:p>
        </w:tc>
        <w:tc>
          <w:tcPr>
            <w:tcW w:w="6386" w:type="dxa"/>
          </w:tcPr>
          <w:p w14:paraId="731204CF" w14:textId="35FE653C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FD0925">
              <w:rPr>
                <w:rFonts w:ascii="Calibri" w:hAnsi="Calibri"/>
                <w:sz w:val="21"/>
                <w:szCs w:val="21"/>
              </w:rPr>
              <w:t>NHS Trust confirmation of Capacity and Capability to host the study</w:t>
            </w:r>
          </w:p>
        </w:tc>
        <w:tc>
          <w:tcPr>
            <w:tcW w:w="2070" w:type="dxa"/>
          </w:tcPr>
          <w:p w14:paraId="154F7E93" w14:textId="7B7E820A" w:rsidR="00996BA0" w:rsidRPr="005F1229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25B78D2B" w14:textId="77777777" w:rsidR="00996BA0" w:rsidRPr="00725592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6BA0" w:rsidRPr="002B1EC6" w14:paraId="6DC4AB31" w14:textId="77777777" w:rsidTr="0099572D">
        <w:trPr>
          <w:tblHeader/>
        </w:trPr>
        <w:tc>
          <w:tcPr>
            <w:tcW w:w="567" w:type="dxa"/>
          </w:tcPr>
          <w:p w14:paraId="2D570208" w14:textId="0189F423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6.5</w:t>
            </w:r>
          </w:p>
        </w:tc>
        <w:tc>
          <w:tcPr>
            <w:tcW w:w="6386" w:type="dxa"/>
          </w:tcPr>
          <w:p w14:paraId="7DF5C2FF" w14:textId="2467A6AD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Site Agreement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070" w:type="dxa"/>
          </w:tcPr>
          <w:p w14:paraId="5846A586" w14:textId="37720B06" w:rsidR="00996BA0" w:rsidRPr="005F1229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2948ED4F" w14:textId="77777777" w:rsidR="00996BA0" w:rsidRPr="00725592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6BA0" w:rsidRPr="002B1EC6" w14:paraId="545140E4" w14:textId="77777777" w:rsidTr="0099572D">
        <w:trPr>
          <w:tblHeader/>
        </w:trPr>
        <w:tc>
          <w:tcPr>
            <w:tcW w:w="567" w:type="dxa"/>
          </w:tcPr>
          <w:p w14:paraId="1E4B104C" w14:textId="3B272DA6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6.6</w:t>
            </w:r>
          </w:p>
        </w:tc>
        <w:tc>
          <w:tcPr>
            <w:tcW w:w="6386" w:type="dxa"/>
          </w:tcPr>
          <w:p w14:paraId="40BCF399" w14:textId="690F0BE0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536B45">
              <w:rPr>
                <w:rFonts w:ascii="Calibri" w:hAnsi="Calibri"/>
                <w:sz w:val="21"/>
                <w:szCs w:val="21"/>
              </w:rPr>
              <w:t>Study aids and promotional materials</w:t>
            </w:r>
          </w:p>
        </w:tc>
        <w:tc>
          <w:tcPr>
            <w:tcW w:w="2070" w:type="dxa"/>
          </w:tcPr>
          <w:p w14:paraId="2BDA1311" w14:textId="014770A9" w:rsidR="00996BA0" w:rsidRPr="005F1229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681A4EE3" w14:textId="2CB9C688" w:rsidR="00996BA0" w:rsidRPr="00725592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3ECB97AD" w14:textId="77777777" w:rsidTr="0099572D">
        <w:trPr>
          <w:tblHeader/>
        </w:trPr>
        <w:tc>
          <w:tcPr>
            <w:tcW w:w="567" w:type="dxa"/>
          </w:tcPr>
          <w:p w14:paraId="7AA4620A" w14:textId="6E021FA7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6.7</w:t>
            </w:r>
          </w:p>
        </w:tc>
        <w:tc>
          <w:tcPr>
            <w:tcW w:w="6386" w:type="dxa"/>
          </w:tcPr>
          <w:p w14:paraId="0F520C20" w14:textId="6285439D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Relevant communications (e.g.</w:t>
            </w:r>
            <w:r>
              <w:rPr>
                <w:rFonts w:ascii="Calibri" w:hAnsi="Calibri"/>
                <w:sz w:val="21"/>
                <w:szCs w:val="21"/>
              </w:rPr>
              <w:t xml:space="preserve"> site activation letter, newsletters, faxes, emails, </w:t>
            </w:r>
            <w:r w:rsidRPr="002B1EC6">
              <w:rPr>
                <w:rFonts w:ascii="Calibri" w:hAnsi="Calibri"/>
                <w:sz w:val="21"/>
                <w:szCs w:val="21"/>
              </w:rPr>
              <w:t>letters, meeting notes, notes of telephone calls)</w:t>
            </w:r>
          </w:p>
        </w:tc>
        <w:tc>
          <w:tcPr>
            <w:tcW w:w="2070" w:type="dxa"/>
          </w:tcPr>
          <w:p w14:paraId="59A7F014" w14:textId="2D7FBC85" w:rsidR="00996BA0" w:rsidRPr="005F1229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Original*</w:t>
            </w:r>
          </w:p>
        </w:tc>
        <w:tc>
          <w:tcPr>
            <w:tcW w:w="1710" w:type="dxa"/>
            <w:shd w:val="clear" w:color="auto" w:fill="auto"/>
          </w:tcPr>
          <w:p w14:paraId="1AB221E9" w14:textId="18701608" w:rsidR="00996BA0" w:rsidRPr="00725592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08258031" w14:textId="77777777" w:rsidTr="0099572D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7D052BFE" w14:textId="77777777" w:rsidR="00996BA0" w:rsidRDefault="00996BA0" w:rsidP="00996BA0">
            <w:pPr>
              <w:pStyle w:val="A-TableText"/>
              <w:spacing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</w:t>
            </w:r>
            <w:r>
              <w:rPr>
                <w:rFonts w:ascii="Calibri" w:hAnsi="Calibri"/>
                <w:b/>
                <w:sz w:val="21"/>
                <w:szCs w:val="21"/>
              </w:rPr>
              <w:t xml:space="preserve">on 7: Study Drugs </w:t>
            </w:r>
          </w:p>
          <w:p w14:paraId="53D6D128" w14:textId="4A75BD69" w:rsidR="00996BA0" w:rsidRPr="002B1EC6" w:rsidRDefault="00996BA0" w:rsidP="00996BA0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C11318">
              <w:rPr>
                <w:rFonts w:ascii="Calibri" w:hAnsi="Calibri"/>
                <w:i/>
                <w:sz w:val="21"/>
                <w:szCs w:val="21"/>
              </w:rPr>
              <w:t xml:space="preserve">The following sections are part of the </w:t>
            </w:r>
            <w:r w:rsidRPr="00C11318">
              <w:rPr>
                <w:rFonts w:ascii="Calibri" w:hAnsi="Calibri"/>
                <w:b/>
                <w:i/>
                <w:sz w:val="21"/>
                <w:szCs w:val="21"/>
              </w:rPr>
              <w:t>Pharmacy Site File</w:t>
            </w:r>
            <w:r w:rsidRPr="00C11318">
              <w:rPr>
                <w:rFonts w:ascii="Calibri" w:hAnsi="Calibri"/>
                <w:i/>
                <w:sz w:val="21"/>
                <w:szCs w:val="21"/>
              </w:rPr>
              <w:t>. At the end of the trial they can be included here or archived separately</w:t>
            </w:r>
          </w:p>
        </w:tc>
        <w:tc>
          <w:tcPr>
            <w:tcW w:w="2070" w:type="dxa"/>
            <w:shd w:val="clear" w:color="auto" w:fill="D9D9D9"/>
          </w:tcPr>
          <w:p w14:paraId="7322D1E1" w14:textId="77777777" w:rsidR="00996BA0" w:rsidRPr="002B1EC6" w:rsidRDefault="00996BA0" w:rsidP="00996BA0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1BFA3533" w14:textId="77777777" w:rsidR="00996BA0" w:rsidRPr="002B1EC6" w:rsidRDefault="00996BA0" w:rsidP="00996BA0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74A8BB47" w14:textId="68D7A896" w:rsidR="00996BA0" w:rsidRPr="002B1EC6" w:rsidRDefault="00996BA0" w:rsidP="00996BA0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996BA0" w:rsidRPr="002B1EC6" w14:paraId="2C26C107" w14:textId="77777777" w:rsidTr="0099572D">
        <w:trPr>
          <w:tblHeader/>
        </w:trPr>
        <w:tc>
          <w:tcPr>
            <w:tcW w:w="567" w:type="dxa"/>
          </w:tcPr>
          <w:p w14:paraId="21B392C6" w14:textId="3BF47C7D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7.1</w:t>
            </w:r>
          </w:p>
        </w:tc>
        <w:tc>
          <w:tcPr>
            <w:tcW w:w="6386" w:type="dxa"/>
          </w:tcPr>
          <w:p w14:paraId="01126789" w14:textId="3A1B1DD9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List of pharmacy contacts</w:t>
            </w:r>
          </w:p>
        </w:tc>
        <w:tc>
          <w:tcPr>
            <w:tcW w:w="2070" w:type="dxa"/>
          </w:tcPr>
          <w:p w14:paraId="3A1AAFB0" w14:textId="7C7C6C56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2CD2C044" w14:textId="766DE3B6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7.1</w:t>
            </w:r>
          </w:p>
        </w:tc>
      </w:tr>
      <w:tr w:rsidR="00996BA0" w:rsidRPr="002B1EC6" w14:paraId="3D58E693" w14:textId="77777777" w:rsidTr="0099572D">
        <w:trPr>
          <w:tblHeader/>
        </w:trPr>
        <w:tc>
          <w:tcPr>
            <w:tcW w:w="567" w:type="dxa"/>
          </w:tcPr>
          <w:p w14:paraId="65C7F897" w14:textId="5FC8E475" w:rsidR="00996BA0" w:rsidRPr="002B1EC6" w:rsidRDefault="00996BA0" w:rsidP="00996BA0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7.2</w:t>
            </w:r>
          </w:p>
        </w:tc>
        <w:tc>
          <w:tcPr>
            <w:tcW w:w="6386" w:type="dxa"/>
          </w:tcPr>
          <w:p w14:paraId="52E0FE90" w14:textId="1DA6C721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Summary</w:t>
            </w:r>
            <w:r>
              <w:rPr>
                <w:rFonts w:ascii="Calibri" w:hAnsi="Calibri"/>
                <w:sz w:val="21"/>
                <w:szCs w:val="21"/>
              </w:rPr>
              <w:t xml:space="preserve"> of Product Characteristics (SPC) </w:t>
            </w:r>
            <w:r w:rsidRPr="002B1EC6">
              <w:rPr>
                <w:rFonts w:ascii="Calibri" w:hAnsi="Calibri"/>
                <w:sz w:val="21"/>
                <w:szCs w:val="21"/>
              </w:rPr>
              <w:t>and any update</w:t>
            </w:r>
            <w:r>
              <w:rPr>
                <w:rFonts w:ascii="Calibri" w:hAnsi="Calibri"/>
                <w:sz w:val="21"/>
                <w:szCs w:val="21"/>
              </w:rPr>
              <w:t>s</w:t>
            </w:r>
          </w:p>
        </w:tc>
        <w:tc>
          <w:tcPr>
            <w:tcW w:w="2070" w:type="dxa"/>
          </w:tcPr>
          <w:p w14:paraId="44C25A92" w14:textId="7124F3ED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6F196C34" w14:textId="31AEB8CB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6DF8B989" w14:textId="77777777" w:rsidTr="0099572D">
        <w:trPr>
          <w:trHeight w:val="288"/>
          <w:tblHeader/>
        </w:trPr>
        <w:tc>
          <w:tcPr>
            <w:tcW w:w="567" w:type="dxa"/>
          </w:tcPr>
          <w:p w14:paraId="16926D99" w14:textId="78A4F76E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7.3</w:t>
            </w:r>
          </w:p>
        </w:tc>
        <w:tc>
          <w:tcPr>
            <w:tcW w:w="6386" w:type="dxa"/>
          </w:tcPr>
          <w:p w14:paraId="662390F5" w14:textId="2051AC2F" w:rsidR="00996BA0" w:rsidRPr="001B412A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Sample of label(s) at</w:t>
            </w:r>
            <w:r>
              <w:rPr>
                <w:rFonts w:ascii="Calibri" w:hAnsi="Calibri"/>
                <w:sz w:val="21"/>
                <w:szCs w:val="21"/>
              </w:rPr>
              <w:t xml:space="preserve">tached to IMP </w:t>
            </w:r>
            <w:r w:rsidRPr="002B1EC6">
              <w:rPr>
                <w:rFonts w:ascii="Calibri" w:hAnsi="Calibri"/>
                <w:sz w:val="21"/>
                <w:szCs w:val="21"/>
              </w:rPr>
              <w:t>containers</w:t>
            </w:r>
          </w:p>
        </w:tc>
        <w:tc>
          <w:tcPr>
            <w:tcW w:w="2070" w:type="dxa"/>
          </w:tcPr>
          <w:p w14:paraId="7D7CF359" w14:textId="5F36898C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3D909033" w14:textId="3CD100CC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78AB9E94" w14:textId="77777777" w:rsidTr="0099572D">
        <w:trPr>
          <w:trHeight w:val="288"/>
          <w:tblHeader/>
        </w:trPr>
        <w:tc>
          <w:tcPr>
            <w:tcW w:w="567" w:type="dxa"/>
          </w:tcPr>
          <w:p w14:paraId="79F2A1C5" w14:textId="06844A57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7.4</w:t>
            </w:r>
          </w:p>
        </w:tc>
        <w:tc>
          <w:tcPr>
            <w:tcW w:w="6386" w:type="dxa"/>
          </w:tcPr>
          <w:p w14:paraId="44AFB206" w14:textId="77777777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Instructions for handling and storage </w:t>
            </w:r>
            <w:r>
              <w:rPr>
                <w:rFonts w:ascii="Calibri" w:hAnsi="Calibri"/>
                <w:sz w:val="21"/>
                <w:szCs w:val="21"/>
              </w:rPr>
              <w:t>of IMP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and trial related materials </w:t>
            </w:r>
            <w:r>
              <w:rPr>
                <w:rFonts w:ascii="Calibri" w:hAnsi="Calibri"/>
                <w:sz w:val="21"/>
                <w:szCs w:val="21"/>
              </w:rPr>
              <w:t>(including IMP Management Manual)</w:t>
            </w:r>
          </w:p>
          <w:p w14:paraId="6C34FD12" w14:textId="234D6E5E" w:rsidR="00996BA0" w:rsidRPr="00FD0925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Details of any temperature deviations</w:t>
            </w:r>
          </w:p>
        </w:tc>
        <w:tc>
          <w:tcPr>
            <w:tcW w:w="2070" w:type="dxa"/>
          </w:tcPr>
          <w:p w14:paraId="1B959ACF" w14:textId="63917975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5560ABCC" w14:textId="5EED6188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394EFAD9" w14:textId="77777777" w:rsidTr="0099572D">
        <w:trPr>
          <w:trHeight w:val="241"/>
          <w:tblHeader/>
        </w:trPr>
        <w:tc>
          <w:tcPr>
            <w:tcW w:w="567" w:type="dxa"/>
          </w:tcPr>
          <w:p w14:paraId="6AEF7C10" w14:textId="1152F086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7.5</w:t>
            </w:r>
          </w:p>
        </w:tc>
        <w:tc>
          <w:tcPr>
            <w:tcW w:w="6386" w:type="dxa"/>
          </w:tcPr>
          <w:p w14:paraId="00776C06" w14:textId="3C8BFF14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Receipt and Storage records for IMP (dispatch form/delivery note/QP certificate and regulatory release/temperature records) </w:t>
            </w:r>
          </w:p>
        </w:tc>
        <w:tc>
          <w:tcPr>
            <w:tcW w:w="2070" w:type="dxa"/>
          </w:tcPr>
          <w:p w14:paraId="0077DF8D" w14:textId="6F39F4DC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11C7CEA3" w14:textId="77777777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6BA0" w:rsidRPr="002B1EC6" w14:paraId="60F4FD85" w14:textId="77777777" w:rsidTr="0099572D">
        <w:trPr>
          <w:tblHeader/>
        </w:trPr>
        <w:tc>
          <w:tcPr>
            <w:tcW w:w="567" w:type="dxa"/>
          </w:tcPr>
          <w:p w14:paraId="029BC784" w14:textId="0B4BA49A" w:rsidR="00996BA0" w:rsidRPr="002B1EC6" w:rsidDel="00D84971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7.6</w:t>
            </w:r>
          </w:p>
        </w:tc>
        <w:tc>
          <w:tcPr>
            <w:tcW w:w="6386" w:type="dxa"/>
          </w:tcPr>
          <w:p w14:paraId="2D41B832" w14:textId="5A0F850B" w:rsidR="00996BA0" w:rsidRPr="002B1EC6" w:rsidDel="00D84971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IMP Pharmacy Inventory Logs and ICU Inventory Logs</w:t>
            </w:r>
            <w:r>
              <w:rPr>
                <w:rFonts w:ascii="Calibri" w:hAnsi="Calibri"/>
                <w:sz w:val="21"/>
                <w:szCs w:val="21"/>
              </w:rPr>
              <w:tab/>
            </w:r>
          </w:p>
        </w:tc>
        <w:tc>
          <w:tcPr>
            <w:tcW w:w="2070" w:type="dxa"/>
          </w:tcPr>
          <w:p w14:paraId="4D441435" w14:textId="7C7D757B" w:rsidR="00996BA0" w:rsidRPr="002B1EC6" w:rsidDel="00D84971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47C80F05" w14:textId="47207C9C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37034170" w14:textId="77777777" w:rsidTr="0099572D">
        <w:trPr>
          <w:tblHeader/>
        </w:trPr>
        <w:tc>
          <w:tcPr>
            <w:tcW w:w="567" w:type="dxa"/>
          </w:tcPr>
          <w:p w14:paraId="31AEB4D4" w14:textId="57C7C219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7.7</w:t>
            </w:r>
          </w:p>
        </w:tc>
        <w:tc>
          <w:tcPr>
            <w:tcW w:w="6386" w:type="dxa"/>
          </w:tcPr>
          <w:p w14:paraId="165BF6DE" w14:textId="0C9EE4FA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IMP D</w:t>
            </w:r>
            <w:r w:rsidRPr="002B1EC6">
              <w:rPr>
                <w:rFonts w:ascii="Calibri" w:hAnsi="Calibri"/>
                <w:sz w:val="21"/>
                <w:szCs w:val="21"/>
              </w:rPr>
              <w:t>estruction</w:t>
            </w:r>
            <w:r>
              <w:rPr>
                <w:rFonts w:ascii="Calibri" w:hAnsi="Calibri"/>
                <w:sz w:val="21"/>
                <w:szCs w:val="21"/>
              </w:rPr>
              <w:t xml:space="preserve"> records</w:t>
            </w:r>
          </w:p>
        </w:tc>
        <w:tc>
          <w:tcPr>
            <w:tcW w:w="2070" w:type="dxa"/>
          </w:tcPr>
          <w:p w14:paraId="611A71EC" w14:textId="41B97A3F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4E914B51" w14:textId="51AE14B5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65B54B4D" w14:textId="77777777" w:rsidTr="0099572D">
        <w:trPr>
          <w:tblHeader/>
        </w:trPr>
        <w:tc>
          <w:tcPr>
            <w:tcW w:w="567" w:type="dxa"/>
          </w:tcPr>
          <w:p w14:paraId="5BC09444" w14:textId="79B5F5F6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7.8</w:t>
            </w:r>
          </w:p>
        </w:tc>
        <w:tc>
          <w:tcPr>
            <w:tcW w:w="6386" w:type="dxa"/>
          </w:tcPr>
          <w:p w14:paraId="0604CE2C" w14:textId="54A9E9BC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Training record (pharmacy initiation presentation, pharmacy trial specific training log)</w:t>
            </w:r>
          </w:p>
        </w:tc>
        <w:tc>
          <w:tcPr>
            <w:tcW w:w="2070" w:type="dxa"/>
          </w:tcPr>
          <w:p w14:paraId="01661CD2" w14:textId="1578A572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D3C79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456C458F" w14:textId="77777777" w:rsidR="00996BA0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6BA0" w:rsidRPr="002B1EC6" w14:paraId="402CBECF" w14:textId="77777777" w:rsidTr="0099572D">
        <w:trPr>
          <w:tblHeader/>
        </w:trPr>
        <w:tc>
          <w:tcPr>
            <w:tcW w:w="567" w:type="dxa"/>
          </w:tcPr>
          <w:p w14:paraId="185FEFB7" w14:textId="5D58B146" w:rsidR="00996BA0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7.9</w:t>
            </w:r>
          </w:p>
        </w:tc>
        <w:tc>
          <w:tcPr>
            <w:tcW w:w="6386" w:type="dxa"/>
          </w:tcPr>
          <w:p w14:paraId="337C0949" w14:textId="2E95A851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Correspondence with coordinating centre and site (Pharmacy monitoring correspondence and all other communication)</w:t>
            </w:r>
          </w:p>
        </w:tc>
        <w:tc>
          <w:tcPr>
            <w:tcW w:w="2070" w:type="dxa"/>
          </w:tcPr>
          <w:p w14:paraId="387D0C23" w14:textId="3E66F5C1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304773A8" w14:textId="77777777" w:rsidR="00996BA0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6BA0" w:rsidRPr="002B1EC6" w14:paraId="464D5F6F" w14:textId="77777777" w:rsidTr="0099572D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6E939CB8" w14:textId="54D2066F" w:rsidR="00996BA0" w:rsidRPr="00C11318" w:rsidRDefault="00996BA0" w:rsidP="00996BA0">
            <w:pPr>
              <w:pStyle w:val="A-TableText"/>
              <w:spacing w:before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8: Laboratory </w:t>
            </w:r>
          </w:p>
        </w:tc>
        <w:tc>
          <w:tcPr>
            <w:tcW w:w="2070" w:type="dxa"/>
            <w:shd w:val="clear" w:color="auto" w:fill="D9D9D9"/>
          </w:tcPr>
          <w:p w14:paraId="2FF026EC" w14:textId="77777777" w:rsidR="00996BA0" w:rsidRPr="002B1EC6" w:rsidRDefault="00996BA0" w:rsidP="00996BA0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184DAD8A" w14:textId="77777777" w:rsidR="00996BA0" w:rsidRPr="002B1EC6" w:rsidRDefault="00996BA0" w:rsidP="00996BA0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6967985F" w14:textId="7707391B" w:rsidR="00996BA0" w:rsidRPr="002B1EC6" w:rsidRDefault="00996BA0" w:rsidP="00996BA0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996BA0" w:rsidRPr="002B1EC6" w14:paraId="4F007BBB" w14:textId="77777777" w:rsidTr="0099572D">
        <w:trPr>
          <w:trHeight w:val="432"/>
          <w:tblHeader/>
        </w:trPr>
        <w:tc>
          <w:tcPr>
            <w:tcW w:w="567" w:type="dxa"/>
          </w:tcPr>
          <w:p w14:paraId="7574DCAC" w14:textId="309EFD35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8.</w:t>
            </w:r>
            <w:r>
              <w:rPr>
                <w:rFonts w:ascii="Calibri" w:hAnsi="Calibri"/>
                <w:sz w:val="21"/>
                <w:szCs w:val="21"/>
              </w:rPr>
              <w:t>1</w:t>
            </w:r>
          </w:p>
        </w:tc>
        <w:tc>
          <w:tcPr>
            <w:tcW w:w="6386" w:type="dxa"/>
          </w:tcPr>
          <w:p w14:paraId="1F429AA3" w14:textId="5E649B84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Laboratory certification, accreditation and/or quality control documentation</w:t>
            </w:r>
            <w:r>
              <w:rPr>
                <w:rFonts w:ascii="Calibri" w:hAnsi="Calibri"/>
                <w:sz w:val="21"/>
                <w:szCs w:val="21"/>
              </w:rPr>
              <w:t xml:space="preserve"> (including any changes/updates)</w:t>
            </w:r>
          </w:p>
        </w:tc>
        <w:tc>
          <w:tcPr>
            <w:tcW w:w="2070" w:type="dxa"/>
          </w:tcPr>
          <w:p w14:paraId="59332546" w14:textId="54AEF8CF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1A29C1E7" w14:textId="77777777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6BA0" w:rsidRPr="002B1EC6" w14:paraId="5694D9DB" w14:textId="77777777" w:rsidTr="0099572D">
        <w:trPr>
          <w:tblHeader/>
        </w:trPr>
        <w:tc>
          <w:tcPr>
            <w:tcW w:w="567" w:type="dxa"/>
          </w:tcPr>
          <w:p w14:paraId="60979357" w14:textId="3B31C6FF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8.</w:t>
            </w:r>
            <w:r>
              <w:rPr>
                <w:rFonts w:ascii="Calibri" w:hAnsi="Calibri"/>
                <w:sz w:val="21"/>
                <w:szCs w:val="21"/>
              </w:rPr>
              <w:t>2</w:t>
            </w:r>
          </w:p>
        </w:tc>
        <w:tc>
          <w:tcPr>
            <w:tcW w:w="6386" w:type="dxa"/>
          </w:tcPr>
          <w:p w14:paraId="31FC6BB7" w14:textId="7FABF33C" w:rsidR="00996BA0" w:rsidRPr="002B1EC6" w:rsidRDefault="00996BA0" w:rsidP="00996BA0">
            <w:pPr>
              <w:pStyle w:val="A-TableText"/>
              <w:tabs>
                <w:tab w:val="left" w:pos="4924"/>
              </w:tabs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Laboratory Manual(s)</w:t>
            </w:r>
          </w:p>
        </w:tc>
        <w:tc>
          <w:tcPr>
            <w:tcW w:w="2070" w:type="dxa"/>
          </w:tcPr>
          <w:p w14:paraId="3BBD0FAA" w14:textId="029F3365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6406E0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5F0ED1D6" w14:textId="30836111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996BA0" w:rsidRPr="002B1EC6" w14:paraId="2D46545B" w14:textId="77777777" w:rsidTr="0099572D">
        <w:trPr>
          <w:tblHeader/>
        </w:trPr>
        <w:tc>
          <w:tcPr>
            <w:tcW w:w="567" w:type="dxa"/>
          </w:tcPr>
          <w:p w14:paraId="27767B9B" w14:textId="79683FE4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8.3</w:t>
            </w:r>
          </w:p>
        </w:tc>
        <w:tc>
          <w:tcPr>
            <w:tcW w:w="6386" w:type="dxa"/>
          </w:tcPr>
          <w:p w14:paraId="0770A302" w14:textId="2F67F455" w:rsidR="00996BA0" w:rsidRPr="002B1EC6" w:rsidRDefault="00996BA0" w:rsidP="00996BA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Sample Storage Form and Sample Transport Form</w:t>
            </w:r>
          </w:p>
        </w:tc>
        <w:tc>
          <w:tcPr>
            <w:tcW w:w="2070" w:type="dxa"/>
          </w:tcPr>
          <w:p w14:paraId="072A31F6" w14:textId="421526F0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Original*</w:t>
            </w:r>
          </w:p>
        </w:tc>
        <w:tc>
          <w:tcPr>
            <w:tcW w:w="1710" w:type="dxa"/>
            <w:shd w:val="clear" w:color="auto" w:fill="auto"/>
          </w:tcPr>
          <w:p w14:paraId="78CB609D" w14:textId="408398A8" w:rsidR="00996BA0" w:rsidRPr="002B1EC6" w:rsidRDefault="00996BA0" w:rsidP="00996BA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</w:tbl>
    <w:p w14:paraId="4D72F010" w14:textId="5F2AFB99" w:rsidR="0099572D" w:rsidRDefault="0099572D"/>
    <w:p w14:paraId="0F030FC0" w14:textId="77777777" w:rsidR="00681189" w:rsidRDefault="00681189">
      <w:bookmarkStart w:id="0" w:name="_GoBack"/>
      <w:bookmarkEnd w:id="0"/>
    </w:p>
    <w:p w14:paraId="6F18F896" w14:textId="77777777" w:rsidR="0099572D" w:rsidRDefault="0099572D" w:rsidP="0099572D">
      <w:pPr>
        <w:spacing w:after="0"/>
      </w:pPr>
    </w:p>
    <w:tbl>
      <w:tblPr>
        <w:tblW w:w="107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244"/>
        <w:gridCol w:w="2070"/>
        <w:gridCol w:w="1710"/>
      </w:tblGrid>
      <w:tr w:rsidR="002E2D95" w:rsidRPr="002B1EC6" w14:paraId="3DCD55E1" w14:textId="77777777" w:rsidTr="0099572D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41C04F24" w14:textId="362F4158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9: Monitoring </w:t>
            </w:r>
          </w:p>
        </w:tc>
        <w:tc>
          <w:tcPr>
            <w:tcW w:w="2070" w:type="dxa"/>
            <w:shd w:val="clear" w:color="auto" w:fill="D9D9D9"/>
          </w:tcPr>
          <w:p w14:paraId="09A8E123" w14:textId="77777777" w:rsidR="002E2D95" w:rsidRPr="002B1EC6" w:rsidRDefault="002E2D95" w:rsidP="002E2D95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2ED1B303" w14:textId="77777777" w:rsidR="002E2D95" w:rsidRPr="002B1EC6" w:rsidRDefault="002E2D95" w:rsidP="002E2D95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323C3BE9" w14:textId="77777777" w:rsidTr="0099572D">
        <w:tc>
          <w:tcPr>
            <w:tcW w:w="709" w:type="dxa"/>
            <w:vAlign w:val="center"/>
          </w:tcPr>
          <w:p w14:paraId="09645FC6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9.1</w:t>
            </w:r>
          </w:p>
        </w:tc>
        <w:tc>
          <w:tcPr>
            <w:tcW w:w="6244" w:type="dxa"/>
            <w:vAlign w:val="center"/>
          </w:tcPr>
          <w:p w14:paraId="6ABAE9E5" w14:textId="77777777" w:rsidR="002E2D95" w:rsidRPr="00D14B57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Site Visit Log</w:t>
            </w:r>
          </w:p>
        </w:tc>
        <w:tc>
          <w:tcPr>
            <w:tcW w:w="2070" w:type="dxa"/>
            <w:vAlign w:val="center"/>
          </w:tcPr>
          <w:p w14:paraId="1FABF486" w14:textId="77777777" w:rsidR="002E2D95" w:rsidRPr="006406E0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22D07599" w14:textId="7BC90628" w:rsidR="002E2D95" w:rsidRPr="002B1EC6" w:rsidRDefault="00201F3F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2E2D95" w:rsidRPr="002B1EC6" w14:paraId="0F0F8B7D" w14:textId="77777777" w:rsidTr="0099572D">
        <w:tc>
          <w:tcPr>
            <w:tcW w:w="709" w:type="dxa"/>
            <w:vAlign w:val="center"/>
          </w:tcPr>
          <w:p w14:paraId="4BD31E81" w14:textId="77777777" w:rsidR="002E2D95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9.2</w:t>
            </w:r>
          </w:p>
        </w:tc>
        <w:tc>
          <w:tcPr>
            <w:tcW w:w="6244" w:type="dxa"/>
            <w:vAlign w:val="center"/>
          </w:tcPr>
          <w:p w14:paraId="7D4611ED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D14B57">
              <w:rPr>
                <w:rFonts w:ascii="Calibri" w:hAnsi="Calibri"/>
                <w:sz w:val="21"/>
                <w:szCs w:val="21"/>
              </w:rPr>
              <w:t>Trial initiation monitoring report/letter</w:t>
            </w:r>
            <w:r w:rsidRPr="00D14B57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070" w:type="dxa"/>
            <w:vAlign w:val="center"/>
          </w:tcPr>
          <w:p w14:paraId="042AB3DA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6406E0">
              <w:rPr>
                <w:rFonts w:ascii="Calibri" w:hAnsi="Calibri"/>
                <w:sz w:val="21"/>
                <w:szCs w:val="21"/>
              </w:rPr>
              <w:t>Original*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5426452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4CD13343" w14:textId="77777777" w:rsidTr="0099572D">
        <w:tc>
          <w:tcPr>
            <w:tcW w:w="709" w:type="dxa"/>
            <w:vAlign w:val="center"/>
          </w:tcPr>
          <w:p w14:paraId="6266EAE3" w14:textId="77777777" w:rsidR="002E2D95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9.3</w:t>
            </w:r>
          </w:p>
        </w:tc>
        <w:tc>
          <w:tcPr>
            <w:tcW w:w="6244" w:type="dxa"/>
            <w:vAlign w:val="center"/>
          </w:tcPr>
          <w:p w14:paraId="214DF450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D14B57">
              <w:rPr>
                <w:rFonts w:ascii="Calibri" w:hAnsi="Calibri"/>
                <w:sz w:val="21"/>
                <w:szCs w:val="21"/>
              </w:rPr>
              <w:t>Monitoring visit reports/letters</w:t>
            </w:r>
            <w:r w:rsidRPr="00D14B57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070" w:type="dxa"/>
            <w:vAlign w:val="center"/>
          </w:tcPr>
          <w:p w14:paraId="46A25F7A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6406E0">
              <w:rPr>
                <w:rFonts w:ascii="Calibri" w:hAnsi="Calibri"/>
                <w:sz w:val="21"/>
                <w:szCs w:val="21"/>
              </w:rPr>
              <w:t>Original*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E35B0EC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6B48517F" w14:textId="77777777" w:rsidTr="0099572D">
        <w:tc>
          <w:tcPr>
            <w:tcW w:w="709" w:type="dxa"/>
            <w:vAlign w:val="center"/>
          </w:tcPr>
          <w:p w14:paraId="10A86FE7" w14:textId="77777777" w:rsidR="002E2D95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9.4</w:t>
            </w:r>
          </w:p>
        </w:tc>
        <w:tc>
          <w:tcPr>
            <w:tcW w:w="6244" w:type="dxa"/>
            <w:vAlign w:val="center"/>
          </w:tcPr>
          <w:p w14:paraId="28D9AD3D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D14B57">
              <w:rPr>
                <w:rFonts w:ascii="Calibri" w:hAnsi="Calibri"/>
                <w:sz w:val="21"/>
                <w:szCs w:val="21"/>
              </w:rPr>
              <w:t>Final Trial Close-Out Monitoring Report/letters</w:t>
            </w:r>
          </w:p>
        </w:tc>
        <w:tc>
          <w:tcPr>
            <w:tcW w:w="2070" w:type="dxa"/>
            <w:vAlign w:val="center"/>
          </w:tcPr>
          <w:p w14:paraId="41D7B91A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6406E0">
              <w:rPr>
                <w:rFonts w:ascii="Calibri" w:hAnsi="Calibri"/>
                <w:sz w:val="21"/>
                <w:szCs w:val="21"/>
              </w:rPr>
              <w:t>Original*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0BE50047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06B55C3F" w14:textId="77777777" w:rsidTr="0099572D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1C29C686" w14:textId="0F7E56A1" w:rsidR="002E2D95" w:rsidRPr="002B1EC6" w:rsidRDefault="002E2D95" w:rsidP="002E2D95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1</w:t>
            </w:r>
            <w:r w:rsidR="00536B45">
              <w:rPr>
                <w:rFonts w:ascii="Calibri" w:hAnsi="Calibri"/>
                <w:b/>
                <w:sz w:val="21"/>
                <w:szCs w:val="21"/>
              </w:rPr>
              <w:t>0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Data Collection</w:t>
            </w:r>
          </w:p>
        </w:tc>
        <w:tc>
          <w:tcPr>
            <w:tcW w:w="2070" w:type="dxa"/>
            <w:shd w:val="clear" w:color="auto" w:fill="D9D9D9"/>
          </w:tcPr>
          <w:p w14:paraId="09B1C2AC" w14:textId="77777777" w:rsidR="002E2D95" w:rsidRPr="002B1EC6" w:rsidRDefault="002E2D95" w:rsidP="002E2D95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0385F89C" w14:textId="77777777" w:rsidR="002E2D95" w:rsidRPr="002B1EC6" w:rsidRDefault="002E2D95" w:rsidP="002E2D95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459F2E05" w14:textId="77777777" w:rsidR="002E2D95" w:rsidRPr="002B1EC6" w:rsidRDefault="002E2D95" w:rsidP="002E2D95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2E2D95" w:rsidRPr="002B1EC6" w14:paraId="774865B5" w14:textId="77777777" w:rsidTr="0099572D">
        <w:tc>
          <w:tcPr>
            <w:tcW w:w="709" w:type="dxa"/>
          </w:tcPr>
          <w:p w14:paraId="76A09BF9" w14:textId="4149270F" w:rsidR="002E2D95" w:rsidRPr="002B1EC6" w:rsidRDefault="001B412A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</w:t>
            </w:r>
            <w:r w:rsidR="002E2D95"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6244" w:type="dxa"/>
          </w:tcPr>
          <w:p w14:paraId="0A8C9D6A" w14:textId="0B098615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Subject Screening Log and E</w:t>
            </w:r>
            <w:r w:rsidRPr="002B1EC6">
              <w:rPr>
                <w:rFonts w:ascii="Calibri" w:hAnsi="Calibri"/>
                <w:sz w:val="21"/>
                <w:szCs w:val="21"/>
              </w:rPr>
              <w:t>nrolment log</w:t>
            </w:r>
          </w:p>
        </w:tc>
        <w:tc>
          <w:tcPr>
            <w:tcW w:w="2070" w:type="dxa"/>
          </w:tcPr>
          <w:p w14:paraId="4F7FAC05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Original*</w:t>
            </w:r>
          </w:p>
        </w:tc>
        <w:tc>
          <w:tcPr>
            <w:tcW w:w="1710" w:type="dxa"/>
            <w:shd w:val="clear" w:color="auto" w:fill="auto"/>
          </w:tcPr>
          <w:p w14:paraId="6FF724B7" w14:textId="41AC3504" w:rsidR="002E2D95" w:rsidRPr="002B1EC6" w:rsidRDefault="00201F3F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2E2D95" w:rsidRPr="002B1EC6" w14:paraId="2A0CAC45" w14:textId="77777777" w:rsidTr="0099572D">
        <w:tc>
          <w:tcPr>
            <w:tcW w:w="709" w:type="dxa"/>
          </w:tcPr>
          <w:p w14:paraId="2F72B9E1" w14:textId="0AC3D9B7" w:rsidR="002E2D95" w:rsidRPr="002B1EC6" w:rsidRDefault="001B412A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</w:t>
            </w:r>
            <w:r w:rsidR="002E2D95" w:rsidRPr="002B1EC6">
              <w:rPr>
                <w:rFonts w:ascii="Calibri" w:hAnsi="Calibri"/>
                <w:sz w:val="21"/>
                <w:szCs w:val="21"/>
              </w:rPr>
              <w:t>.2</w:t>
            </w:r>
          </w:p>
        </w:tc>
        <w:tc>
          <w:tcPr>
            <w:tcW w:w="6244" w:type="dxa"/>
          </w:tcPr>
          <w:p w14:paraId="5F51C095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Signed informed consent forms</w:t>
            </w:r>
          </w:p>
        </w:tc>
        <w:tc>
          <w:tcPr>
            <w:tcW w:w="2070" w:type="dxa"/>
          </w:tcPr>
          <w:p w14:paraId="5E55F7C8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Original*</w:t>
            </w:r>
          </w:p>
        </w:tc>
        <w:tc>
          <w:tcPr>
            <w:tcW w:w="1710" w:type="dxa"/>
            <w:shd w:val="clear" w:color="auto" w:fill="auto"/>
          </w:tcPr>
          <w:p w14:paraId="230FA3D3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38C99767" w14:textId="77777777" w:rsidTr="0099572D">
        <w:tc>
          <w:tcPr>
            <w:tcW w:w="709" w:type="dxa"/>
          </w:tcPr>
          <w:p w14:paraId="7DA044FB" w14:textId="5D314581" w:rsidR="002E2D95" w:rsidRPr="002B1EC6" w:rsidRDefault="001B412A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</w:t>
            </w:r>
            <w:r w:rsidR="002E2D95" w:rsidRPr="002B1EC6">
              <w:rPr>
                <w:rFonts w:ascii="Calibri" w:hAnsi="Calibri"/>
                <w:sz w:val="21"/>
                <w:szCs w:val="21"/>
              </w:rPr>
              <w:t>.</w:t>
            </w:r>
            <w:r w:rsidR="00BB0F89">
              <w:rPr>
                <w:rFonts w:ascii="Calibri" w:hAnsi="Calibri"/>
                <w:sz w:val="21"/>
                <w:szCs w:val="21"/>
              </w:rPr>
              <w:t>3</w:t>
            </w:r>
          </w:p>
        </w:tc>
        <w:tc>
          <w:tcPr>
            <w:tcW w:w="6244" w:type="dxa"/>
          </w:tcPr>
          <w:p w14:paraId="088348EC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Sample Case Report Form &amp; amendments</w:t>
            </w:r>
          </w:p>
        </w:tc>
        <w:tc>
          <w:tcPr>
            <w:tcW w:w="2070" w:type="dxa"/>
          </w:tcPr>
          <w:p w14:paraId="2F914367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72D38CB3" w14:textId="1EB79565" w:rsidR="002E2D95" w:rsidRPr="002B1EC6" w:rsidRDefault="00201F3F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2E2D95" w:rsidRPr="002B1EC6" w14:paraId="39763DBF" w14:textId="77777777" w:rsidTr="0099572D">
        <w:tc>
          <w:tcPr>
            <w:tcW w:w="709" w:type="dxa"/>
          </w:tcPr>
          <w:p w14:paraId="28C2254F" w14:textId="46D34574" w:rsidR="002E2D95" w:rsidRPr="002B1EC6" w:rsidRDefault="001B412A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</w:t>
            </w:r>
            <w:r w:rsidR="002E2D95">
              <w:rPr>
                <w:rFonts w:ascii="Calibri" w:hAnsi="Calibri"/>
                <w:sz w:val="21"/>
                <w:szCs w:val="21"/>
              </w:rPr>
              <w:t>.</w:t>
            </w:r>
            <w:r w:rsidR="00BB0F89">
              <w:rPr>
                <w:rFonts w:ascii="Calibri" w:hAnsi="Calibri"/>
                <w:sz w:val="21"/>
                <w:szCs w:val="21"/>
              </w:rPr>
              <w:t>4</w:t>
            </w:r>
          </w:p>
        </w:tc>
        <w:tc>
          <w:tcPr>
            <w:tcW w:w="6244" w:type="dxa"/>
          </w:tcPr>
          <w:p w14:paraId="3B1E07D7" w14:textId="642F620B" w:rsidR="002E2D95" w:rsidRPr="002B1EC6" w:rsidRDefault="00314846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proofErr w:type="spellStart"/>
            <w:r>
              <w:rPr>
                <w:rFonts w:ascii="Calibri" w:hAnsi="Calibri"/>
                <w:sz w:val="21"/>
                <w:szCs w:val="21"/>
              </w:rPr>
              <w:t>e</w:t>
            </w:r>
            <w:r w:rsidR="002E2D95">
              <w:rPr>
                <w:rFonts w:ascii="Calibri" w:hAnsi="Calibri"/>
                <w:sz w:val="21"/>
                <w:szCs w:val="21"/>
              </w:rPr>
              <w:t>CRF</w:t>
            </w:r>
            <w:proofErr w:type="spellEnd"/>
            <w:r w:rsidR="002E2D95">
              <w:rPr>
                <w:rFonts w:ascii="Calibri" w:hAnsi="Calibri"/>
                <w:sz w:val="21"/>
                <w:szCs w:val="21"/>
              </w:rPr>
              <w:t xml:space="preserve"> Completion Guidelines (CCGs)</w:t>
            </w:r>
          </w:p>
        </w:tc>
        <w:tc>
          <w:tcPr>
            <w:tcW w:w="2070" w:type="dxa"/>
          </w:tcPr>
          <w:p w14:paraId="0A1F892B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76DDE3BA" w14:textId="13D34E7F" w:rsidR="002E2D95" w:rsidRPr="002B1EC6" w:rsidRDefault="00201F3F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F637CB" w:rsidRPr="002B1EC6" w14:paraId="620E5371" w14:textId="77777777" w:rsidTr="0099572D">
        <w:tc>
          <w:tcPr>
            <w:tcW w:w="709" w:type="dxa"/>
          </w:tcPr>
          <w:p w14:paraId="3795FE49" w14:textId="5AA3FE93" w:rsidR="00F637CB" w:rsidRDefault="00F637CB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10.5</w:t>
            </w:r>
          </w:p>
        </w:tc>
        <w:tc>
          <w:tcPr>
            <w:tcW w:w="6244" w:type="dxa"/>
          </w:tcPr>
          <w:p w14:paraId="104906C5" w14:textId="351F7F1E" w:rsidR="00F637CB" w:rsidRDefault="00A1602D" w:rsidP="00A1602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Copies of CTCAE Booklet (v4.03 14 Jun 2010)</w:t>
            </w:r>
          </w:p>
        </w:tc>
        <w:tc>
          <w:tcPr>
            <w:tcW w:w="2070" w:type="dxa"/>
          </w:tcPr>
          <w:p w14:paraId="5C957BA5" w14:textId="77777777" w:rsidR="00F637CB" w:rsidRPr="002B1EC6" w:rsidRDefault="00F637CB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shd w:val="clear" w:color="auto" w:fill="auto"/>
          </w:tcPr>
          <w:p w14:paraId="6DB55F1A" w14:textId="0DA5E30F" w:rsidR="00F637CB" w:rsidRPr="002B1EC6" w:rsidRDefault="00201F3F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2E2D95" w:rsidRPr="002B1EC6" w14:paraId="496D3EED" w14:textId="77777777" w:rsidTr="0099572D">
        <w:tc>
          <w:tcPr>
            <w:tcW w:w="709" w:type="dxa"/>
          </w:tcPr>
          <w:p w14:paraId="082BA6E0" w14:textId="3A06DEB7" w:rsidR="002E2D95" w:rsidRPr="002B1EC6" w:rsidRDefault="001B412A" w:rsidP="00A1602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</w:t>
            </w:r>
            <w:r w:rsidR="002E2D95">
              <w:rPr>
                <w:rFonts w:ascii="Calibri" w:hAnsi="Calibri"/>
                <w:sz w:val="21"/>
                <w:szCs w:val="21"/>
              </w:rPr>
              <w:t>.</w:t>
            </w:r>
            <w:r w:rsidR="00A1602D">
              <w:rPr>
                <w:rFonts w:ascii="Calibri" w:hAnsi="Calibri"/>
                <w:sz w:val="21"/>
                <w:szCs w:val="21"/>
              </w:rPr>
              <w:t>6</w:t>
            </w:r>
          </w:p>
        </w:tc>
        <w:tc>
          <w:tcPr>
            <w:tcW w:w="6244" w:type="dxa"/>
          </w:tcPr>
          <w:p w14:paraId="0DAD94BA" w14:textId="486674CB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Signed, dated and completed </w:t>
            </w:r>
            <w:r w:rsidR="00BB0F89">
              <w:rPr>
                <w:rFonts w:ascii="Calibri" w:hAnsi="Calibri"/>
                <w:sz w:val="21"/>
                <w:szCs w:val="21"/>
              </w:rPr>
              <w:t xml:space="preserve">paper </w:t>
            </w:r>
            <w:r w:rsidRPr="002B1EC6">
              <w:rPr>
                <w:rFonts w:ascii="Calibri" w:hAnsi="Calibri"/>
                <w:sz w:val="21"/>
                <w:szCs w:val="21"/>
              </w:rPr>
              <w:t>CRFs</w:t>
            </w:r>
            <w:r w:rsidR="0034754E">
              <w:rPr>
                <w:rFonts w:ascii="Calibri" w:hAnsi="Calibri"/>
                <w:sz w:val="21"/>
                <w:szCs w:val="21"/>
              </w:rPr>
              <w:t xml:space="preserve"> </w:t>
            </w:r>
            <w:r w:rsidR="00B42EF9">
              <w:rPr>
                <w:rFonts w:ascii="Calibri" w:hAnsi="Calibri"/>
                <w:sz w:val="21"/>
                <w:szCs w:val="21"/>
              </w:rPr>
              <w:t>(</w:t>
            </w:r>
            <w:r w:rsidR="0034754E">
              <w:rPr>
                <w:rFonts w:ascii="Calibri" w:hAnsi="Calibri"/>
                <w:sz w:val="21"/>
                <w:szCs w:val="21"/>
              </w:rPr>
              <w:t>if used</w:t>
            </w:r>
            <w:r w:rsidR="00B42EF9">
              <w:rPr>
                <w:rFonts w:ascii="Calibri" w:hAnsi="Calibri"/>
                <w:sz w:val="21"/>
                <w:szCs w:val="21"/>
              </w:rPr>
              <w:t>)</w:t>
            </w:r>
          </w:p>
        </w:tc>
        <w:tc>
          <w:tcPr>
            <w:tcW w:w="2070" w:type="dxa"/>
          </w:tcPr>
          <w:p w14:paraId="572F63A2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500E234E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3F3EEA5D" w14:textId="77777777" w:rsidTr="0099572D">
        <w:tc>
          <w:tcPr>
            <w:tcW w:w="709" w:type="dxa"/>
          </w:tcPr>
          <w:p w14:paraId="7F13F0E5" w14:textId="3332BC73" w:rsidR="002E2D95" w:rsidRPr="002B1EC6" w:rsidRDefault="001B412A" w:rsidP="00A1602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</w:t>
            </w:r>
            <w:r w:rsidR="002E2D95">
              <w:rPr>
                <w:rFonts w:ascii="Calibri" w:hAnsi="Calibri"/>
                <w:sz w:val="21"/>
                <w:szCs w:val="21"/>
              </w:rPr>
              <w:t>.</w:t>
            </w:r>
            <w:r w:rsidR="00A1602D">
              <w:rPr>
                <w:rFonts w:ascii="Calibri" w:hAnsi="Calibri"/>
                <w:sz w:val="21"/>
                <w:szCs w:val="21"/>
              </w:rPr>
              <w:t>7</w:t>
            </w:r>
          </w:p>
        </w:tc>
        <w:tc>
          <w:tcPr>
            <w:tcW w:w="6244" w:type="dxa"/>
          </w:tcPr>
          <w:p w14:paraId="3B0D897D" w14:textId="0EA1AAC5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Documentation of </w:t>
            </w:r>
            <w:proofErr w:type="spellStart"/>
            <w:r w:rsidR="00C45CFD">
              <w:rPr>
                <w:rFonts w:ascii="Calibri" w:hAnsi="Calibri"/>
                <w:sz w:val="21"/>
                <w:szCs w:val="21"/>
              </w:rPr>
              <w:t>e</w:t>
            </w:r>
            <w:r w:rsidRPr="002B1EC6">
              <w:rPr>
                <w:rFonts w:ascii="Calibri" w:hAnsi="Calibri"/>
                <w:sz w:val="21"/>
                <w:szCs w:val="21"/>
              </w:rPr>
              <w:t>CRF</w:t>
            </w:r>
            <w:proofErr w:type="spellEnd"/>
            <w:r w:rsidRPr="002B1EC6">
              <w:rPr>
                <w:rFonts w:ascii="Calibri" w:hAnsi="Calibri"/>
                <w:sz w:val="21"/>
                <w:szCs w:val="21"/>
              </w:rPr>
              <w:t xml:space="preserve"> corrections</w:t>
            </w:r>
            <w:r>
              <w:rPr>
                <w:rFonts w:ascii="Calibri" w:hAnsi="Calibri"/>
                <w:sz w:val="21"/>
                <w:szCs w:val="21"/>
              </w:rPr>
              <w:t>/Data Clarification Forms</w:t>
            </w:r>
          </w:p>
        </w:tc>
        <w:tc>
          <w:tcPr>
            <w:tcW w:w="2070" w:type="dxa"/>
          </w:tcPr>
          <w:p w14:paraId="11604379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3509423D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2E5A65ED" w14:textId="77777777" w:rsidTr="0099572D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6BB1C135" w14:textId="076998F1" w:rsidR="002E2D95" w:rsidRPr="002B1EC6" w:rsidRDefault="002E2D95" w:rsidP="002E2D95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1</w:t>
            </w:r>
            <w:r w:rsidR="00536B45">
              <w:rPr>
                <w:rFonts w:ascii="Calibri" w:hAnsi="Calibri"/>
                <w:b/>
                <w:sz w:val="21"/>
                <w:szCs w:val="21"/>
              </w:rPr>
              <w:t>1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Safety Information</w:t>
            </w:r>
          </w:p>
        </w:tc>
        <w:tc>
          <w:tcPr>
            <w:tcW w:w="2070" w:type="dxa"/>
            <w:shd w:val="clear" w:color="auto" w:fill="D9D9D9"/>
          </w:tcPr>
          <w:p w14:paraId="1D4DFCC7" w14:textId="77777777" w:rsidR="002E2D95" w:rsidRPr="002B1EC6" w:rsidRDefault="002E2D95" w:rsidP="002E2D95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53E70EC5" w14:textId="77777777" w:rsidR="002E2D95" w:rsidRPr="002B1EC6" w:rsidRDefault="002E2D95" w:rsidP="002E2D95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622E8969" w14:textId="77777777" w:rsidR="002E2D95" w:rsidRPr="002B1EC6" w:rsidRDefault="002E2D95" w:rsidP="002E2D95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2E2D95" w:rsidRPr="002B1EC6" w14:paraId="3F6D68A4" w14:textId="77777777" w:rsidTr="0099572D">
        <w:trPr>
          <w:tblHeader/>
        </w:trPr>
        <w:tc>
          <w:tcPr>
            <w:tcW w:w="709" w:type="dxa"/>
          </w:tcPr>
          <w:p w14:paraId="5D04F456" w14:textId="6C6C0D06" w:rsidR="002E2D95" w:rsidRPr="002B1EC6" w:rsidRDefault="001B412A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</w:t>
            </w:r>
            <w:r w:rsidR="002E2D95"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6244" w:type="dxa"/>
          </w:tcPr>
          <w:p w14:paraId="221E6CC6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Serious Adverse Event Form(s)</w:t>
            </w:r>
          </w:p>
        </w:tc>
        <w:tc>
          <w:tcPr>
            <w:tcW w:w="2070" w:type="dxa"/>
          </w:tcPr>
          <w:p w14:paraId="043FA021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shd w:val="clear" w:color="auto" w:fill="auto"/>
          </w:tcPr>
          <w:p w14:paraId="17EECE4F" w14:textId="077A6791" w:rsidR="002E2D95" w:rsidRPr="002B1EC6" w:rsidRDefault="00201F3F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2E2D95" w:rsidRPr="002B1EC6" w14:paraId="28F89318" w14:textId="77777777" w:rsidTr="0099572D">
        <w:trPr>
          <w:tblHeader/>
        </w:trPr>
        <w:tc>
          <w:tcPr>
            <w:tcW w:w="709" w:type="dxa"/>
          </w:tcPr>
          <w:p w14:paraId="63544167" w14:textId="169EDCAA" w:rsidR="002E2D95" w:rsidRPr="002B1EC6" w:rsidRDefault="001B412A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</w:t>
            </w:r>
            <w:r w:rsidR="002E2D95">
              <w:rPr>
                <w:rFonts w:ascii="Calibri" w:hAnsi="Calibri"/>
                <w:sz w:val="21"/>
                <w:szCs w:val="21"/>
              </w:rPr>
              <w:t>.2</w:t>
            </w:r>
          </w:p>
        </w:tc>
        <w:tc>
          <w:tcPr>
            <w:tcW w:w="6244" w:type="dxa"/>
          </w:tcPr>
          <w:p w14:paraId="325E06DA" w14:textId="5651BD1C" w:rsidR="002E2D95" w:rsidRPr="002B1EC6" w:rsidRDefault="002E2D95" w:rsidP="00002C6C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Completed 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Serious Adverse Event forms and related correspondence </w:t>
            </w:r>
          </w:p>
        </w:tc>
        <w:tc>
          <w:tcPr>
            <w:tcW w:w="2070" w:type="dxa"/>
          </w:tcPr>
          <w:p w14:paraId="5C39AB64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Copy*</w:t>
            </w:r>
          </w:p>
        </w:tc>
        <w:tc>
          <w:tcPr>
            <w:tcW w:w="1710" w:type="dxa"/>
            <w:shd w:val="clear" w:color="auto" w:fill="auto"/>
          </w:tcPr>
          <w:p w14:paraId="2B70FF22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462CBDFD" w14:textId="77777777" w:rsidTr="0099572D">
        <w:tc>
          <w:tcPr>
            <w:tcW w:w="709" w:type="dxa"/>
          </w:tcPr>
          <w:p w14:paraId="632FCE18" w14:textId="53E26C49" w:rsidR="002E2D95" w:rsidRPr="002B1EC6" w:rsidRDefault="001B412A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</w:t>
            </w:r>
            <w:r w:rsidR="002E2D95">
              <w:rPr>
                <w:rFonts w:ascii="Calibri" w:hAnsi="Calibri"/>
                <w:sz w:val="21"/>
                <w:szCs w:val="21"/>
              </w:rPr>
              <w:t>.3</w:t>
            </w:r>
          </w:p>
        </w:tc>
        <w:tc>
          <w:tcPr>
            <w:tcW w:w="6244" w:type="dxa"/>
          </w:tcPr>
          <w:p w14:paraId="3C024869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Notification by sponsor to investigators of new safety information</w:t>
            </w:r>
          </w:p>
        </w:tc>
        <w:tc>
          <w:tcPr>
            <w:tcW w:w="2070" w:type="dxa"/>
          </w:tcPr>
          <w:p w14:paraId="3EA0A7E1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3455445F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E2D95" w:rsidRPr="002B1EC6" w14:paraId="72B042C2" w14:textId="77777777" w:rsidTr="0099572D">
        <w:trPr>
          <w:trHeight w:val="215"/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3D8165B5" w14:textId="3C3C79D3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1</w:t>
            </w:r>
            <w:r w:rsidR="00536B45">
              <w:rPr>
                <w:rFonts w:ascii="Calibri" w:hAnsi="Calibri"/>
                <w:b/>
                <w:sz w:val="21"/>
                <w:szCs w:val="21"/>
              </w:rPr>
              <w:t>2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Trial Specific Working Instructions</w:t>
            </w:r>
          </w:p>
        </w:tc>
        <w:tc>
          <w:tcPr>
            <w:tcW w:w="2070" w:type="dxa"/>
            <w:shd w:val="clear" w:color="auto" w:fill="D9D9D9"/>
          </w:tcPr>
          <w:p w14:paraId="28279F95" w14:textId="77777777" w:rsidR="002E2D95" w:rsidRPr="002B1EC6" w:rsidRDefault="002E2D95" w:rsidP="002E2D95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1321CDE8" w14:textId="77777777" w:rsidR="002E2D95" w:rsidRPr="002B1EC6" w:rsidRDefault="002E2D95" w:rsidP="002E2D95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12E4E84B" w14:textId="77777777" w:rsidR="002E2D95" w:rsidRPr="002B1EC6" w:rsidRDefault="002E2D95" w:rsidP="002E2D95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2E2D95" w:rsidRPr="002B1EC6" w14:paraId="4EB3C3A1" w14:textId="77777777" w:rsidTr="0099572D">
        <w:tc>
          <w:tcPr>
            <w:tcW w:w="709" w:type="dxa"/>
          </w:tcPr>
          <w:p w14:paraId="6EFE118C" w14:textId="14AB2FB1" w:rsidR="002E2D95" w:rsidRPr="002B1EC6" w:rsidRDefault="001B412A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12</w:t>
            </w:r>
            <w:r w:rsidR="002E2D95"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6244" w:type="dxa"/>
          </w:tcPr>
          <w:p w14:paraId="23F4187B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Copies of trial specific Working Instructions</w:t>
            </w:r>
          </w:p>
        </w:tc>
        <w:tc>
          <w:tcPr>
            <w:tcW w:w="2070" w:type="dxa"/>
          </w:tcPr>
          <w:p w14:paraId="665BDA75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</w:tcPr>
          <w:p w14:paraId="6CD8A80C" w14:textId="614DFB8A" w:rsidR="002E2D95" w:rsidRPr="00201F3F" w:rsidRDefault="00201F3F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01F3F"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2E2D95" w:rsidRPr="002B1EC6" w14:paraId="702E24B3" w14:textId="77777777" w:rsidTr="0099572D">
        <w:tc>
          <w:tcPr>
            <w:tcW w:w="6953" w:type="dxa"/>
            <w:gridSpan w:val="2"/>
            <w:shd w:val="clear" w:color="auto" w:fill="D9D9D9"/>
            <w:vAlign w:val="center"/>
          </w:tcPr>
          <w:p w14:paraId="6164C749" w14:textId="6A0A020C" w:rsidR="002E2D95" w:rsidRPr="002B1EC6" w:rsidRDefault="002E2D95" w:rsidP="002E2D95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>
              <w:rPr>
                <w:rFonts w:ascii="Calibri" w:hAnsi="Calibri"/>
                <w:b/>
                <w:sz w:val="21"/>
                <w:szCs w:val="21"/>
              </w:rPr>
              <w:t>Section 1</w:t>
            </w:r>
            <w:r w:rsidR="00536B45">
              <w:rPr>
                <w:rFonts w:ascii="Calibri" w:hAnsi="Calibri"/>
                <w:b/>
                <w:sz w:val="21"/>
                <w:szCs w:val="21"/>
              </w:rPr>
              <w:t>3</w:t>
            </w:r>
            <w:r>
              <w:rPr>
                <w:rFonts w:ascii="Calibri" w:hAnsi="Calibri"/>
                <w:b/>
                <w:sz w:val="21"/>
                <w:szCs w:val="21"/>
              </w:rPr>
              <w:t>: Trial Reports/Publications</w:t>
            </w:r>
          </w:p>
        </w:tc>
        <w:tc>
          <w:tcPr>
            <w:tcW w:w="2070" w:type="dxa"/>
            <w:shd w:val="clear" w:color="auto" w:fill="D9D9D9"/>
          </w:tcPr>
          <w:p w14:paraId="723E2684" w14:textId="77777777" w:rsidR="002E2D95" w:rsidRPr="002B1EC6" w:rsidRDefault="002E2D95" w:rsidP="002E2D95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55587E7A" w14:textId="77777777" w:rsidR="002E2D95" w:rsidRPr="002B1EC6" w:rsidRDefault="002E2D95" w:rsidP="002E2D95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3EF8F725" w14:textId="77777777" w:rsidR="002E2D95" w:rsidRPr="002B1EC6" w:rsidRDefault="002E2D95" w:rsidP="002E2D95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2E2D95" w:rsidRPr="002B1EC6" w14:paraId="03927359" w14:textId="77777777" w:rsidTr="0099572D">
        <w:trPr>
          <w:trHeight w:val="20"/>
        </w:trPr>
        <w:tc>
          <w:tcPr>
            <w:tcW w:w="709" w:type="dxa"/>
          </w:tcPr>
          <w:p w14:paraId="3542D433" w14:textId="7AAA410D" w:rsidR="002E2D95" w:rsidRPr="002B1EC6" w:rsidRDefault="001B412A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13</w:t>
            </w:r>
            <w:r w:rsidR="002E2D95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6244" w:type="dxa"/>
          </w:tcPr>
          <w:p w14:paraId="5FD37507" w14:textId="77777777" w:rsidR="002E2D95" w:rsidRPr="002B1EC6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Trial report(s)</w:t>
            </w:r>
          </w:p>
        </w:tc>
        <w:tc>
          <w:tcPr>
            <w:tcW w:w="2070" w:type="dxa"/>
          </w:tcPr>
          <w:p w14:paraId="4E3D78D7" w14:textId="77777777" w:rsidR="002E2D95" w:rsidRDefault="002E2D95" w:rsidP="002E2D95">
            <w:pPr>
              <w:spacing w:after="0"/>
              <w:jc w:val="center"/>
            </w:pPr>
            <w:r w:rsidRPr="00EC7B31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</w:tcPr>
          <w:p w14:paraId="2751AE24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i/>
                <w:sz w:val="21"/>
                <w:szCs w:val="21"/>
              </w:rPr>
            </w:pPr>
          </w:p>
        </w:tc>
      </w:tr>
      <w:tr w:rsidR="002E2D95" w:rsidRPr="002B1EC6" w14:paraId="6C2549AD" w14:textId="77777777" w:rsidTr="0099572D">
        <w:trPr>
          <w:trHeight w:val="20"/>
        </w:trPr>
        <w:tc>
          <w:tcPr>
            <w:tcW w:w="709" w:type="dxa"/>
          </w:tcPr>
          <w:p w14:paraId="245FCFC3" w14:textId="2A0313F3" w:rsidR="002E2D95" w:rsidRDefault="001B412A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13</w:t>
            </w:r>
            <w:r w:rsidR="002E2D95">
              <w:rPr>
                <w:rFonts w:ascii="Calibri" w:hAnsi="Calibri"/>
                <w:sz w:val="21"/>
                <w:szCs w:val="21"/>
              </w:rPr>
              <w:t>.2</w:t>
            </w:r>
          </w:p>
        </w:tc>
        <w:tc>
          <w:tcPr>
            <w:tcW w:w="6244" w:type="dxa"/>
          </w:tcPr>
          <w:p w14:paraId="0AB228AF" w14:textId="77777777" w:rsidR="002E2D95" w:rsidRDefault="002E2D95" w:rsidP="002E2D9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Publications</w:t>
            </w:r>
          </w:p>
        </w:tc>
        <w:tc>
          <w:tcPr>
            <w:tcW w:w="2070" w:type="dxa"/>
          </w:tcPr>
          <w:p w14:paraId="6FCF87EE" w14:textId="77777777" w:rsidR="002E2D95" w:rsidRDefault="002E2D95" w:rsidP="002E2D95">
            <w:pPr>
              <w:spacing w:after="0"/>
              <w:jc w:val="center"/>
            </w:pPr>
            <w:r w:rsidRPr="00EC7B31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</w:tcPr>
          <w:p w14:paraId="079EA4CF" w14:textId="77777777" w:rsidR="002E2D95" w:rsidRPr="002B1EC6" w:rsidRDefault="002E2D95" w:rsidP="002E2D95">
            <w:pPr>
              <w:pStyle w:val="A-TableText"/>
              <w:spacing w:before="0" w:after="0"/>
              <w:jc w:val="center"/>
              <w:rPr>
                <w:rFonts w:ascii="Calibri" w:hAnsi="Calibri"/>
                <w:i/>
                <w:sz w:val="21"/>
                <w:szCs w:val="21"/>
              </w:rPr>
            </w:pPr>
          </w:p>
        </w:tc>
      </w:tr>
    </w:tbl>
    <w:p w14:paraId="6D885FB1" w14:textId="77777777" w:rsidR="00C35379" w:rsidRPr="00696550" w:rsidRDefault="00C35379" w:rsidP="0099572D">
      <w:pPr>
        <w:spacing w:after="0"/>
        <w:rPr>
          <w:rFonts w:ascii="Calibri" w:hAnsi="Calibri"/>
          <w:sz w:val="21"/>
          <w:szCs w:val="21"/>
          <w:highlight w:val="magenta"/>
        </w:rPr>
      </w:pPr>
    </w:p>
    <w:sectPr w:rsidR="00C35379" w:rsidRPr="00696550" w:rsidSect="00B84305">
      <w:headerReference w:type="default" r:id="rId8"/>
      <w:footerReference w:type="even" r:id="rId9"/>
      <w:footerReference w:type="default" r:id="rId10"/>
      <w:type w:val="continuous"/>
      <w:pgSz w:w="12242" w:h="15842" w:code="1"/>
      <w:pgMar w:top="720" w:right="720" w:bottom="720" w:left="720" w:header="731" w:footer="7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C9E3C8" w14:textId="77777777" w:rsidR="004226BC" w:rsidRDefault="004226BC">
      <w:pPr>
        <w:spacing w:after="0" w:line="240" w:lineRule="auto"/>
      </w:pPr>
      <w:r>
        <w:separator/>
      </w:r>
    </w:p>
  </w:endnote>
  <w:endnote w:type="continuationSeparator" w:id="0">
    <w:p w14:paraId="2CBFF32C" w14:textId="77777777" w:rsidR="004226BC" w:rsidRDefault="004226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42527" w14:textId="77777777" w:rsidR="00247409" w:rsidRDefault="00247409" w:rsidP="0087038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E923A16" w14:textId="77777777" w:rsidR="00247409" w:rsidRDefault="00247409" w:rsidP="00AE3D9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A2C9A4" w14:textId="2A233FDF" w:rsidR="00247409" w:rsidRPr="00305899" w:rsidRDefault="00247409" w:rsidP="009A6BC6">
    <w:pPr>
      <w:pStyle w:val="Footer"/>
      <w:framePr w:wrap="around" w:vAnchor="text" w:hAnchor="page" w:x="10816" w:y="131"/>
      <w:rPr>
        <w:rStyle w:val="PageNumber"/>
        <w:rFonts w:ascii="Calibri" w:hAnsi="Calibri" w:cs="Calibri"/>
      </w:rPr>
    </w:pPr>
    <w:r w:rsidRPr="00305899">
      <w:rPr>
        <w:rStyle w:val="PageNumber"/>
        <w:rFonts w:ascii="Calibri" w:hAnsi="Calibri" w:cs="Calibri"/>
        <w:sz w:val="22"/>
        <w:szCs w:val="22"/>
      </w:rPr>
      <w:fldChar w:fldCharType="begin"/>
    </w:r>
    <w:r w:rsidRPr="00305899">
      <w:rPr>
        <w:rStyle w:val="PageNumber"/>
        <w:rFonts w:ascii="Calibri" w:hAnsi="Calibri" w:cs="Calibri"/>
        <w:sz w:val="22"/>
        <w:szCs w:val="22"/>
      </w:rPr>
      <w:instrText xml:space="preserve">PAGE  </w:instrText>
    </w:r>
    <w:r w:rsidRPr="00305899">
      <w:rPr>
        <w:rStyle w:val="PageNumber"/>
        <w:rFonts w:ascii="Calibri" w:hAnsi="Calibri" w:cs="Calibri"/>
        <w:sz w:val="22"/>
        <w:szCs w:val="22"/>
      </w:rPr>
      <w:fldChar w:fldCharType="separate"/>
    </w:r>
    <w:r w:rsidR="00681189">
      <w:rPr>
        <w:rStyle w:val="PageNumber"/>
        <w:rFonts w:ascii="Calibri" w:hAnsi="Calibri" w:cs="Calibri"/>
        <w:noProof/>
        <w:sz w:val="22"/>
        <w:szCs w:val="22"/>
      </w:rPr>
      <w:t>3</w:t>
    </w:r>
    <w:r w:rsidRPr="00305899">
      <w:rPr>
        <w:rStyle w:val="PageNumber"/>
        <w:rFonts w:ascii="Calibri" w:hAnsi="Calibri" w:cs="Calibri"/>
        <w:sz w:val="22"/>
        <w:szCs w:val="22"/>
      </w:rPr>
      <w:fldChar w:fldCharType="end"/>
    </w:r>
    <w:r w:rsidRPr="00305899">
      <w:rPr>
        <w:rStyle w:val="PageNumber"/>
        <w:rFonts w:ascii="Calibri" w:hAnsi="Calibri" w:cs="Calibri"/>
        <w:sz w:val="22"/>
        <w:szCs w:val="22"/>
      </w:rPr>
      <w:t xml:space="preserve"> (</w:t>
    </w:r>
    <w:r w:rsidRPr="00305899">
      <w:rPr>
        <w:rStyle w:val="PageNumber"/>
        <w:rFonts w:ascii="Calibri" w:hAnsi="Calibri" w:cs="Calibri"/>
        <w:sz w:val="22"/>
        <w:szCs w:val="22"/>
      </w:rPr>
      <w:fldChar w:fldCharType="begin"/>
    </w:r>
    <w:r w:rsidRPr="00305899">
      <w:rPr>
        <w:rStyle w:val="PageNumber"/>
        <w:rFonts w:ascii="Calibri" w:hAnsi="Calibri" w:cs="Calibri"/>
        <w:sz w:val="22"/>
        <w:szCs w:val="22"/>
      </w:rPr>
      <w:instrText xml:space="preserve"> NUMPAGES </w:instrText>
    </w:r>
    <w:r w:rsidRPr="00305899">
      <w:rPr>
        <w:rStyle w:val="PageNumber"/>
        <w:rFonts w:ascii="Calibri" w:hAnsi="Calibri" w:cs="Calibri"/>
        <w:sz w:val="22"/>
        <w:szCs w:val="22"/>
      </w:rPr>
      <w:fldChar w:fldCharType="separate"/>
    </w:r>
    <w:r w:rsidR="00681189">
      <w:rPr>
        <w:rStyle w:val="PageNumber"/>
        <w:rFonts w:ascii="Calibri" w:hAnsi="Calibri" w:cs="Calibri"/>
        <w:noProof/>
        <w:sz w:val="22"/>
        <w:szCs w:val="22"/>
      </w:rPr>
      <w:t>3</w:t>
    </w:r>
    <w:r w:rsidRPr="00305899">
      <w:rPr>
        <w:rStyle w:val="PageNumber"/>
        <w:rFonts w:ascii="Calibri" w:hAnsi="Calibri" w:cs="Calibri"/>
        <w:sz w:val="22"/>
        <w:szCs w:val="22"/>
      </w:rPr>
      <w:fldChar w:fldCharType="end"/>
    </w:r>
    <w:r w:rsidRPr="00305899">
      <w:rPr>
        <w:rStyle w:val="PageNumber"/>
        <w:rFonts w:ascii="Calibri" w:hAnsi="Calibri" w:cs="Calibri"/>
      </w:rPr>
      <w:t>)</w:t>
    </w:r>
  </w:p>
  <w:p w14:paraId="431E62FB" w14:textId="77777777" w:rsidR="009A6BC6" w:rsidRPr="009A6BC6" w:rsidRDefault="009A6BC6" w:rsidP="009A6BC6">
    <w:pPr>
      <w:pStyle w:val="Footer"/>
      <w:spacing w:before="120"/>
      <w:rPr>
        <w:rFonts w:ascii="Calibri" w:hAnsi="Calibri"/>
        <w:sz w:val="4"/>
        <w:szCs w:val="4"/>
      </w:rPr>
    </w:pPr>
  </w:p>
  <w:p w14:paraId="7FC81F2E" w14:textId="77777777" w:rsidR="00247409" w:rsidRPr="007B4958" w:rsidRDefault="009A6BC6" w:rsidP="0099572D">
    <w:pPr>
      <w:pStyle w:val="Footer"/>
      <w:rPr>
        <w:rFonts w:ascii="Calibri" w:hAnsi="Calibri"/>
      </w:rPr>
    </w:pPr>
    <w:r>
      <w:rPr>
        <w:rFonts w:ascii="Calibri" w:hAnsi="Calibri"/>
      </w:rPr>
      <w:t xml:space="preserve">STRESS-L </w:t>
    </w:r>
    <w:r w:rsidR="008B670E">
      <w:rPr>
        <w:rFonts w:ascii="Calibri" w:hAnsi="Calibri"/>
      </w:rPr>
      <w:t xml:space="preserve">Investigator </w:t>
    </w:r>
    <w:r w:rsidR="00247409" w:rsidRPr="007B4958">
      <w:rPr>
        <w:rFonts w:ascii="Calibri" w:hAnsi="Calibri"/>
      </w:rPr>
      <w:t>Site File Index</w:t>
    </w:r>
  </w:p>
  <w:p w14:paraId="3B612C69" w14:textId="48426350" w:rsidR="00247409" w:rsidRPr="007B4958" w:rsidRDefault="00247409" w:rsidP="00B705D7">
    <w:pPr>
      <w:pStyle w:val="Footer"/>
      <w:rPr>
        <w:rFonts w:ascii="Calibri" w:hAnsi="Calibri"/>
      </w:rPr>
    </w:pPr>
    <w:r w:rsidRPr="007B4958">
      <w:rPr>
        <w:rFonts w:ascii="Calibri" w:hAnsi="Calibri"/>
      </w:rPr>
      <w:t>Version 1.</w:t>
    </w:r>
    <w:r w:rsidR="00172C48">
      <w:rPr>
        <w:rFonts w:ascii="Calibri" w:hAnsi="Calibri"/>
      </w:rPr>
      <w:t>2</w:t>
    </w:r>
    <w:r w:rsidRPr="007B4958">
      <w:rPr>
        <w:rFonts w:ascii="Calibri" w:hAnsi="Calibri"/>
      </w:rPr>
      <w:t xml:space="preserve">; </w:t>
    </w:r>
    <w:r w:rsidR="00172C48">
      <w:rPr>
        <w:rFonts w:ascii="Calibri" w:hAnsi="Calibri"/>
      </w:rPr>
      <w:t>23</w:t>
    </w:r>
    <w:r w:rsidR="009A6BC6">
      <w:rPr>
        <w:rFonts w:ascii="Calibri" w:hAnsi="Calibri"/>
      </w:rPr>
      <w:t xml:space="preserve"> </w:t>
    </w:r>
    <w:r w:rsidR="00172C48">
      <w:rPr>
        <w:rFonts w:ascii="Calibri" w:hAnsi="Calibri"/>
      </w:rPr>
      <w:t>Jan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0FE6E8" w14:textId="77777777" w:rsidR="004226BC" w:rsidRDefault="004226BC">
      <w:pPr>
        <w:pStyle w:val="A-TableText"/>
        <w:rPr>
          <w:sz w:val="24"/>
        </w:rPr>
      </w:pPr>
      <w:r>
        <w:separator/>
      </w:r>
    </w:p>
  </w:footnote>
  <w:footnote w:type="continuationSeparator" w:id="0">
    <w:p w14:paraId="55751174" w14:textId="77777777" w:rsidR="004226BC" w:rsidRDefault="004226BC">
      <w:pPr>
        <w:pStyle w:val="A-TableText"/>
        <w:rPr>
          <w:sz w:val="24"/>
        </w:rPr>
      </w:pPr>
      <w:r>
        <w:continuationSeparator/>
      </w:r>
    </w:p>
  </w:footnote>
  <w:footnote w:type="continuationNotice" w:id="1">
    <w:p w14:paraId="295B605B" w14:textId="77777777" w:rsidR="004226BC" w:rsidRDefault="004226B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Ind w:w="-15" w:type="dxa"/>
      <w:tblBorders>
        <w:top w:val="double" w:sz="4" w:space="0" w:color="auto"/>
        <w:left w:val="double" w:sz="4" w:space="0" w:color="auto"/>
        <w:bottom w:val="double" w:sz="4" w:space="0" w:color="auto"/>
        <w:right w:val="doub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2266"/>
      <w:gridCol w:w="5673"/>
      <w:gridCol w:w="2833"/>
    </w:tblGrid>
    <w:tr w:rsidR="00B84305" w:rsidRPr="007F240F" w14:paraId="31721C81" w14:textId="77777777" w:rsidTr="0099572D">
      <w:trPr>
        <w:trHeight w:val="1099"/>
      </w:trPr>
      <w:tc>
        <w:tcPr>
          <w:tcW w:w="1052" w:type="pc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nil"/>
          </w:tcBorders>
          <w:vAlign w:val="center"/>
          <w:hideMark/>
        </w:tcPr>
        <w:p w14:paraId="79533181" w14:textId="5DFE1900" w:rsidR="00B84305" w:rsidRPr="007F240F" w:rsidRDefault="0023261F" w:rsidP="00B84305">
          <w:pPr>
            <w:tabs>
              <w:tab w:val="center" w:pos="4513"/>
              <w:tab w:val="right" w:pos="9026"/>
            </w:tabs>
            <w:spacing w:before="60" w:after="60" w:line="240" w:lineRule="auto"/>
            <w:jc w:val="center"/>
            <w:rPr>
              <w:rFonts w:ascii="Arial" w:eastAsia="Calibri" w:hAnsi="Arial" w:cs="Arial"/>
              <w:b/>
              <w:sz w:val="22"/>
              <w:szCs w:val="22"/>
              <w:lang w:val="en-US"/>
            </w:rPr>
          </w:pPr>
          <w:r>
            <w:rPr>
              <w:rFonts w:ascii="Calibri" w:eastAsia="Calibri" w:hAnsi="Calibri"/>
              <w:noProof/>
              <w:lang w:eastAsia="en-GB"/>
            </w:rPr>
            <w:drawing>
              <wp:inline distT="0" distB="0" distL="0" distR="0" wp14:anchorId="78490939" wp14:editId="6CBE5CE1">
                <wp:extent cx="933450" cy="752475"/>
                <wp:effectExtent l="0" t="0" r="0" b="9525"/>
                <wp:docPr id="1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2879" t="40953" r="63280" b="3920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pct"/>
          <w:tcBorders>
            <w:top w:val="single" w:sz="12" w:space="0" w:color="auto"/>
            <w:left w:val="nil"/>
            <w:bottom w:val="single" w:sz="12" w:space="0" w:color="auto"/>
            <w:right w:val="nil"/>
          </w:tcBorders>
          <w:vAlign w:val="center"/>
          <w:hideMark/>
        </w:tcPr>
        <w:p w14:paraId="079F134F" w14:textId="77777777" w:rsidR="00B84305" w:rsidRPr="007F240F" w:rsidRDefault="001864A1" w:rsidP="001864A1">
          <w:pPr>
            <w:spacing w:after="0" w:line="276" w:lineRule="auto"/>
            <w:rPr>
              <w:rFonts w:ascii="Calibri" w:eastAsia="Calibri" w:hAnsi="Calibri" w:cs="Arial"/>
              <w:b/>
              <w:sz w:val="36"/>
              <w:szCs w:val="36"/>
              <w:lang w:val="en-US"/>
            </w:rPr>
          </w:pPr>
          <w:r>
            <w:rPr>
              <w:rFonts w:ascii="Calibri" w:eastAsia="Calibri" w:hAnsi="Calibri"/>
              <w:b/>
              <w:sz w:val="36"/>
              <w:szCs w:val="36"/>
            </w:rPr>
            <w:t>INVESTIGATOR SITE FILE</w:t>
          </w:r>
          <w:r w:rsidR="00B84305">
            <w:rPr>
              <w:rFonts w:ascii="Calibri" w:eastAsia="Calibri" w:hAnsi="Calibri"/>
              <w:b/>
              <w:sz w:val="36"/>
              <w:szCs w:val="36"/>
            </w:rPr>
            <w:t xml:space="preserve"> </w:t>
          </w:r>
          <w:r>
            <w:rPr>
              <w:rFonts w:ascii="Calibri" w:eastAsia="Calibri" w:hAnsi="Calibri"/>
              <w:b/>
              <w:sz w:val="36"/>
              <w:szCs w:val="36"/>
            </w:rPr>
            <w:t>INDEX (ISF</w:t>
          </w:r>
          <w:r w:rsidR="00B84305" w:rsidRPr="007F240F">
            <w:rPr>
              <w:rFonts w:ascii="Calibri" w:eastAsia="Calibri" w:hAnsi="Calibri"/>
              <w:b/>
              <w:sz w:val="36"/>
              <w:szCs w:val="36"/>
            </w:rPr>
            <w:t>)</w:t>
          </w:r>
        </w:p>
      </w:tc>
      <w:tc>
        <w:tcPr>
          <w:tcW w:w="1315" w:type="pct"/>
          <w:tcBorders>
            <w:top w:val="single" w:sz="12" w:space="0" w:color="auto"/>
            <w:left w:val="nil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CB47179" w14:textId="2369D506" w:rsidR="00B84305" w:rsidRPr="007F240F" w:rsidRDefault="0023261F" w:rsidP="00B84305">
          <w:pPr>
            <w:tabs>
              <w:tab w:val="center" w:pos="4513"/>
              <w:tab w:val="right" w:pos="9026"/>
            </w:tabs>
            <w:spacing w:before="200" w:after="0" w:line="240" w:lineRule="auto"/>
            <w:jc w:val="center"/>
            <w:rPr>
              <w:rFonts w:ascii="Arial" w:eastAsia="Calibri" w:hAnsi="Arial" w:cs="Arial"/>
              <w:sz w:val="22"/>
              <w:szCs w:val="22"/>
              <w:lang w:val="en-US"/>
            </w:rPr>
          </w:pPr>
          <w:r>
            <w:rPr>
              <w:rFonts w:ascii="Calibri" w:eastAsia="Calibri" w:hAnsi="Calibri"/>
              <w:noProof/>
              <w:sz w:val="22"/>
              <w:szCs w:val="22"/>
              <w:lang w:eastAsia="en-GB"/>
            </w:rPr>
            <w:drawing>
              <wp:inline distT="0" distB="0" distL="0" distR="0" wp14:anchorId="24F3D515" wp14:editId="3AA9E959">
                <wp:extent cx="1543050" cy="504825"/>
                <wp:effectExtent l="0" t="0" r="0" b="9525"/>
                <wp:docPr id="2" name="Picture 5" descr="STRESS_L colou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STRESS_L colou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43050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1BC49EC" w14:textId="77777777" w:rsidR="00B84305" w:rsidRDefault="00B84305">
    <w:pPr>
      <w:pStyle w:val="Header"/>
    </w:pPr>
  </w:p>
  <w:tbl>
    <w:tblPr>
      <w:tblW w:w="10773" w:type="dxa"/>
      <w:tblInd w:w="-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523"/>
      <w:gridCol w:w="1843"/>
      <w:gridCol w:w="6407"/>
    </w:tblGrid>
    <w:tr w:rsidR="00B84305" w:rsidRPr="007F240F" w14:paraId="745E00B1" w14:textId="77777777" w:rsidTr="0099572D">
      <w:tc>
        <w:tcPr>
          <w:tcW w:w="10773" w:type="dxa"/>
          <w:gridSpan w:val="3"/>
          <w:shd w:val="clear" w:color="auto" w:fill="auto"/>
          <w:vAlign w:val="center"/>
        </w:tcPr>
        <w:p w14:paraId="2F6C9A08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ind w:left="-108" w:firstLine="108"/>
            <w:rPr>
              <w:rFonts w:ascii="Calibri" w:eastAsia="Calibri" w:hAnsi="Calibri" w:cs="Arial"/>
              <w:b/>
              <w:sz w:val="22"/>
              <w:szCs w:val="22"/>
            </w:rPr>
          </w:pPr>
          <w:r w:rsidRPr="007F240F">
            <w:rPr>
              <w:rFonts w:ascii="Calibri" w:eastAsia="Calibri" w:hAnsi="Calibri"/>
              <w:b/>
              <w:sz w:val="22"/>
              <w:szCs w:val="32"/>
            </w:rPr>
            <w:t>Study Title:</w:t>
          </w:r>
          <w:r w:rsidRPr="008125E7">
            <w:rPr>
              <w:rFonts w:ascii="Calibri" w:eastAsia="Calibri" w:hAnsi="Calibri"/>
              <w:b/>
              <w:sz w:val="22"/>
              <w:szCs w:val="32"/>
            </w:rPr>
            <w:t xml:space="preserve"> </w:t>
          </w:r>
          <w:r w:rsidRPr="008125E7">
            <w:rPr>
              <w:rFonts w:ascii="Calibri" w:eastAsia="Calibri" w:hAnsi="Calibri"/>
              <w:sz w:val="22"/>
              <w:szCs w:val="32"/>
            </w:rPr>
            <w:t>STRESS Trial: Study into the Reversal of Septic Shock with Landiolol (Beta Blockade)</w:t>
          </w:r>
        </w:p>
      </w:tc>
    </w:tr>
    <w:tr w:rsidR="00B84305" w:rsidRPr="007F240F" w14:paraId="0AA96EE9" w14:textId="77777777" w:rsidTr="0099572D">
      <w:tc>
        <w:tcPr>
          <w:tcW w:w="4366" w:type="dxa"/>
          <w:gridSpan w:val="2"/>
          <w:tcBorders>
            <w:bottom w:val="single" w:sz="4" w:space="0" w:color="auto"/>
          </w:tcBorders>
          <w:shd w:val="clear" w:color="auto" w:fill="auto"/>
          <w:vAlign w:val="center"/>
        </w:tcPr>
        <w:p w14:paraId="554D8AB3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rPr>
              <w:rFonts w:ascii="Calibri" w:eastAsia="Calibri" w:hAnsi="Calibri" w:cs="Arial"/>
              <w:b/>
              <w:sz w:val="22"/>
              <w:szCs w:val="22"/>
            </w:rPr>
          </w:pPr>
          <w:r w:rsidRPr="007F240F">
            <w:rPr>
              <w:rFonts w:ascii="Calibri" w:eastAsia="Calibri" w:hAnsi="Calibri"/>
              <w:b/>
              <w:sz w:val="22"/>
              <w:szCs w:val="32"/>
            </w:rPr>
            <w:t>EudraCT number:</w:t>
          </w:r>
          <w:r w:rsidRPr="008125E7">
            <w:rPr>
              <w:rFonts w:ascii="Calibri" w:hAnsi="Calibri" w:cs="Arial"/>
            </w:rPr>
            <w:t xml:space="preserve"> </w:t>
          </w:r>
          <w:r w:rsidRPr="008125E7">
            <w:rPr>
              <w:rFonts w:ascii="Calibri" w:eastAsia="Calibri" w:hAnsi="Calibri"/>
              <w:sz w:val="22"/>
              <w:szCs w:val="32"/>
            </w:rPr>
            <w:t>2017-001785-14</w:t>
          </w:r>
        </w:p>
      </w:tc>
      <w:tc>
        <w:tcPr>
          <w:tcW w:w="6407" w:type="dxa"/>
          <w:tcBorders>
            <w:bottom w:val="single" w:sz="4" w:space="0" w:color="auto"/>
          </w:tcBorders>
          <w:shd w:val="clear" w:color="auto" w:fill="auto"/>
          <w:vAlign w:val="center"/>
        </w:tcPr>
        <w:p w14:paraId="1ACECD5F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rPr>
              <w:rFonts w:ascii="Calibri" w:eastAsia="Calibri" w:hAnsi="Calibri" w:cs="Arial"/>
              <w:b/>
              <w:sz w:val="22"/>
              <w:szCs w:val="22"/>
            </w:rPr>
          </w:pPr>
          <w:r w:rsidRPr="007F240F">
            <w:rPr>
              <w:rFonts w:ascii="Calibri" w:eastAsia="Calibri" w:hAnsi="Calibri" w:cs="Arial"/>
              <w:b/>
              <w:sz w:val="22"/>
              <w:szCs w:val="22"/>
            </w:rPr>
            <w:t>Sponsor Ref:</w:t>
          </w:r>
          <w:r w:rsidRPr="008125E7">
            <w:rPr>
              <w:rFonts w:ascii="Calibri" w:hAnsi="Calibri" w:cs="Arial"/>
            </w:rPr>
            <w:t xml:space="preserve"> </w:t>
          </w:r>
          <w:r w:rsidRPr="008125E7">
            <w:rPr>
              <w:rFonts w:ascii="Calibri" w:eastAsia="Calibri" w:hAnsi="Calibri" w:cs="Arial"/>
              <w:sz w:val="22"/>
              <w:szCs w:val="22"/>
            </w:rPr>
            <w:t>RRK5911</w:t>
          </w:r>
        </w:p>
      </w:tc>
    </w:tr>
    <w:tr w:rsidR="00B84305" w:rsidRPr="007F240F" w14:paraId="4E95B08F" w14:textId="77777777" w:rsidTr="0099572D">
      <w:trPr>
        <w:trHeight w:val="329"/>
      </w:trPr>
      <w:tc>
        <w:tcPr>
          <w:tcW w:w="2523" w:type="dxa"/>
          <w:tcBorders>
            <w:right w:val="nil"/>
          </w:tcBorders>
          <w:shd w:val="clear" w:color="auto" w:fill="auto"/>
          <w:vAlign w:val="center"/>
        </w:tcPr>
        <w:p w14:paraId="2110995E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rPr>
              <w:rFonts w:ascii="Calibri" w:eastAsia="Calibri" w:hAnsi="Calibri" w:cs="Arial"/>
              <w:sz w:val="22"/>
              <w:szCs w:val="22"/>
            </w:rPr>
          </w:pPr>
          <w:r w:rsidRPr="007F240F">
            <w:rPr>
              <w:rFonts w:ascii="Calibri" w:eastAsia="Calibri" w:hAnsi="Calibri" w:cs="Arial"/>
              <w:b/>
              <w:sz w:val="22"/>
              <w:szCs w:val="22"/>
            </w:rPr>
            <w:t>Chief Investigator</w:t>
          </w:r>
          <w:r w:rsidRPr="007F240F">
            <w:rPr>
              <w:rFonts w:ascii="Calibri" w:eastAsia="Calibri" w:hAnsi="Calibri" w:cs="Arial"/>
              <w:sz w:val="22"/>
              <w:szCs w:val="22"/>
            </w:rPr>
            <w:t>:</w:t>
          </w:r>
        </w:p>
      </w:tc>
      <w:tc>
        <w:tcPr>
          <w:tcW w:w="8250" w:type="dxa"/>
          <w:gridSpan w:val="2"/>
          <w:tcBorders>
            <w:left w:val="nil"/>
          </w:tcBorders>
          <w:shd w:val="clear" w:color="auto" w:fill="auto"/>
          <w:vAlign w:val="center"/>
        </w:tcPr>
        <w:p w14:paraId="14D871E2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rPr>
              <w:rFonts w:ascii="Calibri" w:eastAsia="Calibri" w:hAnsi="Calibri" w:cs="Arial"/>
              <w:sz w:val="22"/>
              <w:szCs w:val="22"/>
            </w:rPr>
          </w:pPr>
          <w:r w:rsidRPr="008125E7">
            <w:rPr>
              <w:rFonts w:ascii="Calibri" w:eastAsia="Calibri" w:hAnsi="Calibri" w:cs="Arial"/>
              <w:sz w:val="22"/>
              <w:szCs w:val="22"/>
            </w:rPr>
            <w:t>Dr Tony Whitehouse</w:t>
          </w:r>
        </w:p>
      </w:tc>
    </w:tr>
  </w:tbl>
  <w:p w14:paraId="5FA34666" w14:textId="77777777" w:rsidR="00247409" w:rsidRPr="00A223F3" w:rsidRDefault="00247409">
    <w:pPr>
      <w:pStyle w:val="Header"/>
      <w:rPr>
        <w:sz w:val="4"/>
        <w:szCs w:val="4"/>
      </w:rPr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D5C0B328"/>
    <w:lvl w:ilvl="0">
      <w:start w:val="1"/>
      <w:numFmt w:val="decimal"/>
      <w:pStyle w:val="Heading1"/>
      <w:lvlText w:val="%1."/>
      <w:lvlJc w:val="left"/>
      <w:pPr>
        <w:tabs>
          <w:tab w:val="num" w:pos="992"/>
        </w:tabs>
        <w:ind w:left="992" w:hanging="99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992"/>
        </w:tabs>
        <w:ind w:left="992" w:hanging="992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992"/>
        </w:tabs>
        <w:ind w:left="992" w:hanging="992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992"/>
        </w:tabs>
        <w:ind w:left="992" w:hanging="992"/>
      </w:pPr>
    </w:lvl>
    <w:lvl w:ilvl="4">
      <w:start w:val="1"/>
      <w:numFmt w:val="lowerLetter"/>
      <w:lvlText w:val="%5)"/>
      <w:lvlJc w:val="left"/>
      <w:pPr>
        <w:tabs>
          <w:tab w:val="num" w:pos="992"/>
        </w:tabs>
        <w:ind w:left="992" w:hanging="992"/>
      </w:pPr>
    </w:lvl>
    <w:lvl w:ilvl="5">
      <w:start w:val="1"/>
      <w:numFmt w:val="lowerRoman"/>
      <w:lvlText w:val="%6)"/>
      <w:lvlJc w:val="left"/>
      <w:pPr>
        <w:tabs>
          <w:tab w:val="num" w:pos="992"/>
        </w:tabs>
        <w:ind w:left="992" w:hanging="99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9A62659"/>
    <w:multiLevelType w:val="singleLevel"/>
    <w:tmpl w:val="030A11AC"/>
    <w:lvl w:ilvl="0">
      <w:start w:val="1"/>
      <w:numFmt w:val="bullet"/>
      <w:pStyle w:val="A-ListSubsidiary"/>
      <w:lvlText w:val=""/>
      <w:lvlJc w:val="left"/>
      <w:pPr>
        <w:tabs>
          <w:tab w:val="num" w:pos="1987"/>
        </w:tabs>
        <w:ind w:left="1987" w:hanging="993"/>
      </w:pPr>
      <w:rPr>
        <w:rFonts w:ascii="Symbol" w:hAnsi="Symbol" w:hint="default"/>
      </w:rPr>
    </w:lvl>
  </w:abstractNum>
  <w:abstractNum w:abstractNumId="2" w15:restartNumberingAfterBreak="0">
    <w:nsid w:val="21976621"/>
    <w:multiLevelType w:val="hybridMultilevel"/>
    <w:tmpl w:val="B12A378C"/>
    <w:lvl w:ilvl="0" w:tplc="0B0C3ED8">
      <w:start w:val="1"/>
      <w:numFmt w:val="lowerRoman"/>
      <w:pStyle w:val="A-Listi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445FAF"/>
    <w:multiLevelType w:val="singleLevel"/>
    <w:tmpl w:val="DB2A6048"/>
    <w:lvl w:ilvl="0">
      <w:start w:val="1"/>
      <w:numFmt w:val="bullet"/>
      <w:pStyle w:val="A-ListBullet"/>
      <w:lvlText w:val=""/>
      <w:lvlJc w:val="left"/>
      <w:pPr>
        <w:tabs>
          <w:tab w:val="num" w:pos="994"/>
        </w:tabs>
        <w:ind w:left="994" w:hanging="994"/>
      </w:pPr>
      <w:rPr>
        <w:rFonts w:ascii="Symbol" w:hAnsi="Symbol" w:hint="default"/>
      </w:rPr>
    </w:lvl>
  </w:abstractNum>
  <w:abstractNum w:abstractNumId="4" w15:restartNumberingAfterBreak="0">
    <w:nsid w:val="774566F1"/>
    <w:multiLevelType w:val="hybridMultilevel"/>
    <w:tmpl w:val="11F074AA"/>
    <w:lvl w:ilvl="0" w:tplc="9D8A40F8">
      <w:start w:val="1"/>
      <w:numFmt w:val="lowerLetter"/>
      <w:pStyle w:val="A-Lista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PERA" w:val="1"/>
    <w:docVar w:name="CMC" w:val=" "/>
    <w:docVar w:name="Date" w:val="2000-05-09"/>
    <w:docVar w:name="dlgTitle" w:val="Blanc with TOC"/>
    <w:docVar w:name="dlgTitleFirst" w:val="Aspera "/>
    <w:docVar w:name="TOCLevels" w:val="4"/>
    <w:docVar w:name="Type" w:val="CLIN"/>
    <w:docVar w:name="Version" w:val="97.02.00"/>
  </w:docVars>
  <w:rsids>
    <w:rsidRoot w:val="00082116"/>
    <w:rsid w:val="00002C6C"/>
    <w:rsid w:val="0005740B"/>
    <w:rsid w:val="0005767F"/>
    <w:rsid w:val="00061A45"/>
    <w:rsid w:val="00075364"/>
    <w:rsid w:val="00076DE6"/>
    <w:rsid w:val="00082116"/>
    <w:rsid w:val="000838B4"/>
    <w:rsid w:val="000967D2"/>
    <w:rsid w:val="000B1545"/>
    <w:rsid w:val="000B54F3"/>
    <w:rsid w:val="000B756C"/>
    <w:rsid w:val="000C68E1"/>
    <w:rsid w:val="000E0B87"/>
    <w:rsid w:val="000E1E2F"/>
    <w:rsid w:val="000E4BA1"/>
    <w:rsid w:val="000F2757"/>
    <w:rsid w:val="000F406B"/>
    <w:rsid w:val="000F75F5"/>
    <w:rsid w:val="001036CC"/>
    <w:rsid w:val="00105ACC"/>
    <w:rsid w:val="001101C2"/>
    <w:rsid w:val="00113C99"/>
    <w:rsid w:val="00120592"/>
    <w:rsid w:val="001223D7"/>
    <w:rsid w:val="00130A33"/>
    <w:rsid w:val="0015383E"/>
    <w:rsid w:val="001626D3"/>
    <w:rsid w:val="0017016D"/>
    <w:rsid w:val="00172C48"/>
    <w:rsid w:val="001733C8"/>
    <w:rsid w:val="001864A1"/>
    <w:rsid w:val="001A69D7"/>
    <w:rsid w:val="001B15B0"/>
    <w:rsid w:val="001B412A"/>
    <w:rsid w:val="001C5D55"/>
    <w:rsid w:val="001D41CB"/>
    <w:rsid w:val="001E08BD"/>
    <w:rsid w:val="001E21B2"/>
    <w:rsid w:val="001E4EE7"/>
    <w:rsid w:val="001E7214"/>
    <w:rsid w:val="001F0BCE"/>
    <w:rsid w:val="00201F3F"/>
    <w:rsid w:val="002062C5"/>
    <w:rsid w:val="00211091"/>
    <w:rsid w:val="00213B20"/>
    <w:rsid w:val="00216FAC"/>
    <w:rsid w:val="002309C0"/>
    <w:rsid w:val="00230C0B"/>
    <w:rsid w:val="0023261F"/>
    <w:rsid w:val="00243234"/>
    <w:rsid w:val="00247409"/>
    <w:rsid w:val="00247DBE"/>
    <w:rsid w:val="00270242"/>
    <w:rsid w:val="00273836"/>
    <w:rsid w:val="00280172"/>
    <w:rsid w:val="00283786"/>
    <w:rsid w:val="00285E34"/>
    <w:rsid w:val="00293388"/>
    <w:rsid w:val="002B1EC6"/>
    <w:rsid w:val="002B4BAD"/>
    <w:rsid w:val="002C2D55"/>
    <w:rsid w:val="002D228F"/>
    <w:rsid w:val="002D2DB8"/>
    <w:rsid w:val="002D4E20"/>
    <w:rsid w:val="002E2D95"/>
    <w:rsid w:val="002E4895"/>
    <w:rsid w:val="002F1D0E"/>
    <w:rsid w:val="00305899"/>
    <w:rsid w:val="0031481F"/>
    <w:rsid w:val="00314846"/>
    <w:rsid w:val="0032151A"/>
    <w:rsid w:val="00343491"/>
    <w:rsid w:val="0034503D"/>
    <w:rsid w:val="0034754E"/>
    <w:rsid w:val="003561AB"/>
    <w:rsid w:val="00365D73"/>
    <w:rsid w:val="00372B95"/>
    <w:rsid w:val="00382A4E"/>
    <w:rsid w:val="003870CD"/>
    <w:rsid w:val="00394BC5"/>
    <w:rsid w:val="003B3CD6"/>
    <w:rsid w:val="003B56F9"/>
    <w:rsid w:val="003B59B5"/>
    <w:rsid w:val="003D4841"/>
    <w:rsid w:val="003E1CD7"/>
    <w:rsid w:val="003F4E27"/>
    <w:rsid w:val="004115F6"/>
    <w:rsid w:val="00412CCC"/>
    <w:rsid w:val="004155E5"/>
    <w:rsid w:val="004226BC"/>
    <w:rsid w:val="00431B41"/>
    <w:rsid w:val="00433504"/>
    <w:rsid w:val="004364DE"/>
    <w:rsid w:val="00436CCA"/>
    <w:rsid w:val="00436D50"/>
    <w:rsid w:val="00467BDA"/>
    <w:rsid w:val="00472B28"/>
    <w:rsid w:val="00476EED"/>
    <w:rsid w:val="00493293"/>
    <w:rsid w:val="00494E6F"/>
    <w:rsid w:val="004B4AA7"/>
    <w:rsid w:val="004C1192"/>
    <w:rsid w:val="004C7A26"/>
    <w:rsid w:val="004D0A9C"/>
    <w:rsid w:val="004F3E2F"/>
    <w:rsid w:val="00514B5A"/>
    <w:rsid w:val="00515BA1"/>
    <w:rsid w:val="00517107"/>
    <w:rsid w:val="005232B0"/>
    <w:rsid w:val="00536718"/>
    <w:rsid w:val="00536B45"/>
    <w:rsid w:val="00546979"/>
    <w:rsid w:val="0055700B"/>
    <w:rsid w:val="00560516"/>
    <w:rsid w:val="005658CE"/>
    <w:rsid w:val="00567380"/>
    <w:rsid w:val="00586808"/>
    <w:rsid w:val="00587BCE"/>
    <w:rsid w:val="005A047C"/>
    <w:rsid w:val="005A7910"/>
    <w:rsid w:val="005B1075"/>
    <w:rsid w:val="005C0059"/>
    <w:rsid w:val="005D5E37"/>
    <w:rsid w:val="005E3D0D"/>
    <w:rsid w:val="005F1229"/>
    <w:rsid w:val="005F2984"/>
    <w:rsid w:val="00601745"/>
    <w:rsid w:val="00602B51"/>
    <w:rsid w:val="00606C95"/>
    <w:rsid w:val="0061351B"/>
    <w:rsid w:val="00624727"/>
    <w:rsid w:val="0062748D"/>
    <w:rsid w:val="0063006F"/>
    <w:rsid w:val="006406E0"/>
    <w:rsid w:val="00646AD0"/>
    <w:rsid w:val="006502B6"/>
    <w:rsid w:val="00652FC4"/>
    <w:rsid w:val="006625A3"/>
    <w:rsid w:val="006741EA"/>
    <w:rsid w:val="00681189"/>
    <w:rsid w:val="00685556"/>
    <w:rsid w:val="0069465D"/>
    <w:rsid w:val="00696550"/>
    <w:rsid w:val="006A1B6E"/>
    <w:rsid w:val="006C2033"/>
    <w:rsid w:val="006C287F"/>
    <w:rsid w:val="006D215D"/>
    <w:rsid w:val="006D6087"/>
    <w:rsid w:val="006E6803"/>
    <w:rsid w:val="006E74BA"/>
    <w:rsid w:val="006F7E56"/>
    <w:rsid w:val="007124D5"/>
    <w:rsid w:val="007202C9"/>
    <w:rsid w:val="0072215D"/>
    <w:rsid w:val="00725592"/>
    <w:rsid w:val="00733FE7"/>
    <w:rsid w:val="00752768"/>
    <w:rsid w:val="007529B1"/>
    <w:rsid w:val="007556E4"/>
    <w:rsid w:val="00776AE9"/>
    <w:rsid w:val="00776E1A"/>
    <w:rsid w:val="00782546"/>
    <w:rsid w:val="00786F0B"/>
    <w:rsid w:val="00787EC1"/>
    <w:rsid w:val="007922FD"/>
    <w:rsid w:val="00797346"/>
    <w:rsid w:val="007A460A"/>
    <w:rsid w:val="007A7F56"/>
    <w:rsid w:val="007B4958"/>
    <w:rsid w:val="007B75E5"/>
    <w:rsid w:val="007F583D"/>
    <w:rsid w:val="0080297D"/>
    <w:rsid w:val="00804CB2"/>
    <w:rsid w:val="00805C4C"/>
    <w:rsid w:val="00807D0C"/>
    <w:rsid w:val="00812C58"/>
    <w:rsid w:val="00837624"/>
    <w:rsid w:val="00851577"/>
    <w:rsid w:val="00860F80"/>
    <w:rsid w:val="00870389"/>
    <w:rsid w:val="008708C8"/>
    <w:rsid w:val="00882BD1"/>
    <w:rsid w:val="00897B78"/>
    <w:rsid w:val="008A78DB"/>
    <w:rsid w:val="008B0433"/>
    <w:rsid w:val="008B30EA"/>
    <w:rsid w:val="008B670E"/>
    <w:rsid w:val="008C77A9"/>
    <w:rsid w:val="008D3C79"/>
    <w:rsid w:val="008D5FE6"/>
    <w:rsid w:val="008E060C"/>
    <w:rsid w:val="008E09C5"/>
    <w:rsid w:val="008F45D8"/>
    <w:rsid w:val="00904025"/>
    <w:rsid w:val="00904A6F"/>
    <w:rsid w:val="009125F9"/>
    <w:rsid w:val="009217D3"/>
    <w:rsid w:val="00924089"/>
    <w:rsid w:val="00927423"/>
    <w:rsid w:val="00933E95"/>
    <w:rsid w:val="00942890"/>
    <w:rsid w:val="0094795A"/>
    <w:rsid w:val="00950FBB"/>
    <w:rsid w:val="00954203"/>
    <w:rsid w:val="00956B58"/>
    <w:rsid w:val="00970DFE"/>
    <w:rsid w:val="0097308D"/>
    <w:rsid w:val="00983D58"/>
    <w:rsid w:val="009840B9"/>
    <w:rsid w:val="0099572D"/>
    <w:rsid w:val="00996BA0"/>
    <w:rsid w:val="00996CF0"/>
    <w:rsid w:val="00996DE6"/>
    <w:rsid w:val="009A2911"/>
    <w:rsid w:val="009A6BC6"/>
    <w:rsid w:val="009D74F6"/>
    <w:rsid w:val="009F1A45"/>
    <w:rsid w:val="009F7BB7"/>
    <w:rsid w:val="00A06A31"/>
    <w:rsid w:val="00A1602D"/>
    <w:rsid w:val="00A203DF"/>
    <w:rsid w:val="00A223F3"/>
    <w:rsid w:val="00A34A1A"/>
    <w:rsid w:val="00A451A0"/>
    <w:rsid w:val="00A47BBA"/>
    <w:rsid w:val="00A56F87"/>
    <w:rsid w:val="00A64D6D"/>
    <w:rsid w:val="00A8058B"/>
    <w:rsid w:val="00A94974"/>
    <w:rsid w:val="00A95967"/>
    <w:rsid w:val="00AA7958"/>
    <w:rsid w:val="00AB1AAB"/>
    <w:rsid w:val="00AC334F"/>
    <w:rsid w:val="00AC741D"/>
    <w:rsid w:val="00AC7FD4"/>
    <w:rsid w:val="00AE3CC6"/>
    <w:rsid w:val="00AE3D90"/>
    <w:rsid w:val="00AF27C4"/>
    <w:rsid w:val="00B10D1F"/>
    <w:rsid w:val="00B12BD8"/>
    <w:rsid w:val="00B42EF9"/>
    <w:rsid w:val="00B43196"/>
    <w:rsid w:val="00B43320"/>
    <w:rsid w:val="00B62480"/>
    <w:rsid w:val="00B6780E"/>
    <w:rsid w:val="00B67E13"/>
    <w:rsid w:val="00B705D7"/>
    <w:rsid w:val="00B7233C"/>
    <w:rsid w:val="00B77C55"/>
    <w:rsid w:val="00B815F6"/>
    <w:rsid w:val="00B84305"/>
    <w:rsid w:val="00B845AD"/>
    <w:rsid w:val="00B91D24"/>
    <w:rsid w:val="00BA0AAE"/>
    <w:rsid w:val="00BA28D2"/>
    <w:rsid w:val="00BB0F89"/>
    <w:rsid w:val="00BB783F"/>
    <w:rsid w:val="00BC6FAA"/>
    <w:rsid w:val="00BD323F"/>
    <w:rsid w:val="00BE178F"/>
    <w:rsid w:val="00BE7519"/>
    <w:rsid w:val="00BF34EA"/>
    <w:rsid w:val="00BF71F5"/>
    <w:rsid w:val="00BF766C"/>
    <w:rsid w:val="00C017AA"/>
    <w:rsid w:val="00C0479C"/>
    <w:rsid w:val="00C07DF8"/>
    <w:rsid w:val="00C11318"/>
    <w:rsid w:val="00C117EF"/>
    <w:rsid w:val="00C1698B"/>
    <w:rsid w:val="00C176EC"/>
    <w:rsid w:val="00C34257"/>
    <w:rsid w:val="00C347A8"/>
    <w:rsid w:val="00C34F9D"/>
    <w:rsid w:val="00C34FAC"/>
    <w:rsid w:val="00C35379"/>
    <w:rsid w:val="00C45CFD"/>
    <w:rsid w:val="00C46880"/>
    <w:rsid w:val="00C537A9"/>
    <w:rsid w:val="00C8223D"/>
    <w:rsid w:val="00C8573A"/>
    <w:rsid w:val="00CB14FB"/>
    <w:rsid w:val="00CC0663"/>
    <w:rsid w:val="00CC0CB9"/>
    <w:rsid w:val="00CC120A"/>
    <w:rsid w:val="00CE048F"/>
    <w:rsid w:val="00CE1DE6"/>
    <w:rsid w:val="00CF0D03"/>
    <w:rsid w:val="00CF55ED"/>
    <w:rsid w:val="00D022A6"/>
    <w:rsid w:val="00D14B57"/>
    <w:rsid w:val="00D1637C"/>
    <w:rsid w:val="00D17DED"/>
    <w:rsid w:val="00D325D8"/>
    <w:rsid w:val="00D3318F"/>
    <w:rsid w:val="00D50022"/>
    <w:rsid w:val="00D62B3B"/>
    <w:rsid w:val="00D6590B"/>
    <w:rsid w:val="00D72285"/>
    <w:rsid w:val="00D742E0"/>
    <w:rsid w:val="00D84971"/>
    <w:rsid w:val="00D96E59"/>
    <w:rsid w:val="00DB15D3"/>
    <w:rsid w:val="00DB2055"/>
    <w:rsid w:val="00DC44C7"/>
    <w:rsid w:val="00DC7D3A"/>
    <w:rsid w:val="00DE4598"/>
    <w:rsid w:val="00DF3B4C"/>
    <w:rsid w:val="00DF5BA8"/>
    <w:rsid w:val="00E03964"/>
    <w:rsid w:val="00E10241"/>
    <w:rsid w:val="00E20D36"/>
    <w:rsid w:val="00E2205A"/>
    <w:rsid w:val="00E2568C"/>
    <w:rsid w:val="00E25E05"/>
    <w:rsid w:val="00E30A16"/>
    <w:rsid w:val="00E45B5A"/>
    <w:rsid w:val="00E46FA8"/>
    <w:rsid w:val="00E53E8E"/>
    <w:rsid w:val="00E659F6"/>
    <w:rsid w:val="00EA16A0"/>
    <w:rsid w:val="00EA3BAF"/>
    <w:rsid w:val="00EB42BB"/>
    <w:rsid w:val="00EB75E1"/>
    <w:rsid w:val="00EC1510"/>
    <w:rsid w:val="00ED4F75"/>
    <w:rsid w:val="00ED6683"/>
    <w:rsid w:val="00EE6364"/>
    <w:rsid w:val="00EF0F47"/>
    <w:rsid w:val="00EF38AF"/>
    <w:rsid w:val="00F00111"/>
    <w:rsid w:val="00F03CEC"/>
    <w:rsid w:val="00F06A09"/>
    <w:rsid w:val="00F10C75"/>
    <w:rsid w:val="00F2756E"/>
    <w:rsid w:val="00F4198D"/>
    <w:rsid w:val="00F41E8D"/>
    <w:rsid w:val="00F62A63"/>
    <w:rsid w:val="00F637CB"/>
    <w:rsid w:val="00F910E8"/>
    <w:rsid w:val="00F91A89"/>
    <w:rsid w:val="00F93FF0"/>
    <w:rsid w:val="00FA7BDE"/>
    <w:rsid w:val="00FB4715"/>
    <w:rsid w:val="00FC52DF"/>
    <w:rsid w:val="00FC684C"/>
    <w:rsid w:val="00FC7A5E"/>
    <w:rsid w:val="00FD0925"/>
    <w:rsid w:val="00FE09D7"/>
    <w:rsid w:val="00FE1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38F73C4E"/>
  <w15:docId w15:val="{5FF27FF3-32F1-4E6D-AECD-D699B2565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2DB8"/>
    <w:pPr>
      <w:spacing w:after="240" w:line="280" w:lineRule="atLeast"/>
    </w:pPr>
    <w:rPr>
      <w:sz w:val="24"/>
      <w:lang w:eastAsia="en-US"/>
    </w:rPr>
  </w:style>
  <w:style w:type="paragraph" w:styleId="Heading1">
    <w:name w:val="heading 1"/>
    <w:next w:val="Normal"/>
    <w:qFormat/>
    <w:pPr>
      <w:keepNext/>
      <w:numPr>
        <w:numId w:val="1"/>
      </w:numPr>
      <w:spacing w:before="480" w:after="240"/>
      <w:outlineLvl w:val="0"/>
    </w:pPr>
    <w:rPr>
      <w:b/>
      <w:caps/>
      <w:sz w:val="28"/>
      <w:lang w:eastAsia="en-US"/>
    </w:rPr>
  </w:style>
  <w:style w:type="paragraph" w:styleId="Heading2">
    <w:name w:val="heading 2"/>
    <w:next w:val="Normal"/>
    <w:qFormat/>
    <w:pPr>
      <w:keepNext/>
      <w:numPr>
        <w:ilvl w:val="1"/>
        <w:numId w:val="1"/>
      </w:numPr>
      <w:spacing w:before="120" w:after="120"/>
      <w:outlineLvl w:val="1"/>
    </w:pPr>
    <w:rPr>
      <w:b/>
      <w:sz w:val="28"/>
      <w:lang w:eastAsia="en-US"/>
    </w:rPr>
  </w:style>
  <w:style w:type="paragraph" w:styleId="Heading3">
    <w:name w:val="heading 3"/>
    <w:next w:val="Normal"/>
    <w:qFormat/>
    <w:pPr>
      <w:keepNext/>
      <w:numPr>
        <w:ilvl w:val="2"/>
        <w:numId w:val="1"/>
      </w:numPr>
      <w:spacing w:after="120"/>
      <w:outlineLvl w:val="2"/>
    </w:pPr>
    <w:rPr>
      <w:b/>
      <w:sz w:val="24"/>
      <w:lang w:eastAsia="en-US"/>
    </w:rPr>
  </w:style>
  <w:style w:type="paragraph" w:styleId="Heading4">
    <w:name w:val="heading 4"/>
    <w:next w:val="Normal"/>
    <w:qFormat/>
    <w:pPr>
      <w:keepNext/>
      <w:numPr>
        <w:ilvl w:val="3"/>
        <w:numId w:val="1"/>
      </w:numPr>
      <w:spacing w:after="120"/>
      <w:outlineLvl w:val="3"/>
    </w:pPr>
    <w:rPr>
      <w:b/>
      <w:sz w:val="24"/>
      <w:lang w:eastAsia="en-US"/>
    </w:rPr>
  </w:style>
  <w:style w:type="paragraph" w:styleId="Heading5">
    <w:name w:val="heading 5"/>
    <w:next w:val="Normal"/>
    <w:qFormat/>
    <w:pPr>
      <w:keepNext/>
      <w:spacing w:after="120"/>
      <w:outlineLvl w:val="4"/>
    </w:pPr>
    <w:rPr>
      <w:b/>
      <w:sz w:val="24"/>
      <w:lang w:eastAsia="en-US"/>
    </w:rPr>
  </w:style>
  <w:style w:type="paragraph" w:styleId="Heading6">
    <w:name w:val="heading 6"/>
    <w:next w:val="Normal"/>
    <w:qFormat/>
    <w:pPr>
      <w:keepNext/>
      <w:spacing w:after="120"/>
      <w:outlineLvl w:val="5"/>
    </w:pPr>
    <w:rPr>
      <w:b/>
      <w:sz w:val="24"/>
      <w:lang w:eastAsia="en-US"/>
    </w:rPr>
  </w:style>
  <w:style w:type="paragraph" w:styleId="Heading7">
    <w:name w:val="heading 7"/>
    <w:next w:val="Normal"/>
    <w:qFormat/>
    <w:pPr>
      <w:keepNext/>
      <w:spacing w:after="120"/>
      <w:outlineLvl w:val="6"/>
    </w:pPr>
    <w:rPr>
      <w:b/>
      <w:sz w:val="24"/>
      <w:lang w:eastAsia="en-US"/>
    </w:rPr>
  </w:style>
  <w:style w:type="paragraph" w:styleId="Heading8">
    <w:name w:val="heading 8"/>
    <w:next w:val="Normal"/>
    <w:qFormat/>
    <w:pPr>
      <w:keepNext/>
      <w:spacing w:after="120"/>
      <w:outlineLvl w:val="7"/>
    </w:pPr>
    <w:rPr>
      <w:b/>
      <w:sz w:val="24"/>
      <w:lang w:eastAsia="en-US"/>
    </w:rPr>
  </w:style>
  <w:style w:type="paragraph" w:styleId="Heading9">
    <w:name w:val="heading 9"/>
    <w:next w:val="Normal"/>
    <w:qFormat/>
    <w:pPr>
      <w:keepNext/>
      <w:outlineLvl w:val="8"/>
    </w:pPr>
    <w:rPr>
      <w:b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rPr>
      <w:sz w:val="16"/>
      <w:lang w:eastAsia="en-US"/>
    </w:rPr>
  </w:style>
  <w:style w:type="paragraph" w:styleId="Footer">
    <w:name w:val="footer"/>
    <w:rPr>
      <w:sz w:val="16"/>
      <w:lang w:eastAsia="en-US"/>
    </w:rPr>
  </w:style>
  <w:style w:type="paragraph" w:customStyle="1" w:styleId="A-Guided">
    <w:name w:val="A-Guided"/>
    <w:pPr>
      <w:spacing w:before="60"/>
    </w:pPr>
    <w:rPr>
      <w:lang w:eastAsia="en-US"/>
    </w:rPr>
  </w:style>
  <w:style w:type="paragraph" w:customStyle="1" w:styleId="A-GuidedBold">
    <w:name w:val="A-Guided Bold"/>
    <w:pPr>
      <w:spacing w:before="60" w:after="120"/>
    </w:pPr>
    <w:rPr>
      <w:b/>
      <w:lang w:eastAsia="en-US"/>
    </w:rPr>
  </w:style>
  <w:style w:type="character" w:customStyle="1" w:styleId="Z-RedHidden">
    <w:name w:val="Z-Red Hidden"/>
    <w:rPr>
      <w:rFonts w:ascii="Arial" w:hAnsi="Arial"/>
      <w:vanish/>
      <w:color w:val="FF0000"/>
      <w:sz w:val="16"/>
    </w:rPr>
  </w:style>
  <w:style w:type="paragraph" w:customStyle="1" w:styleId="A-StudyTitle">
    <w:name w:val="A-Study Title"/>
    <w:pPr>
      <w:spacing w:after="120"/>
    </w:pPr>
    <w:rPr>
      <w:b/>
      <w:sz w:val="28"/>
      <w:lang w:eastAsia="en-US"/>
    </w:rPr>
  </w:style>
  <w:style w:type="paragraph" w:styleId="TOC1">
    <w:name w:val="toc 1"/>
    <w:next w:val="TOC2"/>
    <w:semiHidden/>
    <w:pPr>
      <w:tabs>
        <w:tab w:val="right" w:leader="dot" w:pos="8931"/>
      </w:tabs>
      <w:spacing w:before="120"/>
      <w:ind w:left="994" w:right="864" w:hanging="994"/>
    </w:pPr>
    <w:rPr>
      <w:caps/>
      <w:sz w:val="24"/>
      <w:lang w:eastAsia="en-US"/>
    </w:rPr>
  </w:style>
  <w:style w:type="paragraph" w:styleId="TOC2">
    <w:name w:val="toc 2"/>
    <w:basedOn w:val="TOC1"/>
    <w:next w:val="TOC3"/>
    <w:semiHidden/>
    <w:rPr>
      <w:caps w:val="0"/>
    </w:rPr>
  </w:style>
  <w:style w:type="paragraph" w:styleId="TOC3">
    <w:name w:val="toc 3"/>
    <w:basedOn w:val="TOC1"/>
    <w:next w:val="TOC4"/>
    <w:semiHidden/>
    <w:pPr>
      <w:spacing w:before="0"/>
    </w:pPr>
    <w:rPr>
      <w:caps w:val="0"/>
    </w:rPr>
  </w:style>
  <w:style w:type="paragraph" w:styleId="TOC4">
    <w:name w:val="toc 4"/>
    <w:basedOn w:val="TOC1"/>
    <w:semiHidden/>
    <w:pPr>
      <w:spacing w:before="0"/>
    </w:pPr>
    <w:rPr>
      <w:caps w:val="0"/>
    </w:rPr>
  </w:style>
  <w:style w:type="character" w:styleId="PageNumber">
    <w:name w:val="page number"/>
    <w:rPr>
      <w:rFonts w:ascii="Times New Roman" w:hAnsi="Times New Roman"/>
      <w:sz w:val="24"/>
    </w:rPr>
  </w:style>
  <w:style w:type="paragraph" w:customStyle="1" w:styleId="A-TableText">
    <w:name w:val="A-Table Text"/>
    <w:pPr>
      <w:spacing w:before="60" w:after="60"/>
    </w:pPr>
    <w:rPr>
      <w:sz w:val="22"/>
      <w:lang w:eastAsia="en-US"/>
    </w:rPr>
  </w:style>
  <w:style w:type="paragraph" w:styleId="Caption">
    <w:name w:val="caption"/>
    <w:next w:val="Normal"/>
    <w:qFormat/>
    <w:pPr>
      <w:keepNext/>
      <w:spacing w:after="120" w:line="280" w:lineRule="atLeast"/>
      <w:ind w:left="1418" w:hanging="1418"/>
    </w:pPr>
    <w:rPr>
      <w:b/>
      <w:sz w:val="24"/>
      <w:lang w:eastAsia="en-US"/>
    </w:rPr>
  </w:style>
  <w:style w:type="paragraph" w:styleId="TOC5">
    <w:name w:val="toc 5"/>
    <w:basedOn w:val="TOC1"/>
    <w:next w:val="Normal"/>
    <w:semiHidden/>
    <w:pPr>
      <w:ind w:firstLine="0"/>
    </w:pPr>
  </w:style>
  <w:style w:type="paragraph" w:styleId="TOC6">
    <w:name w:val="toc 6"/>
    <w:basedOn w:val="TOC2"/>
    <w:next w:val="Normal"/>
    <w:semiHidden/>
    <w:pPr>
      <w:ind w:firstLine="0"/>
    </w:pPr>
  </w:style>
  <w:style w:type="paragraph" w:styleId="TOC7">
    <w:name w:val="toc 7"/>
    <w:basedOn w:val="TOC3"/>
    <w:next w:val="Normal"/>
    <w:semiHidden/>
    <w:pPr>
      <w:ind w:firstLine="0"/>
    </w:pPr>
  </w:style>
  <w:style w:type="paragraph" w:styleId="TOC8">
    <w:name w:val="toc 8"/>
    <w:basedOn w:val="TOC4"/>
    <w:next w:val="Normal"/>
    <w:semiHidden/>
    <w:pPr>
      <w:ind w:firstLine="0"/>
    </w:pPr>
  </w:style>
  <w:style w:type="paragraph" w:styleId="TOC9">
    <w:name w:val="toc 9"/>
    <w:basedOn w:val="TOC1"/>
    <w:next w:val="Normal"/>
    <w:semiHidden/>
    <w:pPr>
      <w:ind w:firstLine="0"/>
    </w:pPr>
  </w:style>
  <w:style w:type="paragraph" w:customStyle="1" w:styleId="A-LandscapeFont">
    <w:name w:val="A-Landscape Font"/>
    <w:pPr>
      <w:spacing w:line="280" w:lineRule="atLeast"/>
    </w:pPr>
    <w:rPr>
      <w:rFonts w:ascii="Courier" w:hAnsi="Courier"/>
      <w:sz w:val="16"/>
      <w:lang w:eastAsia="en-US"/>
    </w:rPr>
  </w:style>
  <w:style w:type="paragraph" w:customStyle="1" w:styleId="A-TableHeader">
    <w:name w:val="A-Table Header"/>
    <w:next w:val="A-TableText"/>
    <w:pPr>
      <w:keepNext/>
      <w:spacing w:before="60" w:after="60"/>
    </w:pPr>
    <w:rPr>
      <w:b/>
      <w:sz w:val="22"/>
      <w:lang w:eastAsia="en-US"/>
    </w:rPr>
  </w:style>
  <w:style w:type="paragraph" w:styleId="TableofFigures">
    <w:name w:val="table of figures"/>
    <w:next w:val="Normal"/>
    <w:semiHidden/>
    <w:pPr>
      <w:tabs>
        <w:tab w:val="left" w:pos="1800"/>
        <w:tab w:val="right" w:leader="dot" w:pos="8928"/>
      </w:tabs>
      <w:spacing w:before="120" w:line="280" w:lineRule="atLeast"/>
      <w:ind w:left="1800" w:right="864" w:hanging="1800"/>
    </w:pPr>
    <w:rPr>
      <w:sz w:val="24"/>
      <w:lang w:eastAsia="en-US"/>
    </w:rPr>
  </w:style>
  <w:style w:type="paragraph" w:customStyle="1" w:styleId="A-AppendixTitle">
    <w:name w:val="A-Appendix Title"/>
    <w:next w:val="Normal"/>
    <w:pPr>
      <w:tabs>
        <w:tab w:val="left" w:pos="1800"/>
      </w:tabs>
      <w:spacing w:after="120"/>
      <w:ind w:left="1800" w:hanging="1800"/>
    </w:pPr>
    <w:rPr>
      <w:b/>
      <w:sz w:val="28"/>
      <w:lang w:eastAsia="en-US"/>
    </w:rPr>
  </w:style>
  <w:style w:type="paragraph" w:customStyle="1" w:styleId="Z-Box">
    <w:name w:val="Z-Box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40" w:after="40"/>
      <w:jc w:val="center"/>
    </w:pPr>
    <w:rPr>
      <w:sz w:val="20"/>
    </w:rPr>
  </w:style>
  <w:style w:type="paragraph" w:customStyle="1" w:styleId="A-Single">
    <w:name w:val="A-Single"/>
    <w:rPr>
      <w:sz w:val="24"/>
      <w:lang w:eastAsia="en-US"/>
    </w:rPr>
  </w:style>
  <w:style w:type="paragraph" w:customStyle="1" w:styleId="A-Unnumbered">
    <w:name w:val="A-Unnumbered"/>
    <w:next w:val="Normal"/>
    <w:pPr>
      <w:keepNext/>
      <w:spacing w:before="480" w:after="240"/>
    </w:pPr>
    <w:rPr>
      <w:b/>
      <w:caps/>
      <w:sz w:val="28"/>
      <w:lang w:eastAsia="en-US"/>
    </w:rPr>
  </w:style>
  <w:style w:type="paragraph" w:customStyle="1" w:styleId="A-Unassigned">
    <w:name w:val="A-Unassigned"/>
    <w:next w:val="Normal"/>
    <w:pPr>
      <w:keepNext/>
      <w:spacing w:before="120" w:after="120"/>
    </w:pPr>
    <w:rPr>
      <w:b/>
      <w:sz w:val="24"/>
      <w:lang w:eastAsia="en-US"/>
    </w:rPr>
  </w:style>
  <w:style w:type="paragraph" w:customStyle="1" w:styleId="A-ListBullet">
    <w:name w:val="A-List Bullet"/>
    <w:pPr>
      <w:numPr>
        <w:numId w:val="2"/>
      </w:numPr>
      <w:spacing w:after="240" w:line="280" w:lineRule="atLeast"/>
    </w:pPr>
    <w:rPr>
      <w:sz w:val="24"/>
      <w:lang w:eastAsia="en-US"/>
    </w:rPr>
  </w:style>
  <w:style w:type="paragraph" w:customStyle="1" w:styleId="A-ListNumber">
    <w:name w:val="A-List Number"/>
    <w:pPr>
      <w:tabs>
        <w:tab w:val="left" w:pos="994"/>
      </w:tabs>
      <w:spacing w:after="240" w:line="280" w:lineRule="atLeast"/>
      <w:ind w:left="994" w:hanging="994"/>
    </w:pPr>
    <w:rPr>
      <w:sz w:val="24"/>
      <w:lang w:eastAsia="en-US"/>
    </w:rPr>
  </w:style>
  <w:style w:type="paragraph" w:customStyle="1" w:styleId="A-ListSubsidiary">
    <w:name w:val="A-List Subsidiary"/>
    <w:pPr>
      <w:numPr>
        <w:numId w:val="3"/>
      </w:numPr>
      <w:tabs>
        <w:tab w:val="clear" w:pos="1987"/>
        <w:tab w:val="left" w:pos="1440"/>
      </w:tabs>
      <w:spacing w:after="240" w:line="280" w:lineRule="atLeast"/>
      <w:ind w:left="1440" w:hanging="446"/>
    </w:pPr>
    <w:rPr>
      <w:sz w:val="24"/>
      <w:lang w:eastAsia="en-US"/>
    </w:rPr>
  </w:style>
  <w:style w:type="paragraph" w:customStyle="1" w:styleId="A-NormalIndent">
    <w:name w:val="A-Normal Indent"/>
    <w:next w:val="Normal"/>
    <w:pPr>
      <w:spacing w:after="240" w:line="280" w:lineRule="atLeast"/>
      <w:ind w:left="992"/>
    </w:pPr>
    <w:rPr>
      <w:sz w:val="24"/>
      <w:lang w:eastAsia="en-US"/>
    </w:rPr>
  </w:style>
  <w:style w:type="paragraph" w:customStyle="1" w:styleId="A-Lista">
    <w:name w:val="A-List (a)"/>
    <w:next w:val="Normal"/>
    <w:pPr>
      <w:numPr>
        <w:numId w:val="4"/>
      </w:numPr>
      <w:spacing w:after="240" w:line="280" w:lineRule="atLeast"/>
    </w:pPr>
    <w:rPr>
      <w:sz w:val="24"/>
      <w:lang w:eastAsia="en-US"/>
    </w:rPr>
  </w:style>
  <w:style w:type="paragraph" w:customStyle="1" w:styleId="A-Listi">
    <w:name w:val="A-List (i)"/>
    <w:next w:val="Normal"/>
    <w:pPr>
      <w:numPr>
        <w:numId w:val="5"/>
      </w:numPr>
      <w:spacing w:after="240" w:line="280" w:lineRule="atLeast"/>
    </w:pPr>
    <w:rPr>
      <w:sz w:val="24"/>
      <w:lang w:eastAsia="en-US"/>
    </w:rPr>
  </w:style>
  <w:style w:type="paragraph" w:customStyle="1" w:styleId="A-TableTitle">
    <w:name w:val="A-Tabl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FigureTitle">
    <w:name w:val="A-Figur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TableFootnoteText">
    <w:name w:val="A-Table Footnote Text"/>
    <w:next w:val="Normal"/>
    <w:pPr>
      <w:tabs>
        <w:tab w:val="left" w:pos="432"/>
      </w:tabs>
      <w:ind w:left="432" w:hanging="432"/>
    </w:pPr>
    <w:rPr>
      <w:lang w:eastAsia="en-US"/>
    </w:rPr>
  </w:style>
  <w:style w:type="paragraph" w:customStyle="1" w:styleId="Z-LogoHeader">
    <w:name w:val="Z-Logo Header"/>
    <w:basedOn w:val="Header"/>
    <w:pPr>
      <w:spacing w:before="240"/>
    </w:pPr>
  </w:style>
  <w:style w:type="paragraph" w:customStyle="1" w:styleId="Z-Signature">
    <w:name w:val="Z-Signature"/>
    <w:next w:val="Normal"/>
    <w:pPr>
      <w:spacing w:before="360" w:line="280" w:lineRule="atLeast"/>
    </w:pPr>
    <w:rPr>
      <w:sz w:val="24"/>
      <w:lang w:eastAsia="en-US"/>
    </w:rPr>
  </w:style>
  <w:style w:type="paragraph" w:customStyle="1" w:styleId="A-Heading1">
    <w:name w:val="A-Heading 1"/>
    <w:next w:val="Normal"/>
    <w:pPr>
      <w:keepNext/>
      <w:spacing w:before="480" w:after="240"/>
      <w:outlineLvl w:val="0"/>
    </w:pPr>
    <w:rPr>
      <w:b/>
      <w:caps/>
      <w:sz w:val="28"/>
      <w:lang w:eastAsia="en-US"/>
    </w:rPr>
  </w:style>
  <w:style w:type="paragraph" w:customStyle="1" w:styleId="A-Heading2">
    <w:name w:val="A-Heading 2"/>
    <w:next w:val="Normal"/>
    <w:pPr>
      <w:keepNext/>
      <w:spacing w:before="120" w:after="120"/>
      <w:outlineLvl w:val="1"/>
    </w:pPr>
    <w:rPr>
      <w:b/>
      <w:sz w:val="28"/>
      <w:lang w:eastAsia="en-US"/>
    </w:rPr>
  </w:style>
  <w:style w:type="paragraph" w:customStyle="1" w:styleId="A-Heading3">
    <w:name w:val="A-Heading 3"/>
    <w:next w:val="Normal"/>
    <w:pPr>
      <w:keepNext/>
      <w:spacing w:after="120"/>
      <w:outlineLvl w:val="2"/>
    </w:pPr>
    <w:rPr>
      <w:b/>
      <w:sz w:val="24"/>
      <w:lang w:eastAsia="en-US"/>
    </w:rPr>
  </w:style>
  <w:style w:type="paragraph" w:customStyle="1" w:styleId="A-Heading4">
    <w:name w:val="A-Heading 4"/>
    <w:next w:val="Normal"/>
    <w:pPr>
      <w:keepNext/>
      <w:spacing w:after="120"/>
      <w:outlineLvl w:val="3"/>
    </w:pPr>
    <w:rPr>
      <w:b/>
      <w:i/>
      <w:sz w:val="24"/>
      <w:lang w:eastAsia="en-US"/>
    </w:rPr>
  </w:style>
  <w:style w:type="paragraph" w:customStyle="1" w:styleId="Normal1">
    <w:name w:val="Normal1"/>
    <w:pPr>
      <w:spacing w:after="80"/>
    </w:pPr>
    <w:rPr>
      <w:rFonts w:ascii="Arial" w:hAnsi="Arial"/>
      <w:sz w:val="22"/>
      <w:lang w:val="en-US" w:eastAsia="en-US"/>
    </w:rPr>
  </w:style>
  <w:style w:type="paragraph" w:styleId="FootnoteText">
    <w:name w:val="footnote text"/>
    <w:next w:val="Normal"/>
    <w:semiHidden/>
    <w:pPr>
      <w:tabs>
        <w:tab w:val="left" w:pos="431"/>
      </w:tabs>
      <w:ind w:left="431" w:hanging="431"/>
    </w:pPr>
    <w:rPr>
      <w:lang w:eastAsia="en-US"/>
    </w:rPr>
  </w:style>
  <w:style w:type="paragraph" w:customStyle="1" w:styleId="TableHead">
    <w:name w:val="Table Head"/>
    <w:basedOn w:val="Normal1"/>
    <w:pPr>
      <w:spacing w:before="60"/>
    </w:pPr>
    <w:rPr>
      <w:rFonts w:ascii="Arial Bold" w:hAnsi="Arial Bold"/>
      <w:b/>
      <w:sz w:val="20"/>
    </w:rPr>
  </w:style>
  <w:style w:type="paragraph" w:customStyle="1" w:styleId="TableText">
    <w:name w:val="Table Text"/>
    <w:basedOn w:val="Normal1"/>
    <w:pPr>
      <w:spacing w:before="40" w:after="40"/>
    </w:pPr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sid w:val="00082116"/>
    <w:rPr>
      <w:rFonts w:ascii="Tahoma" w:hAnsi="Tahoma" w:cs="Tahoma"/>
      <w:sz w:val="16"/>
      <w:szCs w:val="16"/>
    </w:rPr>
  </w:style>
  <w:style w:type="paragraph" w:customStyle="1" w:styleId="ZStudyCode">
    <w:name w:val="ZStudyCode"/>
    <w:basedOn w:val="A-Single"/>
    <w:rsid w:val="00942890"/>
  </w:style>
  <w:style w:type="paragraph" w:customStyle="1" w:styleId="z-CentreNo">
    <w:name w:val="z-CentreNo"/>
    <w:basedOn w:val="ZStudyCode"/>
    <w:rsid w:val="00942890"/>
  </w:style>
  <w:style w:type="character" w:styleId="CommentReference">
    <w:name w:val="annotation reference"/>
    <w:uiPriority w:val="99"/>
    <w:semiHidden/>
    <w:unhideWhenUsed/>
    <w:rsid w:val="00230C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0C0B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230C0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0C0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30C0B"/>
    <w:rPr>
      <w:b/>
      <w:bCs/>
      <w:lang w:eastAsia="en-US"/>
    </w:rPr>
  </w:style>
  <w:style w:type="character" w:styleId="Hyperlink">
    <w:name w:val="Hyperlink"/>
    <w:basedOn w:val="DefaultParagraphFont"/>
    <w:uiPriority w:val="99"/>
    <w:unhideWhenUsed/>
    <w:rsid w:val="00897B7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670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hsfbn\Desktop\Mhsfbn%20on%20'AmberUser1Mh'%20(H)\Work\Training\Read%20&amp;%20Sign%20(SOP-304-G%20T01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C32B1F-1DB6-4088-97D3-9AB664C7F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Read &amp; Sign (SOP-304-G T01)</Template>
  <TotalTime>10</TotalTime>
  <Pages>3</Pages>
  <Words>694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SOP-304 G T01 Read &amp; Sign</vt:lpstr>
    </vt:vector>
  </TitlesOfParts>
  <Company>AstraZeneca</Company>
  <LinksUpToDate>false</LinksUpToDate>
  <CharactersWithSpaces>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SOP-304 G T01 Read &amp; Sign</dc:title>
  <dc:subject/>
  <dc:creator>IT Services</dc:creator>
  <cp:keywords>Version 1</cp:keywords>
  <dc:description> </dc:description>
  <cp:lastModifiedBy>Turner, Craig</cp:lastModifiedBy>
  <cp:revision>6</cp:revision>
  <cp:lastPrinted>2018-01-22T10:15:00Z</cp:lastPrinted>
  <dcterms:created xsi:type="dcterms:W3CDTF">2019-01-23T15:28:00Z</dcterms:created>
  <dcterms:modified xsi:type="dcterms:W3CDTF">2019-01-23T15:38:00Z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Version">
    <vt:lpwstr>Version 1, Date: 1 August 2005</vt:lpwstr>
  </property>
  <property fmtid="{D5CDD505-2E9C-101B-9397-08002B2CF9AE}" pid="3" name="prpGSDName">
    <vt:lpwstr>Read &amp; Sign</vt:lpwstr>
  </property>
  <property fmtid="{D5CDD505-2E9C-101B-9397-08002B2CF9AE}" pid="4" name="prpGSDNo">
    <vt:lpwstr>SOP-304-G T01</vt:lpwstr>
  </property>
</Properties>
</file>