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6D5D" w:rsidRPr="006D3824" w:rsidRDefault="00D06D5D">
      <w:pPr>
        <w:rPr>
          <w:b/>
        </w:rPr>
      </w:pPr>
      <w:r w:rsidRPr="006D3824">
        <w:rPr>
          <w:b/>
        </w:rPr>
        <w:t>Instructions to Family for Use of Accelerometer</w:t>
      </w:r>
    </w:p>
    <w:p w:rsidR="00D06D5D" w:rsidRDefault="00D06D5D"/>
    <w:p w:rsidR="00D06D5D" w:rsidRDefault="006D3824" w:rsidP="00D06D5D">
      <w:pPr>
        <w:pStyle w:val="ListParagraph"/>
        <w:numPr>
          <w:ilvl w:val="0"/>
          <w:numId w:val="1"/>
        </w:numPr>
      </w:pPr>
      <w:r>
        <w:t>Please put elastic b</w:t>
      </w:r>
      <w:r w:rsidR="00D06D5D">
        <w:t>elt around Waist, on either hip</w:t>
      </w:r>
    </w:p>
    <w:p w:rsidR="00D06D5D" w:rsidRDefault="00D06D5D" w:rsidP="00D06D5D">
      <w:pPr>
        <w:pStyle w:val="ListParagraph"/>
        <w:numPr>
          <w:ilvl w:val="0"/>
          <w:numId w:val="1"/>
        </w:numPr>
      </w:pPr>
      <w:r>
        <w:t>‘Button’ Upwards</w:t>
      </w:r>
    </w:p>
    <w:p w:rsidR="00C36EA1" w:rsidRDefault="00C36EA1" w:rsidP="00D06D5D">
      <w:pPr>
        <w:pStyle w:val="ListParagraph"/>
        <w:numPr>
          <w:ilvl w:val="0"/>
          <w:numId w:val="1"/>
        </w:numPr>
      </w:pPr>
      <w:r>
        <w:t>Can be worn either on skin or over clothes</w:t>
      </w:r>
    </w:p>
    <w:p w:rsidR="00D06D5D" w:rsidRDefault="00D06D5D" w:rsidP="00D06D5D">
      <w:pPr>
        <w:pStyle w:val="ListParagraph"/>
        <w:numPr>
          <w:ilvl w:val="0"/>
          <w:numId w:val="1"/>
        </w:numPr>
      </w:pPr>
      <w:r>
        <w:t>Wear from  waking up to  going to bed</w:t>
      </w:r>
      <w:r w:rsidR="006B2E9B">
        <w:t xml:space="preserve"> please</w:t>
      </w:r>
    </w:p>
    <w:p w:rsidR="00D06D5D" w:rsidRDefault="006B2E9B" w:rsidP="00D06D5D">
      <w:pPr>
        <w:pStyle w:val="ListParagraph"/>
        <w:numPr>
          <w:ilvl w:val="0"/>
          <w:numId w:val="1"/>
        </w:numPr>
      </w:pPr>
      <w:r>
        <w:t xml:space="preserve">Take off for </w:t>
      </w:r>
      <w:r w:rsidR="00D06D5D">
        <w:t>showering / bathing / swimming</w:t>
      </w:r>
    </w:p>
    <w:p w:rsidR="00D06D5D" w:rsidRDefault="00D06D5D" w:rsidP="00D06D5D">
      <w:pPr>
        <w:pStyle w:val="ListParagraph"/>
        <w:numPr>
          <w:ilvl w:val="0"/>
          <w:numId w:val="1"/>
        </w:numPr>
      </w:pPr>
      <w:r>
        <w:t>Wear f</w:t>
      </w:r>
      <w:r w:rsidR="00C14CA3">
        <w:t>or</w:t>
      </w:r>
      <w:r>
        <w:t xml:space="preserve"> 7 days</w:t>
      </w:r>
      <w:r w:rsidR="006D3824">
        <w:t xml:space="preserve"> please</w:t>
      </w:r>
      <w:r>
        <w:t>, preferably consecutive days</w:t>
      </w:r>
      <w:r w:rsidR="006D3824">
        <w:t>,</w:t>
      </w:r>
      <w:r>
        <w:t xml:space="preserve"> including 2 weekend days</w:t>
      </w:r>
      <w:r w:rsidR="006D3824">
        <w:t>. If you miss a day please add on another.</w:t>
      </w:r>
    </w:p>
    <w:p w:rsidR="00C14CA3" w:rsidRDefault="00C14CA3" w:rsidP="00D06D5D">
      <w:pPr>
        <w:pStyle w:val="ListParagraph"/>
        <w:numPr>
          <w:ilvl w:val="0"/>
          <w:numId w:val="1"/>
        </w:numPr>
      </w:pPr>
      <w:r>
        <w:t xml:space="preserve">Please keep </w:t>
      </w:r>
      <w:r w:rsidR="006D3824">
        <w:t xml:space="preserve">the </w:t>
      </w:r>
      <w:r>
        <w:t>tick box diary for the same days</w:t>
      </w:r>
      <w:r w:rsidR="006D3824">
        <w:t xml:space="preserve"> as the accelerometer</w:t>
      </w:r>
      <w:r>
        <w:t>, and write other activities</w:t>
      </w:r>
    </w:p>
    <w:p w:rsidR="006D3824" w:rsidRDefault="006D3824" w:rsidP="006D3824">
      <w:r>
        <w:t>We will arrange to come to collect it at a time to suit you.</w:t>
      </w:r>
      <w:r w:rsidRPr="006D3824">
        <w:t xml:space="preserve"> </w:t>
      </w:r>
    </w:p>
    <w:p w:rsidR="006D3824" w:rsidRDefault="006D3824" w:rsidP="006D3824"/>
    <w:p w:rsidR="006D3824" w:rsidRDefault="006D3824" w:rsidP="006D3824">
      <w:r>
        <w:t xml:space="preserve">Any </w:t>
      </w:r>
      <w:proofErr w:type="gramStart"/>
      <w:r>
        <w:t>problems,</w:t>
      </w:r>
      <w:proofErr w:type="gramEnd"/>
      <w:r>
        <w:t xml:space="preserve"> please call:  02476 574660, or email: FFH@warwick.ac.uk</w:t>
      </w:r>
    </w:p>
    <w:p w:rsidR="003568F3" w:rsidRDefault="003568F3" w:rsidP="00D06D5D"/>
    <w:p w:rsidR="00043AD2" w:rsidRDefault="00043AD2" w:rsidP="00D06D5D"/>
    <w:p w:rsidR="00043AD2" w:rsidRDefault="00043AD2" w:rsidP="00D06D5D"/>
    <w:p w:rsidR="00043AD2" w:rsidRDefault="00043AD2" w:rsidP="00D06D5D"/>
    <w:p w:rsidR="00043AD2" w:rsidRPr="006D3824" w:rsidRDefault="00043AD2" w:rsidP="00043AD2">
      <w:pPr>
        <w:rPr>
          <w:b/>
        </w:rPr>
      </w:pPr>
      <w:r w:rsidRPr="006D3824">
        <w:rPr>
          <w:b/>
        </w:rPr>
        <w:t>Instructions to Family for Use of Accelerometer</w:t>
      </w:r>
    </w:p>
    <w:p w:rsidR="00043AD2" w:rsidRDefault="00043AD2" w:rsidP="00043AD2"/>
    <w:p w:rsidR="00043AD2" w:rsidRDefault="00043AD2" w:rsidP="00043AD2">
      <w:pPr>
        <w:pStyle w:val="ListParagraph"/>
        <w:numPr>
          <w:ilvl w:val="0"/>
          <w:numId w:val="1"/>
        </w:numPr>
      </w:pPr>
      <w:r>
        <w:t>Please put elastic belt around Waist, on either hip</w:t>
      </w:r>
      <w:bookmarkStart w:id="0" w:name="_GoBack"/>
      <w:bookmarkEnd w:id="0"/>
    </w:p>
    <w:p w:rsidR="00043AD2" w:rsidRDefault="00043AD2" w:rsidP="00043AD2">
      <w:pPr>
        <w:pStyle w:val="ListParagraph"/>
        <w:numPr>
          <w:ilvl w:val="0"/>
          <w:numId w:val="1"/>
        </w:numPr>
      </w:pPr>
      <w:r>
        <w:t>‘Button’ Upwards</w:t>
      </w:r>
    </w:p>
    <w:p w:rsidR="00043AD2" w:rsidRDefault="00043AD2" w:rsidP="00043AD2">
      <w:pPr>
        <w:pStyle w:val="ListParagraph"/>
        <w:numPr>
          <w:ilvl w:val="0"/>
          <w:numId w:val="1"/>
        </w:numPr>
      </w:pPr>
      <w:r>
        <w:t>Can be worn either on skin or over clothes</w:t>
      </w:r>
    </w:p>
    <w:p w:rsidR="00043AD2" w:rsidRDefault="00043AD2" w:rsidP="00043AD2">
      <w:pPr>
        <w:pStyle w:val="ListParagraph"/>
        <w:numPr>
          <w:ilvl w:val="0"/>
          <w:numId w:val="1"/>
        </w:numPr>
      </w:pPr>
      <w:r>
        <w:t>Wear from  waking up to  going to bed please</w:t>
      </w:r>
    </w:p>
    <w:p w:rsidR="00043AD2" w:rsidRDefault="00043AD2" w:rsidP="00043AD2">
      <w:pPr>
        <w:pStyle w:val="ListParagraph"/>
        <w:numPr>
          <w:ilvl w:val="0"/>
          <w:numId w:val="1"/>
        </w:numPr>
      </w:pPr>
      <w:r>
        <w:t>Take off for showering / bathing / swimming</w:t>
      </w:r>
    </w:p>
    <w:p w:rsidR="00043AD2" w:rsidRDefault="00043AD2" w:rsidP="00043AD2">
      <w:pPr>
        <w:pStyle w:val="ListParagraph"/>
        <w:numPr>
          <w:ilvl w:val="0"/>
          <w:numId w:val="1"/>
        </w:numPr>
      </w:pPr>
      <w:r>
        <w:t>Wear for 7 days please, preferably consecutive days, including 2 weekend days. If you miss a day please add on another.</w:t>
      </w:r>
    </w:p>
    <w:p w:rsidR="00043AD2" w:rsidRDefault="00043AD2" w:rsidP="00043AD2">
      <w:pPr>
        <w:pStyle w:val="ListParagraph"/>
        <w:numPr>
          <w:ilvl w:val="0"/>
          <w:numId w:val="1"/>
        </w:numPr>
      </w:pPr>
      <w:r>
        <w:t>Please keep the tick box diary for the same days as the accelerometer, and write other activities</w:t>
      </w:r>
    </w:p>
    <w:p w:rsidR="00043AD2" w:rsidRDefault="00043AD2" w:rsidP="00043AD2">
      <w:r>
        <w:t>We will arrange to come to collect it at a time to suit you.</w:t>
      </w:r>
      <w:r w:rsidRPr="006D3824">
        <w:t xml:space="preserve"> </w:t>
      </w:r>
    </w:p>
    <w:p w:rsidR="00043AD2" w:rsidRDefault="00043AD2" w:rsidP="00043AD2"/>
    <w:p w:rsidR="00043AD2" w:rsidRDefault="00043AD2" w:rsidP="00043AD2">
      <w:r>
        <w:t xml:space="preserve">Any </w:t>
      </w:r>
      <w:proofErr w:type="gramStart"/>
      <w:r>
        <w:t>problems,</w:t>
      </w:r>
      <w:proofErr w:type="gramEnd"/>
      <w:r>
        <w:t xml:space="preserve"> please call:  02476 574660, or email: FFH@warwick.ac.uk</w:t>
      </w:r>
    </w:p>
    <w:p w:rsidR="00043AD2" w:rsidRDefault="00043AD2" w:rsidP="00D06D5D"/>
    <w:sectPr w:rsidR="00043AD2" w:rsidSect="003568F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6E62E5"/>
    <w:multiLevelType w:val="hybridMultilevel"/>
    <w:tmpl w:val="CCEC07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2"/>
  </w:compat>
  <w:rsids>
    <w:rsidRoot w:val="00D06D5D"/>
    <w:rsid w:val="00043AD2"/>
    <w:rsid w:val="003568F3"/>
    <w:rsid w:val="005654EF"/>
    <w:rsid w:val="006B2E9B"/>
    <w:rsid w:val="006D3824"/>
    <w:rsid w:val="009C1B78"/>
    <w:rsid w:val="00B52437"/>
    <w:rsid w:val="00C14CA3"/>
    <w:rsid w:val="00C36EA1"/>
    <w:rsid w:val="00D06D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568F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06D5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E03E7997</Template>
  <TotalTime>2</TotalTime>
  <Pages>1</Pages>
  <Words>180</Words>
  <Characters>1027</Characters>
  <Application>Microsoft Office Word</Application>
  <DocSecurity>0</DocSecurity>
  <Lines>8</Lines>
  <Paragraphs>2</Paragraphs>
  <ScaleCrop>false</ScaleCrop>
  <Company>University of Warwick</Company>
  <LinksUpToDate>false</LinksUpToDate>
  <CharactersWithSpaces>1205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mhshab</dc:creator>
  <cp:keywords/>
  <dc:description/>
  <cp:lastModifiedBy>Kirby</cp:lastModifiedBy>
  <cp:revision>4</cp:revision>
  <dcterms:created xsi:type="dcterms:W3CDTF">2012-04-12T08:26:00Z</dcterms:created>
  <dcterms:modified xsi:type="dcterms:W3CDTF">2012-05-08T10:27:00Z</dcterms:modified>
</cp:coreProperties>
</file>