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DD1" w:rsidRDefault="00857DD1" w:rsidP="00857DD1">
      <w:pPr>
        <w:jc w:val="center"/>
        <w:rPr>
          <w:noProof/>
          <w:lang w:eastAsia="en-GB"/>
        </w:rPr>
      </w:pPr>
    </w:p>
    <w:p w:rsidR="00857DD1" w:rsidRDefault="00857DD1" w:rsidP="00857DD1">
      <w:pPr>
        <w:jc w:val="center"/>
        <w:rPr>
          <w:noProof/>
          <w:lang w:eastAsia="en-GB"/>
        </w:rPr>
      </w:pPr>
    </w:p>
    <w:p w:rsidR="00857DD1" w:rsidRPr="00857DD1" w:rsidRDefault="00857DD1" w:rsidP="00857DD1">
      <w:pPr>
        <w:jc w:val="center"/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</w:pPr>
      <w:r w:rsidRPr="00857DD1"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  <w:t>OUR FAMILY TARGET</w:t>
      </w:r>
    </w:p>
    <w:p w:rsidR="00857DD1" w:rsidRDefault="00857DD1" w:rsidP="00857DD1">
      <w:pPr>
        <w:jc w:val="center"/>
        <w:rPr>
          <w:noProof/>
          <w:lang w:eastAsia="en-GB"/>
        </w:rPr>
      </w:pPr>
    </w:p>
    <w:p w:rsidR="00857DD1" w:rsidRDefault="00857DD1" w:rsidP="00857DD1">
      <w:pPr>
        <w:jc w:val="center"/>
        <w:rPr>
          <w:noProof/>
          <w:lang w:eastAsia="en-GB"/>
        </w:rPr>
      </w:pPr>
    </w:p>
    <w:p w:rsidR="000F7C5E" w:rsidRDefault="00857DD1" w:rsidP="00857DD1">
      <w:pPr>
        <w:jc w:val="center"/>
      </w:pPr>
      <w:r>
        <w:rPr>
          <w:noProof/>
          <w:lang w:eastAsia="en-GB"/>
        </w:rPr>
        <w:drawing>
          <wp:inline distT="0" distB="0" distL="0" distR="0">
            <wp:extent cx="6867525" cy="6867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rget imag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7525" cy="686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D60" w:rsidRDefault="003B5D60" w:rsidP="00857DD1">
      <w:pPr>
        <w:jc w:val="center"/>
      </w:pPr>
    </w:p>
    <w:p w:rsidR="003B5D60" w:rsidRDefault="003B5D60" w:rsidP="00857DD1">
      <w:pPr>
        <w:jc w:val="center"/>
      </w:pPr>
    </w:p>
    <w:p w:rsidR="003B5D60" w:rsidRDefault="003B5D60" w:rsidP="00857DD1">
      <w:pPr>
        <w:jc w:val="center"/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</w:pPr>
      <w:r w:rsidRPr="00857DD1"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  <w:lastRenderedPageBreak/>
        <w:t>OUR FAMILY TARGET</w:t>
      </w:r>
      <w:r>
        <w:rPr>
          <w:noProof/>
          <w:lang w:eastAsia="en-GB"/>
        </w:rPr>
        <w:drawing>
          <wp:inline distT="0" distB="0" distL="0" distR="0">
            <wp:extent cx="6638925" cy="7867650"/>
            <wp:effectExtent l="0" t="0" r="9525" b="0"/>
            <wp:docPr id="2" name="Picture 2" descr="D:\Cache\Content.IE5\N7HEOQH2\MP900439195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Cache\Content.IE5\N7HEOQH2\MP900439195[1]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D60" w:rsidRDefault="003B5D60" w:rsidP="00857DD1">
      <w:pPr>
        <w:jc w:val="center"/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</w:pPr>
    </w:p>
    <w:p w:rsidR="003B5D60" w:rsidRDefault="003B5D60" w:rsidP="003B5D60">
      <w:pPr>
        <w:jc w:val="center"/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</w:pPr>
      <w:r w:rsidRPr="00857DD1"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  <w:lastRenderedPageBreak/>
        <w:t>OUR FAMILY TARGET</w:t>
      </w:r>
    </w:p>
    <w:p w:rsidR="003B5D60" w:rsidRPr="00857DD1" w:rsidRDefault="003B5D60" w:rsidP="003B5D60">
      <w:pPr>
        <w:jc w:val="center"/>
        <w:rPr>
          <w:rFonts w:ascii="Comic Sans MS" w:hAnsi="Comic Sans MS"/>
          <w:b/>
          <w:noProof/>
          <w:color w:val="548DD4" w:themeColor="text2" w:themeTint="99"/>
          <w:sz w:val="72"/>
          <w:lang w:eastAsia="en-GB"/>
        </w:rPr>
      </w:pPr>
      <w:bookmarkStart w:id="0" w:name="_GoBack"/>
      <w:bookmarkEnd w:id="0"/>
    </w:p>
    <w:p w:rsidR="003B5D60" w:rsidRDefault="003B5D60" w:rsidP="00857DD1">
      <w:pPr>
        <w:jc w:val="center"/>
      </w:pPr>
      <w:r>
        <w:rPr>
          <w:noProof/>
          <w:lang w:eastAsia="en-GB"/>
        </w:rPr>
        <w:drawing>
          <wp:inline distT="0" distB="0" distL="0" distR="0">
            <wp:extent cx="6743700" cy="6743700"/>
            <wp:effectExtent l="0" t="0" r="0" b="0"/>
            <wp:docPr id="4" name="Picture 4" descr="D:\Cache\Content.IE5\7APIZIJR\MC900440405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Cache\Content.IE5\7APIZIJR\MC900440405[1]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3700" cy="674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B5D60" w:rsidSect="00857DD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DD1"/>
    <w:rsid w:val="000F7C5E"/>
    <w:rsid w:val="003B5D60"/>
    <w:rsid w:val="00857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7D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7D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7D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7D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8F867153.dotm</Template>
  <TotalTime>8</TotalTime>
  <Pages>3</Pages>
  <Words>10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2012-05-04T09:38:00Z</cp:lastPrinted>
  <dcterms:created xsi:type="dcterms:W3CDTF">2012-05-04T09:35:00Z</dcterms:created>
  <dcterms:modified xsi:type="dcterms:W3CDTF">2012-08-24T14:31:00Z</dcterms:modified>
</cp:coreProperties>
</file>