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bottom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1417"/>
        <w:gridCol w:w="4232"/>
      </w:tblGrid>
      <w:tr w:rsidR="00FD690A" w:rsidRPr="00F900A9" w14:paraId="4CF57750" w14:textId="77777777" w:rsidTr="307145F2">
        <w:trPr>
          <w:cantSplit/>
        </w:trPr>
        <w:tc>
          <w:tcPr>
            <w:tcW w:w="3898" w:type="dxa"/>
            <w:tcBorders>
              <w:top w:val="nil"/>
              <w:left w:val="nil"/>
              <w:bottom w:val="nil"/>
              <w:right w:val="nil"/>
            </w:tcBorders>
          </w:tcPr>
          <w:p w14:paraId="34AA5A0A" w14:textId="528CEE71" w:rsidR="00FD690A" w:rsidRDefault="00FD690A">
            <w:pPr>
              <w:tabs>
                <w:tab w:val="right" w:pos="9356"/>
              </w:tabs>
              <w:ind w:right="-1"/>
              <w:rPr>
                <w:caps/>
                <w:sz w:val="18"/>
                <w:lang w:eastAsia="en-US"/>
              </w:rPr>
            </w:pPr>
            <w:r>
              <w:rPr>
                <w:caps/>
                <w:sz w:val="18"/>
              </w:rPr>
              <w:t>World Health Organization</w:t>
            </w:r>
          </w:p>
          <w:p w14:paraId="064D09D4" w14:textId="77777777" w:rsidR="00FD690A" w:rsidRDefault="00FD690A">
            <w:pPr>
              <w:tabs>
                <w:tab w:val="right" w:pos="9356"/>
              </w:tabs>
              <w:ind w:right="-1"/>
              <w:rPr>
                <w:b/>
                <w:caps/>
                <w:sz w:val="18"/>
              </w:rPr>
            </w:pPr>
            <w:r>
              <w:rPr>
                <w:b/>
                <w:caps/>
                <w:sz w:val="18"/>
              </w:rPr>
              <w:t>Regional Office for Europe</w:t>
            </w:r>
          </w:p>
          <w:p w14:paraId="547EB579" w14:textId="77777777" w:rsidR="00FD690A" w:rsidRDefault="00FD690A">
            <w:pPr>
              <w:tabs>
                <w:tab w:val="right" w:pos="9356"/>
              </w:tabs>
              <w:ind w:right="-1"/>
              <w:rPr>
                <w:caps/>
                <w:sz w:val="18"/>
              </w:rPr>
            </w:pPr>
          </w:p>
          <w:p w14:paraId="1C04CA49" w14:textId="77777777" w:rsidR="00FD690A" w:rsidRDefault="00FD690A">
            <w:pPr>
              <w:tabs>
                <w:tab w:val="right" w:pos="9356"/>
              </w:tabs>
              <w:ind w:right="-1"/>
              <w:rPr>
                <w:caps/>
                <w:sz w:val="18"/>
              </w:rPr>
            </w:pPr>
            <w:r>
              <w:rPr>
                <w:caps/>
                <w:sz w:val="18"/>
              </w:rPr>
              <w:t>Weltgesundheitsorganisation</w:t>
            </w:r>
          </w:p>
          <w:p w14:paraId="7ED11880" w14:textId="77777777" w:rsidR="00FD690A" w:rsidRDefault="00FD690A">
            <w:pPr>
              <w:tabs>
                <w:tab w:val="right" w:pos="9356"/>
              </w:tabs>
              <w:ind w:right="-1"/>
              <w:rPr>
                <w:caps/>
                <w:sz w:val="18"/>
                <w:lang w:eastAsia="en-US"/>
              </w:rPr>
            </w:pPr>
            <w:r>
              <w:rPr>
                <w:b/>
                <w:caps/>
                <w:sz w:val="18"/>
              </w:rPr>
              <w:t>Regionalb</w:t>
            </w:r>
            <w:r>
              <w:rPr>
                <w:b/>
                <w:caps/>
                <w:sz w:val="18"/>
                <w:lang w:val="fr-FR"/>
              </w:rPr>
              <w:t>ü</w:t>
            </w:r>
            <w:r>
              <w:rPr>
                <w:b/>
                <w:caps/>
                <w:sz w:val="18"/>
              </w:rPr>
              <w:t>ro f</w:t>
            </w:r>
            <w:r>
              <w:rPr>
                <w:b/>
                <w:caps/>
                <w:sz w:val="18"/>
                <w:lang w:val="fr-FR"/>
              </w:rPr>
              <w:t>üR</w:t>
            </w:r>
            <w:r>
              <w:rPr>
                <w:b/>
                <w:caps/>
                <w:sz w:val="18"/>
              </w:rPr>
              <w:t xml:space="preserve"> Europa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36A5D95E" w14:textId="77777777" w:rsidR="00FD690A" w:rsidRDefault="00EA7DE2">
            <w:pPr>
              <w:jc w:val="center"/>
              <w:rPr>
                <w:lang w:eastAsia="en-US"/>
              </w:rPr>
            </w:pPr>
            <w:r>
              <w:rPr>
                <w:noProof/>
                <w:lang w:eastAsia="en-US"/>
              </w:rPr>
              <w:object w:dxaOrig="10443" w:dyaOrig="9233" w14:anchorId="04A91E3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7.75pt;height:50.25pt" o:ole="" fillcolor="window">
                  <v:imagedata r:id="rId10" o:title=""/>
                </v:shape>
                <o:OLEObject Type="Embed" ProgID="MSDraw" ShapeID="_x0000_i1025" DrawAspect="Content" ObjectID="_1819619506" r:id="rId11">
                  <o:FieldCodes>\* mergeformat</o:FieldCodes>
                </o:OLEObject>
              </w:object>
            </w:r>
          </w:p>
        </w:tc>
        <w:tc>
          <w:tcPr>
            <w:tcW w:w="4232" w:type="dxa"/>
            <w:tcBorders>
              <w:top w:val="nil"/>
              <w:left w:val="nil"/>
              <w:bottom w:val="nil"/>
              <w:right w:val="nil"/>
            </w:tcBorders>
          </w:tcPr>
          <w:p w14:paraId="1390B029" w14:textId="77777777" w:rsidR="00FD690A" w:rsidRDefault="00FD690A">
            <w:pPr>
              <w:tabs>
                <w:tab w:val="right" w:pos="9356"/>
              </w:tabs>
              <w:ind w:right="-1"/>
              <w:jc w:val="right"/>
              <w:rPr>
                <w:caps/>
                <w:sz w:val="18"/>
                <w:lang w:val="fr-FR" w:eastAsia="en-US"/>
              </w:rPr>
            </w:pPr>
            <w:r>
              <w:rPr>
                <w:caps/>
                <w:sz w:val="18"/>
                <w:lang w:val="fr-FR"/>
              </w:rPr>
              <w:t>Organisation Mondiale de la SantÉ</w:t>
            </w:r>
          </w:p>
          <w:p w14:paraId="30C2D389" w14:textId="77777777" w:rsidR="00FD690A" w:rsidRDefault="00FD690A">
            <w:pPr>
              <w:tabs>
                <w:tab w:val="right" w:pos="9356"/>
              </w:tabs>
              <w:ind w:right="-1"/>
              <w:jc w:val="right"/>
              <w:rPr>
                <w:caps/>
                <w:sz w:val="18"/>
                <w:lang w:val="fr-FR"/>
              </w:rPr>
            </w:pPr>
            <w:r>
              <w:rPr>
                <w:b/>
                <w:caps/>
                <w:sz w:val="18"/>
                <w:lang w:val="fr-FR"/>
              </w:rPr>
              <w:t>Bureau R</w:t>
            </w:r>
            <w:r w:rsidRPr="00144AE7">
              <w:rPr>
                <w:b/>
                <w:caps/>
                <w:sz w:val="18"/>
                <w:lang w:val="es-ES"/>
              </w:rPr>
              <w:t>É</w:t>
            </w:r>
            <w:r>
              <w:rPr>
                <w:b/>
                <w:caps/>
                <w:sz w:val="18"/>
                <w:lang w:val="fr-FR"/>
              </w:rPr>
              <w:t>gional de l'Europe</w:t>
            </w:r>
          </w:p>
          <w:p w14:paraId="3D3A02EA" w14:textId="77777777" w:rsidR="00FD690A" w:rsidRDefault="00FD690A">
            <w:pPr>
              <w:tabs>
                <w:tab w:val="right" w:pos="9356"/>
              </w:tabs>
              <w:ind w:right="-1"/>
              <w:jc w:val="right"/>
              <w:rPr>
                <w:caps/>
                <w:sz w:val="18"/>
                <w:lang w:val="fr-FR"/>
              </w:rPr>
            </w:pPr>
          </w:p>
          <w:p w14:paraId="758EA42B" w14:textId="77777777" w:rsidR="00FD690A" w:rsidRDefault="00FD690A">
            <w:pPr>
              <w:tabs>
                <w:tab w:val="right" w:pos="9356"/>
              </w:tabs>
              <w:ind w:right="-1"/>
              <w:jc w:val="right"/>
              <w:rPr>
                <w:caps/>
                <w:sz w:val="18"/>
                <w:lang w:val="ru-RU"/>
              </w:rPr>
            </w:pPr>
            <w:r>
              <w:rPr>
                <w:caps/>
                <w:sz w:val="16"/>
                <w:lang w:val="ru-RU"/>
              </w:rPr>
              <w:t>ВсемирнаЯ организациЯ здравоохранениЯ</w:t>
            </w:r>
          </w:p>
          <w:p w14:paraId="7C3D0BAA" w14:textId="77777777" w:rsidR="00FD690A" w:rsidRDefault="00FD690A">
            <w:pPr>
              <w:tabs>
                <w:tab w:val="right" w:pos="9356"/>
              </w:tabs>
              <w:ind w:right="-1"/>
              <w:jc w:val="right"/>
              <w:rPr>
                <w:caps/>
                <w:sz w:val="18"/>
                <w:lang w:val="ru-RU" w:eastAsia="en-US"/>
              </w:rPr>
            </w:pPr>
            <w:r>
              <w:rPr>
                <w:b/>
                <w:caps/>
                <w:sz w:val="18"/>
                <w:lang w:val="ru-RU"/>
              </w:rPr>
              <w:t>Европейское региональное бюро</w:t>
            </w:r>
          </w:p>
        </w:tc>
      </w:tr>
      <w:tr w:rsidR="00FD690A" w:rsidRPr="00F900A9" w14:paraId="53A0D79E" w14:textId="77777777" w:rsidTr="307145F2">
        <w:trPr>
          <w:cantSplit/>
        </w:trPr>
        <w:tc>
          <w:tcPr>
            <w:tcW w:w="389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FEF09F5" w14:textId="77777777" w:rsidR="00FD690A" w:rsidRDefault="00FD690A">
            <w:pPr>
              <w:tabs>
                <w:tab w:val="right" w:pos="9356"/>
              </w:tabs>
              <w:ind w:right="-1"/>
              <w:rPr>
                <w:rFonts w:ascii="Arial" w:hAnsi="Arial"/>
                <w:smallCaps/>
                <w:lang w:val="ru-RU" w:eastAsia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05DEA4D" w14:textId="77777777" w:rsidR="00FD690A" w:rsidRDefault="00FD690A">
            <w:pPr>
              <w:tabs>
                <w:tab w:val="right" w:pos="9356"/>
              </w:tabs>
              <w:rPr>
                <w:rFonts w:ascii="Arial" w:hAnsi="Arial"/>
                <w:smallCaps/>
                <w:lang w:val="ru-RU" w:eastAsia="en-US"/>
              </w:rPr>
            </w:pPr>
          </w:p>
        </w:tc>
        <w:tc>
          <w:tcPr>
            <w:tcW w:w="423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DF24DD5" w14:textId="77777777" w:rsidR="00FD690A" w:rsidRDefault="00FD690A">
            <w:pPr>
              <w:tabs>
                <w:tab w:val="right" w:pos="9356"/>
              </w:tabs>
              <w:ind w:right="-1"/>
              <w:jc w:val="right"/>
              <w:rPr>
                <w:rFonts w:ascii="Arial" w:hAnsi="Arial"/>
                <w:smallCaps/>
                <w:lang w:val="ru-RU" w:eastAsia="en-US"/>
              </w:rPr>
            </w:pPr>
          </w:p>
        </w:tc>
      </w:tr>
    </w:tbl>
    <w:p w14:paraId="5C7CB053" w14:textId="77777777" w:rsidR="00A5328B" w:rsidRPr="00144AE7" w:rsidRDefault="00A5328B">
      <w:pPr>
        <w:tabs>
          <w:tab w:val="right" w:pos="9356"/>
        </w:tabs>
        <w:rPr>
          <w:rFonts w:ascii="Arial" w:hAnsi="Arial"/>
          <w:b/>
          <w:sz w:val="24"/>
          <w:lang w:val="ru-RU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6704"/>
        <w:gridCol w:w="2651"/>
      </w:tblGrid>
      <w:tr w:rsidR="00FD690A" w:rsidRPr="002F49A0" w14:paraId="439976DF" w14:textId="77777777" w:rsidTr="4BB6C03F">
        <w:trPr>
          <w:cantSplit/>
        </w:trPr>
        <w:tc>
          <w:tcPr>
            <w:tcW w:w="3583" w:type="pct"/>
          </w:tcPr>
          <w:p w14:paraId="2FAFBB37" w14:textId="6701989C" w:rsidR="00FD690A" w:rsidRPr="002F49A0" w:rsidRDefault="006C1E99" w:rsidP="002E3317">
            <w:pPr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activitynumber"/>
            <w:bookmarkStart w:id="1" w:name="text"/>
            <w:bookmarkEnd w:id="0"/>
            <w:bookmarkEnd w:id="1"/>
            <w:r w:rsidRPr="002F49A0">
              <w:rPr>
                <w:rFonts w:ascii="Arial" w:hAnsi="Arial" w:cs="Arial"/>
                <w:b/>
                <w:bCs/>
                <w:sz w:val="24"/>
                <w:szCs w:val="24"/>
              </w:rPr>
              <w:t>European Salt Action Network 2025</w:t>
            </w:r>
          </w:p>
        </w:tc>
        <w:tc>
          <w:tcPr>
            <w:tcW w:w="1417" w:type="pct"/>
          </w:tcPr>
          <w:p w14:paraId="03ADF4EA" w14:textId="62546CC6" w:rsidR="00FD690A" w:rsidRPr="002F49A0" w:rsidRDefault="00ED20E1">
            <w:pPr>
              <w:tabs>
                <w:tab w:val="left" w:pos="2763"/>
                <w:tab w:val="right" w:pos="4536"/>
              </w:tabs>
              <w:ind w:right="33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09/</w:t>
            </w:r>
            <w:r w:rsidR="00CE06AD">
              <w:rPr>
                <w:rFonts w:ascii="Arial" w:hAnsi="Arial" w:cs="Arial"/>
                <w:b/>
                <w:sz w:val="24"/>
                <w:szCs w:val="24"/>
              </w:rPr>
              <w:t>15</w:t>
            </w:r>
            <w:r w:rsidR="00FD690A" w:rsidRPr="002F49A0">
              <w:rPr>
                <w:rFonts w:ascii="Arial" w:hAnsi="Arial" w:cs="Arial"/>
                <w:b/>
                <w:sz w:val="24"/>
                <w:szCs w:val="24"/>
              </w:rPr>
              <w:t>/</w:t>
            </w:r>
            <w:r w:rsidR="00A76640">
              <w:rPr>
                <w:rFonts w:ascii="Arial" w:hAnsi="Arial" w:cs="Arial"/>
                <w:b/>
                <w:sz w:val="24"/>
                <w:szCs w:val="24"/>
              </w:rPr>
              <w:t>2025</w:t>
            </w:r>
          </w:p>
        </w:tc>
      </w:tr>
      <w:tr w:rsidR="008B0C74" w:rsidRPr="002F49A0" w14:paraId="693D4D07" w14:textId="77777777" w:rsidTr="4BB6C03F">
        <w:tc>
          <w:tcPr>
            <w:tcW w:w="3583" w:type="pct"/>
          </w:tcPr>
          <w:p w14:paraId="717215E3" w14:textId="6628F4A7" w:rsidR="008B0C74" w:rsidRPr="002F49A0" w:rsidRDefault="008B0C74" w:rsidP="3711B73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417" w:type="pct"/>
          </w:tcPr>
          <w:p w14:paraId="40BE8D3E" w14:textId="77777777" w:rsidR="008B0C74" w:rsidRPr="002F49A0" w:rsidRDefault="008B0C74">
            <w:pPr>
              <w:tabs>
                <w:tab w:val="right" w:pos="3011"/>
                <w:tab w:val="right" w:pos="9571"/>
              </w:tabs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8B0C74" w:rsidRPr="002F49A0" w14:paraId="55FB6A4A" w14:textId="77777777" w:rsidTr="4BB6C03F">
        <w:tc>
          <w:tcPr>
            <w:tcW w:w="3583" w:type="pct"/>
          </w:tcPr>
          <w:p w14:paraId="38171061" w14:textId="77777777" w:rsidR="00A8779B" w:rsidRPr="002F49A0" w:rsidRDefault="006C1E99" w:rsidP="008041DD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F49A0">
              <w:rPr>
                <w:rFonts w:ascii="Arial" w:hAnsi="Arial" w:cs="Arial"/>
                <w:b/>
                <w:bCs/>
                <w:sz w:val="24"/>
                <w:szCs w:val="24"/>
              </w:rPr>
              <w:t>30 September</w:t>
            </w:r>
            <w:r w:rsidR="002E3317" w:rsidRPr="002F49A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– 1 October</w:t>
            </w:r>
            <w:r w:rsidR="7D554835" w:rsidRPr="002F49A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202</w:t>
            </w:r>
            <w:r w:rsidR="00FB34A1" w:rsidRPr="002F49A0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</w:p>
          <w:p w14:paraId="15879F8B" w14:textId="62A391A3" w:rsidR="00A8779B" w:rsidRPr="002F49A0" w:rsidRDefault="008041DD" w:rsidP="008041DD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F49A0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The Spencer Hotel</w:t>
            </w:r>
          </w:p>
          <w:p w14:paraId="6FC0E6A6" w14:textId="2B8F5B30" w:rsidR="000C2238" w:rsidRPr="002F49A0" w:rsidRDefault="008641A5" w:rsidP="008041DD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F49A0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Excise Walk, International Financial Services Centre, Dublin 1, Ireland D01 X4C9</w:t>
            </w:r>
          </w:p>
        </w:tc>
        <w:tc>
          <w:tcPr>
            <w:tcW w:w="1417" w:type="pct"/>
          </w:tcPr>
          <w:p w14:paraId="565D57BA" w14:textId="77777777" w:rsidR="008B0C74" w:rsidRPr="002F49A0" w:rsidRDefault="008B0C74">
            <w:pPr>
              <w:tabs>
                <w:tab w:val="right" w:pos="9571"/>
              </w:tabs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2F49A0">
              <w:rPr>
                <w:rFonts w:ascii="Arial" w:hAnsi="Arial" w:cs="Arial"/>
                <w:b/>
                <w:sz w:val="24"/>
                <w:szCs w:val="24"/>
              </w:rPr>
              <w:t xml:space="preserve">Original: </w:t>
            </w:r>
            <w:r w:rsidRPr="002F49A0">
              <w:rPr>
                <w:rFonts w:ascii="Arial" w:hAnsi="Arial" w:cs="Arial"/>
                <w:bCs/>
                <w:sz w:val="24"/>
                <w:szCs w:val="24"/>
              </w:rPr>
              <w:t>English</w:t>
            </w:r>
          </w:p>
        </w:tc>
      </w:tr>
    </w:tbl>
    <w:p w14:paraId="7E74180D" w14:textId="5F0823D8" w:rsidR="00C9090D" w:rsidRPr="00A76640" w:rsidRDefault="00152AA6" w:rsidP="00C9090D">
      <w:pPr>
        <w:tabs>
          <w:tab w:val="right" w:pos="9639"/>
        </w:tabs>
        <w:spacing w:before="120" w:after="120"/>
        <w:jc w:val="center"/>
        <w:rPr>
          <w:rFonts w:ascii="Arial" w:hAnsi="Arial" w:cs="Arial"/>
          <w:b/>
          <w:sz w:val="28"/>
          <w:szCs w:val="28"/>
        </w:rPr>
      </w:pPr>
      <w:r w:rsidRPr="00A76640">
        <w:rPr>
          <w:rFonts w:ascii="Arial" w:hAnsi="Arial" w:cs="Arial"/>
          <w:b/>
          <w:sz w:val="28"/>
          <w:szCs w:val="28"/>
        </w:rPr>
        <w:t>Provisional Programme</w:t>
      </w:r>
    </w:p>
    <w:tbl>
      <w:tblPr>
        <w:tblStyle w:val="TableGrid"/>
        <w:tblW w:w="0" w:type="auto"/>
        <w:tblInd w:w="-95" w:type="dxa"/>
        <w:tblLook w:val="04A0" w:firstRow="1" w:lastRow="0" w:firstColumn="1" w:lastColumn="0" w:noHBand="0" w:noVBand="1"/>
      </w:tblPr>
      <w:tblGrid>
        <w:gridCol w:w="1882"/>
        <w:gridCol w:w="7558"/>
      </w:tblGrid>
      <w:tr w:rsidR="00E966EA" w:rsidRPr="00D50F25" w14:paraId="648B18FB" w14:textId="77777777" w:rsidTr="0092619E">
        <w:tc>
          <w:tcPr>
            <w:tcW w:w="1882" w:type="dxa"/>
            <w:shd w:val="clear" w:color="auto" w:fill="D9D9D9" w:themeFill="background1" w:themeFillShade="D9"/>
          </w:tcPr>
          <w:p w14:paraId="03CAA6A2" w14:textId="77777777" w:rsidR="002D76BF" w:rsidRPr="00B92EA8" w:rsidRDefault="002D76BF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Time</w:t>
            </w:r>
          </w:p>
        </w:tc>
        <w:tc>
          <w:tcPr>
            <w:tcW w:w="7558" w:type="dxa"/>
            <w:shd w:val="clear" w:color="auto" w:fill="D9D9D9" w:themeFill="background1" w:themeFillShade="D9"/>
          </w:tcPr>
          <w:p w14:paraId="1067433C" w14:textId="77777777" w:rsidR="002D76BF" w:rsidRPr="00B92EA8" w:rsidRDefault="002D76BF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Session / Speaker</w:t>
            </w:r>
          </w:p>
        </w:tc>
      </w:tr>
      <w:tr w:rsidR="002D76BF" w:rsidRPr="00D50F25" w14:paraId="05A9F775" w14:textId="77777777" w:rsidTr="0092619E">
        <w:trPr>
          <w:trHeight w:val="424"/>
        </w:trPr>
        <w:tc>
          <w:tcPr>
            <w:tcW w:w="9440" w:type="dxa"/>
            <w:gridSpan w:val="2"/>
            <w:shd w:val="clear" w:color="auto" w:fill="F2F2F2" w:themeFill="background1" w:themeFillShade="F2"/>
            <w:vAlign w:val="center"/>
          </w:tcPr>
          <w:p w14:paraId="474A3A43" w14:textId="55362859" w:rsidR="002D76BF" w:rsidRPr="00B92EA8" w:rsidRDefault="002D76BF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Day </w:t>
            </w:r>
            <w:r w:rsidR="008641A5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– </w:t>
            </w:r>
            <w:r w:rsidR="009B6030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Tuesday</w:t>
            </w:r>
            <w:r w:rsidR="002510FF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7D0344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30</w:t>
            </w:r>
            <w:r w:rsidR="007D0344" w:rsidRPr="00B92EA8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th</w:t>
            </w:r>
            <w:r w:rsidR="007D0344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September </w:t>
            </w: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202</w:t>
            </w:r>
            <w:r w:rsidR="008456B2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</w:p>
        </w:tc>
      </w:tr>
      <w:tr w:rsidR="00E966EA" w:rsidRPr="00D50F25" w14:paraId="6A3FA659" w14:textId="77777777" w:rsidTr="0092619E">
        <w:trPr>
          <w:trHeight w:val="420"/>
        </w:trPr>
        <w:tc>
          <w:tcPr>
            <w:tcW w:w="1882" w:type="dxa"/>
          </w:tcPr>
          <w:p w14:paraId="0BB84C5F" w14:textId="7CDB5EBB" w:rsidR="002D76BF" w:rsidRPr="00B92EA8" w:rsidRDefault="00C07930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09:00 - 09:30</w:t>
            </w:r>
          </w:p>
        </w:tc>
        <w:tc>
          <w:tcPr>
            <w:tcW w:w="7558" w:type="dxa"/>
          </w:tcPr>
          <w:p w14:paraId="3856852B" w14:textId="779AA545" w:rsidR="002D76BF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Registration </w:t>
            </w:r>
          </w:p>
        </w:tc>
      </w:tr>
      <w:tr w:rsidR="00E966EA" w:rsidRPr="00D50F25" w14:paraId="497DC20D" w14:textId="77777777" w:rsidTr="0092619E">
        <w:trPr>
          <w:trHeight w:val="420"/>
        </w:trPr>
        <w:tc>
          <w:tcPr>
            <w:tcW w:w="1882" w:type="dxa"/>
          </w:tcPr>
          <w:p w14:paraId="7075AB1E" w14:textId="2F8B605C" w:rsidR="002F659C" w:rsidRPr="00B92EA8" w:rsidRDefault="002F659C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09:</w:t>
            </w:r>
            <w:r w:rsidR="00C07930" w:rsidRPr="00B92EA8">
              <w:rPr>
                <w:rFonts w:ascii="Arial" w:hAnsi="Arial" w:cs="Arial"/>
                <w:sz w:val="24"/>
                <w:szCs w:val="24"/>
              </w:rPr>
              <w:t xml:space="preserve">30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C0793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97D11" w:rsidRPr="00B92EA8">
              <w:rPr>
                <w:rFonts w:ascii="Arial" w:hAnsi="Arial" w:cs="Arial"/>
                <w:sz w:val="24"/>
                <w:szCs w:val="24"/>
              </w:rPr>
              <w:t>09:</w:t>
            </w:r>
            <w:r w:rsidR="00C07930" w:rsidRPr="00B92EA8">
              <w:rPr>
                <w:rFonts w:ascii="Arial" w:hAnsi="Arial" w:cs="Arial"/>
                <w:sz w:val="24"/>
                <w:szCs w:val="24"/>
              </w:rPr>
              <w:t>3</w:t>
            </w:r>
            <w:r w:rsidR="00797D11" w:rsidRPr="00B92EA8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7558" w:type="dxa"/>
          </w:tcPr>
          <w:p w14:paraId="6D329B53" w14:textId="0540AB53" w:rsidR="00D847F4" w:rsidRPr="00B92EA8" w:rsidRDefault="002F659C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Housekeeping</w:t>
            </w:r>
            <w:r w:rsidR="00C22738">
              <w:rPr>
                <w:rFonts w:ascii="Arial" w:hAnsi="Arial" w:cs="Arial"/>
                <w:sz w:val="24"/>
                <w:szCs w:val="24"/>
              </w:rPr>
              <w:t xml:space="preserve"> – FSAI </w:t>
            </w:r>
            <w:r w:rsidR="00C22738" w:rsidRPr="00C22738">
              <w:rPr>
                <w:rFonts w:ascii="Arial" w:hAnsi="Arial" w:cs="Arial"/>
                <w:i/>
                <w:iCs/>
                <w:sz w:val="24"/>
                <w:szCs w:val="24"/>
              </w:rPr>
              <w:t>(5 minutes)</w:t>
            </w:r>
          </w:p>
        </w:tc>
      </w:tr>
      <w:tr w:rsidR="00E966EA" w:rsidRPr="00D50F25" w14:paraId="4C3A7A5E" w14:textId="77777777" w:rsidTr="0092619E">
        <w:trPr>
          <w:trHeight w:val="170"/>
        </w:trPr>
        <w:tc>
          <w:tcPr>
            <w:tcW w:w="1882" w:type="dxa"/>
          </w:tcPr>
          <w:p w14:paraId="502332A7" w14:textId="0C126BED" w:rsidR="005C500A" w:rsidRDefault="002D76BF" w:rsidP="005C500A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09</w:t>
            </w:r>
            <w:r w:rsidR="00445408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CA453E" w:rsidRPr="00B92EA8">
              <w:rPr>
                <w:rFonts w:ascii="Arial" w:hAnsi="Arial" w:cs="Arial"/>
                <w:sz w:val="24"/>
                <w:szCs w:val="24"/>
              </w:rPr>
              <w:t>3</w:t>
            </w:r>
            <w:r w:rsidR="00797D11" w:rsidRPr="00B92EA8">
              <w:rPr>
                <w:rFonts w:ascii="Arial" w:hAnsi="Arial" w:cs="Arial"/>
                <w:sz w:val="24"/>
                <w:szCs w:val="24"/>
              </w:rPr>
              <w:t>5</w:t>
            </w:r>
            <w:r w:rsidR="00CA453E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CA453E" w:rsidRPr="00B92EA8">
              <w:rPr>
                <w:rFonts w:ascii="Arial" w:hAnsi="Arial" w:cs="Arial"/>
                <w:sz w:val="24"/>
                <w:szCs w:val="24"/>
              </w:rPr>
              <w:t xml:space="preserve"> 10</w:t>
            </w:r>
            <w:r w:rsidR="00445408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CA453E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="00CB7DC2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="005C500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6DD9B78" w14:textId="715B07F5" w:rsidR="002D76BF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558" w:type="dxa"/>
          </w:tcPr>
          <w:p w14:paraId="2C13B7CB" w14:textId="06A8F0FE" w:rsidR="00414449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Welcome and introduct</w:t>
            </w:r>
            <w:r w:rsidR="00F44B13" w:rsidRPr="00B92EA8">
              <w:rPr>
                <w:rFonts w:ascii="Arial" w:hAnsi="Arial" w:cs="Arial"/>
                <w:sz w:val="24"/>
                <w:szCs w:val="24"/>
              </w:rPr>
              <w:t>ory</w:t>
            </w:r>
            <w:r w:rsidRPr="00B92EA8">
              <w:rPr>
                <w:rFonts w:ascii="Arial" w:hAnsi="Arial" w:cs="Arial"/>
                <w:sz w:val="24"/>
                <w:szCs w:val="24"/>
              </w:rPr>
              <w:t xml:space="preserve"> remarks</w:t>
            </w:r>
          </w:p>
          <w:p w14:paraId="17712B7B" w14:textId="77777777" w:rsidR="00186AA6" w:rsidRDefault="002A1B37" w:rsidP="00BE6F15">
            <w:pPr>
              <w:spacing w:before="120" w:after="120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Welcome address – Prof Mary Horgan, Chief Medical Officer, Department of Health Ireland </w:t>
            </w:r>
            <w:r w:rsidRPr="00C22738">
              <w:rPr>
                <w:rFonts w:ascii="Arial" w:hAnsi="Arial" w:cs="Arial"/>
                <w:i/>
                <w:iCs/>
                <w:sz w:val="24"/>
                <w:szCs w:val="24"/>
              </w:rPr>
              <w:t>(1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>0</w:t>
            </w:r>
            <w:r w:rsidRPr="00C22738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minutes)</w:t>
            </w:r>
          </w:p>
          <w:p w14:paraId="2FA996A5" w14:textId="20772FCA" w:rsidR="005C500A" w:rsidRDefault="005C500A" w:rsidP="00BE6F15">
            <w:pPr>
              <w:spacing w:before="120" w:after="120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Opening remarks, </w:t>
            </w:r>
            <w:r w:rsidRPr="009B2932">
              <w:rPr>
                <w:rFonts w:ascii="Arial" w:hAnsi="Arial" w:cs="Arial"/>
                <w:sz w:val="24"/>
                <w:szCs w:val="24"/>
              </w:rPr>
              <w:t xml:space="preserve">Dr </w:t>
            </w:r>
            <w:r>
              <w:rPr>
                <w:rFonts w:ascii="Arial" w:hAnsi="Arial" w:cs="Arial"/>
                <w:sz w:val="24"/>
                <w:szCs w:val="24"/>
              </w:rPr>
              <w:t>Wayne Anderson, Director Food Science and Standards</w:t>
            </w:r>
            <w:r w:rsidR="00206FCE">
              <w:rPr>
                <w:rFonts w:ascii="Arial" w:hAnsi="Arial" w:cs="Arial"/>
                <w:sz w:val="24"/>
                <w:szCs w:val="24"/>
              </w:rPr>
              <w:t>, FSAI</w:t>
            </w:r>
            <w:r w:rsidRPr="009B2932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</w:t>
            </w:r>
            <w:r w:rsidR="00595E1D" w:rsidRPr="00433EB0">
              <w:rPr>
                <w:rFonts w:ascii="Arial" w:hAnsi="Arial" w:cs="Arial"/>
                <w:i/>
                <w:iCs/>
                <w:sz w:val="24"/>
                <w:szCs w:val="24"/>
              </w:rPr>
              <w:t>(</w:t>
            </w:r>
            <w:r w:rsidR="00595E1D">
              <w:rPr>
                <w:rFonts w:ascii="Arial" w:hAnsi="Arial" w:cs="Arial"/>
                <w:i/>
                <w:iCs/>
                <w:sz w:val="24"/>
                <w:szCs w:val="24"/>
              </w:rPr>
              <w:t>5</w:t>
            </w:r>
            <w:r w:rsidR="00595E1D" w:rsidRPr="00433EB0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minutes)</w:t>
            </w:r>
          </w:p>
          <w:p w14:paraId="3301D188" w14:textId="2248C39F" w:rsidR="00BE6F15" w:rsidRDefault="00BE6F15" w:rsidP="00BE6F15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Opening remarks,</w:t>
            </w:r>
            <w:r w:rsidR="005C500A">
              <w:rPr>
                <w:rFonts w:ascii="Arial" w:hAnsi="Arial" w:cs="Arial"/>
                <w:sz w:val="24"/>
                <w:szCs w:val="24"/>
              </w:rPr>
              <w:t xml:space="preserve"> Dr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2255A">
              <w:rPr>
                <w:rFonts w:ascii="Arial" w:hAnsi="Arial" w:cs="Arial"/>
                <w:sz w:val="24"/>
                <w:szCs w:val="24"/>
              </w:rPr>
              <w:t>Michael</w:t>
            </w:r>
            <w:r w:rsidR="0092255A" w:rsidRPr="0092255A">
              <w:rPr>
                <w:rFonts w:ascii="Arial" w:hAnsi="Arial" w:cs="Arial"/>
                <w:sz w:val="24"/>
                <w:szCs w:val="24"/>
              </w:rPr>
              <w:t xml:space="preserve"> Beer</w:t>
            </w:r>
            <w:r w:rsidR="0092255A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92255A" w:rsidRPr="0092255A">
              <w:rPr>
                <w:rFonts w:ascii="Arial" w:hAnsi="Arial" w:cs="Arial"/>
                <w:sz w:val="24"/>
                <w:szCs w:val="24"/>
              </w:rPr>
              <w:t>Deputy Director, Head of Food and Nutrition</w:t>
            </w:r>
            <w:r w:rsidR="00206FCE">
              <w:rPr>
                <w:rFonts w:ascii="Arial" w:hAnsi="Arial" w:cs="Arial"/>
                <w:sz w:val="24"/>
                <w:szCs w:val="24"/>
              </w:rPr>
              <w:t>, FSVO</w:t>
            </w:r>
            <w:r w:rsidR="00595E1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95E1D" w:rsidRPr="00433EB0">
              <w:rPr>
                <w:rFonts w:ascii="Arial" w:hAnsi="Arial" w:cs="Arial"/>
                <w:i/>
                <w:iCs/>
                <w:sz w:val="24"/>
                <w:szCs w:val="24"/>
              </w:rPr>
              <w:t>(</w:t>
            </w:r>
            <w:r w:rsidR="00595E1D">
              <w:rPr>
                <w:rFonts w:ascii="Arial" w:hAnsi="Arial" w:cs="Arial"/>
                <w:i/>
                <w:iCs/>
                <w:sz w:val="24"/>
                <w:szCs w:val="24"/>
              </w:rPr>
              <w:t>5</w:t>
            </w:r>
            <w:r w:rsidR="00595E1D" w:rsidRPr="00433EB0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minutes)</w:t>
            </w:r>
          </w:p>
          <w:p w14:paraId="2551E522" w14:textId="3808DF20" w:rsidR="00455E55" w:rsidRDefault="00455E55" w:rsidP="009B2932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Opening remarks</w:t>
            </w:r>
            <w:r w:rsidR="00B73729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9B2932" w:rsidRPr="009B2932">
              <w:rPr>
                <w:rFonts w:ascii="Arial" w:hAnsi="Arial" w:cs="Arial"/>
                <w:sz w:val="24"/>
                <w:szCs w:val="24"/>
              </w:rPr>
              <w:t xml:space="preserve">Dr Kremlin </w:t>
            </w:r>
            <w:proofErr w:type="spellStart"/>
            <w:r w:rsidR="009B2932" w:rsidRPr="009B2932">
              <w:rPr>
                <w:rFonts w:ascii="Arial" w:hAnsi="Arial" w:cs="Arial"/>
                <w:sz w:val="24"/>
                <w:szCs w:val="24"/>
              </w:rPr>
              <w:t>Wickramasinghe</w:t>
            </w:r>
            <w:proofErr w:type="spellEnd"/>
            <w:r w:rsidR="00B73729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9B2932" w:rsidRPr="009B2932">
              <w:rPr>
                <w:rFonts w:ascii="Arial" w:hAnsi="Arial" w:cs="Arial"/>
                <w:sz w:val="24"/>
                <w:szCs w:val="24"/>
              </w:rPr>
              <w:t>Regional Adviser for Nutrition, Physical Activity and Obesity</w:t>
            </w:r>
            <w:r w:rsidR="00206FCE">
              <w:rPr>
                <w:rFonts w:ascii="Arial" w:hAnsi="Arial" w:cs="Arial"/>
                <w:sz w:val="24"/>
                <w:szCs w:val="24"/>
              </w:rPr>
              <w:t>, WHO</w:t>
            </w:r>
            <w:r w:rsidR="009B2932" w:rsidRPr="009B2932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</w:t>
            </w:r>
            <w:r w:rsidR="00433EB0" w:rsidRPr="00433EB0">
              <w:rPr>
                <w:rFonts w:ascii="Arial" w:hAnsi="Arial" w:cs="Arial"/>
                <w:i/>
                <w:iCs/>
                <w:sz w:val="24"/>
                <w:szCs w:val="24"/>
              </w:rPr>
              <w:t>(</w:t>
            </w:r>
            <w:r w:rsidR="003D388B">
              <w:rPr>
                <w:rFonts w:ascii="Arial" w:hAnsi="Arial" w:cs="Arial"/>
                <w:i/>
                <w:iCs/>
                <w:sz w:val="24"/>
                <w:szCs w:val="24"/>
              </w:rPr>
              <w:t>5</w:t>
            </w:r>
            <w:r w:rsidR="00433EB0" w:rsidRPr="00433EB0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minutes)</w:t>
            </w:r>
          </w:p>
          <w:p w14:paraId="28FB500B" w14:textId="63DCD295" w:rsidR="00455E55" w:rsidRPr="00B92EA8" w:rsidRDefault="00455E55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966EA" w:rsidRPr="00D50F25" w14:paraId="3B88B1B1" w14:textId="77777777" w:rsidTr="00E049D5">
        <w:trPr>
          <w:trHeight w:val="305"/>
        </w:trPr>
        <w:tc>
          <w:tcPr>
            <w:tcW w:w="1882" w:type="dxa"/>
          </w:tcPr>
          <w:p w14:paraId="7A754B76" w14:textId="69DA4509" w:rsidR="002D76BF" w:rsidRPr="00B92EA8" w:rsidRDefault="00762CE3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10</w:t>
            </w:r>
            <w:r w:rsidR="00445408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="00D934D8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D76BF"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Pr="00B92EA8">
              <w:rPr>
                <w:rFonts w:ascii="Arial" w:hAnsi="Arial" w:cs="Arial"/>
                <w:sz w:val="24"/>
                <w:szCs w:val="24"/>
              </w:rPr>
              <w:t xml:space="preserve"> 11</w:t>
            </w:r>
            <w:r w:rsidR="00445408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C42A2A" w:rsidRPr="00B92EA8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7558" w:type="dxa"/>
          </w:tcPr>
          <w:p w14:paraId="5492A432" w14:textId="77777777" w:rsidR="00D847F4" w:rsidRDefault="00D32D16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Session 1</w:t>
            </w:r>
            <w:r w:rsidR="003677ED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EA0BE1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Country updates </w:t>
            </w:r>
          </w:p>
          <w:p w14:paraId="0768115A" w14:textId="77777777" w:rsidR="0019652A" w:rsidRDefault="00C74FA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C74FAF">
              <w:rPr>
                <w:rFonts w:ascii="Arial" w:hAnsi="Arial" w:cs="Arial"/>
                <w:sz w:val="24"/>
                <w:szCs w:val="24"/>
              </w:rPr>
              <w:t>Monitoring of salt reduction work using GS1</w:t>
            </w:r>
            <w:r>
              <w:rPr>
                <w:rFonts w:ascii="Arial" w:hAnsi="Arial" w:cs="Arial"/>
                <w:sz w:val="24"/>
                <w:szCs w:val="24"/>
              </w:rPr>
              <w:t xml:space="preserve"> in Sweden, </w:t>
            </w:r>
            <w:r w:rsidR="00C236EE" w:rsidRPr="00C236EE">
              <w:rPr>
                <w:rFonts w:ascii="Arial" w:hAnsi="Arial" w:cs="Arial"/>
                <w:sz w:val="24"/>
                <w:szCs w:val="24"/>
              </w:rPr>
              <w:t>Åsa</w:t>
            </w:r>
            <w:r w:rsidR="00C236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C236EE" w:rsidRPr="00C236EE">
              <w:rPr>
                <w:rFonts w:ascii="Arial" w:hAnsi="Arial" w:cs="Arial"/>
                <w:sz w:val="24"/>
                <w:szCs w:val="24"/>
              </w:rPr>
              <w:t>Brugård</w:t>
            </w:r>
            <w:proofErr w:type="spellEnd"/>
            <w:r w:rsidR="00C236EE" w:rsidRPr="00C236EE">
              <w:rPr>
                <w:rFonts w:ascii="Arial" w:hAnsi="Arial" w:cs="Arial"/>
                <w:sz w:val="24"/>
                <w:szCs w:val="24"/>
              </w:rPr>
              <w:t xml:space="preserve"> Konde</w:t>
            </w:r>
            <w:r w:rsidR="00C236EE">
              <w:rPr>
                <w:rFonts w:ascii="Arial" w:hAnsi="Arial" w:cs="Arial"/>
                <w:sz w:val="24"/>
                <w:szCs w:val="24"/>
              </w:rPr>
              <w:t xml:space="preserve">, Nutritionist, </w:t>
            </w:r>
            <w:r w:rsidR="00C236EE" w:rsidRPr="00C236EE">
              <w:rPr>
                <w:rFonts w:ascii="Arial" w:hAnsi="Arial" w:cs="Arial"/>
                <w:sz w:val="24"/>
                <w:szCs w:val="24"/>
              </w:rPr>
              <w:t>Swedish Food Agency</w:t>
            </w:r>
          </w:p>
          <w:p w14:paraId="63EE8F90" w14:textId="691562CB" w:rsidR="003B4A95" w:rsidRDefault="003B4A95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3B4A95">
              <w:rPr>
                <w:rFonts w:ascii="Arial" w:hAnsi="Arial" w:cs="Arial"/>
                <w:sz w:val="24"/>
                <w:szCs w:val="24"/>
              </w:rPr>
              <w:t>Update o</w:t>
            </w:r>
            <w:r w:rsidR="003833B3">
              <w:rPr>
                <w:rFonts w:ascii="Arial" w:hAnsi="Arial" w:cs="Arial"/>
                <w:sz w:val="24"/>
                <w:szCs w:val="24"/>
              </w:rPr>
              <w:t>n</w:t>
            </w:r>
            <w:r w:rsidRPr="003B4A95">
              <w:rPr>
                <w:rFonts w:ascii="Arial" w:hAnsi="Arial" w:cs="Arial"/>
                <w:sz w:val="24"/>
                <w:szCs w:val="24"/>
              </w:rPr>
              <w:t xml:space="preserve"> the Belgian situation regarding salt consumption with the new </w:t>
            </w:r>
            <w:r w:rsidR="003833B3">
              <w:rPr>
                <w:rFonts w:ascii="Arial" w:hAnsi="Arial" w:cs="Arial"/>
                <w:sz w:val="24"/>
                <w:szCs w:val="24"/>
              </w:rPr>
              <w:t>f</w:t>
            </w:r>
            <w:r w:rsidRPr="003B4A95">
              <w:rPr>
                <w:rFonts w:ascii="Arial" w:hAnsi="Arial" w:cs="Arial"/>
                <w:sz w:val="24"/>
                <w:szCs w:val="24"/>
              </w:rPr>
              <w:t xml:space="preserve">ood </w:t>
            </w:r>
            <w:r w:rsidR="003833B3">
              <w:rPr>
                <w:rFonts w:ascii="Arial" w:hAnsi="Arial" w:cs="Arial"/>
                <w:sz w:val="24"/>
                <w:szCs w:val="24"/>
              </w:rPr>
              <w:t>s</w:t>
            </w:r>
            <w:r w:rsidRPr="003B4A95">
              <w:rPr>
                <w:rFonts w:ascii="Arial" w:hAnsi="Arial" w:cs="Arial"/>
                <w:sz w:val="24"/>
                <w:szCs w:val="24"/>
              </w:rPr>
              <w:t>urvey</w:t>
            </w:r>
            <w:r w:rsidR="008732B7">
              <w:rPr>
                <w:rFonts w:ascii="Arial" w:hAnsi="Arial" w:cs="Arial"/>
                <w:sz w:val="24"/>
                <w:szCs w:val="24"/>
              </w:rPr>
              <w:t xml:space="preserve">, Laurence Doughan, </w:t>
            </w:r>
            <w:r w:rsidR="008732B7" w:rsidRPr="008732B7">
              <w:rPr>
                <w:rFonts w:ascii="Arial" w:hAnsi="Arial" w:cs="Arial"/>
                <w:sz w:val="24"/>
                <w:szCs w:val="24"/>
              </w:rPr>
              <w:t>Federal Public Service of Public Health</w:t>
            </w:r>
            <w:r w:rsidR="008732B7">
              <w:rPr>
                <w:rFonts w:ascii="Arial" w:hAnsi="Arial" w:cs="Arial"/>
                <w:sz w:val="24"/>
                <w:szCs w:val="24"/>
              </w:rPr>
              <w:t>, Belgium</w:t>
            </w:r>
          </w:p>
          <w:p w14:paraId="7CF2639C" w14:textId="06AFCF99" w:rsidR="003833B3" w:rsidRDefault="003833B3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3833B3">
              <w:rPr>
                <w:rFonts w:ascii="Arial" w:hAnsi="Arial" w:cs="Arial"/>
                <w:sz w:val="24"/>
                <w:szCs w:val="24"/>
              </w:rPr>
              <w:t>Food reformulation plan: update from Portugal</w:t>
            </w:r>
            <w:r w:rsidR="00CB11F4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4F1CC8">
              <w:rPr>
                <w:rFonts w:ascii="Arial" w:hAnsi="Arial" w:cs="Arial"/>
                <w:sz w:val="24"/>
                <w:szCs w:val="24"/>
              </w:rPr>
              <w:t xml:space="preserve">Dr </w:t>
            </w:r>
            <w:r w:rsidR="004F1CC8" w:rsidRPr="00455E55">
              <w:rPr>
                <w:rFonts w:ascii="Arial" w:hAnsi="Arial" w:cs="Arial"/>
                <w:sz w:val="24"/>
                <w:szCs w:val="24"/>
              </w:rPr>
              <w:t>Maria João Gregório</w:t>
            </w:r>
            <w:r w:rsidR="004F1CC8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4F1CC8" w:rsidRPr="00B840E6">
              <w:rPr>
                <w:rFonts w:ascii="Arial" w:hAnsi="Arial" w:cs="Arial"/>
                <w:sz w:val="24"/>
                <w:szCs w:val="24"/>
              </w:rPr>
              <w:t>Director of the National Healthy Eating Promotion Program</w:t>
            </w:r>
            <w:r w:rsidR="004F1CC8">
              <w:rPr>
                <w:rFonts w:ascii="Arial" w:hAnsi="Arial" w:cs="Arial"/>
                <w:sz w:val="24"/>
                <w:szCs w:val="24"/>
              </w:rPr>
              <w:t>, D</w:t>
            </w:r>
            <w:r w:rsidR="004F1CC8" w:rsidRPr="0057794A">
              <w:rPr>
                <w:rFonts w:ascii="Arial" w:hAnsi="Arial" w:cs="Arial"/>
                <w:sz w:val="24"/>
                <w:szCs w:val="24"/>
              </w:rPr>
              <w:t>irectorate-General of Health</w:t>
            </w:r>
            <w:r w:rsidR="004F1CC8">
              <w:rPr>
                <w:rFonts w:ascii="Arial" w:hAnsi="Arial" w:cs="Arial"/>
                <w:sz w:val="24"/>
                <w:szCs w:val="24"/>
              </w:rPr>
              <w:t>, Portugal</w:t>
            </w:r>
          </w:p>
          <w:p w14:paraId="3C16C864" w14:textId="6142193E" w:rsidR="000C5CA3" w:rsidRDefault="007200CB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7200CB">
              <w:rPr>
                <w:rFonts w:ascii="Arial" w:hAnsi="Arial" w:cs="Arial"/>
                <w:sz w:val="24"/>
                <w:szCs w:val="24"/>
              </w:rPr>
              <w:t>Salt in Finland: status and trends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CE1821">
              <w:rPr>
                <w:rFonts w:ascii="Arial" w:hAnsi="Arial" w:cs="Arial"/>
                <w:sz w:val="24"/>
                <w:szCs w:val="24"/>
              </w:rPr>
              <w:t xml:space="preserve">Dr </w:t>
            </w:r>
            <w:r w:rsidR="00D05570">
              <w:rPr>
                <w:rFonts w:ascii="Arial" w:hAnsi="Arial" w:cs="Arial"/>
                <w:sz w:val="24"/>
                <w:szCs w:val="24"/>
              </w:rPr>
              <w:t xml:space="preserve">Satu </w:t>
            </w:r>
            <w:r w:rsidR="00D05570" w:rsidRPr="00D05570">
              <w:rPr>
                <w:rFonts w:ascii="Arial" w:hAnsi="Arial" w:cs="Arial"/>
                <w:sz w:val="24"/>
                <w:szCs w:val="24"/>
              </w:rPr>
              <w:t>Männistö</w:t>
            </w:r>
            <w:r w:rsidR="00D05570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D05570" w:rsidRPr="00D05570">
              <w:rPr>
                <w:rFonts w:ascii="Arial" w:hAnsi="Arial" w:cs="Arial"/>
                <w:sz w:val="24"/>
                <w:szCs w:val="24"/>
              </w:rPr>
              <w:t>Research Manager</w:t>
            </w:r>
            <w:r w:rsidR="00D05570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D05570" w:rsidRPr="00D05570">
              <w:rPr>
                <w:rFonts w:ascii="Arial" w:hAnsi="Arial" w:cs="Arial"/>
                <w:sz w:val="24"/>
                <w:szCs w:val="24"/>
              </w:rPr>
              <w:t>Finnish Institute for Health and Welfare</w:t>
            </w:r>
          </w:p>
          <w:p w14:paraId="6E39D40C" w14:textId="09E7E894" w:rsidR="00C236EE" w:rsidRPr="00C74FAF" w:rsidRDefault="000D1F00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Roadmap for Food Product Reformulation in Ireland: update from Ireland, </w:t>
            </w:r>
            <w:r w:rsidR="00CE1821">
              <w:rPr>
                <w:rFonts w:ascii="Arial" w:hAnsi="Arial" w:cs="Arial"/>
                <w:sz w:val="24"/>
                <w:szCs w:val="24"/>
              </w:rPr>
              <w:t xml:space="preserve">Dr </w:t>
            </w:r>
            <w:r>
              <w:rPr>
                <w:rFonts w:ascii="Arial" w:hAnsi="Arial" w:cs="Arial"/>
                <w:sz w:val="24"/>
                <w:szCs w:val="24"/>
              </w:rPr>
              <w:t>Sinead O’Mahony, Food Reformulation Task Force Manager, Food Safety Authority of Ireland</w:t>
            </w:r>
          </w:p>
        </w:tc>
      </w:tr>
      <w:tr w:rsidR="00E966EA" w:rsidRPr="00D50F25" w14:paraId="0EE3363C" w14:textId="77777777" w:rsidTr="0092619E">
        <w:trPr>
          <w:trHeight w:val="441"/>
        </w:trPr>
        <w:tc>
          <w:tcPr>
            <w:tcW w:w="1882" w:type="dxa"/>
          </w:tcPr>
          <w:p w14:paraId="529A7ADC" w14:textId="3F3AF335" w:rsidR="0035021F" w:rsidRPr="00B92EA8" w:rsidRDefault="0035021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lastRenderedPageBreak/>
              <w:t>1</w:t>
            </w:r>
            <w:r w:rsidR="00437A3F"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437A3F"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Pr="00B92EA8">
              <w:rPr>
                <w:rFonts w:ascii="Arial" w:hAnsi="Arial" w:cs="Arial"/>
                <w:sz w:val="24"/>
                <w:szCs w:val="24"/>
              </w:rPr>
              <w:t>5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11:</w:t>
            </w:r>
            <w:r w:rsidR="00437A3F" w:rsidRPr="00B92EA8">
              <w:rPr>
                <w:rFonts w:ascii="Arial" w:hAnsi="Arial" w:cs="Arial"/>
                <w:sz w:val="24"/>
                <w:szCs w:val="24"/>
              </w:rPr>
              <w:t>45</w:t>
            </w:r>
          </w:p>
        </w:tc>
        <w:tc>
          <w:tcPr>
            <w:tcW w:w="7558" w:type="dxa"/>
          </w:tcPr>
          <w:p w14:paraId="355EBF72" w14:textId="305BC448" w:rsidR="00444588" w:rsidRPr="00B92EA8" w:rsidRDefault="00437A3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E966EA" w:rsidRPr="00D50F25" w14:paraId="7DF1294F" w14:textId="77777777" w:rsidTr="00E049D5">
        <w:trPr>
          <w:trHeight w:val="64"/>
        </w:trPr>
        <w:tc>
          <w:tcPr>
            <w:tcW w:w="1882" w:type="dxa"/>
          </w:tcPr>
          <w:p w14:paraId="10D3EA6B" w14:textId="75A5E177" w:rsidR="00715922" w:rsidRPr="00B92EA8" w:rsidRDefault="00715922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11:</w:t>
            </w:r>
            <w:r w:rsidR="00437A3F" w:rsidRPr="00B92EA8">
              <w:rPr>
                <w:rFonts w:ascii="Arial" w:hAnsi="Arial" w:cs="Arial"/>
                <w:sz w:val="24"/>
                <w:szCs w:val="24"/>
              </w:rPr>
              <w:t>45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60D1B"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92619E" w:rsidRPr="00B92EA8">
              <w:rPr>
                <w:rFonts w:ascii="Arial" w:hAnsi="Arial" w:cs="Arial"/>
                <w:sz w:val="24"/>
                <w:szCs w:val="24"/>
              </w:rPr>
              <w:t>3</w:t>
            </w:r>
            <w:r w:rsidR="00A60D1B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92619E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="00A60D1B" w:rsidRPr="00B92EA8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7558" w:type="dxa"/>
          </w:tcPr>
          <w:p w14:paraId="41DD4A99" w14:textId="77777777" w:rsidR="009D69EA" w:rsidRDefault="00D32D16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Session 2</w:t>
            </w:r>
            <w:r w:rsidR="003677ED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  <w:r w:rsidR="00A93557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D84714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Country updates </w:t>
            </w:r>
          </w:p>
          <w:p w14:paraId="58DA4B34" w14:textId="2CC6F12B" w:rsidR="001D5CD6" w:rsidRDefault="00E91013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E91013">
              <w:rPr>
                <w:rFonts w:ascii="Arial" w:hAnsi="Arial" w:cs="Arial"/>
                <w:sz w:val="24"/>
                <w:szCs w:val="24"/>
              </w:rPr>
              <w:t>Update on Hungary’s salt related activities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155BF9">
              <w:rPr>
                <w:rFonts w:ascii="Arial" w:hAnsi="Arial" w:cs="Arial"/>
                <w:sz w:val="24"/>
                <w:szCs w:val="24"/>
              </w:rPr>
              <w:t xml:space="preserve">Dr </w:t>
            </w:r>
            <w:r>
              <w:rPr>
                <w:rFonts w:ascii="Arial" w:hAnsi="Arial" w:cs="Arial"/>
                <w:sz w:val="24"/>
                <w:szCs w:val="24"/>
              </w:rPr>
              <w:t xml:space="preserve">Eszter </w:t>
            </w:r>
            <w:r w:rsidRPr="00E91013">
              <w:rPr>
                <w:rFonts w:ascii="Arial" w:hAnsi="Arial" w:cs="Arial"/>
                <w:sz w:val="24"/>
                <w:szCs w:val="24"/>
              </w:rPr>
              <w:t>Sarkadi-Nagy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5318D0" w:rsidRPr="005318D0">
              <w:rPr>
                <w:rFonts w:ascii="Arial" w:hAnsi="Arial" w:cs="Arial"/>
                <w:sz w:val="24"/>
                <w:szCs w:val="24"/>
              </w:rPr>
              <w:t>Nutrition consultant</w:t>
            </w:r>
            <w:r w:rsidR="005318D0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5318D0" w:rsidRPr="005318D0">
              <w:rPr>
                <w:rFonts w:ascii="Arial" w:hAnsi="Arial" w:cs="Arial"/>
                <w:sz w:val="24"/>
                <w:szCs w:val="24"/>
              </w:rPr>
              <w:t xml:space="preserve">National </w:t>
            </w:r>
            <w:proofErr w:type="spellStart"/>
            <w:r w:rsidR="005318D0" w:rsidRPr="005318D0">
              <w:rPr>
                <w:rFonts w:ascii="Arial" w:hAnsi="Arial" w:cs="Arial"/>
                <w:sz w:val="24"/>
                <w:szCs w:val="24"/>
              </w:rPr>
              <w:t>Center</w:t>
            </w:r>
            <w:proofErr w:type="spellEnd"/>
            <w:r w:rsidR="005318D0" w:rsidRPr="005318D0">
              <w:rPr>
                <w:rFonts w:ascii="Arial" w:hAnsi="Arial" w:cs="Arial"/>
                <w:sz w:val="24"/>
                <w:szCs w:val="24"/>
              </w:rPr>
              <w:t xml:space="preserve"> for Public Health and Pharmacy</w:t>
            </w:r>
            <w:r w:rsidR="005318D0">
              <w:rPr>
                <w:rFonts w:ascii="Arial" w:hAnsi="Arial" w:cs="Arial"/>
                <w:sz w:val="24"/>
                <w:szCs w:val="24"/>
              </w:rPr>
              <w:t>, Hungary</w:t>
            </w:r>
          </w:p>
          <w:p w14:paraId="51C183FA" w14:textId="6162E537" w:rsidR="005318D0" w:rsidRDefault="002D1FA4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2D1FA4">
              <w:rPr>
                <w:rFonts w:ascii="Arial" w:hAnsi="Arial" w:cs="Arial"/>
                <w:sz w:val="24"/>
                <w:szCs w:val="24"/>
              </w:rPr>
              <w:t>Salt content monitoring in pizza and ready to eat meals on the Swiss market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F5598E">
              <w:rPr>
                <w:rFonts w:ascii="Arial" w:hAnsi="Arial" w:cs="Arial"/>
                <w:sz w:val="24"/>
                <w:szCs w:val="24"/>
              </w:rPr>
              <w:t xml:space="preserve">Steffi </w:t>
            </w:r>
            <w:r w:rsidR="00F5598E" w:rsidRPr="00F5598E">
              <w:rPr>
                <w:rFonts w:ascii="Arial" w:hAnsi="Arial" w:cs="Arial"/>
                <w:sz w:val="24"/>
                <w:szCs w:val="24"/>
              </w:rPr>
              <w:t>Schluechter</w:t>
            </w:r>
            <w:r w:rsidR="00F5598E">
              <w:rPr>
                <w:rFonts w:ascii="Arial" w:hAnsi="Arial" w:cs="Arial"/>
                <w:sz w:val="24"/>
                <w:szCs w:val="24"/>
              </w:rPr>
              <w:t xml:space="preserve">, Scientific Officer, </w:t>
            </w:r>
            <w:r w:rsidR="00F5598E" w:rsidRPr="00F5598E">
              <w:rPr>
                <w:rFonts w:ascii="Arial" w:hAnsi="Arial" w:cs="Arial"/>
                <w:sz w:val="24"/>
                <w:szCs w:val="24"/>
              </w:rPr>
              <w:t>Federal Food Safety and Veterinary office</w:t>
            </w:r>
            <w:r w:rsidR="00F5598E">
              <w:rPr>
                <w:rFonts w:ascii="Arial" w:hAnsi="Arial" w:cs="Arial"/>
                <w:sz w:val="24"/>
                <w:szCs w:val="24"/>
              </w:rPr>
              <w:t>, Switzerland</w:t>
            </w:r>
          </w:p>
          <w:p w14:paraId="261028B6" w14:textId="77777777" w:rsidR="00F5598E" w:rsidRDefault="006D7C1A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6D7C1A">
              <w:rPr>
                <w:rFonts w:ascii="Arial" w:hAnsi="Arial" w:cs="Arial"/>
                <w:sz w:val="24"/>
                <w:szCs w:val="24"/>
              </w:rPr>
              <w:t>Product improvement in the Netherlands</w:t>
            </w:r>
            <w:r>
              <w:rPr>
                <w:rFonts w:ascii="Arial" w:hAnsi="Arial" w:cs="Arial"/>
                <w:sz w:val="24"/>
                <w:szCs w:val="24"/>
              </w:rPr>
              <w:t xml:space="preserve">, Maria Van Delft, </w:t>
            </w:r>
            <w:r w:rsidR="008B7158">
              <w:rPr>
                <w:rFonts w:ascii="Arial" w:hAnsi="Arial" w:cs="Arial"/>
                <w:sz w:val="24"/>
                <w:szCs w:val="24"/>
              </w:rPr>
              <w:t>Policy Officer for Nutrition, Ministry of Health, Netherlands</w:t>
            </w:r>
          </w:p>
          <w:p w14:paraId="3C64B143" w14:textId="5EEAB195" w:rsidR="008B7158" w:rsidRPr="001D5CD6" w:rsidRDefault="008D3C26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8D3C26">
              <w:rPr>
                <w:rFonts w:ascii="Arial" w:hAnsi="Arial" w:cs="Arial"/>
                <w:sz w:val="24"/>
                <w:szCs w:val="24"/>
              </w:rPr>
              <w:t>Food composition databases: a tool for the design, implementation and monitoring of policies to reduced salt intake</w:t>
            </w:r>
            <w:r>
              <w:rPr>
                <w:rFonts w:ascii="Arial" w:hAnsi="Arial" w:cs="Arial"/>
                <w:sz w:val="24"/>
                <w:szCs w:val="24"/>
              </w:rPr>
              <w:t xml:space="preserve">, Dr </w:t>
            </w:r>
            <w:r w:rsidRPr="009E598B">
              <w:rPr>
                <w:rFonts w:ascii="Arial" w:hAnsi="Arial" w:cs="Arial"/>
                <w:sz w:val="24"/>
                <w:szCs w:val="24"/>
              </w:rPr>
              <w:t>Maria Jose Yusta Boy</w:t>
            </w:r>
            <w:r w:rsidR="00CE1821">
              <w:rPr>
                <w:rFonts w:ascii="Arial" w:hAnsi="Arial" w:cs="Arial"/>
                <w:sz w:val="24"/>
                <w:szCs w:val="24"/>
              </w:rPr>
              <w:t>o,</w:t>
            </w:r>
            <w:r w:rsidRPr="009E598B">
              <w:rPr>
                <w:rFonts w:ascii="Arial" w:hAnsi="Arial" w:cs="Arial"/>
                <w:sz w:val="24"/>
                <w:szCs w:val="24"/>
              </w:rPr>
              <w:t xml:space="preserve"> Deputy Directorate General for Nutrition, Spanish Agency for Food Safety and Nutrition</w:t>
            </w:r>
          </w:p>
        </w:tc>
      </w:tr>
      <w:tr w:rsidR="00E966EA" w:rsidRPr="00D50F25" w14:paraId="78A4E6A1" w14:textId="77777777" w:rsidTr="0092619E">
        <w:trPr>
          <w:trHeight w:val="579"/>
        </w:trPr>
        <w:tc>
          <w:tcPr>
            <w:tcW w:w="1882" w:type="dxa"/>
          </w:tcPr>
          <w:p w14:paraId="4FF3610E" w14:textId="084E2D3B" w:rsidR="002D76BF" w:rsidRPr="00B92EA8" w:rsidRDefault="00AB68E0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86757F" w:rsidRPr="00B92EA8">
              <w:rPr>
                <w:rFonts w:ascii="Arial" w:hAnsi="Arial" w:cs="Arial"/>
                <w:sz w:val="24"/>
                <w:szCs w:val="24"/>
              </w:rPr>
              <w:t>3</w:t>
            </w:r>
            <w:r w:rsidR="004F23A2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86757F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="00BE2F2D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86757F" w:rsidRPr="00B92EA8">
              <w:rPr>
                <w:rFonts w:ascii="Arial" w:hAnsi="Arial" w:cs="Arial"/>
                <w:sz w:val="24"/>
                <w:szCs w:val="24"/>
              </w:rPr>
              <w:t>4</w:t>
            </w:r>
            <w:r w:rsidR="004F23A2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86757F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="00BE2F2D" w:rsidRPr="00B92EA8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7558" w:type="dxa"/>
          </w:tcPr>
          <w:p w14:paraId="75B33FD6" w14:textId="64722158" w:rsidR="004451E0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 xml:space="preserve">Lunch </w:t>
            </w:r>
          </w:p>
        </w:tc>
      </w:tr>
      <w:tr w:rsidR="00E966EA" w:rsidRPr="00D50F25" w14:paraId="29C331DA" w14:textId="77777777" w:rsidTr="0092619E">
        <w:tc>
          <w:tcPr>
            <w:tcW w:w="1882" w:type="dxa"/>
          </w:tcPr>
          <w:p w14:paraId="6930B249" w14:textId="4BC908B6" w:rsidR="00195971" w:rsidRPr="00B92EA8" w:rsidRDefault="00195971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701066" w:rsidRPr="00B92EA8">
              <w:rPr>
                <w:rFonts w:ascii="Arial" w:hAnsi="Arial" w:cs="Arial"/>
                <w:sz w:val="24"/>
                <w:szCs w:val="24"/>
              </w:rPr>
              <w:t>4</w:t>
            </w:r>
            <w:r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701066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50986"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50986"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701066" w:rsidRPr="00B92EA8">
              <w:rPr>
                <w:rFonts w:ascii="Arial" w:hAnsi="Arial" w:cs="Arial"/>
                <w:sz w:val="24"/>
                <w:szCs w:val="24"/>
              </w:rPr>
              <w:t>5</w:t>
            </w:r>
            <w:r w:rsidR="00F50986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3F544A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7558" w:type="dxa"/>
          </w:tcPr>
          <w:p w14:paraId="07871697" w14:textId="61B255E7" w:rsidR="00F900A9" w:rsidRPr="00B92EA8" w:rsidRDefault="00A93557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Session 3</w:t>
            </w:r>
            <w:r w:rsidR="003677ED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: </w:t>
            </w:r>
            <w:r w:rsidR="005B044F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Mandatory measures for salt reduction</w:t>
            </w:r>
          </w:p>
          <w:p w14:paraId="23E666E0" w14:textId="07CAD5C7" w:rsidR="00455E55" w:rsidRDefault="00455E55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Mandatory thresholds</w:t>
            </w:r>
            <w:r w:rsidR="0091375E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 xml:space="preserve"> setting the scene</w:t>
            </w:r>
            <w:r w:rsidR="00B9308A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>Jack Reeves, Policy Lead, O</w:t>
            </w:r>
            <w:r w:rsidR="00AB78C0">
              <w:rPr>
                <w:rFonts w:ascii="Arial" w:hAnsi="Arial" w:cs="Arial"/>
                <w:sz w:val="24"/>
                <w:szCs w:val="24"/>
              </w:rPr>
              <w:t xml:space="preserve">ffice for </w:t>
            </w:r>
            <w:r>
              <w:rPr>
                <w:rFonts w:ascii="Arial" w:hAnsi="Arial" w:cs="Arial"/>
                <w:sz w:val="24"/>
                <w:szCs w:val="24"/>
              </w:rPr>
              <w:t>H</w:t>
            </w:r>
            <w:r w:rsidR="00AB78C0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="00AB78C0">
              <w:rPr>
                <w:rFonts w:ascii="Arial" w:hAnsi="Arial" w:cs="Arial"/>
                <w:sz w:val="24"/>
                <w:szCs w:val="24"/>
              </w:rPr>
              <w:t>mprovements and Disparities</w:t>
            </w:r>
            <w:r w:rsidR="0057794A">
              <w:rPr>
                <w:rFonts w:ascii="Arial" w:hAnsi="Arial" w:cs="Arial"/>
                <w:sz w:val="24"/>
                <w:szCs w:val="24"/>
              </w:rPr>
              <w:t>, UK</w:t>
            </w:r>
            <w:r w:rsidR="00AB78C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375E" w:rsidRPr="0091375E">
              <w:rPr>
                <w:rFonts w:ascii="Arial" w:hAnsi="Arial" w:cs="Arial"/>
                <w:i/>
                <w:iCs/>
                <w:sz w:val="24"/>
                <w:szCs w:val="24"/>
              </w:rPr>
              <w:t>(10 minutes)</w:t>
            </w:r>
          </w:p>
          <w:p w14:paraId="6FDF3C90" w14:textId="39D1ABBB" w:rsidR="00FB077D" w:rsidRPr="00940A83" w:rsidRDefault="00FB077D" w:rsidP="00B92EA8">
            <w:pPr>
              <w:spacing w:before="120" w:after="12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FB077D">
              <w:rPr>
                <w:rFonts w:ascii="Arial" w:hAnsi="Arial" w:cs="Arial"/>
                <w:sz w:val="24"/>
                <w:szCs w:val="24"/>
              </w:rPr>
              <w:t>Exploring EU Member States’ legal avenues for adopting national front-of-pack labelling schemes on a mandatory basis</w:t>
            </w:r>
            <w:r w:rsidR="00B9308A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CC7633">
              <w:rPr>
                <w:rFonts w:ascii="Arial" w:hAnsi="Arial" w:cs="Arial"/>
                <w:sz w:val="24"/>
                <w:szCs w:val="24"/>
              </w:rPr>
              <w:t xml:space="preserve">Dr </w:t>
            </w:r>
            <w:r>
              <w:rPr>
                <w:rFonts w:ascii="Arial" w:hAnsi="Arial" w:cs="Arial"/>
                <w:sz w:val="24"/>
                <w:szCs w:val="24"/>
              </w:rPr>
              <w:t xml:space="preserve">Nikhil </w:t>
            </w:r>
            <w:r w:rsidR="00C33C79">
              <w:rPr>
                <w:rFonts w:ascii="Arial" w:hAnsi="Arial" w:cs="Arial"/>
                <w:sz w:val="24"/>
                <w:szCs w:val="24"/>
              </w:rPr>
              <w:t xml:space="preserve">Gokani, </w:t>
            </w:r>
            <w:r w:rsidR="00940A83" w:rsidRPr="00940A83">
              <w:rPr>
                <w:rFonts w:ascii="Arial" w:hAnsi="Arial" w:cs="Arial"/>
                <w:sz w:val="24"/>
                <w:szCs w:val="24"/>
                <w:lang w:val="en-US"/>
              </w:rPr>
              <w:t>Senior Lecturer in Law</w:t>
            </w:r>
            <w:r w:rsidR="00940A83">
              <w:rPr>
                <w:rFonts w:ascii="Arial" w:hAnsi="Arial" w:cs="Arial"/>
                <w:sz w:val="24"/>
                <w:szCs w:val="24"/>
                <w:lang w:val="en-US"/>
              </w:rPr>
              <w:t xml:space="preserve">, </w:t>
            </w:r>
            <w:r w:rsidR="00CC7633" w:rsidRPr="00AB78C0">
              <w:rPr>
                <w:rFonts w:ascii="Arial" w:hAnsi="Arial" w:cs="Arial"/>
                <w:sz w:val="24"/>
                <w:szCs w:val="24"/>
              </w:rPr>
              <w:t xml:space="preserve">University of </w:t>
            </w:r>
            <w:r w:rsidR="00CC7633" w:rsidRPr="00940A83">
              <w:rPr>
                <w:rFonts w:ascii="Arial" w:hAnsi="Arial" w:cs="Arial"/>
                <w:sz w:val="24"/>
                <w:szCs w:val="24"/>
              </w:rPr>
              <w:t>E</w:t>
            </w:r>
            <w:r w:rsidR="00940A83">
              <w:rPr>
                <w:rFonts w:ascii="Arial" w:hAnsi="Arial" w:cs="Arial"/>
                <w:sz w:val="24"/>
                <w:szCs w:val="24"/>
              </w:rPr>
              <w:t>xeter</w:t>
            </w:r>
            <w:r w:rsidR="0091375E" w:rsidRPr="00940A8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375E" w:rsidRPr="00940A83">
              <w:rPr>
                <w:rFonts w:ascii="Arial" w:hAnsi="Arial" w:cs="Arial"/>
                <w:i/>
                <w:iCs/>
                <w:sz w:val="24"/>
                <w:szCs w:val="24"/>
              </w:rPr>
              <w:t>(</w:t>
            </w:r>
            <w:r w:rsidR="0091375E" w:rsidRPr="0091375E">
              <w:rPr>
                <w:rFonts w:ascii="Arial" w:hAnsi="Arial" w:cs="Arial"/>
                <w:i/>
                <w:iCs/>
                <w:sz w:val="24"/>
                <w:szCs w:val="24"/>
              </w:rPr>
              <w:t>15 minutes)</w:t>
            </w:r>
          </w:p>
          <w:p w14:paraId="60063D52" w14:textId="6C46861A" w:rsidR="00CC7633" w:rsidRPr="0091375E" w:rsidRDefault="00CC7633" w:rsidP="00CC7633">
            <w:pPr>
              <w:spacing w:before="120" w:after="120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Pr="00B92EA8">
              <w:rPr>
                <w:rFonts w:ascii="Arial" w:hAnsi="Arial" w:cs="Arial"/>
                <w:sz w:val="24"/>
                <w:szCs w:val="24"/>
              </w:rPr>
              <w:t>xploring maximum salt thresholds in bread</w:t>
            </w:r>
            <w:r w:rsidR="00B9308A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B92EA8">
              <w:rPr>
                <w:rFonts w:ascii="Arial" w:hAnsi="Arial" w:cs="Arial"/>
                <w:sz w:val="24"/>
                <w:szCs w:val="24"/>
              </w:rPr>
              <w:t xml:space="preserve">Prof Eileen Gibney, </w:t>
            </w:r>
            <w:r>
              <w:rPr>
                <w:rFonts w:ascii="Arial" w:hAnsi="Arial" w:cs="Arial"/>
                <w:sz w:val="24"/>
                <w:szCs w:val="24"/>
              </w:rPr>
              <w:t xml:space="preserve">Director Institute of Food and Health, </w:t>
            </w:r>
            <w:r w:rsidRPr="00B92EA8">
              <w:rPr>
                <w:rFonts w:ascii="Arial" w:hAnsi="Arial" w:cs="Arial"/>
                <w:sz w:val="24"/>
                <w:szCs w:val="24"/>
              </w:rPr>
              <w:t>U</w:t>
            </w:r>
            <w:r w:rsidR="00AB78C0">
              <w:rPr>
                <w:rFonts w:ascii="Arial" w:hAnsi="Arial" w:cs="Arial"/>
                <w:sz w:val="24"/>
                <w:szCs w:val="24"/>
              </w:rPr>
              <w:t xml:space="preserve">niversity </w:t>
            </w:r>
            <w:r w:rsidRPr="00B92EA8">
              <w:rPr>
                <w:rFonts w:ascii="Arial" w:hAnsi="Arial" w:cs="Arial"/>
                <w:sz w:val="24"/>
                <w:szCs w:val="24"/>
              </w:rPr>
              <w:t>C</w:t>
            </w:r>
            <w:r w:rsidR="00AB78C0">
              <w:rPr>
                <w:rFonts w:ascii="Arial" w:hAnsi="Arial" w:cs="Arial"/>
                <w:sz w:val="24"/>
                <w:szCs w:val="24"/>
              </w:rPr>
              <w:t xml:space="preserve">ollege </w:t>
            </w:r>
            <w:r w:rsidRPr="00B92EA8">
              <w:rPr>
                <w:rFonts w:ascii="Arial" w:hAnsi="Arial" w:cs="Arial"/>
                <w:sz w:val="24"/>
                <w:szCs w:val="24"/>
              </w:rPr>
              <w:t>D</w:t>
            </w:r>
            <w:r w:rsidR="00AB78C0">
              <w:rPr>
                <w:rFonts w:ascii="Arial" w:hAnsi="Arial" w:cs="Arial"/>
                <w:sz w:val="24"/>
                <w:szCs w:val="24"/>
              </w:rPr>
              <w:t>ub</w:t>
            </w:r>
            <w:r w:rsidR="004A1BAA">
              <w:rPr>
                <w:rFonts w:ascii="Arial" w:hAnsi="Arial" w:cs="Arial"/>
                <w:sz w:val="24"/>
                <w:szCs w:val="24"/>
              </w:rPr>
              <w:t>l</w:t>
            </w:r>
            <w:r w:rsidR="00AB78C0">
              <w:rPr>
                <w:rFonts w:ascii="Arial" w:hAnsi="Arial" w:cs="Arial"/>
                <w:sz w:val="24"/>
                <w:szCs w:val="24"/>
              </w:rPr>
              <w:t>in</w:t>
            </w:r>
            <w:r w:rsidR="0091375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375E" w:rsidRPr="0091375E">
              <w:rPr>
                <w:rFonts w:ascii="Arial" w:hAnsi="Arial" w:cs="Arial"/>
                <w:i/>
                <w:iCs/>
                <w:sz w:val="24"/>
                <w:szCs w:val="24"/>
              </w:rPr>
              <w:t>(15 minutes)</w:t>
            </w:r>
          </w:p>
          <w:p w14:paraId="0F4406F6" w14:textId="30F32E59" w:rsidR="00BF3940" w:rsidRDefault="00455E55" w:rsidP="00B92EA8">
            <w:pPr>
              <w:spacing w:before="120" w:after="120"/>
              <w:rPr>
                <w:rFonts w:ascii="Arial" w:hAnsi="Arial" w:cs="Arial"/>
                <w:i/>
                <w:i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Update from J</w:t>
            </w:r>
            <w:r w:rsidR="004D306A">
              <w:rPr>
                <w:rFonts w:ascii="Arial" w:hAnsi="Arial" w:cs="Arial"/>
                <w:sz w:val="24"/>
                <w:szCs w:val="24"/>
              </w:rPr>
              <w:t>oint Action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PreventNCD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AB78C0">
              <w:rPr>
                <w:rFonts w:ascii="Arial" w:hAnsi="Arial" w:cs="Arial"/>
                <w:sz w:val="24"/>
                <w:szCs w:val="24"/>
              </w:rPr>
              <w:t>Workpackage</w:t>
            </w:r>
            <w:proofErr w:type="spellEnd"/>
            <w:r w:rsidR="00AB78C0">
              <w:rPr>
                <w:rFonts w:ascii="Arial" w:hAnsi="Arial" w:cs="Arial"/>
                <w:sz w:val="24"/>
                <w:szCs w:val="24"/>
              </w:rPr>
              <w:t xml:space="preserve"> 5</w:t>
            </w:r>
            <w:r w:rsidR="00B9308A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FA4F15">
              <w:rPr>
                <w:rFonts w:ascii="Arial" w:hAnsi="Arial" w:cs="Arial"/>
                <w:sz w:val="24"/>
                <w:szCs w:val="24"/>
              </w:rPr>
              <w:t xml:space="preserve">Dr </w:t>
            </w:r>
            <w:r w:rsidRPr="00455E55">
              <w:rPr>
                <w:rFonts w:ascii="Arial" w:hAnsi="Arial" w:cs="Arial"/>
                <w:sz w:val="24"/>
                <w:szCs w:val="24"/>
              </w:rPr>
              <w:t>Maria João Gregório</w:t>
            </w:r>
            <w:r w:rsidR="00AB78C0">
              <w:rPr>
                <w:rFonts w:ascii="Arial" w:hAnsi="Arial" w:cs="Arial"/>
                <w:sz w:val="24"/>
                <w:szCs w:val="24"/>
              </w:rPr>
              <w:t>,</w:t>
            </w:r>
            <w:r w:rsidR="00B840E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840E6" w:rsidRPr="00B840E6">
              <w:rPr>
                <w:rFonts w:ascii="Arial" w:hAnsi="Arial" w:cs="Arial"/>
                <w:sz w:val="24"/>
                <w:szCs w:val="24"/>
              </w:rPr>
              <w:t>Director of the National Healthy Eating Promotion Program</w:t>
            </w:r>
            <w:r w:rsidR="0057794A">
              <w:rPr>
                <w:rFonts w:ascii="Arial" w:hAnsi="Arial" w:cs="Arial"/>
                <w:sz w:val="24"/>
                <w:szCs w:val="24"/>
              </w:rPr>
              <w:t>, D</w:t>
            </w:r>
            <w:r w:rsidR="0057794A" w:rsidRPr="0057794A">
              <w:rPr>
                <w:rFonts w:ascii="Arial" w:hAnsi="Arial" w:cs="Arial"/>
                <w:sz w:val="24"/>
                <w:szCs w:val="24"/>
              </w:rPr>
              <w:t>irectorate-General of Health</w:t>
            </w:r>
            <w:r w:rsidR="0057794A">
              <w:rPr>
                <w:rFonts w:ascii="Arial" w:hAnsi="Arial" w:cs="Arial"/>
                <w:sz w:val="24"/>
                <w:szCs w:val="24"/>
              </w:rPr>
              <w:t xml:space="preserve">, Portugal </w:t>
            </w:r>
            <w:r w:rsidR="0091375E" w:rsidRPr="0091375E">
              <w:rPr>
                <w:rFonts w:ascii="Arial" w:hAnsi="Arial" w:cs="Arial"/>
                <w:i/>
                <w:iCs/>
                <w:sz w:val="24"/>
                <w:szCs w:val="24"/>
              </w:rPr>
              <w:t>(15 minutes)</w:t>
            </w:r>
          </w:p>
          <w:p w14:paraId="46D30DBF" w14:textId="489F0FCD" w:rsidR="0091375E" w:rsidRPr="0091375E" w:rsidRDefault="0091375E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Discussion </w:t>
            </w:r>
            <w:r w:rsidRPr="0091375E">
              <w:rPr>
                <w:rFonts w:ascii="Arial" w:hAnsi="Arial" w:cs="Arial"/>
                <w:i/>
                <w:iCs/>
                <w:sz w:val="24"/>
                <w:szCs w:val="24"/>
              </w:rPr>
              <w:t>(35 minutes)</w:t>
            </w:r>
          </w:p>
        </w:tc>
      </w:tr>
      <w:tr w:rsidR="00E966EA" w:rsidRPr="00D50F25" w14:paraId="17AD1CB0" w14:textId="77777777" w:rsidTr="0092619E">
        <w:trPr>
          <w:trHeight w:val="441"/>
        </w:trPr>
        <w:tc>
          <w:tcPr>
            <w:tcW w:w="1882" w:type="dxa"/>
          </w:tcPr>
          <w:p w14:paraId="3E163A5F" w14:textId="4F1AE096" w:rsidR="004F4F47" w:rsidRPr="00B92EA8" w:rsidRDefault="004F4F47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15:</w:t>
            </w:r>
            <w:r w:rsidR="003F544A">
              <w:rPr>
                <w:rFonts w:ascii="Arial" w:hAnsi="Arial" w:cs="Arial"/>
                <w:sz w:val="24"/>
                <w:szCs w:val="24"/>
              </w:rPr>
              <w:t>30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243C2" w:rsidRPr="00B92EA8">
              <w:rPr>
                <w:rFonts w:ascii="Arial" w:hAnsi="Arial" w:cs="Arial"/>
                <w:sz w:val="24"/>
                <w:szCs w:val="24"/>
              </w:rPr>
              <w:t>15:</w:t>
            </w:r>
            <w:r w:rsidR="00DF171D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7558" w:type="dxa"/>
          </w:tcPr>
          <w:p w14:paraId="651971C8" w14:textId="395AB410" w:rsidR="004024A8" w:rsidRPr="00B92EA8" w:rsidRDefault="00F30319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E966EA" w:rsidRPr="00D50F25" w14:paraId="5B891E0D" w14:textId="77777777" w:rsidTr="0092619E">
        <w:trPr>
          <w:trHeight w:val="441"/>
        </w:trPr>
        <w:tc>
          <w:tcPr>
            <w:tcW w:w="1882" w:type="dxa"/>
          </w:tcPr>
          <w:p w14:paraId="4BB02114" w14:textId="26BB5DED" w:rsidR="006656FE" w:rsidRPr="00B92EA8" w:rsidRDefault="006656FE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15</w:t>
            </w:r>
            <w:r w:rsidR="005112A1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DF171D">
              <w:rPr>
                <w:rFonts w:ascii="Arial" w:hAnsi="Arial" w:cs="Arial"/>
                <w:sz w:val="24"/>
                <w:szCs w:val="24"/>
              </w:rPr>
              <w:t>50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112A1"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112A1"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E02155" w:rsidRPr="00B92EA8">
              <w:rPr>
                <w:rFonts w:ascii="Arial" w:hAnsi="Arial" w:cs="Arial"/>
                <w:sz w:val="24"/>
                <w:szCs w:val="24"/>
              </w:rPr>
              <w:t>6</w:t>
            </w:r>
            <w:r w:rsidR="0075129B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80073C" w:rsidRPr="00B92EA8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7558" w:type="dxa"/>
          </w:tcPr>
          <w:p w14:paraId="0B31C4A4" w14:textId="45C61AB2" w:rsidR="002E7129" w:rsidRDefault="006B5E3B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Session 4</w:t>
            </w:r>
            <w:r w:rsidR="003677ED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80073C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Salt reduction as a prevention strategy in cardiovascular disease policy</w:t>
            </w:r>
          </w:p>
          <w:p w14:paraId="6FCDDF20" w14:textId="47D56EF7" w:rsidR="00EE34F5" w:rsidRPr="00EE34F5" w:rsidRDefault="00426C4D" w:rsidP="00EE34F5">
            <w:pPr>
              <w:spacing w:before="120" w:after="120"/>
              <w:rPr>
                <w:rFonts w:ascii="Arial" w:hAnsi="Arial" w:cs="Arial"/>
                <w:sz w:val="24"/>
                <w:szCs w:val="24"/>
                <w:lang w:val="en-IE"/>
              </w:rPr>
            </w:pPr>
            <w:r>
              <w:rPr>
                <w:rFonts w:ascii="Arial" w:hAnsi="Arial" w:cs="Arial"/>
                <w:sz w:val="24"/>
                <w:szCs w:val="24"/>
              </w:rPr>
              <w:t>Cardiovascular disease</w:t>
            </w:r>
            <w:r w:rsidR="00C4599D">
              <w:rPr>
                <w:rFonts w:ascii="Arial" w:hAnsi="Arial" w:cs="Arial"/>
                <w:sz w:val="24"/>
                <w:szCs w:val="24"/>
              </w:rPr>
              <w:t xml:space="preserve"> policy</w:t>
            </w:r>
            <w:r>
              <w:rPr>
                <w:rFonts w:ascii="Arial" w:hAnsi="Arial" w:cs="Arial"/>
                <w:sz w:val="24"/>
                <w:szCs w:val="24"/>
              </w:rPr>
              <w:t xml:space="preserve"> priorities in Joint Action CARDI</w:t>
            </w:r>
            <w:r w:rsidR="00B9308A">
              <w:rPr>
                <w:rFonts w:ascii="Arial" w:hAnsi="Arial" w:cs="Arial"/>
                <w:sz w:val="24"/>
                <w:szCs w:val="24"/>
              </w:rPr>
              <w:t>,</w:t>
            </w:r>
            <w:r w:rsidR="00C4599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04EBC">
              <w:rPr>
                <w:rFonts w:ascii="Arial" w:hAnsi="Arial" w:cs="Arial"/>
                <w:sz w:val="24"/>
                <w:szCs w:val="24"/>
              </w:rPr>
              <w:t xml:space="preserve">Dr </w:t>
            </w:r>
            <w:r w:rsidR="00EE34F5" w:rsidRPr="00EE34F5">
              <w:rPr>
                <w:rFonts w:ascii="Arial" w:hAnsi="Arial" w:cs="Arial"/>
                <w:sz w:val="24"/>
                <w:szCs w:val="24"/>
              </w:rPr>
              <w:t>Benedetta Armocida MD, PhD, Coordinator of JACARDI</w:t>
            </w:r>
            <w:r w:rsidR="00EE34F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E34F5" w:rsidRPr="00B7100A">
              <w:rPr>
                <w:rFonts w:ascii="Arial" w:hAnsi="Arial" w:cs="Arial"/>
                <w:i/>
                <w:iCs/>
                <w:sz w:val="24"/>
                <w:szCs w:val="24"/>
              </w:rPr>
              <w:t>(1</w:t>
            </w:r>
            <w:r w:rsidR="00605048">
              <w:rPr>
                <w:rFonts w:ascii="Arial" w:hAnsi="Arial" w:cs="Arial"/>
                <w:i/>
                <w:iCs/>
                <w:sz w:val="24"/>
                <w:szCs w:val="24"/>
              </w:rPr>
              <w:t>5</w:t>
            </w:r>
            <w:r w:rsidR="00EE34F5" w:rsidRPr="00B7100A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minutes)</w:t>
            </w:r>
          </w:p>
          <w:p w14:paraId="328597F2" w14:textId="2AC8EAC1" w:rsidR="00AD5B78" w:rsidRPr="003F409A" w:rsidRDefault="00AD5B78" w:rsidP="00AD5B78">
            <w:pPr>
              <w:spacing w:before="120" w:after="120"/>
              <w:rPr>
                <w:rFonts w:ascii="Arial" w:hAnsi="Arial" w:cs="Arial"/>
                <w:i/>
                <w:iCs/>
                <w:sz w:val="24"/>
                <w:szCs w:val="24"/>
                <w:lang w:val="en-IE"/>
              </w:rPr>
            </w:pPr>
            <w:r w:rsidRPr="00AD5B78">
              <w:rPr>
                <w:rFonts w:ascii="Arial" w:hAnsi="Arial" w:cs="Arial"/>
                <w:sz w:val="24"/>
                <w:szCs w:val="24"/>
                <w:lang w:val="en-IE"/>
              </w:rPr>
              <w:t xml:space="preserve">Developing cardiovascular health policy for Ireland, Dr Joanne Uí Chrualaoich, Principal Officer, Population Health Screening, </w:t>
            </w:r>
            <w:r w:rsidRPr="00AD5B78">
              <w:rPr>
                <w:rFonts w:ascii="Arial" w:hAnsi="Arial" w:cs="Arial"/>
                <w:sz w:val="24"/>
                <w:szCs w:val="24"/>
                <w:lang w:val="en-IE"/>
              </w:rPr>
              <w:lastRenderedPageBreak/>
              <w:t>Cardiovascular and Stroke Policy</w:t>
            </w:r>
            <w:r w:rsidR="00714569">
              <w:rPr>
                <w:rFonts w:ascii="Arial" w:hAnsi="Arial" w:cs="Arial"/>
                <w:sz w:val="24"/>
                <w:szCs w:val="24"/>
                <w:lang w:val="en-IE"/>
              </w:rPr>
              <w:t>, Department of Health Ireland</w:t>
            </w:r>
            <w:r w:rsidRPr="00AD5B78">
              <w:rPr>
                <w:rFonts w:ascii="Arial" w:hAnsi="Arial" w:cs="Arial"/>
                <w:sz w:val="24"/>
                <w:szCs w:val="24"/>
                <w:lang w:val="en-IE"/>
              </w:rPr>
              <w:t xml:space="preserve"> </w:t>
            </w:r>
            <w:r w:rsidRPr="003F409A">
              <w:rPr>
                <w:rFonts w:ascii="Arial" w:hAnsi="Arial" w:cs="Arial"/>
                <w:i/>
                <w:iCs/>
                <w:sz w:val="24"/>
                <w:szCs w:val="24"/>
                <w:lang w:val="en-IE"/>
              </w:rPr>
              <w:t>(15 minutes)</w:t>
            </w:r>
          </w:p>
          <w:p w14:paraId="5928C0ED" w14:textId="104097C9" w:rsidR="004740E9" w:rsidRDefault="00455E55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Developing, </w:t>
            </w:r>
            <w:r w:rsidR="001D0C13" w:rsidRPr="00B92EA8">
              <w:rPr>
                <w:rFonts w:ascii="Arial" w:hAnsi="Arial" w:cs="Arial"/>
                <w:sz w:val="24"/>
                <w:szCs w:val="24"/>
              </w:rPr>
              <w:t>implementing and t</w:t>
            </w:r>
            <w:r w:rsidR="003F544A">
              <w:rPr>
                <w:rFonts w:ascii="Arial" w:hAnsi="Arial" w:cs="Arial"/>
                <w:sz w:val="24"/>
                <w:szCs w:val="24"/>
              </w:rPr>
              <w:t>r</w:t>
            </w:r>
            <w:r w:rsidR="001D0C13" w:rsidRPr="00B92EA8">
              <w:rPr>
                <w:rFonts w:ascii="Arial" w:hAnsi="Arial" w:cs="Arial"/>
                <w:sz w:val="24"/>
                <w:szCs w:val="24"/>
              </w:rPr>
              <w:t>acking communication campaigns</w:t>
            </w:r>
            <w:r>
              <w:rPr>
                <w:rFonts w:ascii="Arial" w:hAnsi="Arial" w:cs="Arial"/>
                <w:sz w:val="24"/>
                <w:szCs w:val="24"/>
              </w:rPr>
              <w:t>: Case study</w:t>
            </w:r>
            <w:r w:rsidR="00665B9F">
              <w:rPr>
                <w:rFonts w:ascii="Arial" w:hAnsi="Arial" w:cs="Arial"/>
                <w:sz w:val="24"/>
                <w:szCs w:val="24"/>
              </w:rPr>
              <w:t xml:space="preserve"> on a</w:t>
            </w:r>
            <w:r>
              <w:rPr>
                <w:rFonts w:ascii="Arial" w:hAnsi="Arial" w:cs="Arial"/>
                <w:sz w:val="24"/>
                <w:szCs w:val="24"/>
              </w:rPr>
              <w:t xml:space="preserve"> food environment campaign</w:t>
            </w:r>
            <w:r w:rsidR="0025192B">
              <w:rPr>
                <w:rFonts w:ascii="Arial" w:hAnsi="Arial" w:cs="Arial"/>
                <w:sz w:val="24"/>
                <w:szCs w:val="24"/>
              </w:rPr>
              <w:t xml:space="preserve"> and lessons learned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455E55">
              <w:rPr>
                <w:rFonts w:ascii="Arial" w:hAnsi="Arial" w:cs="Arial"/>
                <w:sz w:val="24"/>
                <w:szCs w:val="24"/>
              </w:rPr>
              <w:t>Joana Caldeira Fernandes da Silva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221359">
              <w:rPr>
                <w:rFonts w:ascii="Arial" w:hAnsi="Arial" w:cs="Arial"/>
                <w:sz w:val="24"/>
                <w:szCs w:val="24"/>
              </w:rPr>
              <w:t xml:space="preserve">Chief Specialist in Nutrition, </w:t>
            </w:r>
            <w:r>
              <w:rPr>
                <w:rFonts w:ascii="Arial" w:hAnsi="Arial" w:cs="Arial"/>
                <w:sz w:val="24"/>
                <w:szCs w:val="24"/>
              </w:rPr>
              <w:t xml:space="preserve">Safefood Ireland </w:t>
            </w:r>
            <w:r w:rsidR="003E52D5" w:rsidRPr="00B7100A">
              <w:rPr>
                <w:rFonts w:ascii="Arial" w:hAnsi="Arial" w:cs="Arial"/>
                <w:i/>
                <w:iCs/>
                <w:sz w:val="24"/>
                <w:szCs w:val="24"/>
              </w:rPr>
              <w:t>(</w:t>
            </w:r>
            <w:r w:rsidR="00313D4B" w:rsidRPr="00B7100A">
              <w:rPr>
                <w:rFonts w:ascii="Arial" w:hAnsi="Arial" w:cs="Arial"/>
                <w:i/>
                <w:iCs/>
                <w:sz w:val="24"/>
                <w:szCs w:val="24"/>
              </w:rPr>
              <w:t>15</w:t>
            </w:r>
            <w:r w:rsidR="003E52D5" w:rsidRPr="00B7100A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minutes)</w:t>
            </w:r>
          </w:p>
          <w:p w14:paraId="3EF1DC06" w14:textId="369BEAAA" w:rsidR="00455E55" w:rsidRPr="00B92EA8" w:rsidRDefault="00455E55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Discussion </w:t>
            </w:r>
            <w:r w:rsidR="00313D4B" w:rsidRPr="00313D4B">
              <w:rPr>
                <w:rFonts w:ascii="Arial" w:hAnsi="Arial" w:cs="Arial"/>
                <w:i/>
                <w:iCs/>
                <w:sz w:val="24"/>
                <w:szCs w:val="24"/>
              </w:rPr>
              <w:t>(</w:t>
            </w:r>
            <w:r w:rsidR="00605048">
              <w:rPr>
                <w:rFonts w:ascii="Arial" w:hAnsi="Arial" w:cs="Arial"/>
                <w:i/>
                <w:iCs/>
                <w:sz w:val="24"/>
                <w:szCs w:val="24"/>
              </w:rPr>
              <w:t>15</w:t>
            </w:r>
            <w:r w:rsidR="00313D4B" w:rsidRPr="00313D4B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minutes)</w:t>
            </w:r>
          </w:p>
        </w:tc>
      </w:tr>
      <w:tr w:rsidR="00E966EA" w:rsidRPr="00D50F25" w14:paraId="53C8D5E2" w14:textId="77777777" w:rsidTr="0092619E">
        <w:tc>
          <w:tcPr>
            <w:tcW w:w="1882" w:type="dxa"/>
          </w:tcPr>
          <w:p w14:paraId="04F5ABFD" w14:textId="147E7FF4" w:rsidR="002D76BF" w:rsidRPr="00B92EA8" w:rsidRDefault="00083AA0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lastRenderedPageBreak/>
              <w:t>1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>6</w:t>
            </w:r>
            <w:r w:rsidR="001D316F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1D0C13" w:rsidRPr="00B92EA8">
              <w:rPr>
                <w:rFonts w:ascii="Arial" w:hAnsi="Arial" w:cs="Arial"/>
                <w:sz w:val="24"/>
                <w:szCs w:val="24"/>
              </w:rPr>
              <w:t>50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316F"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B70D1"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E27FD0" w:rsidRPr="00B92EA8">
              <w:rPr>
                <w:rFonts w:ascii="Arial" w:hAnsi="Arial" w:cs="Arial"/>
                <w:sz w:val="24"/>
                <w:szCs w:val="24"/>
              </w:rPr>
              <w:t>7</w:t>
            </w:r>
            <w:r w:rsidR="00A0222C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BD3974" w:rsidRPr="00B92EA8">
              <w:rPr>
                <w:rFonts w:ascii="Arial" w:hAnsi="Arial" w:cs="Arial"/>
                <w:sz w:val="24"/>
                <w:szCs w:val="24"/>
              </w:rPr>
              <w:t>00</w:t>
            </w:r>
          </w:p>
        </w:tc>
        <w:tc>
          <w:tcPr>
            <w:tcW w:w="7558" w:type="dxa"/>
          </w:tcPr>
          <w:p w14:paraId="4F6ACFE1" w14:textId="77777777" w:rsidR="003F409A" w:rsidRDefault="00AD3AEF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F409A">
              <w:rPr>
                <w:rFonts w:ascii="Arial" w:hAnsi="Arial" w:cs="Arial"/>
                <w:b/>
                <w:bCs/>
                <w:sz w:val="24"/>
                <w:szCs w:val="24"/>
              </w:rPr>
              <w:t>Reflection and meeting close</w:t>
            </w:r>
          </w:p>
          <w:p w14:paraId="4FA89E86" w14:textId="4FB5B7D7" w:rsidR="00744BD9" w:rsidRDefault="00FF4104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9B2932">
              <w:rPr>
                <w:rFonts w:ascii="Arial" w:hAnsi="Arial" w:cs="Arial"/>
                <w:sz w:val="24"/>
                <w:szCs w:val="24"/>
              </w:rPr>
              <w:t xml:space="preserve">Dr Kremlin </w:t>
            </w:r>
            <w:proofErr w:type="spellStart"/>
            <w:r w:rsidRPr="009B2932">
              <w:rPr>
                <w:rFonts w:ascii="Arial" w:hAnsi="Arial" w:cs="Arial"/>
                <w:sz w:val="24"/>
                <w:szCs w:val="24"/>
              </w:rPr>
              <w:t>Wickramasinghe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9B2932">
              <w:rPr>
                <w:rFonts w:ascii="Arial" w:hAnsi="Arial" w:cs="Arial"/>
                <w:sz w:val="24"/>
                <w:szCs w:val="24"/>
              </w:rPr>
              <w:t>Regional Adviser for Nutrition, Physical Activity and Obesity</w:t>
            </w:r>
            <w:r w:rsidR="00714569">
              <w:rPr>
                <w:rFonts w:ascii="Arial" w:hAnsi="Arial" w:cs="Arial"/>
                <w:sz w:val="24"/>
                <w:szCs w:val="24"/>
              </w:rPr>
              <w:t>, WHO</w:t>
            </w:r>
            <w:r w:rsidR="00AD3AEF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C3E7987" w14:textId="470CB0DF" w:rsidR="00920979" w:rsidRPr="00B92EA8" w:rsidRDefault="003F409A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Dr Sinead O’Mahony, Food Reformulation Task Force Manager, FSAI</w:t>
            </w:r>
          </w:p>
        </w:tc>
      </w:tr>
      <w:tr w:rsidR="00E966EA" w:rsidRPr="00D50F25" w14:paraId="4FA7741F" w14:textId="77777777" w:rsidTr="0092619E">
        <w:trPr>
          <w:trHeight w:val="424"/>
        </w:trPr>
        <w:tc>
          <w:tcPr>
            <w:tcW w:w="1882" w:type="dxa"/>
          </w:tcPr>
          <w:p w14:paraId="5AC20E86" w14:textId="1A34E02D" w:rsidR="002D76BF" w:rsidRPr="00B92EA8" w:rsidRDefault="008E29B0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D05DF2" w:rsidRPr="00B92EA8">
              <w:rPr>
                <w:rFonts w:ascii="Arial" w:hAnsi="Arial" w:cs="Arial"/>
                <w:sz w:val="24"/>
                <w:szCs w:val="24"/>
              </w:rPr>
              <w:t>7</w:t>
            </w:r>
            <w:r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D85CDE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="004A5C40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Pr="00B92EA8">
              <w:rPr>
                <w:rFonts w:ascii="Arial" w:hAnsi="Arial" w:cs="Arial"/>
                <w:sz w:val="24"/>
                <w:szCs w:val="24"/>
              </w:rPr>
              <w:t xml:space="preserve"> onwards</w:t>
            </w:r>
          </w:p>
        </w:tc>
        <w:tc>
          <w:tcPr>
            <w:tcW w:w="7558" w:type="dxa"/>
          </w:tcPr>
          <w:p w14:paraId="5537904B" w14:textId="4A6BF572" w:rsidR="002D76BF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Participants leave</w:t>
            </w:r>
          </w:p>
        </w:tc>
      </w:tr>
      <w:tr w:rsidR="00E966EA" w:rsidRPr="00D50F25" w14:paraId="56CF264B" w14:textId="77777777" w:rsidTr="0092619E">
        <w:trPr>
          <w:trHeight w:val="416"/>
        </w:trPr>
        <w:tc>
          <w:tcPr>
            <w:tcW w:w="1882" w:type="dxa"/>
          </w:tcPr>
          <w:p w14:paraId="67800617" w14:textId="66970E37" w:rsidR="002D76BF" w:rsidRPr="00B92EA8" w:rsidRDefault="00D05DF2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18</w:t>
            </w:r>
            <w:r w:rsidR="007D003A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3904E4" w:rsidRPr="00B92EA8">
              <w:rPr>
                <w:rFonts w:ascii="Arial" w:hAnsi="Arial" w:cs="Arial"/>
                <w:sz w:val="24"/>
                <w:szCs w:val="24"/>
              </w:rPr>
              <w:t>30</w:t>
            </w:r>
            <w:r w:rsidR="00F8467B" w:rsidRPr="00B92EA8">
              <w:rPr>
                <w:rFonts w:ascii="Arial" w:hAnsi="Arial" w:cs="Arial"/>
                <w:sz w:val="24"/>
                <w:szCs w:val="24"/>
              </w:rPr>
              <w:t xml:space="preserve"> onwards</w:t>
            </w:r>
          </w:p>
        </w:tc>
        <w:tc>
          <w:tcPr>
            <w:tcW w:w="7558" w:type="dxa"/>
          </w:tcPr>
          <w:p w14:paraId="2123004C" w14:textId="7DE0A6D8" w:rsidR="004451E0" w:rsidRPr="00B92EA8" w:rsidRDefault="00E71167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Dinner</w:t>
            </w:r>
            <w:r w:rsidR="0010288E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75670A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808CB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B5126" w:rsidRPr="00B92EA8">
              <w:rPr>
                <w:rFonts w:ascii="Arial" w:hAnsi="Arial" w:cs="Arial"/>
                <w:sz w:val="24"/>
                <w:szCs w:val="24"/>
              </w:rPr>
              <w:t xml:space="preserve">Fallon and Byrne, </w:t>
            </w:r>
            <w:r w:rsidR="003A4889" w:rsidRPr="00B92EA8">
              <w:rPr>
                <w:rFonts w:ascii="Arial" w:hAnsi="Arial" w:cs="Arial"/>
                <w:sz w:val="24"/>
                <w:szCs w:val="24"/>
              </w:rPr>
              <w:t>11–17 Exchequer Street, Dublin 2, D02 RY63, Ireland</w:t>
            </w:r>
          </w:p>
        </w:tc>
      </w:tr>
      <w:tr w:rsidR="002D76BF" w:rsidRPr="00D50F25" w14:paraId="76F9D282" w14:textId="77777777" w:rsidTr="0092619E">
        <w:trPr>
          <w:trHeight w:val="544"/>
        </w:trPr>
        <w:tc>
          <w:tcPr>
            <w:tcW w:w="9440" w:type="dxa"/>
            <w:gridSpan w:val="2"/>
            <w:shd w:val="clear" w:color="auto" w:fill="F2F2F2" w:themeFill="background1" w:themeFillShade="F2"/>
            <w:vAlign w:val="center"/>
          </w:tcPr>
          <w:p w14:paraId="00166A54" w14:textId="2A3351B3" w:rsidR="002D76BF" w:rsidRPr="00B92EA8" w:rsidRDefault="002D76BF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Day 2</w:t>
            </w:r>
            <w:r w:rsidR="00E71133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0A67B1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–</w:t>
            </w:r>
            <w:r w:rsidR="00E71133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0A67B1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Wednesday 1</w:t>
            </w:r>
            <w:r w:rsidR="000A67B1" w:rsidRPr="00B92EA8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st</w:t>
            </w:r>
            <w:r w:rsidR="000A67B1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October </w:t>
            </w: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202</w:t>
            </w:r>
            <w:r w:rsidR="003563B9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</w:p>
        </w:tc>
      </w:tr>
      <w:tr w:rsidR="00E966EA" w:rsidRPr="00D50F25" w14:paraId="2715EE29" w14:textId="77777777" w:rsidTr="0092619E">
        <w:tc>
          <w:tcPr>
            <w:tcW w:w="1882" w:type="dxa"/>
          </w:tcPr>
          <w:p w14:paraId="690DB5B1" w14:textId="5EA3568F" w:rsidR="002D76BF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08</w:t>
            </w:r>
            <w:r w:rsidR="007D003A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Pr="00B92EA8">
              <w:rPr>
                <w:rFonts w:ascii="Arial" w:hAnsi="Arial" w:cs="Arial"/>
                <w:sz w:val="24"/>
                <w:szCs w:val="24"/>
              </w:rPr>
              <w:t>30</w:t>
            </w:r>
            <w:r w:rsidR="005D1911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5D1911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09</w:t>
            </w:r>
            <w:r w:rsidR="007D003A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Pr="00B92EA8">
              <w:rPr>
                <w:rFonts w:ascii="Arial" w:hAnsi="Arial" w:cs="Arial"/>
                <w:sz w:val="24"/>
                <w:szCs w:val="24"/>
              </w:rPr>
              <w:t>00</w:t>
            </w:r>
          </w:p>
        </w:tc>
        <w:tc>
          <w:tcPr>
            <w:tcW w:w="7558" w:type="dxa"/>
          </w:tcPr>
          <w:p w14:paraId="7BC3F188" w14:textId="1AD7AA5C" w:rsidR="002D76BF" w:rsidRPr="00B92EA8" w:rsidRDefault="002D76BF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Registration </w:t>
            </w:r>
          </w:p>
        </w:tc>
      </w:tr>
      <w:tr w:rsidR="00E966EA" w:rsidRPr="00D50F25" w14:paraId="7FB6E1FE" w14:textId="77777777" w:rsidTr="0092619E">
        <w:tc>
          <w:tcPr>
            <w:tcW w:w="1882" w:type="dxa"/>
          </w:tcPr>
          <w:p w14:paraId="0F5E6933" w14:textId="1C4A0388" w:rsidR="002D76BF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09</w:t>
            </w:r>
            <w:r w:rsidR="007D003A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Pr="00B92EA8">
              <w:rPr>
                <w:rFonts w:ascii="Arial" w:hAnsi="Arial" w:cs="Arial"/>
                <w:sz w:val="24"/>
                <w:szCs w:val="24"/>
              </w:rPr>
              <w:t>00</w:t>
            </w:r>
            <w:r w:rsidR="005D1911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5D1911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09</w:t>
            </w:r>
            <w:r w:rsidR="007D003A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67653F"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Pr="00B92EA8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7558" w:type="dxa"/>
          </w:tcPr>
          <w:p w14:paraId="266BA3D4" w14:textId="77777777" w:rsidR="003F409A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 xml:space="preserve">Welcome </w:t>
            </w:r>
            <w:r w:rsidR="00BC0FA3">
              <w:rPr>
                <w:rFonts w:ascii="Arial" w:hAnsi="Arial" w:cs="Arial"/>
                <w:sz w:val="24"/>
                <w:szCs w:val="24"/>
              </w:rPr>
              <w:t>and reflection on day 1</w:t>
            </w:r>
          </w:p>
          <w:p w14:paraId="506EEE57" w14:textId="1E7C6CEE" w:rsidR="00AE4CD0" w:rsidRDefault="00080AEE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Dr Sinead O’Mahony, Food Reformulation Task Force Manager, FSAI</w:t>
            </w:r>
          </w:p>
          <w:p w14:paraId="038E2891" w14:textId="3FA071D5" w:rsidR="00F67382" w:rsidRPr="00B92EA8" w:rsidRDefault="003F409A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9B2932">
              <w:rPr>
                <w:rFonts w:ascii="Arial" w:hAnsi="Arial" w:cs="Arial"/>
                <w:sz w:val="24"/>
                <w:szCs w:val="24"/>
              </w:rPr>
              <w:t xml:space="preserve">Dr Kremlin </w:t>
            </w:r>
            <w:proofErr w:type="spellStart"/>
            <w:r w:rsidRPr="009B2932">
              <w:rPr>
                <w:rFonts w:ascii="Arial" w:hAnsi="Arial" w:cs="Arial"/>
                <w:sz w:val="24"/>
                <w:szCs w:val="24"/>
              </w:rPr>
              <w:t>Wickramasinghe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9B2932">
              <w:rPr>
                <w:rFonts w:ascii="Arial" w:hAnsi="Arial" w:cs="Arial"/>
                <w:sz w:val="24"/>
                <w:szCs w:val="24"/>
              </w:rPr>
              <w:t>Regional Adviser for Nutrition, Physical Activity and Obesity</w:t>
            </w:r>
            <w:r>
              <w:rPr>
                <w:rFonts w:ascii="Arial" w:hAnsi="Arial" w:cs="Arial"/>
                <w:sz w:val="24"/>
                <w:szCs w:val="24"/>
              </w:rPr>
              <w:t>, WHO</w:t>
            </w:r>
            <w:r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E966EA" w:rsidRPr="00D50F25" w14:paraId="77FCD57F" w14:textId="77777777" w:rsidTr="0092619E">
        <w:tc>
          <w:tcPr>
            <w:tcW w:w="1882" w:type="dxa"/>
          </w:tcPr>
          <w:p w14:paraId="33DB2310" w14:textId="246D5256" w:rsidR="00145059" w:rsidRPr="00B92EA8" w:rsidRDefault="0001128D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09:</w:t>
            </w:r>
            <w:r w:rsidR="00E211AD"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Pr="00B92EA8">
              <w:rPr>
                <w:rFonts w:ascii="Arial" w:hAnsi="Arial" w:cs="Arial"/>
                <w:sz w:val="24"/>
                <w:szCs w:val="24"/>
              </w:rPr>
              <w:t>5</w:t>
            </w:r>
            <w:r w:rsidR="005D1911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5D1911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AA1374" w:rsidRPr="00B92EA8">
              <w:rPr>
                <w:rFonts w:ascii="Arial" w:hAnsi="Arial" w:cs="Arial"/>
                <w:sz w:val="24"/>
                <w:szCs w:val="24"/>
              </w:rPr>
              <w:t>0</w:t>
            </w:r>
            <w:r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AA1374" w:rsidRPr="00B92EA8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7558" w:type="dxa"/>
          </w:tcPr>
          <w:p w14:paraId="595544FC" w14:textId="77777777" w:rsidR="00744BD9" w:rsidRDefault="003677ED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84E3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Session 5: </w:t>
            </w:r>
            <w:r w:rsidR="00831CDE" w:rsidRPr="00B84E34">
              <w:rPr>
                <w:rFonts w:ascii="Arial" w:hAnsi="Arial" w:cs="Arial"/>
                <w:b/>
                <w:bCs/>
                <w:sz w:val="24"/>
                <w:szCs w:val="24"/>
              </w:rPr>
              <w:t>WHO updates on work and activit</w:t>
            </w:r>
            <w:r w:rsidR="00BE50AB" w:rsidRPr="00B84E34">
              <w:rPr>
                <w:rFonts w:ascii="Arial" w:hAnsi="Arial" w:cs="Arial"/>
                <w:b/>
                <w:bCs/>
                <w:sz w:val="24"/>
                <w:szCs w:val="24"/>
              </w:rPr>
              <w:t>ies</w:t>
            </w:r>
            <w:r w:rsidR="00831CDE" w:rsidRPr="00B84E3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related to salt</w:t>
            </w:r>
            <w:r w:rsidR="00AF4FB1" w:rsidRPr="00B84E3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14:paraId="0394A14E" w14:textId="0080F000" w:rsidR="003F409A" w:rsidRPr="003F409A" w:rsidRDefault="003F409A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9B2932">
              <w:rPr>
                <w:rFonts w:ascii="Arial" w:hAnsi="Arial" w:cs="Arial"/>
                <w:sz w:val="24"/>
                <w:szCs w:val="24"/>
              </w:rPr>
              <w:t xml:space="preserve">Dr Kremlin </w:t>
            </w:r>
            <w:proofErr w:type="spellStart"/>
            <w:r w:rsidRPr="009B2932">
              <w:rPr>
                <w:rFonts w:ascii="Arial" w:hAnsi="Arial" w:cs="Arial"/>
                <w:sz w:val="24"/>
                <w:szCs w:val="24"/>
              </w:rPr>
              <w:t>Wickramasinghe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9B2932">
              <w:rPr>
                <w:rFonts w:ascii="Arial" w:hAnsi="Arial" w:cs="Arial"/>
                <w:sz w:val="24"/>
                <w:szCs w:val="24"/>
              </w:rPr>
              <w:t>Regional Adviser for Nutrition, Physical Activity and Obesity</w:t>
            </w:r>
            <w:r>
              <w:rPr>
                <w:rFonts w:ascii="Arial" w:hAnsi="Arial" w:cs="Arial"/>
                <w:sz w:val="24"/>
                <w:szCs w:val="24"/>
              </w:rPr>
              <w:t>, WHO</w:t>
            </w:r>
            <w:r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772798" w:rsidRPr="00D50F25" w14:paraId="39226321" w14:textId="77777777" w:rsidTr="0092619E">
        <w:tc>
          <w:tcPr>
            <w:tcW w:w="1882" w:type="dxa"/>
          </w:tcPr>
          <w:p w14:paraId="566829E1" w14:textId="6D02A61A" w:rsidR="00772798" w:rsidRPr="00B92EA8" w:rsidRDefault="00772798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10:15 - 10:45</w:t>
            </w:r>
          </w:p>
        </w:tc>
        <w:tc>
          <w:tcPr>
            <w:tcW w:w="7558" w:type="dxa"/>
          </w:tcPr>
          <w:p w14:paraId="751B7347" w14:textId="19F0CE9B" w:rsidR="00772798" w:rsidRPr="00B92EA8" w:rsidRDefault="00455E55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Break</w:t>
            </w:r>
          </w:p>
        </w:tc>
      </w:tr>
      <w:tr w:rsidR="00E966EA" w:rsidRPr="00D50F25" w14:paraId="7430ACB3" w14:textId="77777777" w:rsidTr="0092619E">
        <w:tc>
          <w:tcPr>
            <w:tcW w:w="1882" w:type="dxa"/>
          </w:tcPr>
          <w:p w14:paraId="7BDB1D2A" w14:textId="706BC01C" w:rsidR="002D76BF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455E55">
              <w:rPr>
                <w:rFonts w:ascii="Arial" w:hAnsi="Arial" w:cs="Arial"/>
                <w:sz w:val="24"/>
                <w:szCs w:val="24"/>
              </w:rPr>
              <w:t>0</w:t>
            </w:r>
            <w:r w:rsidR="007D003A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455E55">
              <w:rPr>
                <w:rFonts w:ascii="Arial" w:hAnsi="Arial" w:cs="Arial"/>
                <w:sz w:val="24"/>
                <w:szCs w:val="24"/>
              </w:rPr>
              <w:t>4</w:t>
            </w:r>
            <w:r w:rsidR="00BA0F34" w:rsidRPr="00B92EA8">
              <w:rPr>
                <w:rFonts w:ascii="Arial" w:hAnsi="Arial" w:cs="Arial"/>
                <w:sz w:val="24"/>
                <w:szCs w:val="24"/>
              </w:rPr>
              <w:t>5</w:t>
            </w:r>
            <w:r w:rsidR="00AF4FB1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C16076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BC0FA3">
              <w:rPr>
                <w:rFonts w:ascii="Arial" w:hAnsi="Arial" w:cs="Arial"/>
                <w:sz w:val="24"/>
                <w:szCs w:val="24"/>
              </w:rPr>
              <w:t>2</w:t>
            </w:r>
            <w:r w:rsidR="007D003A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A834CA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7558" w:type="dxa"/>
          </w:tcPr>
          <w:p w14:paraId="1B766FBB" w14:textId="158DECA0" w:rsidR="00027BE0" w:rsidRPr="00B92EA8" w:rsidRDefault="003118D3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Session 6: </w:t>
            </w:r>
            <w:r w:rsidR="0076506E"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Salt reduction in the out-of-home private and public sector</w:t>
            </w:r>
          </w:p>
          <w:p w14:paraId="09BC722B" w14:textId="62F7385A" w:rsidR="003B1BFA" w:rsidRPr="00B92EA8" w:rsidRDefault="008D23D5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3B1BFA" w:rsidRPr="00B92EA8">
              <w:rPr>
                <w:rFonts w:ascii="Arial" w:hAnsi="Arial" w:cs="Arial"/>
                <w:sz w:val="24"/>
                <w:szCs w:val="24"/>
              </w:rPr>
              <w:t>alt thresholds in public food procurement systems</w:t>
            </w:r>
            <w:r w:rsidR="00080AEE">
              <w:rPr>
                <w:rFonts w:ascii="Arial" w:hAnsi="Arial" w:cs="Arial"/>
                <w:sz w:val="24"/>
                <w:szCs w:val="24"/>
              </w:rPr>
              <w:t>,</w:t>
            </w:r>
            <w:r w:rsidR="003B1BFA" w:rsidRPr="00B92EA8">
              <w:rPr>
                <w:rFonts w:ascii="Arial" w:hAnsi="Arial" w:cs="Arial"/>
                <w:sz w:val="24"/>
                <w:szCs w:val="24"/>
              </w:rPr>
              <w:t xml:space="preserve"> Prof Ivan Perry, </w:t>
            </w:r>
            <w:r w:rsidR="006307D7" w:rsidRPr="006307D7">
              <w:rPr>
                <w:rFonts w:ascii="Arial" w:hAnsi="Arial" w:cs="Arial"/>
                <w:sz w:val="24"/>
                <w:szCs w:val="24"/>
              </w:rPr>
              <w:t>Emeritus Professor of Public Health</w:t>
            </w:r>
            <w:r w:rsidR="006307D7">
              <w:rPr>
                <w:rFonts w:ascii="Arial" w:hAnsi="Arial" w:cs="Arial"/>
                <w:sz w:val="24"/>
                <w:szCs w:val="24"/>
              </w:rPr>
              <w:t>,</w:t>
            </w:r>
            <w:r w:rsidR="006307D7" w:rsidRPr="006307D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B1BFA" w:rsidRPr="00B92EA8">
              <w:rPr>
                <w:rFonts w:ascii="Arial" w:hAnsi="Arial" w:cs="Arial"/>
                <w:sz w:val="24"/>
                <w:szCs w:val="24"/>
              </w:rPr>
              <w:t>U</w:t>
            </w:r>
            <w:r w:rsidR="006307D7">
              <w:rPr>
                <w:rFonts w:ascii="Arial" w:hAnsi="Arial" w:cs="Arial"/>
                <w:sz w:val="24"/>
                <w:szCs w:val="24"/>
              </w:rPr>
              <w:t xml:space="preserve">niversity </w:t>
            </w:r>
            <w:r w:rsidR="003B1BFA" w:rsidRPr="00B92EA8">
              <w:rPr>
                <w:rFonts w:ascii="Arial" w:hAnsi="Arial" w:cs="Arial"/>
                <w:sz w:val="24"/>
                <w:szCs w:val="24"/>
              </w:rPr>
              <w:t>C</w:t>
            </w:r>
            <w:r w:rsidR="006307D7">
              <w:rPr>
                <w:rFonts w:ascii="Arial" w:hAnsi="Arial" w:cs="Arial"/>
                <w:sz w:val="24"/>
                <w:szCs w:val="24"/>
              </w:rPr>
              <w:t xml:space="preserve">ollege </w:t>
            </w:r>
            <w:r w:rsidR="003B1BFA" w:rsidRPr="00B92EA8">
              <w:rPr>
                <w:rFonts w:ascii="Arial" w:hAnsi="Arial" w:cs="Arial"/>
                <w:sz w:val="24"/>
                <w:szCs w:val="24"/>
              </w:rPr>
              <w:t>C</w:t>
            </w:r>
            <w:r w:rsidR="006307D7">
              <w:rPr>
                <w:rFonts w:ascii="Arial" w:hAnsi="Arial" w:cs="Arial"/>
                <w:sz w:val="24"/>
                <w:szCs w:val="24"/>
              </w:rPr>
              <w:t>ork</w:t>
            </w:r>
            <w:r w:rsidR="005A3D1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A3D17" w:rsidRPr="00012399">
              <w:rPr>
                <w:rFonts w:ascii="Arial" w:hAnsi="Arial" w:cs="Arial"/>
                <w:i/>
                <w:iCs/>
                <w:sz w:val="24"/>
                <w:szCs w:val="24"/>
              </w:rPr>
              <w:t>(</w:t>
            </w:r>
            <w:r w:rsidR="00012399" w:rsidRPr="00012399">
              <w:rPr>
                <w:rFonts w:ascii="Arial" w:hAnsi="Arial" w:cs="Arial"/>
                <w:i/>
                <w:iCs/>
                <w:sz w:val="24"/>
                <w:szCs w:val="24"/>
              </w:rPr>
              <w:t>2</w:t>
            </w:r>
            <w:r w:rsidR="002C45CF">
              <w:rPr>
                <w:rFonts w:ascii="Arial" w:hAnsi="Arial" w:cs="Arial"/>
                <w:i/>
                <w:iCs/>
                <w:sz w:val="24"/>
                <w:szCs w:val="24"/>
              </w:rPr>
              <w:t>0</w:t>
            </w:r>
            <w:r w:rsidR="00012399" w:rsidRPr="00012399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minutes)</w:t>
            </w:r>
          </w:p>
          <w:p w14:paraId="7198CE44" w14:textId="7E224817" w:rsidR="009E598B" w:rsidRDefault="009E598B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9E598B">
              <w:rPr>
                <w:rFonts w:ascii="Arial" w:hAnsi="Arial" w:cs="Arial"/>
                <w:sz w:val="24"/>
                <w:szCs w:val="24"/>
              </w:rPr>
              <w:t>Addressing salt in Royal Decree 315/2025 for the promotion of healthy and sustainable eating in educational institutions</w:t>
            </w:r>
            <w:r w:rsidR="00080AEE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9A18AF">
              <w:rPr>
                <w:rFonts w:ascii="Arial" w:hAnsi="Arial" w:cs="Arial"/>
                <w:sz w:val="24"/>
                <w:szCs w:val="24"/>
              </w:rPr>
              <w:t xml:space="preserve">Dr </w:t>
            </w:r>
            <w:r w:rsidRPr="009E598B">
              <w:rPr>
                <w:rFonts w:ascii="Arial" w:hAnsi="Arial" w:cs="Arial"/>
                <w:sz w:val="24"/>
                <w:szCs w:val="24"/>
              </w:rPr>
              <w:t xml:space="preserve">Maria Jose Yusta Boyo, PhD. Deputy Directorate General for Nutrition, Spanish Agency for Food Safety and Nutrition (AESAN) </w:t>
            </w:r>
            <w:r w:rsidR="00012399" w:rsidRPr="00012399">
              <w:rPr>
                <w:rFonts w:ascii="Arial" w:hAnsi="Arial" w:cs="Arial"/>
                <w:i/>
                <w:iCs/>
                <w:sz w:val="24"/>
                <w:szCs w:val="24"/>
              </w:rPr>
              <w:t>(20 minutes)</w:t>
            </w:r>
          </w:p>
          <w:p w14:paraId="31DFE9E6" w14:textId="561FB25A" w:rsidR="007710FC" w:rsidRDefault="003B1BFA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lastRenderedPageBreak/>
              <w:t>Approach to reducing salt in foods served in Irish public setting</w:t>
            </w:r>
            <w:r w:rsidR="00080AEE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B92EA8">
              <w:rPr>
                <w:rFonts w:ascii="Arial" w:hAnsi="Arial" w:cs="Arial"/>
                <w:sz w:val="24"/>
                <w:szCs w:val="24"/>
              </w:rPr>
              <w:t>Fiona Ward</w:t>
            </w:r>
            <w:r w:rsidR="004B5D4C">
              <w:rPr>
                <w:rFonts w:ascii="Arial" w:hAnsi="Arial" w:cs="Arial"/>
                <w:sz w:val="24"/>
                <w:szCs w:val="24"/>
              </w:rPr>
              <w:t>, Nutrition and Obesity Policy Advisory, Department of Health Ireland</w:t>
            </w:r>
            <w:r w:rsidR="0001239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12399" w:rsidRPr="00012399">
              <w:rPr>
                <w:rFonts w:ascii="Arial" w:hAnsi="Arial" w:cs="Arial"/>
                <w:i/>
                <w:iCs/>
                <w:sz w:val="24"/>
                <w:szCs w:val="24"/>
              </w:rPr>
              <w:t>(20 minutes)</w:t>
            </w:r>
          </w:p>
          <w:p w14:paraId="4CE47A32" w14:textId="739ADC05" w:rsidR="00455E55" w:rsidRPr="00B92EA8" w:rsidRDefault="00455E55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Discussion</w:t>
            </w:r>
            <w:r w:rsidR="002C45C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C45CF" w:rsidRPr="002C45CF">
              <w:rPr>
                <w:rFonts w:ascii="Arial" w:hAnsi="Arial" w:cs="Arial"/>
                <w:i/>
                <w:iCs/>
                <w:sz w:val="24"/>
                <w:szCs w:val="24"/>
              </w:rPr>
              <w:t>(30 minutes)</w:t>
            </w:r>
          </w:p>
        </w:tc>
      </w:tr>
      <w:tr w:rsidR="00123E5C" w:rsidRPr="00D50F25" w14:paraId="083FC4A3" w14:textId="77777777" w:rsidTr="0092619E">
        <w:tc>
          <w:tcPr>
            <w:tcW w:w="1882" w:type="dxa"/>
          </w:tcPr>
          <w:p w14:paraId="2AD60F95" w14:textId="54F8294C" w:rsidR="00123E5C" w:rsidRPr="00B92EA8" w:rsidRDefault="00123E5C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12:15-12</w:t>
            </w:r>
            <w:r w:rsidR="007A5F05">
              <w:rPr>
                <w:rFonts w:ascii="Arial" w:hAnsi="Arial" w:cs="Arial"/>
                <w:sz w:val="24"/>
                <w:szCs w:val="24"/>
              </w:rPr>
              <w:t>:30</w:t>
            </w:r>
          </w:p>
        </w:tc>
        <w:tc>
          <w:tcPr>
            <w:tcW w:w="7558" w:type="dxa"/>
          </w:tcPr>
          <w:p w14:paraId="44B1CC93" w14:textId="77777777" w:rsidR="00123E5C" w:rsidRPr="0056590E" w:rsidRDefault="007A5F05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6590E">
              <w:rPr>
                <w:rFonts w:ascii="Arial" w:hAnsi="Arial" w:cs="Arial"/>
                <w:b/>
                <w:bCs/>
                <w:sz w:val="24"/>
                <w:szCs w:val="24"/>
              </w:rPr>
              <w:t>Discussion on ESAN chair</w:t>
            </w:r>
          </w:p>
          <w:p w14:paraId="7120894A" w14:textId="095D5C38" w:rsidR="007A5F05" w:rsidRPr="00B92EA8" w:rsidRDefault="007A5F05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B2932">
              <w:rPr>
                <w:rFonts w:ascii="Arial" w:hAnsi="Arial" w:cs="Arial"/>
                <w:sz w:val="24"/>
                <w:szCs w:val="24"/>
              </w:rPr>
              <w:t xml:space="preserve">Dr Kremlin </w:t>
            </w:r>
            <w:proofErr w:type="spellStart"/>
            <w:r w:rsidRPr="009B2932">
              <w:rPr>
                <w:rFonts w:ascii="Arial" w:hAnsi="Arial" w:cs="Arial"/>
                <w:sz w:val="24"/>
                <w:szCs w:val="24"/>
              </w:rPr>
              <w:t>Wickramasinghe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9B2932">
              <w:rPr>
                <w:rFonts w:ascii="Arial" w:hAnsi="Arial" w:cs="Arial"/>
                <w:sz w:val="24"/>
                <w:szCs w:val="24"/>
              </w:rPr>
              <w:t>Regional Adviser for Nutrition, Physical Activity and Obesity</w:t>
            </w:r>
            <w:r>
              <w:rPr>
                <w:rFonts w:ascii="Arial" w:hAnsi="Arial" w:cs="Arial"/>
                <w:sz w:val="24"/>
                <w:szCs w:val="24"/>
              </w:rPr>
              <w:t>, WHO</w:t>
            </w:r>
          </w:p>
        </w:tc>
      </w:tr>
      <w:tr w:rsidR="00E966EA" w:rsidRPr="00D50F25" w14:paraId="096626A5" w14:textId="77777777" w:rsidTr="0092619E">
        <w:tc>
          <w:tcPr>
            <w:tcW w:w="1882" w:type="dxa"/>
          </w:tcPr>
          <w:p w14:paraId="0A5E3562" w14:textId="40366A22" w:rsidR="002D76BF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12</w:t>
            </w:r>
            <w:r w:rsidR="007D003A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7A5F05">
              <w:rPr>
                <w:rFonts w:ascii="Arial" w:hAnsi="Arial" w:cs="Arial"/>
                <w:sz w:val="24"/>
                <w:szCs w:val="24"/>
              </w:rPr>
              <w:t>30</w:t>
            </w:r>
            <w:r w:rsidR="006E7538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B92EA8">
              <w:rPr>
                <w:rFonts w:ascii="Arial" w:hAnsi="Arial" w:cs="Arial"/>
                <w:sz w:val="24"/>
                <w:szCs w:val="24"/>
              </w:rPr>
              <w:t>-</w:t>
            </w:r>
            <w:r w:rsidR="006E7538" w:rsidRPr="00B92E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C45CF">
              <w:rPr>
                <w:rFonts w:ascii="Arial" w:hAnsi="Arial" w:cs="Arial"/>
                <w:sz w:val="24"/>
                <w:szCs w:val="24"/>
              </w:rPr>
              <w:t>12</w:t>
            </w:r>
            <w:r w:rsidR="007D003A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2C45CF">
              <w:rPr>
                <w:rFonts w:ascii="Arial" w:hAnsi="Arial" w:cs="Arial"/>
                <w:sz w:val="24"/>
                <w:szCs w:val="24"/>
              </w:rPr>
              <w:t>45</w:t>
            </w:r>
          </w:p>
        </w:tc>
        <w:tc>
          <w:tcPr>
            <w:tcW w:w="7558" w:type="dxa"/>
          </w:tcPr>
          <w:p w14:paraId="20E90EBC" w14:textId="75972FDA" w:rsidR="004451E0" w:rsidRPr="00531112" w:rsidRDefault="00531112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31112">
              <w:rPr>
                <w:rFonts w:ascii="Arial" w:hAnsi="Arial" w:cs="Arial"/>
                <w:b/>
                <w:bCs/>
                <w:sz w:val="24"/>
                <w:szCs w:val="24"/>
              </w:rPr>
              <w:t>Round table m</w:t>
            </w:r>
            <w:r w:rsidR="005079E2" w:rsidRPr="00531112">
              <w:rPr>
                <w:rFonts w:ascii="Arial" w:hAnsi="Arial" w:cs="Arial"/>
                <w:b/>
                <w:bCs/>
                <w:sz w:val="24"/>
                <w:szCs w:val="24"/>
              </w:rPr>
              <w:t>eeting reflection</w:t>
            </w:r>
            <w:r w:rsidRPr="0053111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 </w:t>
            </w:r>
            <w:r w:rsidR="0056590E" w:rsidRPr="0056590E">
              <w:rPr>
                <w:rFonts w:ascii="Arial" w:hAnsi="Arial" w:cs="Arial"/>
                <w:i/>
                <w:iCs/>
                <w:sz w:val="24"/>
                <w:szCs w:val="24"/>
              </w:rPr>
              <w:t>(10 minutes)</w:t>
            </w:r>
          </w:p>
          <w:p w14:paraId="68778AEF" w14:textId="77777777" w:rsidR="00257F08" w:rsidRPr="00531112" w:rsidRDefault="00531112" w:rsidP="00B92EA8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3111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Meeting close </w:t>
            </w:r>
          </w:p>
          <w:p w14:paraId="2DEA1CF8" w14:textId="7D7519E7" w:rsidR="00531112" w:rsidRPr="00B92EA8" w:rsidRDefault="00531112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Dr </w:t>
            </w:r>
            <w:r w:rsidRPr="0092255A">
              <w:rPr>
                <w:rFonts w:ascii="Arial" w:hAnsi="Arial" w:cs="Arial"/>
                <w:sz w:val="24"/>
                <w:szCs w:val="24"/>
              </w:rPr>
              <w:t>Michael Beer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92255A">
              <w:rPr>
                <w:rFonts w:ascii="Arial" w:hAnsi="Arial" w:cs="Arial"/>
                <w:sz w:val="24"/>
                <w:szCs w:val="24"/>
              </w:rPr>
              <w:t>Deputy Director, Head of Food and Nutrition</w:t>
            </w:r>
            <w:r>
              <w:rPr>
                <w:rFonts w:ascii="Arial" w:hAnsi="Arial" w:cs="Arial"/>
                <w:sz w:val="24"/>
                <w:szCs w:val="24"/>
              </w:rPr>
              <w:t xml:space="preserve">, FSVO </w:t>
            </w:r>
            <w:r w:rsidRPr="00433EB0">
              <w:rPr>
                <w:rFonts w:ascii="Arial" w:hAnsi="Arial" w:cs="Arial"/>
                <w:i/>
                <w:iCs/>
                <w:sz w:val="24"/>
                <w:szCs w:val="24"/>
              </w:rPr>
              <w:t>(</w:t>
            </w:r>
            <w:r>
              <w:rPr>
                <w:rFonts w:ascii="Arial" w:hAnsi="Arial" w:cs="Arial"/>
                <w:i/>
                <w:iCs/>
                <w:sz w:val="24"/>
                <w:szCs w:val="24"/>
              </w:rPr>
              <w:t>5</w:t>
            </w:r>
            <w:r w:rsidRPr="00433EB0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minutes)</w:t>
            </w:r>
          </w:p>
        </w:tc>
      </w:tr>
      <w:tr w:rsidR="00E966EA" w:rsidRPr="00D50F25" w14:paraId="6AFE5695" w14:textId="77777777" w:rsidTr="0092619E">
        <w:tc>
          <w:tcPr>
            <w:tcW w:w="1882" w:type="dxa"/>
          </w:tcPr>
          <w:p w14:paraId="1B2D5D85" w14:textId="5CFFDA60" w:rsidR="002D76BF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1</w:t>
            </w:r>
            <w:r w:rsidR="002C45CF">
              <w:rPr>
                <w:rFonts w:ascii="Arial" w:hAnsi="Arial" w:cs="Arial"/>
                <w:sz w:val="24"/>
                <w:szCs w:val="24"/>
              </w:rPr>
              <w:t>2</w:t>
            </w:r>
            <w:r w:rsidR="00E211AD" w:rsidRPr="00B92EA8">
              <w:rPr>
                <w:rFonts w:ascii="Arial" w:hAnsi="Arial" w:cs="Arial"/>
                <w:sz w:val="24"/>
                <w:szCs w:val="24"/>
              </w:rPr>
              <w:t>:</w:t>
            </w:r>
            <w:r w:rsidR="002C45CF">
              <w:rPr>
                <w:rFonts w:ascii="Arial" w:hAnsi="Arial" w:cs="Arial"/>
                <w:sz w:val="24"/>
                <w:szCs w:val="24"/>
              </w:rPr>
              <w:t>45</w:t>
            </w:r>
            <w:r w:rsidR="005079E2" w:rsidRPr="00B92EA8">
              <w:rPr>
                <w:rFonts w:ascii="Arial" w:hAnsi="Arial" w:cs="Arial"/>
                <w:sz w:val="24"/>
                <w:szCs w:val="24"/>
              </w:rPr>
              <w:t xml:space="preserve"> - 14:00</w:t>
            </w:r>
          </w:p>
        </w:tc>
        <w:tc>
          <w:tcPr>
            <w:tcW w:w="7558" w:type="dxa"/>
          </w:tcPr>
          <w:p w14:paraId="7AF3833B" w14:textId="368D2AF2" w:rsidR="00B61A3F" w:rsidRPr="00B92EA8" w:rsidRDefault="005F67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sz w:val="24"/>
                <w:szCs w:val="24"/>
              </w:rPr>
              <w:t>Lunch</w:t>
            </w:r>
          </w:p>
        </w:tc>
      </w:tr>
      <w:tr w:rsidR="00E966EA" w:rsidRPr="00D50F25" w14:paraId="41CCDF59" w14:textId="77777777" w:rsidTr="0092619E">
        <w:trPr>
          <w:trHeight w:val="474"/>
        </w:trPr>
        <w:tc>
          <w:tcPr>
            <w:tcW w:w="1882" w:type="dxa"/>
          </w:tcPr>
          <w:p w14:paraId="3A4C7E8D" w14:textId="01677433" w:rsidR="002D76BF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558" w:type="dxa"/>
          </w:tcPr>
          <w:p w14:paraId="239FBAC5" w14:textId="77777777" w:rsidR="002D76BF" w:rsidRPr="00B92EA8" w:rsidRDefault="002D76BF" w:rsidP="00B92EA8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B92EA8">
              <w:rPr>
                <w:rFonts w:ascii="Arial" w:hAnsi="Arial" w:cs="Arial"/>
                <w:b/>
                <w:bCs/>
                <w:sz w:val="24"/>
                <w:szCs w:val="24"/>
              </w:rPr>
              <w:t>Participants leave</w:t>
            </w:r>
          </w:p>
        </w:tc>
      </w:tr>
    </w:tbl>
    <w:p w14:paraId="6FC64B61" w14:textId="067BF0E6" w:rsidR="3711B73F" w:rsidRDefault="3711B73F" w:rsidP="002A62DF">
      <w:pPr>
        <w:tabs>
          <w:tab w:val="right" w:pos="9639"/>
        </w:tabs>
        <w:spacing w:before="120" w:after="120"/>
        <w:rPr>
          <w:b/>
          <w:bCs/>
          <w:sz w:val="24"/>
          <w:szCs w:val="24"/>
        </w:rPr>
      </w:pPr>
    </w:p>
    <w:sectPr w:rsidR="3711B73F" w:rsidSect="007960B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720" w:right="1276" w:bottom="540" w:left="1276" w:header="567" w:footer="28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A5AB63" w14:textId="77777777" w:rsidR="00450EC8" w:rsidRDefault="00450EC8">
      <w:r>
        <w:separator/>
      </w:r>
    </w:p>
  </w:endnote>
  <w:endnote w:type="continuationSeparator" w:id="0">
    <w:p w14:paraId="5CAC3BD8" w14:textId="77777777" w:rsidR="00450EC8" w:rsidRDefault="00450EC8">
      <w:r>
        <w:continuationSeparator/>
      </w:r>
    </w:p>
  </w:endnote>
  <w:endnote w:type="continuationNotice" w:id="1">
    <w:p w14:paraId="24BB640A" w14:textId="77777777" w:rsidR="00450EC8" w:rsidRDefault="00450EC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F6A3A" w14:textId="77777777" w:rsidR="00DB2B1F" w:rsidRDefault="00DB2B1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DFE57" w14:textId="77777777" w:rsidR="00DB2B1F" w:rsidRDefault="00DB2B1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F2E38" w14:textId="77777777" w:rsidR="00DB2B1F" w:rsidRDefault="00DB2B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23A26" w14:textId="77777777" w:rsidR="00450EC8" w:rsidRDefault="00450EC8">
      <w:r>
        <w:separator/>
      </w:r>
    </w:p>
  </w:footnote>
  <w:footnote w:type="continuationSeparator" w:id="0">
    <w:p w14:paraId="72D69DEC" w14:textId="77777777" w:rsidR="00450EC8" w:rsidRDefault="00450EC8">
      <w:r>
        <w:continuationSeparator/>
      </w:r>
    </w:p>
  </w:footnote>
  <w:footnote w:type="continuationNotice" w:id="1">
    <w:p w14:paraId="6762A94C" w14:textId="77777777" w:rsidR="00450EC8" w:rsidRDefault="00450EC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6953F" w14:textId="0DE6FE9C" w:rsidR="00814D53" w:rsidRPr="003D2F16" w:rsidRDefault="00814D53">
    <w:pPr>
      <w:pStyle w:val="Header"/>
      <w:rPr>
        <w:rFonts w:ascii="Arial" w:hAnsi="Arial" w:cs="Arial"/>
        <w:sz w:val="18"/>
        <w:szCs w:val="18"/>
      </w:rPr>
    </w:pPr>
    <w:r w:rsidRPr="003D2F16">
      <w:rPr>
        <w:rFonts w:ascii="Arial" w:hAnsi="Arial" w:cs="Arial"/>
        <w:sz w:val="18"/>
        <w:szCs w:val="18"/>
      </w:rPr>
      <w:t>Provisional agenda</w:t>
    </w:r>
  </w:p>
  <w:p w14:paraId="09184810" w14:textId="77777777" w:rsidR="00814D53" w:rsidRPr="003D2F16" w:rsidRDefault="00814D53">
    <w:pPr>
      <w:pStyle w:val="Header"/>
      <w:rPr>
        <w:rStyle w:val="PageNumber"/>
        <w:rFonts w:ascii="Arial" w:hAnsi="Arial" w:cs="Arial"/>
        <w:sz w:val="18"/>
        <w:szCs w:val="18"/>
      </w:rPr>
    </w:pPr>
    <w:r w:rsidRPr="003D2F16">
      <w:rPr>
        <w:rFonts w:ascii="Arial" w:hAnsi="Arial" w:cs="Arial"/>
        <w:sz w:val="18"/>
        <w:szCs w:val="18"/>
      </w:rPr>
      <w:t xml:space="preserve">Page </w:t>
    </w:r>
    <w:r w:rsidRPr="003D2F16">
      <w:rPr>
        <w:rStyle w:val="PageNumber"/>
        <w:rFonts w:ascii="Arial" w:hAnsi="Arial" w:cs="Arial"/>
        <w:sz w:val="18"/>
        <w:szCs w:val="18"/>
      </w:rPr>
      <w:fldChar w:fldCharType="begin"/>
    </w:r>
    <w:r w:rsidRPr="003D2F1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3D2F16">
      <w:rPr>
        <w:rStyle w:val="PageNumber"/>
        <w:rFonts w:ascii="Arial" w:hAnsi="Arial" w:cs="Arial"/>
        <w:sz w:val="18"/>
        <w:szCs w:val="18"/>
      </w:rPr>
      <w:fldChar w:fldCharType="separate"/>
    </w:r>
    <w:r w:rsidR="00ED2D0B">
      <w:rPr>
        <w:rStyle w:val="PageNumber"/>
        <w:rFonts w:ascii="Arial" w:hAnsi="Arial" w:cs="Arial"/>
        <w:noProof/>
        <w:sz w:val="18"/>
        <w:szCs w:val="18"/>
      </w:rPr>
      <w:t>2</w:t>
    </w:r>
    <w:r w:rsidRPr="003D2F16">
      <w:rPr>
        <w:rStyle w:val="PageNumber"/>
        <w:rFonts w:ascii="Arial" w:hAnsi="Arial" w:cs="Arial"/>
        <w:sz w:val="18"/>
        <w:szCs w:val="18"/>
      </w:rPr>
      <w:fldChar w:fldCharType="end"/>
    </w:r>
  </w:p>
  <w:p w14:paraId="03914DCE" w14:textId="77777777" w:rsidR="00814D53" w:rsidRPr="003D2F16" w:rsidRDefault="00814D53">
    <w:pPr>
      <w:pStyle w:val="Header"/>
      <w:rPr>
        <w:rStyle w:val="PageNumber"/>
        <w:rFonts w:ascii="Arial" w:hAnsi="Arial" w:cs="Arial"/>
        <w:sz w:val="18"/>
        <w:szCs w:val="18"/>
      </w:rPr>
    </w:pPr>
  </w:p>
  <w:p w14:paraId="78628FF4" w14:textId="77777777" w:rsidR="00814D53" w:rsidRPr="003D2F16" w:rsidRDefault="00814D53">
    <w:pPr>
      <w:pStyle w:val="Header"/>
      <w:rPr>
        <w:rStyle w:val="PageNumber"/>
        <w:rFonts w:ascii="Arial" w:hAnsi="Arial" w:cs="Arial"/>
        <w:sz w:val="18"/>
        <w:szCs w:val="18"/>
      </w:rPr>
    </w:pPr>
  </w:p>
  <w:p w14:paraId="783985B7" w14:textId="77777777" w:rsidR="00814D53" w:rsidRPr="003D2F16" w:rsidRDefault="00814D53">
    <w:pPr>
      <w:pStyle w:val="Header"/>
      <w:rPr>
        <w:rFonts w:ascii="Arial" w:hAnsi="Arial" w:cs="Arial"/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5BE0D0" w14:textId="71C254C0" w:rsidR="00814D53" w:rsidRPr="003D2F16" w:rsidRDefault="00814D53" w:rsidP="003D2F16">
    <w:pPr>
      <w:pStyle w:val="Header"/>
      <w:jc w:val="right"/>
      <w:rPr>
        <w:rFonts w:ascii="Arial" w:hAnsi="Arial" w:cs="Arial"/>
        <w:sz w:val="18"/>
        <w:szCs w:val="18"/>
      </w:rPr>
    </w:pPr>
    <w:r w:rsidRPr="003D2F16">
      <w:rPr>
        <w:rFonts w:ascii="Arial" w:hAnsi="Arial" w:cs="Arial"/>
        <w:sz w:val="18"/>
        <w:szCs w:val="18"/>
      </w:rPr>
      <w:t>Provisional agenda</w:t>
    </w:r>
  </w:p>
  <w:p w14:paraId="3BCC43C2" w14:textId="77777777" w:rsidR="00814D53" w:rsidRPr="003D2F16" w:rsidRDefault="00814D53" w:rsidP="003D2F16">
    <w:pPr>
      <w:pStyle w:val="Header"/>
      <w:jc w:val="right"/>
      <w:rPr>
        <w:rStyle w:val="PageNumber"/>
        <w:rFonts w:ascii="Arial" w:hAnsi="Arial" w:cs="Arial"/>
        <w:sz w:val="18"/>
        <w:szCs w:val="18"/>
      </w:rPr>
    </w:pPr>
    <w:r w:rsidRPr="003D2F16">
      <w:rPr>
        <w:rFonts w:ascii="Arial" w:hAnsi="Arial" w:cs="Arial"/>
        <w:sz w:val="18"/>
        <w:szCs w:val="18"/>
      </w:rPr>
      <w:t xml:space="preserve">Page </w:t>
    </w:r>
    <w:r w:rsidRPr="003D2F16">
      <w:rPr>
        <w:rStyle w:val="PageNumber"/>
        <w:rFonts w:ascii="Arial" w:hAnsi="Arial" w:cs="Arial"/>
        <w:sz w:val="18"/>
        <w:szCs w:val="18"/>
      </w:rPr>
      <w:fldChar w:fldCharType="begin"/>
    </w:r>
    <w:r w:rsidRPr="003D2F1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3D2F16">
      <w:rPr>
        <w:rStyle w:val="PageNumber"/>
        <w:rFonts w:ascii="Arial" w:hAnsi="Arial" w:cs="Arial"/>
        <w:sz w:val="18"/>
        <w:szCs w:val="18"/>
      </w:rPr>
      <w:fldChar w:fldCharType="separate"/>
    </w:r>
    <w:r w:rsidR="00A102F0">
      <w:rPr>
        <w:rStyle w:val="PageNumber"/>
        <w:rFonts w:ascii="Arial" w:hAnsi="Arial" w:cs="Arial"/>
        <w:noProof/>
        <w:sz w:val="18"/>
        <w:szCs w:val="18"/>
      </w:rPr>
      <w:t>3</w:t>
    </w:r>
    <w:r w:rsidRPr="003D2F16">
      <w:rPr>
        <w:rStyle w:val="PageNumber"/>
        <w:rFonts w:ascii="Arial" w:hAnsi="Arial" w:cs="Arial"/>
        <w:sz w:val="18"/>
        <w:szCs w:val="18"/>
      </w:rPr>
      <w:fldChar w:fldCharType="end"/>
    </w:r>
  </w:p>
  <w:p w14:paraId="26504C29" w14:textId="77777777" w:rsidR="00814D53" w:rsidRPr="003D2F16" w:rsidRDefault="00814D53" w:rsidP="003D2F16">
    <w:pPr>
      <w:pStyle w:val="Header"/>
      <w:jc w:val="right"/>
      <w:rPr>
        <w:rStyle w:val="PageNumber"/>
        <w:rFonts w:ascii="Arial" w:hAnsi="Arial" w:cs="Arial"/>
        <w:sz w:val="18"/>
        <w:szCs w:val="18"/>
      </w:rPr>
    </w:pPr>
  </w:p>
  <w:p w14:paraId="71867CD6" w14:textId="77777777" w:rsidR="00814D53" w:rsidRPr="003D2F16" w:rsidRDefault="00814D53" w:rsidP="003D2F16">
    <w:pPr>
      <w:pStyle w:val="Header"/>
      <w:jc w:val="right"/>
      <w:rPr>
        <w:rStyle w:val="PageNumber"/>
        <w:rFonts w:ascii="Arial" w:hAnsi="Arial" w:cs="Arial"/>
        <w:sz w:val="18"/>
        <w:szCs w:val="18"/>
      </w:rPr>
    </w:pPr>
  </w:p>
  <w:p w14:paraId="4F700392" w14:textId="77777777" w:rsidR="00814D53" w:rsidRPr="003D2F16" w:rsidRDefault="00814D53" w:rsidP="003D2F16">
    <w:pPr>
      <w:pStyle w:val="Header"/>
      <w:jc w:val="right"/>
      <w:rPr>
        <w:rFonts w:ascii="Arial" w:hAnsi="Arial" w:cs="Arial"/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1688A" w14:textId="2DD6361F" w:rsidR="00DB2B1F" w:rsidRDefault="00DB2B1F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pY2nZhWSm5AHL/" int2:id="RRZeixUv">
      <int2:state int2:value="Rejected" int2:type="AugLoop_Text_Critique"/>
    </int2:textHash>
  </int2:observations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FE1"/>
    <w:rsid w:val="00000AB3"/>
    <w:rsid w:val="00000F25"/>
    <w:rsid w:val="0000111D"/>
    <w:rsid w:val="00001496"/>
    <w:rsid w:val="00004666"/>
    <w:rsid w:val="00004705"/>
    <w:rsid w:val="00005E34"/>
    <w:rsid w:val="00007000"/>
    <w:rsid w:val="000072D0"/>
    <w:rsid w:val="0001128D"/>
    <w:rsid w:val="0001179E"/>
    <w:rsid w:val="000121B1"/>
    <w:rsid w:val="00012399"/>
    <w:rsid w:val="000134C9"/>
    <w:rsid w:val="00015CF0"/>
    <w:rsid w:val="00015E1D"/>
    <w:rsid w:val="000166C5"/>
    <w:rsid w:val="00016C5B"/>
    <w:rsid w:val="00017397"/>
    <w:rsid w:val="00020317"/>
    <w:rsid w:val="00020BEA"/>
    <w:rsid w:val="00020C04"/>
    <w:rsid w:val="00020D42"/>
    <w:rsid w:val="00020D5B"/>
    <w:rsid w:val="0002118B"/>
    <w:rsid w:val="000219BA"/>
    <w:rsid w:val="000221DB"/>
    <w:rsid w:val="000228CE"/>
    <w:rsid w:val="00022FB4"/>
    <w:rsid w:val="000238AF"/>
    <w:rsid w:val="000239AE"/>
    <w:rsid w:val="00023B10"/>
    <w:rsid w:val="000246C1"/>
    <w:rsid w:val="00024A51"/>
    <w:rsid w:val="00024FB1"/>
    <w:rsid w:val="0002536C"/>
    <w:rsid w:val="0002616C"/>
    <w:rsid w:val="000263EA"/>
    <w:rsid w:val="000269CB"/>
    <w:rsid w:val="000277C3"/>
    <w:rsid w:val="00027A35"/>
    <w:rsid w:val="00027BE0"/>
    <w:rsid w:val="0003017E"/>
    <w:rsid w:val="000301FF"/>
    <w:rsid w:val="00030410"/>
    <w:rsid w:val="00030678"/>
    <w:rsid w:val="00030B48"/>
    <w:rsid w:val="00030B4E"/>
    <w:rsid w:val="00032248"/>
    <w:rsid w:val="000324A1"/>
    <w:rsid w:val="00033A87"/>
    <w:rsid w:val="0003667C"/>
    <w:rsid w:val="00036EE5"/>
    <w:rsid w:val="000376A4"/>
    <w:rsid w:val="00040701"/>
    <w:rsid w:val="00040A70"/>
    <w:rsid w:val="00040A76"/>
    <w:rsid w:val="00040EB1"/>
    <w:rsid w:val="0004159F"/>
    <w:rsid w:val="00042B6B"/>
    <w:rsid w:val="00043BC1"/>
    <w:rsid w:val="00045653"/>
    <w:rsid w:val="00047085"/>
    <w:rsid w:val="00051253"/>
    <w:rsid w:val="00052146"/>
    <w:rsid w:val="00052A01"/>
    <w:rsid w:val="00053278"/>
    <w:rsid w:val="00053587"/>
    <w:rsid w:val="000547E2"/>
    <w:rsid w:val="0005498D"/>
    <w:rsid w:val="0005541C"/>
    <w:rsid w:val="00056037"/>
    <w:rsid w:val="00056367"/>
    <w:rsid w:val="000576FE"/>
    <w:rsid w:val="00057A47"/>
    <w:rsid w:val="00057F14"/>
    <w:rsid w:val="000603D0"/>
    <w:rsid w:val="00060CB1"/>
    <w:rsid w:val="00060ED8"/>
    <w:rsid w:val="0006131E"/>
    <w:rsid w:val="00062356"/>
    <w:rsid w:val="00062678"/>
    <w:rsid w:val="000633F5"/>
    <w:rsid w:val="000641B5"/>
    <w:rsid w:val="00064566"/>
    <w:rsid w:val="000658DE"/>
    <w:rsid w:val="00067667"/>
    <w:rsid w:val="000702A2"/>
    <w:rsid w:val="00070AEE"/>
    <w:rsid w:val="0007217C"/>
    <w:rsid w:val="000724CA"/>
    <w:rsid w:val="000724ED"/>
    <w:rsid w:val="00072C86"/>
    <w:rsid w:val="00073C4F"/>
    <w:rsid w:val="00074797"/>
    <w:rsid w:val="000751F7"/>
    <w:rsid w:val="00075A3A"/>
    <w:rsid w:val="00075B02"/>
    <w:rsid w:val="00075D46"/>
    <w:rsid w:val="000766CD"/>
    <w:rsid w:val="00076FAA"/>
    <w:rsid w:val="00077B1D"/>
    <w:rsid w:val="000801A3"/>
    <w:rsid w:val="00080AEE"/>
    <w:rsid w:val="00080BF4"/>
    <w:rsid w:val="00081F93"/>
    <w:rsid w:val="0008206B"/>
    <w:rsid w:val="000824B5"/>
    <w:rsid w:val="00082652"/>
    <w:rsid w:val="00082EF4"/>
    <w:rsid w:val="000832EC"/>
    <w:rsid w:val="00083A7D"/>
    <w:rsid w:val="00083AA0"/>
    <w:rsid w:val="00085005"/>
    <w:rsid w:val="00085233"/>
    <w:rsid w:val="0008583A"/>
    <w:rsid w:val="00085F76"/>
    <w:rsid w:val="00085F7C"/>
    <w:rsid w:val="00086970"/>
    <w:rsid w:val="0008716C"/>
    <w:rsid w:val="00091A45"/>
    <w:rsid w:val="0009205A"/>
    <w:rsid w:val="000923CE"/>
    <w:rsid w:val="00094053"/>
    <w:rsid w:val="00094BA7"/>
    <w:rsid w:val="00096C35"/>
    <w:rsid w:val="00096D64"/>
    <w:rsid w:val="00096DCC"/>
    <w:rsid w:val="00097411"/>
    <w:rsid w:val="00097524"/>
    <w:rsid w:val="000A03BE"/>
    <w:rsid w:val="000A070C"/>
    <w:rsid w:val="000A124E"/>
    <w:rsid w:val="000A1271"/>
    <w:rsid w:val="000A3B94"/>
    <w:rsid w:val="000A5C93"/>
    <w:rsid w:val="000A67B1"/>
    <w:rsid w:val="000A6CAA"/>
    <w:rsid w:val="000B026B"/>
    <w:rsid w:val="000B08E5"/>
    <w:rsid w:val="000B16ED"/>
    <w:rsid w:val="000B174F"/>
    <w:rsid w:val="000B18CE"/>
    <w:rsid w:val="000B25E8"/>
    <w:rsid w:val="000B2D38"/>
    <w:rsid w:val="000B4998"/>
    <w:rsid w:val="000B4CF3"/>
    <w:rsid w:val="000B5A54"/>
    <w:rsid w:val="000B5EA6"/>
    <w:rsid w:val="000B65F8"/>
    <w:rsid w:val="000B7AC5"/>
    <w:rsid w:val="000C053F"/>
    <w:rsid w:val="000C0903"/>
    <w:rsid w:val="000C2238"/>
    <w:rsid w:val="000C2412"/>
    <w:rsid w:val="000C364F"/>
    <w:rsid w:val="000C5116"/>
    <w:rsid w:val="000C5282"/>
    <w:rsid w:val="000C55D7"/>
    <w:rsid w:val="000C5CA3"/>
    <w:rsid w:val="000C6F2E"/>
    <w:rsid w:val="000D15DD"/>
    <w:rsid w:val="000D1F00"/>
    <w:rsid w:val="000D1F94"/>
    <w:rsid w:val="000D234C"/>
    <w:rsid w:val="000D27AF"/>
    <w:rsid w:val="000D27D2"/>
    <w:rsid w:val="000D45FD"/>
    <w:rsid w:val="000D5724"/>
    <w:rsid w:val="000D593E"/>
    <w:rsid w:val="000D5A18"/>
    <w:rsid w:val="000D6017"/>
    <w:rsid w:val="000E0259"/>
    <w:rsid w:val="000E08D8"/>
    <w:rsid w:val="000E1D21"/>
    <w:rsid w:val="000E22F4"/>
    <w:rsid w:val="000E2BF0"/>
    <w:rsid w:val="000E3850"/>
    <w:rsid w:val="000E42C5"/>
    <w:rsid w:val="000E614B"/>
    <w:rsid w:val="000E6602"/>
    <w:rsid w:val="000E72BA"/>
    <w:rsid w:val="000F0921"/>
    <w:rsid w:val="000F1112"/>
    <w:rsid w:val="000F13D0"/>
    <w:rsid w:val="000F35B3"/>
    <w:rsid w:val="000F3F99"/>
    <w:rsid w:val="000F6777"/>
    <w:rsid w:val="000F683D"/>
    <w:rsid w:val="000F69F4"/>
    <w:rsid w:val="000F7C42"/>
    <w:rsid w:val="000F7F63"/>
    <w:rsid w:val="001003F6"/>
    <w:rsid w:val="001017CF"/>
    <w:rsid w:val="001021E6"/>
    <w:rsid w:val="0010288E"/>
    <w:rsid w:val="00104071"/>
    <w:rsid w:val="00104E4D"/>
    <w:rsid w:val="00105721"/>
    <w:rsid w:val="00107651"/>
    <w:rsid w:val="00107654"/>
    <w:rsid w:val="00107A57"/>
    <w:rsid w:val="00110C44"/>
    <w:rsid w:val="00111BC9"/>
    <w:rsid w:val="00112938"/>
    <w:rsid w:val="00113B54"/>
    <w:rsid w:val="00113E79"/>
    <w:rsid w:val="00113FA8"/>
    <w:rsid w:val="00114136"/>
    <w:rsid w:val="0011631A"/>
    <w:rsid w:val="00117A6E"/>
    <w:rsid w:val="0012006E"/>
    <w:rsid w:val="00120332"/>
    <w:rsid w:val="00121647"/>
    <w:rsid w:val="00122014"/>
    <w:rsid w:val="00122E88"/>
    <w:rsid w:val="00122F66"/>
    <w:rsid w:val="00123E5C"/>
    <w:rsid w:val="00124F6B"/>
    <w:rsid w:val="001267F2"/>
    <w:rsid w:val="001307F8"/>
    <w:rsid w:val="001312D4"/>
    <w:rsid w:val="00131B21"/>
    <w:rsid w:val="00131FF3"/>
    <w:rsid w:val="00132930"/>
    <w:rsid w:val="00134267"/>
    <w:rsid w:val="00135807"/>
    <w:rsid w:val="00136C66"/>
    <w:rsid w:val="00137093"/>
    <w:rsid w:val="00140EAE"/>
    <w:rsid w:val="001418B4"/>
    <w:rsid w:val="00141BE4"/>
    <w:rsid w:val="001424A4"/>
    <w:rsid w:val="0014476C"/>
    <w:rsid w:val="00144AE7"/>
    <w:rsid w:val="00145059"/>
    <w:rsid w:val="00145515"/>
    <w:rsid w:val="00146E5B"/>
    <w:rsid w:val="001473A1"/>
    <w:rsid w:val="00147888"/>
    <w:rsid w:val="001478C4"/>
    <w:rsid w:val="001503BF"/>
    <w:rsid w:val="00151894"/>
    <w:rsid w:val="001525CF"/>
    <w:rsid w:val="00152AA6"/>
    <w:rsid w:val="00153123"/>
    <w:rsid w:val="00153D13"/>
    <w:rsid w:val="001550EC"/>
    <w:rsid w:val="0015590B"/>
    <w:rsid w:val="00155BF9"/>
    <w:rsid w:val="0015650C"/>
    <w:rsid w:val="00156C86"/>
    <w:rsid w:val="00156CCA"/>
    <w:rsid w:val="00156D83"/>
    <w:rsid w:val="00157BF2"/>
    <w:rsid w:val="00160CA1"/>
    <w:rsid w:val="00160F39"/>
    <w:rsid w:val="00161FE5"/>
    <w:rsid w:val="0016310D"/>
    <w:rsid w:val="001632EB"/>
    <w:rsid w:val="00163CA8"/>
    <w:rsid w:val="001642C9"/>
    <w:rsid w:val="001645A0"/>
    <w:rsid w:val="00164E31"/>
    <w:rsid w:val="00164FED"/>
    <w:rsid w:val="00165012"/>
    <w:rsid w:val="00165720"/>
    <w:rsid w:val="00167F4D"/>
    <w:rsid w:val="00170810"/>
    <w:rsid w:val="001709CB"/>
    <w:rsid w:val="00172B71"/>
    <w:rsid w:val="00173CA2"/>
    <w:rsid w:val="00173DC5"/>
    <w:rsid w:val="0017463A"/>
    <w:rsid w:val="00174765"/>
    <w:rsid w:val="0017543C"/>
    <w:rsid w:val="00175505"/>
    <w:rsid w:val="00176542"/>
    <w:rsid w:val="0017783D"/>
    <w:rsid w:val="001800D1"/>
    <w:rsid w:val="001802BF"/>
    <w:rsid w:val="00180981"/>
    <w:rsid w:val="00181093"/>
    <w:rsid w:val="00181284"/>
    <w:rsid w:val="001814E7"/>
    <w:rsid w:val="00182DBD"/>
    <w:rsid w:val="00182FDB"/>
    <w:rsid w:val="001833C9"/>
    <w:rsid w:val="00183935"/>
    <w:rsid w:val="001841E0"/>
    <w:rsid w:val="001843F7"/>
    <w:rsid w:val="00184E3C"/>
    <w:rsid w:val="001856B7"/>
    <w:rsid w:val="00185BC8"/>
    <w:rsid w:val="001865AE"/>
    <w:rsid w:val="00186AA6"/>
    <w:rsid w:val="00186D67"/>
    <w:rsid w:val="0018756A"/>
    <w:rsid w:val="00190281"/>
    <w:rsid w:val="00190A41"/>
    <w:rsid w:val="00191F69"/>
    <w:rsid w:val="001923FA"/>
    <w:rsid w:val="00193236"/>
    <w:rsid w:val="0019358D"/>
    <w:rsid w:val="00195858"/>
    <w:rsid w:val="00195971"/>
    <w:rsid w:val="0019652A"/>
    <w:rsid w:val="001966D6"/>
    <w:rsid w:val="00196D41"/>
    <w:rsid w:val="0019712D"/>
    <w:rsid w:val="00197190"/>
    <w:rsid w:val="001A194B"/>
    <w:rsid w:val="001A1D0A"/>
    <w:rsid w:val="001A1D51"/>
    <w:rsid w:val="001A3C2C"/>
    <w:rsid w:val="001A44EE"/>
    <w:rsid w:val="001A4802"/>
    <w:rsid w:val="001A53E2"/>
    <w:rsid w:val="001A5C94"/>
    <w:rsid w:val="001A60E5"/>
    <w:rsid w:val="001A6A28"/>
    <w:rsid w:val="001A7C85"/>
    <w:rsid w:val="001A7F09"/>
    <w:rsid w:val="001B037D"/>
    <w:rsid w:val="001B1502"/>
    <w:rsid w:val="001B1D9D"/>
    <w:rsid w:val="001B2663"/>
    <w:rsid w:val="001B312D"/>
    <w:rsid w:val="001B3669"/>
    <w:rsid w:val="001B3846"/>
    <w:rsid w:val="001B4B4E"/>
    <w:rsid w:val="001B50A9"/>
    <w:rsid w:val="001B580A"/>
    <w:rsid w:val="001B641F"/>
    <w:rsid w:val="001B78BC"/>
    <w:rsid w:val="001C13D7"/>
    <w:rsid w:val="001C16A1"/>
    <w:rsid w:val="001C1DD1"/>
    <w:rsid w:val="001C2379"/>
    <w:rsid w:val="001C33B3"/>
    <w:rsid w:val="001C62F4"/>
    <w:rsid w:val="001C64F3"/>
    <w:rsid w:val="001C7B32"/>
    <w:rsid w:val="001C7E73"/>
    <w:rsid w:val="001D00AB"/>
    <w:rsid w:val="001D0C13"/>
    <w:rsid w:val="001D19F5"/>
    <w:rsid w:val="001D2C24"/>
    <w:rsid w:val="001D316F"/>
    <w:rsid w:val="001D4DB3"/>
    <w:rsid w:val="001D4E1F"/>
    <w:rsid w:val="001D5C40"/>
    <w:rsid w:val="001D5CD6"/>
    <w:rsid w:val="001D6C9C"/>
    <w:rsid w:val="001D6DD4"/>
    <w:rsid w:val="001D781B"/>
    <w:rsid w:val="001E3044"/>
    <w:rsid w:val="001E4405"/>
    <w:rsid w:val="001E52A7"/>
    <w:rsid w:val="001E69E0"/>
    <w:rsid w:val="001E7967"/>
    <w:rsid w:val="001F151D"/>
    <w:rsid w:val="001F2565"/>
    <w:rsid w:val="001F270B"/>
    <w:rsid w:val="001F284F"/>
    <w:rsid w:val="001F28B7"/>
    <w:rsid w:val="001F3DB6"/>
    <w:rsid w:val="001F4302"/>
    <w:rsid w:val="001F5D50"/>
    <w:rsid w:val="001F6D75"/>
    <w:rsid w:val="0020009F"/>
    <w:rsid w:val="002001A6"/>
    <w:rsid w:val="0020071C"/>
    <w:rsid w:val="00200A6B"/>
    <w:rsid w:val="002034B7"/>
    <w:rsid w:val="002043D3"/>
    <w:rsid w:val="002050FF"/>
    <w:rsid w:val="00206FCE"/>
    <w:rsid w:val="00210B4C"/>
    <w:rsid w:val="00211C3D"/>
    <w:rsid w:val="0021224C"/>
    <w:rsid w:val="00212AC1"/>
    <w:rsid w:val="00213168"/>
    <w:rsid w:val="00213204"/>
    <w:rsid w:val="00213CAA"/>
    <w:rsid w:val="002149D6"/>
    <w:rsid w:val="00215592"/>
    <w:rsid w:val="002156E7"/>
    <w:rsid w:val="00217236"/>
    <w:rsid w:val="002175E7"/>
    <w:rsid w:val="002178EE"/>
    <w:rsid w:val="00221359"/>
    <w:rsid w:val="002222AD"/>
    <w:rsid w:val="002223FB"/>
    <w:rsid w:val="0022274C"/>
    <w:rsid w:val="00223660"/>
    <w:rsid w:val="00223CE8"/>
    <w:rsid w:val="00225CEA"/>
    <w:rsid w:val="00226CE4"/>
    <w:rsid w:val="00227EEA"/>
    <w:rsid w:val="0023075C"/>
    <w:rsid w:val="0023095D"/>
    <w:rsid w:val="00230A77"/>
    <w:rsid w:val="00231308"/>
    <w:rsid w:val="00231E5E"/>
    <w:rsid w:val="002323F9"/>
    <w:rsid w:val="00232E93"/>
    <w:rsid w:val="00233638"/>
    <w:rsid w:val="002337E8"/>
    <w:rsid w:val="00233920"/>
    <w:rsid w:val="00233DD0"/>
    <w:rsid w:val="00234238"/>
    <w:rsid w:val="00234249"/>
    <w:rsid w:val="00234334"/>
    <w:rsid w:val="00234432"/>
    <w:rsid w:val="00234971"/>
    <w:rsid w:val="00234E56"/>
    <w:rsid w:val="002360CB"/>
    <w:rsid w:val="00236519"/>
    <w:rsid w:val="00236543"/>
    <w:rsid w:val="00236E6C"/>
    <w:rsid w:val="0023772E"/>
    <w:rsid w:val="002401B1"/>
    <w:rsid w:val="0024056D"/>
    <w:rsid w:val="00240E7C"/>
    <w:rsid w:val="0024326C"/>
    <w:rsid w:val="00244AAD"/>
    <w:rsid w:val="00244D7B"/>
    <w:rsid w:val="00245AD6"/>
    <w:rsid w:val="00246A6E"/>
    <w:rsid w:val="002508BE"/>
    <w:rsid w:val="002510FF"/>
    <w:rsid w:val="00251587"/>
    <w:rsid w:val="0025192B"/>
    <w:rsid w:val="00252253"/>
    <w:rsid w:val="00254248"/>
    <w:rsid w:val="0025529E"/>
    <w:rsid w:val="00255FFF"/>
    <w:rsid w:val="00257F08"/>
    <w:rsid w:val="00260C17"/>
    <w:rsid w:val="0026230D"/>
    <w:rsid w:val="00264D52"/>
    <w:rsid w:val="00264DB2"/>
    <w:rsid w:val="002651B6"/>
    <w:rsid w:val="002658A3"/>
    <w:rsid w:val="00266437"/>
    <w:rsid w:val="00270D3D"/>
    <w:rsid w:val="00271202"/>
    <w:rsid w:val="002724A4"/>
    <w:rsid w:val="002727FC"/>
    <w:rsid w:val="00272BCD"/>
    <w:rsid w:val="00273284"/>
    <w:rsid w:val="002733F8"/>
    <w:rsid w:val="002742EA"/>
    <w:rsid w:val="00275970"/>
    <w:rsid w:val="0027696C"/>
    <w:rsid w:val="00277702"/>
    <w:rsid w:val="002803A9"/>
    <w:rsid w:val="00280C49"/>
    <w:rsid w:val="00280FB5"/>
    <w:rsid w:val="0028178C"/>
    <w:rsid w:val="00281A03"/>
    <w:rsid w:val="00281AF6"/>
    <w:rsid w:val="0028218C"/>
    <w:rsid w:val="00282BE5"/>
    <w:rsid w:val="0028302E"/>
    <w:rsid w:val="002838BA"/>
    <w:rsid w:val="00283C04"/>
    <w:rsid w:val="00283C93"/>
    <w:rsid w:val="002849A7"/>
    <w:rsid w:val="00285B37"/>
    <w:rsid w:val="00285E9D"/>
    <w:rsid w:val="00286FED"/>
    <w:rsid w:val="002907FC"/>
    <w:rsid w:val="00290F2A"/>
    <w:rsid w:val="002925F8"/>
    <w:rsid w:val="00292649"/>
    <w:rsid w:val="002927B1"/>
    <w:rsid w:val="00293CC1"/>
    <w:rsid w:val="00293FF6"/>
    <w:rsid w:val="00295978"/>
    <w:rsid w:val="0029694B"/>
    <w:rsid w:val="00296AC7"/>
    <w:rsid w:val="00297BB0"/>
    <w:rsid w:val="00297D00"/>
    <w:rsid w:val="002A10F8"/>
    <w:rsid w:val="002A16B7"/>
    <w:rsid w:val="002A193C"/>
    <w:rsid w:val="002A1B37"/>
    <w:rsid w:val="002A2EFE"/>
    <w:rsid w:val="002A380A"/>
    <w:rsid w:val="002A3944"/>
    <w:rsid w:val="002A48E2"/>
    <w:rsid w:val="002A5549"/>
    <w:rsid w:val="002A5869"/>
    <w:rsid w:val="002A62DF"/>
    <w:rsid w:val="002A646A"/>
    <w:rsid w:val="002A73C9"/>
    <w:rsid w:val="002A7A23"/>
    <w:rsid w:val="002A7B99"/>
    <w:rsid w:val="002B0DF6"/>
    <w:rsid w:val="002B2A9F"/>
    <w:rsid w:val="002B41A3"/>
    <w:rsid w:val="002B4EC5"/>
    <w:rsid w:val="002B4EF4"/>
    <w:rsid w:val="002B55BB"/>
    <w:rsid w:val="002B5749"/>
    <w:rsid w:val="002B626A"/>
    <w:rsid w:val="002B764A"/>
    <w:rsid w:val="002B7D2A"/>
    <w:rsid w:val="002C035E"/>
    <w:rsid w:val="002C05D2"/>
    <w:rsid w:val="002C0F39"/>
    <w:rsid w:val="002C1E22"/>
    <w:rsid w:val="002C211B"/>
    <w:rsid w:val="002C34CE"/>
    <w:rsid w:val="002C3A6C"/>
    <w:rsid w:val="002C4251"/>
    <w:rsid w:val="002C45CF"/>
    <w:rsid w:val="002C4C1A"/>
    <w:rsid w:val="002C4D9F"/>
    <w:rsid w:val="002C5106"/>
    <w:rsid w:val="002C563D"/>
    <w:rsid w:val="002C66EC"/>
    <w:rsid w:val="002D1537"/>
    <w:rsid w:val="002D1E66"/>
    <w:rsid w:val="002D1FA4"/>
    <w:rsid w:val="002D258C"/>
    <w:rsid w:val="002D2841"/>
    <w:rsid w:val="002D2E54"/>
    <w:rsid w:val="002D315F"/>
    <w:rsid w:val="002D47C2"/>
    <w:rsid w:val="002D5324"/>
    <w:rsid w:val="002D5A9C"/>
    <w:rsid w:val="002D61CA"/>
    <w:rsid w:val="002D76BF"/>
    <w:rsid w:val="002E1BE0"/>
    <w:rsid w:val="002E2C00"/>
    <w:rsid w:val="002E3317"/>
    <w:rsid w:val="002E3B76"/>
    <w:rsid w:val="002E5523"/>
    <w:rsid w:val="002E5650"/>
    <w:rsid w:val="002E6668"/>
    <w:rsid w:val="002E6A69"/>
    <w:rsid w:val="002E7129"/>
    <w:rsid w:val="002F054D"/>
    <w:rsid w:val="002F243F"/>
    <w:rsid w:val="002F27F1"/>
    <w:rsid w:val="002F43CF"/>
    <w:rsid w:val="002F49A0"/>
    <w:rsid w:val="002F575D"/>
    <w:rsid w:val="002F5AF4"/>
    <w:rsid w:val="002F659C"/>
    <w:rsid w:val="003013A2"/>
    <w:rsid w:val="0030212B"/>
    <w:rsid w:val="00302261"/>
    <w:rsid w:val="00302540"/>
    <w:rsid w:val="00304483"/>
    <w:rsid w:val="00304528"/>
    <w:rsid w:val="0030627E"/>
    <w:rsid w:val="003065C5"/>
    <w:rsid w:val="0030728C"/>
    <w:rsid w:val="003118D3"/>
    <w:rsid w:val="00312F24"/>
    <w:rsid w:val="00313257"/>
    <w:rsid w:val="00313886"/>
    <w:rsid w:val="00313D4B"/>
    <w:rsid w:val="00314B11"/>
    <w:rsid w:val="0031663A"/>
    <w:rsid w:val="00316D45"/>
    <w:rsid w:val="00317617"/>
    <w:rsid w:val="0031787A"/>
    <w:rsid w:val="00321406"/>
    <w:rsid w:val="00322776"/>
    <w:rsid w:val="00323142"/>
    <w:rsid w:val="00323205"/>
    <w:rsid w:val="00323754"/>
    <w:rsid w:val="0032379C"/>
    <w:rsid w:val="00323C62"/>
    <w:rsid w:val="00323DF7"/>
    <w:rsid w:val="003267E7"/>
    <w:rsid w:val="00326A33"/>
    <w:rsid w:val="00326C81"/>
    <w:rsid w:val="00326CD9"/>
    <w:rsid w:val="00327F6A"/>
    <w:rsid w:val="0033047F"/>
    <w:rsid w:val="00330DAD"/>
    <w:rsid w:val="0033125E"/>
    <w:rsid w:val="003313F4"/>
    <w:rsid w:val="00332D7B"/>
    <w:rsid w:val="00334493"/>
    <w:rsid w:val="00335146"/>
    <w:rsid w:val="00335D6A"/>
    <w:rsid w:val="0033615E"/>
    <w:rsid w:val="003365EF"/>
    <w:rsid w:val="003425F8"/>
    <w:rsid w:val="0034354C"/>
    <w:rsid w:val="00343669"/>
    <w:rsid w:val="00343801"/>
    <w:rsid w:val="003439BA"/>
    <w:rsid w:val="0034465A"/>
    <w:rsid w:val="003459C7"/>
    <w:rsid w:val="0034621B"/>
    <w:rsid w:val="00346960"/>
    <w:rsid w:val="00347710"/>
    <w:rsid w:val="00347A60"/>
    <w:rsid w:val="0035013A"/>
    <w:rsid w:val="0035021F"/>
    <w:rsid w:val="00350265"/>
    <w:rsid w:val="0035044F"/>
    <w:rsid w:val="003504DF"/>
    <w:rsid w:val="003506CD"/>
    <w:rsid w:val="0035084F"/>
    <w:rsid w:val="00350CEB"/>
    <w:rsid w:val="00351059"/>
    <w:rsid w:val="00351E26"/>
    <w:rsid w:val="00352E3B"/>
    <w:rsid w:val="00354644"/>
    <w:rsid w:val="00355373"/>
    <w:rsid w:val="00355487"/>
    <w:rsid w:val="003563B9"/>
    <w:rsid w:val="00357C8A"/>
    <w:rsid w:val="00360F09"/>
    <w:rsid w:val="00360FE4"/>
    <w:rsid w:val="00364A6B"/>
    <w:rsid w:val="00365455"/>
    <w:rsid w:val="003655D3"/>
    <w:rsid w:val="00365818"/>
    <w:rsid w:val="00365F03"/>
    <w:rsid w:val="00366556"/>
    <w:rsid w:val="00366A9B"/>
    <w:rsid w:val="00366D5C"/>
    <w:rsid w:val="00367210"/>
    <w:rsid w:val="003677ED"/>
    <w:rsid w:val="00371B5F"/>
    <w:rsid w:val="00372D3C"/>
    <w:rsid w:val="003750BD"/>
    <w:rsid w:val="003752DF"/>
    <w:rsid w:val="00377480"/>
    <w:rsid w:val="00377EAE"/>
    <w:rsid w:val="00380446"/>
    <w:rsid w:val="0038107C"/>
    <w:rsid w:val="00382EC3"/>
    <w:rsid w:val="00382EFF"/>
    <w:rsid w:val="003830EA"/>
    <w:rsid w:val="0038311A"/>
    <w:rsid w:val="003833B3"/>
    <w:rsid w:val="00385075"/>
    <w:rsid w:val="003852F7"/>
    <w:rsid w:val="00390156"/>
    <w:rsid w:val="003904E4"/>
    <w:rsid w:val="00390E0A"/>
    <w:rsid w:val="00392155"/>
    <w:rsid w:val="00392681"/>
    <w:rsid w:val="003927A7"/>
    <w:rsid w:val="00392F4C"/>
    <w:rsid w:val="00393D87"/>
    <w:rsid w:val="00395167"/>
    <w:rsid w:val="0039570C"/>
    <w:rsid w:val="003962E1"/>
    <w:rsid w:val="00397559"/>
    <w:rsid w:val="00397F8D"/>
    <w:rsid w:val="003A06AA"/>
    <w:rsid w:val="003A0968"/>
    <w:rsid w:val="003A135D"/>
    <w:rsid w:val="003A2946"/>
    <w:rsid w:val="003A29F8"/>
    <w:rsid w:val="003A3043"/>
    <w:rsid w:val="003A413D"/>
    <w:rsid w:val="003A42C9"/>
    <w:rsid w:val="003A4545"/>
    <w:rsid w:val="003A4889"/>
    <w:rsid w:val="003A49F5"/>
    <w:rsid w:val="003A4DB7"/>
    <w:rsid w:val="003A7211"/>
    <w:rsid w:val="003B0E4D"/>
    <w:rsid w:val="003B0F6C"/>
    <w:rsid w:val="003B1BFA"/>
    <w:rsid w:val="003B2725"/>
    <w:rsid w:val="003B2BC1"/>
    <w:rsid w:val="003B2D02"/>
    <w:rsid w:val="003B3963"/>
    <w:rsid w:val="003B4A95"/>
    <w:rsid w:val="003B509A"/>
    <w:rsid w:val="003B54CE"/>
    <w:rsid w:val="003B6332"/>
    <w:rsid w:val="003B6845"/>
    <w:rsid w:val="003B6946"/>
    <w:rsid w:val="003B6F74"/>
    <w:rsid w:val="003C12AD"/>
    <w:rsid w:val="003C1ABC"/>
    <w:rsid w:val="003C2917"/>
    <w:rsid w:val="003C32CD"/>
    <w:rsid w:val="003C3423"/>
    <w:rsid w:val="003C53A2"/>
    <w:rsid w:val="003C5E05"/>
    <w:rsid w:val="003C707B"/>
    <w:rsid w:val="003C73E3"/>
    <w:rsid w:val="003C7882"/>
    <w:rsid w:val="003C7EF6"/>
    <w:rsid w:val="003D03CE"/>
    <w:rsid w:val="003D09A1"/>
    <w:rsid w:val="003D10F7"/>
    <w:rsid w:val="003D2051"/>
    <w:rsid w:val="003D296F"/>
    <w:rsid w:val="003D2ECE"/>
    <w:rsid w:val="003D2F16"/>
    <w:rsid w:val="003D388B"/>
    <w:rsid w:val="003D3972"/>
    <w:rsid w:val="003D3B08"/>
    <w:rsid w:val="003D4CBB"/>
    <w:rsid w:val="003D590F"/>
    <w:rsid w:val="003D62C0"/>
    <w:rsid w:val="003D69E3"/>
    <w:rsid w:val="003D6EDD"/>
    <w:rsid w:val="003D761D"/>
    <w:rsid w:val="003D7929"/>
    <w:rsid w:val="003E0938"/>
    <w:rsid w:val="003E1162"/>
    <w:rsid w:val="003E1D51"/>
    <w:rsid w:val="003E2161"/>
    <w:rsid w:val="003E3B41"/>
    <w:rsid w:val="003E52D5"/>
    <w:rsid w:val="003E55DF"/>
    <w:rsid w:val="003E67C3"/>
    <w:rsid w:val="003F0419"/>
    <w:rsid w:val="003F15DD"/>
    <w:rsid w:val="003F275A"/>
    <w:rsid w:val="003F29EE"/>
    <w:rsid w:val="003F354A"/>
    <w:rsid w:val="003F3D3D"/>
    <w:rsid w:val="003F3FC9"/>
    <w:rsid w:val="003F409A"/>
    <w:rsid w:val="003F4C20"/>
    <w:rsid w:val="003F544A"/>
    <w:rsid w:val="003F6246"/>
    <w:rsid w:val="003F6631"/>
    <w:rsid w:val="00400A99"/>
    <w:rsid w:val="00401098"/>
    <w:rsid w:val="00401409"/>
    <w:rsid w:val="00401D9F"/>
    <w:rsid w:val="004024A8"/>
    <w:rsid w:val="00402829"/>
    <w:rsid w:val="00402DDD"/>
    <w:rsid w:val="00403637"/>
    <w:rsid w:val="0040395E"/>
    <w:rsid w:val="00403F37"/>
    <w:rsid w:val="004040EC"/>
    <w:rsid w:val="0040451A"/>
    <w:rsid w:val="00405387"/>
    <w:rsid w:val="004056A0"/>
    <w:rsid w:val="00405EA7"/>
    <w:rsid w:val="00406256"/>
    <w:rsid w:val="0040627E"/>
    <w:rsid w:val="004063B5"/>
    <w:rsid w:val="00406E24"/>
    <w:rsid w:val="00406EA0"/>
    <w:rsid w:val="004072D4"/>
    <w:rsid w:val="00407649"/>
    <w:rsid w:val="00407E33"/>
    <w:rsid w:val="0041057C"/>
    <w:rsid w:val="00410C75"/>
    <w:rsid w:val="00411987"/>
    <w:rsid w:val="00412491"/>
    <w:rsid w:val="00412F9D"/>
    <w:rsid w:val="00413CB2"/>
    <w:rsid w:val="00414107"/>
    <w:rsid w:val="00414373"/>
    <w:rsid w:val="00414449"/>
    <w:rsid w:val="004145FD"/>
    <w:rsid w:val="00414A50"/>
    <w:rsid w:val="00414E5F"/>
    <w:rsid w:val="00415AE0"/>
    <w:rsid w:val="00415F41"/>
    <w:rsid w:val="0041666E"/>
    <w:rsid w:val="00420334"/>
    <w:rsid w:val="00421FEF"/>
    <w:rsid w:val="004225FE"/>
    <w:rsid w:val="004233DF"/>
    <w:rsid w:val="0042386A"/>
    <w:rsid w:val="00423B61"/>
    <w:rsid w:val="004242FC"/>
    <w:rsid w:val="004243C2"/>
    <w:rsid w:val="0042542D"/>
    <w:rsid w:val="00425530"/>
    <w:rsid w:val="00425BF4"/>
    <w:rsid w:val="00425E14"/>
    <w:rsid w:val="00426197"/>
    <w:rsid w:val="00426888"/>
    <w:rsid w:val="00426A0E"/>
    <w:rsid w:val="00426C4D"/>
    <w:rsid w:val="00427301"/>
    <w:rsid w:val="0042794E"/>
    <w:rsid w:val="004315D1"/>
    <w:rsid w:val="00431FB7"/>
    <w:rsid w:val="004321D3"/>
    <w:rsid w:val="004326E0"/>
    <w:rsid w:val="00432D4E"/>
    <w:rsid w:val="00433206"/>
    <w:rsid w:val="004336ED"/>
    <w:rsid w:val="00433B5C"/>
    <w:rsid w:val="00433EB0"/>
    <w:rsid w:val="00434B42"/>
    <w:rsid w:val="00434C10"/>
    <w:rsid w:val="00435881"/>
    <w:rsid w:val="004358C1"/>
    <w:rsid w:val="00435DA2"/>
    <w:rsid w:val="0043636F"/>
    <w:rsid w:val="004369B7"/>
    <w:rsid w:val="00436C17"/>
    <w:rsid w:val="00437326"/>
    <w:rsid w:val="00437A3F"/>
    <w:rsid w:val="00440897"/>
    <w:rsid w:val="0044179C"/>
    <w:rsid w:val="00444588"/>
    <w:rsid w:val="00444937"/>
    <w:rsid w:val="004451E0"/>
    <w:rsid w:val="00445408"/>
    <w:rsid w:val="00445809"/>
    <w:rsid w:val="0044653B"/>
    <w:rsid w:val="004467E3"/>
    <w:rsid w:val="00447651"/>
    <w:rsid w:val="00450B74"/>
    <w:rsid w:val="00450EC8"/>
    <w:rsid w:val="0045228E"/>
    <w:rsid w:val="0045319C"/>
    <w:rsid w:val="00453D9E"/>
    <w:rsid w:val="00454277"/>
    <w:rsid w:val="0045571F"/>
    <w:rsid w:val="00455C67"/>
    <w:rsid w:val="00455E1F"/>
    <w:rsid w:val="00455E55"/>
    <w:rsid w:val="00456065"/>
    <w:rsid w:val="00456582"/>
    <w:rsid w:val="00456741"/>
    <w:rsid w:val="004567A4"/>
    <w:rsid w:val="004573CD"/>
    <w:rsid w:val="00457911"/>
    <w:rsid w:val="004605C6"/>
    <w:rsid w:val="00461B40"/>
    <w:rsid w:val="00462650"/>
    <w:rsid w:val="004626AE"/>
    <w:rsid w:val="00463426"/>
    <w:rsid w:val="00463532"/>
    <w:rsid w:val="00463B55"/>
    <w:rsid w:val="004652B1"/>
    <w:rsid w:val="00465859"/>
    <w:rsid w:val="00466180"/>
    <w:rsid w:val="00466692"/>
    <w:rsid w:val="004677B8"/>
    <w:rsid w:val="004678B4"/>
    <w:rsid w:val="004707B9"/>
    <w:rsid w:val="00470C91"/>
    <w:rsid w:val="004724B1"/>
    <w:rsid w:val="00472665"/>
    <w:rsid w:val="00472DFE"/>
    <w:rsid w:val="004732BD"/>
    <w:rsid w:val="00473E12"/>
    <w:rsid w:val="004740E9"/>
    <w:rsid w:val="00474759"/>
    <w:rsid w:val="00474DD2"/>
    <w:rsid w:val="004752E0"/>
    <w:rsid w:val="00475828"/>
    <w:rsid w:val="00475F36"/>
    <w:rsid w:val="004760C4"/>
    <w:rsid w:val="00476D42"/>
    <w:rsid w:val="004775D9"/>
    <w:rsid w:val="00477F5C"/>
    <w:rsid w:val="00480487"/>
    <w:rsid w:val="00480582"/>
    <w:rsid w:val="00480A6E"/>
    <w:rsid w:val="00483135"/>
    <w:rsid w:val="00483876"/>
    <w:rsid w:val="0048518E"/>
    <w:rsid w:val="00485D0C"/>
    <w:rsid w:val="00486D9C"/>
    <w:rsid w:val="00487026"/>
    <w:rsid w:val="004870E8"/>
    <w:rsid w:val="00487A48"/>
    <w:rsid w:val="00490983"/>
    <w:rsid w:val="0049107C"/>
    <w:rsid w:val="00491F24"/>
    <w:rsid w:val="00493133"/>
    <w:rsid w:val="00494208"/>
    <w:rsid w:val="00494862"/>
    <w:rsid w:val="00495D64"/>
    <w:rsid w:val="00495DA9"/>
    <w:rsid w:val="0049621D"/>
    <w:rsid w:val="00496562"/>
    <w:rsid w:val="00496B50"/>
    <w:rsid w:val="004A0431"/>
    <w:rsid w:val="004A1BAA"/>
    <w:rsid w:val="004A2029"/>
    <w:rsid w:val="004A2457"/>
    <w:rsid w:val="004A2AEA"/>
    <w:rsid w:val="004A4047"/>
    <w:rsid w:val="004A47B6"/>
    <w:rsid w:val="004A4BA7"/>
    <w:rsid w:val="004A50E3"/>
    <w:rsid w:val="004A51C1"/>
    <w:rsid w:val="004A5C40"/>
    <w:rsid w:val="004A6324"/>
    <w:rsid w:val="004A6D27"/>
    <w:rsid w:val="004A7C64"/>
    <w:rsid w:val="004A7EAD"/>
    <w:rsid w:val="004B029C"/>
    <w:rsid w:val="004B0D1B"/>
    <w:rsid w:val="004B0DA3"/>
    <w:rsid w:val="004B1276"/>
    <w:rsid w:val="004B1739"/>
    <w:rsid w:val="004B1768"/>
    <w:rsid w:val="004B2709"/>
    <w:rsid w:val="004B440E"/>
    <w:rsid w:val="004B5599"/>
    <w:rsid w:val="004B592C"/>
    <w:rsid w:val="004B5D4C"/>
    <w:rsid w:val="004B630B"/>
    <w:rsid w:val="004B6BDF"/>
    <w:rsid w:val="004B7366"/>
    <w:rsid w:val="004B78B4"/>
    <w:rsid w:val="004B7F80"/>
    <w:rsid w:val="004C0825"/>
    <w:rsid w:val="004C0B59"/>
    <w:rsid w:val="004C207E"/>
    <w:rsid w:val="004C258A"/>
    <w:rsid w:val="004C25CB"/>
    <w:rsid w:val="004C2DED"/>
    <w:rsid w:val="004C360E"/>
    <w:rsid w:val="004C3DFC"/>
    <w:rsid w:val="004C597B"/>
    <w:rsid w:val="004C665B"/>
    <w:rsid w:val="004C6C99"/>
    <w:rsid w:val="004C6F0E"/>
    <w:rsid w:val="004C7490"/>
    <w:rsid w:val="004D03BB"/>
    <w:rsid w:val="004D1018"/>
    <w:rsid w:val="004D29E0"/>
    <w:rsid w:val="004D306A"/>
    <w:rsid w:val="004D3B7F"/>
    <w:rsid w:val="004D4B6C"/>
    <w:rsid w:val="004D4DF2"/>
    <w:rsid w:val="004D522E"/>
    <w:rsid w:val="004D5FBC"/>
    <w:rsid w:val="004D632F"/>
    <w:rsid w:val="004D7818"/>
    <w:rsid w:val="004D7FFB"/>
    <w:rsid w:val="004E0837"/>
    <w:rsid w:val="004E13F0"/>
    <w:rsid w:val="004E193E"/>
    <w:rsid w:val="004E1DA3"/>
    <w:rsid w:val="004E2103"/>
    <w:rsid w:val="004E2C8E"/>
    <w:rsid w:val="004E3DEA"/>
    <w:rsid w:val="004E4CB7"/>
    <w:rsid w:val="004E4F79"/>
    <w:rsid w:val="004E5099"/>
    <w:rsid w:val="004E5D8B"/>
    <w:rsid w:val="004E5DAA"/>
    <w:rsid w:val="004E6C7A"/>
    <w:rsid w:val="004F064B"/>
    <w:rsid w:val="004F11F0"/>
    <w:rsid w:val="004F1CC8"/>
    <w:rsid w:val="004F1F4C"/>
    <w:rsid w:val="004F23A2"/>
    <w:rsid w:val="004F3A5E"/>
    <w:rsid w:val="004F3AEA"/>
    <w:rsid w:val="004F40EE"/>
    <w:rsid w:val="004F4816"/>
    <w:rsid w:val="004F4F47"/>
    <w:rsid w:val="004F64BA"/>
    <w:rsid w:val="004F6E91"/>
    <w:rsid w:val="004F7BE9"/>
    <w:rsid w:val="004F7FE9"/>
    <w:rsid w:val="00500130"/>
    <w:rsid w:val="00501168"/>
    <w:rsid w:val="00502BBC"/>
    <w:rsid w:val="005031EC"/>
    <w:rsid w:val="00503A0B"/>
    <w:rsid w:val="005045C3"/>
    <w:rsid w:val="00504E42"/>
    <w:rsid w:val="00504F64"/>
    <w:rsid w:val="00506BB2"/>
    <w:rsid w:val="00507119"/>
    <w:rsid w:val="005079E2"/>
    <w:rsid w:val="00510508"/>
    <w:rsid w:val="0051126E"/>
    <w:rsid w:val="005112A1"/>
    <w:rsid w:val="00513032"/>
    <w:rsid w:val="00513D1E"/>
    <w:rsid w:val="00513FA9"/>
    <w:rsid w:val="00514A14"/>
    <w:rsid w:val="005163B3"/>
    <w:rsid w:val="0052043A"/>
    <w:rsid w:val="00522112"/>
    <w:rsid w:val="0052219A"/>
    <w:rsid w:val="0052241F"/>
    <w:rsid w:val="005225D7"/>
    <w:rsid w:val="00522640"/>
    <w:rsid w:val="005231A9"/>
    <w:rsid w:val="0052373B"/>
    <w:rsid w:val="0052472D"/>
    <w:rsid w:val="0052532E"/>
    <w:rsid w:val="005253CB"/>
    <w:rsid w:val="00526433"/>
    <w:rsid w:val="005269FA"/>
    <w:rsid w:val="005270EB"/>
    <w:rsid w:val="00531112"/>
    <w:rsid w:val="00531244"/>
    <w:rsid w:val="00531701"/>
    <w:rsid w:val="005318D0"/>
    <w:rsid w:val="0053216A"/>
    <w:rsid w:val="00532B36"/>
    <w:rsid w:val="00532CA6"/>
    <w:rsid w:val="00532CA7"/>
    <w:rsid w:val="00533AD2"/>
    <w:rsid w:val="00533E37"/>
    <w:rsid w:val="005340A7"/>
    <w:rsid w:val="005343B1"/>
    <w:rsid w:val="00534466"/>
    <w:rsid w:val="00534825"/>
    <w:rsid w:val="00534A44"/>
    <w:rsid w:val="00536527"/>
    <w:rsid w:val="00536E79"/>
    <w:rsid w:val="0053717A"/>
    <w:rsid w:val="00540896"/>
    <w:rsid w:val="00540BF5"/>
    <w:rsid w:val="00540F02"/>
    <w:rsid w:val="005439D2"/>
    <w:rsid w:val="00544C11"/>
    <w:rsid w:val="00544CBC"/>
    <w:rsid w:val="00545AB9"/>
    <w:rsid w:val="0054604F"/>
    <w:rsid w:val="00546B8D"/>
    <w:rsid w:val="00547082"/>
    <w:rsid w:val="00550D76"/>
    <w:rsid w:val="00551361"/>
    <w:rsid w:val="005515B7"/>
    <w:rsid w:val="0055311B"/>
    <w:rsid w:val="00553C4C"/>
    <w:rsid w:val="005546EF"/>
    <w:rsid w:val="00554C6F"/>
    <w:rsid w:val="0055521D"/>
    <w:rsid w:val="00555A3A"/>
    <w:rsid w:val="00555D60"/>
    <w:rsid w:val="00556B4A"/>
    <w:rsid w:val="00556DC6"/>
    <w:rsid w:val="00556DD2"/>
    <w:rsid w:val="00557173"/>
    <w:rsid w:val="0056011C"/>
    <w:rsid w:val="0056253C"/>
    <w:rsid w:val="00562783"/>
    <w:rsid w:val="00562B54"/>
    <w:rsid w:val="00562C2A"/>
    <w:rsid w:val="0056314B"/>
    <w:rsid w:val="005648A8"/>
    <w:rsid w:val="00564C5B"/>
    <w:rsid w:val="00565088"/>
    <w:rsid w:val="005650B7"/>
    <w:rsid w:val="005657FB"/>
    <w:rsid w:val="0056590E"/>
    <w:rsid w:val="00565C09"/>
    <w:rsid w:val="005661AE"/>
    <w:rsid w:val="00566B1C"/>
    <w:rsid w:val="00567334"/>
    <w:rsid w:val="00567655"/>
    <w:rsid w:val="00567D36"/>
    <w:rsid w:val="00570957"/>
    <w:rsid w:val="005713A5"/>
    <w:rsid w:val="00571F90"/>
    <w:rsid w:val="0057449E"/>
    <w:rsid w:val="005745E6"/>
    <w:rsid w:val="00574D63"/>
    <w:rsid w:val="00574F3E"/>
    <w:rsid w:val="005758BC"/>
    <w:rsid w:val="00576227"/>
    <w:rsid w:val="00576394"/>
    <w:rsid w:val="005770D7"/>
    <w:rsid w:val="005775DC"/>
    <w:rsid w:val="0057794A"/>
    <w:rsid w:val="00577A0F"/>
    <w:rsid w:val="00580D10"/>
    <w:rsid w:val="005817C4"/>
    <w:rsid w:val="00581CD0"/>
    <w:rsid w:val="00581F6E"/>
    <w:rsid w:val="0058275D"/>
    <w:rsid w:val="00583C19"/>
    <w:rsid w:val="005852BF"/>
    <w:rsid w:val="00585C46"/>
    <w:rsid w:val="005867CE"/>
    <w:rsid w:val="005871F6"/>
    <w:rsid w:val="00591353"/>
    <w:rsid w:val="00591A08"/>
    <w:rsid w:val="00591F78"/>
    <w:rsid w:val="00592CFF"/>
    <w:rsid w:val="00593520"/>
    <w:rsid w:val="00594B2A"/>
    <w:rsid w:val="00595CEE"/>
    <w:rsid w:val="00595E1D"/>
    <w:rsid w:val="00596CCC"/>
    <w:rsid w:val="00597566"/>
    <w:rsid w:val="005A00EA"/>
    <w:rsid w:val="005A022E"/>
    <w:rsid w:val="005A0A0C"/>
    <w:rsid w:val="005A0B2F"/>
    <w:rsid w:val="005A1058"/>
    <w:rsid w:val="005A10B7"/>
    <w:rsid w:val="005A1F9B"/>
    <w:rsid w:val="005A2117"/>
    <w:rsid w:val="005A3517"/>
    <w:rsid w:val="005A378C"/>
    <w:rsid w:val="005A3D17"/>
    <w:rsid w:val="005A453F"/>
    <w:rsid w:val="005A5AB8"/>
    <w:rsid w:val="005A6827"/>
    <w:rsid w:val="005A6B3D"/>
    <w:rsid w:val="005A6FDF"/>
    <w:rsid w:val="005B044F"/>
    <w:rsid w:val="005B0E1A"/>
    <w:rsid w:val="005B16DA"/>
    <w:rsid w:val="005B2192"/>
    <w:rsid w:val="005B25A2"/>
    <w:rsid w:val="005B2896"/>
    <w:rsid w:val="005B373B"/>
    <w:rsid w:val="005B39D7"/>
    <w:rsid w:val="005B467D"/>
    <w:rsid w:val="005B5462"/>
    <w:rsid w:val="005B5E79"/>
    <w:rsid w:val="005B60D0"/>
    <w:rsid w:val="005B7936"/>
    <w:rsid w:val="005C0D79"/>
    <w:rsid w:val="005C1279"/>
    <w:rsid w:val="005C184F"/>
    <w:rsid w:val="005C2025"/>
    <w:rsid w:val="005C22C1"/>
    <w:rsid w:val="005C2304"/>
    <w:rsid w:val="005C3590"/>
    <w:rsid w:val="005C4B98"/>
    <w:rsid w:val="005C500A"/>
    <w:rsid w:val="005C54DD"/>
    <w:rsid w:val="005C7822"/>
    <w:rsid w:val="005D0C15"/>
    <w:rsid w:val="005D0F6C"/>
    <w:rsid w:val="005D164C"/>
    <w:rsid w:val="005D1911"/>
    <w:rsid w:val="005D1C59"/>
    <w:rsid w:val="005D4A90"/>
    <w:rsid w:val="005D5FB0"/>
    <w:rsid w:val="005D69E1"/>
    <w:rsid w:val="005D766D"/>
    <w:rsid w:val="005E0AE4"/>
    <w:rsid w:val="005E1883"/>
    <w:rsid w:val="005E1CB7"/>
    <w:rsid w:val="005E22DE"/>
    <w:rsid w:val="005E384A"/>
    <w:rsid w:val="005E384B"/>
    <w:rsid w:val="005E3F40"/>
    <w:rsid w:val="005E55F7"/>
    <w:rsid w:val="005E5E17"/>
    <w:rsid w:val="005E6CDA"/>
    <w:rsid w:val="005E709B"/>
    <w:rsid w:val="005E72C0"/>
    <w:rsid w:val="005F042A"/>
    <w:rsid w:val="005F070A"/>
    <w:rsid w:val="005F106A"/>
    <w:rsid w:val="005F13F0"/>
    <w:rsid w:val="005F3006"/>
    <w:rsid w:val="005F3080"/>
    <w:rsid w:val="005F396F"/>
    <w:rsid w:val="005F3B66"/>
    <w:rsid w:val="005F4AB5"/>
    <w:rsid w:val="005F5917"/>
    <w:rsid w:val="005F59BC"/>
    <w:rsid w:val="005F665A"/>
    <w:rsid w:val="005F67BF"/>
    <w:rsid w:val="005F696B"/>
    <w:rsid w:val="005F7514"/>
    <w:rsid w:val="005F7A7E"/>
    <w:rsid w:val="005F7E57"/>
    <w:rsid w:val="00600874"/>
    <w:rsid w:val="00601ACA"/>
    <w:rsid w:val="00601E13"/>
    <w:rsid w:val="00603C55"/>
    <w:rsid w:val="006041FC"/>
    <w:rsid w:val="00604850"/>
    <w:rsid w:val="006049E3"/>
    <w:rsid w:val="00604D5D"/>
    <w:rsid w:val="00604EBC"/>
    <w:rsid w:val="00605048"/>
    <w:rsid w:val="006053FB"/>
    <w:rsid w:val="0060678D"/>
    <w:rsid w:val="00606E1C"/>
    <w:rsid w:val="00606F79"/>
    <w:rsid w:val="006078B6"/>
    <w:rsid w:val="0061074B"/>
    <w:rsid w:val="00610A4D"/>
    <w:rsid w:val="006110A0"/>
    <w:rsid w:val="006115BF"/>
    <w:rsid w:val="00611888"/>
    <w:rsid w:val="00612802"/>
    <w:rsid w:val="00612DB7"/>
    <w:rsid w:val="00613213"/>
    <w:rsid w:val="006148D8"/>
    <w:rsid w:val="00615540"/>
    <w:rsid w:val="00615929"/>
    <w:rsid w:val="006162CA"/>
    <w:rsid w:val="00616325"/>
    <w:rsid w:val="006168AA"/>
    <w:rsid w:val="00617868"/>
    <w:rsid w:val="006206B1"/>
    <w:rsid w:val="0062124A"/>
    <w:rsid w:val="006213C8"/>
    <w:rsid w:val="0062209E"/>
    <w:rsid w:val="00622281"/>
    <w:rsid w:val="0062277D"/>
    <w:rsid w:val="00622B55"/>
    <w:rsid w:val="006230E2"/>
    <w:rsid w:val="00625C1C"/>
    <w:rsid w:val="006262FF"/>
    <w:rsid w:val="00626BFF"/>
    <w:rsid w:val="00627020"/>
    <w:rsid w:val="0062762B"/>
    <w:rsid w:val="00627976"/>
    <w:rsid w:val="00627D5A"/>
    <w:rsid w:val="006300E0"/>
    <w:rsid w:val="006307D7"/>
    <w:rsid w:val="00630AF5"/>
    <w:rsid w:val="00630C4C"/>
    <w:rsid w:val="00633793"/>
    <w:rsid w:val="006338AD"/>
    <w:rsid w:val="00633A75"/>
    <w:rsid w:val="00633D07"/>
    <w:rsid w:val="00634035"/>
    <w:rsid w:val="006346E6"/>
    <w:rsid w:val="00635FB6"/>
    <w:rsid w:val="00636094"/>
    <w:rsid w:val="00637F63"/>
    <w:rsid w:val="00640616"/>
    <w:rsid w:val="00641903"/>
    <w:rsid w:val="00641C9F"/>
    <w:rsid w:val="00641E64"/>
    <w:rsid w:val="0064232B"/>
    <w:rsid w:val="00642B1E"/>
    <w:rsid w:val="00643F5A"/>
    <w:rsid w:val="00644317"/>
    <w:rsid w:val="006445D5"/>
    <w:rsid w:val="00645808"/>
    <w:rsid w:val="00645887"/>
    <w:rsid w:val="006463FA"/>
    <w:rsid w:val="00646D5B"/>
    <w:rsid w:val="00647236"/>
    <w:rsid w:val="006479CB"/>
    <w:rsid w:val="006502B3"/>
    <w:rsid w:val="00650E6C"/>
    <w:rsid w:val="006510F5"/>
    <w:rsid w:val="00651456"/>
    <w:rsid w:val="006522D5"/>
    <w:rsid w:val="00652D6E"/>
    <w:rsid w:val="0065337F"/>
    <w:rsid w:val="00653587"/>
    <w:rsid w:val="00653B67"/>
    <w:rsid w:val="0065415D"/>
    <w:rsid w:val="006547B7"/>
    <w:rsid w:val="00654ABE"/>
    <w:rsid w:val="00655209"/>
    <w:rsid w:val="0066056F"/>
    <w:rsid w:val="006608D2"/>
    <w:rsid w:val="00661CA3"/>
    <w:rsid w:val="00661E73"/>
    <w:rsid w:val="0066366D"/>
    <w:rsid w:val="006637D1"/>
    <w:rsid w:val="0066391C"/>
    <w:rsid w:val="00663BFE"/>
    <w:rsid w:val="006641E8"/>
    <w:rsid w:val="0066453A"/>
    <w:rsid w:val="00664F03"/>
    <w:rsid w:val="006656FE"/>
    <w:rsid w:val="006658A6"/>
    <w:rsid w:val="00665B9F"/>
    <w:rsid w:val="00665CE5"/>
    <w:rsid w:val="00667228"/>
    <w:rsid w:val="00670A15"/>
    <w:rsid w:val="00670C91"/>
    <w:rsid w:val="00671228"/>
    <w:rsid w:val="006714A3"/>
    <w:rsid w:val="00672504"/>
    <w:rsid w:val="006733A3"/>
    <w:rsid w:val="006735B2"/>
    <w:rsid w:val="00674574"/>
    <w:rsid w:val="0067458B"/>
    <w:rsid w:val="00674CE2"/>
    <w:rsid w:val="00675143"/>
    <w:rsid w:val="00676116"/>
    <w:rsid w:val="0067653F"/>
    <w:rsid w:val="00677D9F"/>
    <w:rsid w:val="00680CE8"/>
    <w:rsid w:val="00680D14"/>
    <w:rsid w:val="006811FE"/>
    <w:rsid w:val="00681FB3"/>
    <w:rsid w:val="006838B9"/>
    <w:rsid w:val="00683C2A"/>
    <w:rsid w:val="00684936"/>
    <w:rsid w:val="00685FDD"/>
    <w:rsid w:val="006866D5"/>
    <w:rsid w:val="00687077"/>
    <w:rsid w:val="0068745E"/>
    <w:rsid w:val="006900D3"/>
    <w:rsid w:val="00691CDE"/>
    <w:rsid w:val="00692169"/>
    <w:rsid w:val="00692CE9"/>
    <w:rsid w:val="00693E46"/>
    <w:rsid w:val="00694BA3"/>
    <w:rsid w:val="006951E2"/>
    <w:rsid w:val="006979B4"/>
    <w:rsid w:val="006A0D2C"/>
    <w:rsid w:val="006A164B"/>
    <w:rsid w:val="006A1A9A"/>
    <w:rsid w:val="006A209A"/>
    <w:rsid w:val="006A3434"/>
    <w:rsid w:val="006A5833"/>
    <w:rsid w:val="006A5D35"/>
    <w:rsid w:val="006A6670"/>
    <w:rsid w:val="006A686D"/>
    <w:rsid w:val="006A7102"/>
    <w:rsid w:val="006A7410"/>
    <w:rsid w:val="006B2DC8"/>
    <w:rsid w:val="006B3AC6"/>
    <w:rsid w:val="006B4096"/>
    <w:rsid w:val="006B410C"/>
    <w:rsid w:val="006B450A"/>
    <w:rsid w:val="006B4CD3"/>
    <w:rsid w:val="006B4DA5"/>
    <w:rsid w:val="006B5E3B"/>
    <w:rsid w:val="006B71D6"/>
    <w:rsid w:val="006B786F"/>
    <w:rsid w:val="006B7E3F"/>
    <w:rsid w:val="006B7EA9"/>
    <w:rsid w:val="006C023A"/>
    <w:rsid w:val="006C03F2"/>
    <w:rsid w:val="006C0E61"/>
    <w:rsid w:val="006C1E99"/>
    <w:rsid w:val="006C2604"/>
    <w:rsid w:val="006C29BC"/>
    <w:rsid w:val="006C308C"/>
    <w:rsid w:val="006C3668"/>
    <w:rsid w:val="006C36D4"/>
    <w:rsid w:val="006C3B0A"/>
    <w:rsid w:val="006C3EF2"/>
    <w:rsid w:val="006C4070"/>
    <w:rsid w:val="006C41B3"/>
    <w:rsid w:val="006C46E0"/>
    <w:rsid w:val="006C4C92"/>
    <w:rsid w:val="006C4EC6"/>
    <w:rsid w:val="006C78DA"/>
    <w:rsid w:val="006D0212"/>
    <w:rsid w:val="006D3280"/>
    <w:rsid w:val="006D37D9"/>
    <w:rsid w:val="006D3B18"/>
    <w:rsid w:val="006D4BBE"/>
    <w:rsid w:val="006D52F8"/>
    <w:rsid w:val="006D7421"/>
    <w:rsid w:val="006D7640"/>
    <w:rsid w:val="006D7C1A"/>
    <w:rsid w:val="006E03D2"/>
    <w:rsid w:val="006E0DE8"/>
    <w:rsid w:val="006E2376"/>
    <w:rsid w:val="006E58A2"/>
    <w:rsid w:val="006E6185"/>
    <w:rsid w:val="006E6B50"/>
    <w:rsid w:val="006E7538"/>
    <w:rsid w:val="006F0B06"/>
    <w:rsid w:val="006F1114"/>
    <w:rsid w:val="006F191F"/>
    <w:rsid w:val="006F20DD"/>
    <w:rsid w:val="006F2859"/>
    <w:rsid w:val="006F2942"/>
    <w:rsid w:val="006F49AA"/>
    <w:rsid w:val="006F4BF0"/>
    <w:rsid w:val="006F4E06"/>
    <w:rsid w:val="006F5D67"/>
    <w:rsid w:val="006F5FD1"/>
    <w:rsid w:val="006F6733"/>
    <w:rsid w:val="006F6FC6"/>
    <w:rsid w:val="006F7F54"/>
    <w:rsid w:val="00701066"/>
    <w:rsid w:val="00702B0C"/>
    <w:rsid w:val="00702F78"/>
    <w:rsid w:val="007037AA"/>
    <w:rsid w:val="00705810"/>
    <w:rsid w:val="0070593A"/>
    <w:rsid w:val="0070797E"/>
    <w:rsid w:val="00707ED5"/>
    <w:rsid w:val="00707FEF"/>
    <w:rsid w:val="007101DB"/>
    <w:rsid w:val="00710D6A"/>
    <w:rsid w:val="007119B5"/>
    <w:rsid w:val="00711E12"/>
    <w:rsid w:val="007131DD"/>
    <w:rsid w:val="00713A0D"/>
    <w:rsid w:val="0071424A"/>
    <w:rsid w:val="00714569"/>
    <w:rsid w:val="00715922"/>
    <w:rsid w:val="00715C6E"/>
    <w:rsid w:val="00715E70"/>
    <w:rsid w:val="00716492"/>
    <w:rsid w:val="00716B27"/>
    <w:rsid w:val="00716E13"/>
    <w:rsid w:val="0071777D"/>
    <w:rsid w:val="007200CB"/>
    <w:rsid w:val="00720269"/>
    <w:rsid w:val="00721983"/>
    <w:rsid w:val="00722509"/>
    <w:rsid w:val="00722AD2"/>
    <w:rsid w:val="00725CBB"/>
    <w:rsid w:val="007266BB"/>
    <w:rsid w:val="007277F0"/>
    <w:rsid w:val="0073077F"/>
    <w:rsid w:val="00730CE1"/>
    <w:rsid w:val="00732036"/>
    <w:rsid w:val="00733B73"/>
    <w:rsid w:val="007343F9"/>
    <w:rsid w:val="00735733"/>
    <w:rsid w:val="0073592A"/>
    <w:rsid w:val="0073679C"/>
    <w:rsid w:val="007370EF"/>
    <w:rsid w:val="0074060D"/>
    <w:rsid w:val="00741CCC"/>
    <w:rsid w:val="0074209D"/>
    <w:rsid w:val="00743EC9"/>
    <w:rsid w:val="00744BD9"/>
    <w:rsid w:val="007455E3"/>
    <w:rsid w:val="007466B7"/>
    <w:rsid w:val="00746EE9"/>
    <w:rsid w:val="00750336"/>
    <w:rsid w:val="007503FE"/>
    <w:rsid w:val="007504A1"/>
    <w:rsid w:val="007506DB"/>
    <w:rsid w:val="00750C8B"/>
    <w:rsid w:val="007511AF"/>
    <w:rsid w:val="0075129B"/>
    <w:rsid w:val="0075142D"/>
    <w:rsid w:val="0075318A"/>
    <w:rsid w:val="00753717"/>
    <w:rsid w:val="0075385A"/>
    <w:rsid w:val="00754B62"/>
    <w:rsid w:val="00754D1A"/>
    <w:rsid w:val="00755D9A"/>
    <w:rsid w:val="0075670A"/>
    <w:rsid w:val="007567CA"/>
    <w:rsid w:val="00756BC1"/>
    <w:rsid w:val="007575A9"/>
    <w:rsid w:val="00760BB3"/>
    <w:rsid w:val="007611C5"/>
    <w:rsid w:val="0076130B"/>
    <w:rsid w:val="007617EA"/>
    <w:rsid w:val="00762510"/>
    <w:rsid w:val="007629B3"/>
    <w:rsid w:val="00762CE3"/>
    <w:rsid w:val="00763017"/>
    <w:rsid w:val="007644F0"/>
    <w:rsid w:val="0076506E"/>
    <w:rsid w:val="0076509F"/>
    <w:rsid w:val="00765341"/>
    <w:rsid w:val="007653FF"/>
    <w:rsid w:val="007655F4"/>
    <w:rsid w:val="00766484"/>
    <w:rsid w:val="00767C4F"/>
    <w:rsid w:val="00770FED"/>
    <w:rsid w:val="007710FC"/>
    <w:rsid w:val="00772798"/>
    <w:rsid w:val="0077357B"/>
    <w:rsid w:val="00774985"/>
    <w:rsid w:val="00774EFB"/>
    <w:rsid w:val="00775066"/>
    <w:rsid w:val="007751DD"/>
    <w:rsid w:val="00776B7C"/>
    <w:rsid w:val="00777BB1"/>
    <w:rsid w:val="00777F16"/>
    <w:rsid w:val="00777F52"/>
    <w:rsid w:val="0078148E"/>
    <w:rsid w:val="00782528"/>
    <w:rsid w:val="00783548"/>
    <w:rsid w:val="00783730"/>
    <w:rsid w:val="00784A61"/>
    <w:rsid w:val="00784C07"/>
    <w:rsid w:val="00784E2B"/>
    <w:rsid w:val="00785339"/>
    <w:rsid w:val="007865ED"/>
    <w:rsid w:val="007900BE"/>
    <w:rsid w:val="007945FC"/>
    <w:rsid w:val="00794A97"/>
    <w:rsid w:val="007960BE"/>
    <w:rsid w:val="00796D47"/>
    <w:rsid w:val="00796E34"/>
    <w:rsid w:val="00797A9A"/>
    <w:rsid w:val="00797D11"/>
    <w:rsid w:val="007A0215"/>
    <w:rsid w:val="007A0BF0"/>
    <w:rsid w:val="007A0E08"/>
    <w:rsid w:val="007A13D2"/>
    <w:rsid w:val="007A1F43"/>
    <w:rsid w:val="007A247E"/>
    <w:rsid w:val="007A4A03"/>
    <w:rsid w:val="007A56B8"/>
    <w:rsid w:val="007A5AB6"/>
    <w:rsid w:val="007A5E31"/>
    <w:rsid w:val="007A5F05"/>
    <w:rsid w:val="007A740C"/>
    <w:rsid w:val="007A7443"/>
    <w:rsid w:val="007A755D"/>
    <w:rsid w:val="007B0060"/>
    <w:rsid w:val="007B0662"/>
    <w:rsid w:val="007B1D78"/>
    <w:rsid w:val="007B1DEF"/>
    <w:rsid w:val="007B4439"/>
    <w:rsid w:val="007B5294"/>
    <w:rsid w:val="007B5E23"/>
    <w:rsid w:val="007B6816"/>
    <w:rsid w:val="007B6DF8"/>
    <w:rsid w:val="007C0EE3"/>
    <w:rsid w:val="007C1855"/>
    <w:rsid w:val="007C1FDA"/>
    <w:rsid w:val="007C3937"/>
    <w:rsid w:val="007C3EC7"/>
    <w:rsid w:val="007C4A99"/>
    <w:rsid w:val="007C4D1C"/>
    <w:rsid w:val="007C636B"/>
    <w:rsid w:val="007C6DD8"/>
    <w:rsid w:val="007D003A"/>
    <w:rsid w:val="007D0344"/>
    <w:rsid w:val="007D0453"/>
    <w:rsid w:val="007D1AB5"/>
    <w:rsid w:val="007D30C0"/>
    <w:rsid w:val="007D3769"/>
    <w:rsid w:val="007D3C32"/>
    <w:rsid w:val="007D458D"/>
    <w:rsid w:val="007D5BEB"/>
    <w:rsid w:val="007D5C33"/>
    <w:rsid w:val="007D6C01"/>
    <w:rsid w:val="007D77D4"/>
    <w:rsid w:val="007E0185"/>
    <w:rsid w:val="007E0EFB"/>
    <w:rsid w:val="007E12E5"/>
    <w:rsid w:val="007E1A30"/>
    <w:rsid w:val="007E28D5"/>
    <w:rsid w:val="007E2D65"/>
    <w:rsid w:val="007E375A"/>
    <w:rsid w:val="007E3B6D"/>
    <w:rsid w:val="007E3BB7"/>
    <w:rsid w:val="007E4047"/>
    <w:rsid w:val="007E4048"/>
    <w:rsid w:val="007E46C7"/>
    <w:rsid w:val="007E4852"/>
    <w:rsid w:val="007E560E"/>
    <w:rsid w:val="007E7210"/>
    <w:rsid w:val="007E735A"/>
    <w:rsid w:val="007E73B3"/>
    <w:rsid w:val="007E7AFE"/>
    <w:rsid w:val="007F0032"/>
    <w:rsid w:val="007F0622"/>
    <w:rsid w:val="007F204F"/>
    <w:rsid w:val="007F29E6"/>
    <w:rsid w:val="007F3AE9"/>
    <w:rsid w:val="007F41F1"/>
    <w:rsid w:val="007F49C9"/>
    <w:rsid w:val="007F4D5C"/>
    <w:rsid w:val="007F5032"/>
    <w:rsid w:val="007F5529"/>
    <w:rsid w:val="007F5A78"/>
    <w:rsid w:val="007F5FF2"/>
    <w:rsid w:val="007F7358"/>
    <w:rsid w:val="007F7DD9"/>
    <w:rsid w:val="008006D1"/>
    <w:rsid w:val="0080073C"/>
    <w:rsid w:val="00800D07"/>
    <w:rsid w:val="008016D1"/>
    <w:rsid w:val="00801F91"/>
    <w:rsid w:val="00803047"/>
    <w:rsid w:val="008041DD"/>
    <w:rsid w:val="00804458"/>
    <w:rsid w:val="0080512D"/>
    <w:rsid w:val="00805E65"/>
    <w:rsid w:val="0080629C"/>
    <w:rsid w:val="00806DDB"/>
    <w:rsid w:val="008071C3"/>
    <w:rsid w:val="00807970"/>
    <w:rsid w:val="00807DBD"/>
    <w:rsid w:val="00811581"/>
    <w:rsid w:val="00811930"/>
    <w:rsid w:val="00811F1F"/>
    <w:rsid w:val="00812E3C"/>
    <w:rsid w:val="00813EAA"/>
    <w:rsid w:val="00814D53"/>
    <w:rsid w:val="00814E51"/>
    <w:rsid w:val="00816D2E"/>
    <w:rsid w:val="00817962"/>
    <w:rsid w:val="00817F43"/>
    <w:rsid w:val="00817FA9"/>
    <w:rsid w:val="00820310"/>
    <w:rsid w:val="00820AE4"/>
    <w:rsid w:val="0082152E"/>
    <w:rsid w:val="008215CC"/>
    <w:rsid w:val="00821A16"/>
    <w:rsid w:val="00822DA3"/>
    <w:rsid w:val="00823729"/>
    <w:rsid w:val="00824A59"/>
    <w:rsid w:val="00825799"/>
    <w:rsid w:val="008264E3"/>
    <w:rsid w:val="008273C0"/>
    <w:rsid w:val="00827BB7"/>
    <w:rsid w:val="00827E28"/>
    <w:rsid w:val="00831286"/>
    <w:rsid w:val="00831CDE"/>
    <w:rsid w:val="008336F7"/>
    <w:rsid w:val="0083708A"/>
    <w:rsid w:val="00837198"/>
    <w:rsid w:val="00837522"/>
    <w:rsid w:val="00837545"/>
    <w:rsid w:val="008402AF"/>
    <w:rsid w:val="008408B0"/>
    <w:rsid w:val="00840DC7"/>
    <w:rsid w:val="008412A6"/>
    <w:rsid w:val="00841A67"/>
    <w:rsid w:val="00841D2E"/>
    <w:rsid w:val="00841D5B"/>
    <w:rsid w:val="00842068"/>
    <w:rsid w:val="00842098"/>
    <w:rsid w:val="00843981"/>
    <w:rsid w:val="00844830"/>
    <w:rsid w:val="00844BBD"/>
    <w:rsid w:val="008456B2"/>
    <w:rsid w:val="0084605B"/>
    <w:rsid w:val="0084649F"/>
    <w:rsid w:val="00846E96"/>
    <w:rsid w:val="0084744E"/>
    <w:rsid w:val="008510E4"/>
    <w:rsid w:val="008513CB"/>
    <w:rsid w:val="0085152D"/>
    <w:rsid w:val="00852636"/>
    <w:rsid w:val="00852E69"/>
    <w:rsid w:val="008537D6"/>
    <w:rsid w:val="00853CCF"/>
    <w:rsid w:val="00854E7D"/>
    <w:rsid w:val="0085535F"/>
    <w:rsid w:val="00857084"/>
    <w:rsid w:val="00857492"/>
    <w:rsid w:val="008590D9"/>
    <w:rsid w:val="00860B68"/>
    <w:rsid w:val="00861F3D"/>
    <w:rsid w:val="008630CA"/>
    <w:rsid w:val="008641A5"/>
    <w:rsid w:val="00865595"/>
    <w:rsid w:val="00865D42"/>
    <w:rsid w:val="00866A38"/>
    <w:rsid w:val="0086757F"/>
    <w:rsid w:val="00867C49"/>
    <w:rsid w:val="0087013E"/>
    <w:rsid w:val="00870860"/>
    <w:rsid w:val="00870A2A"/>
    <w:rsid w:val="0087121A"/>
    <w:rsid w:val="00872D1A"/>
    <w:rsid w:val="008732B7"/>
    <w:rsid w:val="00873CC8"/>
    <w:rsid w:val="00874437"/>
    <w:rsid w:val="00874483"/>
    <w:rsid w:val="00874989"/>
    <w:rsid w:val="0087596A"/>
    <w:rsid w:val="00876D80"/>
    <w:rsid w:val="008771E7"/>
    <w:rsid w:val="0087727B"/>
    <w:rsid w:val="0087728A"/>
    <w:rsid w:val="00877E18"/>
    <w:rsid w:val="00877FB8"/>
    <w:rsid w:val="0088014E"/>
    <w:rsid w:val="008807F5"/>
    <w:rsid w:val="0088269B"/>
    <w:rsid w:val="00883EF1"/>
    <w:rsid w:val="00883F1D"/>
    <w:rsid w:val="008845CC"/>
    <w:rsid w:val="00886251"/>
    <w:rsid w:val="0088640B"/>
    <w:rsid w:val="00887D08"/>
    <w:rsid w:val="00890EDC"/>
    <w:rsid w:val="0089103D"/>
    <w:rsid w:val="008915AE"/>
    <w:rsid w:val="008916C3"/>
    <w:rsid w:val="00892265"/>
    <w:rsid w:val="008926B0"/>
    <w:rsid w:val="00892BCB"/>
    <w:rsid w:val="00893F00"/>
    <w:rsid w:val="00894308"/>
    <w:rsid w:val="008951AF"/>
    <w:rsid w:val="00895227"/>
    <w:rsid w:val="0089534D"/>
    <w:rsid w:val="00895ADF"/>
    <w:rsid w:val="0089645E"/>
    <w:rsid w:val="008976C6"/>
    <w:rsid w:val="00897D32"/>
    <w:rsid w:val="008A0EB8"/>
    <w:rsid w:val="008A0EF6"/>
    <w:rsid w:val="008A130C"/>
    <w:rsid w:val="008A290C"/>
    <w:rsid w:val="008A3B79"/>
    <w:rsid w:val="008A4D09"/>
    <w:rsid w:val="008A579F"/>
    <w:rsid w:val="008A66BA"/>
    <w:rsid w:val="008A7972"/>
    <w:rsid w:val="008A7DAB"/>
    <w:rsid w:val="008B0C49"/>
    <w:rsid w:val="008B0C74"/>
    <w:rsid w:val="008B0D65"/>
    <w:rsid w:val="008B1B25"/>
    <w:rsid w:val="008B2166"/>
    <w:rsid w:val="008B275D"/>
    <w:rsid w:val="008B38B8"/>
    <w:rsid w:val="008B63B7"/>
    <w:rsid w:val="008B6B5B"/>
    <w:rsid w:val="008B7158"/>
    <w:rsid w:val="008C03C1"/>
    <w:rsid w:val="008C1753"/>
    <w:rsid w:val="008C1DDF"/>
    <w:rsid w:val="008C2E1F"/>
    <w:rsid w:val="008C2FAB"/>
    <w:rsid w:val="008C3264"/>
    <w:rsid w:val="008C341F"/>
    <w:rsid w:val="008C4E40"/>
    <w:rsid w:val="008C4FF6"/>
    <w:rsid w:val="008C566D"/>
    <w:rsid w:val="008C5CE4"/>
    <w:rsid w:val="008C66F0"/>
    <w:rsid w:val="008C7817"/>
    <w:rsid w:val="008C7E35"/>
    <w:rsid w:val="008D0216"/>
    <w:rsid w:val="008D147D"/>
    <w:rsid w:val="008D17EE"/>
    <w:rsid w:val="008D23D5"/>
    <w:rsid w:val="008D2467"/>
    <w:rsid w:val="008D3C26"/>
    <w:rsid w:val="008D467F"/>
    <w:rsid w:val="008D4974"/>
    <w:rsid w:val="008D56ED"/>
    <w:rsid w:val="008D60CC"/>
    <w:rsid w:val="008D75AE"/>
    <w:rsid w:val="008D75B0"/>
    <w:rsid w:val="008D7D2E"/>
    <w:rsid w:val="008E068B"/>
    <w:rsid w:val="008E0AF9"/>
    <w:rsid w:val="008E1511"/>
    <w:rsid w:val="008E205D"/>
    <w:rsid w:val="008E27B2"/>
    <w:rsid w:val="008E29B0"/>
    <w:rsid w:val="008E2A00"/>
    <w:rsid w:val="008E2A8C"/>
    <w:rsid w:val="008E2DC6"/>
    <w:rsid w:val="008E32B4"/>
    <w:rsid w:val="008E32CA"/>
    <w:rsid w:val="008E3E8D"/>
    <w:rsid w:val="008E40C4"/>
    <w:rsid w:val="008E4C03"/>
    <w:rsid w:val="008E5283"/>
    <w:rsid w:val="008E5E09"/>
    <w:rsid w:val="008E68A7"/>
    <w:rsid w:val="008E6C84"/>
    <w:rsid w:val="008E7F4A"/>
    <w:rsid w:val="008F0C75"/>
    <w:rsid w:val="008F2AA4"/>
    <w:rsid w:val="008F3496"/>
    <w:rsid w:val="008F4D87"/>
    <w:rsid w:val="008F5023"/>
    <w:rsid w:val="008F5AE2"/>
    <w:rsid w:val="008F6052"/>
    <w:rsid w:val="008F686B"/>
    <w:rsid w:val="008F7F12"/>
    <w:rsid w:val="00900EA3"/>
    <w:rsid w:val="00901019"/>
    <w:rsid w:val="009010BB"/>
    <w:rsid w:val="00901760"/>
    <w:rsid w:val="00901A16"/>
    <w:rsid w:val="00901C40"/>
    <w:rsid w:val="00902012"/>
    <w:rsid w:val="0090212A"/>
    <w:rsid w:val="00902CCB"/>
    <w:rsid w:val="00902EA3"/>
    <w:rsid w:val="00902FE6"/>
    <w:rsid w:val="00903FAE"/>
    <w:rsid w:val="00905674"/>
    <w:rsid w:val="00905AE5"/>
    <w:rsid w:val="00905F90"/>
    <w:rsid w:val="00906038"/>
    <w:rsid w:val="00906BFE"/>
    <w:rsid w:val="00907533"/>
    <w:rsid w:val="00907C2D"/>
    <w:rsid w:val="009108F5"/>
    <w:rsid w:val="0091375E"/>
    <w:rsid w:val="00913906"/>
    <w:rsid w:val="00913AA2"/>
    <w:rsid w:val="00914EBC"/>
    <w:rsid w:val="00915092"/>
    <w:rsid w:val="009152A5"/>
    <w:rsid w:val="00915D64"/>
    <w:rsid w:val="00915D87"/>
    <w:rsid w:val="009173DB"/>
    <w:rsid w:val="00920979"/>
    <w:rsid w:val="0092255A"/>
    <w:rsid w:val="009225BF"/>
    <w:rsid w:val="00922685"/>
    <w:rsid w:val="009229C8"/>
    <w:rsid w:val="0092458B"/>
    <w:rsid w:val="00924875"/>
    <w:rsid w:val="00925A86"/>
    <w:rsid w:val="0092619E"/>
    <w:rsid w:val="00926AAA"/>
    <w:rsid w:val="00927880"/>
    <w:rsid w:val="00930778"/>
    <w:rsid w:val="00930A9C"/>
    <w:rsid w:val="00930C62"/>
    <w:rsid w:val="00931B64"/>
    <w:rsid w:val="00932D1A"/>
    <w:rsid w:val="00933167"/>
    <w:rsid w:val="00933890"/>
    <w:rsid w:val="00933964"/>
    <w:rsid w:val="009349E1"/>
    <w:rsid w:val="009361FC"/>
    <w:rsid w:val="00936D99"/>
    <w:rsid w:val="00937CFB"/>
    <w:rsid w:val="00937E90"/>
    <w:rsid w:val="009400C8"/>
    <w:rsid w:val="00940A83"/>
    <w:rsid w:val="00940D8F"/>
    <w:rsid w:val="0094137B"/>
    <w:rsid w:val="0094151D"/>
    <w:rsid w:val="009424A5"/>
    <w:rsid w:val="00942DAA"/>
    <w:rsid w:val="00943A85"/>
    <w:rsid w:val="00944007"/>
    <w:rsid w:val="009456D4"/>
    <w:rsid w:val="009456EA"/>
    <w:rsid w:val="00945BBD"/>
    <w:rsid w:val="00946902"/>
    <w:rsid w:val="00946CAF"/>
    <w:rsid w:val="0094732B"/>
    <w:rsid w:val="00947C3F"/>
    <w:rsid w:val="00950052"/>
    <w:rsid w:val="0095022F"/>
    <w:rsid w:val="0095107B"/>
    <w:rsid w:val="00951C34"/>
    <w:rsid w:val="00953769"/>
    <w:rsid w:val="00953B62"/>
    <w:rsid w:val="00955696"/>
    <w:rsid w:val="00955785"/>
    <w:rsid w:val="00956020"/>
    <w:rsid w:val="00956201"/>
    <w:rsid w:val="009579EF"/>
    <w:rsid w:val="009607E2"/>
    <w:rsid w:val="00960AB7"/>
    <w:rsid w:val="009614F6"/>
    <w:rsid w:val="00962D46"/>
    <w:rsid w:val="00964C6F"/>
    <w:rsid w:val="00965024"/>
    <w:rsid w:val="009650BD"/>
    <w:rsid w:val="00965325"/>
    <w:rsid w:val="009653B0"/>
    <w:rsid w:val="00973A07"/>
    <w:rsid w:val="00976F67"/>
    <w:rsid w:val="00977AAA"/>
    <w:rsid w:val="0098049E"/>
    <w:rsid w:val="009806B7"/>
    <w:rsid w:val="00980953"/>
    <w:rsid w:val="00981043"/>
    <w:rsid w:val="00982DA6"/>
    <w:rsid w:val="009842E4"/>
    <w:rsid w:val="009848E3"/>
    <w:rsid w:val="009853D5"/>
    <w:rsid w:val="00985904"/>
    <w:rsid w:val="00985D94"/>
    <w:rsid w:val="009861CB"/>
    <w:rsid w:val="00986AE9"/>
    <w:rsid w:val="00987347"/>
    <w:rsid w:val="00987EBC"/>
    <w:rsid w:val="00987F0D"/>
    <w:rsid w:val="00990412"/>
    <w:rsid w:val="00990D06"/>
    <w:rsid w:val="009911B7"/>
    <w:rsid w:val="00992A65"/>
    <w:rsid w:val="00992AF7"/>
    <w:rsid w:val="00992BA8"/>
    <w:rsid w:val="00993966"/>
    <w:rsid w:val="009939D9"/>
    <w:rsid w:val="00993A8E"/>
    <w:rsid w:val="00993F55"/>
    <w:rsid w:val="0099430C"/>
    <w:rsid w:val="00994FC8"/>
    <w:rsid w:val="0099562D"/>
    <w:rsid w:val="009962F9"/>
    <w:rsid w:val="009A025B"/>
    <w:rsid w:val="009A18AF"/>
    <w:rsid w:val="009A27CC"/>
    <w:rsid w:val="009A2F2E"/>
    <w:rsid w:val="009A309F"/>
    <w:rsid w:val="009A4282"/>
    <w:rsid w:val="009A5C68"/>
    <w:rsid w:val="009A7191"/>
    <w:rsid w:val="009A7C63"/>
    <w:rsid w:val="009B01A8"/>
    <w:rsid w:val="009B1C6C"/>
    <w:rsid w:val="009B2932"/>
    <w:rsid w:val="009B2FA5"/>
    <w:rsid w:val="009B321D"/>
    <w:rsid w:val="009B355C"/>
    <w:rsid w:val="009B4425"/>
    <w:rsid w:val="009B5212"/>
    <w:rsid w:val="009B5683"/>
    <w:rsid w:val="009B6030"/>
    <w:rsid w:val="009B6AF7"/>
    <w:rsid w:val="009C270A"/>
    <w:rsid w:val="009C2D5E"/>
    <w:rsid w:val="009C42CE"/>
    <w:rsid w:val="009C5E4C"/>
    <w:rsid w:val="009C6222"/>
    <w:rsid w:val="009D0987"/>
    <w:rsid w:val="009D0D1A"/>
    <w:rsid w:val="009D1E09"/>
    <w:rsid w:val="009D2421"/>
    <w:rsid w:val="009D346E"/>
    <w:rsid w:val="009D3831"/>
    <w:rsid w:val="009D408C"/>
    <w:rsid w:val="009D4A43"/>
    <w:rsid w:val="009D521C"/>
    <w:rsid w:val="009D5CC3"/>
    <w:rsid w:val="009D5CEE"/>
    <w:rsid w:val="009D6270"/>
    <w:rsid w:val="009D69EA"/>
    <w:rsid w:val="009D7785"/>
    <w:rsid w:val="009E00DD"/>
    <w:rsid w:val="009E0435"/>
    <w:rsid w:val="009E07EE"/>
    <w:rsid w:val="009E0E9B"/>
    <w:rsid w:val="009E1764"/>
    <w:rsid w:val="009E18BB"/>
    <w:rsid w:val="009E19FD"/>
    <w:rsid w:val="009E1B3E"/>
    <w:rsid w:val="009E24DE"/>
    <w:rsid w:val="009E2863"/>
    <w:rsid w:val="009E30A3"/>
    <w:rsid w:val="009E3B68"/>
    <w:rsid w:val="009E3CAC"/>
    <w:rsid w:val="009E3DF7"/>
    <w:rsid w:val="009E55A3"/>
    <w:rsid w:val="009E5791"/>
    <w:rsid w:val="009E598B"/>
    <w:rsid w:val="009E7497"/>
    <w:rsid w:val="009E7923"/>
    <w:rsid w:val="009E7B8A"/>
    <w:rsid w:val="009F1D32"/>
    <w:rsid w:val="009F1E76"/>
    <w:rsid w:val="009F33B9"/>
    <w:rsid w:val="009F33F8"/>
    <w:rsid w:val="009F37EC"/>
    <w:rsid w:val="009F464E"/>
    <w:rsid w:val="009F5EC6"/>
    <w:rsid w:val="009F79DA"/>
    <w:rsid w:val="00A003CF"/>
    <w:rsid w:val="00A00E31"/>
    <w:rsid w:val="00A0113C"/>
    <w:rsid w:val="00A013CE"/>
    <w:rsid w:val="00A01E1F"/>
    <w:rsid w:val="00A0222C"/>
    <w:rsid w:val="00A0298F"/>
    <w:rsid w:val="00A03B3E"/>
    <w:rsid w:val="00A03F60"/>
    <w:rsid w:val="00A0505A"/>
    <w:rsid w:val="00A056AC"/>
    <w:rsid w:val="00A059F4"/>
    <w:rsid w:val="00A06F0F"/>
    <w:rsid w:val="00A0794F"/>
    <w:rsid w:val="00A102F0"/>
    <w:rsid w:val="00A1076A"/>
    <w:rsid w:val="00A10ABC"/>
    <w:rsid w:val="00A10B10"/>
    <w:rsid w:val="00A1209D"/>
    <w:rsid w:val="00A12796"/>
    <w:rsid w:val="00A130D5"/>
    <w:rsid w:val="00A14A9F"/>
    <w:rsid w:val="00A14D95"/>
    <w:rsid w:val="00A15462"/>
    <w:rsid w:val="00A15964"/>
    <w:rsid w:val="00A15DB8"/>
    <w:rsid w:val="00A1748F"/>
    <w:rsid w:val="00A202D5"/>
    <w:rsid w:val="00A21550"/>
    <w:rsid w:val="00A21AEC"/>
    <w:rsid w:val="00A2276A"/>
    <w:rsid w:val="00A22F30"/>
    <w:rsid w:val="00A23E02"/>
    <w:rsid w:val="00A245C8"/>
    <w:rsid w:val="00A24900"/>
    <w:rsid w:val="00A250C7"/>
    <w:rsid w:val="00A26816"/>
    <w:rsid w:val="00A269E6"/>
    <w:rsid w:val="00A2777C"/>
    <w:rsid w:val="00A27EEA"/>
    <w:rsid w:val="00A30795"/>
    <w:rsid w:val="00A31405"/>
    <w:rsid w:val="00A320CC"/>
    <w:rsid w:val="00A3275B"/>
    <w:rsid w:val="00A32828"/>
    <w:rsid w:val="00A3295D"/>
    <w:rsid w:val="00A32F04"/>
    <w:rsid w:val="00A33EE2"/>
    <w:rsid w:val="00A33F53"/>
    <w:rsid w:val="00A34A14"/>
    <w:rsid w:val="00A35042"/>
    <w:rsid w:val="00A35659"/>
    <w:rsid w:val="00A359CA"/>
    <w:rsid w:val="00A372BB"/>
    <w:rsid w:val="00A40400"/>
    <w:rsid w:val="00A404AB"/>
    <w:rsid w:val="00A406BB"/>
    <w:rsid w:val="00A40E0C"/>
    <w:rsid w:val="00A413E8"/>
    <w:rsid w:val="00A4201D"/>
    <w:rsid w:val="00A4318E"/>
    <w:rsid w:val="00A4337F"/>
    <w:rsid w:val="00A4344A"/>
    <w:rsid w:val="00A44016"/>
    <w:rsid w:val="00A45490"/>
    <w:rsid w:val="00A47C34"/>
    <w:rsid w:val="00A47EA1"/>
    <w:rsid w:val="00A50833"/>
    <w:rsid w:val="00A523AB"/>
    <w:rsid w:val="00A525B0"/>
    <w:rsid w:val="00A52C08"/>
    <w:rsid w:val="00A5328B"/>
    <w:rsid w:val="00A532CA"/>
    <w:rsid w:val="00A5446F"/>
    <w:rsid w:val="00A55BEC"/>
    <w:rsid w:val="00A5636A"/>
    <w:rsid w:val="00A56DF9"/>
    <w:rsid w:val="00A56E52"/>
    <w:rsid w:val="00A577A3"/>
    <w:rsid w:val="00A600D5"/>
    <w:rsid w:val="00A60D1B"/>
    <w:rsid w:val="00A61835"/>
    <w:rsid w:val="00A63AF2"/>
    <w:rsid w:val="00A649CA"/>
    <w:rsid w:val="00A65EEB"/>
    <w:rsid w:val="00A67405"/>
    <w:rsid w:val="00A67BF5"/>
    <w:rsid w:val="00A7002F"/>
    <w:rsid w:val="00A705CA"/>
    <w:rsid w:val="00A71FBC"/>
    <w:rsid w:val="00A71FD1"/>
    <w:rsid w:val="00A72D51"/>
    <w:rsid w:val="00A72D5D"/>
    <w:rsid w:val="00A72E92"/>
    <w:rsid w:val="00A73062"/>
    <w:rsid w:val="00A733EC"/>
    <w:rsid w:val="00A734A4"/>
    <w:rsid w:val="00A73528"/>
    <w:rsid w:val="00A73BB9"/>
    <w:rsid w:val="00A74472"/>
    <w:rsid w:val="00A7530A"/>
    <w:rsid w:val="00A76640"/>
    <w:rsid w:val="00A76967"/>
    <w:rsid w:val="00A77090"/>
    <w:rsid w:val="00A775DA"/>
    <w:rsid w:val="00A806F3"/>
    <w:rsid w:val="00A80B0A"/>
    <w:rsid w:val="00A80F9A"/>
    <w:rsid w:val="00A82002"/>
    <w:rsid w:val="00A82424"/>
    <w:rsid w:val="00A82878"/>
    <w:rsid w:val="00A834CA"/>
    <w:rsid w:val="00A848FA"/>
    <w:rsid w:val="00A84DB6"/>
    <w:rsid w:val="00A8779B"/>
    <w:rsid w:val="00A9021B"/>
    <w:rsid w:val="00A91B56"/>
    <w:rsid w:val="00A9202D"/>
    <w:rsid w:val="00A93557"/>
    <w:rsid w:val="00A9481C"/>
    <w:rsid w:val="00A94C21"/>
    <w:rsid w:val="00A95368"/>
    <w:rsid w:val="00A95876"/>
    <w:rsid w:val="00A968B3"/>
    <w:rsid w:val="00A968B8"/>
    <w:rsid w:val="00A968EA"/>
    <w:rsid w:val="00A978FF"/>
    <w:rsid w:val="00A9AEAE"/>
    <w:rsid w:val="00AA03EB"/>
    <w:rsid w:val="00AA1374"/>
    <w:rsid w:val="00AA1486"/>
    <w:rsid w:val="00AA23C4"/>
    <w:rsid w:val="00AA2415"/>
    <w:rsid w:val="00AA2782"/>
    <w:rsid w:val="00AA3F4B"/>
    <w:rsid w:val="00AA4032"/>
    <w:rsid w:val="00AA4682"/>
    <w:rsid w:val="00AA6423"/>
    <w:rsid w:val="00AA69A8"/>
    <w:rsid w:val="00AB0408"/>
    <w:rsid w:val="00AB067F"/>
    <w:rsid w:val="00AB073F"/>
    <w:rsid w:val="00AB13C4"/>
    <w:rsid w:val="00AB2157"/>
    <w:rsid w:val="00AB36FA"/>
    <w:rsid w:val="00AB394B"/>
    <w:rsid w:val="00AB4297"/>
    <w:rsid w:val="00AB463C"/>
    <w:rsid w:val="00AB49BB"/>
    <w:rsid w:val="00AB4CBB"/>
    <w:rsid w:val="00AB50FD"/>
    <w:rsid w:val="00AB5DEC"/>
    <w:rsid w:val="00AB638E"/>
    <w:rsid w:val="00AB64EB"/>
    <w:rsid w:val="00AB669F"/>
    <w:rsid w:val="00AB68E0"/>
    <w:rsid w:val="00AB7185"/>
    <w:rsid w:val="00AB78C0"/>
    <w:rsid w:val="00AC080B"/>
    <w:rsid w:val="00AC1301"/>
    <w:rsid w:val="00AC1F03"/>
    <w:rsid w:val="00AC29FC"/>
    <w:rsid w:val="00AC2C13"/>
    <w:rsid w:val="00AC3552"/>
    <w:rsid w:val="00AC49C2"/>
    <w:rsid w:val="00AC51DE"/>
    <w:rsid w:val="00AC65D2"/>
    <w:rsid w:val="00AC6B6D"/>
    <w:rsid w:val="00AC6C4C"/>
    <w:rsid w:val="00AD14DD"/>
    <w:rsid w:val="00AD3307"/>
    <w:rsid w:val="00AD3AEF"/>
    <w:rsid w:val="00AD3FCB"/>
    <w:rsid w:val="00AD46BA"/>
    <w:rsid w:val="00AD4ECA"/>
    <w:rsid w:val="00AD4F37"/>
    <w:rsid w:val="00AD550E"/>
    <w:rsid w:val="00AD5B78"/>
    <w:rsid w:val="00AD6654"/>
    <w:rsid w:val="00AE0ED7"/>
    <w:rsid w:val="00AE157B"/>
    <w:rsid w:val="00AE27CF"/>
    <w:rsid w:val="00AE2C6B"/>
    <w:rsid w:val="00AE2D0C"/>
    <w:rsid w:val="00AE3117"/>
    <w:rsid w:val="00AE334F"/>
    <w:rsid w:val="00AE3F18"/>
    <w:rsid w:val="00AE463C"/>
    <w:rsid w:val="00AE4CD0"/>
    <w:rsid w:val="00AE5880"/>
    <w:rsid w:val="00AE65F8"/>
    <w:rsid w:val="00AE7513"/>
    <w:rsid w:val="00AE7696"/>
    <w:rsid w:val="00AF2180"/>
    <w:rsid w:val="00AF2A9C"/>
    <w:rsid w:val="00AF2D0E"/>
    <w:rsid w:val="00AF4400"/>
    <w:rsid w:val="00AF4C2D"/>
    <w:rsid w:val="00AF4FB1"/>
    <w:rsid w:val="00AF5BB6"/>
    <w:rsid w:val="00AF5DE0"/>
    <w:rsid w:val="00AF6823"/>
    <w:rsid w:val="00B00B3F"/>
    <w:rsid w:val="00B00C4D"/>
    <w:rsid w:val="00B01D5C"/>
    <w:rsid w:val="00B01FBB"/>
    <w:rsid w:val="00B033AE"/>
    <w:rsid w:val="00B03D3A"/>
    <w:rsid w:val="00B03E7E"/>
    <w:rsid w:val="00B04A9F"/>
    <w:rsid w:val="00B05179"/>
    <w:rsid w:val="00B05412"/>
    <w:rsid w:val="00B06493"/>
    <w:rsid w:val="00B06759"/>
    <w:rsid w:val="00B06C33"/>
    <w:rsid w:val="00B12146"/>
    <w:rsid w:val="00B13FE1"/>
    <w:rsid w:val="00B1430E"/>
    <w:rsid w:val="00B1442F"/>
    <w:rsid w:val="00B14F88"/>
    <w:rsid w:val="00B1529E"/>
    <w:rsid w:val="00B17680"/>
    <w:rsid w:val="00B179AD"/>
    <w:rsid w:val="00B17B80"/>
    <w:rsid w:val="00B20D2F"/>
    <w:rsid w:val="00B211FB"/>
    <w:rsid w:val="00B21BA0"/>
    <w:rsid w:val="00B231F7"/>
    <w:rsid w:val="00B23BF2"/>
    <w:rsid w:val="00B24116"/>
    <w:rsid w:val="00B24B6C"/>
    <w:rsid w:val="00B24C49"/>
    <w:rsid w:val="00B24DEE"/>
    <w:rsid w:val="00B252E3"/>
    <w:rsid w:val="00B25A0B"/>
    <w:rsid w:val="00B25D8B"/>
    <w:rsid w:val="00B25F79"/>
    <w:rsid w:val="00B27FAC"/>
    <w:rsid w:val="00B3291B"/>
    <w:rsid w:val="00B32E68"/>
    <w:rsid w:val="00B34985"/>
    <w:rsid w:val="00B34DDD"/>
    <w:rsid w:val="00B34DE1"/>
    <w:rsid w:val="00B34EBC"/>
    <w:rsid w:val="00B34F5A"/>
    <w:rsid w:val="00B35CE0"/>
    <w:rsid w:val="00B3640C"/>
    <w:rsid w:val="00B365D8"/>
    <w:rsid w:val="00B36A0F"/>
    <w:rsid w:val="00B37101"/>
    <w:rsid w:val="00B374CB"/>
    <w:rsid w:val="00B41633"/>
    <w:rsid w:val="00B42581"/>
    <w:rsid w:val="00B44277"/>
    <w:rsid w:val="00B446E6"/>
    <w:rsid w:val="00B459E7"/>
    <w:rsid w:val="00B465E9"/>
    <w:rsid w:val="00B47947"/>
    <w:rsid w:val="00B5072E"/>
    <w:rsid w:val="00B50FF1"/>
    <w:rsid w:val="00B5118E"/>
    <w:rsid w:val="00B51B7F"/>
    <w:rsid w:val="00B5341F"/>
    <w:rsid w:val="00B5464C"/>
    <w:rsid w:val="00B54985"/>
    <w:rsid w:val="00B550C2"/>
    <w:rsid w:val="00B560AA"/>
    <w:rsid w:val="00B5689A"/>
    <w:rsid w:val="00B56B69"/>
    <w:rsid w:val="00B57FA7"/>
    <w:rsid w:val="00B60094"/>
    <w:rsid w:val="00B609FA"/>
    <w:rsid w:val="00B610B5"/>
    <w:rsid w:val="00B610E9"/>
    <w:rsid w:val="00B61612"/>
    <w:rsid w:val="00B6195F"/>
    <w:rsid w:val="00B61A3F"/>
    <w:rsid w:val="00B621F5"/>
    <w:rsid w:val="00B62658"/>
    <w:rsid w:val="00B63331"/>
    <w:rsid w:val="00B63C47"/>
    <w:rsid w:val="00B64F9D"/>
    <w:rsid w:val="00B66445"/>
    <w:rsid w:val="00B66AD3"/>
    <w:rsid w:val="00B66B10"/>
    <w:rsid w:val="00B66CCF"/>
    <w:rsid w:val="00B671D1"/>
    <w:rsid w:val="00B672BA"/>
    <w:rsid w:val="00B67B92"/>
    <w:rsid w:val="00B702CE"/>
    <w:rsid w:val="00B70B7A"/>
    <w:rsid w:val="00B7100A"/>
    <w:rsid w:val="00B73344"/>
    <w:rsid w:val="00B73729"/>
    <w:rsid w:val="00B73B69"/>
    <w:rsid w:val="00B75EB5"/>
    <w:rsid w:val="00B77356"/>
    <w:rsid w:val="00B77FA0"/>
    <w:rsid w:val="00B80060"/>
    <w:rsid w:val="00B810DA"/>
    <w:rsid w:val="00B81774"/>
    <w:rsid w:val="00B8276D"/>
    <w:rsid w:val="00B8295E"/>
    <w:rsid w:val="00B840E6"/>
    <w:rsid w:val="00B848B0"/>
    <w:rsid w:val="00B84A47"/>
    <w:rsid w:val="00B84E34"/>
    <w:rsid w:val="00B8507A"/>
    <w:rsid w:val="00B850EB"/>
    <w:rsid w:val="00B85C1E"/>
    <w:rsid w:val="00B86800"/>
    <w:rsid w:val="00B87869"/>
    <w:rsid w:val="00B90030"/>
    <w:rsid w:val="00B9051A"/>
    <w:rsid w:val="00B90DD8"/>
    <w:rsid w:val="00B91B4A"/>
    <w:rsid w:val="00B92EA8"/>
    <w:rsid w:val="00B9308A"/>
    <w:rsid w:val="00B95B69"/>
    <w:rsid w:val="00B969A5"/>
    <w:rsid w:val="00B97AB4"/>
    <w:rsid w:val="00BA0F34"/>
    <w:rsid w:val="00BA31D2"/>
    <w:rsid w:val="00BA4396"/>
    <w:rsid w:val="00BA5742"/>
    <w:rsid w:val="00BA6307"/>
    <w:rsid w:val="00BA65F2"/>
    <w:rsid w:val="00BA6EDD"/>
    <w:rsid w:val="00BA701B"/>
    <w:rsid w:val="00BA763D"/>
    <w:rsid w:val="00BA7E8E"/>
    <w:rsid w:val="00BB031D"/>
    <w:rsid w:val="00BB1E6B"/>
    <w:rsid w:val="00BB3A94"/>
    <w:rsid w:val="00BB3D81"/>
    <w:rsid w:val="00BB45B4"/>
    <w:rsid w:val="00BB467E"/>
    <w:rsid w:val="00BB4CE4"/>
    <w:rsid w:val="00BB5126"/>
    <w:rsid w:val="00BB59E6"/>
    <w:rsid w:val="00BB6065"/>
    <w:rsid w:val="00BB6813"/>
    <w:rsid w:val="00BB77F5"/>
    <w:rsid w:val="00BC0A38"/>
    <w:rsid w:val="00BC0FA3"/>
    <w:rsid w:val="00BC1446"/>
    <w:rsid w:val="00BC1D1B"/>
    <w:rsid w:val="00BC29B8"/>
    <w:rsid w:val="00BC2EBA"/>
    <w:rsid w:val="00BC3642"/>
    <w:rsid w:val="00BC3BCB"/>
    <w:rsid w:val="00BC41E8"/>
    <w:rsid w:val="00BC4788"/>
    <w:rsid w:val="00BC5144"/>
    <w:rsid w:val="00BC5486"/>
    <w:rsid w:val="00BD0CBC"/>
    <w:rsid w:val="00BD0F70"/>
    <w:rsid w:val="00BD12EC"/>
    <w:rsid w:val="00BD2D3C"/>
    <w:rsid w:val="00BD33D5"/>
    <w:rsid w:val="00BD3974"/>
    <w:rsid w:val="00BD6058"/>
    <w:rsid w:val="00BD620D"/>
    <w:rsid w:val="00BD7FC4"/>
    <w:rsid w:val="00BE0B41"/>
    <w:rsid w:val="00BE0C14"/>
    <w:rsid w:val="00BE17ED"/>
    <w:rsid w:val="00BE20E8"/>
    <w:rsid w:val="00BE2CCD"/>
    <w:rsid w:val="00BE2F2D"/>
    <w:rsid w:val="00BE3529"/>
    <w:rsid w:val="00BE4323"/>
    <w:rsid w:val="00BE491C"/>
    <w:rsid w:val="00BE4A74"/>
    <w:rsid w:val="00BE4C37"/>
    <w:rsid w:val="00BE4CDE"/>
    <w:rsid w:val="00BE50AB"/>
    <w:rsid w:val="00BE5B1B"/>
    <w:rsid w:val="00BE6F15"/>
    <w:rsid w:val="00BE6F3B"/>
    <w:rsid w:val="00BE6F99"/>
    <w:rsid w:val="00BE7375"/>
    <w:rsid w:val="00BE75CD"/>
    <w:rsid w:val="00BE7C4B"/>
    <w:rsid w:val="00BF03D7"/>
    <w:rsid w:val="00BF0436"/>
    <w:rsid w:val="00BF067F"/>
    <w:rsid w:val="00BF07BA"/>
    <w:rsid w:val="00BF11B7"/>
    <w:rsid w:val="00BF349E"/>
    <w:rsid w:val="00BF3940"/>
    <w:rsid w:val="00BF3F9C"/>
    <w:rsid w:val="00BF4EF7"/>
    <w:rsid w:val="00BF5269"/>
    <w:rsid w:val="00BF53C3"/>
    <w:rsid w:val="00BF61E7"/>
    <w:rsid w:val="00BF6C98"/>
    <w:rsid w:val="00BF7452"/>
    <w:rsid w:val="00BF78CE"/>
    <w:rsid w:val="00C0069D"/>
    <w:rsid w:val="00C01175"/>
    <w:rsid w:val="00C02382"/>
    <w:rsid w:val="00C02AA4"/>
    <w:rsid w:val="00C02DCF"/>
    <w:rsid w:val="00C035B9"/>
    <w:rsid w:val="00C0404C"/>
    <w:rsid w:val="00C050AB"/>
    <w:rsid w:val="00C063E9"/>
    <w:rsid w:val="00C0680D"/>
    <w:rsid w:val="00C06CAD"/>
    <w:rsid w:val="00C0752D"/>
    <w:rsid w:val="00C07930"/>
    <w:rsid w:val="00C101BB"/>
    <w:rsid w:val="00C101F2"/>
    <w:rsid w:val="00C10C52"/>
    <w:rsid w:val="00C10F15"/>
    <w:rsid w:val="00C119D0"/>
    <w:rsid w:val="00C11C71"/>
    <w:rsid w:val="00C11D03"/>
    <w:rsid w:val="00C12BBE"/>
    <w:rsid w:val="00C14991"/>
    <w:rsid w:val="00C15178"/>
    <w:rsid w:val="00C16076"/>
    <w:rsid w:val="00C165F9"/>
    <w:rsid w:val="00C1703E"/>
    <w:rsid w:val="00C17BEF"/>
    <w:rsid w:val="00C17EB0"/>
    <w:rsid w:val="00C20413"/>
    <w:rsid w:val="00C211F1"/>
    <w:rsid w:val="00C22738"/>
    <w:rsid w:val="00C22C38"/>
    <w:rsid w:val="00C236EE"/>
    <w:rsid w:val="00C2594D"/>
    <w:rsid w:val="00C31415"/>
    <w:rsid w:val="00C3254E"/>
    <w:rsid w:val="00C33892"/>
    <w:rsid w:val="00C339FE"/>
    <w:rsid w:val="00C33C79"/>
    <w:rsid w:val="00C33EBF"/>
    <w:rsid w:val="00C3473B"/>
    <w:rsid w:val="00C34EC4"/>
    <w:rsid w:val="00C35AC1"/>
    <w:rsid w:val="00C36649"/>
    <w:rsid w:val="00C373FF"/>
    <w:rsid w:val="00C37AD1"/>
    <w:rsid w:val="00C37EC2"/>
    <w:rsid w:val="00C4048A"/>
    <w:rsid w:val="00C41483"/>
    <w:rsid w:val="00C417A1"/>
    <w:rsid w:val="00C4215E"/>
    <w:rsid w:val="00C424AE"/>
    <w:rsid w:val="00C42A2A"/>
    <w:rsid w:val="00C44D44"/>
    <w:rsid w:val="00C44FF5"/>
    <w:rsid w:val="00C45139"/>
    <w:rsid w:val="00C4599D"/>
    <w:rsid w:val="00C45C68"/>
    <w:rsid w:val="00C47355"/>
    <w:rsid w:val="00C47CB6"/>
    <w:rsid w:val="00C51FB7"/>
    <w:rsid w:val="00C52054"/>
    <w:rsid w:val="00C5352F"/>
    <w:rsid w:val="00C53CFB"/>
    <w:rsid w:val="00C54D04"/>
    <w:rsid w:val="00C54DAE"/>
    <w:rsid w:val="00C55FE8"/>
    <w:rsid w:val="00C560FB"/>
    <w:rsid w:val="00C57291"/>
    <w:rsid w:val="00C605C7"/>
    <w:rsid w:val="00C617B3"/>
    <w:rsid w:val="00C61818"/>
    <w:rsid w:val="00C62025"/>
    <w:rsid w:val="00C623A4"/>
    <w:rsid w:val="00C624B9"/>
    <w:rsid w:val="00C62D39"/>
    <w:rsid w:val="00C6378F"/>
    <w:rsid w:val="00C63899"/>
    <w:rsid w:val="00C63D79"/>
    <w:rsid w:val="00C647B0"/>
    <w:rsid w:val="00C64B2A"/>
    <w:rsid w:val="00C70671"/>
    <w:rsid w:val="00C70882"/>
    <w:rsid w:val="00C70D87"/>
    <w:rsid w:val="00C71325"/>
    <w:rsid w:val="00C72D6B"/>
    <w:rsid w:val="00C735AD"/>
    <w:rsid w:val="00C73942"/>
    <w:rsid w:val="00C73F57"/>
    <w:rsid w:val="00C74F64"/>
    <w:rsid w:val="00C74FAF"/>
    <w:rsid w:val="00C75028"/>
    <w:rsid w:val="00C77CA2"/>
    <w:rsid w:val="00C80B21"/>
    <w:rsid w:val="00C81648"/>
    <w:rsid w:val="00C82B78"/>
    <w:rsid w:val="00C82C1F"/>
    <w:rsid w:val="00C836B9"/>
    <w:rsid w:val="00C83E12"/>
    <w:rsid w:val="00C83E41"/>
    <w:rsid w:val="00C84325"/>
    <w:rsid w:val="00C84DC0"/>
    <w:rsid w:val="00C85D43"/>
    <w:rsid w:val="00C85EA0"/>
    <w:rsid w:val="00C86995"/>
    <w:rsid w:val="00C8794B"/>
    <w:rsid w:val="00C905BC"/>
    <w:rsid w:val="00C9090D"/>
    <w:rsid w:val="00C90C8C"/>
    <w:rsid w:val="00C9133E"/>
    <w:rsid w:val="00C9253C"/>
    <w:rsid w:val="00C9261D"/>
    <w:rsid w:val="00C92C83"/>
    <w:rsid w:val="00C93385"/>
    <w:rsid w:val="00C93693"/>
    <w:rsid w:val="00C946BB"/>
    <w:rsid w:val="00C9507D"/>
    <w:rsid w:val="00C959C3"/>
    <w:rsid w:val="00C9714E"/>
    <w:rsid w:val="00C97BDB"/>
    <w:rsid w:val="00CA090C"/>
    <w:rsid w:val="00CA1666"/>
    <w:rsid w:val="00CA202A"/>
    <w:rsid w:val="00CA2B96"/>
    <w:rsid w:val="00CA360C"/>
    <w:rsid w:val="00CA4121"/>
    <w:rsid w:val="00CA453E"/>
    <w:rsid w:val="00CA4AF2"/>
    <w:rsid w:val="00CA5315"/>
    <w:rsid w:val="00CA70E4"/>
    <w:rsid w:val="00CB11F4"/>
    <w:rsid w:val="00CB2814"/>
    <w:rsid w:val="00CB3303"/>
    <w:rsid w:val="00CB4103"/>
    <w:rsid w:val="00CB451A"/>
    <w:rsid w:val="00CB48CC"/>
    <w:rsid w:val="00CB52B7"/>
    <w:rsid w:val="00CB554B"/>
    <w:rsid w:val="00CB5A58"/>
    <w:rsid w:val="00CB5D64"/>
    <w:rsid w:val="00CB6B9B"/>
    <w:rsid w:val="00CB72D4"/>
    <w:rsid w:val="00CB74CF"/>
    <w:rsid w:val="00CB7526"/>
    <w:rsid w:val="00CB7CAB"/>
    <w:rsid w:val="00CB7DC2"/>
    <w:rsid w:val="00CC2291"/>
    <w:rsid w:val="00CC24A3"/>
    <w:rsid w:val="00CC3192"/>
    <w:rsid w:val="00CC3C7D"/>
    <w:rsid w:val="00CC4728"/>
    <w:rsid w:val="00CC7633"/>
    <w:rsid w:val="00CC7778"/>
    <w:rsid w:val="00CC77D7"/>
    <w:rsid w:val="00CC789D"/>
    <w:rsid w:val="00CC7B6E"/>
    <w:rsid w:val="00CD0025"/>
    <w:rsid w:val="00CD0ECA"/>
    <w:rsid w:val="00CD3F8D"/>
    <w:rsid w:val="00CD403A"/>
    <w:rsid w:val="00CD4647"/>
    <w:rsid w:val="00CD5F99"/>
    <w:rsid w:val="00CD6D19"/>
    <w:rsid w:val="00CD7166"/>
    <w:rsid w:val="00CD7D09"/>
    <w:rsid w:val="00CE03CB"/>
    <w:rsid w:val="00CE06AD"/>
    <w:rsid w:val="00CE0A14"/>
    <w:rsid w:val="00CE0C3A"/>
    <w:rsid w:val="00CE17C2"/>
    <w:rsid w:val="00CE1821"/>
    <w:rsid w:val="00CE28BE"/>
    <w:rsid w:val="00CE2BFD"/>
    <w:rsid w:val="00CE3952"/>
    <w:rsid w:val="00CE55B8"/>
    <w:rsid w:val="00CE5E28"/>
    <w:rsid w:val="00CE60C5"/>
    <w:rsid w:val="00CE713D"/>
    <w:rsid w:val="00CE7498"/>
    <w:rsid w:val="00CE79EA"/>
    <w:rsid w:val="00CF01C7"/>
    <w:rsid w:val="00CF05F6"/>
    <w:rsid w:val="00CF15FB"/>
    <w:rsid w:val="00CF3D71"/>
    <w:rsid w:val="00CF4687"/>
    <w:rsid w:val="00CF483A"/>
    <w:rsid w:val="00CF4A50"/>
    <w:rsid w:val="00CF4AF3"/>
    <w:rsid w:val="00CF5C86"/>
    <w:rsid w:val="00CF6732"/>
    <w:rsid w:val="00CF728C"/>
    <w:rsid w:val="00D00314"/>
    <w:rsid w:val="00D003E0"/>
    <w:rsid w:val="00D004AF"/>
    <w:rsid w:val="00D0055B"/>
    <w:rsid w:val="00D00FC1"/>
    <w:rsid w:val="00D0113E"/>
    <w:rsid w:val="00D01866"/>
    <w:rsid w:val="00D02599"/>
    <w:rsid w:val="00D02DF0"/>
    <w:rsid w:val="00D030DF"/>
    <w:rsid w:val="00D036AE"/>
    <w:rsid w:val="00D04624"/>
    <w:rsid w:val="00D050D0"/>
    <w:rsid w:val="00D05570"/>
    <w:rsid w:val="00D05665"/>
    <w:rsid w:val="00D056B5"/>
    <w:rsid w:val="00D05DF2"/>
    <w:rsid w:val="00D07A3F"/>
    <w:rsid w:val="00D10259"/>
    <w:rsid w:val="00D10528"/>
    <w:rsid w:val="00D1143B"/>
    <w:rsid w:val="00D11C6D"/>
    <w:rsid w:val="00D1217E"/>
    <w:rsid w:val="00D12211"/>
    <w:rsid w:val="00D12D66"/>
    <w:rsid w:val="00D13123"/>
    <w:rsid w:val="00D14328"/>
    <w:rsid w:val="00D14932"/>
    <w:rsid w:val="00D14F55"/>
    <w:rsid w:val="00D150AC"/>
    <w:rsid w:val="00D15D28"/>
    <w:rsid w:val="00D16126"/>
    <w:rsid w:val="00D16858"/>
    <w:rsid w:val="00D16CD3"/>
    <w:rsid w:val="00D16D1E"/>
    <w:rsid w:val="00D16E37"/>
    <w:rsid w:val="00D17F1C"/>
    <w:rsid w:val="00D206CE"/>
    <w:rsid w:val="00D208E1"/>
    <w:rsid w:val="00D23A4E"/>
    <w:rsid w:val="00D23A90"/>
    <w:rsid w:val="00D26BA5"/>
    <w:rsid w:val="00D3004E"/>
    <w:rsid w:val="00D310C2"/>
    <w:rsid w:val="00D315F7"/>
    <w:rsid w:val="00D32305"/>
    <w:rsid w:val="00D325D1"/>
    <w:rsid w:val="00D3294D"/>
    <w:rsid w:val="00D32D16"/>
    <w:rsid w:val="00D3410B"/>
    <w:rsid w:val="00D35C58"/>
    <w:rsid w:val="00D35DBF"/>
    <w:rsid w:val="00D360A4"/>
    <w:rsid w:val="00D36A4E"/>
    <w:rsid w:val="00D36D3E"/>
    <w:rsid w:val="00D3743C"/>
    <w:rsid w:val="00D3781E"/>
    <w:rsid w:val="00D37F9E"/>
    <w:rsid w:val="00D407AF"/>
    <w:rsid w:val="00D409DB"/>
    <w:rsid w:val="00D42215"/>
    <w:rsid w:val="00D42478"/>
    <w:rsid w:val="00D4281B"/>
    <w:rsid w:val="00D4289E"/>
    <w:rsid w:val="00D42C62"/>
    <w:rsid w:val="00D42D9E"/>
    <w:rsid w:val="00D443EA"/>
    <w:rsid w:val="00D471F1"/>
    <w:rsid w:val="00D5000B"/>
    <w:rsid w:val="00D50F25"/>
    <w:rsid w:val="00D51BEF"/>
    <w:rsid w:val="00D51FD2"/>
    <w:rsid w:val="00D5229E"/>
    <w:rsid w:val="00D52A0F"/>
    <w:rsid w:val="00D52F77"/>
    <w:rsid w:val="00D53F88"/>
    <w:rsid w:val="00D55942"/>
    <w:rsid w:val="00D55F8F"/>
    <w:rsid w:val="00D56EE7"/>
    <w:rsid w:val="00D56F6D"/>
    <w:rsid w:val="00D57D91"/>
    <w:rsid w:val="00D600B3"/>
    <w:rsid w:val="00D60707"/>
    <w:rsid w:val="00D60840"/>
    <w:rsid w:val="00D60A6A"/>
    <w:rsid w:val="00D61043"/>
    <w:rsid w:val="00D610BE"/>
    <w:rsid w:val="00D63429"/>
    <w:rsid w:val="00D635AE"/>
    <w:rsid w:val="00D64FB8"/>
    <w:rsid w:val="00D70647"/>
    <w:rsid w:val="00D71C6B"/>
    <w:rsid w:val="00D7256B"/>
    <w:rsid w:val="00D743C9"/>
    <w:rsid w:val="00D749C5"/>
    <w:rsid w:val="00D74E8E"/>
    <w:rsid w:val="00D750F2"/>
    <w:rsid w:val="00D75375"/>
    <w:rsid w:val="00D75682"/>
    <w:rsid w:val="00D75BF4"/>
    <w:rsid w:val="00D7666B"/>
    <w:rsid w:val="00D7680C"/>
    <w:rsid w:val="00D77326"/>
    <w:rsid w:val="00D808CB"/>
    <w:rsid w:val="00D81174"/>
    <w:rsid w:val="00D817ED"/>
    <w:rsid w:val="00D81FFF"/>
    <w:rsid w:val="00D8238C"/>
    <w:rsid w:val="00D82D45"/>
    <w:rsid w:val="00D83800"/>
    <w:rsid w:val="00D84714"/>
    <w:rsid w:val="00D847F4"/>
    <w:rsid w:val="00D85437"/>
    <w:rsid w:val="00D85CDE"/>
    <w:rsid w:val="00D86453"/>
    <w:rsid w:val="00D90C17"/>
    <w:rsid w:val="00D9125E"/>
    <w:rsid w:val="00D91487"/>
    <w:rsid w:val="00D92068"/>
    <w:rsid w:val="00D93152"/>
    <w:rsid w:val="00D934D8"/>
    <w:rsid w:val="00D93766"/>
    <w:rsid w:val="00D93BB4"/>
    <w:rsid w:val="00D941B7"/>
    <w:rsid w:val="00D94F18"/>
    <w:rsid w:val="00D954B8"/>
    <w:rsid w:val="00D95CDF"/>
    <w:rsid w:val="00D973B4"/>
    <w:rsid w:val="00D974EE"/>
    <w:rsid w:val="00DA00A7"/>
    <w:rsid w:val="00DA0388"/>
    <w:rsid w:val="00DA040E"/>
    <w:rsid w:val="00DA15B4"/>
    <w:rsid w:val="00DA166B"/>
    <w:rsid w:val="00DA19F4"/>
    <w:rsid w:val="00DA1BCC"/>
    <w:rsid w:val="00DA2628"/>
    <w:rsid w:val="00DA26EC"/>
    <w:rsid w:val="00DA3228"/>
    <w:rsid w:val="00DA3A28"/>
    <w:rsid w:val="00DA4394"/>
    <w:rsid w:val="00DA4490"/>
    <w:rsid w:val="00DA45B9"/>
    <w:rsid w:val="00DA4630"/>
    <w:rsid w:val="00DA571E"/>
    <w:rsid w:val="00DA5765"/>
    <w:rsid w:val="00DA59A5"/>
    <w:rsid w:val="00DA6AF2"/>
    <w:rsid w:val="00DA7336"/>
    <w:rsid w:val="00DA7C1F"/>
    <w:rsid w:val="00DADDAF"/>
    <w:rsid w:val="00DB052A"/>
    <w:rsid w:val="00DB07EF"/>
    <w:rsid w:val="00DB0C8E"/>
    <w:rsid w:val="00DB0E61"/>
    <w:rsid w:val="00DB161D"/>
    <w:rsid w:val="00DB2107"/>
    <w:rsid w:val="00DB2B1F"/>
    <w:rsid w:val="00DB4696"/>
    <w:rsid w:val="00DB52F6"/>
    <w:rsid w:val="00DB590E"/>
    <w:rsid w:val="00DB5B93"/>
    <w:rsid w:val="00DB5FF9"/>
    <w:rsid w:val="00DB6670"/>
    <w:rsid w:val="00DB6724"/>
    <w:rsid w:val="00DB70D2"/>
    <w:rsid w:val="00DB758D"/>
    <w:rsid w:val="00DC1614"/>
    <w:rsid w:val="00DC1A47"/>
    <w:rsid w:val="00DC1CE7"/>
    <w:rsid w:val="00DC22FE"/>
    <w:rsid w:val="00DC24F8"/>
    <w:rsid w:val="00DC2F3A"/>
    <w:rsid w:val="00DC3271"/>
    <w:rsid w:val="00DC4319"/>
    <w:rsid w:val="00DC4DBC"/>
    <w:rsid w:val="00DC4DCE"/>
    <w:rsid w:val="00DC53B7"/>
    <w:rsid w:val="00DC7236"/>
    <w:rsid w:val="00DD057E"/>
    <w:rsid w:val="00DD0989"/>
    <w:rsid w:val="00DD1558"/>
    <w:rsid w:val="00DD1FF1"/>
    <w:rsid w:val="00DD2497"/>
    <w:rsid w:val="00DD3967"/>
    <w:rsid w:val="00DD3D6C"/>
    <w:rsid w:val="00DD49B6"/>
    <w:rsid w:val="00DD512E"/>
    <w:rsid w:val="00DD5559"/>
    <w:rsid w:val="00DD57E8"/>
    <w:rsid w:val="00DD6CF6"/>
    <w:rsid w:val="00DE33E8"/>
    <w:rsid w:val="00DE4669"/>
    <w:rsid w:val="00DE468E"/>
    <w:rsid w:val="00DE5508"/>
    <w:rsid w:val="00DE5D91"/>
    <w:rsid w:val="00DE6B6F"/>
    <w:rsid w:val="00DE7323"/>
    <w:rsid w:val="00DE7511"/>
    <w:rsid w:val="00DE75F5"/>
    <w:rsid w:val="00DE783D"/>
    <w:rsid w:val="00DE7A2D"/>
    <w:rsid w:val="00DE7F5D"/>
    <w:rsid w:val="00DF0F5C"/>
    <w:rsid w:val="00DF1697"/>
    <w:rsid w:val="00DF171D"/>
    <w:rsid w:val="00DF18B1"/>
    <w:rsid w:val="00DF26B7"/>
    <w:rsid w:val="00DF27E9"/>
    <w:rsid w:val="00DF2B82"/>
    <w:rsid w:val="00DF427B"/>
    <w:rsid w:val="00DF4893"/>
    <w:rsid w:val="00DF7494"/>
    <w:rsid w:val="00DF7A60"/>
    <w:rsid w:val="00E008DA"/>
    <w:rsid w:val="00E02155"/>
    <w:rsid w:val="00E0242F"/>
    <w:rsid w:val="00E049D5"/>
    <w:rsid w:val="00E04D6F"/>
    <w:rsid w:val="00E05964"/>
    <w:rsid w:val="00E06AEC"/>
    <w:rsid w:val="00E072BF"/>
    <w:rsid w:val="00E07C9A"/>
    <w:rsid w:val="00E11D96"/>
    <w:rsid w:val="00E12404"/>
    <w:rsid w:val="00E12ECD"/>
    <w:rsid w:val="00E130B7"/>
    <w:rsid w:val="00E13386"/>
    <w:rsid w:val="00E13634"/>
    <w:rsid w:val="00E13E0A"/>
    <w:rsid w:val="00E1529E"/>
    <w:rsid w:val="00E154B3"/>
    <w:rsid w:val="00E16BF7"/>
    <w:rsid w:val="00E177A0"/>
    <w:rsid w:val="00E2061B"/>
    <w:rsid w:val="00E20D91"/>
    <w:rsid w:val="00E211AD"/>
    <w:rsid w:val="00E21997"/>
    <w:rsid w:val="00E21B90"/>
    <w:rsid w:val="00E22FD7"/>
    <w:rsid w:val="00E23086"/>
    <w:rsid w:val="00E23EC9"/>
    <w:rsid w:val="00E25F0D"/>
    <w:rsid w:val="00E2607D"/>
    <w:rsid w:val="00E26534"/>
    <w:rsid w:val="00E2667F"/>
    <w:rsid w:val="00E2721E"/>
    <w:rsid w:val="00E27516"/>
    <w:rsid w:val="00E27FD0"/>
    <w:rsid w:val="00E30336"/>
    <w:rsid w:val="00E307F8"/>
    <w:rsid w:val="00E309D5"/>
    <w:rsid w:val="00E31CE5"/>
    <w:rsid w:val="00E32F0A"/>
    <w:rsid w:val="00E330B2"/>
    <w:rsid w:val="00E3364E"/>
    <w:rsid w:val="00E36B7B"/>
    <w:rsid w:val="00E3749C"/>
    <w:rsid w:val="00E37937"/>
    <w:rsid w:val="00E3798E"/>
    <w:rsid w:val="00E37C1A"/>
    <w:rsid w:val="00E41C0C"/>
    <w:rsid w:val="00E4277D"/>
    <w:rsid w:val="00E42BA2"/>
    <w:rsid w:val="00E42E13"/>
    <w:rsid w:val="00E43858"/>
    <w:rsid w:val="00E43F96"/>
    <w:rsid w:val="00E445FE"/>
    <w:rsid w:val="00E450DA"/>
    <w:rsid w:val="00E45B6D"/>
    <w:rsid w:val="00E461E6"/>
    <w:rsid w:val="00E46374"/>
    <w:rsid w:val="00E469C2"/>
    <w:rsid w:val="00E47235"/>
    <w:rsid w:val="00E47B6C"/>
    <w:rsid w:val="00E5092F"/>
    <w:rsid w:val="00E50C0C"/>
    <w:rsid w:val="00E510C2"/>
    <w:rsid w:val="00E5223B"/>
    <w:rsid w:val="00E52AE7"/>
    <w:rsid w:val="00E52EF0"/>
    <w:rsid w:val="00E53133"/>
    <w:rsid w:val="00E535DC"/>
    <w:rsid w:val="00E54168"/>
    <w:rsid w:val="00E5418E"/>
    <w:rsid w:val="00E54940"/>
    <w:rsid w:val="00E5513C"/>
    <w:rsid w:val="00E56592"/>
    <w:rsid w:val="00E56666"/>
    <w:rsid w:val="00E56F67"/>
    <w:rsid w:val="00E57DAC"/>
    <w:rsid w:val="00E57FC9"/>
    <w:rsid w:val="00E60394"/>
    <w:rsid w:val="00E614AE"/>
    <w:rsid w:val="00E621FC"/>
    <w:rsid w:val="00E624A1"/>
    <w:rsid w:val="00E62581"/>
    <w:rsid w:val="00E626AF"/>
    <w:rsid w:val="00E628AC"/>
    <w:rsid w:val="00E63EC4"/>
    <w:rsid w:val="00E64049"/>
    <w:rsid w:val="00E65FBC"/>
    <w:rsid w:val="00E663FA"/>
    <w:rsid w:val="00E667F1"/>
    <w:rsid w:val="00E67317"/>
    <w:rsid w:val="00E67418"/>
    <w:rsid w:val="00E708E1"/>
    <w:rsid w:val="00E70BEE"/>
    <w:rsid w:val="00E71133"/>
    <w:rsid w:val="00E71167"/>
    <w:rsid w:val="00E71EAE"/>
    <w:rsid w:val="00E72B11"/>
    <w:rsid w:val="00E736E9"/>
    <w:rsid w:val="00E73877"/>
    <w:rsid w:val="00E73FAF"/>
    <w:rsid w:val="00E74EEB"/>
    <w:rsid w:val="00E7573E"/>
    <w:rsid w:val="00E77EEB"/>
    <w:rsid w:val="00E80AE1"/>
    <w:rsid w:val="00E80DE7"/>
    <w:rsid w:val="00E81231"/>
    <w:rsid w:val="00E81689"/>
    <w:rsid w:val="00E81E1C"/>
    <w:rsid w:val="00E820AB"/>
    <w:rsid w:val="00E82CCC"/>
    <w:rsid w:val="00E836AC"/>
    <w:rsid w:val="00E8411A"/>
    <w:rsid w:val="00E84CD6"/>
    <w:rsid w:val="00E85229"/>
    <w:rsid w:val="00E8611C"/>
    <w:rsid w:val="00E868AC"/>
    <w:rsid w:val="00E8742A"/>
    <w:rsid w:val="00E903F9"/>
    <w:rsid w:val="00E9068F"/>
    <w:rsid w:val="00E91013"/>
    <w:rsid w:val="00E910FF"/>
    <w:rsid w:val="00E91B67"/>
    <w:rsid w:val="00E91E3A"/>
    <w:rsid w:val="00E9252A"/>
    <w:rsid w:val="00E92EDC"/>
    <w:rsid w:val="00E94151"/>
    <w:rsid w:val="00E952EB"/>
    <w:rsid w:val="00E966EA"/>
    <w:rsid w:val="00EA0BE1"/>
    <w:rsid w:val="00EA163E"/>
    <w:rsid w:val="00EA1B1E"/>
    <w:rsid w:val="00EA2347"/>
    <w:rsid w:val="00EA24B4"/>
    <w:rsid w:val="00EA3386"/>
    <w:rsid w:val="00EA4249"/>
    <w:rsid w:val="00EA461C"/>
    <w:rsid w:val="00EA4EE4"/>
    <w:rsid w:val="00EA510E"/>
    <w:rsid w:val="00EA56FE"/>
    <w:rsid w:val="00EA5F88"/>
    <w:rsid w:val="00EA639E"/>
    <w:rsid w:val="00EA64AF"/>
    <w:rsid w:val="00EA6EDD"/>
    <w:rsid w:val="00EA76D2"/>
    <w:rsid w:val="00EA7737"/>
    <w:rsid w:val="00EA7A84"/>
    <w:rsid w:val="00EA7DE2"/>
    <w:rsid w:val="00EB0760"/>
    <w:rsid w:val="00EB0B45"/>
    <w:rsid w:val="00EB12D5"/>
    <w:rsid w:val="00EB157A"/>
    <w:rsid w:val="00EB1905"/>
    <w:rsid w:val="00EB1C0A"/>
    <w:rsid w:val="00EB23DB"/>
    <w:rsid w:val="00EB3746"/>
    <w:rsid w:val="00EB5B36"/>
    <w:rsid w:val="00EB614B"/>
    <w:rsid w:val="00EB62F5"/>
    <w:rsid w:val="00EB685A"/>
    <w:rsid w:val="00EB6C69"/>
    <w:rsid w:val="00EB6DE3"/>
    <w:rsid w:val="00EB70D1"/>
    <w:rsid w:val="00EC07D5"/>
    <w:rsid w:val="00EC0B14"/>
    <w:rsid w:val="00EC1F9F"/>
    <w:rsid w:val="00EC2F77"/>
    <w:rsid w:val="00EC39EF"/>
    <w:rsid w:val="00EC3F6F"/>
    <w:rsid w:val="00EC44F9"/>
    <w:rsid w:val="00EC5272"/>
    <w:rsid w:val="00EC65B8"/>
    <w:rsid w:val="00ED12AB"/>
    <w:rsid w:val="00ED20E1"/>
    <w:rsid w:val="00ED2801"/>
    <w:rsid w:val="00ED2D0B"/>
    <w:rsid w:val="00ED5280"/>
    <w:rsid w:val="00ED5FCB"/>
    <w:rsid w:val="00ED7784"/>
    <w:rsid w:val="00ED7B2A"/>
    <w:rsid w:val="00EE131C"/>
    <w:rsid w:val="00EE13DC"/>
    <w:rsid w:val="00EE1499"/>
    <w:rsid w:val="00EE2759"/>
    <w:rsid w:val="00EE2A97"/>
    <w:rsid w:val="00EE34F5"/>
    <w:rsid w:val="00EE3EC6"/>
    <w:rsid w:val="00EE44F6"/>
    <w:rsid w:val="00EE4658"/>
    <w:rsid w:val="00EE64C4"/>
    <w:rsid w:val="00EE76A2"/>
    <w:rsid w:val="00EE7E3B"/>
    <w:rsid w:val="00EE7ECC"/>
    <w:rsid w:val="00EF1319"/>
    <w:rsid w:val="00EF151C"/>
    <w:rsid w:val="00EF2A08"/>
    <w:rsid w:val="00EF35BD"/>
    <w:rsid w:val="00EF3762"/>
    <w:rsid w:val="00EF384D"/>
    <w:rsid w:val="00EF3E08"/>
    <w:rsid w:val="00EF42EB"/>
    <w:rsid w:val="00EF6EA3"/>
    <w:rsid w:val="00EF6F4D"/>
    <w:rsid w:val="00EF715B"/>
    <w:rsid w:val="00F013AE"/>
    <w:rsid w:val="00F01495"/>
    <w:rsid w:val="00F0161C"/>
    <w:rsid w:val="00F016D6"/>
    <w:rsid w:val="00F01A90"/>
    <w:rsid w:val="00F01BE8"/>
    <w:rsid w:val="00F01DCA"/>
    <w:rsid w:val="00F02D14"/>
    <w:rsid w:val="00F02DF6"/>
    <w:rsid w:val="00F0359E"/>
    <w:rsid w:val="00F04239"/>
    <w:rsid w:val="00F05B6D"/>
    <w:rsid w:val="00F063E0"/>
    <w:rsid w:val="00F067F9"/>
    <w:rsid w:val="00F06D00"/>
    <w:rsid w:val="00F07C7E"/>
    <w:rsid w:val="00F105B3"/>
    <w:rsid w:val="00F108EB"/>
    <w:rsid w:val="00F10A17"/>
    <w:rsid w:val="00F10DA2"/>
    <w:rsid w:val="00F10F84"/>
    <w:rsid w:val="00F11335"/>
    <w:rsid w:val="00F117AE"/>
    <w:rsid w:val="00F126C9"/>
    <w:rsid w:val="00F12A39"/>
    <w:rsid w:val="00F12FC1"/>
    <w:rsid w:val="00F13225"/>
    <w:rsid w:val="00F134E2"/>
    <w:rsid w:val="00F13C08"/>
    <w:rsid w:val="00F13C4E"/>
    <w:rsid w:val="00F15E57"/>
    <w:rsid w:val="00F16723"/>
    <w:rsid w:val="00F1732B"/>
    <w:rsid w:val="00F2090E"/>
    <w:rsid w:val="00F23316"/>
    <w:rsid w:val="00F23323"/>
    <w:rsid w:val="00F234A1"/>
    <w:rsid w:val="00F236F6"/>
    <w:rsid w:val="00F252EF"/>
    <w:rsid w:val="00F25334"/>
    <w:rsid w:val="00F254F2"/>
    <w:rsid w:val="00F25513"/>
    <w:rsid w:val="00F25625"/>
    <w:rsid w:val="00F26159"/>
    <w:rsid w:val="00F271C9"/>
    <w:rsid w:val="00F27A6C"/>
    <w:rsid w:val="00F30319"/>
    <w:rsid w:val="00F31681"/>
    <w:rsid w:val="00F32923"/>
    <w:rsid w:val="00F329CB"/>
    <w:rsid w:val="00F338BC"/>
    <w:rsid w:val="00F34A6E"/>
    <w:rsid w:val="00F354EF"/>
    <w:rsid w:val="00F36FA6"/>
    <w:rsid w:val="00F374C2"/>
    <w:rsid w:val="00F40342"/>
    <w:rsid w:val="00F41509"/>
    <w:rsid w:val="00F41647"/>
    <w:rsid w:val="00F41879"/>
    <w:rsid w:val="00F43289"/>
    <w:rsid w:val="00F433BF"/>
    <w:rsid w:val="00F43E47"/>
    <w:rsid w:val="00F43EA8"/>
    <w:rsid w:val="00F43F51"/>
    <w:rsid w:val="00F4401D"/>
    <w:rsid w:val="00F44B13"/>
    <w:rsid w:val="00F457CD"/>
    <w:rsid w:val="00F45E17"/>
    <w:rsid w:val="00F50986"/>
    <w:rsid w:val="00F50F75"/>
    <w:rsid w:val="00F5166C"/>
    <w:rsid w:val="00F5181E"/>
    <w:rsid w:val="00F51B4C"/>
    <w:rsid w:val="00F51C15"/>
    <w:rsid w:val="00F526F9"/>
    <w:rsid w:val="00F54439"/>
    <w:rsid w:val="00F5534B"/>
    <w:rsid w:val="00F5559C"/>
    <w:rsid w:val="00F5598E"/>
    <w:rsid w:val="00F5606A"/>
    <w:rsid w:val="00F574F5"/>
    <w:rsid w:val="00F57F74"/>
    <w:rsid w:val="00F604C7"/>
    <w:rsid w:val="00F60B36"/>
    <w:rsid w:val="00F60E07"/>
    <w:rsid w:val="00F61360"/>
    <w:rsid w:val="00F620BE"/>
    <w:rsid w:val="00F62233"/>
    <w:rsid w:val="00F62FDC"/>
    <w:rsid w:val="00F639F0"/>
    <w:rsid w:val="00F63DB0"/>
    <w:rsid w:val="00F63E97"/>
    <w:rsid w:val="00F6495A"/>
    <w:rsid w:val="00F65EF4"/>
    <w:rsid w:val="00F667F3"/>
    <w:rsid w:val="00F67382"/>
    <w:rsid w:val="00F70854"/>
    <w:rsid w:val="00F7096B"/>
    <w:rsid w:val="00F70FC7"/>
    <w:rsid w:val="00F71B4B"/>
    <w:rsid w:val="00F72131"/>
    <w:rsid w:val="00F72CA5"/>
    <w:rsid w:val="00F73AE4"/>
    <w:rsid w:val="00F73B66"/>
    <w:rsid w:val="00F74038"/>
    <w:rsid w:val="00F753E8"/>
    <w:rsid w:val="00F760D3"/>
    <w:rsid w:val="00F765FC"/>
    <w:rsid w:val="00F82903"/>
    <w:rsid w:val="00F829D1"/>
    <w:rsid w:val="00F83D3A"/>
    <w:rsid w:val="00F84255"/>
    <w:rsid w:val="00F8467B"/>
    <w:rsid w:val="00F84D9B"/>
    <w:rsid w:val="00F84DC9"/>
    <w:rsid w:val="00F87FDE"/>
    <w:rsid w:val="00F900A9"/>
    <w:rsid w:val="00F901C3"/>
    <w:rsid w:val="00F9031D"/>
    <w:rsid w:val="00F90AF7"/>
    <w:rsid w:val="00F90C65"/>
    <w:rsid w:val="00F90F6D"/>
    <w:rsid w:val="00F918FB"/>
    <w:rsid w:val="00F91A50"/>
    <w:rsid w:val="00F9227A"/>
    <w:rsid w:val="00F92A8C"/>
    <w:rsid w:val="00F93043"/>
    <w:rsid w:val="00F939FA"/>
    <w:rsid w:val="00F93C9C"/>
    <w:rsid w:val="00F9435B"/>
    <w:rsid w:val="00F9502F"/>
    <w:rsid w:val="00F95B48"/>
    <w:rsid w:val="00F96BEE"/>
    <w:rsid w:val="00F96BF7"/>
    <w:rsid w:val="00F96DEC"/>
    <w:rsid w:val="00F97FE8"/>
    <w:rsid w:val="00FA01FB"/>
    <w:rsid w:val="00FA048A"/>
    <w:rsid w:val="00FA0854"/>
    <w:rsid w:val="00FA29F2"/>
    <w:rsid w:val="00FA2C76"/>
    <w:rsid w:val="00FA3C9A"/>
    <w:rsid w:val="00FA3F6D"/>
    <w:rsid w:val="00FA4F15"/>
    <w:rsid w:val="00FA5278"/>
    <w:rsid w:val="00FA55C5"/>
    <w:rsid w:val="00FA6968"/>
    <w:rsid w:val="00FA79C0"/>
    <w:rsid w:val="00FB0082"/>
    <w:rsid w:val="00FB077D"/>
    <w:rsid w:val="00FB19A0"/>
    <w:rsid w:val="00FB23DE"/>
    <w:rsid w:val="00FB2DFC"/>
    <w:rsid w:val="00FB34A1"/>
    <w:rsid w:val="00FB380D"/>
    <w:rsid w:val="00FB3907"/>
    <w:rsid w:val="00FB3B2D"/>
    <w:rsid w:val="00FB3FCB"/>
    <w:rsid w:val="00FB458C"/>
    <w:rsid w:val="00FB4DDC"/>
    <w:rsid w:val="00FB7CCE"/>
    <w:rsid w:val="00FC0C3A"/>
    <w:rsid w:val="00FC0C80"/>
    <w:rsid w:val="00FC1DD9"/>
    <w:rsid w:val="00FC23E6"/>
    <w:rsid w:val="00FC7C6D"/>
    <w:rsid w:val="00FD0F0C"/>
    <w:rsid w:val="00FD1B36"/>
    <w:rsid w:val="00FD2C3F"/>
    <w:rsid w:val="00FD2C54"/>
    <w:rsid w:val="00FD3893"/>
    <w:rsid w:val="00FD3E59"/>
    <w:rsid w:val="00FD40A1"/>
    <w:rsid w:val="00FD48A9"/>
    <w:rsid w:val="00FD495C"/>
    <w:rsid w:val="00FD51F5"/>
    <w:rsid w:val="00FD619D"/>
    <w:rsid w:val="00FD6269"/>
    <w:rsid w:val="00FD6309"/>
    <w:rsid w:val="00FD690A"/>
    <w:rsid w:val="00FD6F3D"/>
    <w:rsid w:val="00FE3573"/>
    <w:rsid w:val="00FE489B"/>
    <w:rsid w:val="00FE4CDD"/>
    <w:rsid w:val="00FE57B3"/>
    <w:rsid w:val="00FE5DB5"/>
    <w:rsid w:val="00FE67AC"/>
    <w:rsid w:val="00FE6964"/>
    <w:rsid w:val="00FE6B20"/>
    <w:rsid w:val="00FE6E30"/>
    <w:rsid w:val="00FE78DE"/>
    <w:rsid w:val="00FF003F"/>
    <w:rsid w:val="00FF0F81"/>
    <w:rsid w:val="00FF1BD7"/>
    <w:rsid w:val="00FF1FC7"/>
    <w:rsid w:val="00FF2135"/>
    <w:rsid w:val="00FF4104"/>
    <w:rsid w:val="00FF4908"/>
    <w:rsid w:val="00FF4AAD"/>
    <w:rsid w:val="00FF60F6"/>
    <w:rsid w:val="00FF67B5"/>
    <w:rsid w:val="00FF7394"/>
    <w:rsid w:val="00FF76C8"/>
    <w:rsid w:val="00FF7CD4"/>
    <w:rsid w:val="012B7795"/>
    <w:rsid w:val="0131B26D"/>
    <w:rsid w:val="01360238"/>
    <w:rsid w:val="01563D19"/>
    <w:rsid w:val="01FEC552"/>
    <w:rsid w:val="027A1A04"/>
    <w:rsid w:val="02F4C209"/>
    <w:rsid w:val="03260929"/>
    <w:rsid w:val="0328260A"/>
    <w:rsid w:val="03A36CEE"/>
    <w:rsid w:val="03B5C843"/>
    <w:rsid w:val="03E41CE3"/>
    <w:rsid w:val="0437C13E"/>
    <w:rsid w:val="043F8B47"/>
    <w:rsid w:val="0448A676"/>
    <w:rsid w:val="04DF6036"/>
    <w:rsid w:val="0515AA26"/>
    <w:rsid w:val="0549D67E"/>
    <w:rsid w:val="059E753B"/>
    <w:rsid w:val="05B2A1FF"/>
    <w:rsid w:val="05B4F99B"/>
    <w:rsid w:val="05D3EE0C"/>
    <w:rsid w:val="05D9B487"/>
    <w:rsid w:val="05ECF4AB"/>
    <w:rsid w:val="05F6F406"/>
    <w:rsid w:val="06D246C5"/>
    <w:rsid w:val="0774B472"/>
    <w:rsid w:val="08136B25"/>
    <w:rsid w:val="086BDBC7"/>
    <w:rsid w:val="08E02D1D"/>
    <w:rsid w:val="08EE9BD5"/>
    <w:rsid w:val="09144AA1"/>
    <w:rsid w:val="0979D1EB"/>
    <w:rsid w:val="09844040"/>
    <w:rsid w:val="09B5A41A"/>
    <w:rsid w:val="09BF8373"/>
    <w:rsid w:val="09E871B6"/>
    <w:rsid w:val="09F587AD"/>
    <w:rsid w:val="0A3689B8"/>
    <w:rsid w:val="0A4AB347"/>
    <w:rsid w:val="0A59159A"/>
    <w:rsid w:val="0B4EA1BA"/>
    <w:rsid w:val="0B771CC9"/>
    <w:rsid w:val="0BB9B69A"/>
    <w:rsid w:val="0C17F626"/>
    <w:rsid w:val="0C1AD8F1"/>
    <w:rsid w:val="0C413F8C"/>
    <w:rsid w:val="0C5B07EB"/>
    <w:rsid w:val="0C8CE2CF"/>
    <w:rsid w:val="0CA8707F"/>
    <w:rsid w:val="0CACF280"/>
    <w:rsid w:val="0D071932"/>
    <w:rsid w:val="0D2E3A1A"/>
    <w:rsid w:val="0D5A31F9"/>
    <w:rsid w:val="0D99F844"/>
    <w:rsid w:val="0DA2FAE1"/>
    <w:rsid w:val="0DE2023F"/>
    <w:rsid w:val="0DF96DAC"/>
    <w:rsid w:val="0E216F64"/>
    <w:rsid w:val="0E412A2D"/>
    <w:rsid w:val="0E5BD449"/>
    <w:rsid w:val="0E60042A"/>
    <w:rsid w:val="0E91A156"/>
    <w:rsid w:val="0EBBA83C"/>
    <w:rsid w:val="0F68261B"/>
    <w:rsid w:val="0F7A056F"/>
    <w:rsid w:val="0F8C0B29"/>
    <w:rsid w:val="0F9CB7BD"/>
    <w:rsid w:val="0FDB1225"/>
    <w:rsid w:val="0FE11734"/>
    <w:rsid w:val="0FFCA70E"/>
    <w:rsid w:val="102BF740"/>
    <w:rsid w:val="10768905"/>
    <w:rsid w:val="10BDEC2D"/>
    <w:rsid w:val="10FC9D99"/>
    <w:rsid w:val="11246326"/>
    <w:rsid w:val="112C12A4"/>
    <w:rsid w:val="1149CD8D"/>
    <w:rsid w:val="11694F31"/>
    <w:rsid w:val="118825C6"/>
    <w:rsid w:val="1206D4BF"/>
    <w:rsid w:val="1212F4D0"/>
    <w:rsid w:val="12210487"/>
    <w:rsid w:val="122648D5"/>
    <w:rsid w:val="122BFCB3"/>
    <w:rsid w:val="12323F5E"/>
    <w:rsid w:val="126D835A"/>
    <w:rsid w:val="1283D6D5"/>
    <w:rsid w:val="12A2048A"/>
    <w:rsid w:val="12CAD85D"/>
    <w:rsid w:val="13253808"/>
    <w:rsid w:val="1366F346"/>
    <w:rsid w:val="13E88820"/>
    <w:rsid w:val="144E17D9"/>
    <w:rsid w:val="144EE07A"/>
    <w:rsid w:val="14799032"/>
    <w:rsid w:val="147F8E3E"/>
    <w:rsid w:val="1492E0B3"/>
    <w:rsid w:val="14D4CAFC"/>
    <w:rsid w:val="14FCB10C"/>
    <w:rsid w:val="1502C3A7"/>
    <w:rsid w:val="1509A743"/>
    <w:rsid w:val="150C34F3"/>
    <w:rsid w:val="15226B70"/>
    <w:rsid w:val="1530D626"/>
    <w:rsid w:val="154800EF"/>
    <w:rsid w:val="155E0A44"/>
    <w:rsid w:val="157FBFF6"/>
    <w:rsid w:val="159C9F1E"/>
    <w:rsid w:val="159D3696"/>
    <w:rsid w:val="15DAD2A2"/>
    <w:rsid w:val="169DCC39"/>
    <w:rsid w:val="16CE6C92"/>
    <w:rsid w:val="1704BAC4"/>
    <w:rsid w:val="17500683"/>
    <w:rsid w:val="17561796"/>
    <w:rsid w:val="1771F538"/>
    <w:rsid w:val="185FB211"/>
    <w:rsid w:val="18AB5AD7"/>
    <w:rsid w:val="18DC2D66"/>
    <w:rsid w:val="18E6FE7F"/>
    <w:rsid w:val="18EF24BA"/>
    <w:rsid w:val="19561D9A"/>
    <w:rsid w:val="198A7F7D"/>
    <w:rsid w:val="1A115755"/>
    <w:rsid w:val="1A309626"/>
    <w:rsid w:val="1AA196B2"/>
    <w:rsid w:val="1B469FF2"/>
    <w:rsid w:val="1B60A7D0"/>
    <w:rsid w:val="1B97DA4A"/>
    <w:rsid w:val="1BDE686F"/>
    <w:rsid w:val="1BE10E2F"/>
    <w:rsid w:val="1C40CB25"/>
    <w:rsid w:val="1C604CFB"/>
    <w:rsid w:val="1CD97AED"/>
    <w:rsid w:val="1D63D9F3"/>
    <w:rsid w:val="1D714554"/>
    <w:rsid w:val="1D76F6BB"/>
    <w:rsid w:val="1D78BC09"/>
    <w:rsid w:val="1D9EEFF8"/>
    <w:rsid w:val="1DADF66F"/>
    <w:rsid w:val="1E19F59B"/>
    <w:rsid w:val="1E98F18E"/>
    <w:rsid w:val="1F4C3838"/>
    <w:rsid w:val="200621C9"/>
    <w:rsid w:val="201E6204"/>
    <w:rsid w:val="207BD69F"/>
    <w:rsid w:val="20964DF3"/>
    <w:rsid w:val="20A03B9B"/>
    <w:rsid w:val="20B05ED3"/>
    <w:rsid w:val="2112D13D"/>
    <w:rsid w:val="2121B4C8"/>
    <w:rsid w:val="212A6FD2"/>
    <w:rsid w:val="2156437C"/>
    <w:rsid w:val="21586973"/>
    <w:rsid w:val="219829FF"/>
    <w:rsid w:val="21C7D2EA"/>
    <w:rsid w:val="22557AB2"/>
    <w:rsid w:val="22830FAC"/>
    <w:rsid w:val="228BAF94"/>
    <w:rsid w:val="229B8F0F"/>
    <w:rsid w:val="229DB275"/>
    <w:rsid w:val="22E1F843"/>
    <w:rsid w:val="232A43C0"/>
    <w:rsid w:val="236BAEE7"/>
    <w:rsid w:val="23862B51"/>
    <w:rsid w:val="23ABEB47"/>
    <w:rsid w:val="23B169A5"/>
    <w:rsid w:val="23E0904F"/>
    <w:rsid w:val="2437E44E"/>
    <w:rsid w:val="24528399"/>
    <w:rsid w:val="247AA179"/>
    <w:rsid w:val="24D2ED8C"/>
    <w:rsid w:val="24DFE9B2"/>
    <w:rsid w:val="2543211A"/>
    <w:rsid w:val="256FD590"/>
    <w:rsid w:val="259C0FD9"/>
    <w:rsid w:val="2607EF6D"/>
    <w:rsid w:val="262FADA8"/>
    <w:rsid w:val="266916D0"/>
    <w:rsid w:val="267CA824"/>
    <w:rsid w:val="26D93F1F"/>
    <w:rsid w:val="26F61A6D"/>
    <w:rsid w:val="272057C6"/>
    <w:rsid w:val="2734A19E"/>
    <w:rsid w:val="27917183"/>
    <w:rsid w:val="27B0DA09"/>
    <w:rsid w:val="27B130A1"/>
    <w:rsid w:val="2800B27F"/>
    <w:rsid w:val="28350C2B"/>
    <w:rsid w:val="28396942"/>
    <w:rsid w:val="28D1EB37"/>
    <w:rsid w:val="293482D8"/>
    <w:rsid w:val="2961AB21"/>
    <w:rsid w:val="29702A05"/>
    <w:rsid w:val="29A14B05"/>
    <w:rsid w:val="29D9F8B8"/>
    <w:rsid w:val="2B0A34F9"/>
    <w:rsid w:val="2B44DA20"/>
    <w:rsid w:val="2B627C21"/>
    <w:rsid w:val="2BC5AC83"/>
    <w:rsid w:val="2BF45721"/>
    <w:rsid w:val="2C00B1F4"/>
    <w:rsid w:val="2C32A8C6"/>
    <w:rsid w:val="2C5D072D"/>
    <w:rsid w:val="2C77C27A"/>
    <w:rsid w:val="2CD296D8"/>
    <w:rsid w:val="2CDB5685"/>
    <w:rsid w:val="2CF2C1DD"/>
    <w:rsid w:val="2D03A1A7"/>
    <w:rsid w:val="2D153314"/>
    <w:rsid w:val="2D609626"/>
    <w:rsid w:val="2D79D1C3"/>
    <w:rsid w:val="2D7D6E2A"/>
    <w:rsid w:val="2D953801"/>
    <w:rsid w:val="2DB1A9EE"/>
    <w:rsid w:val="2DF714CF"/>
    <w:rsid w:val="2E18A868"/>
    <w:rsid w:val="2E3A000B"/>
    <w:rsid w:val="2E63B827"/>
    <w:rsid w:val="2E73C40E"/>
    <w:rsid w:val="2EB68C1F"/>
    <w:rsid w:val="2EF2E695"/>
    <w:rsid w:val="2F32F28A"/>
    <w:rsid w:val="2F3A10EB"/>
    <w:rsid w:val="2F8B77BE"/>
    <w:rsid w:val="3005A254"/>
    <w:rsid w:val="302D1D82"/>
    <w:rsid w:val="30562718"/>
    <w:rsid w:val="307145F2"/>
    <w:rsid w:val="3110B2EF"/>
    <w:rsid w:val="31321B4C"/>
    <w:rsid w:val="314BBDDB"/>
    <w:rsid w:val="31C35E3D"/>
    <w:rsid w:val="31C3B634"/>
    <w:rsid w:val="3219AE04"/>
    <w:rsid w:val="322037FB"/>
    <w:rsid w:val="3253086B"/>
    <w:rsid w:val="32A81971"/>
    <w:rsid w:val="32CAF655"/>
    <w:rsid w:val="3301D99B"/>
    <w:rsid w:val="33159BEE"/>
    <w:rsid w:val="33517F9C"/>
    <w:rsid w:val="33C52B64"/>
    <w:rsid w:val="33D56489"/>
    <w:rsid w:val="34593733"/>
    <w:rsid w:val="34605CD7"/>
    <w:rsid w:val="347E28AB"/>
    <w:rsid w:val="354732D1"/>
    <w:rsid w:val="3646208D"/>
    <w:rsid w:val="3674ED07"/>
    <w:rsid w:val="368DE906"/>
    <w:rsid w:val="36C057C8"/>
    <w:rsid w:val="37071BB7"/>
    <w:rsid w:val="3711B73F"/>
    <w:rsid w:val="37262C31"/>
    <w:rsid w:val="374A7CC6"/>
    <w:rsid w:val="3763564D"/>
    <w:rsid w:val="3779E5BF"/>
    <w:rsid w:val="377ECB65"/>
    <w:rsid w:val="382808DC"/>
    <w:rsid w:val="386C74D9"/>
    <w:rsid w:val="386E4DC7"/>
    <w:rsid w:val="3891D908"/>
    <w:rsid w:val="38A1FA34"/>
    <w:rsid w:val="38E28417"/>
    <w:rsid w:val="3934438C"/>
    <w:rsid w:val="394E91A4"/>
    <w:rsid w:val="3965DF51"/>
    <w:rsid w:val="3A2BFD3A"/>
    <w:rsid w:val="3A4950A0"/>
    <w:rsid w:val="3A74B823"/>
    <w:rsid w:val="3A8E2BFF"/>
    <w:rsid w:val="3AA47E8E"/>
    <w:rsid w:val="3AB18681"/>
    <w:rsid w:val="3AB729A2"/>
    <w:rsid w:val="3ADAB190"/>
    <w:rsid w:val="3AF05F87"/>
    <w:rsid w:val="3B41D2D5"/>
    <w:rsid w:val="3B47E3AE"/>
    <w:rsid w:val="3B78463C"/>
    <w:rsid w:val="3C056E8A"/>
    <w:rsid w:val="3C09E4CE"/>
    <w:rsid w:val="3C1E1FCF"/>
    <w:rsid w:val="3C3F7459"/>
    <w:rsid w:val="3C963E4D"/>
    <w:rsid w:val="3D581F5D"/>
    <w:rsid w:val="3D5DB08B"/>
    <w:rsid w:val="3D663306"/>
    <w:rsid w:val="3D75E892"/>
    <w:rsid w:val="3D82AC2D"/>
    <w:rsid w:val="3DF51340"/>
    <w:rsid w:val="3E0520C3"/>
    <w:rsid w:val="3E331E9A"/>
    <w:rsid w:val="3E4720B4"/>
    <w:rsid w:val="3E912680"/>
    <w:rsid w:val="3EF386E1"/>
    <w:rsid w:val="3F1BE7A2"/>
    <w:rsid w:val="3F1F3DA2"/>
    <w:rsid w:val="3F77151B"/>
    <w:rsid w:val="3F7A97C0"/>
    <w:rsid w:val="3FDC0C53"/>
    <w:rsid w:val="3FF19C6A"/>
    <w:rsid w:val="3FFE6BE4"/>
    <w:rsid w:val="400DF19D"/>
    <w:rsid w:val="4027EC74"/>
    <w:rsid w:val="40573575"/>
    <w:rsid w:val="40630109"/>
    <w:rsid w:val="4063AFAB"/>
    <w:rsid w:val="407961A6"/>
    <w:rsid w:val="4096B08B"/>
    <w:rsid w:val="409969DD"/>
    <w:rsid w:val="4112E57C"/>
    <w:rsid w:val="41F360DE"/>
    <w:rsid w:val="41F65829"/>
    <w:rsid w:val="426D1875"/>
    <w:rsid w:val="4294489A"/>
    <w:rsid w:val="42C96276"/>
    <w:rsid w:val="4319F541"/>
    <w:rsid w:val="431E0008"/>
    <w:rsid w:val="433BD600"/>
    <w:rsid w:val="435495B8"/>
    <w:rsid w:val="43921132"/>
    <w:rsid w:val="43C2C36F"/>
    <w:rsid w:val="44592F1C"/>
    <w:rsid w:val="4459D924"/>
    <w:rsid w:val="449D6E70"/>
    <w:rsid w:val="44EFFA14"/>
    <w:rsid w:val="4516BE46"/>
    <w:rsid w:val="453F37B1"/>
    <w:rsid w:val="462346D2"/>
    <w:rsid w:val="462C9ABE"/>
    <w:rsid w:val="465CB5B1"/>
    <w:rsid w:val="46848B48"/>
    <w:rsid w:val="468A5096"/>
    <w:rsid w:val="47794C82"/>
    <w:rsid w:val="478BDB7E"/>
    <w:rsid w:val="479725EF"/>
    <w:rsid w:val="4804FC5E"/>
    <w:rsid w:val="482BA67C"/>
    <w:rsid w:val="48495B03"/>
    <w:rsid w:val="485C203C"/>
    <w:rsid w:val="487C4CD2"/>
    <w:rsid w:val="49063802"/>
    <w:rsid w:val="492AEE28"/>
    <w:rsid w:val="49421401"/>
    <w:rsid w:val="49608B4A"/>
    <w:rsid w:val="4971561C"/>
    <w:rsid w:val="49BBDCBA"/>
    <w:rsid w:val="4A0C6562"/>
    <w:rsid w:val="4A3B965D"/>
    <w:rsid w:val="4A62804B"/>
    <w:rsid w:val="4A98D036"/>
    <w:rsid w:val="4B29FC7B"/>
    <w:rsid w:val="4B58856B"/>
    <w:rsid w:val="4B7BAB5C"/>
    <w:rsid w:val="4B9FFF8D"/>
    <w:rsid w:val="4BB6C03F"/>
    <w:rsid w:val="4BC7DEE3"/>
    <w:rsid w:val="4BD485A5"/>
    <w:rsid w:val="4BEA7406"/>
    <w:rsid w:val="4C012D7B"/>
    <w:rsid w:val="4C0DA8FC"/>
    <w:rsid w:val="4C249738"/>
    <w:rsid w:val="4C6470F3"/>
    <w:rsid w:val="4C9547F5"/>
    <w:rsid w:val="4C9C7ED6"/>
    <w:rsid w:val="4CECFCA6"/>
    <w:rsid w:val="4CFC3689"/>
    <w:rsid w:val="4D2C6CD1"/>
    <w:rsid w:val="4D3EC3FC"/>
    <w:rsid w:val="4D77C4AF"/>
    <w:rsid w:val="4DE245EE"/>
    <w:rsid w:val="4DEC89F9"/>
    <w:rsid w:val="4E16ADCB"/>
    <w:rsid w:val="4E2D4DE3"/>
    <w:rsid w:val="4E33AB93"/>
    <w:rsid w:val="4E99DC4A"/>
    <w:rsid w:val="4E9BC10F"/>
    <w:rsid w:val="4EBE22F8"/>
    <w:rsid w:val="4F53EE22"/>
    <w:rsid w:val="4F84BECD"/>
    <w:rsid w:val="4FB73CFD"/>
    <w:rsid w:val="4FC7FA8F"/>
    <w:rsid w:val="4FD7B395"/>
    <w:rsid w:val="5053358D"/>
    <w:rsid w:val="505CE1DA"/>
    <w:rsid w:val="510A6ADE"/>
    <w:rsid w:val="51188C78"/>
    <w:rsid w:val="51384F53"/>
    <w:rsid w:val="517C9FC5"/>
    <w:rsid w:val="518FB749"/>
    <w:rsid w:val="51B5CE2E"/>
    <w:rsid w:val="51E1EBBC"/>
    <w:rsid w:val="523CCB70"/>
    <w:rsid w:val="5245F754"/>
    <w:rsid w:val="52568689"/>
    <w:rsid w:val="525F78D2"/>
    <w:rsid w:val="52A89DAF"/>
    <w:rsid w:val="52FFFC72"/>
    <w:rsid w:val="53178983"/>
    <w:rsid w:val="53259D2C"/>
    <w:rsid w:val="534EF435"/>
    <w:rsid w:val="5364AE83"/>
    <w:rsid w:val="5394F90A"/>
    <w:rsid w:val="53ADF5C5"/>
    <w:rsid w:val="53CD7071"/>
    <w:rsid w:val="542ADF8A"/>
    <w:rsid w:val="542B2939"/>
    <w:rsid w:val="549E7E70"/>
    <w:rsid w:val="54B3D973"/>
    <w:rsid w:val="54E64116"/>
    <w:rsid w:val="54E67113"/>
    <w:rsid w:val="551D8465"/>
    <w:rsid w:val="55EA511F"/>
    <w:rsid w:val="56DCD985"/>
    <w:rsid w:val="572816D3"/>
    <w:rsid w:val="57327BAF"/>
    <w:rsid w:val="578C120C"/>
    <w:rsid w:val="57B66CE8"/>
    <w:rsid w:val="5803FF86"/>
    <w:rsid w:val="584ED62E"/>
    <w:rsid w:val="5864EA0F"/>
    <w:rsid w:val="586BD91E"/>
    <w:rsid w:val="5889F155"/>
    <w:rsid w:val="58A63B3B"/>
    <w:rsid w:val="58F6BD68"/>
    <w:rsid w:val="59137F99"/>
    <w:rsid w:val="591468BA"/>
    <w:rsid w:val="5952D3E4"/>
    <w:rsid w:val="59A92113"/>
    <w:rsid w:val="5A18BF16"/>
    <w:rsid w:val="5A873FE2"/>
    <w:rsid w:val="5AA8788A"/>
    <w:rsid w:val="5AA8EC3F"/>
    <w:rsid w:val="5AB0391B"/>
    <w:rsid w:val="5AD9FE13"/>
    <w:rsid w:val="5B1DBD9D"/>
    <w:rsid w:val="5B34D9BA"/>
    <w:rsid w:val="5B62EE0E"/>
    <w:rsid w:val="5B8DD7DF"/>
    <w:rsid w:val="5B91BAC6"/>
    <w:rsid w:val="5B9F40A6"/>
    <w:rsid w:val="5BD54205"/>
    <w:rsid w:val="5C0EE9E8"/>
    <w:rsid w:val="5C7348AD"/>
    <w:rsid w:val="5CEC7E52"/>
    <w:rsid w:val="5D1D00B6"/>
    <w:rsid w:val="5D542B39"/>
    <w:rsid w:val="5D9FABC5"/>
    <w:rsid w:val="5DA08E43"/>
    <w:rsid w:val="5DC2D21B"/>
    <w:rsid w:val="5DC572DA"/>
    <w:rsid w:val="5E56AF5A"/>
    <w:rsid w:val="5E8C1D57"/>
    <w:rsid w:val="5E8EB85B"/>
    <w:rsid w:val="5ECF2F90"/>
    <w:rsid w:val="5EE7D8F3"/>
    <w:rsid w:val="5F02C2AB"/>
    <w:rsid w:val="5F063918"/>
    <w:rsid w:val="5F1EA258"/>
    <w:rsid w:val="5F35F37C"/>
    <w:rsid w:val="5FAE2044"/>
    <w:rsid w:val="5FD483A0"/>
    <w:rsid w:val="60532405"/>
    <w:rsid w:val="609B21E9"/>
    <w:rsid w:val="60BD8F03"/>
    <w:rsid w:val="60E5AB36"/>
    <w:rsid w:val="612DFC24"/>
    <w:rsid w:val="6159CAB6"/>
    <w:rsid w:val="6194C092"/>
    <w:rsid w:val="61AF3C2C"/>
    <w:rsid w:val="61C07BBF"/>
    <w:rsid w:val="61C904A5"/>
    <w:rsid w:val="61CF0F3B"/>
    <w:rsid w:val="621EF35B"/>
    <w:rsid w:val="629ADEA3"/>
    <w:rsid w:val="62B10612"/>
    <w:rsid w:val="62E83B19"/>
    <w:rsid w:val="6342CF11"/>
    <w:rsid w:val="63498D4E"/>
    <w:rsid w:val="638F6306"/>
    <w:rsid w:val="6398E023"/>
    <w:rsid w:val="63C66811"/>
    <w:rsid w:val="63CB6816"/>
    <w:rsid w:val="63D37B2C"/>
    <w:rsid w:val="63E8C692"/>
    <w:rsid w:val="63FB8203"/>
    <w:rsid w:val="63FDE21E"/>
    <w:rsid w:val="64069119"/>
    <w:rsid w:val="6454F233"/>
    <w:rsid w:val="64595016"/>
    <w:rsid w:val="645DC3CC"/>
    <w:rsid w:val="64658B9E"/>
    <w:rsid w:val="6493FE79"/>
    <w:rsid w:val="64A61BC7"/>
    <w:rsid w:val="64A9E795"/>
    <w:rsid w:val="64D53833"/>
    <w:rsid w:val="65069AB4"/>
    <w:rsid w:val="650A0F73"/>
    <w:rsid w:val="65114940"/>
    <w:rsid w:val="65EF5D21"/>
    <w:rsid w:val="664520C6"/>
    <w:rsid w:val="66ECCA7C"/>
    <w:rsid w:val="670308D8"/>
    <w:rsid w:val="672C00C7"/>
    <w:rsid w:val="673B64CE"/>
    <w:rsid w:val="67577267"/>
    <w:rsid w:val="67AF21EC"/>
    <w:rsid w:val="680A731E"/>
    <w:rsid w:val="68225CF4"/>
    <w:rsid w:val="689DF4A8"/>
    <w:rsid w:val="68C686DC"/>
    <w:rsid w:val="68E3C635"/>
    <w:rsid w:val="690CD264"/>
    <w:rsid w:val="6950295E"/>
    <w:rsid w:val="696A6C41"/>
    <w:rsid w:val="6974B6AC"/>
    <w:rsid w:val="69987969"/>
    <w:rsid w:val="6A0CEE48"/>
    <w:rsid w:val="6A677D80"/>
    <w:rsid w:val="6AC06F4A"/>
    <w:rsid w:val="6ACD35AA"/>
    <w:rsid w:val="6AD1957A"/>
    <w:rsid w:val="6B2B96DB"/>
    <w:rsid w:val="6B4213E0"/>
    <w:rsid w:val="6B5C768B"/>
    <w:rsid w:val="6BB2B223"/>
    <w:rsid w:val="6BC89772"/>
    <w:rsid w:val="6BD311D8"/>
    <w:rsid w:val="6BD91E5A"/>
    <w:rsid w:val="6C26CA46"/>
    <w:rsid w:val="6C327672"/>
    <w:rsid w:val="6C75F502"/>
    <w:rsid w:val="6C859981"/>
    <w:rsid w:val="6CB2A151"/>
    <w:rsid w:val="6D3B2ECA"/>
    <w:rsid w:val="6D528F63"/>
    <w:rsid w:val="6DFCE80D"/>
    <w:rsid w:val="6E1B83AA"/>
    <w:rsid w:val="6E20CFFD"/>
    <w:rsid w:val="6E4090DA"/>
    <w:rsid w:val="6ED67663"/>
    <w:rsid w:val="6EDE64E1"/>
    <w:rsid w:val="6F8E2B11"/>
    <w:rsid w:val="6FCC963B"/>
    <w:rsid w:val="6FF226C1"/>
    <w:rsid w:val="702EC858"/>
    <w:rsid w:val="70321448"/>
    <w:rsid w:val="70812C3C"/>
    <w:rsid w:val="70AD1D42"/>
    <w:rsid w:val="70C2F894"/>
    <w:rsid w:val="70DDED1E"/>
    <w:rsid w:val="70E6928C"/>
    <w:rsid w:val="70FD1F86"/>
    <w:rsid w:val="710BEFC5"/>
    <w:rsid w:val="710E98D2"/>
    <w:rsid w:val="711C5734"/>
    <w:rsid w:val="713D2597"/>
    <w:rsid w:val="7156B157"/>
    <w:rsid w:val="71624A9F"/>
    <w:rsid w:val="716B593A"/>
    <w:rsid w:val="71932AF2"/>
    <w:rsid w:val="71DBB399"/>
    <w:rsid w:val="724BEAD7"/>
    <w:rsid w:val="72FABE03"/>
    <w:rsid w:val="7322EC02"/>
    <w:rsid w:val="733FFDB1"/>
    <w:rsid w:val="7379A845"/>
    <w:rsid w:val="7391EE19"/>
    <w:rsid w:val="7398328A"/>
    <w:rsid w:val="74023295"/>
    <w:rsid w:val="740E5B7B"/>
    <w:rsid w:val="740FF35D"/>
    <w:rsid w:val="7416D0EE"/>
    <w:rsid w:val="74D8C86D"/>
    <w:rsid w:val="75B6A313"/>
    <w:rsid w:val="75B7DE2E"/>
    <w:rsid w:val="766402BF"/>
    <w:rsid w:val="768BD2A0"/>
    <w:rsid w:val="76B0EE8A"/>
    <w:rsid w:val="76F2E7A7"/>
    <w:rsid w:val="77000445"/>
    <w:rsid w:val="770C8C91"/>
    <w:rsid w:val="776D65F8"/>
    <w:rsid w:val="7792BBF5"/>
    <w:rsid w:val="779FD80F"/>
    <w:rsid w:val="77DE18D6"/>
    <w:rsid w:val="77E54355"/>
    <w:rsid w:val="77EDC72B"/>
    <w:rsid w:val="77F09477"/>
    <w:rsid w:val="77F46E47"/>
    <w:rsid w:val="7807212A"/>
    <w:rsid w:val="789482CB"/>
    <w:rsid w:val="7898947F"/>
    <w:rsid w:val="78BCFD13"/>
    <w:rsid w:val="78C9B649"/>
    <w:rsid w:val="792F0F1F"/>
    <w:rsid w:val="794D9507"/>
    <w:rsid w:val="799DD7F3"/>
    <w:rsid w:val="7A1EB636"/>
    <w:rsid w:val="7A3295BA"/>
    <w:rsid w:val="7A4563F5"/>
    <w:rsid w:val="7A553654"/>
    <w:rsid w:val="7AB519ED"/>
    <w:rsid w:val="7ADE2813"/>
    <w:rsid w:val="7AF58A08"/>
    <w:rsid w:val="7B6089D7"/>
    <w:rsid w:val="7B840D58"/>
    <w:rsid w:val="7BCC5B60"/>
    <w:rsid w:val="7BE2BEA8"/>
    <w:rsid w:val="7C096CEC"/>
    <w:rsid w:val="7C5FA7ED"/>
    <w:rsid w:val="7C7FF747"/>
    <w:rsid w:val="7C959486"/>
    <w:rsid w:val="7D2D0A8A"/>
    <w:rsid w:val="7D554835"/>
    <w:rsid w:val="7D6B6C95"/>
    <w:rsid w:val="7D71953E"/>
    <w:rsid w:val="7D78002F"/>
    <w:rsid w:val="7D7D867E"/>
    <w:rsid w:val="7DCC5CB0"/>
    <w:rsid w:val="7DE0ABF7"/>
    <w:rsid w:val="7DE1B1DF"/>
    <w:rsid w:val="7DFBEA18"/>
    <w:rsid w:val="7E5ABF6F"/>
    <w:rsid w:val="7E6118B8"/>
    <w:rsid w:val="7E8D92FE"/>
    <w:rsid w:val="7E8E4DC7"/>
    <w:rsid w:val="7EB0E855"/>
    <w:rsid w:val="7ECD0F0D"/>
    <w:rsid w:val="7EEC02B5"/>
    <w:rsid w:val="7EEC63AF"/>
    <w:rsid w:val="7F0DC0B8"/>
    <w:rsid w:val="7F1EC565"/>
    <w:rsid w:val="7F238C28"/>
    <w:rsid w:val="7F401521"/>
    <w:rsid w:val="7F42674C"/>
    <w:rsid w:val="7F7E6F3A"/>
    <w:rsid w:val="7FAE213E"/>
    <w:rsid w:val="7FEF8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644D4DA8"/>
  <w15:chartTrackingRefBased/>
  <w15:docId w15:val="{84B82199-61D2-4883-AE97-1A13EC1C9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GB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1E73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92255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3D2F16"/>
  </w:style>
  <w:style w:type="paragraph" w:styleId="NormalWeb">
    <w:name w:val="Normal (Web)"/>
    <w:basedOn w:val="Normal"/>
    <w:uiPriority w:val="99"/>
    <w:unhideWhenUsed/>
    <w:rsid w:val="00213204"/>
    <w:pPr>
      <w:spacing w:before="100" w:beforeAutospacing="1" w:after="100" w:afterAutospacing="1"/>
    </w:pPr>
    <w:rPr>
      <w:rFonts w:eastAsia="Calibri"/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4C749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4C7490"/>
    <w:rPr>
      <w:rFonts w:ascii="Segoe UI" w:hAnsi="Segoe UI" w:cs="Segoe UI"/>
      <w:sz w:val="18"/>
      <w:szCs w:val="18"/>
      <w:lang w:val="en-GB" w:eastAsia="en-GB"/>
    </w:rPr>
  </w:style>
  <w:style w:type="character" w:styleId="CommentReference">
    <w:name w:val="annotation reference"/>
    <w:rsid w:val="00F067F9"/>
    <w:rPr>
      <w:sz w:val="16"/>
      <w:szCs w:val="16"/>
    </w:rPr>
  </w:style>
  <w:style w:type="paragraph" w:styleId="CommentText">
    <w:name w:val="annotation text"/>
    <w:basedOn w:val="Normal"/>
    <w:link w:val="CommentTextChar"/>
    <w:rsid w:val="00F067F9"/>
  </w:style>
  <w:style w:type="character" w:customStyle="1" w:styleId="CommentTextChar">
    <w:name w:val="Comment Text Char"/>
    <w:link w:val="CommentText"/>
    <w:rsid w:val="00F067F9"/>
    <w:rPr>
      <w:lang w:val="en-GB" w:eastAsia="en-GB"/>
    </w:rPr>
  </w:style>
  <w:style w:type="paragraph" w:styleId="CommentSubject">
    <w:name w:val="annotation subject"/>
    <w:basedOn w:val="CommentText"/>
    <w:next w:val="CommentText"/>
    <w:link w:val="CommentSubjectChar"/>
    <w:rsid w:val="00F067F9"/>
    <w:rPr>
      <w:b/>
      <w:bCs/>
    </w:rPr>
  </w:style>
  <w:style w:type="character" w:customStyle="1" w:styleId="CommentSubjectChar">
    <w:name w:val="Comment Subject Char"/>
    <w:link w:val="CommentSubject"/>
    <w:rsid w:val="00F067F9"/>
    <w:rPr>
      <w:b/>
      <w:bCs/>
      <w:lang w:val="en-GB" w:eastAsia="en-GB"/>
    </w:rPr>
  </w:style>
  <w:style w:type="character" w:styleId="Hyperlink">
    <w:name w:val="Hyperlink"/>
    <w:uiPriority w:val="99"/>
    <w:unhideWhenUsed/>
    <w:rsid w:val="008E6C84"/>
    <w:rPr>
      <w:color w:val="0000FF"/>
      <w:u w:val="single"/>
    </w:rPr>
  </w:style>
  <w:style w:type="character" w:styleId="UnresolvedMention">
    <w:name w:val="Unresolved Mention"/>
    <w:uiPriority w:val="99"/>
    <w:unhideWhenUsed/>
    <w:rsid w:val="00E41C0C"/>
    <w:rPr>
      <w:color w:val="605E5C"/>
      <w:shd w:val="clear" w:color="auto" w:fill="E1DFDD"/>
    </w:rPr>
  </w:style>
  <w:style w:type="paragraph" w:customStyle="1" w:styleId="Default">
    <w:name w:val="Default"/>
    <w:rsid w:val="0046585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2D76BF"/>
    <w:pPr>
      <w:spacing w:after="160" w:line="259" w:lineRule="auto"/>
      <w:ind w:left="720"/>
      <w:contextualSpacing/>
      <w:jc w:val="both"/>
    </w:pPr>
    <w:rPr>
      <w:rFonts w:ascii="Arial" w:eastAsiaTheme="minorHAnsi" w:hAnsi="Arial" w:cstheme="minorBidi"/>
      <w:color w:val="000000" w:themeColor="text1"/>
      <w:szCs w:val="22"/>
      <w:lang w:eastAsia="en-US"/>
    </w:rPr>
  </w:style>
  <w:style w:type="table" w:styleId="TableGrid">
    <w:name w:val="Table Grid"/>
    <w:basedOn w:val="TableNormal"/>
    <w:uiPriority w:val="39"/>
    <w:rsid w:val="002D76BF"/>
    <w:rPr>
      <w:rFonts w:asciiTheme="minorHAnsi" w:eastAsiaTheme="minorHAnsi" w:hAnsiTheme="minorHAnsi" w:cstheme="minorBid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E43858"/>
  </w:style>
  <w:style w:type="character" w:styleId="FollowedHyperlink">
    <w:name w:val="FollowedHyperlink"/>
    <w:basedOn w:val="DefaultParagraphFont"/>
    <w:rsid w:val="001856B7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E309D5"/>
    <w:rPr>
      <w:lang w:val="en-GB" w:eastAsia="en-GB"/>
    </w:rPr>
  </w:style>
  <w:style w:type="character" w:customStyle="1" w:styleId="ui-provider">
    <w:name w:val="ui-provider"/>
    <w:basedOn w:val="DefaultParagraphFont"/>
    <w:rsid w:val="005B16DA"/>
  </w:style>
  <w:style w:type="character" w:styleId="Mention">
    <w:name w:val="Mention"/>
    <w:basedOn w:val="DefaultParagraphFont"/>
    <w:uiPriority w:val="99"/>
    <w:unhideWhenUsed/>
    <w:rsid w:val="00C62D39"/>
    <w:rPr>
      <w:color w:val="2B579A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661E73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character" w:styleId="Strong">
    <w:name w:val="Strong"/>
    <w:basedOn w:val="DefaultParagraphFont"/>
    <w:uiPriority w:val="22"/>
    <w:qFormat/>
    <w:rsid w:val="00F117AE"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027BE0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en-IE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027BE0"/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en-IE"/>
      <w14:ligatures w14:val="standardContextual"/>
    </w:rPr>
  </w:style>
  <w:style w:type="character" w:customStyle="1" w:styleId="Heading2Char">
    <w:name w:val="Heading 2 Char"/>
    <w:basedOn w:val="DefaultParagraphFont"/>
    <w:link w:val="Heading2"/>
    <w:semiHidden/>
    <w:rsid w:val="0092255A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1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9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0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7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5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76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wmf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template\-MTGAG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7440fb0-0e90-458e-9d47-5a016e5b0ba3" xsi:nil="true"/>
    <lcf76f155ced4ddcb4097134ff3c332f xmlns="a4416ffb-7153-40b1-87f4-441291d5aa75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E4F488C6B5864E87CE03F6415BFF09" ma:contentTypeVersion="19" ma:contentTypeDescription="Create a new document." ma:contentTypeScope="" ma:versionID="8a0cc7977281bc0ff556d836e540615e">
  <xsd:schema xmlns:xsd="http://www.w3.org/2001/XMLSchema" xmlns:xs="http://www.w3.org/2001/XMLSchema" xmlns:p="http://schemas.microsoft.com/office/2006/metadata/properties" xmlns:ns2="a4416ffb-7153-40b1-87f4-441291d5aa75" xmlns:ns3="27440fb0-0e90-458e-9d47-5a016e5b0ba3" targetNamespace="http://schemas.microsoft.com/office/2006/metadata/properties" ma:root="true" ma:fieldsID="86d3503f8bedf16ba1c2bff1271bed95" ns2:_="" ns3:_="">
    <xsd:import namespace="a4416ffb-7153-40b1-87f4-441291d5aa75"/>
    <xsd:import namespace="27440fb0-0e90-458e-9d47-5a016e5b0b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416ffb-7153-40b1-87f4-441291d5aa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a4eac88-8ae6-4a96-90c7-97bc93c844e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440fb0-0e90-458e-9d47-5a016e5b0ba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9e56d42-ca5c-436f-bce8-17302c4de654}" ma:internalName="TaxCatchAll" ma:showField="CatchAllData" ma:web="27440fb0-0e90-458e-9d47-5a016e5b0b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93D8DEB-3338-4DCA-8B29-D4C3D49C7D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4A1E79-BF49-471A-A247-096E41EA280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A794531-BF00-4ECD-96FA-79A38659297E}">
  <ds:schemaRefs>
    <ds:schemaRef ds:uri="http://schemas.microsoft.com/office/2006/metadata/properties"/>
    <ds:schemaRef ds:uri="http://schemas.microsoft.com/office/infopath/2007/PartnerControls"/>
    <ds:schemaRef ds:uri="27440fb0-0e90-458e-9d47-5a016e5b0ba3"/>
    <ds:schemaRef ds:uri="a4416ffb-7153-40b1-87f4-441291d5aa75"/>
  </ds:schemaRefs>
</ds:datastoreItem>
</file>

<file path=customXml/itemProps4.xml><?xml version="1.0" encoding="utf-8"?>
<ds:datastoreItem xmlns:ds="http://schemas.openxmlformats.org/officeDocument/2006/customXml" ds:itemID="{74E39DFB-C090-4347-B537-33077F531E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416ffb-7153-40b1-87f4-441291d5aa75"/>
    <ds:schemaRef ds:uri="27440fb0-0e90-458e-9d47-5a016e5b0b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-MTGAG.DOT</Template>
  <TotalTime>431</TotalTime>
  <Pages>4</Pages>
  <Words>818</Words>
  <Characters>5023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Provisional agenda - English</vt:lpstr>
    </vt:vector>
  </TitlesOfParts>
  <Manager>B. Heesemann-Nielsen (HIS), Kristel M. Bronwen Player (HIS)</Manager>
  <Company>World Health Organization</Company>
  <LinksUpToDate>false</LinksUpToDate>
  <CharactersWithSpaces>5830</CharactersWithSpaces>
  <SharedDoc>false</SharedDoc>
  <HLinks>
    <vt:vector size="42" baseType="variant">
      <vt:variant>
        <vt:i4>7471179</vt:i4>
      </vt:variant>
      <vt:variant>
        <vt:i4>21</vt:i4>
      </vt:variant>
      <vt:variant>
        <vt:i4>0</vt:i4>
      </vt:variant>
      <vt:variant>
        <vt:i4>5</vt:i4>
      </vt:variant>
      <vt:variant>
        <vt:lpwstr>mailto:wickramasinghek@who.int</vt:lpwstr>
      </vt:variant>
      <vt:variant>
        <vt:lpwstr/>
      </vt:variant>
      <vt:variant>
        <vt:i4>1179701</vt:i4>
      </vt:variant>
      <vt:variant>
        <vt:i4>18</vt:i4>
      </vt:variant>
      <vt:variant>
        <vt:i4>0</vt:i4>
      </vt:variant>
      <vt:variant>
        <vt:i4>5</vt:i4>
      </vt:variant>
      <vt:variant>
        <vt:lpwstr>mailto:williamsj@who.int</vt:lpwstr>
      </vt:variant>
      <vt:variant>
        <vt:lpwstr/>
      </vt:variant>
      <vt:variant>
        <vt:i4>6553685</vt:i4>
      </vt:variant>
      <vt:variant>
        <vt:i4>15</vt:i4>
      </vt:variant>
      <vt:variant>
        <vt:i4>0</vt:i4>
      </vt:variant>
      <vt:variant>
        <vt:i4>5</vt:i4>
      </vt:variant>
      <vt:variant>
        <vt:lpwstr>mailto:rippinh@who.int</vt:lpwstr>
      </vt:variant>
      <vt:variant>
        <vt:lpwstr/>
      </vt:variant>
      <vt:variant>
        <vt:i4>7667802</vt:i4>
      </vt:variant>
      <vt:variant>
        <vt:i4>12</vt:i4>
      </vt:variant>
      <vt:variant>
        <vt:i4>0</vt:i4>
      </vt:variant>
      <vt:variant>
        <vt:i4>5</vt:i4>
      </vt:variant>
      <vt:variant>
        <vt:lpwstr>mailto:Sian.Magee@dhsc.gov.uk</vt:lpwstr>
      </vt:variant>
      <vt:variant>
        <vt:lpwstr/>
      </vt:variant>
      <vt:variant>
        <vt:i4>3080194</vt:i4>
      </vt:variant>
      <vt:variant>
        <vt:i4>9</vt:i4>
      </vt:variant>
      <vt:variant>
        <vt:i4>0</vt:i4>
      </vt:variant>
      <vt:variant>
        <vt:i4>5</vt:i4>
      </vt:variant>
      <vt:variant>
        <vt:lpwstr>mailto:Vicki.Pyne@dhsc.gov.uk</vt:lpwstr>
      </vt:variant>
      <vt:variant>
        <vt:lpwstr/>
      </vt:variant>
      <vt:variant>
        <vt:i4>131115</vt:i4>
      </vt:variant>
      <vt:variant>
        <vt:i4>6</vt:i4>
      </vt:variant>
      <vt:variant>
        <vt:i4>0</vt:i4>
      </vt:variant>
      <vt:variant>
        <vt:i4>5</vt:i4>
      </vt:variant>
      <vt:variant>
        <vt:lpwstr>mailto:Victoria.Targett@dhsc.gov.uk</vt:lpwstr>
      </vt:variant>
      <vt:variant>
        <vt:lpwstr/>
      </vt:variant>
      <vt:variant>
        <vt:i4>7274559</vt:i4>
      </vt:variant>
      <vt:variant>
        <vt:i4>3</vt:i4>
      </vt:variant>
      <vt:variant>
        <vt:i4>0</vt:i4>
      </vt:variant>
      <vt:variant>
        <vt:i4>5</vt:i4>
      </vt:variant>
      <vt:variant>
        <vt:lpwstr>https://eur03.safelinks.protection.outlook.com/?url=https%3A%2F%2Fwho.zoom.us%2Fj%2F96629097137&amp;data=05%7C02%7CVictoria.Targett%40dhsc.gov.uk%7Cb3218309fd814d27087508dd51b8d5d2%7C61278c3091a84c318c1fef4de8973a1c%7C1%7C0%7C638756576500114155%7CUnknown%7CTWFpbGZsb3d8eyJFbXB0eU1hcGkiOnRydWUsIlYiOiIwLjAuMDAwMCIsIlAiOiJXaW4zMiIsIkFOIjoiTWFpbCIsIldUIjoyfQ%3D%3D%7C0%7C%7C%7C&amp;sdata=9eSxBjyfhbuDxhJh0uAgTiBVaCO4CGgrbGFgSirKTXU%3D&amp;reserved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- English</dc:title>
  <dc:subject>Support file WHO meetings</dc:subject>
  <dc:creator>WHO</dc:creator>
  <cp:keywords/>
  <cp:lastModifiedBy>O'Mahony, Sinead</cp:lastModifiedBy>
  <cp:revision>112</cp:revision>
  <cp:lastPrinted>2021-05-24T09:37:00Z</cp:lastPrinted>
  <dcterms:created xsi:type="dcterms:W3CDTF">2025-08-19T15:35:00Z</dcterms:created>
  <dcterms:modified xsi:type="dcterms:W3CDTF">2025-09-17T12:04:00Z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0x0101004CE4F488C6B5864E87CE03F6415BFF09</vt:lpwstr>
  </property>
  <property fmtid="{D5CDD505-2E9C-101B-9397-08002B2CF9AE}" pid="4" name="Order">
    <vt:r8>8200</vt:r8>
  </property>
  <property fmtid="{D5CDD505-2E9C-101B-9397-08002B2CF9AE}" pid="5" name="MediaServiceImageTags">
    <vt:lpwstr/>
  </property>
</Properties>
</file>