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3E84" w:rsidRPr="00A3495D" w:rsidRDefault="00153C6C" w:rsidP="00A3495D">
      <w:pPr>
        <w:jc w:val="center"/>
        <w:rPr>
          <w:b/>
          <w:sz w:val="28"/>
          <w:szCs w:val="28"/>
        </w:rPr>
      </w:pPr>
      <w:r w:rsidRPr="00A3495D">
        <w:rPr>
          <w:b/>
          <w:sz w:val="28"/>
          <w:szCs w:val="28"/>
        </w:rPr>
        <w:t>PGR Project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8"/>
        <w:gridCol w:w="4148"/>
      </w:tblGrid>
      <w:tr w:rsidR="007316C0" w:rsidTr="0083726A">
        <w:tc>
          <w:tcPr>
            <w:tcW w:w="4148" w:type="dxa"/>
          </w:tcPr>
          <w:p w:rsidR="007316C0" w:rsidRPr="004239CF" w:rsidRDefault="007316C0" w:rsidP="0083726A">
            <w:pPr>
              <w:rPr>
                <w:b/>
              </w:rPr>
            </w:pPr>
            <w:r>
              <w:rPr>
                <w:b/>
              </w:rPr>
              <w:t>Division (delete as appropriate):</w:t>
            </w:r>
          </w:p>
        </w:tc>
        <w:tc>
          <w:tcPr>
            <w:tcW w:w="4148" w:type="dxa"/>
          </w:tcPr>
          <w:p w:rsidR="007316C0" w:rsidRDefault="007316C0" w:rsidP="00BB4E97">
            <w:r>
              <w:t xml:space="preserve">Health Sciences </w:t>
            </w:r>
          </w:p>
        </w:tc>
      </w:tr>
      <w:tr w:rsidR="003A1221" w:rsidTr="003A1221">
        <w:tc>
          <w:tcPr>
            <w:tcW w:w="4148" w:type="dxa"/>
          </w:tcPr>
          <w:p w:rsidR="003A1221" w:rsidRPr="004239CF" w:rsidRDefault="003A1221" w:rsidP="0083726A">
            <w:pPr>
              <w:rPr>
                <w:b/>
              </w:rPr>
            </w:pPr>
            <w:r w:rsidRPr="004239CF">
              <w:rPr>
                <w:b/>
              </w:rPr>
              <w:t>Project Title:</w:t>
            </w:r>
          </w:p>
        </w:tc>
        <w:tc>
          <w:tcPr>
            <w:tcW w:w="4148" w:type="dxa"/>
          </w:tcPr>
          <w:p w:rsidR="00BB4E97" w:rsidRDefault="00BB4E97" w:rsidP="00756019">
            <w:r>
              <w:t>Patient</w:t>
            </w:r>
            <w:r w:rsidR="00756019">
              <w:t>/Staff</w:t>
            </w:r>
            <w:r>
              <w:t xml:space="preserve"> Experience</w:t>
            </w:r>
            <w:r w:rsidR="00EE72F2">
              <w:t>/</w:t>
            </w:r>
            <w:r w:rsidR="00756019">
              <w:t>Patient Involvement/Patient Reported Outcomes/</w:t>
            </w:r>
            <w:r>
              <w:t>Mixed Methods/Qualitative</w:t>
            </w:r>
            <w:r w:rsidR="00756019">
              <w:t>/Getting research into practice/Relevant to nursing</w:t>
            </w:r>
          </w:p>
        </w:tc>
      </w:tr>
      <w:tr w:rsidR="00DC5CA0" w:rsidTr="00445721">
        <w:tc>
          <w:tcPr>
            <w:tcW w:w="4148" w:type="dxa"/>
          </w:tcPr>
          <w:p w:rsidR="00DC5CA0" w:rsidRPr="004239CF" w:rsidRDefault="00DC5CA0" w:rsidP="005918DD">
            <w:pPr>
              <w:rPr>
                <w:b/>
              </w:rPr>
            </w:pPr>
            <w:r>
              <w:rPr>
                <w:b/>
              </w:rPr>
              <w:t>Degree (</w:t>
            </w:r>
            <w:r w:rsidR="005918DD">
              <w:rPr>
                <w:b/>
              </w:rPr>
              <w:t>delete as appropriate</w:t>
            </w:r>
            <w:r>
              <w:rPr>
                <w:b/>
              </w:rPr>
              <w:t>):</w:t>
            </w:r>
          </w:p>
        </w:tc>
        <w:tc>
          <w:tcPr>
            <w:tcW w:w="4148" w:type="dxa"/>
          </w:tcPr>
          <w:p w:rsidR="00DC5CA0" w:rsidRDefault="005918DD" w:rsidP="00BB4E97">
            <w:r w:rsidRPr="005918DD">
              <w:t>PhD</w:t>
            </w:r>
            <w:r>
              <w:t xml:space="preserve"> </w:t>
            </w:r>
          </w:p>
        </w:tc>
      </w:tr>
      <w:tr w:rsidR="007057FA" w:rsidTr="00445721">
        <w:tc>
          <w:tcPr>
            <w:tcW w:w="4148" w:type="dxa"/>
          </w:tcPr>
          <w:p w:rsidR="007057FA" w:rsidRPr="004239CF" w:rsidRDefault="00E05231">
            <w:pPr>
              <w:rPr>
                <w:b/>
              </w:rPr>
            </w:pPr>
            <w:r>
              <w:rPr>
                <w:b/>
              </w:rPr>
              <w:t>Mode of Study</w:t>
            </w:r>
            <w:r w:rsidR="003F54BF">
              <w:rPr>
                <w:b/>
              </w:rPr>
              <w:t xml:space="preserve"> (delete as appropriate):</w:t>
            </w:r>
          </w:p>
        </w:tc>
        <w:tc>
          <w:tcPr>
            <w:tcW w:w="4148" w:type="dxa"/>
          </w:tcPr>
          <w:p w:rsidR="007057FA" w:rsidRDefault="00E05231">
            <w:r w:rsidRPr="00E05231">
              <w:t>Full time</w:t>
            </w:r>
            <w:r w:rsidR="003F54BF">
              <w:t xml:space="preserve"> </w:t>
            </w:r>
            <w:r w:rsidRPr="00E05231">
              <w:t>/</w:t>
            </w:r>
            <w:r w:rsidR="003F54BF">
              <w:t xml:space="preserve"> </w:t>
            </w:r>
            <w:r w:rsidRPr="00E05231">
              <w:t>part time</w:t>
            </w:r>
          </w:p>
        </w:tc>
      </w:tr>
      <w:tr w:rsidR="004364D1" w:rsidTr="00445721">
        <w:tc>
          <w:tcPr>
            <w:tcW w:w="4148" w:type="dxa"/>
          </w:tcPr>
          <w:p w:rsidR="004364D1" w:rsidRDefault="004364D1" w:rsidP="00E439A2">
            <w:pPr>
              <w:rPr>
                <w:b/>
              </w:rPr>
            </w:pPr>
            <w:r>
              <w:rPr>
                <w:b/>
              </w:rPr>
              <w:t>Project suitability</w:t>
            </w:r>
            <w:r w:rsidR="00C80C25">
              <w:rPr>
                <w:b/>
              </w:rPr>
              <w:t xml:space="preserve"> (delete as appropriate)</w:t>
            </w:r>
            <w:r>
              <w:rPr>
                <w:b/>
              </w:rPr>
              <w:t>:</w:t>
            </w:r>
          </w:p>
        </w:tc>
        <w:tc>
          <w:tcPr>
            <w:tcW w:w="4148" w:type="dxa"/>
          </w:tcPr>
          <w:p w:rsidR="004364D1" w:rsidRDefault="004364D1">
            <w:r>
              <w:t>Home / EU / Overseas</w:t>
            </w:r>
          </w:p>
        </w:tc>
      </w:tr>
      <w:tr w:rsidR="007316C0" w:rsidTr="00756019">
        <w:trPr>
          <w:trHeight w:val="407"/>
        </w:trPr>
        <w:tc>
          <w:tcPr>
            <w:tcW w:w="4148" w:type="dxa"/>
          </w:tcPr>
          <w:p w:rsidR="007316C0" w:rsidRPr="004239CF" w:rsidRDefault="007316C0" w:rsidP="0083726A">
            <w:pPr>
              <w:rPr>
                <w:b/>
              </w:rPr>
            </w:pPr>
            <w:r w:rsidRPr="004239CF">
              <w:rPr>
                <w:b/>
              </w:rPr>
              <w:t>Supervisor</w:t>
            </w:r>
            <w:r>
              <w:rPr>
                <w:b/>
              </w:rPr>
              <w:t>(s)</w:t>
            </w:r>
            <w:r w:rsidRPr="004239CF">
              <w:rPr>
                <w:b/>
              </w:rPr>
              <w:t>:</w:t>
            </w:r>
          </w:p>
        </w:tc>
        <w:tc>
          <w:tcPr>
            <w:tcW w:w="4148" w:type="dxa"/>
          </w:tcPr>
          <w:p w:rsidR="007316C0" w:rsidRDefault="00756019" w:rsidP="00756019">
            <w:r>
              <w:t>Kate Seers, Sophie Staniszewska, Kirstie Haywood</w:t>
            </w:r>
          </w:p>
        </w:tc>
      </w:tr>
      <w:tr w:rsidR="004239CF" w:rsidTr="00445721">
        <w:tc>
          <w:tcPr>
            <w:tcW w:w="4148" w:type="dxa"/>
          </w:tcPr>
          <w:p w:rsidR="004239CF" w:rsidRPr="004239CF" w:rsidRDefault="00E439A2" w:rsidP="00E439A2">
            <w:pPr>
              <w:rPr>
                <w:b/>
              </w:rPr>
            </w:pPr>
            <w:r>
              <w:rPr>
                <w:b/>
              </w:rPr>
              <w:t>F</w:t>
            </w:r>
            <w:r w:rsidR="00A3495D">
              <w:rPr>
                <w:b/>
              </w:rPr>
              <w:t>unding body (</w:t>
            </w:r>
            <w:proofErr w:type="spellStart"/>
            <w:r>
              <w:rPr>
                <w:b/>
              </w:rPr>
              <w:t>eg</w:t>
            </w:r>
            <w:proofErr w:type="spellEnd"/>
            <w:r>
              <w:rPr>
                <w:b/>
              </w:rPr>
              <w:t xml:space="preserve"> self/scholarship</w:t>
            </w:r>
            <w:r w:rsidR="00A3495D">
              <w:rPr>
                <w:b/>
              </w:rPr>
              <w:t>):</w:t>
            </w:r>
          </w:p>
        </w:tc>
        <w:tc>
          <w:tcPr>
            <w:tcW w:w="4148" w:type="dxa"/>
          </w:tcPr>
          <w:p w:rsidR="004239CF" w:rsidRDefault="00BB4E97">
            <w:r>
              <w:t>Self</w:t>
            </w:r>
            <w:r w:rsidR="00756019">
              <w:t xml:space="preserve"> (we do not have specific funding for PhD studentships in these areas at this time)</w:t>
            </w:r>
          </w:p>
        </w:tc>
      </w:tr>
      <w:tr w:rsidR="00A3495D" w:rsidTr="00445721">
        <w:tc>
          <w:tcPr>
            <w:tcW w:w="4148" w:type="dxa"/>
          </w:tcPr>
          <w:p w:rsidR="00A3495D" w:rsidRDefault="00A3495D" w:rsidP="00A3495D">
            <w:pPr>
              <w:rPr>
                <w:b/>
              </w:rPr>
            </w:pPr>
            <w:r>
              <w:rPr>
                <w:b/>
              </w:rPr>
              <w:t>If the project requires consumables, please specify the amount and who is responsible for covering the cost:</w:t>
            </w:r>
          </w:p>
        </w:tc>
        <w:tc>
          <w:tcPr>
            <w:tcW w:w="4148" w:type="dxa"/>
          </w:tcPr>
          <w:p w:rsidR="00A3495D" w:rsidRDefault="00BB4E97">
            <w:r>
              <w:t>N/A</w:t>
            </w:r>
          </w:p>
        </w:tc>
      </w:tr>
      <w:tr w:rsidR="004239CF" w:rsidTr="005C5836">
        <w:tc>
          <w:tcPr>
            <w:tcW w:w="8296" w:type="dxa"/>
            <w:gridSpan w:val="2"/>
          </w:tcPr>
          <w:p w:rsidR="003F54BF" w:rsidRDefault="004239CF">
            <w:r w:rsidRPr="004239CF">
              <w:rPr>
                <w:b/>
              </w:rPr>
              <w:t>Project Summary including key research questions, methodology and techniques to be employed, anticipated outcomes</w:t>
            </w:r>
            <w:r w:rsidR="007619FC">
              <w:rPr>
                <w:b/>
              </w:rPr>
              <w:t xml:space="preserve"> (max 3</w:t>
            </w:r>
            <w:r w:rsidR="007316C0">
              <w:rPr>
                <w:b/>
              </w:rPr>
              <w:t>00 words)</w:t>
            </w:r>
          </w:p>
          <w:p w:rsidR="00756019" w:rsidRDefault="00756019">
            <w:r>
              <w:t xml:space="preserve">We have </w:t>
            </w:r>
            <w:r w:rsidR="00BB4E97">
              <w:t xml:space="preserve">a keen interest in </w:t>
            </w:r>
            <w:r>
              <w:t xml:space="preserve">research relevant to nursing and healthcare. We have experience of patient and public involvement, patient and staff experiences, patient reported outcomes and getting evidence into practice.  We have </w:t>
            </w:r>
            <w:r w:rsidR="00BB4E97">
              <w:t xml:space="preserve">experience of </w:t>
            </w:r>
            <w:r>
              <w:t xml:space="preserve">quantitative, </w:t>
            </w:r>
            <w:r w:rsidR="00BB4E97">
              <w:t>qualitative and mixed methodologies</w:t>
            </w:r>
            <w:r>
              <w:t>.</w:t>
            </w:r>
          </w:p>
          <w:p w:rsidR="00756019" w:rsidRDefault="00BB4E97">
            <w:r>
              <w:t xml:space="preserve">Student </w:t>
            </w:r>
            <w:r w:rsidR="00756019">
              <w:t>are welcome to approach us for PhD supervision i</w:t>
            </w:r>
            <w:r>
              <w:t>n any of these areas</w:t>
            </w:r>
            <w:r w:rsidR="00756019">
              <w:t xml:space="preserve">. Please </w:t>
            </w:r>
            <w:r>
              <w:t>email to make an appointment to discuss your interests.</w:t>
            </w:r>
          </w:p>
          <w:p w:rsidR="00756019" w:rsidRDefault="00756019">
            <w:hyperlink r:id="rId7" w:history="1">
              <w:r w:rsidRPr="006C43E8">
                <w:rPr>
                  <w:rStyle w:val="Hyperlink"/>
                </w:rPr>
                <w:t>Kate.seers@warwick.ac.uk</w:t>
              </w:r>
            </w:hyperlink>
            <w:r>
              <w:t xml:space="preserve"> (qualitative, mixed methods, pain, getting evidence into practice, patient/staff experiences)</w:t>
            </w:r>
          </w:p>
          <w:p w:rsidR="00756019" w:rsidRDefault="00756019">
            <w:hyperlink r:id="rId8" w:history="1">
              <w:r w:rsidRPr="006C43E8">
                <w:rPr>
                  <w:rStyle w:val="Hyperlink"/>
                </w:rPr>
                <w:t>Sophie.Staniszewska@warwick.ac.uk</w:t>
              </w:r>
            </w:hyperlink>
            <w:r>
              <w:t xml:space="preserve"> (patient and public involvement, patient experiences)</w:t>
            </w:r>
          </w:p>
          <w:p w:rsidR="00756019" w:rsidRDefault="00756019">
            <w:hyperlink r:id="rId9" w:history="1">
              <w:r w:rsidRPr="006C43E8">
                <w:rPr>
                  <w:rStyle w:val="Hyperlink"/>
                </w:rPr>
                <w:t>Kirstie.haywood@warwick.ac.uk</w:t>
              </w:r>
            </w:hyperlink>
            <w:r>
              <w:t xml:space="preserve"> (patient reported outcomes)</w:t>
            </w:r>
          </w:p>
          <w:p w:rsidR="00756019" w:rsidRDefault="00756019"/>
          <w:p w:rsidR="003F54BF" w:rsidRDefault="00BB4E97">
            <w:r>
              <w:t xml:space="preserve"> </w:t>
            </w:r>
          </w:p>
          <w:p w:rsidR="004628A2" w:rsidRDefault="004628A2"/>
        </w:tc>
      </w:tr>
    </w:tbl>
    <w:p w:rsidR="00445721" w:rsidRDefault="00445721"/>
    <w:sectPr w:rsidR="00445721">
      <w:headerReference w:type="default" r:id="rId10"/>
      <w:footerReference w:type="even" r:id="rId11"/>
      <w:footerReference w:type="default" r:id="rId12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44B6" w:rsidRDefault="000344B6" w:rsidP="00F61B43">
      <w:pPr>
        <w:spacing w:after="0" w:line="240" w:lineRule="auto"/>
      </w:pPr>
      <w:r>
        <w:separator/>
      </w:r>
    </w:p>
  </w:endnote>
  <w:endnote w:type="continuationSeparator" w:id="0">
    <w:p w:rsidR="000344B6" w:rsidRDefault="000344B6" w:rsidP="00F61B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1B43" w:rsidRDefault="00F61B43" w:rsidP="00F61B43">
    <w:pPr>
      <w:pStyle w:val="Footer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1B43" w:rsidRDefault="00F61B43" w:rsidP="00F61B43">
    <w:pPr>
      <w:pStyle w:val="Footer"/>
      <w:jc w:val="right"/>
    </w:pPr>
    <w:r>
      <w:t>Version 1 - 22.11.17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44B6" w:rsidRDefault="000344B6" w:rsidP="00F61B43">
      <w:pPr>
        <w:spacing w:after="0" w:line="240" w:lineRule="auto"/>
      </w:pPr>
      <w:r>
        <w:separator/>
      </w:r>
    </w:p>
  </w:footnote>
  <w:footnote w:type="continuationSeparator" w:id="0">
    <w:p w:rsidR="000344B6" w:rsidRDefault="000344B6" w:rsidP="00F61B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1B43" w:rsidRDefault="00F61B43" w:rsidP="00F61B43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8AA0417"/>
    <w:multiLevelType w:val="hybridMultilevel"/>
    <w:tmpl w:val="0AB4FD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3C6C"/>
    <w:rsid w:val="000344B6"/>
    <w:rsid w:val="000C1412"/>
    <w:rsid w:val="00153C6C"/>
    <w:rsid w:val="00191C49"/>
    <w:rsid w:val="001B3759"/>
    <w:rsid w:val="00210FB7"/>
    <w:rsid w:val="003A1221"/>
    <w:rsid w:val="003F54BF"/>
    <w:rsid w:val="00417CE0"/>
    <w:rsid w:val="004239CF"/>
    <w:rsid w:val="00433E84"/>
    <w:rsid w:val="004364D1"/>
    <w:rsid w:val="00445721"/>
    <w:rsid w:val="004628A2"/>
    <w:rsid w:val="005918DD"/>
    <w:rsid w:val="005B1B29"/>
    <w:rsid w:val="005E0875"/>
    <w:rsid w:val="00627315"/>
    <w:rsid w:val="00645D06"/>
    <w:rsid w:val="007057FA"/>
    <w:rsid w:val="007316C0"/>
    <w:rsid w:val="00756019"/>
    <w:rsid w:val="007619FC"/>
    <w:rsid w:val="007E3EBA"/>
    <w:rsid w:val="00862B1A"/>
    <w:rsid w:val="009C510F"/>
    <w:rsid w:val="00A21092"/>
    <w:rsid w:val="00A3495D"/>
    <w:rsid w:val="00B14E20"/>
    <w:rsid w:val="00BB4E97"/>
    <w:rsid w:val="00C80C25"/>
    <w:rsid w:val="00DC5CA0"/>
    <w:rsid w:val="00E05231"/>
    <w:rsid w:val="00E439A2"/>
    <w:rsid w:val="00E861B1"/>
    <w:rsid w:val="00ED5B76"/>
    <w:rsid w:val="00EE72F2"/>
    <w:rsid w:val="00F61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2EA20CF-BF87-4E06-98A7-349669128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3C6C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457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45D06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61B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1B43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61B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61B43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ophie.Staniszewska@warwick.ac.u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ate.seers@warwick.ac.uk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Kirstie.haywood@warwick.ac.u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B85E01EC</Template>
  <TotalTime>12</TotalTime>
  <Pages>1</Pages>
  <Words>252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Plumb, Samantha</dc:creator>
  <cp:keywords/>
  <dc:description/>
  <cp:lastModifiedBy>Plumb, Samantha</cp:lastModifiedBy>
  <cp:revision>3</cp:revision>
  <dcterms:created xsi:type="dcterms:W3CDTF">2017-12-06T12:49:00Z</dcterms:created>
  <dcterms:modified xsi:type="dcterms:W3CDTF">2017-12-07T10:37:00Z</dcterms:modified>
</cp:coreProperties>
</file>