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03E457" w14:textId="77777777" w:rsidR="00FA0193" w:rsidRDefault="00FA0193" w:rsidP="00FF7102">
      <w:pPr>
        <w:pStyle w:val="RecipientAddress"/>
        <w:spacing w:after="0"/>
        <w:rPr>
          <w:rFonts w:asciiTheme="majorHAnsi" w:hAnsiTheme="majorHAnsi"/>
          <w:b/>
        </w:rPr>
      </w:pPr>
    </w:p>
    <w:p w14:paraId="025BE096" w14:textId="77777777" w:rsidR="00FA0193" w:rsidRDefault="00FA0193" w:rsidP="00FF7102">
      <w:pPr>
        <w:pStyle w:val="RecipientAddress"/>
        <w:spacing w:after="0"/>
        <w:rPr>
          <w:rFonts w:asciiTheme="majorHAnsi" w:hAnsiTheme="majorHAnsi"/>
          <w:b/>
        </w:rPr>
      </w:pPr>
    </w:p>
    <w:p w14:paraId="19C37B17" w14:textId="77777777" w:rsidR="00FA0193" w:rsidRDefault="00FA0193" w:rsidP="00FF7102">
      <w:pPr>
        <w:pStyle w:val="RecipientAddress"/>
        <w:spacing w:after="0"/>
        <w:rPr>
          <w:rFonts w:asciiTheme="majorHAnsi" w:hAnsiTheme="majorHAnsi"/>
          <w:b/>
        </w:rPr>
      </w:pPr>
    </w:p>
    <w:p w14:paraId="7B55D55B" w14:textId="77777777" w:rsidR="00FF7102" w:rsidRPr="00C176AA" w:rsidRDefault="009000F4" w:rsidP="00FF7102">
      <w:pPr>
        <w:pStyle w:val="RecipientAddress"/>
        <w:spacing w:after="0"/>
        <w:rPr>
          <w:rFonts w:asciiTheme="majorHAnsi" w:hAnsiTheme="majorHAnsi"/>
          <w:b/>
        </w:rPr>
      </w:pPr>
      <w:r w:rsidRPr="00C176AA">
        <w:rPr>
          <w:rFonts w:asciiTheme="majorHAnsi" w:hAnsiTheme="majorHAnsi"/>
          <w:b/>
        </w:rPr>
        <w:t xml:space="preserve">Re: </w:t>
      </w:r>
      <w:r w:rsidR="00C176AA" w:rsidRPr="00C176AA">
        <w:rPr>
          <w:rFonts w:asciiTheme="majorHAnsi" w:hAnsiTheme="majorHAnsi"/>
          <w:b/>
        </w:rPr>
        <w:t>University of Warwick IT access</w:t>
      </w:r>
    </w:p>
    <w:p w14:paraId="26E6F726" w14:textId="77777777" w:rsidR="00FF7102" w:rsidRPr="00C176AA" w:rsidRDefault="00FF7102" w:rsidP="00FF7102">
      <w:pPr>
        <w:pStyle w:val="RecipientAddress"/>
        <w:spacing w:after="0"/>
        <w:rPr>
          <w:rFonts w:asciiTheme="majorHAnsi" w:hAnsiTheme="majorHAnsi"/>
        </w:rPr>
      </w:pPr>
    </w:p>
    <w:p w14:paraId="05A446A6" w14:textId="35899BBD" w:rsidR="00FF7102" w:rsidRPr="00C176AA" w:rsidRDefault="00FF7102" w:rsidP="00FF7102">
      <w:pPr>
        <w:pStyle w:val="RecipientAddress"/>
        <w:spacing w:after="0"/>
        <w:rPr>
          <w:rFonts w:asciiTheme="majorHAnsi" w:hAnsiTheme="majorHAnsi"/>
        </w:rPr>
      </w:pPr>
      <w:r w:rsidRPr="00C176AA">
        <w:rPr>
          <w:rFonts w:asciiTheme="majorHAnsi" w:hAnsiTheme="majorHAnsi"/>
        </w:rPr>
        <w:fldChar w:fldCharType="begin"/>
      </w:r>
      <w:r w:rsidRPr="00C176AA">
        <w:rPr>
          <w:rFonts w:asciiTheme="majorHAnsi" w:hAnsiTheme="majorHAnsi"/>
        </w:rPr>
        <w:instrText xml:space="preserve"> DATE  \@ "d MMMM yyyy"  \* MERGEFORMAT </w:instrText>
      </w:r>
      <w:r w:rsidRPr="00C176AA">
        <w:rPr>
          <w:rFonts w:asciiTheme="majorHAnsi" w:hAnsiTheme="majorHAnsi"/>
        </w:rPr>
        <w:fldChar w:fldCharType="separate"/>
      </w:r>
      <w:r w:rsidR="0099303E">
        <w:rPr>
          <w:rFonts w:asciiTheme="majorHAnsi" w:hAnsiTheme="majorHAnsi"/>
          <w:noProof/>
        </w:rPr>
        <w:t>5 March 2024</w:t>
      </w:r>
      <w:r w:rsidRPr="00C176AA">
        <w:rPr>
          <w:rFonts w:asciiTheme="majorHAnsi" w:hAnsiTheme="majorHAnsi"/>
        </w:rPr>
        <w:fldChar w:fldCharType="end"/>
      </w:r>
    </w:p>
    <w:p w14:paraId="0A36F99E" w14:textId="77777777" w:rsidR="00FF7102" w:rsidRPr="00C176AA" w:rsidRDefault="00FF7102" w:rsidP="00FF7102">
      <w:pPr>
        <w:pStyle w:val="RecipientAddress"/>
        <w:spacing w:after="0"/>
        <w:rPr>
          <w:rFonts w:asciiTheme="majorHAnsi" w:hAnsiTheme="majorHAnsi"/>
        </w:rPr>
      </w:pPr>
    </w:p>
    <w:p w14:paraId="7A12D56C" w14:textId="77777777" w:rsidR="00FA0193" w:rsidRDefault="00FA0193" w:rsidP="00C176AA">
      <w:pPr>
        <w:rPr>
          <w:rFonts w:asciiTheme="majorHAnsi" w:hAnsiTheme="majorHAnsi"/>
        </w:rPr>
      </w:pPr>
    </w:p>
    <w:p w14:paraId="3F9284D3" w14:textId="77777777" w:rsidR="00FA0193" w:rsidRDefault="00FA0193" w:rsidP="00C176AA">
      <w:pPr>
        <w:rPr>
          <w:rFonts w:asciiTheme="majorHAnsi" w:hAnsiTheme="majorHAnsi"/>
        </w:rPr>
      </w:pPr>
    </w:p>
    <w:p w14:paraId="72FE5E67" w14:textId="77777777" w:rsidR="00C176AA" w:rsidRPr="00C176AA" w:rsidRDefault="00C176AA" w:rsidP="00C176AA">
      <w:pPr>
        <w:rPr>
          <w:rFonts w:asciiTheme="majorHAnsi" w:hAnsiTheme="majorHAnsi"/>
        </w:rPr>
      </w:pPr>
      <w:r w:rsidRPr="00C176AA">
        <w:rPr>
          <w:rFonts w:asciiTheme="majorHAnsi" w:hAnsiTheme="majorHAnsi"/>
        </w:rPr>
        <w:t xml:space="preserve">Dear </w:t>
      </w:r>
      <w:r w:rsidR="00FA0193">
        <w:rPr>
          <w:rFonts w:asciiTheme="majorHAnsi" w:hAnsiTheme="majorHAnsi"/>
        </w:rPr>
        <w:t>Parent/Guardian,</w:t>
      </w:r>
    </w:p>
    <w:p w14:paraId="237887C3" w14:textId="77777777" w:rsidR="00C176AA" w:rsidRPr="00C176AA" w:rsidRDefault="00C176AA" w:rsidP="00C176AA">
      <w:pPr>
        <w:rPr>
          <w:rFonts w:asciiTheme="majorHAnsi" w:hAnsiTheme="majorHAnsi"/>
        </w:rPr>
      </w:pPr>
    </w:p>
    <w:p w14:paraId="7CE03DF9" w14:textId="447234B1" w:rsidR="00C176AA" w:rsidRDefault="00C176AA" w:rsidP="00C176AA">
      <w:pPr>
        <w:spacing w:line="360" w:lineRule="auto"/>
        <w:rPr>
          <w:rFonts w:asciiTheme="majorHAnsi" w:hAnsiTheme="majorHAnsi"/>
        </w:rPr>
      </w:pPr>
      <w:r w:rsidRPr="00C176AA">
        <w:rPr>
          <w:rFonts w:asciiTheme="majorHAnsi" w:hAnsiTheme="majorHAnsi"/>
        </w:rPr>
        <w:t>Your child</w:t>
      </w:r>
      <w:r w:rsidR="00FA0193">
        <w:rPr>
          <w:rFonts w:asciiTheme="majorHAnsi" w:hAnsiTheme="majorHAnsi"/>
        </w:rPr>
        <w:t xml:space="preserve"> </w:t>
      </w:r>
      <w:r w:rsidRPr="00C176AA">
        <w:rPr>
          <w:rFonts w:asciiTheme="majorHAnsi" w:hAnsiTheme="majorHAnsi"/>
        </w:rPr>
        <w:t xml:space="preserve">is </w:t>
      </w:r>
      <w:r w:rsidR="00FA0193">
        <w:rPr>
          <w:rFonts w:asciiTheme="majorHAnsi" w:hAnsiTheme="majorHAnsi"/>
        </w:rPr>
        <w:t>due to undertake a work experience</w:t>
      </w:r>
      <w:r w:rsidRPr="00C176AA">
        <w:rPr>
          <w:rFonts w:asciiTheme="majorHAnsi" w:hAnsiTheme="majorHAnsi"/>
        </w:rPr>
        <w:t xml:space="preserve"> placement </w:t>
      </w:r>
      <w:r w:rsidR="00FA0193">
        <w:rPr>
          <w:rFonts w:asciiTheme="majorHAnsi" w:hAnsiTheme="majorHAnsi"/>
        </w:rPr>
        <w:t xml:space="preserve">with the Department of Physics </w:t>
      </w:r>
      <w:r w:rsidRPr="00C176AA">
        <w:rPr>
          <w:rFonts w:asciiTheme="majorHAnsi" w:hAnsiTheme="majorHAnsi"/>
        </w:rPr>
        <w:t xml:space="preserve">at the University of Warwick.  As part of this placement </w:t>
      </w:r>
      <w:r w:rsidR="007C390F">
        <w:rPr>
          <w:rFonts w:asciiTheme="majorHAnsi" w:hAnsiTheme="majorHAnsi"/>
        </w:rPr>
        <w:t>they</w:t>
      </w:r>
      <w:r w:rsidRPr="00C176AA">
        <w:rPr>
          <w:rFonts w:asciiTheme="majorHAnsi" w:hAnsiTheme="majorHAnsi"/>
        </w:rPr>
        <w:t xml:space="preserve"> will have access to university </w:t>
      </w:r>
      <w:r w:rsidR="00E33D05">
        <w:rPr>
          <w:rFonts w:asciiTheme="majorHAnsi" w:hAnsiTheme="majorHAnsi"/>
        </w:rPr>
        <w:t xml:space="preserve">computers and the internet through the university </w:t>
      </w:r>
      <w:r w:rsidRPr="00C176AA">
        <w:rPr>
          <w:rFonts w:asciiTheme="majorHAnsi" w:hAnsiTheme="majorHAnsi"/>
        </w:rPr>
        <w:t xml:space="preserve">IT network.  I am writing to you today to make you aware of the fact that there are no restrictions on the university IT network, and to provide you with a link to the </w:t>
      </w:r>
      <w:hyperlink r:id="rId7" w:history="1">
        <w:r w:rsidRPr="007C390F">
          <w:rPr>
            <w:rStyle w:val="Hyperlink"/>
            <w:rFonts w:asciiTheme="majorHAnsi" w:hAnsiTheme="majorHAnsi"/>
          </w:rPr>
          <w:t>University of Warwick’s acceptable us</w:t>
        </w:r>
        <w:r w:rsidR="00FA0193" w:rsidRPr="007C390F">
          <w:rPr>
            <w:rStyle w:val="Hyperlink"/>
            <w:rFonts w:asciiTheme="majorHAnsi" w:hAnsiTheme="majorHAnsi"/>
          </w:rPr>
          <w:t>e policy for IT services</w:t>
        </w:r>
      </w:hyperlink>
      <w:r w:rsidR="00FA0193">
        <w:rPr>
          <w:rFonts w:asciiTheme="majorHAnsi" w:hAnsiTheme="majorHAnsi"/>
        </w:rPr>
        <w:t>, which your child</w:t>
      </w:r>
      <w:r w:rsidRPr="00C176AA">
        <w:rPr>
          <w:rFonts w:asciiTheme="majorHAnsi" w:hAnsiTheme="majorHAnsi"/>
        </w:rPr>
        <w:t xml:space="preserve"> will have to abide by during </w:t>
      </w:r>
      <w:r w:rsidR="007C390F">
        <w:rPr>
          <w:rFonts w:asciiTheme="majorHAnsi" w:hAnsiTheme="majorHAnsi"/>
        </w:rPr>
        <w:t>their</w:t>
      </w:r>
      <w:r w:rsidRPr="00C176AA">
        <w:rPr>
          <w:rFonts w:asciiTheme="majorHAnsi" w:hAnsiTheme="majorHAnsi"/>
        </w:rPr>
        <w:t xml:space="preserve"> time here</w:t>
      </w:r>
      <w:r w:rsidR="007C390F">
        <w:rPr>
          <w:rFonts w:asciiTheme="majorHAnsi" w:hAnsiTheme="majorHAnsi"/>
        </w:rPr>
        <w:t xml:space="preserve">. </w:t>
      </w:r>
    </w:p>
    <w:p w14:paraId="02B5B59D" w14:textId="77777777" w:rsidR="00CE140B" w:rsidRPr="00CE140B" w:rsidRDefault="00CE140B" w:rsidP="00C176AA">
      <w:pPr>
        <w:spacing w:line="360" w:lineRule="auto"/>
        <w:rPr>
          <w:rFonts w:asciiTheme="majorHAnsi" w:hAnsiTheme="majorHAnsi"/>
        </w:rPr>
      </w:pPr>
    </w:p>
    <w:p w14:paraId="41B66BA6" w14:textId="77777777" w:rsidR="00C176AA" w:rsidRPr="00153767" w:rsidRDefault="00C176AA" w:rsidP="00C176AA">
      <w:pPr>
        <w:spacing w:line="360" w:lineRule="auto"/>
        <w:rPr>
          <w:rFonts w:asciiTheme="majorHAnsi" w:hAnsiTheme="majorHAnsi"/>
        </w:rPr>
      </w:pPr>
      <w:r w:rsidRPr="00C176AA">
        <w:rPr>
          <w:rFonts w:asciiTheme="majorHAnsi" w:hAnsiTheme="majorHAnsi"/>
        </w:rPr>
        <w:t xml:space="preserve">Please can you sign the statement below to confirm that you give your consent for </w:t>
      </w:r>
      <w:r w:rsidR="00FA0193">
        <w:rPr>
          <w:rFonts w:asciiTheme="majorHAnsi" w:hAnsiTheme="majorHAnsi"/>
        </w:rPr>
        <w:t>your child</w:t>
      </w:r>
      <w:r w:rsidRPr="00C176AA">
        <w:rPr>
          <w:rFonts w:asciiTheme="majorHAnsi" w:hAnsiTheme="majorHAnsi"/>
        </w:rPr>
        <w:t xml:space="preserve"> to use </w:t>
      </w:r>
      <w:r w:rsidRPr="00153767">
        <w:rPr>
          <w:rFonts w:asciiTheme="majorHAnsi" w:hAnsiTheme="majorHAnsi"/>
        </w:rPr>
        <w:t>the unrestricted Warwick IT network.</w:t>
      </w:r>
    </w:p>
    <w:p w14:paraId="0E4C9241" w14:textId="77777777" w:rsidR="00C176AA" w:rsidRPr="00153767" w:rsidRDefault="00C176AA" w:rsidP="00C176AA">
      <w:pPr>
        <w:spacing w:line="360" w:lineRule="auto"/>
        <w:rPr>
          <w:rFonts w:asciiTheme="majorHAnsi" w:hAnsiTheme="majorHAnsi"/>
        </w:rPr>
      </w:pPr>
    </w:p>
    <w:p w14:paraId="2A937E03" w14:textId="77777777" w:rsidR="00C176AA" w:rsidRDefault="00FA0193" w:rsidP="00C176AA">
      <w:pPr>
        <w:spacing w:line="360" w:lineRule="auto"/>
        <w:rPr>
          <w:rFonts w:asciiTheme="majorHAnsi" w:hAnsiTheme="majorHAnsi"/>
        </w:rPr>
      </w:pPr>
      <w:r>
        <w:rPr>
          <w:rFonts w:asciiTheme="majorHAnsi" w:hAnsiTheme="majorHAnsi"/>
        </w:rPr>
        <w:t>Kind Regards,</w:t>
      </w:r>
    </w:p>
    <w:p w14:paraId="77560DFB" w14:textId="53E44B0C" w:rsidR="00FA0193" w:rsidRDefault="0099303E" w:rsidP="00C176AA">
      <w:pPr>
        <w:spacing w:line="360" w:lineRule="auto"/>
        <w:rPr>
          <w:rFonts w:asciiTheme="majorHAnsi" w:hAnsiTheme="majorHAnsi"/>
        </w:rPr>
      </w:pPr>
      <w:r>
        <w:rPr>
          <w:rFonts w:asciiTheme="majorHAnsi" w:hAnsiTheme="majorHAnsi"/>
        </w:rPr>
        <w:t>Liz Hall</w:t>
      </w:r>
    </w:p>
    <w:p w14:paraId="79367405" w14:textId="67E391BA" w:rsidR="007C390F" w:rsidRPr="00153767" w:rsidRDefault="0099303E" w:rsidP="00C176AA">
      <w:pPr>
        <w:spacing w:line="360" w:lineRule="auto"/>
        <w:rPr>
          <w:rFonts w:asciiTheme="majorHAnsi" w:hAnsiTheme="majorHAnsi"/>
        </w:rPr>
      </w:pPr>
      <w:r>
        <w:rPr>
          <w:rFonts w:asciiTheme="majorHAnsi" w:hAnsiTheme="majorHAnsi"/>
        </w:rPr>
        <w:t>Undergraduate Coordinator</w:t>
      </w:r>
    </w:p>
    <w:p w14:paraId="3B634EAB" w14:textId="77777777" w:rsidR="00066107" w:rsidRPr="00153767" w:rsidRDefault="00066107" w:rsidP="00066107">
      <w:pPr>
        <w:pStyle w:val="NoSpacing"/>
        <w:rPr>
          <w:rFonts w:asciiTheme="majorHAnsi" w:hAnsiTheme="majorHAnsi" w:cs="Arial"/>
        </w:rPr>
      </w:pPr>
    </w:p>
    <w:p w14:paraId="6BCDD2F4" w14:textId="77777777" w:rsidR="00C176AA" w:rsidRPr="00153767" w:rsidRDefault="00C176AA" w:rsidP="00066107">
      <w:pPr>
        <w:pStyle w:val="NoSpacing"/>
        <w:rPr>
          <w:rFonts w:asciiTheme="majorHAnsi" w:hAnsiTheme="majorHAnsi"/>
        </w:rPr>
      </w:pPr>
    </w:p>
    <w:p w14:paraId="5222DCDD" w14:textId="77777777" w:rsidR="00C176AA" w:rsidRPr="00153767" w:rsidRDefault="00C176AA" w:rsidP="00066107">
      <w:pPr>
        <w:pStyle w:val="NoSpacing"/>
        <w:rPr>
          <w:rFonts w:asciiTheme="majorHAnsi" w:hAnsiTheme="majorHAnsi"/>
        </w:rPr>
      </w:pPr>
    </w:p>
    <w:p w14:paraId="1E7FFECD" w14:textId="77777777" w:rsidR="00153767" w:rsidRPr="00153767" w:rsidRDefault="00153767" w:rsidP="00153767">
      <w:pPr>
        <w:rPr>
          <w:rFonts w:asciiTheme="majorHAnsi" w:hAnsiTheme="majorHAnsi"/>
        </w:rPr>
      </w:pPr>
      <w:r w:rsidRPr="00153767">
        <w:rPr>
          <w:rFonts w:asciiTheme="majorHAnsi" w:hAnsiTheme="majorHAnsi"/>
        </w:rPr>
        <w:t>STATEMENT</w:t>
      </w:r>
    </w:p>
    <w:p w14:paraId="2F5EC342" w14:textId="77777777" w:rsidR="00153767" w:rsidRPr="00153767" w:rsidRDefault="00153767" w:rsidP="00153767">
      <w:pPr>
        <w:rPr>
          <w:rFonts w:asciiTheme="majorHAnsi" w:hAnsiTheme="majorHAnsi"/>
        </w:rPr>
      </w:pPr>
    </w:p>
    <w:p w14:paraId="61758B13" w14:textId="77777777" w:rsidR="00153767" w:rsidRPr="00153767" w:rsidRDefault="00153767" w:rsidP="00153767">
      <w:pPr>
        <w:rPr>
          <w:rFonts w:asciiTheme="majorHAnsi" w:hAnsiTheme="majorHAnsi"/>
        </w:rPr>
      </w:pPr>
      <w:r w:rsidRPr="00153767">
        <w:rPr>
          <w:rFonts w:asciiTheme="majorHAnsi" w:hAnsiTheme="majorHAnsi"/>
        </w:rPr>
        <w:t>I give my consent for my child</w:t>
      </w:r>
      <w:r w:rsidR="00FA0193">
        <w:rPr>
          <w:rFonts w:asciiTheme="majorHAnsi" w:hAnsiTheme="majorHAnsi"/>
        </w:rPr>
        <w:t>,</w:t>
      </w:r>
      <w:r w:rsidRPr="00153767">
        <w:rPr>
          <w:rFonts w:asciiTheme="majorHAnsi" w:hAnsiTheme="majorHAnsi"/>
        </w:rPr>
        <w:t xml:space="preserve"> </w:t>
      </w:r>
      <w:r w:rsidR="00FA0193" w:rsidRPr="00FA0193">
        <w:rPr>
          <w:rFonts w:asciiTheme="majorHAnsi" w:hAnsiTheme="majorHAnsi"/>
          <w:u w:val="single"/>
        </w:rPr>
        <w:t xml:space="preserve"> </w:t>
      </w:r>
      <w:r w:rsidR="00FA0193">
        <w:rPr>
          <w:rFonts w:asciiTheme="majorHAnsi" w:hAnsiTheme="majorHAnsi"/>
          <w:u w:val="single"/>
        </w:rPr>
        <w:t xml:space="preserve">                                    </w:t>
      </w:r>
      <w:r w:rsidR="00A81E98">
        <w:rPr>
          <w:rFonts w:asciiTheme="majorHAnsi" w:hAnsiTheme="majorHAnsi"/>
        </w:rPr>
        <w:t xml:space="preserve"> </w:t>
      </w:r>
      <w:r w:rsidRPr="00153767">
        <w:rPr>
          <w:rFonts w:asciiTheme="majorHAnsi" w:hAnsiTheme="majorHAnsi"/>
        </w:rPr>
        <w:t xml:space="preserve"> to have access to the University of Warwick’s unrestricted IT network.</w:t>
      </w:r>
    </w:p>
    <w:p w14:paraId="75653868" w14:textId="77777777" w:rsidR="00153767" w:rsidRPr="00153767" w:rsidRDefault="00153767" w:rsidP="00153767">
      <w:pPr>
        <w:rPr>
          <w:rFonts w:asciiTheme="majorHAnsi" w:hAnsiTheme="majorHAnsi"/>
        </w:rPr>
      </w:pPr>
    </w:p>
    <w:p w14:paraId="4731EC2F" w14:textId="77777777" w:rsidR="00153767" w:rsidRPr="00153767" w:rsidRDefault="00FA0193" w:rsidP="00153767">
      <w:pPr>
        <w:rPr>
          <w:rFonts w:asciiTheme="majorHAnsi" w:hAnsiTheme="majorHAnsi"/>
        </w:rPr>
      </w:pPr>
      <w:r w:rsidRPr="00153767">
        <w:rPr>
          <w:rFonts w:asciiTheme="majorHAnsi" w:hAnsiTheme="majorHAnsi"/>
        </w:rPr>
        <w:t>Signed:</w:t>
      </w:r>
      <w:r w:rsidR="00153767" w:rsidRPr="00153767">
        <w:rPr>
          <w:rFonts w:asciiTheme="majorHAnsi" w:hAnsiTheme="majorHAnsi"/>
        </w:rPr>
        <w:t xml:space="preserve">  _____________________________________   Date: __________________________</w:t>
      </w:r>
    </w:p>
    <w:p w14:paraId="613EB165" w14:textId="77777777" w:rsidR="00C176AA" w:rsidRPr="00153767" w:rsidRDefault="00C176AA" w:rsidP="00066107">
      <w:pPr>
        <w:pStyle w:val="NoSpacing"/>
        <w:rPr>
          <w:rFonts w:asciiTheme="majorHAnsi" w:hAnsiTheme="majorHAnsi"/>
        </w:rPr>
      </w:pPr>
    </w:p>
    <w:p w14:paraId="3D28663A" w14:textId="77777777" w:rsidR="00C176AA" w:rsidRPr="00C176AA" w:rsidRDefault="00C176AA" w:rsidP="00066107">
      <w:pPr>
        <w:pStyle w:val="NoSpacing"/>
        <w:rPr>
          <w:rFonts w:asciiTheme="majorHAnsi" w:hAnsiTheme="majorHAnsi"/>
        </w:rPr>
      </w:pPr>
    </w:p>
    <w:sectPr w:rsidR="00C176AA" w:rsidRPr="00C176AA" w:rsidSect="004769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381" w:right="1410" w:bottom="1440" w:left="1800" w:header="0" w:footer="3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39F16E" w14:textId="77777777" w:rsidR="006F14E7" w:rsidRDefault="006F14E7" w:rsidP="00A073E9">
      <w:r>
        <w:separator/>
      </w:r>
    </w:p>
  </w:endnote>
  <w:endnote w:type="continuationSeparator" w:id="0">
    <w:p w14:paraId="64482FED" w14:textId="77777777" w:rsidR="006F14E7" w:rsidRDefault="006F14E7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A89B6" w14:textId="77777777" w:rsidR="001F6FCD" w:rsidRDefault="001F6FCD">
    <w:pPr>
      <w:pStyle w:val="Footer"/>
    </w:pPr>
  </w:p>
  <w:p w14:paraId="1B91F1FF" w14:textId="77777777" w:rsidR="006E0783" w:rsidRDefault="006E078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112B36" w14:textId="77777777" w:rsidR="00400A65" w:rsidRPr="00A073E9" w:rsidRDefault="00400A65" w:rsidP="000F68A3">
    <w:pPr>
      <w:ind w:left="6946" w:right="-666"/>
      <w:textAlignment w:val="baseline"/>
      <w:rPr>
        <w:rFonts w:asciiTheme="majorHAnsi" w:eastAsia="Arial" w:hAnsiTheme="majorHAnsi"/>
        <w:b/>
        <w:color w:val="030204"/>
        <w:spacing w:val="10"/>
        <w:sz w:val="16"/>
        <w:szCs w:val="16"/>
      </w:rPr>
    </w:pPr>
    <w:r>
      <w:rPr>
        <w:rFonts w:asciiTheme="majorHAnsi" w:eastAsia="Arial" w:hAnsiTheme="majorHAnsi"/>
        <w:b/>
        <w:color w:val="030204"/>
        <w:spacing w:val="10"/>
        <w:sz w:val="16"/>
        <w:szCs w:val="16"/>
      </w:rPr>
      <w:t>Department</w:t>
    </w:r>
  </w:p>
  <w:p w14:paraId="4AB39FAB" w14:textId="77777777" w:rsidR="00400A65" w:rsidRPr="00A073E9" w:rsidRDefault="00400A65" w:rsidP="000F68A3">
    <w:pPr>
      <w:ind w:left="6946" w:right="-666"/>
      <w:textAlignment w:val="baseline"/>
      <w:rPr>
        <w:rFonts w:asciiTheme="majorHAnsi" w:eastAsia="Tahoma" w:hAnsiTheme="majorHAnsi"/>
        <w:color w:val="030204"/>
        <w:spacing w:val="10"/>
        <w:sz w:val="16"/>
        <w:szCs w:val="16"/>
      </w:rPr>
    </w:pPr>
    <w:r>
      <w:rPr>
        <w:rFonts w:asciiTheme="majorHAnsi" w:eastAsia="Tahoma" w:hAnsiTheme="majorHAnsi"/>
        <w:color w:val="030204"/>
        <w:spacing w:val="10"/>
        <w:sz w:val="16"/>
        <w:szCs w:val="16"/>
      </w:rPr>
      <w:t>Address</w:t>
    </w:r>
  </w:p>
  <w:p w14:paraId="68012FEC" w14:textId="77777777" w:rsidR="00400A65" w:rsidRPr="00A073E9" w:rsidRDefault="00400A65" w:rsidP="000F68A3">
    <w:pPr>
      <w:ind w:left="6946" w:right="-666"/>
      <w:textAlignment w:val="baseline"/>
      <w:rPr>
        <w:rFonts w:asciiTheme="majorHAnsi" w:eastAsia="Tahoma" w:hAnsiTheme="majorHAnsi"/>
        <w:color w:val="030204"/>
        <w:spacing w:val="10"/>
        <w:sz w:val="16"/>
        <w:szCs w:val="16"/>
      </w:rPr>
    </w:pPr>
    <w:r>
      <w:rPr>
        <w:rFonts w:asciiTheme="majorHAnsi" w:eastAsia="Tahoma" w:hAnsiTheme="majorHAnsi"/>
        <w:color w:val="030204"/>
        <w:spacing w:val="10"/>
        <w:sz w:val="16"/>
        <w:szCs w:val="16"/>
      </w:rPr>
      <w:t>Address</w:t>
    </w:r>
  </w:p>
  <w:p w14:paraId="1098518C" w14:textId="77777777" w:rsidR="00400A65" w:rsidRPr="00A073E9" w:rsidRDefault="00400A65" w:rsidP="000F68A3">
    <w:pPr>
      <w:ind w:left="6946" w:right="-666"/>
      <w:textAlignment w:val="baseline"/>
      <w:rPr>
        <w:rFonts w:asciiTheme="majorHAnsi" w:eastAsia="Tahoma" w:hAnsiTheme="majorHAnsi"/>
        <w:color w:val="030204"/>
        <w:spacing w:val="10"/>
        <w:sz w:val="16"/>
        <w:szCs w:val="16"/>
      </w:rPr>
    </w:pPr>
    <w:r>
      <w:rPr>
        <w:rFonts w:asciiTheme="majorHAnsi" w:eastAsia="Tahoma" w:hAnsiTheme="majorHAnsi"/>
        <w:color w:val="030204"/>
        <w:spacing w:val="10"/>
        <w:sz w:val="16"/>
        <w:szCs w:val="16"/>
      </w:rPr>
      <w:t>Address</w:t>
    </w:r>
  </w:p>
  <w:p w14:paraId="3E7D0F0C" w14:textId="77777777" w:rsidR="00400A65" w:rsidRPr="00A073E9" w:rsidRDefault="00400A65" w:rsidP="000F68A3">
    <w:pPr>
      <w:ind w:left="6946" w:right="-666"/>
      <w:textAlignment w:val="baseline"/>
      <w:rPr>
        <w:rFonts w:asciiTheme="majorHAnsi" w:eastAsia="Arial" w:hAnsiTheme="majorHAnsi"/>
        <w:b/>
        <w:color w:val="030204"/>
        <w:spacing w:val="10"/>
        <w:sz w:val="16"/>
        <w:szCs w:val="16"/>
      </w:rPr>
    </w:pPr>
    <w:r w:rsidRPr="00A073E9">
      <w:rPr>
        <w:rFonts w:asciiTheme="majorHAnsi" w:eastAsia="Tahoma" w:hAnsiTheme="majorHAnsi"/>
        <w:color w:val="030204"/>
        <w:spacing w:val="10"/>
        <w:sz w:val="16"/>
        <w:szCs w:val="16"/>
      </w:rPr>
      <w:t>Coventry CV4 8UW UK</w:t>
    </w:r>
  </w:p>
  <w:p w14:paraId="5EB7191F" w14:textId="77777777" w:rsidR="00400A65" w:rsidRPr="00FA0193" w:rsidRDefault="00400A65" w:rsidP="000F68A3">
    <w:pPr>
      <w:ind w:left="6946" w:right="-666"/>
      <w:rPr>
        <w:rFonts w:asciiTheme="majorHAnsi" w:hAnsiTheme="majorHAnsi"/>
        <w:sz w:val="16"/>
        <w:szCs w:val="16"/>
        <w:lang w:val="de-DE"/>
      </w:rPr>
    </w:pPr>
    <w:r w:rsidRPr="00FA0193">
      <w:rPr>
        <w:rFonts w:asciiTheme="majorHAnsi" w:hAnsiTheme="majorHAnsi"/>
        <w:sz w:val="16"/>
        <w:szCs w:val="16"/>
        <w:lang w:val="de-DE"/>
      </w:rPr>
      <w:t>T (0)24 7615 xxxxx</w:t>
    </w:r>
  </w:p>
  <w:p w14:paraId="314BAB54" w14:textId="77777777" w:rsidR="00400A65" w:rsidRPr="00FA0193" w:rsidRDefault="00400A65" w:rsidP="000F68A3">
    <w:pPr>
      <w:ind w:left="6946" w:right="-666"/>
      <w:rPr>
        <w:rFonts w:asciiTheme="majorHAnsi" w:hAnsiTheme="majorHAnsi"/>
        <w:sz w:val="16"/>
        <w:szCs w:val="16"/>
        <w:lang w:val="de-DE"/>
      </w:rPr>
    </w:pPr>
    <w:r w:rsidRPr="00FA0193">
      <w:rPr>
        <w:rFonts w:asciiTheme="majorHAnsi" w:hAnsiTheme="majorHAnsi"/>
        <w:sz w:val="16"/>
        <w:szCs w:val="16"/>
        <w:lang w:val="de-DE"/>
      </w:rPr>
      <w:t>F (0)24 7615 xxxxx</w:t>
    </w:r>
  </w:p>
  <w:p w14:paraId="3EF89307" w14:textId="77777777" w:rsidR="00400A65" w:rsidRPr="00FA0193" w:rsidRDefault="00400A65" w:rsidP="000F68A3">
    <w:pPr>
      <w:ind w:left="6946" w:right="-666"/>
      <w:rPr>
        <w:rFonts w:asciiTheme="majorHAnsi" w:eastAsia="Tahoma" w:hAnsiTheme="majorHAnsi"/>
        <w:sz w:val="16"/>
        <w:szCs w:val="16"/>
        <w:lang w:val="de-DE"/>
      </w:rPr>
    </w:pPr>
    <w:r w:rsidRPr="00FA0193">
      <w:rPr>
        <w:rFonts w:asciiTheme="majorHAnsi" w:eastAsia="Tahoma" w:hAnsiTheme="majorHAnsi"/>
        <w:sz w:val="16"/>
        <w:szCs w:val="16"/>
        <w:lang w:val="de-DE"/>
      </w:rPr>
      <w:t>E youremail@warwick.ac.uk</w:t>
    </w:r>
  </w:p>
  <w:p w14:paraId="612D4164" w14:textId="77777777" w:rsidR="005C37D0" w:rsidRPr="005C37D0" w:rsidRDefault="0099303E" w:rsidP="000F68A3">
    <w:pPr>
      <w:ind w:left="6946" w:right="-666"/>
      <w:rPr>
        <w:rFonts w:asciiTheme="majorHAnsi" w:hAnsiTheme="majorHAnsi"/>
        <w:color w:val="17365D" w:themeColor="text2" w:themeShade="BF"/>
        <w:sz w:val="16"/>
        <w:szCs w:val="16"/>
      </w:rPr>
    </w:pPr>
    <w:hyperlink r:id="rId1" w:history="1">
      <w:r w:rsidR="005C37D0" w:rsidRPr="005C37D0">
        <w:rPr>
          <w:rStyle w:val="Hyperlink"/>
          <w:rFonts w:asciiTheme="majorHAnsi" w:eastAsia="Tahoma" w:hAnsiTheme="majorHAnsi"/>
          <w:color w:val="17365D" w:themeColor="text2" w:themeShade="BF"/>
          <w:sz w:val="16"/>
          <w:szCs w:val="16"/>
          <w:u w:val="none"/>
        </w:rPr>
        <w:t>www.warwick.ac.uk</w:t>
      </w:r>
    </w:hyperlink>
  </w:p>
  <w:sdt>
    <w:sdtPr>
      <w:rPr>
        <w:rFonts w:ascii="Calibri" w:hAnsi="Calibri"/>
        <w:sz w:val="16"/>
        <w:szCs w:val="16"/>
      </w:rPr>
      <w:id w:val="-1389873378"/>
      <w:docPartObj>
        <w:docPartGallery w:val="Page Numbers (Top of Page)"/>
        <w:docPartUnique/>
      </w:docPartObj>
    </w:sdtPr>
    <w:sdtEndPr>
      <w:rPr>
        <w:rFonts w:asciiTheme="majorHAnsi" w:eastAsia="Tahoma" w:hAnsiTheme="majorHAnsi" w:cs="Times New Roman"/>
        <w:color w:val="17365D" w:themeColor="text2" w:themeShade="BF"/>
        <w:lang w:val="en-US"/>
      </w:rPr>
    </w:sdtEndPr>
    <w:sdtContent>
      <w:p w14:paraId="20328EF8" w14:textId="77777777" w:rsidR="006E0783" w:rsidRPr="001F6FCD" w:rsidRDefault="001F6FCD" w:rsidP="000F68A3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begin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instrText xml:space="preserve"> PAGE </w:instrTex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separate"/>
        </w:r>
        <w:r w:rsidR="003960EF">
          <w:rPr>
            <w:rFonts w:asciiTheme="majorHAnsi" w:eastAsia="Tahoma" w:hAnsiTheme="majorHAnsi" w:cs="Times New Roman"/>
            <w:noProof/>
            <w:color w:val="17365D" w:themeColor="text2" w:themeShade="BF"/>
            <w:sz w:val="16"/>
            <w:szCs w:val="16"/>
            <w:lang w:val="en-US"/>
          </w:rPr>
          <w:t>2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end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t>|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begin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instrText xml:space="preserve"> NUMPAGES  </w:instrTex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separate"/>
        </w:r>
        <w:r w:rsidR="00535D7D">
          <w:rPr>
            <w:rFonts w:asciiTheme="majorHAnsi" w:eastAsia="Tahoma" w:hAnsiTheme="majorHAnsi" w:cs="Times New Roman"/>
            <w:noProof/>
            <w:color w:val="17365D" w:themeColor="text2" w:themeShade="BF"/>
            <w:sz w:val="16"/>
            <w:szCs w:val="16"/>
            <w:lang w:val="en-US"/>
          </w:rPr>
          <w:t>1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Calibri" w:eastAsiaTheme="minorEastAsia" w:hAnsi="Calibri" w:cstheme="minorBidi"/>
        <w:sz w:val="16"/>
        <w:szCs w:val="16"/>
        <w:lang w:val="en-GB"/>
      </w:rPr>
      <w:id w:val="-629246426"/>
      <w:docPartObj>
        <w:docPartGallery w:val="Page Numbers (Bottom of Page)"/>
        <w:docPartUnique/>
      </w:docPartObj>
    </w:sdtPr>
    <w:sdtEndPr/>
    <w:sdtContent>
      <w:p w14:paraId="5713FDF9" w14:textId="77777777" w:rsidR="00400A65" w:rsidRDefault="00066107" w:rsidP="000F68A3">
        <w:pPr>
          <w:ind w:left="6946" w:right="-666"/>
          <w:textAlignment w:val="baseline"/>
          <w:rPr>
            <w:rFonts w:asciiTheme="majorHAnsi" w:eastAsia="Arial" w:hAnsiTheme="majorHAnsi"/>
            <w:b/>
            <w:color w:val="030204"/>
            <w:spacing w:val="10"/>
            <w:sz w:val="16"/>
            <w:szCs w:val="16"/>
          </w:rPr>
        </w:pPr>
        <w:r>
          <w:rPr>
            <w:rFonts w:asciiTheme="majorHAnsi" w:eastAsia="Arial" w:hAnsiTheme="majorHAnsi"/>
            <w:b/>
            <w:color w:val="030204"/>
            <w:spacing w:val="10"/>
            <w:sz w:val="16"/>
            <w:szCs w:val="16"/>
          </w:rPr>
          <w:t>University of Warwick</w:t>
        </w:r>
      </w:p>
      <w:p w14:paraId="35031AA4" w14:textId="77777777" w:rsidR="00400A65" w:rsidRDefault="001E2FDD" w:rsidP="000F68A3">
        <w:pPr>
          <w:ind w:left="6946" w:right="-666"/>
          <w:textAlignment w:val="baseline"/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</w:pPr>
        <w:r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  <w:t>Department</w:t>
        </w:r>
        <w:r w:rsidR="00FA0193"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  <w:t xml:space="preserve"> of Physics</w:t>
        </w:r>
      </w:p>
      <w:p w14:paraId="5321CF9B" w14:textId="77777777" w:rsidR="00400A65" w:rsidRPr="00066107" w:rsidRDefault="00400A65" w:rsidP="000F68A3">
        <w:pPr>
          <w:ind w:left="6946" w:right="-666"/>
          <w:textAlignment w:val="baseline"/>
          <w:rPr>
            <w:rFonts w:asciiTheme="majorHAnsi" w:eastAsia="Arial" w:hAnsiTheme="majorHAnsi"/>
            <w:b/>
            <w:spacing w:val="10"/>
            <w:sz w:val="16"/>
            <w:szCs w:val="16"/>
          </w:rPr>
        </w:pPr>
        <w:r w:rsidRPr="00066107">
          <w:rPr>
            <w:rFonts w:asciiTheme="majorHAnsi" w:eastAsia="Tahoma" w:hAnsiTheme="majorHAnsi"/>
            <w:spacing w:val="10"/>
            <w:sz w:val="16"/>
            <w:szCs w:val="16"/>
          </w:rPr>
          <w:t xml:space="preserve">Coventry CV4 </w:t>
        </w:r>
        <w:r w:rsidR="00066107" w:rsidRPr="00066107">
          <w:rPr>
            <w:rFonts w:asciiTheme="majorHAnsi" w:eastAsia="Tahoma" w:hAnsiTheme="majorHAnsi"/>
            <w:spacing w:val="10"/>
            <w:sz w:val="16"/>
            <w:szCs w:val="16"/>
          </w:rPr>
          <w:t xml:space="preserve">7AL </w:t>
        </w:r>
        <w:r w:rsidRPr="00066107">
          <w:rPr>
            <w:rFonts w:asciiTheme="majorHAnsi" w:eastAsia="Tahoma" w:hAnsiTheme="majorHAnsi"/>
            <w:spacing w:val="10"/>
            <w:sz w:val="16"/>
            <w:szCs w:val="16"/>
          </w:rPr>
          <w:t xml:space="preserve"> </w:t>
        </w:r>
      </w:p>
      <w:p w14:paraId="532658D4" w14:textId="6386B49F" w:rsidR="00400A65" w:rsidRPr="00FA0193" w:rsidRDefault="00400A65" w:rsidP="000F68A3">
        <w:pPr>
          <w:ind w:left="6946" w:right="-666"/>
          <w:rPr>
            <w:rFonts w:asciiTheme="majorHAnsi" w:hAnsiTheme="majorHAnsi"/>
            <w:sz w:val="16"/>
            <w:szCs w:val="16"/>
            <w:lang w:val="de-DE"/>
          </w:rPr>
        </w:pPr>
        <w:r w:rsidRPr="00FA0193">
          <w:rPr>
            <w:rFonts w:asciiTheme="majorHAnsi" w:hAnsiTheme="majorHAnsi"/>
            <w:sz w:val="16"/>
            <w:szCs w:val="16"/>
            <w:lang w:val="de-DE"/>
          </w:rPr>
          <w:t>T (0)</w:t>
        </w:r>
        <w:r w:rsidR="00066107" w:rsidRPr="00FA0193">
          <w:rPr>
            <w:rFonts w:ascii="Calibri" w:eastAsia="Times New Roman" w:hAnsi="Calibri"/>
            <w:noProof/>
            <w:sz w:val="16"/>
            <w:szCs w:val="16"/>
            <w:lang w:val="de-DE" w:eastAsia="en-GB"/>
          </w:rPr>
          <w:t xml:space="preserve"> 24 </w:t>
        </w:r>
        <w:r w:rsidR="001E2FDD" w:rsidRPr="00FA0193">
          <w:rPr>
            <w:rFonts w:ascii="Calibri" w:eastAsia="Times New Roman" w:hAnsi="Calibri"/>
            <w:noProof/>
            <w:sz w:val="16"/>
            <w:szCs w:val="16"/>
            <w:lang w:val="de-DE" w:eastAsia="en-GB"/>
          </w:rPr>
          <w:t>76</w:t>
        </w:r>
        <w:r w:rsidR="007C390F">
          <w:rPr>
            <w:rFonts w:ascii="Calibri" w:eastAsia="Times New Roman" w:hAnsi="Calibri"/>
            <w:noProof/>
            <w:sz w:val="16"/>
            <w:szCs w:val="16"/>
            <w:lang w:val="de-DE" w:eastAsia="en-GB"/>
          </w:rPr>
          <w:t>1 51523</w:t>
        </w:r>
      </w:p>
      <w:p w14:paraId="012AAFF6" w14:textId="7FA895D5" w:rsidR="001E2FDD" w:rsidRPr="00FA0193" w:rsidRDefault="00FA0193" w:rsidP="001E2FDD">
        <w:pPr>
          <w:ind w:left="6946" w:right="-666"/>
          <w:textAlignment w:val="baseline"/>
          <w:rPr>
            <w:rFonts w:asciiTheme="majorHAnsi" w:eastAsia="Tahoma" w:hAnsiTheme="majorHAnsi"/>
            <w:spacing w:val="10"/>
            <w:sz w:val="16"/>
            <w:szCs w:val="16"/>
            <w:lang w:val="de-DE"/>
          </w:rPr>
        </w:pPr>
        <w:r w:rsidRPr="00FA0193">
          <w:rPr>
            <w:rFonts w:asciiTheme="majorHAnsi" w:eastAsia="Tahoma" w:hAnsiTheme="majorHAnsi"/>
            <w:spacing w:val="10"/>
            <w:sz w:val="16"/>
            <w:szCs w:val="16"/>
            <w:lang w:val="de-DE"/>
          </w:rPr>
          <w:t xml:space="preserve">E </w:t>
        </w:r>
        <w:r w:rsidR="007C390F">
          <w:rPr>
            <w:rFonts w:asciiTheme="majorHAnsi" w:eastAsia="Tahoma" w:hAnsiTheme="majorHAnsi"/>
            <w:spacing w:val="10"/>
            <w:sz w:val="16"/>
            <w:szCs w:val="16"/>
            <w:lang w:val="de-DE"/>
          </w:rPr>
          <w:t>physicshr@warwick.ac.uk</w:t>
        </w:r>
      </w:p>
      <w:p w14:paraId="5DAD15E8" w14:textId="77777777" w:rsidR="001F6FCD" w:rsidRPr="005C37D0" w:rsidRDefault="0099303E" w:rsidP="000F68A3">
        <w:pPr>
          <w:ind w:left="6946" w:right="-666"/>
          <w:rPr>
            <w:rFonts w:asciiTheme="majorHAnsi" w:hAnsiTheme="majorHAnsi"/>
            <w:color w:val="17365D" w:themeColor="text2" w:themeShade="BF"/>
            <w:sz w:val="16"/>
            <w:szCs w:val="16"/>
          </w:rPr>
        </w:pPr>
        <w:hyperlink r:id="rId1" w:history="1">
          <w:r w:rsidR="001F6FCD" w:rsidRPr="005C37D0">
            <w:rPr>
              <w:rStyle w:val="Hyperlink"/>
              <w:rFonts w:asciiTheme="majorHAnsi" w:eastAsia="Tahoma" w:hAnsiTheme="majorHAnsi"/>
              <w:color w:val="17365D" w:themeColor="text2" w:themeShade="BF"/>
              <w:sz w:val="16"/>
              <w:szCs w:val="16"/>
              <w:u w:val="none"/>
            </w:rPr>
            <w:t>www.warwick.ac.uk</w:t>
          </w:r>
        </w:hyperlink>
        <w:r w:rsidR="00FA0193">
          <w:rPr>
            <w:rStyle w:val="Hyperlink"/>
            <w:rFonts w:asciiTheme="majorHAnsi" w:eastAsia="Tahoma" w:hAnsiTheme="majorHAnsi"/>
            <w:color w:val="17365D" w:themeColor="text2" w:themeShade="BF"/>
            <w:sz w:val="16"/>
            <w:szCs w:val="16"/>
            <w:u w:val="none"/>
          </w:rPr>
          <w:t>/physics</w:t>
        </w:r>
      </w:p>
      <w:sdt>
        <w:sdtPr>
          <w:rPr>
            <w:rFonts w:ascii="Calibri" w:hAnsi="Calibri"/>
            <w:sz w:val="16"/>
            <w:szCs w:val="16"/>
          </w:rPr>
          <w:id w:val="-1622300162"/>
          <w:docPartObj>
            <w:docPartGallery w:val="Page Numbers (Top of Page)"/>
            <w:docPartUnique/>
          </w:docPartObj>
        </w:sdtPr>
        <w:sdtEndPr>
          <w:rPr>
            <w:rFonts w:asciiTheme="majorHAnsi" w:eastAsia="Tahoma" w:hAnsiTheme="majorHAnsi" w:cs="Times New Roman"/>
            <w:color w:val="17365D" w:themeColor="text2" w:themeShade="BF"/>
            <w:lang w:val="en-US"/>
          </w:rPr>
        </w:sdtEndPr>
        <w:sdtContent>
          <w:p w14:paraId="542E3F32" w14:textId="77777777" w:rsidR="00E432C1" w:rsidRPr="001F6FCD" w:rsidRDefault="001F6FCD" w:rsidP="000F68A3">
            <w:pPr>
              <w:pStyle w:val="Footer"/>
              <w:tabs>
                <w:tab w:val="clear" w:pos="8640"/>
                <w:tab w:val="right" w:pos="8222"/>
              </w:tabs>
              <w:ind w:left="6946" w:right="-666"/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</w:pP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begin"/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instrText xml:space="preserve"> PAGE </w:instrTex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separate"/>
            </w:r>
            <w:r w:rsidR="00FA0193">
              <w:rPr>
                <w:rFonts w:asciiTheme="majorHAnsi" w:eastAsia="Tahoma" w:hAnsiTheme="majorHAnsi" w:cs="Times New Roman"/>
                <w:noProof/>
                <w:color w:val="17365D" w:themeColor="text2" w:themeShade="BF"/>
                <w:sz w:val="16"/>
                <w:szCs w:val="16"/>
                <w:lang w:val="en-US"/>
              </w:rPr>
              <w:t>1</w: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end"/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t>|</w: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begin"/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instrText xml:space="preserve"> NUMPAGES  </w:instrTex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separate"/>
            </w:r>
            <w:r w:rsidR="00FA0193">
              <w:rPr>
                <w:rFonts w:asciiTheme="majorHAnsi" w:eastAsia="Tahoma" w:hAnsiTheme="majorHAnsi" w:cs="Times New Roman"/>
                <w:noProof/>
                <w:color w:val="17365D" w:themeColor="text2" w:themeShade="BF"/>
                <w:sz w:val="16"/>
                <w:szCs w:val="16"/>
                <w:lang w:val="en-US"/>
              </w:rPr>
              <w:t>1</w: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901CC8" w14:textId="77777777" w:rsidR="006F14E7" w:rsidRDefault="006F14E7" w:rsidP="00A073E9">
      <w:r>
        <w:separator/>
      </w:r>
    </w:p>
  </w:footnote>
  <w:footnote w:type="continuationSeparator" w:id="0">
    <w:p w14:paraId="6370450D" w14:textId="77777777" w:rsidR="006F14E7" w:rsidRDefault="006F14E7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5451C9" w14:textId="77777777" w:rsidR="00A073E9" w:rsidRDefault="0099303E">
    <w:pPr>
      <w:pStyle w:val="Header"/>
    </w:pPr>
    <w:sdt>
      <w:sdtPr>
        <w:id w:val="171999623"/>
        <w:placeholder>
          <w:docPart w:val="EDC7D2A8F06C4CDE88B105824CC258C0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9016466C5B4E4A61B5FEBD90F0732154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6D2B717E6019488A8B56848F49425E7B"/>
        </w:placeholder>
        <w:temporary/>
        <w:showingPlcHdr/>
      </w:sdtPr>
      <w:sdtEndPr/>
      <w:sdtContent>
        <w:r w:rsidR="00A073E9">
          <w:t>[Type text]</w:t>
        </w:r>
      </w:sdtContent>
    </w:sdt>
  </w:p>
  <w:p w14:paraId="08D26D21" w14:textId="77777777" w:rsidR="00A073E9" w:rsidRDefault="00A073E9">
    <w:pPr>
      <w:pStyle w:val="Header"/>
    </w:pPr>
  </w:p>
  <w:p w14:paraId="0BB14E0D" w14:textId="77777777" w:rsidR="006E0783" w:rsidRDefault="006E078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1B7C90" w14:textId="77777777" w:rsidR="00A073E9" w:rsidRDefault="002510EA" w:rsidP="004769B3">
    <w:pPr>
      <w:pStyle w:val="Header"/>
      <w:ind w:left="-1800"/>
    </w:pPr>
    <w:r>
      <w:rPr>
        <w:noProof/>
        <w:lang w:eastAsia="en-GB"/>
      </w:rPr>
      <w:drawing>
        <wp:inline distT="0" distB="0" distL="0" distR="0" wp14:anchorId="025348AF" wp14:editId="50181666">
          <wp:extent cx="7620311" cy="441960"/>
          <wp:effectExtent l="0" t="0" r="0" b="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sky_blue_RGB_stripe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22065" cy="44206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786961A" w14:textId="77777777" w:rsidR="006E0783" w:rsidRDefault="006E0783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982E12" w14:textId="77777777" w:rsidR="004769B3" w:rsidRDefault="002510EA" w:rsidP="004769B3">
    <w:pPr>
      <w:pStyle w:val="Header"/>
      <w:ind w:left="-1800"/>
    </w:pPr>
    <w:r>
      <w:rPr>
        <w:noProof/>
        <w:lang w:eastAsia="en-GB"/>
      </w:rPr>
      <w:drawing>
        <wp:inline distT="0" distB="0" distL="0" distR="0" wp14:anchorId="47202312" wp14:editId="36EE361E">
          <wp:extent cx="7559040" cy="1505719"/>
          <wp:effectExtent l="0" t="0" r="381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sky_blue_RGB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2163" cy="15083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92C4EAB" w14:textId="77777777" w:rsidR="006E0783" w:rsidRDefault="006E0783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attachedTemplate r:id="rId1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0F4"/>
    <w:rsid w:val="00066107"/>
    <w:rsid w:val="00097007"/>
    <w:rsid w:val="000F68A3"/>
    <w:rsid w:val="00153767"/>
    <w:rsid w:val="001C7829"/>
    <w:rsid w:val="001D0FBD"/>
    <w:rsid w:val="001E2FDD"/>
    <w:rsid w:val="001F6FCD"/>
    <w:rsid w:val="002510EA"/>
    <w:rsid w:val="00267371"/>
    <w:rsid w:val="002730AB"/>
    <w:rsid w:val="003960EF"/>
    <w:rsid w:val="00396EA1"/>
    <w:rsid w:val="003E0EA6"/>
    <w:rsid w:val="00400A65"/>
    <w:rsid w:val="00427F6A"/>
    <w:rsid w:val="004769B3"/>
    <w:rsid w:val="004C6282"/>
    <w:rsid w:val="00535D7D"/>
    <w:rsid w:val="005C37D0"/>
    <w:rsid w:val="00670BC5"/>
    <w:rsid w:val="006E0783"/>
    <w:rsid w:val="006F14E7"/>
    <w:rsid w:val="007217BA"/>
    <w:rsid w:val="007645A3"/>
    <w:rsid w:val="007B362A"/>
    <w:rsid w:val="007C390F"/>
    <w:rsid w:val="008309E8"/>
    <w:rsid w:val="008B5911"/>
    <w:rsid w:val="009000F4"/>
    <w:rsid w:val="00946BCC"/>
    <w:rsid w:val="009537C5"/>
    <w:rsid w:val="0099303E"/>
    <w:rsid w:val="00A073E9"/>
    <w:rsid w:val="00A81E98"/>
    <w:rsid w:val="00B2799F"/>
    <w:rsid w:val="00B657A4"/>
    <w:rsid w:val="00C176AA"/>
    <w:rsid w:val="00CE140B"/>
    <w:rsid w:val="00DE3D86"/>
    <w:rsid w:val="00E33D05"/>
    <w:rsid w:val="00E432C1"/>
    <w:rsid w:val="00EA66FE"/>
    <w:rsid w:val="00ED650C"/>
    <w:rsid w:val="00EF2075"/>
    <w:rsid w:val="00F86919"/>
    <w:rsid w:val="00FA0193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."/>
  <w:listSeparator w:val=","/>
  <w14:docId w14:val="4A55DA63"/>
  <w15:docId w15:val="{9FA9AD6E-3F0A-4F08-BA4D-FB73B4B12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character" w:styleId="IntenseEmphasis">
    <w:name w:val="Intense Emphasis"/>
    <w:basedOn w:val="DefaultParagraphFont"/>
    <w:uiPriority w:val="21"/>
    <w:qFormat/>
    <w:rsid w:val="009000F4"/>
    <w:rPr>
      <w:b/>
      <w:bCs/>
      <w:i/>
      <w:iCs/>
      <w:color w:val="4F81BD" w:themeColor="accent1"/>
    </w:rPr>
  </w:style>
  <w:style w:type="character" w:styleId="FollowedHyperlink">
    <w:name w:val="FollowedHyperlink"/>
    <w:basedOn w:val="DefaultParagraphFont"/>
    <w:uiPriority w:val="99"/>
    <w:semiHidden/>
    <w:unhideWhenUsed/>
    <w:rsid w:val="00C176AA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E140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10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arwick.ac.uk/services/sim/policies/information-mangement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file:///\\WIMPLE\User54\u\u1573289\Documents\Autorecover\www.warwick.ac.uk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file:///\\WIMPLE\User54\u\u1573289\Documents\Autorecover\www.warwick.ac.uk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osmbs\Downloads\digital_letterhead_blu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EDC7D2A8F06C4CDE88B105824CC258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64417C-56B5-4AD5-8FFB-46A329F6D773}"/>
      </w:docPartPr>
      <w:docPartBody>
        <w:p w:rsidR="00E006C4" w:rsidRDefault="00651CB2">
          <w:pPr>
            <w:pStyle w:val="EDC7D2A8F06C4CDE88B105824CC258C0"/>
          </w:pPr>
          <w:r>
            <w:t>[Type the recipient name]</w:t>
          </w:r>
        </w:p>
      </w:docPartBody>
    </w:docPart>
    <w:docPart>
      <w:docPartPr>
        <w:name w:val="9016466C5B4E4A61B5FEBD90F07321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EDEB3A-ACB4-4434-9678-ED40F2EEA03D}"/>
      </w:docPartPr>
      <w:docPartBody>
        <w:p w:rsidR="00E006C4" w:rsidRDefault="00651CB2">
          <w:pPr>
            <w:pStyle w:val="9016466C5B4E4A61B5FEBD90F0732154"/>
          </w:pPr>
          <w:r>
            <w:t>[Type the recipient address]</w:t>
          </w:r>
        </w:p>
      </w:docPartBody>
    </w:docPart>
    <w:docPart>
      <w:docPartPr>
        <w:name w:val="6D2B717E6019488A8B56848F49425E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AC63DC-A9D6-4F3C-BCE0-459058C3DD5A}"/>
      </w:docPartPr>
      <w:docPartBody>
        <w:p w:rsidR="00E006C4" w:rsidRDefault="00651CB2">
          <w:pPr>
            <w:pStyle w:val="6D2B717E6019488A8B56848F49425E7B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1CB2"/>
    <w:rsid w:val="001561BE"/>
    <w:rsid w:val="00651CB2"/>
    <w:rsid w:val="0067100D"/>
    <w:rsid w:val="009D6654"/>
    <w:rsid w:val="00E00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DC7D2A8F06C4CDE88B105824CC258C0">
    <w:name w:val="EDC7D2A8F06C4CDE88B105824CC258C0"/>
  </w:style>
  <w:style w:type="paragraph" w:customStyle="1" w:styleId="9016466C5B4E4A61B5FEBD90F0732154">
    <w:name w:val="9016466C5B4E4A61B5FEBD90F0732154"/>
  </w:style>
  <w:style w:type="paragraph" w:customStyle="1" w:styleId="6D2B717E6019488A8B56848F49425E7B">
    <w:name w:val="6D2B717E6019488A8B56848F49425E7B"/>
  </w:style>
  <w:style w:type="character" w:styleId="PlaceholderText">
    <w:name w:val="Placeholder Text"/>
    <w:basedOn w:val="DefaultParagraphFont"/>
    <w:uiPriority w:val="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98AADA3-5636-446C-8D21-11C6307129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digital_letterhead_blue</Template>
  <TotalTime>1</TotalTime>
  <Pages>1</Pages>
  <Words>173</Words>
  <Characters>988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Penman, Bridget</dc:creator>
  <cp:keywords/>
  <dc:description/>
  <cp:lastModifiedBy>Hall, Liz</cp:lastModifiedBy>
  <cp:revision>2</cp:revision>
  <cp:lastPrinted>2017-05-11T16:32:00Z</cp:lastPrinted>
  <dcterms:created xsi:type="dcterms:W3CDTF">2024-03-05T13:12:00Z</dcterms:created>
  <dcterms:modified xsi:type="dcterms:W3CDTF">2024-03-05T13:12:00Z</dcterms:modified>
</cp:coreProperties>
</file>