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5C47" w:rsidRPr="00580168" w:rsidRDefault="00B06D34" w:rsidP="00C77584">
      <w:pPr>
        <w:jc w:val="center"/>
        <w:rPr>
          <w:b/>
        </w:rPr>
      </w:pPr>
      <w:bookmarkStart w:id="0" w:name="_GoBack"/>
      <w:bookmarkEnd w:id="0"/>
      <w:r>
        <w:rPr>
          <w:b/>
        </w:rPr>
        <w:t>Leverhulme Doctoral Scholarships</w:t>
      </w:r>
    </w:p>
    <w:p w:rsidR="00C77584" w:rsidRDefault="00672A83" w:rsidP="00672A83">
      <w:pPr>
        <w:rPr>
          <w:b/>
        </w:rPr>
      </w:pPr>
      <w:r w:rsidRPr="00672A83">
        <w:t xml:space="preserve">Please complete the following form, </w:t>
      </w:r>
      <w:r w:rsidR="00963151">
        <w:t xml:space="preserve">and </w:t>
      </w:r>
      <w:r w:rsidR="00B06D34">
        <w:t xml:space="preserve">return to </w:t>
      </w:r>
      <w:hyperlink r:id="rId7" w:history="1">
        <w:r w:rsidR="00B06D34">
          <w:rPr>
            <w:rStyle w:val="Hyperlink"/>
          </w:rPr>
          <w:t>researchstrategydev@warwick.ac.uk</w:t>
        </w:r>
      </w:hyperlink>
      <w:r w:rsidR="00B06D34">
        <w:t xml:space="preserve"> by </w:t>
      </w:r>
      <w:r w:rsidR="00B06D34">
        <w:rPr>
          <w:b/>
          <w:bCs/>
        </w:rPr>
        <w:t>4pm on Wednesday 19 April 2017</w:t>
      </w:r>
      <w:r w:rsidR="00A90BA6">
        <w:rPr>
          <w:b/>
        </w:rPr>
        <w:t xml:space="preserve">. </w:t>
      </w:r>
    </w:p>
    <w:p w:rsidR="00C77584" w:rsidRDefault="00672A83" w:rsidP="00C77584">
      <w:pPr>
        <w:rPr>
          <w:b/>
        </w:rPr>
      </w:pPr>
      <w:r>
        <w:rPr>
          <w:b/>
        </w:rPr>
        <w:t>Title:</w:t>
      </w:r>
    </w:p>
    <w:p w:rsidR="002F2DCC" w:rsidRDefault="002F2DCC" w:rsidP="00672A83">
      <w:pPr>
        <w:spacing w:after="0" w:line="360" w:lineRule="auto"/>
        <w:rPr>
          <w:b/>
        </w:rPr>
      </w:pPr>
    </w:p>
    <w:p w:rsidR="00672A83" w:rsidRDefault="00672A83" w:rsidP="00672A83">
      <w:pPr>
        <w:spacing w:after="0" w:line="360" w:lineRule="auto"/>
        <w:rPr>
          <w:b/>
        </w:rPr>
      </w:pPr>
      <w:r>
        <w:rPr>
          <w:b/>
        </w:rPr>
        <w:t xml:space="preserve">Names of PI and Co-I’s (please note </w:t>
      </w:r>
      <w:r w:rsidR="00232B0C">
        <w:rPr>
          <w:b/>
        </w:rPr>
        <w:t xml:space="preserve">affiliated </w:t>
      </w:r>
      <w:r>
        <w:rPr>
          <w:b/>
        </w:rPr>
        <w:t>departments):</w:t>
      </w:r>
    </w:p>
    <w:p w:rsidR="00B06D34" w:rsidRDefault="00B06D34" w:rsidP="00672A83">
      <w:pPr>
        <w:spacing w:after="0" w:line="360" w:lineRule="auto"/>
        <w:rPr>
          <w:b/>
        </w:rPr>
      </w:pPr>
    </w:p>
    <w:p w:rsidR="002F2DCC" w:rsidRDefault="002F2DCC" w:rsidP="00672A83">
      <w:pPr>
        <w:spacing w:after="0" w:line="360" w:lineRule="auto"/>
        <w:rPr>
          <w:b/>
        </w:rPr>
      </w:pPr>
    </w:p>
    <w:tbl>
      <w:tblPr>
        <w:tblStyle w:val="TableGrid"/>
        <w:tblW w:w="0" w:type="auto"/>
        <w:tblLook w:val="04A0" w:firstRow="1" w:lastRow="0" w:firstColumn="1" w:lastColumn="0" w:noHBand="0" w:noVBand="1"/>
      </w:tblPr>
      <w:tblGrid>
        <w:gridCol w:w="10194"/>
      </w:tblGrid>
      <w:tr w:rsidR="00B06D34" w:rsidTr="002F2DCC">
        <w:tc>
          <w:tcPr>
            <w:tcW w:w="10194" w:type="dxa"/>
            <w:shd w:val="clear" w:color="auto" w:fill="D5DCE4" w:themeFill="text2" w:themeFillTint="33"/>
          </w:tcPr>
          <w:p w:rsidR="00B06D34" w:rsidRPr="00B06D34" w:rsidRDefault="002F2DCC" w:rsidP="00B06D34">
            <w:pPr>
              <w:rPr>
                <w:b/>
              </w:rPr>
            </w:pPr>
            <w:r>
              <w:rPr>
                <w:b/>
              </w:rPr>
              <w:t>Please p</w:t>
            </w:r>
            <w:r w:rsidR="00B06D34" w:rsidRPr="00B06D34">
              <w:rPr>
                <w:b/>
              </w:rPr>
              <w:t xml:space="preserve">rovide brief biographical </w:t>
            </w:r>
            <w:r w:rsidRPr="00B06D34">
              <w:rPr>
                <w:b/>
              </w:rPr>
              <w:t>details</w:t>
            </w:r>
            <w:r w:rsidR="00B06D34" w:rsidRPr="00B06D34">
              <w:rPr>
                <w:b/>
              </w:rPr>
              <w:t xml:space="preserve"> about the PI</w:t>
            </w:r>
          </w:p>
        </w:tc>
      </w:tr>
      <w:tr w:rsidR="00B06D34" w:rsidTr="00B06D34">
        <w:tc>
          <w:tcPr>
            <w:tcW w:w="10194" w:type="dxa"/>
          </w:tcPr>
          <w:p w:rsidR="00B06D34" w:rsidRDefault="00B06D34"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tc>
      </w:tr>
      <w:tr w:rsidR="00B06D34" w:rsidTr="002F2DCC">
        <w:tc>
          <w:tcPr>
            <w:tcW w:w="10194" w:type="dxa"/>
            <w:shd w:val="clear" w:color="auto" w:fill="D5DCE4" w:themeFill="text2" w:themeFillTint="33"/>
          </w:tcPr>
          <w:p w:rsidR="00B06D34" w:rsidRDefault="00B06D34" w:rsidP="00F26E9C">
            <w:pPr>
              <w:rPr>
                <w:b/>
              </w:rPr>
            </w:pPr>
            <w:r>
              <w:rPr>
                <w:b/>
              </w:rPr>
              <w:t>Details of the proposed Doctoral Scholarships Programme, including the rational</w:t>
            </w:r>
            <w:r w:rsidR="006504E7">
              <w:rPr>
                <w:b/>
              </w:rPr>
              <w:t>e</w:t>
            </w:r>
            <w:r>
              <w:rPr>
                <w:b/>
              </w:rPr>
              <w:t xml:space="preserve"> behind the choice of research subject area and the relationship of the proposal to any current doctoral training awards in the chosen research area or related disciplines.</w:t>
            </w:r>
            <w:r w:rsidR="002F2DCC">
              <w:rPr>
                <w:b/>
              </w:rPr>
              <w:t xml:space="preserve"> (Max. 500 words)</w:t>
            </w:r>
          </w:p>
        </w:tc>
      </w:tr>
      <w:tr w:rsidR="00B06D34" w:rsidTr="00B06D34">
        <w:tc>
          <w:tcPr>
            <w:tcW w:w="10194" w:type="dxa"/>
          </w:tcPr>
          <w:p w:rsidR="00B06D34" w:rsidRDefault="00B06D34"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tc>
      </w:tr>
      <w:tr w:rsidR="00B06D34" w:rsidTr="002F2DCC">
        <w:tc>
          <w:tcPr>
            <w:tcW w:w="10194" w:type="dxa"/>
            <w:shd w:val="clear" w:color="auto" w:fill="D5DCE4" w:themeFill="text2" w:themeFillTint="33"/>
          </w:tcPr>
          <w:p w:rsidR="00B06D34" w:rsidRPr="002F2DCC" w:rsidRDefault="002F2DCC" w:rsidP="00B06D34">
            <w:pPr>
              <w:rPr>
                <w:b/>
              </w:rPr>
            </w:pPr>
            <w:r w:rsidRPr="002F2DCC">
              <w:rPr>
                <w:b/>
              </w:rPr>
              <w:t>Please describe how the proposed Leverhulme Doctoral Scholarships would provide added value in the chosen research subject area and to the university. (Max. 250 words)</w:t>
            </w:r>
          </w:p>
        </w:tc>
      </w:tr>
      <w:tr w:rsidR="00B06D34" w:rsidTr="00B06D34">
        <w:tc>
          <w:tcPr>
            <w:tcW w:w="10194" w:type="dxa"/>
          </w:tcPr>
          <w:p w:rsidR="00B06D34" w:rsidRDefault="00B06D34"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p w:rsidR="002F2DCC" w:rsidRDefault="002F2DCC" w:rsidP="00B06D34">
            <w:pPr>
              <w:rPr>
                <w:b/>
              </w:rPr>
            </w:pPr>
          </w:p>
        </w:tc>
      </w:tr>
      <w:tr w:rsidR="00B06D34" w:rsidTr="002F2DCC">
        <w:tc>
          <w:tcPr>
            <w:tcW w:w="10194" w:type="dxa"/>
            <w:shd w:val="clear" w:color="auto" w:fill="D5DCE4" w:themeFill="text2" w:themeFillTint="33"/>
          </w:tcPr>
          <w:p w:rsidR="00B06D34" w:rsidRPr="002F2DCC" w:rsidRDefault="002F2DCC" w:rsidP="002F2DCC">
            <w:pPr>
              <w:rPr>
                <w:b/>
              </w:rPr>
            </w:pPr>
            <w:r w:rsidRPr="002F2DCC">
              <w:rPr>
                <w:b/>
              </w:rPr>
              <w:t>Please provides details on the legacy that will be delivered for the university’s research in the chosen research subject area and details of how this will be sustained beyond the three years of the Leverhulme grant</w:t>
            </w:r>
            <w:r>
              <w:rPr>
                <w:b/>
              </w:rPr>
              <w:t xml:space="preserve">. </w:t>
            </w:r>
            <w:r w:rsidRPr="002F2DCC">
              <w:rPr>
                <w:b/>
              </w:rPr>
              <w:t>(Max. 250 words)</w:t>
            </w:r>
          </w:p>
        </w:tc>
      </w:tr>
      <w:tr w:rsidR="002F2DCC" w:rsidTr="00B06D34">
        <w:tc>
          <w:tcPr>
            <w:tcW w:w="10194" w:type="dxa"/>
          </w:tcPr>
          <w:p w:rsidR="002F2DCC" w:rsidRDefault="002F2DCC" w:rsidP="002F2DCC">
            <w:pPr>
              <w:rPr>
                <w:b/>
              </w:rPr>
            </w:pPr>
          </w:p>
          <w:p w:rsidR="002F2DCC" w:rsidRDefault="002F2DCC" w:rsidP="002F2DCC">
            <w:pPr>
              <w:rPr>
                <w:b/>
              </w:rPr>
            </w:pPr>
          </w:p>
          <w:p w:rsidR="002F2DCC" w:rsidRDefault="002F2DCC" w:rsidP="002F2DCC">
            <w:pPr>
              <w:rPr>
                <w:b/>
              </w:rPr>
            </w:pPr>
          </w:p>
          <w:p w:rsidR="002F2DCC" w:rsidRDefault="002F2DCC" w:rsidP="002F2DCC">
            <w:pPr>
              <w:rPr>
                <w:b/>
              </w:rPr>
            </w:pPr>
          </w:p>
          <w:p w:rsidR="002F2DCC" w:rsidRDefault="002F2DCC" w:rsidP="002F2DCC">
            <w:pPr>
              <w:rPr>
                <w:b/>
              </w:rPr>
            </w:pPr>
          </w:p>
          <w:p w:rsidR="002F2DCC" w:rsidRDefault="002F2DCC" w:rsidP="002F2DCC">
            <w:pPr>
              <w:rPr>
                <w:b/>
              </w:rPr>
            </w:pPr>
          </w:p>
          <w:p w:rsidR="002F2DCC" w:rsidRDefault="002F2DCC" w:rsidP="002F2DCC">
            <w:pPr>
              <w:rPr>
                <w:b/>
              </w:rPr>
            </w:pPr>
          </w:p>
          <w:p w:rsidR="002F2DCC" w:rsidRPr="002F2DCC" w:rsidRDefault="002F2DCC" w:rsidP="002F2DCC">
            <w:pPr>
              <w:rPr>
                <w:b/>
              </w:rPr>
            </w:pPr>
          </w:p>
        </w:tc>
      </w:tr>
    </w:tbl>
    <w:p w:rsidR="00B06D34" w:rsidRDefault="00B06D34" w:rsidP="00672A83">
      <w:pPr>
        <w:spacing w:after="0" w:line="360" w:lineRule="auto"/>
        <w:rPr>
          <w:b/>
        </w:rPr>
      </w:pPr>
    </w:p>
    <w:p w:rsidR="00672A83" w:rsidRDefault="00672A83" w:rsidP="00672A83">
      <w:pPr>
        <w:spacing w:after="0" w:line="360" w:lineRule="auto"/>
        <w:rPr>
          <w:b/>
        </w:rPr>
      </w:pPr>
    </w:p>
    <w:sectPr w:rsidR="00672A83" w:rsidSect="00E25641">
      <w:footerReference w:type="default" r:id="rId8"/>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7C45" w:rsidRDefault="003C7C45" w:rsidP="00B61F38">
      <w:pPr>
        <w:spacing w:after="0" w:line="240" w:lineRule="auto"/>
      </w:pPr>
      <w:r>
        <w:separator/>
      </w:r>
    </w:p>
  </w:endnote>
  <w:endnote w:type="continuationSeparator" w:id="0">
    <w:p w:rsidR="003C7C45" w:rsidRDefault="003C7C45" w:rsidP="00B61F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49665"/>
      <w:docPartObj>
        <w:docPartGallery w:val="Page Numbers (Bottom of Page)"/>
        <w:docPartUnique/>
      </w:docPartObj>
    </w:sdtPr>
    <w:sdtEndPr>
      <w:rPr>
        <w:noProof/>
      </w:rPr>
    </w:sdtEndPr>
    <w:sdtContent>
      <w:p w:rsidR="00B61F38" w:rsidRDefault="00B61F38">
        <w:pPr>
          <w:pStyle w:val="Footer"/>
          <w:jc w:val="center"/>
        </w:pPr>
        <w:r>
          <w:fldChar w:fldCharType="begin"/>
        </w:r>
        <w:r>
          <w:instrText xml:space="preserve"> PAGE   \* MERGEFORMAT </w:instrText>
        </w:r>
        <w:r>
          <w:fldChar w:fldCharType="separate"/>
        </w:r>
        <w:r w:rsidR="008440DD">
          <w:rPr>
            <w:noProof/>
          </w:rPr>
          <w:t>2</w:t>
        </w:r>
        <w:r>
          <w:rPr>
            <w:noProof/>
          </w:rPr>
          <w:fldChar w:fldCharType="end"/>
        </w:r>
      </w:p>
    </w:sdtContent>
  </w:sdt>
  <w:p w:rsidR="00B61F38" w:rsidRDefault="00B61F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7C45" w:rsidRDefault="003C7C45" w:rsidP="00B61F38">
      <w:pPr>
        <w:spacing w:after="0" w:line="240" w:lineRule="auto"/>
      </w:pPr>
      <w:r>
        <w:separator/>
      </w:r>
    </w:p>
  </w:footnote>
  <w:footnote w:type="continuationSeparator" w:id="0">
    <w:p w:rsidR="003C7C45" w:rsidRDefault="003C7C45" w:rsidP="00B61F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1D5594"/>
    <w:multiLevelType w:val="multilevel"/>
    <w:tmpl w:val="BCB4F4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2DF8301D"/>
    <w:multiLevelType w:val="hybridMultilevel"/>
    <w:tmpl w:val="6A6640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584"/>
    <w:rsid w:val="00011089"/>
    <w:rsid w:val="00067CC5"/>
    <w:rsid w:val="001102D5"/>
    <w:rsid w:val="00197CFA"/>
    <w:rsid w:val="001C2226"/>
    <w:rsid w:val="001E384B"/>
    <w:rsid w:val="00232B0C"/>
    <w:rsid w:val="002655FA"/>
    <w:rsid w:val="002F2DCC"/>
    <w:rsid w:val="003A28C5"/>
    <w:rsid w:val="003B5C47"/>
    <w:rsid w:val="003C7C45"/>
    <w:rsid w:val="0041116B"/>
    <w:rsid w:val="00415873"/>
    <w:rsid w:val="00440551"/>
    <w:rsid w:val="004420D5"/>
    <w:rsid w:val="004C325E"/>
    <w:rsid w:val="00520E24"/>
    <w:rsid w:val="005550EA"/>
    <w:rsid w:val="005635C8"/>
    <w:rsid w:val="00580168"/>
    <w:rsid w:val="00642487"/>
    <w:rsid w:val="006504E7"/>
    <w:rsid w:val="006724AE"/>
    <w:rsid w:val="00672A83"/>
    <w:rsid w:val="00836DB9"/>
    <w:rsid w:val="008440DD"/>
    <w:rsid w:val="008B3BFC"/>
    <w:rsid w:val="00947651"/>
    <w:rsid w:val="009609E2"/>
    <w:rsid w:val="00963151"/>
    <w:rsid w:val="009E09BA"/>
    <w:rsid w:val="00A610CC"/>
    <w:rsid w:val="00A90BA6"/>
    <w:rsid w:val="00B06D34"/>
    <w:rsid w:val="00B107B1"/>
    <w:rsid w:val="00B61F38"/>
    <w:rsid w:val="00BD3703"/>
    <w:rsid w:val="00BE2698"/>
    <w:rsid w:val="00C77584"/>
    <w:rsid w:val="00D0769C"/>
    <w:rsid w:val="00D173C3"/>
    <w:rsid w:val="00D81592"/>
    <w:rsid w:val="00E25641"/>
    <w:rsid w:val="00E577B2"/>
    <w:rsid w:val="00ED295C"/>
    <w:rsid w:val="00F06F70"/>
    <w:rsid w:val="00F26E9C"/>
    <w:rsid w:val="00F6451C"/>
    <w:rsid w:val="00FC3A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8C4FB4-F41B-4CE4-ADCB-E8BFA46F5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2A83"/>
    <w:pPr>
      <w:ind w:left="720"/>
      <w:contextualSpacing/>
    </w:pPr>
  </w:style>
  <w:style w:type="character" w:styleId="Hyperlink">
    <w:name w:val="Hyperlink"/>
    <w:basedOn w:val="DefaultParagraphFont"/>
    <w:uiPriority w:val="99"/>
    <w:unhideWhenUsed/>
    <w:rsid w:val="00672A83"/>
    <w:rPr>
      <w:color w:val="0563C1" w:themeColor="hyperlink"/>
      <w:u w:val="single"/>
    </w:rPr>
  </w:style>
  <w:style w:type="paragraph" w:styleId="Header">
    <w:name w:val="header"/>
    <w:basedOn w:val="Normal"/>
    <w:link w:val="HeaderChar"/>
    <w:uiPriority w:val="99"/>
    <w:unhideWhenUsed/>
    <w:rsid w:val="00B61F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B61F38"/>
  </w:style>
  <w:style w:type="paragraph" w:styleId="Footer">
    <w:name w:val="footer"/>
    <w:basedOn w:val="Normal"/>
    <w:link w:val="FooterChar"/>
    <w:uiPriority w:val="99"/>
    <w:unhideWhenUsed/>
    <w:rsid w:val="00B61F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1F38"/>
  </w:style>
  <w:style w:type="table" w:styleId="TableGrid">
    <w:name w:val="Table Grid"/>
    <w:basedOn w:val="TableNormal"/>
    <w:uiPriority w:val="39"/>
    <w:rsid w:val="00E256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20E2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researchstrategydev@warwick.ac.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67FD6143</Template>
  <TotalTime>0</TotalTime>
  <Pages>2</Pages>
  <Words>156</Words>
  <Characters>895</Characters>
  <Application>Microsoft Office Word</Application>
  <DocSecurity>4</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dc:creator>
  <cp:keywords/>
  <dc:description/>
  <cp:lastModifiedBy>Hopkins, Louisa</cp:lastModifiedBy>
  <cp:revision>2</cp:revision>
  <dcterms:created xsi:type="dcterms:W3CDTF">2017-04-11T13:35:00Z</dcterms:created>
  <dcterms:modified xsi:type="dcterms:W3CDTF">2017-04-11T13:35:00Z</dcterms:modified>
</cp:coreProperties>
</file>