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05DC" w:rsidRPr="00AE26A1" w:rsidRDefault="001B1272" w:rsidP="001B1272">
      <w:pPr>
        <w:spacing w:after="0" w:line="240" w:lineRule="auto"/>
        <w:rPr>
          <w:b/>
          <w:u w:val="single"/>
        </w:rPr>
      </w:pPr>
      <w:bookmarkStart w:id="0" w:name="_GoBack"/>
      <w:bookmarkEnd w:id="0"/>
      <w:r w:rsidRPr="00AE26A1">
        <w:rPr>
          <w:b/>
          <w:u w:val="single"/>
        </w:rPr>
        <w:t xml:space="preserve">Warwick Internal </w:t>
      </w:r>
      <w:r w:rsidR="009A1457" w:rsidRPr="00AE26A1">
        <w:rPr>
          <w:b/>
          <w:u w:val="single"/>
        </w:rPr>
        <w:t>Application F</w:t>
      </w:r>
      <w:r w:rsidR="00B4148E" w:rsidRPr="00AE26A1">
        <w:rPr>
          <w:b/>
          <w:u w:val="single"/>
        </w:rPr>
        <w:t xml:space="preserve">orm for </w:t>
      </w:r>
      <w:proofErr w:type="spellStart"/>
      <w:r w:rsidR="00B4148E" w:rsidRPr="00AE26A1">
        <w:rPr>
          <w:b/>
          <w:u w:val="single"/>
        </w:rPr>
        <w:t>RAEng</w:t>
      </w:r>
      <w:proofErr w:type="spellEnd"/>
      <w:r w:rsidRPr="00AE26A1">
        <w:rPr>
          <w:b/>
          <w:u w:val="single"/>
        </w:rPr>
        <w:t xml:space="preserve"> </w:t>
      </w:r>
      <w:r w:rsidR="00CE5A13" w:rsidRPr="00AE26A1">
        <w:rPr>
          <w:b/>
          <w:u w:val="single"/>
        </w:rPr>
        <w:t xml:space="preserve">Research </w:t>
      </w:r>
      <w:r w:rsidR="009A1457" w:rsidRPr="00AE26A1">
        <w:rPr>
          <w:b/>
          <w:u w:val="single"/>
        </w:rPr>
        <w:t>F</w:t>
      </w:r>
      <w:r w:rsidR="00CE5A13" w:rsidRPr="00AE26A1">
        <w:rPr>
          <w:b/>
          <w:u w:val="single"/>
        </w:rPr>
        <w:t xml:space="preserve">ellowship 2017 </w:t>
      </w:r>
      <w:r w:rsidRPr="00AE26A1">
        <w:rPr>
          <w:b/>
          <w:u w:val="single"/>
        </w:rPr>
        <w:t>(2 sides A4 limit)</w:t>
      </w:r>
    </w:p>
    <w:p w:rsidR="00CE5A13" w:rsidRPr="00AE26A1" w:rsidRDefault="00CE5A13" w:rsidP="001B1272">
      <w:pPr>
        <w:spacing w:after="0" w:line="240" w:lineRule="auto"/>
        <w:rPr>
          <w:i/>
        </w:rPr>
      </w:pPr>
      <w:r w:rsidRPr="00AE26A1">
        <w:rPr>
          <w:i/>
        </w:rPr>
        <w:t xml:space="preserve">Please read the </w:t>
      </w:r>
      <w:hyperlink r:id="rId5" w:history="1">
        <w:r w:rsidRPr="00AE26A1">
          <w:rPr>
            <w:rStyle w:val="Hyperlink"/>
            <w:i/>
          </w:rPr>
          <w:t>guidance document online</w:t>
        </w:r>
      </w:hyperlink>
      <w:r w:rsidRPr="00AE26A1">
        <w:rPr>
          <w:i/>
        </w:rPr>
        <w:t xml:space="preserve"> and ensure you meet the eligibility criteria</w:t>
      </w:r>
      <w:r w:rsidR="009A1457" w:rsidRPr="00AE26A1">
        <w:rPr>
          <w:i/>
        </w:rPr>
        <w:t>.</w:t>
      </w:r>
    </w:p>
    <w:p w:rsidR="00CE5A13" w:rsidRPr="00AE26A1" w:rsidRDefault="00CE5A13" w:rsidP="001B1272">
      <w:pPr>
        <w:spacing w:after="0" w:line="240" w:lineRule="auto"/>
        <w:rPr>
          <w:i/>
        </w:rPr>
      </w:pPr>
      <w:r w:rsidRPr="00AE26A1">
        <w:rPr>
          <w:i/>
        </w:rPr>
        <w:t xml:space="preserve">Figures </w:t>
      </w:r>
      <w:r w:rsidR="009A1457" w:rsidRPr="00AE26A1">
        <w:rPr>
          <w:i/>
        </w:rPr>
        <w:t xml:space="preserve">can be </w:t>
      </w:r>
      <w:r w:rsidRPr="00AE26A1">
        <w:rPr>
          <w:i/>
        </w:rPr>
        <w:t xml:space="preserve">included </w:t>
      </w:r>
      <w:r w:rsidR="009A1457" w:rsidRPr="00AE26A1">
        <w:rPr>
          <w:i/>
        </w:rPr>
        <w:t>as separate attachment</w:t>
      </w:r>
      <w:r w:rsidRPr="00AE26A1">
        <w:rPr>
          <w:i/>
        </w:rPr>
        <w:t>. (Font Calibri; size 11)</w:t>
      </w:r>
    </w:p>
    <w:p w:rsidR="00CE5A13" w:rsidRPr="00AE26A1" w:rsidRDefault="00CE5A13" w:rsidP="001B1272">
      <w:pPr>
        <w:spacing w:after="0" w:line="240" w:lineRule="auto"/>
        <w:rPr>
          <w:b/>
        </w:rPr>
      </w:pPr>
    </w:p>
    <w:p w:rsidR="00CE5A13" w:rsidRPr="00AE26A1" w:rsidRDefault="00CE5A13" w:rsidP="001B1272">
      <w:pPr>
        <w:spacing w:after="0" w:line="240" w:lineRule="auto"/>
        <w:rPr>
          <w:b/>
        </w:rPr>
      </w:pPr>
      <w:r w:rsidRPr="00AE26A1">
        <w:rPr>
          <w:b/>
        </w:rPr>
        <w:t>Name:</w:t>
      </w:r>
    </w:p>
    <w:p w:rsidR="00CE5A13" w:rsidRPr="00AE26A1" w:rsidRDefault="00CE5A13" w:rsidP="001B1272">
      <w:pPr>
        <w:spacing w:after="0" w:line="240" w:lineRule="auto"/>
        <w:rPr>
          <w:b/>
        </w:rPr>
      </w:pPr>
      <w:r w:rsidRPr="00AE26A1">
        <w:rPr>
          <w:b/>
        </w:rPr>
        <w:t>Department:</w:t>
      </w:r>
    </w:p>
    <w:p w:rsidR="00CE5A13" w:rsidRPr="00AE26A1" w:rsidRDefault="009A1457" w:rsidP="001B1272">
      <w:pPr>
        <w:spacing w:after="0" w:line="240" w:lineRule="auto"/>
        <w:rPr>
          <w:b/>
        </w:rPr>
      </w:pPr>
      <w:r w:rsidRPr="00AE26A1">
        <w:rPr>
          <w:b/>
        </w:rPr>
        <w:t xml:space="preserve">PhD Completion </w:t>
      </w:r>
      <w:r w:rsidR="00CE5A13" w:rsidRPr="00AE26A1">
        <w:rPr>
          <w:b/>
        </w:rPr>
        <w:t>Date (or expected completion date):</w:t>
      </w:r>
    </w:p>
    <w:p w:rsidR="00D945D5" w:rsidRPr="00AE26A1" w:rsidRDefault="00D945D5" w:rsidP="001B1272">
      <w:pPr>
        <w:spacing w:after="0" w:line="240" w:lineRule="auto"/>
        <w:rPr>
          <w:b/>
        </w:rPr>
      </w:pPr>
    </w:p>
    <w:p w:rsidR="00CE5A13" w:rsidRPr="00AE26A1" w:rsidRDefault="00D945D5" w:rsidP="001B1272">
      <w:pPr>
        <w:spacing w:after="0" w:line="240" w:lineRule="auto"/>
        <w:rPr>
          <w:b/>
        </w:rPr>
      </w:pPr>
      <w:r w:rsidRPr="00AE26A1">
        <w:rPr>
          <w:b/>
        </w:rPr>
        <w:t>Title:</w:t>
      </w:r>
    </w:p>
    <w:p w:rsidR="00EA6233" w:rsidRPr="00AE26A1" w:rsidRDefault="00EA6233" w:rsidP="001B1272">
      <w:pPr>
        <w:spacing w:after="0" w:line="240" w:lineRule="auto"/>
        <w:rPr>
          <w:b/>
        </w:rPr>
      </w:pPr>
    </w:p>
    <w:tbl>
      <w:tblPr>
        <w:tblStyle w:val="TableGrid"/>
        <w:tblW w:w="4905" w:type="pct"/>
        <w:tblLook w:val="04A0" w:firstRow="1" w:lastRow="0" w:firstColumn="1" w:lastColumn="0" w:noHBand="0" w:noVBand="1"/>
      </w:tblPr>
      <w:tblGrid>
        <w:gridCol w:w="2263"/>
        <w:gridCol w:w="7183"/>
      </w:tblGrid>
      <w:tr w:rsidR="00EA6233" w:rsidRPr="00AE26A1" w:rsidTr="00EA6233">
        <w:trPr>
          <w:trHeight w:val="1133"/>
        </w:trPr>
        <w:tc>
          <w:tcPr>
            <w:tcW w:w="1198" w:type="pct"/>
          </w:tcPr>
          <w:p w:rsidR="00EA6233" w:rsidRPr="00AE26A1" w:rsidRDefault="00EA6233" w:rsidP="00B47B9D">
            <w:pPr>
              <w:pStyle w:val="Default"/>
              <w:rPr>
                <w:rFonts w:asciiTheme="minorHAnsi" w:hAnsiTheme="minorHAnsi"/>
                <w:b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  <w:t>Applicant profile</w:t>
            </w:r>
          </w:p>
          <w:p w:rsidR="00EA6233" w:rsidRPr="00AE26A1" w:rsidRDefault="00EA6233" w:rsidP="00B47B9D">
            <w:pPr>
              <w:pStyle w:val="Default"/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</w:pPr>
          </w:p>
        </w:tc>
        <w:tc>
          <w:tcPr>
            <w:tcW w:w="3802" w:type="pct"/>
          </w:tcPr>
          <w:p w:rsidR="00EA6233" w:rsidRPr="00AE26A1" w:rsidRDefault="00EA6233" w:rsidP="00B47B9D">
            <w:pPr>
              <w:pStyle w:val="Default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/>
                <w:iCs/>
                <w:sz w:val="22"/>
                <w:szCs w:val="22"/>
                <w:lang w:val="en-GB"/>
              </w:rPr>
              <w:t xml:space="preserve">Outline how your skills, experience and track record would enable you to secure a permanent academic position through this Fellowship and become a future research leader in your chosen field. </w:t>
            </w:r>
            <w:r w:rsidRPr="00AE26A1">
              <w:rPr>
                <w:rFonts w:asciiTheme="minorHAnsi" w:hAnsiTheme="minorHAnsi"/>
                <w:sz w:val="22"/>
                <w:szCs w:val="22"/>
                <w:lang w:val="en-GB"/>
              </w:rPr>
              <w:t>Describe your future career plans and ambitions. How will you progress after the Research Fellowship?</w:t>
            </w:r>
          </w:p>
          <w:p w:rsidR="009A1457" w:rsidRPr="00AE26A1" w:rsidRDefault="009A1457" w:rsidP="00B47B9D">
            <w:pPr>
              <w:pStyle w:val="Default"/>
              <w:rPr>
                <w:rFonts w:asciiTheme="minorHAnsi" w:hAnsiTheme="minorHAnsi"/>
                <w:iCs/>
                <w:sz w:val="22"/>
                <w:szCs w:val="22"/>
                <w:lang w:val="en-GB"/>
              </w:rPr>
            </w:pPr>
          </w:p>
        </w:tc>
      </w:tr>
      <w:tr w:rsidR="00EA6233" w:rsidRPr="00AE26A1" w:rsidTr="00EA6233">
        <w:trPr>
          <w:trHeight w:val="556"/>
        </w:trPr>
        <w:tc>
          <w:tcPr>
            <w:tcW w:w="1198" w:type="pct"/>
          </w:tcPr>
          <w:p w:rsidR="00EA6233" w:rsidRPr="00AE26A1" w:rsidRDefault="00EA6233" w:rsidP="00EA6233">
            <w:pPr>
              <w:pStyle w:val="Default"/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 w:cstheme="minorBidi"/>
                <w:b/>
                <w:color w:val="auto"/>
                <w:sz w:val="22"/>
                <w:szCs w:val="22"/>
                <w:lang w:val="en-GB"/>
              </w:rPr>
              <w:t xml:space="preserve">Goals and objectives </w:t>
            </w:r>
          </w:p>
        </w:tc>
        <w:tc>
          <w:tcPr>
            <w:tcW w:w="3802" w:type="pct"/>
          </w:tcPr>
          <w:p w:rsidR="00EA6233" w:rsidRPr="00AE26A1" w:rsidRDefault="00EA6233" w:rsidP="00B47B9D">
            <w:pPr>
              <w:rPr>
                <w:lang w:val="en-GB"/>
              </w:rPr>
            </w:pPr>
            <w:r w:rsidRPr="00AE26A1">
              <w:rPr>
                <w:lang w:val="en-GB"/>
              </w:rPr>
              <w:t>Please state the goals and objectives for this project. You should include details on how novel, realistic and ambitious the project is.</w:t>
            </w:r>
          </w:p>
          <w:p w:rsidR="009A1457" w:rsidRPr="00AE26A1" w:rsidRDefault="009A1457" w:rsidP="00B47B9D">
            <w:pPr>
              <w:rPr>
                <w:lang w:val="en-GB"/>
              </w:rPr>
            </w:pPr>
          </w:p>
        </w:tc>
      </w:tr>
      <w:tr w:rsidR="00EA6233" w:rsidRPr="00AE26A1" w:rsidTr="00EA6233">
        <w:trPr>
          <w:trHeight w:val="278"/>
        </w:trPr>
        <w:tc>
          <w:tcPr>
            <w:tcW w:w="1198" w:type="pct"/>
          </w:tcPr>
          <w:p w:rsidR="00EA6233" w:rsidRPr="00AE26A1" w:rsidRDefault="00EA6233" w:rsidP="00EA6233">
            <w:pPr>
              <w:pStyle w:val="Default"/>
              <w:rPr>
                <w:rFonts w:asciiTheme="minorHAnsi" w:hAnsiTheme="minorHAnsi" w:cstheme="minorBidi"/>
                <w:b/>
                <w:color w:val="auto"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 w:cstheme="minorBidi"/>
                <w:b/>
                <w:color w:val="auto"/>
                <w:sz w:val="22"/>
                <w:szCs w:val="22"/>
                <w:lang w:val="en-GB"/>
              </w:rPr>
              <w:t xml:space="preserve">Methodology </w:t>
            </w:r>
          </w:p>
        </w:tc>
        <w:tc>
          <w:tcPr>
            <w:tcW w:w="3802" w:type="pct"/>
          </w:tcPr>
          <w:p w:rsidR="00EA6233" w:rsidRPr="00AE26A1" w:rsidRDefault="00EA6233" w:rsidP="00B47B9D">
            <w:pPr>
              <w:rPr>
                <w:lang w:val="en-GB"/>
              </w:rPr>
            </w:pPr>
            <w:r w:rsidRPr="00AE26A1">
              <w:rPr>
                <w:lang w:val="en-GB"/>
              </w:rPr>
              <w:t>Please provide a detailed description of the exact work to be completed.</w:t>
            </w:r>
          </w:p>
          <w:p w:rsidR="009A1457" w:rsidRPr="00AE26A1" w:rsidRDefault="009A1457" w:rsidP="00B47B9D">
            <w:pPr>
              <w:rPr>
                <w:lang w:val="en-GB"/>
              </w:rPr>
            </w:pPr>
          </w:p>
        </w:tc>
      </w:tr>
      <w:tr w:rsidR="00EA6233" w:rsidRPr="00AE26A1" w:rsidTr="00EA6233">
        <w:trPr>
          <w:trHeight w:val="556"/>
        </w:trPr>
        <w:tc>
          <w:tcPr>
            <w:tcW w:w="1198" w:type="pct"/>
          </w:tcPr>
          <w:p w:rsidR="00EA6233" w:rsidRPr="00AE26A1" w:rsidRDefault="00EA6233" w:rsidP="00EA6233">
            <w:pPr>
              <w:pStyle w:val="Default"/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  <w:t>Management &amp; Risks</w:t>
            </w:r>
          </w:p>
        </w:tc>
        <w:tc>
          <w:tcPr>
            <w:tcW w:w="3802" w:type="pct"/>
          </w:tcPr>
          <w:p w:rsidR="00EA6233" w:rsidRPr="00AE26A1" w:rsidRDefault="00EA6233" w:rsidP="00B47B9D">
            <w:pPr>
              <w:rPr>
                <w:iCs/>
                <w:lang w:val="en-GB"/>
              </w:rPr>
            </w:pPr>
            <w:r w:rsidRPr="00AE26A1">
              <w:rPr>
                <w:iCs/>
                <w:lang w:val="en-GB"/>
              </w:rPr>
              <w:t xml:space="preserve">Describe how the research programme will be managed. Identify and assess any risks that may jeopardise the success of the project. </w:t>
            </w:r>
          </w:p>
          <w:p w:rsidR="009A1457" w:rsidRPr="00AE26A1" w:rsidRDefault="009A1457" w:rsidP="00B47B9D">
            <w:pPr>
              <w:rPr>
                <w:iCs/>
                <w:lang w:val="en-GB"/>
              </w:rPr>
            </w:pPr>
          </w:p>
        </w:tc>
      </w:tr>
      <w:tr w:rsidR="00EA6233" w:rsidRPr="00AE26A1" w:rsidTr="00EA6233">
        <w:trPr>
          <w:trHeight w:val="576"/>
        </w:trPr>
        <w:tc>
          <w:tcPr>
            <w:tcW w:w="1198" w:type="pct"/>
          </w:tcPr>
          <w:p w:rsidR="00EA6233" w:rsidRPr="00AE26A1" w:rsidRDefault="00EA6233" w:rsidP="00EA6233">
            <w:pPr>
              <w:pStyle w:val="Default"/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</w:pPr>
            <w:r w:rsidRPr="00AE26A1">
              <w:rPr>
                <w:rFonts w:asciiTheme="minorHAnsi" w:hAnsiTheme="minorHAnsi"/>
                <w:b/>
                <w:iCs/>
                <w:sz w:val="22"/>
                <w:szCs w:val="22"/>
                <w:lang w:val="en-GB"/>
              </w:rPr>
              <w:t xml:space="preserve">Timeliness and novelty </w:t>
            </w:r>
          </w:p>
        </w:tc>
        <w:tc>
          <w:tcPr>
            <w:tcW w:w="3802" w:type="pct"/>
          </w:tcPr>
          <w:p w:rsidR="00EA6233" w:rsidRPr="00AE26A1" w:rsidRDefault="00EA6233" w:rsidP="00B47B9D">
            <w:pPr>
              <w:rPr>
                <w:iCs/>
                <w:lang w:val="en-GB"/>
              </w:rPr>
            </w:pPr>
            <w:r w:rsidRPr="00AE26A1">
              <w:rPr>
                <w:iCs/>
                <w:lang w:val="en-GB"/>
              </w:rPr>
              <w:t>Describe why this research is important and why it should be conducted now. Who are the main users of the research outputs which will be generated?</w:t>
            </w:r>
          </w:p>
          <w:p w:rsidR="009A1457" w:rsidRPr="00AE26A1" w:rsidRDefault="009A1457" w:rsidP="00B47B9D">
            <w:pPr>
              <w:rPr>
                <w:iCs/>
                <w:lang w:val="en-GB"/>
              </w:rPr>
            </w:pPr>
          </w:p>
        </w:tc>
      </w:tr>
    </w:tbl>
    <w:p w:rsidR="00CE5A13" w:rsidRPr="00AE26A1" w:rsidRDefault="00CE5A13" w:rsidP="00EA6233">
      <w:pPr>
        <w:rPr>
          <w:i/>
        </w:rPr>
      </w:pPr>
    </w:p>
    <w:sectPr w:rsidR="00CE5A13" w:rsidRPr="00AE26A1" w:rsidSect="001B1272">
      <w:pgSz w:w="11906" w:h="16838"/>
      <w:pgMar w:top="1134" w:right="1133" w:bottom="1135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118F6"/>
    <w:multiLevelType w:val="hybridMultilevel"/>
    <w:tmpl w:val="83969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4769C5"/>
    <w:multiLevelType w:val="hybridMultilevel"/>
    <w:tmpl w:val="0AA00AA4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32EF3E80"/>
    <w:multiLevelType w:val="hybridMultilevel"/>
    <w:tmpl w:val="2042E82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CD740A"/>
    <w:multiLevelType w:val="hybridMultilevel"/>
    <w:tmpl w:val="DCF06764"/>
    <w:lvl w:ilvl="0" w:tplc="E3107E96">
      <w:numFmt w:val="bullet"/>
      <w:lvlText w:val="•"/>
      <w:lvlJc w:val="left"/>
      <w:pPr>
        <w:ind w:left="1080" w:hanging="72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F109EE"/>
    <w:multiLevelType w:val="hybridMultilevel"/>
    <w:tmpl w:val="84180E46"/>
    <w:lvl w:ilvl="0" w:tplc="8F8A364C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597D57BC"/>
    <w:multiLevelType w:val="hybridMultilevel"/>
    <w:tmpl w:val="2C507072"/>
    <w:lvl w:ilvl="0" w:tplc="2850DB88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CDB122C"/>
    <w:multiLevelType w:val="hybridMultilevel"/>
    <w:tmpl w:val="BFCA36E6"/>
    <w:lvl w:ilvl="0" w:tplc="8F8A364C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ED114C"/>
    <w:multiLevelType w:val="multilevel"/>
    <w:tmpl w:val="A9129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B66"/>
    <w:rsid w:val="001B1272"/>
    <w:rsid w:val="004E488D"/>
    <w:rsid w:val="005B146F"/>
    <w:rsid w:val="005E0BD9"/>
    <w:rsid w:val="0071788C"/>
    <w:rsid w:val="008C1AD0"/>
    <w:rsid w:val="008D41E1"/>
    <w:rsid w:val="00973F4D"/>
    <w:rsid w:val="009A1457"/>
    <w:rsid w:val="00A467EE"/>
    <w:rsid w:val="00AE1B66"/>
    <w:rsid w:val="00AE26A1"/>
    <w:rsid w:val="00B20DCF"/>
    <w:rsid w:val="00B4148E"/>
    <w:rsid w:val="00B85486"/>
    <w:rsid w:val="00CE5A13"/>
    <w:rsid w:val="00CF3ED3"/>
    <w:rsid w:val="00D945D5"/>
    <w:rsid w:val="00E03AEC"/>
    <w:rsid w:val="00E32A3D"/>
    <w:rsid w:val="00EA6233"/>
    <w:rsid w:val="00F80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267D14-527D-437A-8487-9F20485F4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805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805DC"/>
    <w:rPr>
      <w:b/>
      <w:bCs/>
    </w:rPr>
  </w:style>
  <w:style w:type="character" w:customStyle="1" w:styleId="apple-converted-space">
    <w:name w:val="apple-converted-space"/>
    <w:basedOn w:val="DefaultParagraphFont"/>
    <w:rsid w:val="00F805DC"/>
  </w:style>
  <w:style w:type="character" w:styleId="Hyperlink">
    <w:name w:val="Hyperlink"/>
    <w:basedOn w:val="DefaultParagraphFont"/>
    <w:uiPriority w:val="99"/>
    <w:unhideWhenUsed/>
    <w:rsid w:val="00F805D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805DC"/>
    <w:pPr>
      <w:ind w:left="720"/>
      <w:contextualSpacing/>
    </w:pPr>
  </w:style>
  <w:style w:type="table" w:styleId="TableGrid">
    <w:name w:val="Table Grid"/>
    <w:basedOn w:val="TableNormal"/>
    <w:uiPriority w:val="39"/>
    <w:rsid w:val="00EA6233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EA623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3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aeng.org.uk/grants-and-prizes/support-for-research/raeng-research-fellowshi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98889C01</Template>
  <TotalTime>0</TotalTime>
  <Pages>1</Pages>
  <Words>197</Words>
  <Characters>1126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Singleton Escofet, Roger</dc:creator>
  <cp:keywords/>
  <dc:description/>
  <cp:lastModifiedBy>Hopkins, Louisa</cp:lastModifiedBy>
  <cp:revision>2</cp:revision>
  <dcterms:created xsi:type="dcterms:W3CDTF">2017-06-27T11:55:00Z</dcterms:created>
  <dcterms:modified xsi:type="dcterms:W3CDTF">2017-06-27T11:55:00Z</dcterms:modified>
</cp:coreProperties>
</file>