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4595" w:rsidRDefault="003E4595" w:rsidP="000B4D6F">
      <w:pPr>
        <w:shd w:val="clear" w:color="auto" w:fill="FFFFFF"/>
        <w:spacing w:after="240" w:line="300" w:lineRule="atLeast"/>
        <w:outlineLvl w:val="1"/>
        <w:rPr>
          <w:rFonts w:ascii="Arial" w:eastAsia="Times New Roman" w:hAnsi="Arial" w:cs="Arial"/>
          <w:b/>
          <w:bCs/>
          <w:color w:val="FF0000"/>
          <w:spacing w:val="-23"/>
          <w:kern w:val="36"/>
          <w:sz w:val="30"/>
          <w:szCs w:val="30"/>
          <w:u w:val="single"/>
          <w:lang w:eastAsia="en-GB"/>
        </w:rPr>
      </w:pPr>
      <w:bookmarkStart w:id="0" w:name="_GoBack"/>
      <w:bookmarkEnd w:id="0"/>
    </w:p>
    <w:p w:rsidR="00D02D20" w:rsidRPr="005120E0" w:rsidRDefault="002A4BF3" w:rsidP="001D7E7C">
      <w:pPr>
        <w:spacing w:after="0" w:line="240" w:lineRule="auto"/>
        <w:jc w:val="center"/>
        <w:outlineLvl w:val="2"/>
        <w:rPr>
          <w:rFonts w:ascii="Arial" w:eastAsia="Times New Roman" w:hAnsi="Arial" w:cs="Arial"/>
          <w:b/>
          <w:bCs/>
          <w:sz w:val="18"/>
          <w:szCs w:val="18"/>
          <w:u w:val="single"/>
          <w:lang w:eastAsia="en-GB"/>
        </w:rPr>
      </w:pPr>
      <w:r>
        <w:rPr>
          <w:rFonts w:ascii="Arial" w:eastAsia="Times New Roman" w:hAnsi="Arial" w:cs="Arial"/>
          <w:b/>
          <w:bCs/>
          <w:sz w:val="32"/>
          <w:szCs w:val="32"/>
          <w:lang w:eastAsia="en-GB"/>
        </w:rPr>
        <w:t>To-Be COST Conference</w:t>
      </w:r>
    </w:p>
    <w:p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rsidR="00CE2F59" w:rsidRPr="005120E0" w:rsidRDefault="00CE2F59" w:rsidP="001D7E7C">
      <w:pPr>
        <w:tabs>
          <w:tab w:val="left" w:pos="6870"/>
        </w:tabs>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 xml:space="preserve">1. </w:t>
      </w:r>
      <w:r w:rsidR="00ED073C" w:rsidRPr="005120E0">
        <w:rPr>
          <w:rFonts w:ascii="Arial" w:eastAsia="Times New Roman" w:hAnsi="Arial" w:cs="Arial"/>
          <w:b/>
          <w:bCs/>
          <w:sz w:val="18"/>
          <w:szCs w:val="18"/>
          <w:lang w:eastAsia="en-GB"/>
        </w:rPr>
        <w:t>Binding terms</w:t>
      </w:r>
      <w:r w:rsidR="0016008C" w:rsidRPr="005120E0">
        <w:rPr>
          <w:rFonts w:ascii="Arial" w:eastAsia="Times New Roman" w:hAnsi="Arial" w:cs="Arial"/>
          <w:sz w:val="18"/>
          <w:szCs w:val="18"/>
          <w:lang w:eastAsia="en-GB"/>
        </w:rPr>
        <w:tab/>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These terms and conditions</w:t>
      </w:r>
      <w:r w:rsidR="00E32076" w:rsidRPr="005120E0">
        <w:rPr>
          <w:rFonts w:ascii="Arial" w:eastAsia="Times New Roman" w:hAnsi="Arial" w:cs="Arial"/>
          <w:sz w:val="18"/>
          <w:szCs w:val="18"/>
          <w:lang w:eastAsia="en-GB"/>
        </w:rPr>
        <w:t xml:space="preserve">, to which you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Delegate</w:t>
      </w:r>
      <w:r w:rsidR="005120E0">
        <w:rPr>
          <w:rFonts w:ascii="Arial" w:eastAsia="Times New Roman" w:hAnsi="Arial" w:cs="Arial"/>
          <w:sz w:val="18"/>
          <w:szCs w:val="18"/>
          <w:lang w:eastAsia="en-GB"/>
        </w:rPr>
        <w:t xml:space="preserve">”) </w:t>
      </w:r>
      <w:r w:rsidR="00E32076" w:rsidRPr="005120E0">
        <w:rPr>
          <w:rFonts w:ascii="Arial" w:eastAsia="Times New Roman" w:hAnsi="Arial" w:cs="Arial"/>
          <w:sz w:val="18"/>
          <w:szCs w:val="18"/>
          <w:lang w:eastAsia="en-GB"/>
        </w:rPr>
        <w:t>hereby agree to be bound,</w:t>
      </w:r>
      <w:r w:rsidRPr="005120E0">
        <w:rPr>
          <w:rFonts w:ascii="Arial" w:eastAsia="Times New Roman" w:hAnsi="Arial" w:cs="Arial"/>
          <w:sz w:val="18"/>
          <w:szCs w:val="18"/>
          <w:lang w:eastAsia="en-GB"/>
        </w:rPr>
        <w:t xml:space="preserve"> apply to </w:t>
      </w:r>
      <w:r w:rsidR="00E32076" w:rsidRPr="005120E0">
        <w:rPr>
          <w:rFonts w:ascii="Arial" w:eastAsia="Times New Roman" w:hAnsi="Arial" w:cs="Arial"/>
          <w:sz w:val="18"/>
          <w:szCs w:val="18"/>
          <w:lang w:eastAsia="en-GB"/>
        </w:rPr>
        <w:t>your</w:t>
      </w:r>
      <w:r w:rsidR="00D9241D" w:rsidRPr="005120E0">
        <w:rPr>
          <w:rFonts w:ascii="Arial" w:eastAsia="Times New Roman" w:hAnsi="Arial" w:cs="Arial"/>
          <w:sz w:val="18"/>
          <w:szCs w:val="18"/>
          <w:lang w:eastAsia="en-GB"/>
        </w:rPr>
        <w:t xml:space="preserve"> </w:t>
      </w:r>
      <w:r w:rsidR="005120E0">
        <w:rPr>
          <w:rFonts w:ascii="Arial" w:eastAsia="Times New Roman" w:hAnsi="Arial" w:cs="Arial"/>
          <w:sz w:val="18"/>
          <w:szCs w:val="18"/>
          <w:lang w:eastAsia="en-GB"/>
        </w:rPr>
        <w:t>attendance of</w:t>
      </w:r>
      <w:r w:rsidRPr="005120E0">
        <w:rPr>
          <w:rFonts w:ascii="Arial" w:eastAsia="Times New Roman" w:hAnsi="Arial" w:cs="Arial"/>
          <w:sz w:val="18"/>
          <w:szCs w:val="18"/>
          <w:lang w:eastAsia="en-GB"/>
        </w:rPr>
        <w:t xml:space="preserve"> the</w:t>
      </w:r>
      <w:r w:rsidR="00E32076" w:rsidRPr="005120E0">
        <w:rPr>
          <w:rFonts w:ascii="Arial" w:eastAsia="Times New Roman" w:hAnsi="Arial" w:cs="Arial"/>
          <w:sz w:val="18"/>
          <w:szCs w:val="18"/>
          <w:lang w:eastAsia="en-GB"/>
        </w:rPr>
        <w:t xml:space="preserve"> </w:t>
      </w:r>
      <w:r w:rsidR="002A4BF3">
        <w:rPr>
          <w:rFonts w:ascii="Arial" w:eastAsia="Times New Roman" w:hAnsi="Arial" w:cs="Arial"/>
          <w:sz w:val="18"/>
          <w:szCs w:val="18"/>
          <w:lang w:eastAsia="en-GB"/>
        </w:rPr>
        <w:t>To-Be COST Conference</w:t>
      </w:r>
      <w:r w:rsidR="00DE567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and provision of such </w:t>
      </w:r>
      <w:r w:rsidR="00632D6D"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by </w:t>
      </w:r>
      <w:r w:rsidR="00125598" w:rsidRPr="005120E0">
        <w:rPr>
          <w:rFonts w:ascii="Arial" w:eastAsia="Times New Roman" w:hAnsi="Arial" w:cs="Arial"/>
          <w:sz w:val="18"/>
          <w:szCs w:val="18"/>
          <w:lang w:eastAsia="en-GB"/>
        </w:rPr>
        <w:t>T</w:t>
      </w:r>
      <w:r w:rsidRPr="005120E0">
        <w:rPr>
          <w:rFonts w:ascii="Arial" w:eastAsia="Times New Roman" w:hAnsi="Arial" w:cs="Arial"/>
          <w:sz w:val="18"/>
          <w:szCs w:val="18"/>
          <w:lang w:eastAsia="en-GB"/>
        </w:rPr>
        <w:t>he University of Warwick</w:t>
      </w:r>
      <w:r w:rsidR="00ED073C" w:rsidRPr="005120E0">
        <w:rPr>
          <w:rFonts w:ascii="Arial" w:eastAsia="Times New Roman" w:hAnsi="Arial" w:cs="Arial"/>
          <w:sz w:val="18"/>
          <w:szCs w:val="18"/>
          <w:lang w:eastAsia="en-GB"/>
        </w:rPr>
        <w:t>,</w:t>
      </w:r>
      <w:r w:rsidR="001901C9" w:rsidRPr="005120E0">
        <w:rPr>
          <w:rFonts w:ascii="Arial" w:eastAsia="Times New Roman" w:hAnsi="Arial" w:cs="Arial"/>
          <w:sz w:val="18"/>
          <w:szCs w:val="18"/>
          <w:lang w:eastAsia="en-GB"/>
        </w:rPr>
        <w:t xml:space="preserve"> University House, Kirby Corner Road,</w:t>
      </w:r>
      <w:r w:rsidR="00ED073C" w:rsidRPr="005120E0">
        <w:rPr>
          <w:rFonts w:ascii="Arial" w:eastAsia="Times New Roman" w:hAnsi="Arial" w:cs="Arial"/>
          <w:sz w:val="18"/>
          <w:szCs w:val="18"/>
          <w:lang w:eastAsia="en-GB"/>
        </w:rPr>
        <w:t xml:space="preserve"> Coventry, CV4 </w:t>
      </w:r>
      <w:r w:rsidR="00B85E6B" w:rsidRPr="005120E0">
        <w:rPr>
          <w:rFonts w:ascii="Arial" w:eastAsia="Times New Roman" w:hAnsi="Arial" w:cs="Arial"/>
          <w:sz w:val="18"/>
          <w:szCs w:val="18"/>
          <w:lang w:eastAsia="en-GB"/>
        </w:rPr>
        <w:t>8UW</w:t>
      </w:r>
      <w:r w:rsidR="001901C9"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(the “</w:t>
      </w:r>
      <w:r w:rsidRPr="005120E0">
        <w:rPr>
          <w:rFonts w:ascii="Arial" w:eastAsia="Times New Roman" w:hAnsi="Arial" w:cs="Arial"/>
          <w:b/>
          <w:sz w:val="18"/>
          <w:szCs w:val="18"/>
          <w:lang w:eastAsia="en-GB"/>
        </w:rPr>
        <w:t>University</w:t>
      </w:r>
      <w:r w:rsidRPr="005120E0">
        <w:rPr>
          <w:rFonts w:ascii="Arial" w:eastAsia="Times New Roman" w:hAnsi="Arial" w:cs="Arial"/>
          <w:sz w:val="18"/>
          <w:szCs w:val="18"/>
          <w:lang w:eastAsia="en-GB"/>
        </w:rPr>
        <w:t>”). These terms and conditions</w:t>
      </w:r>
      <w:r w:rsidR="00154A5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entire agreement between the University and </w:t>
      </w:r>
      <w:r w:rsidR="00E32076"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w:t>
      </w:r>
      <w:r w:rsidR="00D02D20"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2A4BF3">
        <w:rPr>
          <w:rFonts w:ascii="Arial" w:eastAsia="Times New Roman" w:hAnsi="Arial" w:cs="Arial"/>
          <w:sz w:val="18"/>
          <w:szCs w:val="18"/>
          <w:lang w:eastAsia="en-GB"/>
        </w:rPr>
        <w:t xml:space="preserve">Physics Department To-Be conference </w:t>
      </w:r>
      <w:r w:rsidR="002A4BF3">
        <w:rPr>
          <w:rFonts w:ascii="Arial" w:eastAsia="Times New Roman" w:hAnsi="Arial" w:cs="Arial"/>
          <w:sz w:val="18"/>
          <w:szCs w:val="18"/>
          <w:lang w:eastAsia="en-GB"/>
        </w:rPr>
        <w:t xml:space="preserve">website </w:t>
      </w:r>
      <w:r w:rsidR="005120E0">
        <w:rPr>
          <w:rFonts w:ascii="Arial" w:eastAsia="Times New Roman" w:hAnsi="Arial" w:cs="Arial"/>
          <w:sz w:val="18"/>
          <w:szCs w:val="18"/>
          <w:lang w:eastAsia="en-GB"/>
        </w:rPr>
        <w:t>(the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w:t>
      </w:r>
      <w:r w:rsidR="000A690B" w:rsidRPr="005120E0">
        <w:rPr>
          <w:rFonts w:ascii="Arial" w:eastAsia="Times New Roman" w:hAnsi="Arial" w:cs="Arial"/>
          <w:sz w:val="18"/>
          <w:szCs w:val="18"/>
          <w:lang w:eastAsia="en-GB"/>
        </w:rPr>
        <w:lastRenderedPageBreak/>
        <w:t xml:space="preserve">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if in the reasonable opinion of the University, you act in such a way as to prejudice the reputation of the University;</w:t>
      </w:r>
    </w:p>
    <w:p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rsidR="005120E0" w:rsidRPr="005120E0" w:rsidRDefault="005120E0" w:rsidP="005120E0">
      <w:pPr>
        <w:pStyle w:val="ListParagraph"/>
        <w:rPr>
          <w:rFonts w:ascii="Arial" w:eastAsia="Times New Roman" w:hAnsi="Arial" w:cs="Arial"/>
          <w:color w:val="000000"/>
          <w:sz w:val="18"/>
          <w:szCs w:val="18"/>
        </w:rPr>
      </w:pPr>
    </w:p>
    <w:p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rsidR="005120E0" w:rsidRPr="005120E0" w:rsidRDefault="005120E0" w:rsidP="005120E0">
      <w:pPr>
        <w:pStyle w:val="ListParagraph"/>
        <w:rPr>
          <w:rFonts w:ascii="Arial" w:eastAsia="Times New Roman" w:hAnsi="Arial" w:cs="Arial"/>
          <w:color w:val="000000"/>
          <w:sz w:val="18"/>
          <w:szCs w:val="18"/>
        </w:rPr>
      </w:pPr>
    </w:p>
    <w:p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rsidR="0043458F"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35595F">
        <w:rPr>
          <w:rFonts w:ascii="Arial" w:eastAsia="Times New Roman" w:hAnsi="Arial" w:cs="Arial"/>
          <w:b/>
          <w:bCs/>
          <w:sz w:val="18"/>
          <w:szCs w:val="18"/>
          <w:lang w:eastAsia="en-GB"/>
        </w:rPr>
        <w:t>Your right to cancel</w:t>
      </w:r>
    </w:p>
    <w:p w:rsidR="0035595F" w:rsidRPr="0035595F" w:rsidRDefault="0035595F" w:rsidP="0035595F">
      <w:pPr>
        <w:spacing w:after="0" w:line="240" w:lineRule="auto"/>
        <w:jc w:val="both"/>
        <w:rPr>
          <w:rFonts w:ascii="Arial" w:eastAsia="Times New Roman" w:hAnsi="Arial" w:cs="Arial"/>
          <w:sz w:val="18"/>
          <w:szCs w:val="18"/>
          <w:lang w:eastAsia="en-GB"/>
        </w:rPr>
      </w:pPr>
      <w:r w:rsidRPr="0035595F">
        <w:rPr>
          <w:rFonts w:ascii="Arial" w:eastAsia="Times New Roman" w:hAnsi="Arial" w:cs="Arial"/>
          <w:sz w:val="18"/>
          <w:szCs w:val="18"/>
          <w:lang w:eastAsia="en-GB"/>
        </w:rPr>
        <w:t>Pursuant to the Consumer Contracts (Information, Cancellation and Additional Charges) Regulations 2013, you have no right to cancel this contract.</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rsidR="00BA5350" w:rsidRPr="005120E0"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lastRenderedPageBreak/>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rsidR="00D376D2"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7</w:t>
      </w:r>
      <w:r w:rsidR="00D376D2" w:rsidRPr="005120E0">
        <w:rPr>
          <w:rFonts w:ascii="Arial" w:eastAsia="Times New Roman" w:hAnsi="Arial" w:cs="Arial"/>
          <w:b/>
          <w:bCs/>
          <w:sz w:val="18"/>
          <w:szCs w:val="18"/>
          <w:lang w:eastAsia="en-GB"/>
        </w:rPr>
        <w:t>. Behaviour on the University’s Premises</w:t>
      </w:r>
    </w:p>
    <w:p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rsidR="00815105" w:rsidRPr="005120E0" w:rsidRDefault="00815105" w:rsidP="00815105">
      <w:pPr>
        <w:pStyle w:val="ListParagrap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8"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lastRenderedPageBreak/>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8</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rsidR="00051A0C" w:rsidRDefault="00051A0C" w:rsidP="001D7E7C">
      <w:pPr>
        <w:spacing w:before="100" w:beforeAutospacing="1" w:after="100" w:afterAutospacing="1" w:line="240" w:lineRule="auto"/>
        <w:jc w:val="both"/>
        <w:rPr>
          <w:rFonts w:ascii="Arial" w:eastAsia="Times New Roman" w:hAnsi="Arial" w:cs="Arial"/>
          <w:b/>
          <w:bCs/>
          <w:sz w:val="18"/>
          <w:szCs w:val="18"/>
          <w:lang w:eastAsia="en-GB"/>
        </w:rPr>
      </w:pPr>
    </w:p>
    <w:p w:rsidR="0043458F" w:rsidRPr="005120E0" w:rsidRDefault="009F30FA"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rsidR="0043458F" w:rsidRPr="005120E0" w:rsidRDefault="00631A45"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University will process any personal data in accordance with the Data Protection Act 1998 and any associated regulations</w:t>
      </w:r>
      <w:r w:rsidR="00755486"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for the purposes of performing its obligations and exercising its rights under these terms and conditions.</w:t>
      </w:r>
    </w:p>
    <w:p w:rsidR="00D376D2" w:rsidRPr="005120E0" w:rsidRDefault="00A323F6"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You covenant with the University that you will in good faith assist the University in complying with its obligations under such legislation in</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so</w:t>
      </w:r>
      <w:r w:rsidR="005259E6"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far as reason</w:t>
      </w:r>
      <w:r w:rsidR="0016008C" w:rsidRPr="005120E0">
        <w:rPr>
          <w:rFonts w:ascii="Arial" w:eastAsia="Times New Roman" w:hAnsi="Arial" w:cs="Arial"/>
          <w:sz w:val="18"/>
          <w:szCs w:val="18"/>
          <w:lang w:eastAsia="en-GB"/>
        </w:rPr>
        <w:t>ably required by the University.</w:t>
      </w:r>
    </w:p>
    <w:p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1</w:t>
      </w:r>
      <w:r w:rsidR="009F30FA" w:rsidRPr="005120E0">
        <w:rPr>
          <w:rFonts w:ascii="Arial" w:eastAsia="Times New Roman" w:hAnsi="Arial" w:cs="Arial"/>
          <w:b/>
          <w:bCs/>
          <w:sz w:val="18"/>
          <w:szCs w:val="18"/>
          <w:lang w:eastAsia="en-GB"/>
        </w:rPr>
        <w:t>0</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lastRenderedPageBreak/>
        <w:t>1</w:t>
      </w:r>
      <w:r w:rsidR="009F30FA" w:rsidRPr="005120E0">
        <w:rPr>
          <w:rFonts w:ascii="Arial" w:eastAsia="Times New Roman" w:hAnsi="Arial" w:cs="Arial"/>
          <w:b/>
          <w:bCs/>
          <w:sz w:val="18"/>
          <w:szCs w:val="18"/>
          <w:lang w:eastAsia="en-GB"/>
        </w:rPr>
        <w:t>1</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9F30FA" w:rsidRPr="005120E0">
        <w:rPr>
          <w:rFonts w:ascii="Arial" w:hAnsi="Arial" w:cs="Arial"/>
          <w:b/>
          <w:sz w:val="18"/>
          <w:szCs w:val="18"/>
        </w:rPr>
        <w:t>2</w:t>
      </w:r>
      <w:r w:rsidR="00D376D2" w:rsidRPr="005120E0">
        <w:rPr>
          <w:rFonts w:ascii="Arial" w:hAnsi="Arial" w:cs="Arial"/>
          <w:b/>
          <w:sz w:val="18"/>
          <w:szCs w:val="18"/>
        </w:rPr>
        <w:t xml:space="preserve">. Insurance </w:t>
      </w:r>
    </w:p>
    <w:p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9F30FA"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rsidR="00051A0C" w:rsidRDefault="00051A0C" w:rsidP="001D7E7C">
      <w:pPr>
        <w:spacing w:before="100" w:beforeAutospacing="1" w:after="100" w:afterAutospacing="1" w:line="240" w:lineRule="auto"/>
        <w:jc w:val="center"/>
        <w:rPr>
          <w:rFonts w:ascii="Arial" w:eastAsia="Times New Roman" w:hAnsi="Arial" w:cs="Arial"/>
          <w:b/>
          <w:lang w:eastAsia="en-GB"/>
        </w:rPr>
      </w:pPr>
    </w:p>
    <w:p w:rsidR="000A530C" w:rsidRPr="0035595F" w:rsidRDefault="000A530C" w:rsidP="0035595F">
      <w:pPr>
        <w:rPr>
          <w:rFonts w:ascii="Arial" w:eastAsia="Times New Roman" w:hAnsi="Arial" w:cs="Arial"/>
          <w:b/>
          <w:lang w:eastAsia="en-GB"/>
        </w:rPr>
      </w:pPr>
    </w:p>
    <w:sectPr w:rsidR="000A530C" w:rsidRPr="0035595F" w:rsidSect="00951451">
      <w:headerReference w:type="default" r:id="rId9"/>
      <w:footerReference w:type="default" r:id="rId10"/>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E32F1" w:rsidRDefault="00BE32F1" w:rsidP="006301B5">
      <w:pPr>
        <w:spacing w:after="0" w:line="240" w:lineRule="auto"/>
      </w:pPr>
      <w:r>
        <w:separator/>
      </w:r>
    </w:p>
  </w:endnote>
  <w:endnote w:type="continuationSeparator" w:id="0">
    <w:p w:rsidR="00BE32F1" w:rsidRDefault="00BE32F1"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6250586"/>
      <w:docPartObj>
        <w:docPartGallery w:val="Page Numbers (Bottom of Page)"/>
        <w:docPartUnique/>
      </w:docPartObj>
    </w:sdtPr>
    <w:sdtEndPr>
      <w:rPr>
        <w:noProof/>
      </w:rPr>
    </w:sdtEndPr>
    <w:sdtContent>
      <w:p w:rsidR="0016008C" w:rsidRDefault="002C4C24">
        <w:pPr>
          <w:pStyle w:val="Footer"/>
          <w:jc w:val="center"/>
        </w:pPr>
        <w:r>
          <w:fldChar w:fldCharType="begin"/>
        </w:r>
        <w:r w:rsidR="0016008C">
          <w:instrText xml:space="preserve"> PAGE   \* MERGEFORMAT </w:instrText>
        </w:r>
        <w:r>
          <w:fldChar w:fldCharType="separate"/>
        </w:r>
        <w:r w:rsidR="002A4BF3">
          <w:rPr>
            <w:noProof/>
          </w:rPr>
          <w:t>2</w:t>
        </w:r>
        <w:r>
          <w:rPr>
            <w:noProof/>
          </w:rPr>
          <w:fldChar w:fldCharType="end"/>
        </w:r>
      </w:p>
    </w:sdtContent>
  </w:sdt>
  <w:p w:rsidR="006301B5" w:rsidRDefault="006301B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E32F1" w:rsidRDefault="00BE32F1" w:rsidP="006301B5">
      <w:pPr>
        <w:spacing w:after="0" w:line="240" w:lineRule="auto"/>
      </w:pPr>
      <w:r>
        <w:separator/>
      </w:r>
    </w:p>
  </w:footnote>
  <w:footnote w:type="continuationSeparator" w:id="0">
    <w:p w:rsidR="00BE32F1" w:rsidRDefault="00BE32F1" w:rsidP="006301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rsidR="006301B5" w:rsidRDefault="006301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47E09"/>
    <w:multiLevelType w:val="multilevel"/>
    <w:tmpl w:val="6CC2AB98"/>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8"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4"/>
  </w:num>
  <w:num w:numId="3">
    <w:abstractNumId w:val="19"/>
  </w:num>
  <w:num w:numId="4">
    <w:abstractNumId w:val="16"/>
  </w:num>
  <w:num w:numId="5">
    <w:abstractNumId w:val="17"/>
  </w:num>
  <w:num w:numId="6">
    <w:abstractNumId w:val="1"/>
  </w:num>
  <w:num w:numId="7">
    <w:abstractNumId w:val="5"/>
  </w:num>
  <w:num w:numId="8">
    <w:abstractNumId w:val="6"/>
  </w:num>
  <w:num w:numId="9">
    <w:abstractNumId w:val="18"/>
  </w:num>
  <w:num w:numId="10">
    <w:abstractNumId w:val="7"/>
  </w:num>
  <w:num w:numId="11">
    <w:abstractNumId w:val="9"/>
  </w:num>
  <w:num w:numId="12">
    <w:abstractNumId w:val="11"/>
  </w:num>
  <w:num w:numId="13">
    <w:abstractNumId w:val="12"/>
  </w:num>
  <w:num w:numId="14">
    <w:abstractNumId w:val="14"/>
  </w:num>
  <w:num w:numId="15">
    <w:abstractNumId w:val="2"/>
  </w:num>
  <w:num w:numId="16">
    <w:abstractNumId w:val="8"/>
  </w:num>
  <w:num w:numId="17">
    <w:abstractNumId w:val="3"/>
  </w:num>
  <w:num w:numId="18">
    <w:abstractNumId w:val="13"/>
  </w:num>
  <w:num w:numId="19">
    <w:abstractNumId w:val="15"/>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F59"/>
    <w:rsid w:val="000013D2"/>
    <w:rsid w:val="00006494"/>
    <w:rsid w:val="00024703"/>
    <w:rsid w:val="00036D13"/>
    <w:rsid w:val="00043B56"/>
    <w:rsid w:val="00051A0C"/>
    <w:rsid w:val="00052CCB"/>
    <w:rsid w:val="00062311"/>
    <w:rsid w:val="00065DA4"/>
    <w:rsid w:val="00080058"/>
    <w:rsid w:val="000A530C"/>
    <w:rsid w:val="000A690B"/>
    <w:rsid w:val="000B3198"/>
    <w:rsid w:val="000B4D6F"/>
    <w:rsid w:val="000B727D"/>
    <w:rsid w:val="000C6D0A"/>
    <w:rsid w:val="000E1360"/>
    <w:rsid w:val="000F1FE7"/>
    <w:rsid w:val="00125598"/>
    <w:rsid w:val="001265C1"/>
    <w:rsid w:val="00126AF6"/>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41BDC"/>
    <w:rsid w:val="00255927"/>
    <w:rsid w:val="00261748"/>
    <w:rsid w:val="002879F1"/>
    <w:rsid w:val="00294437"/>
    <w:rsid w:val="002976B8"/>
    <w:rsid w:val="002A4BF3"/>
    <w:rsid w:val="002A593A"/>
    <w:rsid w:val="002A7D61"/>
    <w:rsid w:val="002C4C24"/>
    <w:rsid w:val="002C6C5F"/>
    <w:rsid w:val="002E022E"/>
    <w:rsid w:val="002E46BB"/>
    <w:rsid w:val="002F7E80"/>
    <w:rsid w:val="00301EF8"/>
    <w:rsid w:val="00316D46"/>
    <w:rsid w:val="0031708C"/>
    <w:rsid w:val="00331108"/>
    <w:rsid w:val="003371EF"/>
    <w:rsid w:val="00341AFD"/>
    <w:rsid w:val="003535C5"/>
    <w:rsid w:val="0035595F"/>
    <w:rsid w:val="0035633E"/>
    <w:rsid w:val="003654BA"/>
    <w:rsid w:val="003673DC"/>
    <w:rsid w:val="003718EA"/>
    <w:rsid w:val="00373BF3"/>
    <w:rsid w:val="00374BDA"/>
    <w:rsid w:val="00396F32"/>
    <w:rsid w:val="003A2380"/>
    <w:rsid w:val="003C6A04"/>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62E29"/>
    <w:rsid w:val="005906C0"/>
    <w:rsid w:val="005A01BE"/>
    <w:rsid w:val="005B0D6C"/>
    <w:rsid w:val="005C0CAF"/>
    <w:rsid w:val="005C2F4E"/>
    <w:rsid w:val="005D2CAD"/>
    <w:rsid w:val="005D30E9"/>
    <w:rsid w:val="005D7D08"/>
    <w:rsid w:val="005E27A4"/>
    <w:rsid w:val="005E48BE"/>
    <w:rsid w:val="005E621A"/>
    <w:rsid w:val="005F7CB3"/>
    <w:rsid w:val="00601275"/>
    <w:rsid w:val="00607D5E"/>
    <w:rsid w:val="006157D1"/>
    <w:rsid w:val="006301B5"/>
    <w:rsid w:val="00631A45"/>
    <w:rsid w:val="00632D6D"/>
    <w:rsid w:val="00634FDB"/>
    <w:rsid w:val="006649EA"/>
    <w:rsid w:val="00682C31"/>
    <w:rsid w:val="00691CE0"/>
    <w:rsid w:val="00694495"/>
    <w:rsid w:val="00694B5E"/>
    <w:rsid w:val="006A4356"/>
    <w:rsid w:val="006B16AA"/>
    <w:rsid w:val="006E5289"/>
    <w:rsid w:val="006E5F93"/>
    <w:rsid w:val="006E7A7F"/>
    <w:rsid w:val="006F2A0E"/>
    <w:rsid w:val="006F51DB"/>
    <w:rsid w:val="00703E07"/>
    <w:rsid w:val="0070592A"/>
    <w:rsid w:val="00734668"/>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5105"/>
    <w:rsid w:val="0082362B"/>
    <w:rsid w:val="00827F8A"/>
    <w:rsid w:val="0083036A"/>
    <w:rsid w:val="00832B2D"/>
    <w:rsid w:val="00852670"/>
    <w:rsid w:val="008573BA"/>
    <w:rsid w:val="0089077F"/>
    <w:rsid w:val="008C0916"/>
    <w:rsid w:val="009137B2"/>
    <w:rsid w:val="009210AE"/>
    <w:rsid w:val="00924837"/>
    <w:rsid w:val="009257AB"/>
    <w:rsid w:val="009465B1"/>
    <w:rsid w:val="00950741"/>
    <w:rsid w:val="00951451"/>
    <w:rsid w:val="0096072C"/>
    <w:rsid w:val="00960B4A"/>
    <w:rsid w:val="00975078"/>
    <w:rsid w:val="00983008"/>
    <w:rsid w:val="00997E92"/>
    <w:rsid w:val="009A27E7"/>
    <w:rsid w:val="009A5333"/>
    <w:rsid w:val="009B0C38"/>
    <w:rsid w:val="009E018B"/>
    <w:rsid w:val="009E7047"/>
    <w:rsid w:val="009F2AC6"/>
    <w:rsid w:val="009F30FA"/>
    <w:rsid w:val="00A22F99"/>
    <w:rsid w:val="00A323F6"/>
    <w:rsid w:val="00A33A05"/>
    <w:rsid w:val="00A53249"/>
    <w:rsid w:val="00A67DAA"/>
    <w:rsid w:val="00A91EAC"/>
    <w:rsid w:val="00AB6505"/>
    <w:rsid w:val="00AF1F17"/>
    <w:rsid w:val="00B122FF"/>
    <w:rsid w:val="00B22034"/>
    <w:rsid w:val="00B2537D"/>
    <w:rsid w:val="00B42F48"/>
    <w:rsid w:val="00B46557"/>
    <w:rsid w:val="00B64DCC"/>
    <w:rsid w:val="00B85E6B"/>
    <w:rsid w:val="00B90E63"/>
    <w:rsid w:val="00BA1501"/>
    <w:rsid w:val="00BA5350"/>
    <w:rsid w:val="00BB6086"/>
    <w:rsid w:val="00BD12FB"/>
    <w:rsid w:val="00BD1A01"/>
    <w:rsid w:val="00BE32F1"/>
    <w:rsid w:val="00BF41AA"/>
    <w:rsid w:val="00C11CE7"/>
    <w:rsid w:val="00C153CC"/>
    <w:rsid w:val="00C338B2"/>
    <w:rsid w:val="00C6512A"/>
    <w:rsid w:val="00C66F71"/>
    <w:rsid w:val="00CA0610"/>
    <w:rsid w:val="00CB39AE"/>
    <w:rsid w:val="00CB5000"/>
    <w:rsid w:val="00CD00A6"/>
    <w:rsid w:val="00CD56AA"/>
    <w:rsid w:val="00CE2039"/>
    <w:rsid w:val="00CE2F59"/>
    <w:rsid w:val="00CE31B9"/>
    <w:rsid w:val="00CE668C"/>
    <w:rsid w:val="00CE7635"/>
    <w:rsid w:val="00CF0AD3"/>
    <w:rsid w:val="00D02654"/>
    <w:rsid w:val="00D02D20"/>
    <w:rsid w:val="00D10D16"/>
    <w:rsid w:val="00D3397D"/>
    <w:rsid w:val="00D356EF"/>
    <w:rsid w:val="00D376D2"/>
    <w:rsid w:val="00D40BF7"/>
    <w:rsid w:val="00D541BE"/>
    <w:rsid w:val="00D65531"/>
    <w:rsid w:val="00D67290"/>
    <w:rsid w:val="00D67295"/>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32076"/>
    <w:rsid w:val="00E36BBF"/>
    <w:rsid w:val="00E36E85"/>
    <w:rsid w:val="00E403C7"/>
    <w:rsid w:val="00E6651D"/>
    <w:rsid w:val="00E710A7"/>
    <w:rsid w:val="00E7201B"/>
    <w:rsid w:val="00E91FC0"/>
    <w:rsid w:val="00E94DC1"/>
    <w:rsid w:val="00EA4286"/>
    <w:rsid w:val="00EA66E8"/>
    <w:rsid w:val="00EA797F"/>
    <w:rsid w:val="00EB0BA4"/>
    <w:rsid w:val="00EB478E"/>
    <w:rsid w:val="00EC0050"/>
    <w:rsid w:val="00EC4047"/>
    <w:rsid w:val="00EC42E9"/>
    <w:rsid w:val="00EC644E"/>
    <w:rsid w:val="00ED073C"/>
    <w:rsid w:val="00ED09C1"/>
    <w:rsid w:val="00ED0BEF"/>
    <w:rsid w:val="00EE739B"/>
    <w:rsid w:val="00EF0C5B"/>
    <w:rsid w:val="00F47A42"/>
    <w:rsid w:val="00F52594"/>
    <w:rsid w:val="00F54A16"/>
    <w:rsid w:val="00F57B4C"/>
    <w:rsid w:val="00F727E3"/>
    <w:rsid w:val="00F7722B"/>
    <w:rsid w:val="00FA1921"/>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9457"/>
    <o:shapelayout v:ext="edit">
      <o:idmap v:ext="edit" data="1"/>
    </o:shapelayout>
  </w:shapeDefaults>
  <w:decimalSymbol w:val="."/>
  <w:listSeparator w:val=","/>
  <w15:docId w15:val="{C02D50DC-C0C5-4B38-9930-E817BD837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calendar/section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61626D-AACB-47F6-8BAF-64FD9FF0F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931678FB</Template>
  <TotalTime>1</TotalTime>
  <Pages>4</Pages>
  <Words>1840</Words>
  <Characters>10493</Characters>
  <Application>Microsoft Office Word</Application>
  <DocSecurity>4</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Krishna Gokani</dc:creator>
  <cp:lastModifiedBy>Johnstone, Rosalind</cp:lastModifiedBy>
  <cp:revision>2</cp:revision>
  <cp:lastPrinted>2015-01-31T16:57:00Z</cp:lastPrinted>
  <dcterms:created xsi:type="dcterms:W3CDTF">2015-11-25T11:49:00Z</dcterms:created>
  <dcterms:modified xsi:type="dcterms:W3CDTF">2015-11-25T11:49:00Z</dcterms:modified>
</cp:coreProperties>
</file>