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3969"/>
        <w:gridCol w:w="4343"/>
      </w:tblGrid>
      <w:tr w:rsidR="00A57E80" w14:paraId="201E5895" w14:textId="77777777" w:rsidTr="00A57E80">
        <w:tc>
          <w:tcPr>
            <w:tcW w:w="704" w:type="dxa"/>
          </w:tcPr>
          <w:p w14:paraId="24C00BBD" w14:textId="77777777" w:rsidR="00A57E80" w:rsidRDefault="00A57E80" w:rsidP="00366206">
            <w:r>
              <w:t>Q1</w:t>
            </w:r>
          </w:p>
        </w:tc>
        <w:tc>
          <w:tcPr>
            <w:tcW w:w="3969" w:type="dxa"/>
          </w:tcPr>
          <w:p w14:paraId="768F1997" w14:textId="77777777" w:rsidR="00A57E80" w:rsidRDefault="00A57E80" w:rsidP="00A57E80">
            <w:r>
              <w:t>What is a light-year?</w:t>
            </w:r>
          </w:p>
        </w:tc>
        <w:tc>
          <w:tcPr>
            <w:tcW w:w="4343" w:type="dxa"/>
          </w:tcPr>
          <w:p w14:paraId="6AD59E14" w14:textId="77777777" w:rsidR="00A57E80" w:rsidRDefault="00A57E80" w:rsidP="00366206">
            <w:r>
              <w:t>A unit of distance for astronomical scales. The distance light can travel in one earth year.</w:t>
            </w:r>
          </w:p>
        </w:tc>
      </w:tr>
      <w:tr w:rsidR="00A57E80" w14:paraId="4E340A7A" w14:textId="77777777" w:rsidTr="00A57E80">
        <w:tc>
          <w:tcPr>
            <w:tcW w:w="704" w:type="dxa"/>
          </w:tcPr>
          <w:p w14:paraId="47391496" w14:textId="77777777" w:rsidR="00A57E80" w:rsidRDefault="00A57E80" w:rsidP="00366206">
            <w:r>
              <w:t>Q2</w:t>
            </w:r>
          </w:p>
        </w:tc>
        <w:tc>
          <w:tcPr>
            <w:tcW w:w="3969" w:type="dxa"/>
          </w:tcPr>
          <w:p w14:paraId="73D78AC4" w14:textId="77777777" w:rsidR="00A57E80" w:rsidRDefault="00B17521" w:rsidP="00366206">
            <w:r>
              <w:t>What is a planet?</w:t>
            </w:r>
          </w:p>
        </w:tc>
        <w:tc>
          <w:tcPr>
            <w:tcW w:w="4343" w:type="dxa"/>
          </w:tcPr>
          <w:p w14:paraId="2EF37DF6" w14:textId="77777777" w:rsidR="00A57E80" w:rsidRDefault="00B17521" w:rsidP="00366206">
            <w:r>
              <w:t>A non-luminous, spherical object that orbits a star. It must dominate its orbit.</w:t>
            </w:r>
          </w:p>
        </w:tc>
      </w:tr>
      <w:tr w:rsidR="00A57E80" w14:paraId="08C3F3F6" w14:textId="77777777" w:rsidTr="00A57E80">
        <w:tc>
          <w:tcPr>
            <w:tcW w:w="704" w:type="dxa"/>
          </w:tcPr>
          <w:p w14:paraId="3D82C86E" w14:textId="77777777" w:rsidR="00A57E80" w:rsidRDefault="00A57E80" w:rsidP="00366206">
            <w:r>
              <w:t>Q3</w:t>
            </w:r>
          </w:p>
        </w:tc>
        <w:tc>
          <w:tcPr>
            <w:tcW w:w="3969" w:type="dxa"/>
          </w:tcPr>
          <w:p w14:paraId="5D500331" w14:textId="77777777" w:rsidR="00A57E80" w:rsidRDefault="00B17521" w:rsidP="00366206">
            <w:r>
              <w:t>What is a moon?</w:t>
            </w:r>
          </w:p>
        </w:tc>
        <w:tc>
          <w:tcPr>
            <w:tcW w:w="4343" w:type="dxa"/>
          </w:tcPr>
          <w:p w14:paraId="619769D5" w14:textId="77777777" w:rsidR="00A57E80" w:rsidRDefault="00B17521" w:rsidP="00366206">
            <w:r>
              <w:t xml:space="preserve">A non-luminous object that orbits a planet. </w:t>
            </w:r>
          </w:p>
        </w:tc>
      </w:tr>
      <w:tr w:rsidR="00A57E80" w14:paraId="1C306C63" w14:textId="77777777" w:rsidTr="00A57E80">
        <w:tc>
          <w:tcPr>
            <w:tcW w:w="704" w:type="dxa"/>
          </w:tcPr>
          <w:p w14:paraId="6072E734" w14:textId="77777777" w:rsidR="00A57E80" w:rsidRDefault="00A57E80" w:rsidP="00366206">
            <w:r>
              <w:t>Q4</w:t>
            </w:r>
          </w:p>
        </w:tc>
        <w:tc>
          <w:tcPr>
            <w:tcW w:w="3969" w:type="dxa"/>
          </w:tcPr>
          <w:p w14:paraId="331C90A1" w14:textId="77777777" w:rsidR="00A57E80" w:rsidRDefault="00B17521" w:rsidP="00366206">
            <w:r>
              <w:t>What is a galaxy?</w:t>
            </w:r>
          </w:p>
        </w:tc>
        <w:tc>
          <w:tcPr>
            <w:tcW w:w="4343" w:type="dxa"/>
          </w:tcPr>
          <w:p w14:paraId="69E5490D" w14:textId="77777777" w:rsidR="00A57E80" w:rsidRDefault="00B17521" w:rsidP="00366206">
            <w:r>
              <w:t>A large collection of dust, gas and stars (each a possible planetary system of its own) held together by gravity.</w:t>
            </w:r>
          </w:p>
        </w:tc>
      </w:tr>
      <w:tr w:rsidR="00D169BC" w14:paraId="0AECCC1F" w14:textId="77777777" w:rsidTr="00A57E80">
        <w:tc>
          <w:tcPr>
            <w:tcW w:w="704" w:type="dxa"/>
          </w:tcPr>
          <w:p w14:paraId="775CA2EE" w14:textId="48C5E5A7" w:rsidR="00D169BC" w:rsidRDefault="00D169BC" w:rsidP="00366206">
            <w:r>
              <w:t>Q5</w:t>
            </w:r>
          </w:p>
        </w:tc>
        <w:tc>
          <w:tcPr>
            <w:tcW w:w="3969" w:type="dxa"/>
          </w:tcPr>
          <w:p w14:paraId="37E388EF" w14:textId="22A13E87" w:rsidR="00D169BC" w:rsidRDefault="00D169BC" w:rsidP="00366206">
            <w:r>
              <w:t>What is the name of our galaxy?</w:t>
            </w:r>
          </w:p>
        </w:tc>
        <w:tc>
          <w:tcPr>
            <w:tcW w:w="4343" w:type="dxa"/>
          </w:tcPr>
          <w:p w14:paraId="2F09180F" w14:textId="229C321F" w:rsidR="00D169BC" w:rsidRDefault="00D169BC" w:rsidP="00366206">
            <w:r>
              <w:t>The Milky Way</w:t>
            </w:r>
          </w:p>
        </w:tc>
      </w:tr>
      <w:tr w:rsidR="00A57E80" w14:paraId="5385035C" w14:textId="77777777" w:rsidTr="00A57E80">
        <w:tc>
          <w:tcPr>
            <w:tcW w:w="704" w:type="dxa"/>
          </w:tcPr>
          <w:p w14:paraId="08BAE4B0" w14:textId="65745901" w:rsidR="00A57E80" w:rsidRDefault="00D169BC" w:rsidP="00366206">
            <w:r>
              <w:t>Q6</w:t>
            </w:r>
          </w:p>
        </w:tc>
        <w:tc>
          <w:tcPr>
            <w:tcW w:w="3969" w:type="dxa"/>
          </w:tcPr>
          <w:p w14:paraId="04E3FBCC" w14:textId="77777777" w:rsidR="00A57E80" w:rsidRDefault="008C2D13" w:rsidP="00366206">
            <w:r>
              <w:t>What is an orbit?</w:t>
            </w:r>
          </w:p>
        </w:tc>
        <w:tc>
          <w:tcPr>
            <w:tcW w:w="4343" w:type="dxa"/>
          </w:tcPr>
          <w:p w14:paraId="393F7C01" w14:textId="77777777" w:rsidR="00A57E80" w:rsidRDefault="008C2D13" w:rsidP="00366206">
            <w:r>
              <w:t>T</w:t>
            </w:r>
            <w:r w:rsidR="00D02784" w:rsidRPr="008C2D13">
              <w:t>he elliptical path that one object in space takes around another object. It is caused by the gravitational attraction between the two objects.</w:t>
            </w:r>
          </w:p>
        </w:tc>
      </w:tr>
      <w:tr w:rsidR="00A57E80" w14:paraId="4A38EBC2" w14:textId="77777777" w:rsidTr="00A57E80">
        <w:tc>
          <w:tcPr>
            <w:tcW w:w="704" w:type="dxa"/>
          </w:tcPr>
          <w:p w14:paraId="30DEC7D3" w14:textId="7D510FF0" w:rsidR="00A57E80" w:rsidRDefault="00D169BC" w:rsidP="00366206">
            <w:r>
              <w:t>Q7</w:t>
            </w:r>
          </w:p>
        </w:tc>
        <w:tc>
          <w:tcPr>
            <w:tcW w:w="3969" w:type="dxa"/>
          </w:tcPr>
          <w:p w14:paraId="6DA4B69A" w14:textId="2B44A66D" w:rsidR="00A57E80" w:rsidRDefault="009F0439" w:rsidP="009F0439">
            <w:r>
              <w:t>Name the 8 planets of our solar system in order (starting closest to the sun).</w:t>
            </w:r>
          </w:p>
        </w:tc>
        <w:tc>
          <w:tcPr>
            <w:tcW w:w="4343" w:type="dxa"/>
          </w:tcPr>
          <w:p w14:paraId="62FE20B0" w14:textId="16E7E237" w:rsidR="00A57E80" w:rsidRDefault="009F0439" w:rsidP="00366206">
            <w:r>
              <w:t>Mercury, Venus, Earth, Mars, Jupiter, Saturn, Uranus, Neptune</w:t>
            </w:r>
          </w:p>
        </w:tc>
      </w:tr>
      <w:tr w:rsidR="00A57E80" w14:paraId="138713BA" w14:textId="77777777" w:rsidTr="00A57E80">
        <w:tc>
          <w:tcPr>
            <w:tcW w:w="704" w:type="dxa"/>
          </w:tcPr>
          <w:p w14:paraId="04B959EE" w14:textId="1BB9B165" w:rsidR="00A57E80" w:rsidRDefault="00D169BC" w:rsidP="00366206">
            <w:r>
              <w:t>Q8</w:t>
            </w:r>
          </w:p>
        </w:tc>
        <w:tc>
          <w:tcPr>
            <w:tcW w:w="3969" w:type="dxa"/>
          </w:tcPr>
          <w:p w14:paraId="55BBBAE1" w14:textId="37CD1CC7" w:rsidR="00A57E80" w:rsidRDefault="009F5D16" w:rsidP="00366206">
            <w:r>
              <w:t>What is fou</w:t>
            </w:r>
            <w:r w:rsidR="00F55AAB">
              <w:t>nd in the spaces between astronomical objects (such as planets, moons, asteroids)</w:t>
            </w:r>
            <w:r>
              <w:t>?</w:t>
            </w:r>
          </w:p>
        </w:tc>
        <w:tc>
          <w:tcPr>
            <w:tcW w:w="4343" w:type="dxa"/>
          </w:tcPr>
          <w:p w14:paraId="1DFD2527" w14:textId="40AED38A" w:rsidR="00A57E80" w:rsidRDefault="00F55AAB" w:rsidP="00366206">
            <w:r>
              <w:t>There is a small amount of dust but t</w:t>
            </w:r>
            <w:r w:rsidR="009F5D16">
              <w:t>here’s no air</w:t>
            </w:r>
            <w:r>
              <w:t xml:space="preserve"> (it’s a vacuum)</w:t>
            </w:r>
            <w:r w:rsidR="009F5D16">
              <w:t>, so sound can’t travel, but there is still gravity due to all of the masses nearby.</w:t>
            </w:r>
          </w:p>
        </w:tc>
      </w:tr>
      <w:tr w:rsidR="00A57E80" w14:paraId="39D2120E" w14:textId="77777777" w:rsidTr="00A57E80">
        <w:tc>
          <w:tcPr>
            <w:tcW w:w="704" w:type="dxa"/>
          </w:tcPr>
          <w:p w14:paraId="400C6FC8" w14:textId="24685565" w:rsidR="00A57E80" w:rsidRDefault="00F55AAB" w:rsidP="00366206">
            <w:r>
              <w:t>Q9</w:t>
            </w:r>
          </w:p>
        </w:tc>
        <w:tc>
          <w:tcPr>
            <w:tcW w:w="3969" w:type="dxa"/>
          </w:tcPr>
          <w:p w14:paraId="382921C0" w14:textId="37D7ED01" w:rsidR="00A57E80" w:rsidRDefault="002E491F" w:rsidP="00366206">
            <w:r>
              <w:t>Name a natural satellite of the Earth.</w:t>
            </w:r>
          </w:p>
        </w:tc>
        <w:tc>
          <w:tcPr>
            <w:tcW w:w="4343" w:type="dxa"/>
          </w:tcPr>
          <w:p w14:paraId="1D009147" w14:textId="67258300" w:rsidR="00A57E80" w:rsidRDefault="002E491F" w:rsidP="00366206">
            <w:r>
              <w:t>The moon.</w:t>
            </w:r>
          </w:p>
        </w:tc>
      </w:tr>
      <w:tr w:rsidR="00A57E80" w14:paraId="3B3C59ED" w14:textId="77777777" w:rsidTr="00A57E80">
        <w:tc>
          <w:tcPr>
            <w:tcW w:w="704" w:type="dxa"/>
          </w:tcPr>
          <w:p w14:paraId="4B0B84F1" w14:textId="5E129AC3" w:rsidR="00A57E80" w:rsidRDefault="00F55AAB" w:rsidP="00366206">
            <w:r>
              <w:t>Q10</w:t>
            </w:r>
          </w:p>
        </w:tc>
        <w:tc>
          <w:tcPr>
            <w:tcW w:w="3969" w:type="dxa"/>
          </w:tcPr>
          <w:p w14:paraId="13F7F3EF" w14:textId="0640C2DD" w:rsidR="00A57E80" w:rsidRDefault="002E491F" w:rsidP="00366206">
            <w:r>
              <w:t>What is an artificial satellite?</w:t>
            </w:r>
          </w:p>
        </w:tc>
        <w:tc>
          <w:tcPr>
            <w:tcW w:w="4343" w:type="dxa"/>
          </w:tcPr>
          <w:p w14:paraId="2A55DE42" w14:textId="3A9E46B0" w:rsidR="00A57E80" w:rsidRDefault="002E491F" w:rsidP="00366206">
            <w:r>
              <w:t>An object put into orbit around an astronomical object by humans e.g. the international space station</w:t>
            </w:r>
            <w:r w:rsidR="00C22830">
              <w:t xml:space="preserve"> around Earth, or the Pioneer probes around the Sun.</w:t>
            </w:r>
          </w:p>
        </w:tc>
      </w:tr>
      <w:tr w:rsidR="00A57E80" w14:paraId="587BD69E" w14:textId="77777777" w:rsidTr="00A57E80">
        <w:tc>
          <w:tcPr>
            <w:tcW w:w="704" w:type="dxa"/>
          </w:tcPr>
          <w:p w14:paraId="1552ABAC" w14:textId="0761EB0F" w:rsidR="00A57E80" w:rsidRDefault="00F55AAB" w:rsidP="00366206">
            <w:r>
              <w:t>Q11</w:t>
            </w:r>
          </w:p>
        </w:tc>
        <w:tc>
          <w:tcPr>
            <w:tcW w:w="3969" w:type="dxa"/>
          </w:tcPr>
          <w:p w14:paraId="1F909F68" w14:textId="21A69F82" w:rsidR="00A57E80" w:rsidRDefault="009918B2" w:rsidP="00366206">
            <w:r>
              <w:t>Why is an object in orbit accelerating?</w:t>
            </w:r>
          </w:p>
        </w:tc>
        <w:tc>
          <w:tcPr>
            <w:tcW w:w="4343" w:type="dxa"/>
          </w:tcPr>
          <w:p w14:paraId="0A401BEC" w14:textId="75105911" w:rsidR="00A57E80" w:rsidRDefault="009918B2" w:rsidP="00366206">
            <w:r>
              <w:t>Because there is a central force acting on it, pointing towards the centre of the object. Because the velocity is changing.</w:t>
            </w:r>
          </w:p>
        </w:tc>
      </w:tr>
      <w:tr w:rsidR="00A57E80" w14:paraId="1600658E" w14:textId="77777777" w:rsidTr="00A57E80">
        <w:tc>
          <w:tcPr>
            <w:tcW w:w="704" w:type="dxa"/>
          </w:tcPr>
          <w:p w14:paraId="21E559D8" w14:textId="7BB8E9E8" w:rsidR="00A57E80" w:rsidRDefault="00F55AAB" w:rsidP="00366206">
            <w:r>
              <w:t>Q12</w:t>
            </w:r>
          </w:p>
        </w:tc>
        <w:tc>
          <w:tcPr>
            <w:tcW w:w="3969" w:type="dxa"/>
          </w:tcPr>
          <w:p w14:paraId="76B48344" w14:textId="4EB608E3" w:rsidR="00A57E80" w:rsidRDefault="009918B2" w:rsidP="00366206">
            <w:r>
              <w:t>Why does the velocity of an orbiting object change but not the speed?</w:t>
            </w:r>
          </w:p>
        </w:tc>
        <w:tc>
          <w:tcPr>
            <w:tcW w:w="4343" w:type="dxa"/>
          </w:tcPr>
          <w:p w14:paraId="061CB2B4" w14:textId="09072347" w:rsidR="00A57E80" w:rsidRDefault="009918B2" w:rsidP="00366206">
            <w:r>
              <w:t>Because the orbiting object changes direction (hence the velocity must change), but its speed is constant.</w:t>
            </w:r>
          </w:p>
        </w:tc>
      </w:tr>
      <w:tr w:rsidR="00A57E80" w14:paraId="67737043" w14:textId="77777777" w:rsidTr="00A57E80">
        <w:tc>
          <w:tcPr>
            <w:tcW w:w="704" w:type="dxa"/>
          </w:tcPr>
          <w:p w14:paraId="2844BAF9" w14:textId="00EA4B59" w:rsidR="00A57E80" w:rsidRDefault="00F55AAB" w:rsidP="00366206">
            <w:r>
              <w:t>Q13</w:t>
            </w:r>
          </w:p>
        </w:tc>
        <w:tc>
          <w:tcPr>
            <w:tcW w:w="3969" w:type="dxa"/>
          </w:tcPr>
          <w:p w14:paraId="6FC5B9BF" w14:textId="5833D921" w:rsidR="00A57E80" w:rsidRDefault="0042022C" w:rsidP="00366206">
            <w:r>
              <w:t>For a stable orbit, if the radius of the orbit decreases, what must happen to the speed?</w:t>
            </w:r>
          </w:p>
        </w:tc>
        <w:tc>
          <w:tcPr>
            <w:tcW w:w="4343" w:type="dxa"/>
          </w:tcPr>
          <w:p w14:paraId="0F73C5AE" w14:textId="0343373F" w:rsidR="00A57E80" w:rsidRDefault="00901382" w:rsidP="00366206">
            <w:r>
              <w:t xml:space="preserve">The speed </w:t>
            </w:r>
            <w:r w:rsidR="0042022C">
              <w:t>must increase.</w:t>
            </w:r>
          </w:p>
        </w:tc>
      </w:tr>
      <w:tr w:rsidR="00A57E80" w14:paraId="49DAA66A" w14:textId="77777777" w:rsidTr="00A57E80">
        <w:tc>
          <w:tcPr>
            <w:tcW w:w="704" w:type="dxa"/>
          </w:tcPr>
          <w:p w14:paraId="52A6A231" w14:textId="34220577" w:rsidR="00A57E80" w:rsidRDefault="00F55AAB" w:rsidP="00366206">
            <w:r>
              <w:lastRenderedPageBreak/>
              <w:t>Q14</w:t>
            </w:r>
          </w:p>
        </w:tc>
        <w:tc>
          <w:tcPr>
            <w:tcW w:w="3969" w:type="dxa"/>
          </w:tcPr>
          <w:p w14:paraId="5DA90233" w14:textId="6AADF987" w:rsidR="00A57E80" w:rsidRDefault="00B36EEA" w:rsidP="00366206">
            <w:r>
              <w:t>What force brings the dust and gas inside a nebula together to form a star?</w:t>
            </w:r>
          </w:p>
        </w:tc>
        <w:tc>
          <w:tcPr>
            <w:tcW w:w="4343" w:type="dxa"/>
          </w:tcPr>
          <w:p w14:paraId="37C6348C" w14:textId="4EAD7010" w:rsidR="00A57E80" w:rsidRDefault="00B36EEA" w:rsidP="00B36EEA">
            <w:r>
              <w:t>Gravity.</w:t>
            </w:r>
          </w:p>
        </w:tc>
      </w:tr>
      <w:tr w:rsidR="00A57E80" w14:paraId="52C7D7CC" w14:textId="77777777" w:rsidTr="00A57E80">
        <w:tc>
          <w:tcPr>
            <w:tcW w:w="704" w:type="dxa"/>
          </w:tcPr>
          <w:p w14:paraId="642F1C41" w14:textId="02CD2E9A" w:rsidR="00A57E80" w:rsidRDefault="00F55AAB" w:rsidP="00366206">
            <w:r>
              <w:t>Q15</w:t>
            </w:r>
          </w:p>
        </w:tc>
        <w:tc>
          <w:tcPr>
            <w:tcW w:w="3969" w:type="dxa"/>
          </w:tcPr>
          <w:p w14:paraId="7E5BCB17" w14:textId="172B3C56" w:rsidR="00A57E80" w:rsidRDefault="00643E2F" w:rsidP="00366206">
            <w:r>
              <w:t>When the temperature within a protostar gets high enough, what process can begin?</w:t>
            </w:r>
          </w:p>
        </w:tc>
        <w:tc>
          <w:tcPr>
            <w:tcW w:w="4343" w:type="dxa"/>
          </w:tcPr>
          <w:p w14:paraId="228B3DA0" w14:textId="4D4AA922" w:rsidR="00A57E80" w:rsidRDefault="00643E2F" w:rsidP="00366206">
            <w:r>
              <w:t>Nuclear fusion (of Hydrogen into Helium)</w:t>
            </w:r>
          </w:p>
        </w:tc>
      </w:tr>
      <w:tr w:rsidR="00A57E80" w14:paraId="171FEE55" w14:textId="77777777" w:rsidTr="00A57E80">
        <w:tc>
          <w:tcPr>
            <w:tcW w:w="704" w:type="dxa"/>
          </w:tcPr>
          <w:p w14:paraId="57AEA18C" w14:textId="149FB309" w:rsidR="00A57E80" w:rsidRDefault="00F55AAB" w:rsidP="00366206">
            <w:r>
              <w:t>Q16</w:t>
            </w:r>
          </w:p>
        </w:tc>
        <w:tc>
          <w:tcPr>
            <w:tcW w:w="3969" w:type="dxa"/>
          </w:tcPr>
          <w:p w14:paraId="61785C09" w14:textId="1D6D154A" w:rsidR="00A57E80" w:rsidRDefault="00643E2F" w:rsidP="00366206">
            <w:r>
              <w:t>Why are main sequence stars in a state of equilibrium?</w:t>
            </w:r>
          </w:p>
        </w:tc>
        <w:tc>
          <w:tcPr>
            <w:tcW w:w="4343" w:type="dxa"/>
          </w:tcPr>
          <w:p w14:paraId="616FBFDA" w14:textId="0476B583" w:rsidR="00A57E80" w:rsidRDefault="00643E2F" w:rsidP="00366206">
            <w:r>
              <w:t>The force of gravity pulling the material inwards is balanced by an outwards force due to nuclear fusion.</w:t>
            </w:r>
          </w:p>
        </w:tc>
      </w:tr>
      <w:tr w:rsidR="00A57E80" w14:paraId="6223080A" w14:textId="77777777" w:rsidTr="00A57E80">
        <w:tc>
          <w:tcPr>
            <w:tcW w:w="704" w:type="dxa"/>
          </w:tcPr>
          <w:p w14:paraId="3F06E814" w14:textId="682F46E0" w:rsidR="00A57E80" w:rsidRDefault="00F55AAB" w:rsidP="00366206">
            <w:r>
              <w:t>Q17</w:t>
            </w:r>
          </w:p>
        </w:tc>
        <w:tc>
          <w:tcPr>
            <w:tcW w:w="3969" w:type="dxa"/>
          </w:tcPr>
          <w:p w14:paraId="07021FC2" w14:textId="57465818" w:rsidR="00A57E80" w:rsidRDefault="0044561E" w:rsidP="00366206">
            <w:r>
              <w:t>What will small stars eventually become?</w:t>
            </w:r>
          </w:p>
        </w:tc>
        <w:tc>
          <w:tcPr>
            <w:tcW w:w="4343" w:type="dxa"/>
          </w:tcPr>
          <w:p w14:paraId="77891CCE" w14:textId="2B861843" w:rsidR="00A57E80" w:rsidRDefault="000B51B9" w:rsidP="00366206">
            <w:r>
              <w:t xml:space="preserve">Red Giants, then </w:t>
            </w:r>
            <w:r w:rsidR="0044561E">
              <w:t>White dwarfs (with a planetary nebula)</w:t>
            </w:r>
            <w:r>
              <w:t>,</w:t>
            </w:r>
            <w:r w:rsidR="0044561E">
              <w:t xml:space="preserve"> then black dwarfs</w:t>
            </w:r>
          </w:p>
        </w:tc>
      </w:tr>
      <w:tr w:rsidR="00A57E80" w14:paraId="28D1C11F" w14:textId="77777777" w:rsidTr="00A57E80">
        <w:tc>
          <w:tcPr>
            <w:tcW w:w="704" w:type="dxa"/>
          </w:tcPr>
          <w:p w14:paraId="74F8558D" w14:textId="0581B2E4" w:rsidR="00A57E80" w:rsidRDefault="00F55AAB" w:rsidP="00366206">
            <w:r>
              <w:t>Q18</w:t>
            </w:r>
          </w:p>
        </w:tc>
        <w:tc>
          <w:tcPr>
            <w:tcW w:w="3969" w:type="dxa"/>
          </w:tcPr>
          <w:p w14:paraId="75F6EDF7" w14:textId="642A0E66" w:rsidR="00A57E80" w:rsidRDefault="0044561E" w:rsidP="00366206">
            <w:r>
              <w:t>What will large stars eventually become?</w:t>
            </w:r>
          </w:p>
        </w:tc>
        <w:tc>
          <w:tcPr>
            <w:tcW w:w="4343" w:type="dxa"/>
          </w:tcPr>
          <w:p w14:paraId="1D1424BA" w14:textId="479B7330" w:rsidR="00A57E80" w:rsidRDefault="000B51B9" w:rsidP="000B51B9">
            <w:r>
              <w:t>Red Supergiants, then a</w:t>
            </w:r>
            <w:r w:rsidR="0044561E">
              <w:t xml:space="preserve"> supernova leading to either a neutron star or a black hole.</w:t>
            </w:r>
          </w:p>
        </w:tc>
      </w:tr>
      <w:tr w:rsidR="00A57E80" w14:paraId="57D847E7" w14:textId="77777777" w:rsidTr="00A57E80">
        <w:tc>
          <w:tcPr>
            <w:tcW w:w="704" w:type="dxa"/>
          </w:tcPr>
          <w:p w14:paraId="11EA9C07" w14:textId="5FE98773" w:rsidR="00A57E80" w:rsidRDefault="00A57E80" w:rsidP="00366206">
            <w:r>
              <w:t>Q1</w:t>
            </w:r>
            <w:r w:rsidR="00F55AAB">
              <w:t>9</w:t>
            </w:r>
          </w:p>
        </w:tc>
        <w:tc>
          <w:tcPr>
            <w:tcW w:w="3969" w:type="dxa"/>
          </w:tcPr>
          <w:p w14:paraId="7070833E" w14:textId="2C2434CA" w:rsidR="00A57E80" w:rsidRDefault="0020763E" w:rsidP="00366206">
            <w:r>
              <w:t>How are elements up to Iron in the periodic table formed?</w:t>
            </w:r>
          </w:p>
        </w:tc>
        <w:tc>
          <w:tcPr>
            <w:tcW w:w="4343" w:type="dxa"/>
          </w:tcPr>
          <w:p w14:paraId="2767E566" w14:textId="26143E19" w:rsidR="00A57E80" w:rsidRDefault="0020763E" w:rsidP="00366206">
            <w:r>
              <w:t>N</w:t>
            </w:r>
            <w:r w:rsidR="00545F3B">
              <w:t>uclear fusion in stars.</w:t>
            </w:r>
          </w:p>
        </w:tc>
      </w:tr>
      <w:tr w:rsidR="00A57E80" w14:paraId="244B549E" w14:textId="77777777" w:rsidTr="00A57E80">
        <w:tc>
          <w:tcPr>
            <w:tcW w:w="704" w:type="dxa"/>
          </w:tcPr>
          <w:p w14:paraId="1F4B5E8F" w14:textId="2A8B54FC" w:rsidR="00A57E80" w:rsidRDefault="00F55AAB" w:rsidP="00366206">
            <w:r>
              <w:t>Q20</w:t>
            </w:r>
          </w:p>
        </w:tc>
        <w:tc>
          <w:tcPr>
            <w:tcW w:w="3969" w:type="dxa"/>
          </w:tcPr>
          <w:p w14:paraId="29774E2C" w14:textId="77952756" w:rsidR="00A57E80" w:rsidRDefault="0020763E" w:rsidP="00366206">
            <w:r>
              <w:t>How are elements beyond Iron in the periodic table formed?</w:t>
            </w:r>
          </w:p>
        </w:tc>
        <w:tc>
          <w:tcPr>
            <w:tcW w:w="4343" w:type="dxa"/>
          </w:tcPr>
          <w:p w14:paraId="60FEA6A1" w14:textId="3E75268A" w:rsidR="00A57E80" w:rsidRDefault="0020763E" w:rsidP="00366206">
            <w:r>
              <w:t>By supernovae (the deaths of the largest stars).</w:t>
            </w:r>
          </w:p>
        </w:tc>
      </w:tr>
      <w:tr w:rsidR="00A57E80" w14:paraId="5F70FFA9" w14:textId="77777777" w:rsidTr="00A57E80">
        <w:tc>
          <w:tcPr>
            <w:tcW w:w="704" w:type="dxa"/>
          </w:tcPr>
          <w:p w14:paraId="78F9FAFA" w14:textId="04937DBD" w:rsidR="00A57E80" w:rsidRDefault="00F55AAB" w:rsidP="00366206">
            <w:r>
              <w:t>Q21</w:t>
            </w:r>
          </w:p>
        </w:tc>
        <w:tc>
          <w:tcPr>
            <w:tcW w:w="3969" w:type="dxa"/>
          </w:tcPr>
          <w:p w14:paraId="291E30E6" w14:textId="3BFEA343" w:rsidR="00A57E80" w:rsidRDefault="00D02784" w:rsidP="00366206">
            <w:r>
              <w:t>What three things are required to experience the Doppler effect?</w:t>
            </w:r>
          </w:p>
        </w:tc>
        <w:tc>
          <w:tcPr>
            <w:tcW w:w="4343" w:type="dxa"/>
          </w:tcPr>
          <w:p w14:paraId="0646A693" w14:textId="1D5653BC" w:rsidR="00A57E80" w:rsidRDefault="00D02784" w:rsidP="00366206">
            <w:r>
              <w:t>A source of waves, an observer, and motion between the source and the observer.</w:t>
            </w:r>
          </w:p>
        </w:tc>
      </w:tr>
      <w:tr w:rsidR="00D02784" w14:paraId="6C55AEF5" w14:textId="77777777" w:rsidTr="00A57E80">
        <w:tc>
          <w:tcPr>
            <w:tcW w:w="704" w:type="dxa"/>
          </w:tcPr>
          <w:p w14:paraId="662D49EC" w14:textId="4E8B579D" w:rsidR="00D02784" w:rsidRDefault="00F55AAB" w:rsidP="00366206">
            <w:r>
              <w:t>Q22</w:t>
            </w:r>
          </w:p>
        </w:tc>
        <w:tc>
          <w:tcPr>
            <w:tcW w:w="3969" w:type="dxa"/>
          </w:tcPr>
          <w:p w14:paraId="7279E089" w14:textId="2754E402" w:rsidR="00D02784" w:rsidRDefault="00D02784" w:rsidP="00366206">
            <w:r>
              <w:t>What is red shift?</w:t>
            </w:r>
          </w:p>
        </w:tc>
        <w:tc>
          <w:tcPr>
            <w:tcW w:w="4343" w:type="dxa"/>
          </w:tcPr>
          <w:p w14:paraId="48A7E6FF" w14:textId="3E7E0362" w:rsidR="00D02784" w:rsidRDefault="00D02784" w:rsidP="00366206">
            <w:r>
              <w:t>The shift of waves to longer wavelengths (and smaller frequencies) as the source and observer move apart. Light shifts toward the red end of the spectrum.</w:t>
            </w:r>
          </w:p>
        </w:tc>
      </w:tr>
      <w:tr w:rsidR="00D02784" w14:paraId="29DBD58B" w14:textId="77777777" w:rsidTr="00A57E80">
        <w:tc>
          <w:tcPr>
            <w:tcW w:w="704" w:type="dxa"/>
          </w:tcPr>
          <w:p w14:paraId="3F06E6AF" w14:textId="717D8E35" w:rsidR="00D02784" w:rsidRDefault="00F55AAB" w:rsidP="00366206">
            <w:r>
              <w:t>Q23</w:t>
            </w:r>
          </w:p>
        </w:tc>
        <w:tc>
          <w:tcPr>
            <w:tcW w:w="3969" w:type="dxa"/>
          </w:tcPr>
          <w:p w14:paraId="06CCAAB5" w14:textId="0CD18DA8" w:rsidR="00D02784" w:rsidRDefault="00D02784" w:rsidP="00366206">
            <w:r>
              <w:t>Why is light from distant galaxies red-shifted?</w:t>
            </w:r>
          </w:p>
        </w:tc>
        <w:tc>
          <w:tcPr>
            <w:tcW w:w="4343" w:type="dxa"/>
          </w:tcPr>
          <w:p w14:paraId="74BDA124" w14:textId="3E463C7B" w:rsidR="00D02784" w:rsidRDefault="00D02784" w:rsidP="00366206">
            <w:r>
              <w:t xml:space="preserve">Because </w:t>
            </w:r>
            <w:r w:rsidR="00AB4C7B">
              <w:t>they are moving away from us (truly, the distance between us and them is increasing as the space between us expands).</w:t>
            </w:r>
            <w:bookmarkStart w:id="0" w:name="_GoBack"/>
            <w:bookmarkEnd w:id="0"/>
          </w:p>
        </w:tc>
      </w:tr>
      <w:tr w:rsidR="00D02784" w14:paraId="58B469C9" w14:textId="77777777" w:rsidTr="00A57E80">
        <w:tc>
          <w:tcPr>
            <w:tcW w:w="704" w:type="dxa"/>
          </w:tcPr>
          <w:p w14:paraId="7B60B519" w14:textId="665A26BB" w:rsidR="00D02784" w:rsidRDefault="00F55AAB" w:rsidP="00366206">
            <w:r>
              <w:t>Q24</w:t>
            </w:r>
          </w:p>
        </w:tc>
        <w:tc>
          <w:tcPr>
            <w:tcW w:w="3969" w:type="dxa"/>
          </w:tcPr>
          <w:p w14:paraId="48107A37" w14:textId="1054EB97" w:rsidR="00D02784" w:rsidRDefault="00D02784" w:rsidP="00366206">
            <w:r>
              <w:t>Why is red-shift evidence for the Big Bang Theory?</w:t>
            </w:r>
          </w:p>
        </w:tc>
        <w:tc>
          <w:tcPr>
            <w:tcW w:w="4343" w:type="dxa"/>
          </w:tcPr>
          <w:p w14:paraId="3B2D6CD1" w14:textId="37818EEA" w:rsidR="00D02784" w:rsidRDefault="00D02784" w:rsidP="00366206">
            <w:r>
              <w:t>If all galaxies are moving apart, then they must have been closer together before. At some point they must have come from a single point (that was incredibly hot and dense) – The Big Bang.</w:t>
            </w:r>
          </w:p>
        </w:tc>
      </w:tr>
    </w:tbl>
    <w:p w14:paraId="0D0CE152" w14:textId="77777777" w:rsidR="002C7F1F" w:rsidRDefault="002C7F1F"/>
    <w:sectPr w:rsidR="002C7F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6B164C"/>
    <w:multiLevelType w:val="hybridMultilevel"/>
    <w:tmpl w:val="2692FB26"/>
    <w:lvl w:ilvl="0" w:tplc="78F0EDD8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69A2C3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0A74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9EEB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F185F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A00959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34030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0ABA5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EE069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E80"/>
    <w:rsid w:val="000B51B9"/>
    <w:rsid w:val="00206941"/>
    <w:rsid w:val="0020763E"/>
    <w:rsid w:val="002C7F1F"/>
    <w:rsid w:val="002E491F"/>
    <w:rsid w:val="00340126"/>
    <w:rsid w:val="00414B6E"/>
    <w:rsid w:val="0042022C"/>
    <w:rsid w:val="0044561E"/>
    <w:rsid w:val="00545F3B"/>
    <w:rsid w:val="00643E2F"/>
    <w:rsid w:val="008C2D13"/>
    <w:rsid w:val="00901382"/>
    <w:rsid w:val="00974C90"/>
    <w:rsid w:val="009918B2"/>
    <w:rsid w:val="009F0439"/>
    <w:rsid w:val="009F5D16"/>
    <w:rsid w:val="00A57E80"/>
    <w:rsid w:val="00AB4C7B"/>
    <w:rsid w:val="00B17521"/>
    <w:rsid w:val="00B36EEA"/>
    <w:rsid w:val="00C22830"/>
    <w:rsid w:val="00D02784"/>
    <w:rsid w:val="00D169BC"/>
    <w:rsid w:val="00F5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7FBD31"/>
  <w15:chartTrackingRefBased/>
  <w15:docId w15:val="{684B45C6-CD95-4258-9364-33C2CA2FF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7E80"/>
    <w:rPr>
      <w:rFonts w:ascii="Century Gothic" w:hAnsi="Century Gothic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57E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398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489979">
          <w:marLeft w:val="80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C9166F8E361A54A9CD29496F13A460A" ma:contentTypeVersion="10" ma:contentTypeDescription="Create a new document." ma:contentTypeScope="" ma:versionID="ae2823514498d662b43c9129312c265f">
  <xsd:schema xmlns:xsd="http://www.w3.org/2001/XMLSchema" xmlns:xs="http://www.w3.org/2001/XMLSchema" xmlns:p="http://schemas.microsoft.com/office/2006/metadata/properties" xmlns:ns3="3133ee8d-68f8-4d2e-b650-7d0556d3f845" xmlns:ns4="165b5a30-9e2f-4de9-9b2c-38d4d1ba8ab3" targetNamespace="http://schemas.microsoft.com/office/2006/metadata/properties" ma:root="true" ma:fieldsID="1ccbd88a92ec7372ba706e60f8798646" ns3:_="" ns4:_="">
    <xsd:import namespace="3133ee8d-68f8-4d2e-b650-7d0556d3f845"/>
    <xsd:import namespace="165b5a30-9e2f-4de9-9b2c-38d4d1ba8ab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33ee8d-68f8-4d2e-b650-7d0556d3f8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5b5a30-9e2f-4de9-9b2c-38d4d1ba8ab3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B7071EE-7EE7-4751-9669-99F48178F77B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165b5a30-9e2f-4de9-9b2c-38d4d1ba8ab3"/>
    <ds:schemaRef ds:uri="http://schemas.microsoft.com/office/2006/documentManagement/types"/>
    <ds:schemaRef ds:uri="3133ee8d-68f8-4d2e-b650-7d0556d3f845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0004F00-B08B-4A0A-BE78-D62FD02F92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3233A0-098C-44E8-9781-CFB84F52B5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133ee8d-68f8-4d2e-b650-7d0556d3f845"/>
    <ds:schemaRef ds:uri="165b5a30-9e2f-4de9-9b2c-38d4d1ba8a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44F10BAB</Template>
  <TotalTime>1120</TotalTime>
  <Pages>2</Pages>
  <Words>498</Words>
  <Characters>2840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Millichamp, Thomas</dc:creator>
  <cp:keywords/>
  <dc:description/>
  <cp:lastModifiedBy>Millichamp, Thomas</cp:lastModifiedBy>
  <cp:revision>19</cp:revision>
  <dcterms:created xsi:type="dcterms:W3CDTF">2019-10-24T11:54:00Z</dcterms:created>
  <dcterms:modified xsi:type="dcterms:W3CDTF">2019-11-01T09:10:00Z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0x0101008C9166F8E361A54A9CD29496F13A460A</vt:lpwstr>
  </property>
</Properties>
</file>