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8D1C97" w14:textId="77777777" w:rsidR="00C942F9" w:rsidRDefault="00C942F9" w:rsidP="003D7EB5">
      <w:pPr>
        <w:pStyle w:val="Title"/>
      </w:pPr>
    </w:p>
    <w:p w14:paraId="49A6C2F8" w14:textId="77777777" w:rsidR="00C942F9" w:rsidRDefault="00C942F9" w:rsidP="003D7EB5">
      <w:pPr>
        <w:pStyle w:val="Title"/>
      </w:pPr>
    </w:p>
    <w:p w14:paraId="16BCB998" w14:textId="77777777" w:rsidR="00C942F9" w:rsidRDefault="00C942F9" w:rsidP="003D7EB5">
      <w:pPr>
        <w:pStyle w:val="Title"/>
      </w:pPr>
    </w:p>
    <w:p w14:paraId="74EB432A" w14:textId="77777777" w:rsidR="00C942F9" w:rsidRDefault="00C942F9" w:rsidP="003D7EB5">
      <w:pPr>
        <w:pStyle w:val="Title"/>
      </w:pPr>
    </w:p>
    <w:p w14:paraId="465D929D" w14:textId="77777777" w:rsidR="00C942F9" w:rsidRDefault="00C942F9" w:rsidP="003D7EB5">
      <w:pPr>
        <w:pStyle w:val="Title"/>
      </w:pPr>
    </w:p>
    <w:p w14:paraId="213181A4" w14:textId="77777777" w:rsidR="00C942F9" w:rsidRDefault="00C942F9" w:rsidP="003D7EB5">
      <w:pPr>
        <w:pStyle w:val="Title"/>
      </w:pPr>
    </w:p>
    <w:p w14:paraId="5DB1A290" w14:textId="77777777" w:rsidR="00C942F9" w:rsidRDefault="00C942F9" w:rsidP="003D7EB5">
      <w:pPr>
        <w:pStyle w:val="Title"/>
      </w:pPr>
    </w:p>
    <w:p w14:paraId="256A08C0" w14:textId="3FE8F368" w:rsidR="008B3244" w:rsidRDefault="0059226F" w:rsidP="0059226F">
      <w:pPr>
        <w:pStyle w:val="Title"/>
        <w:jc w:val="center"/>
        <w:rPr>
          <w:sz w:val="96"/>
        </w:rPr>
      </w:pPr>
      <w:r>
        <w:rPr>
          <w:sz w:val="96"/>
        </w:rPr>
        <w:t>How do we find distant planets?</w:t>
      </w:r>
    </w:p>
    <w:p w14:paraId="282DD38A" w14:textId="77777777" w:rsidR="0059226F" w:rsidRDefault="0059226F" w:rsidP="0059226F">
      <w:pPr>
        <w:rPr>
          <w:b/>
          <w:sz w:val="40"/>
        </w:rPr>
      </w:pPr>
    </w:p>
    <w:p w14:paraId="66CEAFBA" w14:textId="57CE80BE" w:rsidR="0059226F" w:rsidRPr="0059226F" w:rsidRDefault="0059226F" w:rsidP="0059226F">
      <w:pPr>
        <w:jc w:val="center"/>
        <w:rPr>
          <w:b/>
          <w:sz w:val="40"/>
        </w:rPr>
      </w:pPr>
      <w:r w:rsidRPr="0059226F">
        <w:rPr>
          <w:b/>
          <w:sz w:val="40"/>
        </w:rPr>
        <w:t>LAB BOOK</w:t>
      </w:r>
    </w:p>
    <w:p w14:paraId="57879442" w14:textId="77777777" w:rsidR="00C942F9" w:rsidRPr="00C942F9" w:rsidRDefault="00C942F9" w:rsidP="00C942F9"/>
    <w:p w14:paraId="71B6177E" w14:textId="77777777" w:rsidR="003D7EB5" w:rsidRDefault="003D7EB5" w:rsidP="006530C0"/>
    <w:p w14:paraId="2BC5B1E1" w14:textId="4EFFD813" w:rsidR="00C942F9" w:rsidRPr="00A160FC" w:rsidRDefault="00C942F9">
      <w:pPr>
        <w:spacing w:after="160" w:line="259" w:lineRule="auto"/>
        <w:rPr>
          <w:sz w:val="32"/>
        </w:rPr>
      </w:pPr>
      <w:r w:rsidRPr="00A160FC">
        <w:rPr>
          <w:sz w:val="32"/>
        </w:rPr>
        <w:t>Name: ……</w:t>
      </w:r>
      <w:r w:rsidR="00A160FC">
        <w:rPr>
          <w:sz w:val="32"/>
        </w:rPr>
        <w:t>…………………………………………………………..</w:t>
      </w:r>
    </w:p>
    <w:p w14:paraId="4447F325" w14:textId="77777777" w:rsidR="00C942F9" w:rsidRPr="00A160FC" w:rsidRDefault="00C942F9">
      <w:pPr>
        <w:spacing w:after="160" w:line="259" w:lineRule="auto"/>
        <w:rPr>
          <w:sz w:val="32"/>
        </w:rPr>
      </w:pPr>
    </w:p>
    <w:p w14:paraId="6CDD2C9F" w14:textId="759F41BE" w:rsidR="00657483" w:rsidRDefault="00C942F9">
      <w:pPr>
        <w:spacing w:after="160" w:line="259" w:lineRule="auto"/>
      </w:pPr>
      <w:r w:rsidRPr="00A160FC">
        <w:rPr>
          <w:sz w:val="32"/>
        </w:rPr>
        <w:t>Class: ………………………………………………………………</w:t>
      </w:r>
      <w:r w:rsidR="00A160FC">
        <w:rPr>
          <w:sz w:val="32"/>
        </w:rPr>
        <w:t>…</w:t>
      </w:r>
    </w:p>
    <w:p w14:paraId="3083E754" w14:textId="77777777" w:rsidR="00A160FC" w:rsidRDefault="00A160FC" w:rsidP="00DA13AD">
      <w:pPr>
        <w:pStyle w:val="Title"/>
      </w:pPr>
    </w:p>
    <w:p w14:paraId="09A97F8A" w14:textId="79AA17F2" w:rsidR="00A160FC" w:rsidRDefault="00671B85" w:rsidP="00A160FC">
      <w:pPr>
        <w:rPr>
          <w:sz w:val="40"/>
        </w:rPr>
      </w:pPr>
      <w:r w:rsidRPr="00A160FC">
        <w:rPr>
          <w:noProof/>
          <w:sz w:val="32"/>
          <w:lang w:val="en-GB" w:eastAsia="en-GB"/>
        </w:rPr>
        <w:drawing>
          <wp:anchor distT="0" distB="0" distL="114300" distR="114300" simplePos="0" relativeHeight="251659264" behindDoc="1" locked="0" layoutInCell="1" allowOverlap="1" wp14:anchorId="7C8F90AF" wp14:editId="20C84BAE">
            <wp:simplePos x="0" y="0"/>
            <wp:positionH relativeFrom="page">
              <wp:align>left</wp:align>
            </wp:positionH>
            <wp:positionV relativeFrom="paragraph">
              <wp:posOffset>2573020</wp:posOffset>
            </wp:positionV>
            <wp:extent cx="7742867" cy="1127760"/>
            <wp:effectExtent l="0" t="0" r="0" b="0"/>
            <wp:wrapNone/>
            <wp:docPr id="6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rotWithShape="1">
                    <a:blip r:embed="rId11" cstate="print">
                      <a:extLst>
                        <a:ext uri="{28A0092B-C50C-407E-A947-70E740481C1C}">
                          <a14:useLocalDpi xmlns:a14="http://schemas.microsoft.com/office/drawing/2010/main" val="0"/>
                        </a:ext>
                      </a:extLst>
                    </a:blip>
                    <a:srcRect t="74106"/>
                    <a:stretch/>
                  </pic:blipFill>
                  <pic:spPr bwMode="auto">
                    <a:xfrm>
                      <a:off x="0" y="0"/>
                      <a:ext cx="7742867" cy="11277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160FC">
        <w:br w:type="page"/>
      </w:r>
    </w:p>
    <w:p w14:paraId="5E59D725" w14:textId="35857735" w:rsidR="00DA13AD" w:rsidRDefault="00DA13AD" w:rsidP="00DA13AD">
      <w:pPr>
        <w:pStyle w:val="Title"/>
      </w:pPr>
      <w:r>
        <w:lastRenderedPageBreak/>
        <w:t>Scale</w:t>
      </w:r>
    </w:p>
    <w:p w14:paraId="379F835A" w14:textId="77777777" w:rsidR="00DA13AD" w:rsidRDefault="00DA13AD" w:rsidP="00DA13AD">
      <w:pPr>
        <w:spacing w:after="160" w:line="259" w:lineRule="auto"/>
      </w:pPr>
    </w:p>
    <w:p w14:paraId="7D7EF686" w14:textId="77777777" w:rsidR="00DA13AD" w:rsidRDefault="00DA13AD" w:rsidP="00DA13AD">
      <w:pPr>
        <w:spacing w:after="160" w:line="259" w:lineRule="auto"/>
      </w:pPr>
      <w:r>
        <w:t xml:space="preserve">A </w:t>
      </w:r>
      <w:r>
        <w:rPr>
          <w:b/>
        </w:rPr>
        <w:t>scale</w:t>
      </w:r>
      <w:r>
        <w:t xml:space="preserve"> model is a model of an object or group of objects that has changed the size of absolutely everything by the same amount. If I wanted to make a half-size version of a human body, I’d make a model where the total height was half of the real amount, and the arm length was half of the real amount, and the width of their stomach was half of the real amount and the length of the hair was half of the real amount. I’d make everything the right size </w:t>
      </w:r>
      <w:r>
        <w:rPr>
          <w:b/>
        </w:rPr>
        <w:t>relative</w:t>
      </w:r>
      <w:r>
        <w:t xml:space="preserve"> to the other parts. </w:t>
      </w:r>
    </w:p>
    <w:p w14:paraId="0AC462ED" w14:textId="6B2BC28D" w:rsidR="00DA13AD" w:rsidRDefault="00F608F4" w:rsidP="00DA13AD">
      <w:pPr>
        <w:pStyle w:val="Title"/>
        <w:jc w:val="center"/>
      </w:pPr>
      <w:r>
        <w:rPr>
          <w:noProof/>
          <w:lang w:val="en-GB" w:eastAsia="en-GB"/>
        </w:rPr>
        <w:drawing>
          <wp:inline distT="0" distB="0" distL="0" distR="0" wp14:anchorId="77D846B0" wp14:editId="7FBCFBF6">
            <wp:extent cx="5731510" cy="2855742"/>
            <wp:effectExtent l="0" t="0" r="2540" b="1905"/>
            <wp:docPr id="3" name="Picture 3" descr="Image result for lego traf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ego trafal"/>
                    <pic:cNvPicPr>
                      <a:picLocks noChangeAspect="1" noChangeArrowheads="1"/>
                    </pic:cNvPicPr>
                  </pic:nvPicPr>
                  <pic:blipFill rotWithShape="1">
                    <a:blip r:embed="rId12">
                      <a:extLst>
                        <a:ext uri="{28A0092B-C50C-407E-A947-70E740481C1C}">
                          <a14:useLocalDpi xmlns:a14="http://schemas.microsoft.com/office/drawing/2010/main" val="0"/>
                        </a:ext>
                      </a:extLst>
                    </a:blip>
                    <a:srcRect b="50175"/>
                    <a:stretch/>
                  </pic:blipFill>
                  <pic:spPr bwMode="auto">
                    <a:xfrm>
                      <a:off x="0" y="0"/>
                      <a:ext cx="5731510" cy="2855742"/>
                    </a:xfrm>
                    <a:prstGeom prst="rect">
                      <a:avLst/>
                    </a:prstGeom>
                    <a:noFill/>
                    <a:ln>
                      <a:noFill/>
                    </a:ln>
                    <a:extLst>
                      <a:ext uri="{53640926-AAD7-44D8-BBD7-CCE9431645EC}">
                        <a14:shadowObscured xmlns:a14="http://schemas.microsoft.com/office/drawing/2010/main"/>
                      </a:ext>
                    </a:extLst>
                  </pic:spPr>
                </pic:pic>
              </a:graphicData>
            </a:graphic>
          </wp:inline>
        </w:drawing>
      </w:r>
    </w:p>
    <w:p w14:paraId="2B13D579" w14:textId="77777777" w:rsidR="00DA13AD" w:rsidRPr="00A945B2" w:rsidRDefault="00DA13AD" w:rsidP="00DA13AD">
      <w:pPr>
        <w:rPr>
          <w:b/>
        </w:rPr>
      </w:pPr>
      <w:r w:rsidRPr="00A945B2">
        <w:rPr>
          <w:b/>
        </w:rPr>
        <w:t>Questions</w:t>
      </w:r>
    </w:p>
    <w:p w14:paraId="32F13F5A" w14:textId="77777777" w:rsidR="00DA13AD" w:rsidRDefault="00DA13AD" w:rsidP="00DA13AD">
      <w:pPr>
        <w:pStyle w:val="ListParagraph"/>
        <w:numPr>
          <w:ilvl w:val="0"/>
          <w:numId w:val="9"/>
        </w:numPr>
      </w:pPr>
      <w:r>
        <w:t xml:space="preserve">Why is this LEGO model of Trafalgar square in London a </w:t>
      </w:r>
      <w:r w:rsidRPr="0015639C">
        <w:rPr>
          <w:b/>
        </w:rPr>
        <w:t>good scale model</w:t>
      </w:r>
      <w:r>
        <w:t>?</w:t>
      </w:r>
    </w:p>
    <w:p w14:paraId="6C18229B" w14:textId="77777777" w:rsidR="00DA13AD" w:rsidRDefault="00DA13AD" w:rsidP="00DA13AD">
      <w:pPr>
        <w:pStyle w:val="ListParagraph"/>
      </w:pPr>
    </w:p>
    <w:p w14:paraId="74F47603" w14:textId="77777777" w:rsidR="00DA13AD" w:rsidRDefault="00DA13AD" w:rsidP="00DA13AD">
      <w:pPr>
        <w:pStyle w:val="ListParagraph"/>
      </w:pPr>
      <w:r>
        <w:t>…………………………………………………………………………………………………..</w:t>
      </w:r>
      <w:bookmarkStart w:id="0" w:name="_GoBack"/>
      <w:bookmarkEnd w:id="0"/>
    </w:p>
    <w:p w14:paraId="61604BE5" w14:textId="77777777" w:rsidR="00DA13AD" w:rsidRDefault="00DA13AD" w:rsidP="00DA13AD">
      <w:pPr>
        <w:pStyle w:val="ListParagraph"/>
      </w:pPr>
    </w:p>
    <w:p w14:paraId="464C854E" w14:textId="77777777" w:rsidR="00DA13AD" w:rsidRDefault="00DA13AD" w:rsidP="00DA13AD">
      <w:pPr>
        <w:pStyle w:val="ListParagraph"/>
      </w:pPr>
      <w:r>
        <w:t>…………………………………………………………………………………………………..</w:t>
      </w:r>
    </w:p>
    <w:p w14:paraId="00A2D782" w14:textId="77777777" w:rsidR="00DA13AD" w:rsidRDefault="00DA13AD" w:rsidP="00DA13AD">
      <w:pPr>
        <w:pStyle w:val="ListParagraph"/>
      </w:pPr>
    </w:p>
    <w:p w14:paraId="0232455C" w14:textId="513C5556" w:rsidR="00DA13AD" w:rsidRDefault="00DA13AD" w:rsidP="00DA13AD">
      <w:pPr>
        <w:pStyle w:val="ListParagraph"/>
        <w:numPr>
          <w:ilvl w:val="0"/>
          <w:numId w:val="9"/>
        </w:numPr>
      </w:pPr>
      <w:r>
        <w:t xml:space="preserve">Can you see anything that is </w:t>
      </w:r>
      <w:r>
        <w:rPr>
          <w:b/>
          <w:i/>
        </w:rPr>
        <w:t>not</w:t>
      </w:r>
      <w:r>
        <w:t xml:space="preserve"> to scale?</w:t>
      </w:r>
    </w:p>
    <w:p w14:paraId="5D9B9790" w14:textId="77777777" w:rsidR="00DA13AD" w:rsidRDefault="00DA13AD" w:rsidP="00DA13AD">
      <w:pPr>
        <w:pStyle w:val="ListParagraph"/>
      </w:pPr>
    </w:p>
    <w:p w14:paraId="35125D0B" w14:textId="77777777" w:rsidR="00DA13AD" w:rsidRDefault="00DA13AD" w:rsidP="00DA13AD">
      <w:pPr>
        <w:pStyle w:val="ListParagraph"/>
      </w:pPr>
      <w:r>
        <w:t>…………………………………………………………………………………………………..</w:t>
      </w:r>
    </w:p>
    <w:p w14:paraId="1C88458A" w14:textId="77777777" w:rsidR="00DA13AD" w:rsidRDefault="00DA13AD" w:rsidP="00DA13AD">
      <w:pPr>
        <w:pStyle w:val="ListParagraph"/>
      </w:pPr>
    </w:p>
    <w:p w14:paraId="32E0911B" w14:textId="77777777" w:rsidR="00DA13AD" w:rsidRDefault="00DA13AD" w:rsidP="00DA13AD">
      <w:pPr>
        <w:pStyle w:val="ListParagraph"/>
      </w:pPr>
      <w:r>
        <w:t>…………………………………………………………………………………………………..</w:t>
      </w:r>
    </w:p>
    <w:p w14:paraId="6C2B87B5" w14:textId="77777777" w:rsidR="00DA13AD" w:rsidRDefault="00DA13AD" w:rsidP="00DA13AD">
      <w:pPr>
        <w:pStyle w:val="ListParagraph"/>
      </w:pPr>
    </w:p>
    <w:p w14:paraId="5D020EDB" w14:textId="2A106DDF" w:rsidR="00DA13AD" w:rsidRDefault="00DA13AD" w:rsidP="00DA13AD">
      <w:pPr>
        <w:pStyle w:val="ListParagraph"/>
        <w:numPr>
          <w:ilvl w:val="0"/>
          <w:numId w:val="9"/>
        </w:numPr>
      </w:pPr>
      <w:r>
        <w:t>Why is the</w:t>
      </w:r>
      <w:r w:rsidR="00F608F4">
        <w:t xml:space="preserve"> tiny</w:t>
      </w:r>
      <w:r>
        <w:t xml:space="preserve"> LEGO minifigure at the end of this sentence the correct choice to add to this model of Trafalgar square?</w:t>
      </w:r>
      <w:r w:rsidRPr="00D012BE">
        <w:rPr>
          <w:noProof/>
          <w:lang w:val="en-GB" w:eastAsia="en-GB"/>
        </w:rPr>
        <w:t xml:space="preserve"> </w:t>
      </w:r>
      <w:r w:rsidRPr="00D012BE">
        <w:rPr>
          <w:noProof/>
          <w:lang w:val="en-GB" w:eastAsia="en-GB"/>
        </w:rPr>
        <w:drawing>
          <wp:inline distT="0" distB="0" distL="0" distR="0" wp14:anchorId="498E1705" wp14:editId="101B0707">
            <wp:extent cx="131149" cy="149033"/>
            <wp:effectExtent l="0" t="0" r="2540" b="3810"/>
            <wp:docPr id="1036" name="Picture 12" descr="Image result for lego people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 name="Picture 12" descr="Image result for lego people png"/>
                    <pic:cNvPicPr>
                      <a:picLocks noChangeAspect="1" noChangeArrowheads="1"/>
                    </pic:cNvPicPr>
                  </pic:nvPicPr>
                  <pic:blipFill>
                    <a:blip r:embed="rId13" cstate="print">
                      <a:extLst>
                        <a:ext uri="{BEBA8EAE-BF5A-486C-A8C5-ECC9F3942E4B}">
                          <a14:imgProps xmlns:a14="http://schemas.microsoft.com/office/drawing/2010/main">
                            <a14:imgLayer r:embed="rId14">
                              <a14:imgEffect>
                                <a14:backgroundRemoval t="1200" b="96400" l="10000" r="97273"/>
                              </a14:imgEffect>
                            </a14:imgLayer>
                          </a14:imgProps>
                        </a:ext>
                        <a:ext uri="{28A0092B-C50C-407E-A947-70E740481C1C}">
                          <a14:useLocalDpi xmlns:a14="http://schemas.microsoft.com/office/drawing/2010/main" val="0"/>
                        </a:ext>
                      </a:extLst>
                    </a:blip>
                    <a:srcRect/>
                    <a:stretch>
                      <a:fillRect/>
                    </a:stretch>
                  </pic:blipFill>
                  <pic:spPr bwMode="auto">
                    <a:xfrm>
                      <a:off x="0" y="0"/>
                      <a:ext cx="133256" cy="151427"/>
                    </a:xfrm>
                    <a:prstGeom prst="rect">
                      <a:avLst/>
                    </a:prstGeom>
                    <a:noFill/>
                    <a:extLst/>
                  </pic:spPr>
                </pic:pic>
              </a:graphicData>
            </a:graphic>
          </wp:inline>
        </w:drawing>
      </w:r>
    </w:p>
    <w:p w14:paraId="3300DB2D" w14:textId="77777777" w:rsidR="00DA13AD" w:rsidRDefault="00DA13AD" w:rsidP="00DA13AD">
      <w:pPr>
        <w:pStyle w:val="ListParagraph"/>
      </w:pPr>
    </w:p>
    <w:p w14:paraId="42E50B3D" w14:textId="77777777" w:rsidR="00DA13AD" w:rsidRDefault="00DA13AD" w:rsidP="00DA13AD">
      <w:pPr>
        <w:pStyle w:val="ListParagraph"/>
      </w:pPr>
      <w:r>
        <w:t>…………………………………………………………………………………………………..</w:t>
      </w:r>
    </w:p>
    <w:p w14:paraId="67ECFE59" w14:textId="77777777" w:rsidR="00DA13AD" w:rsidRDefault="00DA13AD" w:rsidP="00DA13AD">
      <w:pPr>
        <w:pStyle w:val="ListParagraph"/>
      </w:pPr>
    </w:p>
    <w:p w14:paraId="09E67859" w14:textId="77777777" w:rsidR="00DA13AD" w:rsidRDefault="00DA13AD" w:rsidP="00DA13AD">
      <w:pPr>
        <w:pStyle w:val="ListParagraph"/>
      </w:pPr>
      <w:r>
        <w:t>…………………………………………………………………………………………………..</w:t>
      </w:r>
    </w:p>
    <w:p w14:paraId="69A3A3E7" w14:textId="77777777" w:rsidR="00DA13AD" w:rsidRDefault="00DA13AD" w:rsidP="00DA13AD">
      <w:pPr>
        <w:pStyle w:val="ListParagraph"/>
      </w:pPr>
    </w:p>
    <w:p w14:paraId="45D3D040" w14:textId="77777777" w:rsidR="00DA13AD" w:rsidRDefault="00DA13AD" w:rsidP="00DA13AD">
      <w:pPr>
        <w:pStyle w:val="ListParagraph"/>
      </w:pPr>
      <w:r>
        <w:t>…………………………………………………………………………………………………..</w:t>
      </w:r>
    </w:p>
    <w:p w14:paraId="69E90056" w14:textId="77777777" w:rsidR="00DA13AD" w:rsidRPr="006C6C13" w:rsidRDefault="00DA13AD" w:rsidP="00DA13AD">
      <w:pPr>
        <w:spacing w:after="160" w:line="259" w:lineRule="auto"/>
        <w:rPr>
          <w:sz w:val="40"/>
        </w:rPr>
      </w:pPr>
      <w:r>
        <w:br w:type="page"/>
      </w:r>
    </w:p>
    <w:p w14:paraId="2FAF4880" w14:textId="55E82979" w:rsidR="009537A7" w:rsidRDefault="009537A7" w:rsidP="009537A7">
      <w:pPr>
        <w:pStyle w:val="Title"/>
      </w:pPr>
      <w:r>
        <w:lastRenderedPageBreak/>
        <w:t>Light in the universe</w:t>
      </w:r>
    </w:p>
    <w:p w14:paraId="727D2240" w14:textId="77777777" w:rsidR="009537A7" w:rsidRDefault="009537A7" w:rsidP="009537A7"/>
    <w:p w14:paraId="4597E397" w14:textId="6DC39AFC" w:rsidR="009537A7" w:rsidRDefault="001F67B4" w:rsidP="009537A7">
      <w:r w:rsidRPr="001F67B4">
        <w:rPr>
          <w:b/>
        </w:rPr>
        <w:t>Luminous</w:t>
      </w:r>
      <w:r>
        <w:t xml:space="preserve"> objects are objects that </w:t>
      </w:r>
      <w:r>
        <w:rPr>
          <w:b/>
        </w:rPr>
        <w:t>emit</w:t>
      </w:r>
      <w:r>
        <w:t xml:space="preserve"> (give out) light. In our solar system, the sun is the only luminous object. All of the planets and moons </w:t>
      </w:r>
      <w:r>
        <w:rPr>
          <w:b/>
        </w:rPr>
        <w:t>reflect</w:t>
      </w:r>
      <w:r>
        <w:t xml:space="preserve"> light (the light from the sun bounces off them) and </w:t>
      </w:r>
      <w:r>
        <w:rPr>
          <w:b/>
        </w:rPr>
        <w:t xml:space="preserve">absorb </w:t>
      </w:r>
      <w:r>
        <w:t xml:space="preserve">light but they don’t </w:t>
      </w:r>
      <w:r>
        <w:rPr>
          <w:b/>
        </w:rPr>
        <w:t>emit</w:t>
      </w:r>
      <w:r>
        <w:t xml:space="preserve"> light, so we say they are </w:t>
      </w:r>
      <w:r>
        <w:rPr>
          <w:b/>
        </w:rPr>
        <w:t>non-luminous.</w:t>
      </w:r>
      <w:r>
        <w:t xml:space="preserve"> </w:t>
      </w:r>
    </w:p>
    <w:p w14:paraId="6CD7C673" w14:textId="5063B9D6" w:rsidR="001F67B4" w:rsidRDefault="001F67B4" w:rsidP="009537A7"/>
    <w:p w14:paraId="1868D749" w14:textId="3246680A" w:rsidR="009537A7" w:rsidRDefault="00B60568" w:rsidP="009537A7">
      <w:r>
        <w:t>Lig</w:t>
      </w:r>
      <w:r w:rsidR="009537A7">
        <w:t>ht travels in straight lines</w:t>
      </w:r>
      <w:r w:rsidR="001F67B4">
        <w:t xml:space="preserve"> and travels incredibly quickly (it could travel around the entire world 4 times in a second). If the path of light is blocked by an object, then behind the object a </w:t>
      </w:r>
      <w:r w:rsidR="001F67B4">
        <w:rPr>
          <w:b/>
        </w:rPr>
        <w:t xml:space="preserve">shadow </w:t>
      </w:r>
      <w:r w:rsidR="001F67B4">
        <w:t xml:space="preserve">forms. A </w:t>
      </w:r>
      <w:r w:rsidR="001F67B4">
        <w:rPr>
          <w:b/>
        </w:rPr>
        <w:t>shadow</w:t>
      </w:r>
      <w:r w:rsidR="001F67B4">
        <w:t xml:space="preserve"> is an area that experiences less light and so appears darker than the surrounding areas.</w:t>
      </w:r>
    </w:p>
    <w:p w14:paraId="52121EB3" w14:textId="3AFA30D5" w:rsidR="001F67B4" w:rsidRDefault="001F67B4" w:rsidP="009537A7"/>
    <w:p w14:paraId="2B30227D" w14:textId="5F601E2C" w:rsidR="001F67B4" w:rsidRDefault="001F67B4" w:rsidP="009537A7">
      <w:pPr>
        <w:rPr>
          <w:b/>
        </w:rPr>
      </w:pPr>
      <w:r>
        <w:rPr>
          <w:b/>
        </w:rPr>
        <w:t>Questions</w:t>
      </w:r>
    </w:p>
    <w:p w14:paraId="05726A2F" w14:textId="0F978D95" w:rsidR="001F67B4" w:rsidRDefault="001F67B4" w:rsidP="00AF2EAF">
      <w:pPr>
        <w:pStyle w:val="ListParagraph"/>
        <w:numPr>
          <w:ilvl w:val="0"/>
          <w:numId w:val="9"/>
        </w:numPr>
      </w:pPr>
      <w:r>
        <w:t>On the dotted line, draw the regions that would appear as shadows.</w:t>
      </w:r>
    </w:p>
    <w:p w14:paraId="30785FA8" w14:textId="77777777" w:rsidR="00657483" w:rsidRDefault="00657483" w:rsidP="00657483"/>
    <w:p w14:paraId="57BA8FEE" w14:textId="441F4806" w:rsidR="00C43C56" w:rsidRDefault="000901DB" w:rsidP="001F67B4">
      <w:pPr>
        <w:spacing w:after="160" w:line="259" w:lineRule="auto"/>
        <w:jc w:val="center"/>
      </w:pPr>
      <w:r>
        <w:rPr>
          <w:noProof/>
          <w:lang w:val="en-GB" w:eastAsia="en-GB"/>
        </w:rPr>
        <w:drawing>
          <wp:inline distT="0" distB="0" distL="0" distR="0" wp14:anchorId="16AA6471" wp14:editId="77E9585A">
            <wp:extent cx="2351147" cy="237172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361038" cy="2381702"/>
                    </a:xfrm>
                    <a:prstGeom prst="rect">
                      <a:avLst/>
                    </a:prstGeom>
                  </pic:spPr>
                </pic:pic>
              </a:graphicData>
            </a:graphic>
          </wp:inline>
        </w:drawing>
      </w:r>
    </w:p>
    <w:p w14:paraId="7F1ADF2C" w14:textId="1F7B3BB9" w:rsidR="001F67B4" w:rsidRDefault="00192E07" w:rsidP="00AF2EAF">
      <w:pPr>
        <w:pStyle w:val="ListParagraph"/>
        <w:numPr>
          <w:ilvl w:val="0"/>
          <w:numId w:val="9"/>
        </w:numPr>
        <w:spacing w:after="160" w:line="259" w:lineRule="auto"/>
      </w:pPr>
      <w:r>
        <w:t xml:space="preserve">On the dotted line, draw the regions that would appear as shadows when the sun </w:t>
      </w:r>
      <w:r w:rsidR="00E26F09">
        <w:t>is high</w:t>
      </w:r>
      <w:r>
        <w:t xml:space="preserve"> in the sky (on the left) and when it is </w:t>
      </w:r>
      <w:r w:rsidR="00E26F09">
        <w:t>low</w:t>
      </w:r>
      <w:r>
        <w:t>er in the sky (on the right).</w:t>
      </w:r>
    </w:p>
    <w:p w14:paraId="6671F444" w14:textId="609BAFFC" w:rsidR="00F608F4" w:rsidRDefault="00192E07" w:rsidP="00610ECB">
      <w:pPr>
        <w:pStyle w:val="Title"/>
      </w:pPr>
      <w:r>
        <w:t xml:space="preserve">        </w:t>
      </w:r>
      <w:r w:rsidR="00610ECB">
        <w:rPr>
          <w:noProof/>
          <w:lang w:val="en-GB" w:eastAsia="en-GB"/>
        </w:rPr>
        <w:drawing>
          <wp:inline distT="0" distB="0" distL="0" distR="0" wp14:anchorId="33CF434D" wp14:editId="45831B1D">
            <wp:extent cx="1997612" cy="2425418"/>
            <wp:effectExtent l="0" t="0" r="317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024959" cy="2458622"/>
                    </a:xfrm>
                    <a:prstGeom prst="rect">
                      <a:avLst/>
                    </a:prstGeom>
                  </pic:spPr>
                </pic:pic>
              </a:graphicData>
            </a:graphic>
          </wp:inline>
        </w:drawing>
      </w:r>
      <w:r w:rsidR="00B844BC">
        <w:t xml:space="preserve">          </w:t>
      </w:r>
      <w:r w:rsidR="00610ECB">
        <w:rPr>
          <w:noProof/>
          <w:lang w:val="en-GB" w:eastAsia="en-GB"/>
        </w:rPr>
        <w:drawing>
          <wp:inline distT="0" distB="0" distL="0" distR="0" wp14:anchorId="4B09D7B3" wp14:editId="4D6BA349">
            <wp:extent cx="1887760" cy="2827606"/>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895851" cy="2839726"/>
                    </a:xfrm>
                    <a:prstGeom prst="rect">
                      <a:avLst/>
                    </a:prstGeom>
                  </pic:spPr>
                </pic:pic>
              </a:graphicData>
            </a:graphic>
          </wp:inline>
        </w:drawing>
      </w:r>
    </w:p>
    <w:p w14:paraId="7A9E4BB1" w14:textId="1C077DCD" w:rsidR="00631262" w:rsidRPr="006530C0" w:rsidRDefault="006530C0" w:rsidP="006530C0">
      <w:pPr>
        <w:pStyle w:val="Title"/>
      </w:pPr>
      <w:r>
        <w:lastRenderedPageBreak/>
        <w:t>The size of the earth</w:t>
      </w:r>
    </w:p>
    <w:p w14:paraId="6A7759AC" w14:textId="461E341E" w:rsidR="00A93519" w:rsidRDefault="00F319CD" w:rsidP="006530C0">
      <w:r w:rsidRPr="006530C0">
        <w:rPr>
          <w:noProof/>
          <w:lang w:val="en-GB" w:eastAsia="en-GB"/>
        </w:rPr>
        <w:drawing>
          <wp:anchor distT="0" distB="0" distL="114300" distR="114300" simplePos="0" relativeHeight="251653120" behindDoc="0" locked="0" layoutInCell="1" allowOverlap="1" wp14:anchorId="4B79A1A9" wp14:editId="4C865ECA">
            <wp:simplePos x="0" y="0"/>
            <wp:positionH relativeFrom="column">
              <wp:posOffset>4554313</wp:posOffset>
            </wp:positionH>
            <wp:positionV relativeFrom="paragraph">
              <wp:posOffset>155347</wp:posOffset>
            </wp:positionV>
            <wp:extent cx="1612265" cy="1597660"/>
            <wp:effectExtent l="0" t="0" r="6985" b="2540"/>
            <wp:wrapSquare wrapText="bothSides"/>
            <wp:docPr id="1" name="Picture 1" descr="Image result for circumference of the earth eratosthenes sag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ircumference of the earth eratosthenes saga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12265" cy="15976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D730C0" w14:textId="6A2A9927" w:rsidR="00631262" w:rsidRPr="006530C0" w:rsidRDefault="007216D1" w:rsidP="006530C0">
      <w:r>
        <w:t>The</w:t>
      </w:r>
      <w:r w:rsidR="00631262" w:rsidRPr="006530C0">
        <w:t xml:space="preserve"> true size </w:t>
      </w:r>
      <w:r>
        <w:t xml:space="preserve">of the earth </w:t>
      </w:r>
      <w:r w:rsidR="00631262" w:rsidRPr="006530C0">
        <w:t xml:space="preserve">was first worked out in a simple and ingenious way by a man </w:t>
      </w:r>
      <w:r w:rsidR="00F608F4">
        <w:t xml:space="preserve">named Eratosthenes, </w:t>
      </w:r>
      <w:r w:rsidR="00631262" w:rsidRPr="006530C0">
        <w:t>who live</w:t>
      </w:r>
      <w:r w:rsidR="00F608F4">
        <w:t>d</w:t>
      </w:r>
      <w:r w:rsidR="00631262" w:rsidRPr="006530C0">
        <w:t xml:space="preserve"> in</w:t>
      </w:r>
      <w:r w:rsidR="00F608F4">
        <w:t xml:space="preserve"> the city of Alexandria in</w:t>
      </w:r>
      <w:r w:rsidR="00631262" w:rsidRPr="006530C0">
        <w:t xml:space="preserve"> Egyp</w:t>
      </w:r>
      <w:r w:rsidR="00F608F4">
        <w:t xml:space="preserve">t in the third century B.C. </w:t>
      </w:r>
      <w:r w:rsidR="00631262" w:rsidRPr="006530C0">
        <w:t xml:space="preserve">He was an astronomer, historian, geographer, philosopher, poet, theatre critic and </w:t>
      </w:r>
      <w:r w:rsidR="0066755A" w:rsidRPr="006530C0">
        <w:t>math</w:t>
      </w:r>
      <w:r w:rsidR="0066755A">
        <w:t>e</w:t>
      </w:r>
      <w:r w:rsidR="0066755A" w:rsidRPr="006530C0">
        <w:t>matician</w:t>
      </w:r>
      <w:r w:rsidR="00631262" w:rsidRPr="006530C0">
        <w:t xml:space="preserve">. He was also the chief librarian at the great library of Alexandria and one day while reading a </w:t>
      </w:r>
      <w:r w:rsidR="00631262" w:rsidRPr="007216D1">
        <w:rPr>
          <w:b/>
        </w:rPr>
        <w:t>papyrus</w:t>
      </w:r>
      <w:r w:rsidR="00631262" w:rsidRPr="006530C0">
        <w:t xml:space="preserve"> book in the library he came across a curious account. </w:t>
      </w:r>
    </w:p>
    <w:p w14:paraId="1676337C" w14:textId="4DBB05EE" w:rsidR="00631262" w:rsidRDefault="00631262" w:rsidP="006530C0"/>
    <w:p w14:paraId="4FA1C7BB" w14:textId="7259EB33" w:rsidR="00631262" w:rsidRPr="006530C0" w:rsidRDefault="00A93519" w:rsidP="006530C0">
      <w:r>
        <w:t xml:space="preserve">He read that at precisely noon on the longest day of the year, the shadows from temple columns or vertical sticks in the city of Syene </w:t>
      </w:r>
      <w:r w:rsidR="007216D1">
        <w:t>would grow</w:t>
      </w:r>
      <w:r>
        <w:t xml:space="preserve"> so short that they could not be seen.</w:t>
      </w:r>
      <w:r w:rsidR="00631262" w:rsidRPr="006530C0">
        <w:t xml:space="preserve"> At that moment the sun was exactly overhead.  It was an </w:t>
      </w:r>
      <w:r w:rsidR="00631262" w:rsidRPr="007216D1">
        <w:rPr>
          <w:b/>
        </w:rPr>
        <w:t>observation</w:t>
      </w:r>
      <w:r w:rsidR="00631262" w:rsidRPr="006530C0">
        <w:t xml:space="preserve"> that someone else might easily have ignored - sticks, shadows, the position of the sun – what p</w:t>
      </w:r>
      <w:r w:rsidR="007216D1">
        <w:t>ossible importance might they have</w:t>
      </w:r>
      <w:r w:rsidR="00631262" w:rsidRPr="006530C0">
        <w:t xml:space="preserve">? But Eratosthenes was a scientist and his </w:t>
      </w:r>
      <w:r w:rsidR="00631262" w:rsidRPr="00F608F4">
        <w:rPr>
          <w:b/>
        </w:rPr>
        <w:t>contemplation</w:t>
      </w:r>
      <w:r w:rsidR="00631262" w:rsidRPr="006530C0">
        <w:t xml:space="preserve"> of these homely matters changed the</w:t>
      </w:r>
      <w:r>
        <w:t xml:space="preserve"> world</w:t>
      </w:r>
      <w:r w:rsidR="00631262" w:rsidRPr="006530C0">
        <w:t xml:space="preserve">. Because Eratosthenes has the </w:t>
      </w:r>
      <w:r w:rsidR="00F608F4">
        <w:t>idea</w:t>
      </w:r>
      <w:r w:rsidR="00631262" w:rsidRPr="006530C0">
        <w:t xml:space="preserve"> to experiment, to actually ask whether</w:t>
      </w:r>
      <w:r w:rsidR="007216D1">
        <w:t xml:space="preserve"> a stick</w:t>
      </w:r>
      <w:r w:rsidR="00631262" w:rsidRPr="006530C0">
        <w:t xml:space="preserve"> </w:t>
      </w:r>
      <w:r w:rsidR="007216D1">
        <w:t>in his city of</w:t>
      </w:r>
      <w:r w:rsidR="00631262" w:rsidRPr="006530C0">
        <w:t xml:space="preserve"> Alexandria</w:t>
      </w:r>
      <w:r>
        <w:t>, 800km north of Syene</w:t>
      </w:r>
      <w:r w:rsidR="007216D1">
        <w:t>, would</w:t>
      </w:r>
      <w:r w:rsidR="00631262" w:rsidRPr="006530C0">
        <w:t xml:space="preserve"> cast a shadow near noon on June 21</w:t>
      </w:r>
      <w:r w:rsidR="00631262" w:rsidRPr="007216D1">
        <w:rPr>
          <w:vertAlign w:val="superscript"/>
        </w:rPr>
        <w:t>s</w:t>
      </w:r>
      <w:r w:rsidR="007216D1" w:rsidRPr="007216D1">
        <w:rPr>
          <w:vertAlign w:val="superscript"/>
        </w:rPr>
        <w:t>t</w:t>
      </w:r>
      <w:r w:rsidR="007216D1">
        <w:t>. And it turns out, they did</w:t>
      </w:r>
      <w:r w:rsidR="00631262" w:rsidRPr="006530C0">
        <w:t xml:space="preserve">. </w:t>
      </w:r>
    </w:p>
    <w:p w14:paraId="0C7826CE" w14:textId="35157CBC" w:rsidR="00631262" w:rsidRPr="006530C0" w:rsidRDefault="00631262" w:rsidP="006530C0"/>
    <w:p w14:paraId="78756674" w14:textId="23A860B7" w:rsidR="00631262" w:rsidRDefault="00631262" w:rsidP="006530C0">
      <w:r w:rsidRPr="006530C0">
        <w:t>Eratosthenes asked himself how it could be that at the same moment a stick in Syene would cast no shadow and a stick in Alexandria, 800km to the north</w:t>
      </w:r>
      <w:r w:rsidR="007216D1">
        <w:t>,</w:t>
      </w:r>
      <w:r w:rsidRPr="006530C0">
        <w:t xml:space="preserve"> would cast a very definite shadow? The answer was that the</w:t>
      </w:r>
      <w:r w:rsidR="007216D1">
        <w:t xml:space="preserve"> surface of the earth is curved because it is a </w:t>
      </w:r>
      <w:r w:rsidR="007216D1" w:rsidRPr="007216D1">
        <w:rPr>
          <w:b/>
        </w:rPr>
        <w:t>globe</w:t>
      </w:r>
      <w:r w:rsidR="007216D1">
        <w:t>.</w:t>
      </w:r>
      <w:r w:rsidRPr="006530C0">
        <w:t xml:space="preserve"> </w:t>
      </w:r>
    </w:p>
    <w:p w14:paraId="4AE86421" w14:textId="37211D85" w:rsidR="00631262" w:rsidRPr="006530C0" w:rsidRDefault="00631262" w:rsidP="006530C0"/>
    <w:p w14:paraId="505626B8" w14:textId="6A9B64B6" w:rsidR="00631262" w:rsidRPr="006530C0" w:rsidRDefault="00842032" w:rsidP="006530C0">
      <w:r>
        <w:rPr>
          <w:noProof/>
          <w:lang w:val="en-GB" w:eastAsia="en-GB"/>
        </w:rPr>
        <w:drawing>
          <wp:anchor distT="0" distB="0" distL="114300" distR="114300" simplePos="0" relativeHeight="251656192" behindDoc="1" locked="0" layoutInCell="1" allowOverlap="1" wp14:anchorId="15A97B49" wp14:editId="59EF509C">
            <wp:simplePos x="0" y="0"/>
            <wp:positionH relativeFrom="margin">
              <wp:posOffset>3154045</wp:posOffset>
            </wp:positionH>
            <wp:positionV relativeFrom="paragraph">
              <wp:posOffset>1262380</wp:posOffset>
            </wp:positionV>
            <wp:extent cx="2792730" cy="1561465"/>
            <wp:effectExtent l="0" t="0" r="7620" b="63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92730" cy="1561465"/>
                    </a:xfrm>
                    <a:prstGeom prst="rect">
                      <a:avLst/>
                    </a:prstGeom>
                  </pic:spPr>
                </pic:pic>
              </a:graphicData>
            </a:graphic>
          </wp:anchor>
        </w:drawing>
      </w:r>
      <w:r w:rsidR="00631262" w:rsidRPr="006530C0">
        <w:t xml:space="preserve">The sun is so far away that the rays are parallel when they reach the Earth. Sticks at different angles to the sun’s rays will cast shadows of different lengths. </w:t>
      </w:r>
      <w:r w:rsidR="00A93519">
        <w:t xml:space="preserve">Not only did Eratosthenes prove that the earth was curved, he went on to deduce the </w:t>
      </w:r>
      <w:r w:rsidR="00A93519" w:rsidRPr="007216D1">
        <w:rPr>
          <w:b/>
        </w:rPr>
        <w:t>circumference</w:t>
      </w:r>
      <w:r w:rsidR="00A93519">
        <w:t xml:space="preserve"> </w:t>
      </w:r>
      <w:r w:rsidR="007216D1">
        <w:t xml:space="preserve">of the earth </w:t>
      </w:r>
      <w:r w:rsidR="00A93519">
        <w:t xml:space="preserve">(the distance around </w:t>
      </w:r>
      <w:r w:rsidR="007216D1">
        <w:t>its centre</w:t>
      </w:r>
      <w:r w:rsidR="00A93519">
        <w:t xml:space="preserve">) </w:t>
      </w:r>
      <w:r w:rsidR="00BC23E4">
        <w:t>from what he had seen.</w:t>
      </w:r>
      <w:r w:rsidR="00631262" w:rsidRPr="006530C0">
        <w:t xml:space="preserve"> Eratosthenes knew the distance</w:t>
      </w:r>
      <w:r w:rsidR="007216D1">
        <w:t xml:space="preserve"> between Alexandria and Syene: 8</w:t>
      </w:r>
      <w:r w:rsidR="00631262" w:rsidRPr="006530C0">
        <w:t>00km</w:t>
      </w:r>
      <w:r w:rsidR="007216D1">
        <w:t>. How did he know this</w:t>
      </w:r>
      <w:r w:rsidR="00631262" w:rsidRPr="006530C0">
        <w:t xml:space="preserve">? Because he hired </w:t>
      </w:r>
      <w:r w:rsidR="007216D1">
        <w:t>someone</w:t>
      </w:r>
      <w:r w:rsidR="00631262" w:rsidRPr="006530C0">
        <w:t xml:space="preserve"> to pace out the entire distance so that he could perform </w:t>
      </w:r>
      <w:r w:rsidR="007216D1">
        <w:t>his calculation</w:t>
      </w:r>
      <w:r w:rsidR="00631262" w:rsidRPr="006530C0">
        <w:t xml:space="preserve">. </w:t>
      </w:r>
      <w:r w:rsidR="00BC23E4">
        <w:t xml:space="preserve">He used </w:t>
      </w:r>
      <w:r w:rsidR="00BC23E4" w:rsidRPr="00BC23E4">
        <w:rPr>
          <w:b/>
        </w:rPr>
        <w:t>geometry</w:t>
      </w:r>
      <w:r w:rsidR="00BC23E4">
        <w:rPr>
          <w:b/>
        </w:rPr>
        <w:t xml:space="preserve"> </w:t>
      </w:r>
      <w:r w:rsidR="00BC23E4">
        <w:t>to calculate the angle between Alexandria, the centre of the earth and Syene and used this to estimate that the circumference of the earth must be 40,000km. Amazingly, t</w:t>
      </w:r>
      <w:r w:rsidR="00631262" w:rsidRPr="006530C0">
        <w:t>hat’s the right answer</w:t>
      </w:r>
      <w:r w:rsidR="00BC23E4">
        <w:t xml:space="preserve"> – </w:t>
      </w:r>
      <w:r w:rsidR="007216D1">
        <w:t xml:space="preserve">we now know that </w:t>
      </w:r>
      <w:r w:rsidR="00BC23E4">
        <w:t>the circumference of the earth is 40</w:t>
      </w:r>
      <w:r w:rsidR="007216D1">
        <w:t>,</w:t>
      </w:r>
      <w:r w:rsidR="00BC23E4">
        <w:t>075km</w:t>
      </w:r>
      <w:r w:rsidR="00631262" w:rsidRPr="006530C0">
        <w:t>! Eratosthenes’ only tools were sticks, eyes, feet and brains plus a zest for experiment. With those tools he correctly deduced</w:t>
      </w:r>
      <w:r w:rsidR="00BC23E4">
        <w:t xml:space="preserve"> the circumference of the earth</w:t>
      </w:r>
      <w:r w:rsidR="00631262" w:rsidRPr="006530C0">
        <w:t>. That’s pretty good figuring for 2200 years ago!</w:t>
      </w:r>
    </w:p>
    <w:p w14:paraId="14184DCB" w14:textId="190AF177" w:rsidR="00631262" w:rsidRPr="006530C0" w:rsidRDefault="00631262" w:rsidP="006530C0"/>
    <w:p w14:paraId="036D1C46" w14:textId="7664DC22" w:rsidR="00631262" w:rsidRPr="006530C0" w:rsidRDefault="00631262" w:rsidP="006530C0"/>
    <w:p w14:paraId="0BE24D66" w14:textId="41A04336" w:rsidR="00631262" w:rsidRDefault="00631262" w:rsidP="006530C0"/>
    <w:p w14:paraId="16B6F3B1" w14:textId="77777777" w:rsidR="0012469A" w:rsidRDefault="0012469A" w:rsidP="006530C0"/>
    <w:p w14:paraId="01928573" w14:textId="77777777" w:rsidR="0012469A" w:rsidRDefault="0012469A">
      <w:pPr>
        <w:spacing w:after="160" w:line="259" w:lineRule="auto"/>
      </w:pPr>
      <w:r>
        <w:br w:type="page"/>
      </w:r>
    </w:p>
    <w:p w14:paraId="03BFFCBA" w14:textId="08EAFF1C" w:rsidR="00631262" w:rsidRDefault="001377A9" w:rsidP="001377A9">
      <w:pPr>
        <w:pStyle w:val="Title"/>
      </w:pPr>
      <w:r>
        <w:lastRenderedPageBreak/>
        <w:t>Questions</w:t>
      </w:r>
    </w:p>
    <w:p w14:paraId="4A5C037E" w14:textId="40FC87D6" w:rsidR="003D7EB5" w:rsidRPr="006530C0" w:rsidRDefault="003D7EB5" w:rsidP="006530C0"/>
    <w:p w14:paraId="34061E2F" w14:textId="77777777" w:rsidR="001377A9" w:rsidRDefault="001377A9" w:rsidP="00AF2EAF">
      <w:pPr>
        <w:pStyle w:val="ListParagraph"/>
        <w:numPr>
          <w:ilvl w:val="0"/>
          <w:numId w:val="9"/>
        </w:numPr>
      </w:pPr>
      <w:r>
        <w:t>W</w:t>
      </w:r>
      <w:r w:rsidR="00631262" w:rsidRPr="006530C0">
        <w:t>hy</w:t>
      </w:r>
      <w:r>
        <w:t xml:space="preserve"> do you think that</w:t>
      </w:r>
      <w:r w:rsidR="00631262" w:rsidRPr="006530C0">
        <w:t xml:space="preserve"> Eratosthenes, one of greatest minds of his generation</w:t>
      </w:r>
      <w:r>
        <w:t>,</w:t>
      </w:r>
      <w:r w:rsidR="00631262" w:rsidRPr="006530C0">
        <w:t xml:space="preserve"> was working at a library?</w:t>
      </w:r>
    </w:p>
    <w:p w14:paraId="23B9AA3E" w14:textId="72FF7445" w:rsidR="001377A9" w:rsidRDefault="001377A9" w:rsidP="00DD36C7">
      <w:pPr>
        <w:ind w:left="360"/>
      </w:pPr>
    </w:p>
    <w:p w14:paraId="2E848974" w14:textId="54FEA94C" w:rsidR="001377A9" w:rsidRDefault="00DD36C7" w:rsidP="00DD36C7">
      <w:pPr>
        <w:ind w:left="360" w:firstLine="360"/>
      </w:pPr>
      <w:r>
        <w:t>…………………………………………………………………………………………………..</w:t>
      </w:r>
    </w:p>
    <w:p w14:paraId="05BA6AAA" w14:textId="77777777" w:rsidR="001377A9" w:rsidRDefault="001377A9" w:rsidP="001377A9">
      <w:pPr>
        <w:pStyle w:val="ListParagraph"/>
      </w:pPr>
    </w:p>
    <w:p w14:paraId="58BCFCE8" w14:textId="5C4C0554" w:rsidR="001377A9" w:rsidRDefault="00DD36C7" w:rsidP="001377A9">
      <w:pPr>
        <w:pStyle w:val="ListParagraph"/>
      </w:pPr>
      <w:r>
        <w:t>…………………………………………………………………………………………………..</w:t>
      </w:r>
    </w:p>
    <w:p w14:paraId="6B755762" w14:textId="77777777" w:rsidR="00DD36C7" w:rsidRDefault="00DD36C7" w:rsidP="001377A9">
      <w:pPr>
        <w:pStyle w:val="ListParagraph"/>
      </w:pPr>
    </w:p>
    <w:p w14:paraId="455F007E" w14:textId="68A6BFB7" w:rsidR="001377A9" w:rsidRDefault="00DD36C7" w:rsidP="001377A9">
      <w:pPr>
        <w:pStyle w:val="ListParagraph"/>
      </w:pPr>
      <w:r>
        <w:t>…………………………………………………………………………………………………..</w:t>
      </w:r>
    </w:p>
    <w:p w14:paraId="7D51B419" w14:textId="2C243D26" w:rsidR="001377A9" w:rsidRDefault="001377A9" w:rsidP="00AF2EAF">
      <w:pPr>
        <w:pStyle w:val="ListParagraph"/>
        <w:numPr>
          <w:ilvl w:val="0"/>
          <w:numId w:val="9"/>
        </w:numPr>
      </w:pPr>
      <w:r>
        <w:t xml:space="preserve">What does the word </w:t>
      </w:r>
      <w:r w:rsidRPr="001377A9">
        <w:rPr>
          <w:b/>
          <w:sz w:val="44"/>
        </w:rPr>
        <w:t>geometry</w:t>
      </w:r>
      <w:r>
        <w:rPr>
          <w:b/>
        </w:rPr>
        <w:t xml:space="preserve"> </w:t>
      </w:r>
      <w:r>
        <w:t>mean?</w:t>
      </w:r>
    </w:p>
    <w:p w14:paraId="05D47722" w14:textId="5C019F95" w:rsidR="001377A9" w:rsidRDefault="001377A9" w:rsidP="001377A9">
      <w:pPr>
        <w:pStyle w:val="ListParagraph"/>
      </w:pPr>
      <w:r>
        <w:rPr>
          <w:noProof/>
          <w:lang w:val="en-GB" w:eastAsia="en-GB"/>
        </w:rPr>
        <mc:AlternateContent>
          <mc:Choice Requires="wps">
            <w:drawing>
              <wp:anchor distT="0" distB="0" distL="114300" distR="114300" simplePos="0" relativeHeight="251657216" behindDoc="0" locked="0" layoutInCell="1" allowOverlap="1" wp14:anchorId="1F50D097" wp14:editId="4CF459B9">
                <wp:simplePos x="0" y="0"/>
                <wp:positionH relativeFrom="column">
                  <wp:posOffset>2833567</wp:posOffset>
                </wp:positionH>
                <wp:positionV relativeFrom="paragraph">
                  <wp:posOffset>5080</wp:posOffset>
                </wp:positionV>
                <wp:extent cx="459105" cy="403225"/>
                <wp:effectExtent l="0" t="0" r="74295" b="53975"/>
                <wp:wrapNone/>
                <wp:docPr id="7" name="Straight Arrow Connector 7"/>
                <wp:cNvGraphicFramePr/>
                <a:graphic xmlns:a="http://schemas.openxmlformats.org/drawingml/2006/main">
                  <a:graphicData uri="http://schemas.microsoft.com/office/word/2010/wordprocessingShape">
                    <wps:wsp>
                      <wps:cNvCnPr/>
                      <wps:spPr>
                        <a:xfrm>
                          <a:off x="0" y="0"/>
                          <a:ext cx="459105" cy="4032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EB93755" id="_x0000_t32" coordsize="21600,21600" o:spt="32" o:oned="t" path="m,l21600,21600e" filled="f">
                <v:path arrowok="t" fillok="f" o:connecttype="none"/>
                <o:lock v:ext="edit" shapetype="t"/>
              </v:shapetype>
              <v:shape id="Straight Arrow Connector 7" o:spid="_x0000_s1026" type="#_x0000_t32" style="position:absolute;margin-left:223.1pt;margin-top:.4pt;width:36.15pt;height:31.7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" strokecolor="black [3213]" strokeweight="1.5pt">
                <v:stroke endarrow="block" joinstyle="miter"/>
              </v:shape>
            </w:pict>
          </mc:Fallback>
        </mc:AlternateContent>
      </w:r>
      <w:r>
        <w:rPr>
          <w:noProof/>
          <w:lang w:val="en-GB" w:eastAsia="en-GB"/>
        </w:rPr>
        <mc:AlternateContent>
          <mc:Choice Requires="wps">
            <w:drawing>
              <wp:anchor distT="0" distB="0" distL="114300" distR="114300" simplePos="0" relativeHeight="251654144" behindDoc="0" locked="0" layoutInCell="1" allowOverlap="1" wp14:anchorId="0DA14D5F" wp14:editId="5522DB02">
                <wp:simplePos x="0" y="0"/>
                <wp:positionH relativeFrom="column">
                  <wp:posOffset>1669218</wp:posOffset>
                </wp:positionH>
                <wp:positionV relativeFrom="paragraph">
                  <wp:posOffset>25400</wp:posOffset>
                </wp:positionV>
                <wp:extent cx="459105" cy="403225"/>
                <wp:effectExtent l="38100" t="0" r="17145" b="53975"/>
                <wp:wrapNone/>
                <wp:docPr id="4" name="Straight Arrow Connector 4"/>
                <wp:cNvGraphicFramePr/>
                <a:graphic xmlns:a="http://schemas.openxmlformats.org/drawingml/2006/main">
                  <a:graphicData uri="http://schemas.microsoft.com/office/word/2010/wordprocessingShape">
                    <wps:wsp>
                      <wps:cNvCnPr/>
                      <wps:spPr>
                        <a:xfrm flipH="1">
                          <a:off x="0" y="0"/>
                          <a:ext cx="459105" cy="4032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53789E3" id="Straight Arrow Connector 4" o:spid="_x0000_s1026" type="#_x0000_t32" style="position:absolute;margin-left:131.45pt;margin-top:2pt;width:36.15pt;height:31.75pt;flip:x;z-index:251657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" strokecolor="black [3213]" strokeweight="1.5pt">
                <v:stroke endarrow="block" joinstyle="miter"/>
              </v:shape>
            </w:pict>
          </mc:Fallback>
        </mc:AlternateContent>
      </w:r>
    </w:p>
    <w:p w14:paraId="4F1851AD" w14:textId="221D603C" w:rsidR="001377A9" w:rsidRDefault="001377A9" w:rsidP="001377A9">
      <w:pPr>
        <w:pStyle w:val="ListParagraph"/>
      </w:pPr>
    </w:p>
    <w:p w14:paraId="37A80B8C" w14:textId="13D05451" w:rsidR="001377A9" w:rsidRPr="001377A9" w:rsidRDefault="001377A9" w:rsidP="001377A9">
      <w:pPr>
        <w:pStyle w:val="ListParagraph"/>
        <w:ind w:left="1440"/>
        <w:rPr>
          <w:b/>
          <w:sz w:val="44"/>
        </w:rPr>
      </w:pPr>
      <w:r>
        <w:rPr>
          <w:b/>
          <w:sz w:val="44"/>
        </w:rPr>
        <w:t xml:space="preserve">    g</w:t>
      </w:r>
      <w:r w:rsidRPr="001377A9">
        <w:rPr>
          <w:b/>
          <w:sz w:val="44"/>
        </w:rPr>
        <w:t>eo</w:t>
      </w:r>
      <w:r>
        <w:rPr>
          <w:b/>
          <w:sz w:val="44"/>
        </w:rPr>
        <w:tab/>
      </w:r>
      <w:r>
        <w:rPr>
          <w:b/>
          <w:sz w:val="44"/>
        </w:rPr>
        <w:tab/>
      </w:r>
      <w:r>
        <w:rPr>
          <w:b/>
          <w:sz w:val="44"/>
        </w:rPr>
        <w:tab/>
      </w:r>
      <w:r>
        <w:rPr>
          <w:b/>
          <w:sz w:val="44"/>
        </w:rPr>
        <w:tab/>
        <w:t>metry</w:t>
      </w:r>
      <w:r>
        <w:rPr>
          <w:b/>
          <w:sz w:val="44"/>
        </w:rPr>
        <w:tab/>
      </w:r>
      <w:r>
        <w:rPr>
          <w:b/>
          <w:sz w:val="44"/>
        </w:rPr>
        <w:tab/>
      </w:r>
      <w:r>
        <w:rPr>
          <w:b/>
          <w:sz w:val="44"/>
        </w:rPr>
        <w:tab/>
      </w:r>
    </w:p>
    <w:p w14:paraId="0E8A8D72" w14:textId="77777777" w:rsidR="001377A9" w:rsidRDefault="001377A9" w:rsidP="001377A9">
      <w:pPr>
        <w:pStyle w:val="ListParagraph"/>
      </w:pPr>
      <w:r>
        <w:tab/>
      </w:r>
    </w:p>
    <w:p w14:paraId="74C84263" w14:textId="5079AE49" w:rsidR="001377A9" w:rsidRDefault="001377A9" w:rsidP="001377A9">
      <w:pPr>
        <w:pStyle w:val="ListParagraph"/>
      </w:pPr>
      <w:r>
        <w:t xml:space="preserve">               ………………………</w:t>
      </w:r>
      <w:r>
        <w:tab/>
      </w:r>
      <w:r>
        <w:tab/>
        <w:t>………………………………</w:t>
      </w:r>
    </w:p>
    <w:p w14:paraId="3FA9E1A3" w14:textId="77777777" w:rsidR="001377A9" w:rsidRDefault="001377A9" w:rsidP="001377A9">
      <w:pPr>
        <w:pStyle w:val="ListParagraph"/>
      </w:pPr>
    </w:p>
    <w:p w14:paraId="599FC4C5" w14:textId="7C1B9FCA" w:rsidR="001377A9" w:rsidRDefault="001377A9" w:rsidP="001377A9">
      <w:pPr>
        <w:pStyle w:val="ListParagraph"/>
      </w:pPr>
      <w:r>
        <w:t xml:space="preserve">Bringing the parts together, </w:t>
      </w:r>
      <w:r>
        <w:rPr>
          <w:b/>
        </w:rPr>
        <w:t xml:space="preserve">geometry </w:t>
      </w:r>
      <w:r>
        <w:t>means ………………………………………</w:t>
      </w:r>
    </w:p>
    <w:p w14:paraId="6F19873A" w14:textId="77777777" w:rsidR="001377A9" w:rsidRDefault="001377A9" w:rsidP="001377A9">
      <w:pPr>
        <w:pStyle w:val="ListParagraph"/>
      </w:pPr>
    </w:p>
    <w:p w14:paraId="4ACDF1CE" w14:textId="32B544B4" w:rsidR="001377A9" w:rsidRPr="001377A9" w:rsidRDefault="001377A9" w:rsidP="001377A9">
      <w:pPr>
        <w:pStyle w:val="ListParagraph"/>
      </w:pPr>
      <w:r>
        <w:t>…………………………………………………………………………………………………</w:t>
      </w:r>
    </w:p>
    <w:p w14:paraId="52EDA0DF" w14:textId="77777777" w:rsidR="001377A9" w:rsidRPr="001377A9" w:rsidRDefault="001377A9" w:rsidP="001377A9">
      <w:pPr>
        <w:pStyle w:val="ListParagraph"/>
      </w:pPr>
    </w:p>
    <w:p w14:paraId="1FF4744A" w14:textId="3976F0AC" w:rsidR="006B756E" w:rsidRPr="001377A9" w:rsidRDefault="006B756E" w:rsidP="00AF2EAF">
      <w:pPr>
        <w:pStyle w:val="ListParagraph"/>
        <w:numPr>
          <w:ilvl w:val="0"/>
          <w:numId w:val="9"/>
        </w:numPr>
      </w:pPr>
      <w:r w:rsidRPr="001377A9">
        <w:rPr>
          <w:noProof/>
          <w:lang w:val="en-GB" w:eastAsia="en-GB"/>
        </w:rPr>
        <w:t xml:space="preserve">Draw how long the shadows would be </w:t>
      </w:r>
      <w:r w:rsidRPr="00216D01">
        <w:rPr>
          <w:b/>
          <w:i/>
          <w:noProof/>
          <w:lang w:val="en-GB" w:eastAsia="en-GB"/>
        </w:rPr>
        <w:t>along the dotted line</w:t>
      </w:r>
      <w:r w:rsidRPr="001377A9">
        <w:rPr>
          <w:noProof/>
          <w:lang w:val="en-GB" w:eastAsia="en-GB"/>
        </w:rPr>
        <w:t xml:space="preserve"> </w:t>
      </w:r>
      <w:r w:rsidR="00F608F4">
        <w:rPr>
          <w:noProof/>
          <w:lang w:val="en-GB" w:eastAsia="en-GB"/>
        </w:rPr>
        <w:t xml:space="preserve">(just like in the example on the left hand page) </w:t>
      </w:r>
      <w:r w:rsidRPr="001377A9">
        <w:rPr>
          <w:noProof/>
          <w:lang w:val="en-GB" w:eastAsia="en-GB"/>
        </w:rPr>
        <w:t>of the surface of the earth for these sticks in three different locations.</w:t>
      </w:r>
    </w:p>
    <w:p w14:paraId="44357C87" w14:textId="77777777" w:rsidR="001377A9" w:rsidRPr="001377A9" w:rsidRDefault="001377A9" w:rsidP="001377A9">
      <w:pPr>
        <w:pStyle w:val="ListParagraph"/>
      </w:pPr>
    </w:p>
    <w:p w14:paraId="123B7D0C" w14:textId="2958BCC8" w:rsidR="006B756E" w:rsidRPr="006530C0" w:rsidRDefault="006B756E" w:rsidP="001377A9">
      <w:pPr>
        <w:jc w:val="center"/>
      </w:pPr>
      <w:r>
        <w:rPr>
          <w:noProof/>
          <w:lang w:val="en-GB" w:eastAsia="en-GB"/>
        </w:rPr>
        <w:drawing>
          <wp:inline distT="0" distB="0" distL="0" distR="0" wp14:anchorId="4C4F137B" wp14:editId="3538BC89">
            <wp:extent cx="3170229" cy="1719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183215" cy="1726327"/>
                    </a:xfrm>
                    <a:prstGeom prst="rect">
                      <a:avLst/>
                    </a:prstGeom>
                  </pic:spPr>
                </pic:pic>
              </a:graphicData>
            </a:graphic>
          </wp:inline>
        </w:drawing>
      </w:r>
    </w:p>
    <w:p w14:paraId="1BCCE18F" w14:textId="77777777" w:rsidR="00631262" w:rsidRDefault="00631262" w:rsidP="006530C0">
      <w:pPr>
        <w:rPr>
          <w:noProof/>
          <w:lang w:eastAsia="en-GB"/>
        </w:rPr>
      </w:pPr>
    </w:p>
    <w:p w14:paraId="1DF5F98D" w14:textId="77777777" w:rsidR="00631262" w:rsidRDefault="00631262" w:rsidP="006530C0"/>
    <w:p w14:paraId="00735E75" w14:textId="77777777" w:rsidR="00631262" w:rsidRDefault="00631262" w:rsidP="006530C0"/>
    <w:p w14:paraId="64FB65E0" w14:textId="193EA4D2" w:rsidR="00631262" w:rsidRDefault="00631262" w:rsidP="006530C0"/>
    <w:p w14:paraId="5A67D71D" w14:textId="2F94C4C3" w:rsidR="001377A9" w:rsidRDefault="001377A9" w:rsidP="001377A9">
      <w:pPr>
        <w:spacing w:after="160" w:line="259" w:lineRule="auto"/>
      </w:pPr>
      <w:r>
        <w:br w:type="page"/>
      </w:r>
    </w:p>
    <w:p w14:paraId="2D52A595" w14:textId="77777777" w:rsidR="00FF4158" w:rsidRDefault="00FF4158" w:rsidP="00FF4158">
      <w:pPr>
        <w:pStyle w:val="Title"/>
      </w:pPr>
      <w:r>
        <w:lastRenderedPageBreak/>
        <w:t>Objects in the universe</w:t>
      </w:r>
    </w:p>
    <w:p w14:paraId="56A713BA" w14:textId="77777777" w:rsidR="00FF4158" w:rsidRPr="001D7965" w:rsidRDefault="00FF4158" w:rsidP="00FF4158"/>
    <w:p w14:paraId="62ACB52A" w14:textId="77777777" w:rsidR="00FF4158" w:rsidRDefault="00FF4158" w:rsidP="00FF4158">
      <w:r>
        <w:t xml:space="preserve">The universe as we see it comprises of billions upon billions of galaxies, each containing millions of stars and planets, as well as dwarf planets, asteroids, comets and nebulae. What </w:t>
      </w:r>
      <w:r>
        <w:rPr>
          <w:i/>
        </w:rPr>
        <w:t>are</w:t>
      </w:r>
      <w:r>
        <w:t xml:space="preserve"> all of these objects? And which are bigger?</w:t>
      </w:r>
    </w:p>
    <w:tbl>
      <w:tblPr>
        <w:tblStyle w:val="TableGrid"/>
        <w:tblW w:w="0" w:type="auto"/>
        <w:tblLook w:val="04A0" w:firstRow="1" w:lastRow="0" w:firstColumn="1" w:lastColumn="0" w:noHBand="0" w:noVBand="1"/>
      </w:tblPr>
      <w:tblGrid>
        <w:gridCol w:w="3005"/>
        <w:gridCol w:w="1385"/>
        <w:gridCol w:w="4626"/>
      </w:tblGrid>
      <w:tr w:rsidR="00FF4158" w14:paraId="2138062B" w14:textId="77777777" w:rsidTr="00CC07B6">
        <w:tc>
          <w:tcPr>
            <w:tcW w:w="3005" w:type="dxa"/>
            <w:vMerge w:val="restart"/>
          </w:tcPr>
          <w:p w14:paraId="16AEE9FF" w14:textId="77777777" w:rsidR="00FF4158" w:rsidRDefault="00FF4158" w:rsidP="00CC07B6">
            <w:r>
              <w:t>Biggest</w:t>
            </w:r>
          </w:p>
          <w:p w14:paraId="4F539807" w14:textId="77777777" w:rsidR="00FF4158" w:rsidRDefault="00FF4158" w:rsidP="00CC07B6"/>
          <w:p w14:paraId="54FC2DD1" w14:textId="77777777" w:rsidR="00FF4158" w:rsidRDefault="00FF4158" w:rsidP="00CC07B6">
            <w:pPr>
              <w:jc w:val="right"/>
            </w:pPr>
          </w:p>
          <w:p w14:paraId="69768CA1" w14:textId="77777777" w:rsidR="00FF4158" w:rsidRDefault="00FF4158" w:rsidP="00CC07B6">
            <w:pPr>
              <w:jc w:val="right"/>
            </w:pPr>
            <w:r>
              <w:rPr>
                <w:noProof/>
                <w:lang w:val="en-GB" w:eastAsia="en-GB"/>
              </w:rPr>
              <w:drawing>
                <wp:inline distT="0" distB="0" distL="0" distR="0" wp14:anchorId="38333B7A" wp14:editId="5CA5A152">
                  <wp:extent cx="857250" cy="857250"/>
                  <wp:effectExtent l="0" t="0" r="0" b="0"/>
                  <wp:docPr id="42" name="Picture 42" descr="C:\Users\u1874703\Downloads\noun_Galaxy_333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1874703\Downloads\noun_Galaxy_333114.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inline>
              </w:drawing>
            </w:r>
          </w:p>
          <w:p w14:paraId="03FDF74D" w14:textId="77777777" w:rsidR="00FF4158" w:rsidRDefault="00FF4158" w:rsidP="00CC07B6">
            <w:pPr>
              <w:jc w:val="right"/>
            </w:pPr>
            <w:r>
              <w:rPr>
                <w:noProof/>
                <w:lang w:val="en-GB" w:eastAsia="en-GB"/>
              </w:rPr>
              <w:drawing>
                <wp:inline distT="0" distB="0" distL="0" distR="0" wp14:anchorId="0A005D0C" wp14:editId="592AA08D">
                  <wp:extent cx="812800" cy="812800"/>
                  <wp:effectExtent l="0" t="0" r="0" b="6350"/>
                  <wp:docPr id="43" name="Picture 43" descr="C:\Users\u1874703\Downloads\noun_solar system_2134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1874703\Downloads\noun_solar system_2134172.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812800" cy="812800"/>
                          </a:xfrm>
                          <a:prstGeom prst="rect">
                            <a:avLst/>
                          </a:prstGeom>
                          <a:noFill/>
                          <a:ln>
                            <a:noFill/>
                          </a:ln>
                        </pic:spPr>
                      </pic:pic>
                    </a:graphicData>
                  </a:graphic>
                </wp:inline>
              </w:drawing>
            </w:r>
          </w:p>
          <w:p w14:paraId="4104ED49" w14:textId="77777777" w:rsidR="00FF4158" w:rsidRDefault="00FF4158" w:rsidP="00CC07B6">
            <w:pPr>
              <w:jc w:val="right"/>
            </w:pPr>
          </w:p>
          <w:p w14:paraId="750FD8B7" w14:textId="77777777" w:rsidR="00FF4158" w:rsidRDefault="00FF4158" w:rsidP="00CC07B6">
            <w:pPr>
              <w:jc w:val="right"/>
            </w:pPr>
          </w:p>
          <w:p w14:paraId="7BF9E474" w14:textId="77777777" w:rsidR="00FF4158" w:rsidRDefault="00FF4158" w:rsidP="00CC07B6">
            <w:pPr>
              <w:jc w:val="right"/>
            </w:pPr>
            <w:r>
              <w:rPr>
                <w:noProof/>
                <w:lang w:val="en-GB" w:eastAsia="en-GB"/>
              </w:rPr>
              <w:drawing>
                <wp:inline distT="0" distB="0" distL="0" distR="0" wp14:anchorId="191A6175" wp14:editId="535E324A">
                  <wp:extent cx="565150" cy="565150"/>
                  <wp:effectExtent l="0" t="0" r="6350" b="6350"/>
                  <wp:docPr id="44" name="Picture 44" descr="C:\Users\u1874703\Downloads\noun_Nebula_19465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1874703\Downloads\noun_Nebula_1946594.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5150" cy="565150"/>
                          </a:xfrm>
                          <a:prstGeom prst="rect">
                            <a:avLst/>
                          </a:prstGeom>
                          <a:noFill/>
                          <a:ln>
                            <a:noFill/>
                          </a:ln>
                        </pic:spPr>
                      </pic:pic>
                    </a:graphicData>
                  </a:graphic>
                </wp:inline>
              </w:drawing>
            </w:r>
          </w:p>
          <w:p w14:paraId="3CBE3FA2" w14:textId="77777777" w:rsidR="00FF4158" w:rsidRDefault="00FF4158" w:rsidP="00CC07B6">
            <w:pPr>
              <w:jc w:val="right"/>
            </w:pPr>
            <w:r>
              <w:rPr>
                <w:noProof/>
                <w:lang w:val="en-GB" w:eastAsia="en-GB"/>
              </w:rPr>
              <w:drawing>
                <wp:inline distT="0" distB="0" distL="0" distR="0" wp14:anchorId="0461F766" wp14:editId="5FBC1E64">
                  <wp:extent cx="571500" cy="571500"/>
                  <wp:effectExtent l="0" t="0" r="0" b="0"/>
                  <wp:docPr id="45" name="Picture 45" descr="C:\Users\u1874703\Downloads\noun_sun_28719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1874703\Downloads\noun_sun_2871982.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699C0FAD" w14:textId="77777777" w:rsidR="00FF4158" w:rsidRDefault="00FF4158" w:rsidP="00CC07B6">
            <w:pPr>
              <w:jc w:val="right"/>
            </w:pPr>
          </w:p>
          <w:p w14:paraId="23125A48" w14:textId="77777777" w:rsidR="00FF4158" w:rsidRDefault="00FF4158" w:rsidP="00CC07B6">
            <w:pPr>
              <w:jc w:val="right"/>
            </w:pPr>
            <w:r>
              <w:rPr>
                <w:noProof/>
                <w:lang w:val="en-GB" w:eastAsia="en-GB"/>
              </w:rPr>
              <w:drawing>
                <wp:inline distT="0" distB="0" distL="0" distR="0" wp14:anchorId="2678AAEB" wp14:editId="4EE6D68B">
                  <wp:extent cx="508000" cy="508000"/>
                  <wp:effectExtent l="0" t="0" r="6350" b="6350"/>
                  <wp:docPr id="46" name="Picture 46" descr="C:\Users\u1874703\Downloads\noun_Planet_10759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1874703\Downloads\noun_Planet_1075974.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08000" cy="508000"/>
                          </a:xfrm>
                          <a:prstGeom prst="rect">
                            <a:avLst/>
                          </a:prstGeom>
                          <a:noFill/>
                          <a:ln>
                            <a:noFill/>
                          </a:ln>
                        </pic:spPr>
                      </pic:pic>
                    </a:graphicData>
                  </a:graphic>
                </wp:inline>
              </w:drawing>
            </w:r>
          </w:p>
          <w:p w14:paraId="121E4E5B" w14:textId="77777777" w:rsidR="00FF4158" w:rsidRDefault="00FF4158" w:rsidP="00CC07B6">
            <w:pPr>
              <w:jc w:val="right"/>
            </w:pPr>
          </w:p>
          <w:p w14:paraId="2FB0B680" w14:textId="77777777" w:rsidR="00FF4158" w:rsidRDefault="00FF4158" w:rsidP="00CC07B6">
            <w:pPr>
              <w:jc w:val="right"/>
            </w:pPr>
            <w:r>
              <w:rPr>
                <w:noProof/>
                <w:lang w:val="en-GB" w:eastAsia="en-GB"/>
              </w:rPr>
              <w:drawing>
                <wp:inline distT="0" distB="0" distL="0" distR="0" wp14:anchorId="3DFD340A" wp14:editId="08C161C6">
                  <wp:extent cx="488950" cy="488950"/>
                  <wp:effectExtent l="0" t="0" r="6350" b="6350"/>
                  <wp:docPr id="47" name="Picture 47" descr="C:\Users\u1874703\Downloads\noun_Pluto_17718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1874703\Downloads\noun_Pluto_1771825.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88950" cy="488950"/>
                          </a:xfrm>
                          <a:prstGeom prst="rect">
                            <a:avLst/>
                          </a:prstGeom>
                          <a:noFill/>
                          <a:ln>
                            <a:noFill/>
                          </a:ln>
                        </pic:spPr>
                      </pic:pic>
                    </a:graphicData>
                  </a:graphic>
                </wp:inline>
              </w:drawing>
            </w:r>
          </w:p>
          <w:p w14:paraId="2956243E" w14:textId="77777777" w:rsidR="00FF4158" w:rsidRDefault="00FF4158" w:rsidP="00CC07B6">
            <w:pPr>
              <w:jc w:val="right"/>
            </w:pPr>
            <w:r>
              <w:rPr>
                <w:noProof/>
                <w:lang w:val="en-GB" w:eastAsia="en-GB"/>
              </w:rPr>
              <w:drawing>
                <wp:inline distT="0" distB="0" distL="0" distR="0" wp14:anchorId="785855A4" wp14:editId="7DD0A325">
                  <wp:extent cx="501650" cy="501650"/>
                  <wp:effectExtent l="0" t="0" r="0" b="0"/>
                  <wp:docPr id="48" name="Picture 48" descr="C:\Users\u1874703\Downloads\noun_asteroid_19465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1874703\Downloads\noun_asteroid_1946589.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1650" cy="501650"/>
                          </a:xfrm>
                          <a:prstGeom prst="rect">
                            <a:avLst/>
                          </a:prstGeom>
                          <a:noFill/>
                          <a:ln>
                            <a:noFill/>
                          </a:ln>
                        </pic:spPr>
                      </pic:pic>
                    </a:graphicData>
                  </a:graphic>
                </wp:inline>
              </w:drawing>
            </w:r>
          </w:p>
          <w:p w14:paraId="68B92CE5" w14:textId="77777777" w:rsidR="00FF4158" w:rsidRDefault="00FF4158" w:rsidP="00CC07B6">
            <w:pPr>
              <w:jc w:val="right"/>
            </w:pPr>
            <w:r>
              <w:rPr>
                <w:noProof/>
                <w:lang w:val="en-GB" w:eastAsia="en-GB"/>
              </w:rPr>
              <w:drawing>
                <wp:inline distT="0" distB="0" distL="0" distR="0" wp14:anchorId="2BD2E1FD" wp14:editId="480FC7D0">
                  <wp:extent cx="546100" cy="546100"/>
                  <wp:effectExtent l="0" t="0" r="0" b="6350"/>
                  <wp:docPr id="49" name="Picture 49" descr="C:\Users\u1874703\Downloads\noun_Comet_17168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1874703\Downloads\noun_Comet_1716884.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6100" cy="546100"/>
                          </a:xfrm>
                          <a:prstGeom prst="rect">
                            <a:avLst/>
                          </a:prstGeom>
                          <a:noFill/>
                          <a:ln>
                            <a:noFill/>
                          </a:ln>
                        </pic:spPr>
                      </pic:pic>
                    </a:graphicData>
                  </a:graphic>
                </wp:inline>
              </w:drawing>
            </w:r>
          </w:p>
          <w:p w14:paraId="22FC4D3F" w14:textId="77777777" w:rsidR="00FF4158" w:rsidRDefault="00FF4158" w:rsidP="00CC07B6">
            <w:r>
              <w:t>Smallest</w:t>
            </w:r>
          </w:p>
        </w:tc>
        <w:tc>
          <w:tcPr>
            <w:tcW w:w="1385" w:type="dxa"/>
          </w:tcPr>
          <w:p w14:paraId="442C2D9F" w14:textId="77777777" w:rsidR="00FF4158" w:rsidRDefault="00FF4158" w:rsidP="00CC07B6">
            <w:r>
              <w:t>Universe</w:t>
            </w:r>
          </w:p>
        </w:tc>
        <w:tc>
          <w:tcPr>
            <w:tcW w:w="4626" w:type="dxa"/>
          </w:tcPr>
          <w:p w14:paraId="6DDF0E64" w14:textId="77777777" w:rsidR="00FF4158" w:rsidRPr="00420AF7" w:rsidRDefault="00FF4158" w:rsidP="00CC07B6">
            <w:r>
              <w:t xml:space="preserve">The entirety of </w:t>
            </w:r>
            <w:r>
              <w:rPr>
                <w:i/>
              </w:rPr>
              <w:t>everything</w:t>
            </w:r>
            <w:r>
              <w:t>. The universe contains every object we know of.</w:t>
            </w:r>
          </w:p>
        </w:tc>
      </w:tr>
      <w:tr w:rsidR="00FF4158" w14:paraId="6483B7FD" w14:textId="77777777" w:rsidTr="00CC07B6">
        <w:tc>
          <w:tcPr>
            <w:tcW w:w="3005" w:type="dxa"/>
            <w:vMerge/>
          </w:tcPr>
          <w:p w14:paraId="7D517290" w14:textId="77777777" w:rsidR="00FF4158" w:rsidRDefault="00FF4158" w:rsidP="00CC07B6"/>
        </w:tc>
        <w:tc>
          <w:tcPr>
            <w:tcW w:w="1385" w:type="dxa"/>
          </w:tcPr>
          <w:p w14:paraId="38A50170" w14:textId="77777777" w:rsidR="00FF4158" w:rsidRDefault="00FF4158" w:rsidP="00CC07B6">
            <w:r>
              <w:t>Galaxy</w:t>
            </w:r>
          </w:p>
        </w:tc>
        <w:tc>
          <w:tcPr>
            <w:tcW w:w="4626" w:type="dxa"/>
          </w:tcPr>
          <w:p w14:paraId="2D34FABC" w14:textId="77777777" w:rsidR="00FF4158" w:rsidRDefault="00FF4158" w:rsidP="00CC07B6">
            <w:r>
              <w:t>A large collection of stars (each a possible planetary system of its own) that travel together through the universe. Our galaxy is the Milky Way.</w:t>
            </w:r>
          </w:p>
        </w:tc>
      </w:tr>
      <w:tr w:rsidR="00FF4158" w14:paraId="7E44EEF8" w14:textId="77777777" w:rsidTr="00CC07B6">
        <w:tc>
          <w:tcPr>
            <w:tcW w:w="3005" w:type="dxa"/>
            <w:vMerge/>
          </w:tcPr>
          <w:p w14:paraId="2C365FDE" w14:textId="77777777" w:rsidR="00FF4158" w:rsidRDefault="00FF4158" w:rsidP="00CC07B6"/>
        </w:tc>
        <w:tc>
          <w:tcPr>
            <w:tcW w:w="1385" w:type="dxa"/>
          </w:tcPr>
          <w:p w14:paraId="3D08A443" w14:textId="77777777" w:rsidR="00FF4158" w:rsidRDefault="00FF4158" w:rsidP="00CC07B6">
            <w:r>
              <w:t>Planetary system</w:t>
            </w:r>
          </w:p>
        </w:tc>
        <w:tc>
          <w:tcPr>
            <w:tcW w:w="4626" w:type="dxa"/>
          </w:tcPr>
          <w:p w14:paraId="0F92654D" w14:textId="2B66C45E" w:rsidR="00FF4158" w:rsidRDefault="00FF4158" w:rsidP="00CC07B6">
            <w:r>
              <w:t xml:space="preserve">The collection of objects that are attracted by gravity to the central star. We call our star system the solar system and it includes our star – the sun, the eight planets, five named dwarf planets, </w:t>
            </w:r>
            <w:r w:rsidR="00F608F4">
              <w:t xml:space="preserve">the </w:t>
            </w:r>
            <w:r>
              <w:t>asteroid and Kuiper belts.</w:t>
            </w:r>
          </w:p>
        </w:tc>
      </w:tr>
      <w:tr w:rsidR="00FF4158" w14:paraId="258B4E05" w14:textId="77777777" w:rsidTr="00CC07B6">
        <w:tc>
          <w:tcPr>
            <w:tcW w:w="3005" w:type="dxa"/>
            <w:vMerge/>
          </w:tcPr>
          <w:p w14:paraId="3590A28B" w14:textId="77777777" w:rsidR="00FF4158" w:rsidRDefault="00FF4158" w:rsidP="00CC07B6"/>
        </w:tc>
        <w:tc>
          <w:tcPr>
            <w:tcW w:w="1385" w:type="dxa"/>
          </w:tcPr>
          <w:p w14:paraId="08B8917B" w14:textId="77777777" w:rsidR="00FF4158" w:rsidRDefault="00FF4158" w:rsidP="00CC07B6">
            <w:r>
              <w:t>Nebula</w:t>
            </w:r>
          </w:p>
        </w:tc>
        <w:tc>
          <w:tcPr>
            <w:tcW w:w="4626" w:type="dxa"/>
          </w:tcPr>
          <w:p w14:paraId="2BB1CD23" w14:textId="77777777" w:rsidR="00FF4158" w:rsidRDefault="00FF4158" w:rsidP="00CC07B6">
            <w:r>
              <w:t>A collection of gas and dust that will eventually form a star.</w:t>
            </w:r>
          </w:p>
          <w:p w14:paraId="5F178D0E" w14:textId="77777777" w:rsidR="00FF4158" w:rsidRDefault="00FF4158" w:rsidP="00CC07B6"/>
        </w:tc>
      </w:tr>
      <w:tr w:rsidR="00FF4158" w14:paraId="399E4F28" w14:textId="77777777" w:rsidTr="00CC07B6">
        <w:tc>
          <w:tcPr>
            <w:tcW w:w="3005" w:type="dxa"/>
            <w:vMerge/>
          </w:tcPr>
          <w:p w14:paraId="6C3CD9ED" w14:textId="77777777" w:rsidR="00FF4158" w:rsidRDefault="00FF4158" w:rsidP="00CC07B6"/>
        </w:tc>
        <w:tc>
          <w:tcPr>
            <w:tcW w:w="1385" w:type="dxa"/>
          </w:tcPr>
          <w:p w14:paraId="75813734" w14:textId="77777777" w:rsidR="00FF4158" w:rsidRDefault="00FF4158" w:rsidP="00CC07B6">
            <w:r>
              <w:t>Star</w:t>
            </w:r>
          </w:p>
        </w:tc>
        <w:tc>
          <w:tcPr>
            <w:tcW w:w="4626" w:type="dxa"/>
          </w:tcPr>
          <w:p w14:paraId="792FCB7C" w14:textId="77777777" w:rsidR="00FF4158" w:rsidRDefault="00FF4158" w:rsidP="00CC07B6">
            <w:r>
              <w:t>The luminous object at the centre of each star system. We call our star the sun.</w:t>
            </w:r>
          </w:p>
        </w:tc>
      </w:tr>
      <w:tr w:rsidR="00FF4158" w14:paraId="470FF20F" w14:textId="77777777" w:rsidTr="00CC07B6">
        <w:tc>
          <w:tcPr>
            <w:tcW w:w="3005" w:type="dxa"/>
            <w:vMerge/>
          </w:tcPr>
          <w:p w14:paraId="094F75CB" w14:textId="77777777" w:rsidR="00FF4158" w:rsidRDefault="00FF4158" w:rsidP="00CC07B6"/>
        </w:tc>
        <w:tc>
          <w:tcPr>
            <w:tcW w:w="1385" w:type="dxa"/>
          </w:tcPr>
          <w:p w14:paraId="4866B26E" w14:textId="77777777" w:rsidR="00FF4158" w:rsidRDefault="00FF4158" w:rsidP="00CC07B6">
            <w:r>
              <w:t>Planet</w:t>
            </w:r>
          </w:p>
        </w:tc>
        <w:tc>
          <w:tcPr>
            <w:tcW w:w="4626" w:type="dxa"/>
          </w:tcPr>
          <w:p w14:paraId="26D7FCF4" w14:textId="77777777" w:rsidR="00FF4158" w:rsidRDefault="00FF4158" w:rsidP="00CC07B6">
            <w:r>
              <w:t>The non-luminous objects that orbit a star.</w:t>
            </w:r>
          </w:p>
        </w:tc>
      </w:tr>
      <w:tr w:rsidR="00FF4158" w14:paraId="1E566359" w14:textId="77777777" w:rsidTr="00CC07B6">
        <w:tc>
          <w:tcPr>
            <w:tcW w:w="3005" w:type="dxa"/>
            <w:vMerge/>
          </w:tcPr>
          <w:p w14:paraId="49C605FC" w14:textId="77777777" w:rsidR="00FF4158" w:rsidRDefault="00FF4158" w:rsidP="00CC07B6"/>
        </w:tc>
        <w:tc>
          <w:tcPr>
            <w:tcW w:w="1385" w:type="dxa"/>
          </w:tcPr>
          <w:p w14:paraId="4CE07AE6" w14:textId="77777777" w:rsidR="00FF4158" w:rsidRDefault="00FF4158" w:rsidP="00CC07B6">
            <w:r>
              <w:t>Moons</w:t>
            </w:r>
          </w:p>
        </w:tc>
        <w:tc>
          <w:tcPr>
            <w:tcW w:w="4626" w:type="dxa"/>
          </w:tcPr>
          <w:p w14:paraId="5AD7A80A" w14:textId="77777777" w:rsidR="00FF4158" w:rsidRDefault="00FF4158" w:rsidP="00CC07B6">
            <w:r>
              <w:t>The non-luminous objects that orbit planets.</w:t>
            </w:r>
          </w:p>
        </w:tc>
      </w:tr>
      <w:tr w:rsidR="00FF4158" w14:paraId="0F6C5974" w14:textId="77777777" w:rsidTr="00CC07B6">
        <w:tc>
          <w:tcPr>
            <w:tcW w:w="3005" w:type="dxa"/>
            <w:vMerge/>
          </w:tcPr>
          <w:p w14:paraId="732E0D65" w14:textId="77777777" w:rsidR="00FF4158" w:rsidRDefault="00FF4158" w:rsidP="00CC07B6"/>
        </w:tc>
        <w:tc>
          <w:tcPr>
            <w:tcW w:w="1385" w:type="dxa"/>
          </w:tcPr>
          <w:p w14:paraId="48C4C125" w14:textId="77777777" w:rsidR="00FF4158" w:rsidRDefault="00FF4158" w:rsidP="00CC07B6">
            <w:r>
              <w:t>Dwarf Planet</w:t>
            </w:r>
          </w:p>
        </w:tc>
        <w:tc>
          <w:tcPr>
            <w:tcW w:w="4626" w:type="dxa"/>
          </w:tcPr>
          <w:p w14:paraId="3F32802F" w14:textId="77777777" w:rsidR="00FF4158" w:rsidRDefault="00FF4158" w:rsidP="00CC07B6">
            <w:r>
              <w:t>The non-luminous objects that orbit a star that don’t fulfil all of the planet criteria.</w:t>
            </w:r>
          </w:p>
        </w:tc>
      </w:tr>
      <w:tr w:rsidR="00FF4158" w14:paraId="7AC21CE5" w14:textId="77777777" w:rsidTr="00CC07B6">
        <w:tc>
          <w:tcPr>
            <w:tcW w:w="3005" w:type="dxa"/>
            <w:vMerge/>
          </w:tcPr>
          <w:p w14:paraId="4AB06A77" w14:textId="77777777" w:rsidR="00FF4158" w:rsidRDefault="00FF4158" w:rsidP="00CC07B6"/>
        </w:tc>
        <w:tc>
          <w:tcPr>
            <w:tcW w:w="1385" w:type="dxa"/>
          </w:tcPr>
          <w:p w14:paraId="6CF14154" w14:textId="77777777" w:rsidR="00FF4158" w:rsidRDefault="00FF4158" w:rsidP="00CC07B6">
            <w:r>
              <w:t>Asteroid</w:t>
            </w:r>
          </w:p>
        </w:tc>
        <w:tc>
          <w:tcPr>
            <w:tcW w:w="4626" w:type="dxa"/>
          </w:tcPr>
          <w:p w14:paraId="7E641525" w14:textId="77777777" w:rsidR="00FF4158" w:rsidRDefault="00FF4158" w:rsidP="00CC07B6">
            <w:r>
              <w:t>Generally lumps of rock and metal.</w:t>
            </w:r>
          </w:p>
          <w:p w14:paraId="608C205B" w14:textId="77777777" w:rsidR="00FF4158" w:rsidRDefault="00FF4158" w:rsidP="00CC07B6"/>
        </w:tc>
      </w:tr>
      <w:tr w:rsidR="00FF4158" w14:paraId="6EBB4440" w14:textId="77777777" w:rsidTr="00CC07B6">
        <w:tc>
          <w:tcPr>
            <w:tcW w:w="3005" w:type="dxa"/>
            <w:vMerge/>
          </w:tcPr>
          <w:p w14:paraId="03DB753B" w14:textId="77777777" w:rsidR="00FF4158" w:rsidRDefault="00FF4158" w:rsidP="00CC07B6"/>
        </w:tc>
        <w:tc>
          <w:tcPr>
            <w:tcW w:w="1385" w:type="dxa"/>
          </w:tcPr>
          <w:p w14:paraId="152D0B9D" w14:textId="77777777" w:rsidR="00FF4158" w:rsidRDefault="00FF4158" w:rsidP="00CC07B6">
            <w:r>
              <w:t>Comet</w:t>
            </w:r>
          </w:p>
        </w:tc>
        <w:tc>
          <w:tcPr>
            <w:tcW w:w="4626" w:type="dxa"/>
          </w:tcPr>
          <w:p w14:paraId="7C233BD5" w14:textId="77777777" w:rsidR="00FF4158" w:rsidRDefault="00FF4158" w:rsidP="00CC07B6">
            <w:r>
              <w:t>Generally lumps of ice and rock.</w:t>
            </w:r>
          </w:p>
        </w:tc>
      </w:tr>
    </w:tbl>
    <w:p w14:paraId="21363E6B" w14:textId="77777777" w:rsidR="00FF4158" w:rsidRDefault="00FF4158" w:rsidP="00FF4158"/>
    <w:p w14:paraId="39054964" w14:textId="77777777" w:rsidR="00FF4158" w:rsidRDefault="00FF4158" w:rsidP="00FF4158">
      <w:r>
        <w:t>The order of the above table isn’t perfect. A moon will always be smaller than the planet that it orbits, but it might be bigger than some of the other planets in the same star system. Equally, some asteroids might be bigger than some moons.</w:t>
      </w:r>
    </w:p>
    <w:p w14:paraId="1ADD55DA" w14:textId="77777777" w:rsidR="00FF4158" w:rsidRDefault="00FF4158" w:rsidP="00FF4158">
      <w:pPr>
        <w:spacing w:after="160" w:line="259" w:lineRule="auto"/>
        <w:rPr>
          <w:sz w:val="40"/>
        </w:rPr>
      </w:pPr>
      <w:r>
        <w:br w:type="page"/>
      </w:r>
    </w:p>
    <w:p w14:paraId="036579AC" w14:textId="3263DD4F" w:rsidR="00CF7228" w:rsidRDefault="00CF7228" w:rsidP="00A945B2">
      <w:pPr>
        <w:pStyle w:val="Title"/>
      </w:pPr>
      <w:r>
        <w:lastRenderedPageBreak/>
        <w:t>The motion of the earth</w:t>
      </w:r>
    </w:p>
    <w:p w14:paraId="5728A09D" w14:textId="34EB268E" w:rsidR="00A945B2" w:rsidRPr="00A945B2" w:rsidRDefault="00A945B2" w:rsidP="00A945B2">
      <w:pPr>
        <w:jc w:val="center"/>
      </w:pPr>
      <w:r>
        <w:rPr>
          <w:noProof/>
          <w:lang w:val="en-GB" w:eastAsia="en-GB"/>
        </w:rPr>
        <w:drawing>
          <wp:inline distT="0" distB="0" distL="0" distR="0" wp14:anchorId="3C32DDAB" wp14:editId="20715CB1">
            <wp:extent cx="5000017" cy="2344901"/>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14065" cy="2351489"/>
                    </a:xfrm>
                    <a:prstGeom prst="rect">
                      <a:avLst/>
                    </a:prstGeom>
                  </pic:spPr>
                </pic:pic>
              </a:graphicData>
            </a:graphic>
          </wp:inline>
        </w:drawing>
      </w:r>
    </w:p>
    <w:p w14:paraId="34C0FE04" w14:textId="77777777" w:rsidR="00CF7228" w:rsidRDefault="00CF7228" w:rsidP="008F030D"/>
    <w:p w14:paraId="13B4C1AA" w14:textId="4A5EB183" w:rsidR="008F030D" w:rsidRPr="00F608F4" w:rsidRDefault="008F030D" w:rsidP="008F030D">
      <w:r w:rsidRPr="00F608F4">
        <w:t xml:space="preserve">There is lots of motion happening at once in the solar system. </w:t>
      </w:r>
      <w:r w:rsidRPr="00A160FC">
        <w:rPr>
          <w:color w:val="2E74B5" w:themeColor="accent1" w:themeShade="BF"/>
        </w:rPr>
        <w:t xml:space="preserve">The earth spins on its axis, taking 24hours to do so (this is not an orbit) – this gives us the length of the day. </w:t>
      </w:r>
      <w:r w:rsidRPr="00F608F4">
        <w:t>It</w:t>
      </w:r>
      <w:r w:rsidR="00907911" w:rsidRPr="00F608F4">
        <w:t>’</w:t>
      </w:r>
      <w:r w:rsidRPr="00F608F4">
        <w:t xml:space="preserve">s daytime when the part of the earth that you’re on is facing the sun and it’s night time when it faces away. </w:t>
      </w:r>
      <w:r w:rsidRPr="00A160FC">
        <w:rPr>
          <w:color w:val="FFC000"/>
        </w:rPr>
        <w:t>The moon orbits around the earth, taking 27.3 days to go the whole way around.</w:t>
      </w:r>
      <w:r w:rsidRPr="00F608F4">
        <w:t xml:space="preserve"> This gives us the different </w:t>
      </w:r>
      <w:r w:rsidRPr="00F608F4">
        <w:rPr>
          <w:b/>
        </w:rPr>
        <w:t>phases</w:t>
      </w:r>
      <w:r w:rsidRPr="00F608F4">
        <w:t xml:space="preserve"> of the moon: full moon, half moon, new moon etc</w:t>
      </w:r>
      <w:r w:rsidR="00A945B2" w:rsidRPr="00F608F4">
        <w:t>.</w:t>
      </w:r>
      <w:r w:rsidRPr="00F608F4">
        <w:t xml:space="preserve"> </w:t>
      </w:r>
      <w:r w:rsidRPr="00A160FC">
        <w:rPr>
          <w:color w:val="00B050"/>
        </w:rPr>
        <w:t>Finally</w:t>
      </w:r>
      <w:r w:rsidR="00907911" w:rsidRPr="00A160FC">
        <w:rPr>
          <w:color w:val="00B050"/>
        </w:rPr>
        <w:t>,</w:t>
      </w:r>
      <w:r w:rsidRPr="00A160FC">
        <w:rPr>
          <w:color w:val="00B050"/>
        </w:rPr>
        <w:t xml:space="preserve"> the earth orbits the sun, taking 365.3 days to go the whole way around.</w:t>
      </w:r>
      <w:r w:rsidRPr="00F608F4">
        <w:t xml:space="preserve"> This gives us our year and the changing of the seasons.</w:t>
      </w:r>
    </w:p>
    <w:p w14:paraId="0B80E331" w14:textId="6A9876F6" w:rsidR="008F030D" w:rsidRDefault="008F030D" w:rsidP="008F030D"/>
    <w:p w14:paraId="3C0E09A8" w14:textId="68380684" w:rsidR="00AD3918" w:rsidRPr="00A945B2" w:rsidRDefault="00AD3918" w:rsidP="00A945B2">
      <w:pPr>
        <w:rPr>
          <w:b/>
        </w:rPr>
      </w:pPr>
      <w:r w:rsidRPr="00A945B2">
        <w:rPr>
          <w:b/>
        </w:rPr>
        <w:t>Questions</w:t>
      </w:r>
    </w:p>
    <w:p w14:paraId="0EBD28E1" w14:textId="248FBE7D" w:rsidR="00AD3918" w:rsidRDefault="001A58B4" w:rsidP="00AF2EAF">
      <w:pPr>
        <w:pStyle w:val="ListParagraph"/>
        <w:numPr>
          <w:ilvl w:val="0"/>
          <w:numId w:val="9"/>
        </w:numPr>
      </w:pPr>
      <w:r>
        <w:t>What motion of the earth gives us day and night?</w:t>
      </w:r>
    </w:p>
    <w:p w14:paraId="39C0564A" w14:textId="77777777" w:rsidR="00AD3918" w:rsidRDefault="00AD3918" w:rsidP="00AD3918">
      <w:pPr>
        <w:pStyle w:val="ListParagraph"/>
      </w:pPr>
    </w:p>
    <w:p w14:paraId="21A8993F" w14:textId="02595FE4" w:rsidR="00AD3918" w:rsidRDefault="00AD3918" w:rsidP="00AD3918">
      <w:pPr>
        <w:pStyle w:val="ListParagraph"/>
      </w:pPr>
      <w:r>
        <w:t>…………………………………………………………………………………………………..</w:t>
      </w:r>
    </w:p>
    <w:p w14:paraId="5C0BB936" w14:textId="77777777" w:rsidR="00AD3918" w:rsidRDefault="00AD3918" w:rsidP="00AD3918">
      <w:pPr>
        <w:pStyle w:val="ListParagraph"/>
      </w:pPr>
    </w:p>
    <w:p w14:paraId="48CD36B7" w14:textId="77777777" w:rsidR="00AD3918" w:rsidRDefault="00AD3918" w:rsidP="00AD3918">
      <w:pPr>
        <w:pStyle w:val="ListParagraph"/>
      </w:pPr>
      <w:r>
        <w:t>…………………………………………………………………………………………………..</w:t>
      </w:r>
    </w:p>
    <w:p w14:paraId="03B8EC1E" w14:textId="77777777" w:rsidR="00AD3918" w:rsidRDefault="00AD3918" w:rsidP="00AD3918">
      <w:pPr>
        <w:pStyle w:val="ListParagraph"/>
      </w:pPr>
    </w:p>
    <w:p w14:paraId="73E1B84A" w14:textId="3F3B248B" w:rsidR="00AD3918" w:rsidRDefault="00AD3918" w:rsidP="00AF2EAF">
      <w:pPr>
        <w:pStyle w:val="ListParagraph"/>
        <w:numPr>
          <w:ilvl w:val="0"/>
          <w:numId w:val="9"/>
        </w:numPr>
      </w:pPr>
      <w:r>
        <w:t>What</w:t>
      </w:r>
      <w:r w:rsidR="00E26F09">
        <w:t xml:space="preserve"> </w:t>
      </w:r>
      <w:r w:rsidR="001A58B4">
        <w:t>motion of the earth gives us our year?</w:t>
      </w:r>
    </w:p>
    <w:p w14:paraId="0DD48917" w14:textId="77777777" w:rsidR="00AD3918" w:rsidRDefault="00AD3918" w:rsidP="00AD3918">
      <w:pPr>
        <w:pStyle w:val="ListParagraph"/>
      </w:pPr>
    </w:p>
    <w:p w14:paraId="4B4456CB" w14:textId="40A8265D" w:rsidR="00AD3918" w:rsidRDefault="00AD3918" w:rsidP="00AD3918">
      <w:pPr>
        <w:pStyle w:val="ListParagraph"/>
      </w:pPr>
      <w:r>
        <w:t>…………………………………………………………………………………………………..</w:t>
      </w:r>
    </w:p>
    <w:p w14:paraId="17C2829D" w14:textId="77777777" w:rsidR="00AD3918" w:rsidRDefault="00AD3918" w:rsidP="00AD3918">
      <w:pPr>
        <w:pStyle w:val="ListParagraph"/>
      </w:pPr>
    </w:p>
    <w:p w14:paraId="3DE5C518" w14:textId="762920E2" w:rsidR="00AD3918" w:rsidRDefault="00AD3918" w:rsidP="00AD3918">
      <w:pPr>
        <w:pStyle w:val="ListParagraph"/>
      </w:pPr>
      <w:r>
        <w:t>…………………………………………………………………………………………………..</w:t>
      </w:r>
    </w:p>
    <w:p w14:paraId="22DF7AA2" w14:textId="72706E7E" w:rsidR="00AD3918" w:rsidRDefault="00AD3918" w:rsidP="00AD3918">
      <w:pPr>
        <w:pStyle w:val="ListParagraph"/>
      </w:pPr>
    </w:p>
    <w:p w14:paraId="4C776196" w14:textId="702B4F5D" w:rsidR="00A945B2" w:rsidRDefault="00AD3918" w:rsidP="00AF2EAF">
      <w:pPr>
        <w:pStyle w:val="ListParagraph"/>
        <w:numPr>
          <w:ilvl w:val="0"/>
          <w:numId w:val="9"/>
        </w:numPr>
      </w:pPr>
      <w:r>
        <w:t xml:space="preserve">Why might we say that the moon orbits </w:t>
      </w:r>
      <w:r>
        <w:rPr>
          <w:i/>
        </w:rPr>
        <w:t>two</w:t>
      </w:r>
      <w:r>
        <w:t xml:space="preserve"> objects?</w:t>
      </w:r>
    </w:p>
    <w:p w14:paraId="189AFDCF" w14:textId="77777777" w:rsidR="00AD3918" w:rsidRDefault="00AD3918" w:rsidP="00AD3918">
      <w:pPr>
        <w:pStyle w:val="ListParagraph"/>
      </w:pPr>
    </w:p>
    <w:p w14:paraId="0B4AA6B1" w14:textId="30E33CA9" w:rsidR="00AD3918" w:rsidRDefault="00AD3918" w:rsidP="00AD3918">
      <w:pPr>
        <w:pStyle w:val="ListParagraph"/>
      </w:pPr>
      <w:r>
        <w:t>…………………………………………………………………………………………………..</w:t>
      </w:r>
    </w:p>
    <w:p w14:paraId="49E97CE9" w14:textId="77777777" w:rsidR="00AD3918" w:rsidRDefault="00AD3918" w:rsidP="00AD3918">
      <w:pPr>
        <w:pStyle w:val="ListParagraph"/>
      </w:pPr>
    </w:p>
    <w:p w14:paraId="189BED17" w14:textId="691D142A" w:rsidR="00AD3918" w:rsidRDefault="00AD3918" w:rsidP="00AD3918">
      <w:pPr>
        <w:pStyle w:val="ListParagraph"/>
      </w:pPr>
      <w:r>
        <w:t>…………………………………………………………………………………………………..</w:t>
      </w:r>
    </w:p>
    <w:p w14:paraId="1B9B8C77" w14:textId="2AA0B0CC" w:rsidR="00A945B2" w:rsidRDefault="00A945B2" w:rsidP="00AD3918">
      <w:pPr>
        <w:pStyle w:val="ListParagraph"/>
      </w:pPr>
    </w:p>
    <w:p w14:paraId="71AB4145" w14:textId="695949F1" w:rsidR="00A945B2" w:rsidRDefault="00A945B2" w:rsidP="00AF2EAF">
      <w:pPr>
        <w:pStyle w:val="ListParagraph"/>
        <w:numPr>
          <w:ilvl w:val="0"/>
          <w:numId w:val="9"/>
        </w:numPr>
      </w:pPr>
      <w:r>
        <w:t xml:space="preserve">What would I have to change to make the sizes </w:t>
      </w:r>
      <w:r w:rsidRPr="00A945B2">
        <w:rPr>
          <w:b/>
          <w:i/>
        </w:rPr>
        <w:t>a scale model</w:t>
      </w:r>
      <w:r>
        <w:t xml:space="preserve"> of the sun, earth and moon?</w:t>
      </w:r>
    </w:p>
    <w:p w14:paraId="6B9A758A" w14:textId="7C3F2C1A" w:rsidR="00A945B2" w:rsidRDefault="00A945B2" w:rsidP="00A945B2"/>
    <w:p w14:paraId="6F3120F6" w14:textId="77777777" w:rsidR="00A945B2" w:rsidRDefault="00A945B2" w:rsidP="00A945B2">
      <w:pPr>
        <w:pStyle w:val="ListParagraph"/>
      </w:pPr>
      <w:r>
        <w:t>…………………………………………………………………………………………………..</w:t>
      </w:r>
    </w:p>
    <w:p w14:paraId="4ACA68E4" w14:textId="77777777" w:rsidR="00A945B2" w:rsidRDefault="00A945B2" w:rsidP="00A945B2"/>
    <w:p w14:paraId="5226BF7B" w14:textId="77777777" w:rsidR="00A945B2" w:rsidRDefault="00A945B2" w:rsidP="00A945B2">
      <w:pPr>
        <w:pStyle w:val="ListParagraph"/>
      </w:pPr>
      <w:r>
        <w:t>…………………………………………………………………………………………………..</w:t>
      </w:r>
    </w:p>
    <w:p w14:paraId="338CA48E" w14:textId="77777777" w:rsidR="00A945B2" w:rsidRDefault="00A945B2" w:rsidP="00A945B2"/>
    <w:p w14:paraId="3591B161" w14:textId="77777777" w:rsidR="00A945B2" w:rsidRDefault="00A945B2" w:rsidP="00A945B2">
      <w:pPr>
        <w:pStyle w:val="ListParagraph"/>
      </w:pPr>
      <w:r>
        <w:t>…………………………………………………………………………………………………..</w:t>
      </w:r>
    </w:p>
    <w:p w14:paraId="2B0D818D" w14:textId="118F6F48" w:rsidR="008F6245" w:rsidRDefault="008F6245" w:rsidP="006530C0">
      <w:pPr>
        <w:pStyle w:val="Title"/>
      </w:pPr>
      <w:r>
        <w:lastRenderedPageBreak/>
        <w:t>What is an orbit?</w:t>
      </w:r>
    </w:p>
    <w:p w14:paraId="71CF05DD" w14:textId="77777777" w:rsidR="008F6245" w:rsidRDefault="008F6245" w:rsidP="008F6245">
      <w:r w:rsidRPr="008C3C95">
        <w:rPr>
          <w:noProof/>
          <w:lang w:val="en-GB" w:eastAsia="en-GB"/>
        </w:rPr>
        <w:drawing>
          <wp:inline distT="0" distB="0" distL="0" distR="0" wp14:anchorId="610027B7" wp14:editId="37FDBBE2">
            <wp:extent cx="1889125" cy="3117850"/>
            <wp:effectExtent l="0" t="0" r="0" b="6350"/>
            <wp:docPr id="22" name="Picture 22" descr="C:\Users\u1874703\OneDrive - University of Warwick\SpaceSLOP\orbit-examples-and-non-examp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u1874703\OneDrive - University of Warwick\SpaceSLOP\orbit-examples-and-non-examples.png"/>
                    <pic:cNvPicPr>
                      <a:picLocks noChangeAspect="1" noChangeArrowheads="1"/>
                    </pic:cNvPicPr>
                  </pic:nvPicPr>
                  <pic:blipFill rotWithShape="1">
                    <a:blip r:embed="rId30">
                      <a:extLst>
                        <a:ext uri="{28A0092B-C50C-407E-A947-70E740481C1C}">
                          <a14:useLocalDpi xmlns:a14="http://schemas.microsoft.com/office/drawing/2010/main" val="0"/>
                        </a:ext>
                      </a:extLst>
                    </a:blip>
                    <a:srcRect b="64873"/>
                    <a:stretch/>
                  </pic:blipFill>
                  <pic:spPr bwMode="auto">
                    <a:xfrm>
                      <a:off x="0" y="0"/>
                      <a:ext cx="1914367" cy="3159510"/>
                    </a:xfrm>
                    <a:prstGeom prst="rect">
                      <a:avLst/>
                    </a:prstGeom>
                    <a:noFill/>
                    <a:ln>
                      <a:noFill/>
                    </a:ln>
                    <a:extLst>
                      <a:ext uri="{53640926-AAD7-44D8-BBD7-CCE9431645EC}">
                        <a14:shadowObscured xmlns:a14="http://schemas.microsoft.com/office/drawing/2010/main"/>
                      </a:ext>
                    </a:extLst>
                  </pic:spPr>
                </pic:pic>
              </a:graphicData>
            </a:graphic>
          </wp:inline>
        </w:drawing>
      </w:r>
      <w:r w:rsidRPr="008C3C95">
        <w:rPr>
          <w:noProof/>
          <w:lang w:val="en-GB" w:eastAsia="en-GB"/>
        </w:rPr>
        <w:drawing>
          <wp:inline distT="0" distB="0" distL="0" distR="0" wp14:anchorId="556681AA" wp14:editId="1C1D8ED1">
            <wp:extent cx="1889084" cy="2571750"/>
            <wp:effectExtent l="0" t="0" r="0" b="0"/>
            <wp:docPr id="23" name="Picture 23" descr="C:\Users\u1874703\OneDrive - University of Warwick\SpaceSLOP\orbit-examples-and-non-examp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u1874703\OneDrive - University of Warwick\SpaceSLOP\orbit-examples-and-non-examples.png"/>
                    <pic:cNvPicPr>
                      <a:picLocks noChangeAspect="1" noChangeArrowheads="1"/>
                    </pic:cNvPicPr>
                  </pic:nvPicPr>
                  <pic:blipFill rotWithShape="1">
                    <a:blip r:embed="rId30">
                      <a:extLst>
                        <a:ext uri="{28A0092B-C50C-407E-A947-70E740481C1C}">
                          <a14:useLocalDpi xmlns:a14="http://schemas.microsoft.com/office/drawing/2010/main" val="0"/>
                        </a:ext>
                      </a:extLst>
                    </a:blip>
                    <a:srcRect t="35055" b="35971"/>
                    <a:stretch/>
                  </pic:blipFill>
                  <pic:spPr bwMode="auto">
                    <a:xfrm>
                      <a:off x="0" y="0"/>
                      <a:ext cx="1914367" cy="2606169"/>
                    </a:xfrm>
                    <a:prstGeom prst="rect">
                      <a:avLst/>
                    </a:prstGeom>
                    <a:noFill/>
                    <a:ln>
                      <a:noFill/>
                    </a:ln>
                    <a:extLst>
                      <a:ext uri="{53640926-AAD7-44D8-BBD7-CCE9431645EC}">
                        <a14:shadowObscured xmlns:a14="http://schemas.microsoft.com/office/drawing/2010/main"/>
                      </a:ext>
                    </a:extLst>
                  </pic:spPr>
                </pic:pic>
              </a:graphicData>
            </a:graphic>
          </wp:inline>
        </w:drawing>
      </w:r>
      <w:r w:rsidRPr="008C3C95">
        <w:rPr>
          <w:noProof/>
          <w:lang w:val="en-GB" w:eastAsia="en-GB"/>
        </w:rPr>
        <w:drawing>
          <wp:inline distT="0" distB="0" distL="0" distR="0" wp14:anchorId="20BB7F09" wp14:editId="34FCA6DE">
            <wp:extent cx="1888490" cy="3105150"/>
            <wp:effectExtent l="0" t="0" r="0" b="0"/>
            <wp:docPr id="21" name="Picture 21" descr="C:\Users\u1874703\OneDrive - University of Warwick\SpaceSLOP\orbit-examples-and-non-examp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u1874703\OneDrive - University of Warwick\SpaceSLOP\orbit-examples-and-non-examples.png"/>
                    <pic:cNvPicPr>
                      <a:picLocks noChangeAspect="1" noChangeArrowheads="1"/>
                    </pic:cNvPicPr>
                  </pic:nvPicPr>
                  <pic:blipFill rotWithShape="1">
                    <a:blip r:embed="rId30">
                      <a:extLst>
                        <a:ext uri="{28A0092B-C50C-407E-A947-70E740481C1C}">
                          <a14:useLocalDpi xmlns:a14="http://schemas.microsoft.com/office/drawing/2010/main" val="0"/>
                        </a:ext>
                      </a:extLst>
                    </a:blip>
                    <a:srcRect l="672" t="64324" r="-672" b="681"/>
                    <a:stretch/>
                  </pic:blipFill>
                  <pic:spPr bwMode="auto">
                    <a:xfrm>
                      <a:off x="0" y="0"/>
                      <a:ext cx="1914367" cy="3147698"/>
                    </a:xfrm>
                    <a:prstGeom prst="rect">
                      <a:avLst/>
                    </a:prstGeom>
                    <a:noFill/>
                    <a:ln>
                      <a:noFill/>
                    </a:ln>
                    <a:extLst>
                      <a:ext uri="{53640926-AAD7-44D8-BBD7-CCE9431645EC}">
                        <a14:shadowObscured xmlns:a14="http://schemas.microsoft.com/office/drawing/2010/main"/>
                      </a:ext>
                    </a:extLst>
                  </pic:spPr>
                </pic:pic>
              </a:graphicData>
            </a:graphic>
          </wp:inline>
        </w:drawing>
      </w:r>
    </w:p>
    <w:p w14:paraId="2E20D0C5" w14:textId="77777777" w:rsidR="008F6245" w:rsidRDefault="008F6245" w:rsidP="008F6245"/>
    <w:p w14:paraId="7D112EE4" w14:textId="78BDF92F" w:rsidR="009B16B1" w:rsidRDefault="00A945B2" w:rsidP="006530C0">
      <w:pPr>
        <w:pStyle w:val="Title"/>
      </w:pPr>
      <w:r>
        <w:t>Orbit</w:t>
      </w:r>
      <w:r w:rsidR="006530C0">
        <w:t>s are not c</w:t>
      </w:r>
      <w:r w:rsidR="00F813F2">
        <w:t>ircles</w:t>
      </w:r>
    </w:p>
    <w:p w14:paraId="6443622F" w14:textId="5C7B30EF" w:rsidR="00F813F2" w:rsidRDefault="00FC1065" w:rsidP="009B16B1">
      <w:r>
        <w:t xml:space="preserve"> </w:t>
      </w:r>
    </w:p>
    <w:p w14:paraId="0BAE8991" w14:textId="42F8C3C5" w:rsidR="00F813F2" w:rsidRDefault="00F813F2" w:rsidP="006530C0">
      <w:r>
        <w:t xml:space="preserve">Until 1609, astronomers believed that the planets travelled in </w:t>
      </w:r>
      <w:r w:rsidRPr="00F608F4">
        <w:rPr>
          <w:b/>
        </w:rPr>
        <w:t>circular</w:t>
      </w:r>
      <w:r>
        <w:t xml:space="preserve"> orbits. It took a genius to calculate their actual paths - Kepler discovered that planets travel in </w:t>
      </w:r>
      <w:r w:rsidRPr="00F608F4">
        <w:rPr>
          <w:b/>
        </w:rPr>
        <w:t>ellipses</w:t>
      </w:r>
      <w:r>
        <w:t>. This was a problem for astronomers. No one understood what force could make the planets travel in elliptical orbits. At first, Keple</w:t>
      </w:r>
      <w:r w:rsidR="009B16B1">
        <w:t>r thought it might be magnetism, but this is not correct.</w:t>
      </w:r>
    </w:p>
    <w:p w14:paraId="39C439E3" w14:textId="61530BBD" w:rsidR="00F813F2" w:rsidRDefault="00FC1065" w:rsidP="00FC1065">
      <w:pPr>
        <w:jc w:val="center"/>
      </w:pPr>
      <w:r>
        <w:rPr>
          <w:noProof/>
          <w:lang w:val="en-GB" w:eastAsia="en-GB"/>
        </w:rPr>
        <w:drawing>
          <wp:inline distT="0" distB="0" distL="0" distR="0" wp14:anchorId="49F62D4C" wp14:editId="5B9A5C4D">
            <wp:extent cx="5333712" cy="1892300"/>
            <wp:effectExtent l="0" t="0" r="635" b="0"/>
            <wp:docPr id="15" name="Picture 15"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lated imag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71253" cy="1905619"/>
                    </a:xfrm>
                    <a:prstGeom prst="rect">
                      <a:avLst/>
                    </a:prstGeom>
                    <a:noFill/>
                    <a:ln>
                      <a:noFill/>
                    </a:ln>
                  </pic:spPr>
                </pic:pic>
              </a:graphicData>
            </a:graphic>
          </wp:inline>
        </w:drawing>
      </w:r>
    </w:p>
    <w:p w14:paraId="650A4879" w14:textId="2284E868" w:rsidR="00E42414" w:rsidRDefault="00E42414" w:rsidP="006530C0">
      <w:pPr>
        <w:rPr>
          <w:rFonts w:ascii="CenturyGothic" w:hAnsi="CenturyGothic" w:cs="CenturyGothic"/>
          <w:szCs w:val="22"/>
        </w:rPr>
      </w:pPr>
    </w:p>
    <w:p w14:paraId="77F6D260" w14:textId="130310EE" w:rsidR="00DF5D6F" w:rsidRDefault="00DF5D6F" w:rsidP="006530C0">
      <w:r>
        <w:t xml:space="preserve">Note: </w:t>
      </w:r>
      <w:r w:rsidR="00F247C4">
        <w:t xml:space="preserve">this image is </w:t>
      </w:r>
      <w:r w:rsidR="00F247C4">
        <w:rPr>
          <w:b/>
        </w:rPr>
        <w:t>not to scale.</w:t>
      </w:r>
      <w:r w:rsidR="00F247C4">
        <w:t xml:space="preserve"> In t</w:t>
      </w:r>
      <w:r>
        <w:t xml:space="preserve">he </w:t>
      </w:r>
      <w:r w:rsidRPr="009B16B1">
        <w:t>real</w:t>
      </w:r>
      <w:r>
        <w:t xml:space="preserve"> solar system:</w:t>
      </w:r>
    </w:p>
    <w:p w14:paraId="5294CA29" w14:textId="3DCD3BF9" w:rsidR="00DF5D6F" w:rsidRDefault="00DF5D6F" w:rsidP="00AF2EAF">
      <w:pPr>
        <w:pStyle w:val="ListParagraph"/>
        <w:numPr>
          <w:ilvl w:val="0"/>
          <w:numId w:val="14"/>
        </w:numPr>
      </w:pPr>
      <w:r>
        <w:t xml:space="preserve">The orbits would need to be </w:t>
      </w:r>
      <w:r>
        <w:rPr>
          <w:b/>
        </w:rPr>
        <w:t>much</w:t>
      </w:r>
      <w:r>
        <w:t xml:space="preserve"> larger.</w:t>
      </w:r>
    </w:p>
    <w:p w14:paraId="1D12EAA6" w14:textId="7F09013A" w:rsidR="00DF5D6F" w:rsidRDefault="00DF5D6F" w:rsidP="00AF2EAF">
      <w:pPr>
        <w:pStyle w:val="ListParagraph"/>
        <w:numPr>
          <w:ilvl w:val="0"/>
          <w:numId w:val="14"/>
        </w:numPr>
      </w:pPr>
      <w:r>
        <w:t xml:space="preserve">The planets would need to be </w:t>
      </w:r>
      <w:r>
        <w:rPr>
          <w:b/>
        </w:rPr>
        <w:t>much</w:t>
      </w:r>
      <w:r>
        <w:t xml:space="preserve"> smaller.</w:t>
      </w:r>
    </w:p>
    <w:p w14:paraId="4E3E6717" w14:textId="2948C3C3" w:rsidR="00657CEF" w:rsidRDefault="00DF5D6F" w:rsidP="00AF2EAF">
      <w:pPr>
        <w:pStyle w:val="ListParagraph"/>
        <w:numPr>
          <w:ilvl w:val="0"/>
          <w:numId w:val="14"/>
        </w:numPr>
      </w:pPr>
      <w:r>
        <w:t>The ellipses would not be as stretched as this (that’s why it took a long time to realise the orbits were not circles.</w:t>
      </w:r>
    </w:p>
    <w:p w14:paraId="65286A56" w14:textId="77777777" w:rsidR="008C3C95" w:rsidRDefault="008C3C95" w:rsidP="008C3C95"/>
    <w:p w14:paraId="22CA6862" w14:textId="77777777" w:rsidR="008C3C95" w:rsidRDefault="008C3C95" w:rsidP="008C3C95"/>
    <w:p w14:paraId="032D9FD2" w14:textId="77777777" w:rsidR="004F4C4D" w:rsidRDefault="004F4C4D" w:rsidP="008C3C95"/>
    <w:p w14:paraId="5895B250" w14:textId="77777777" w:rsidR="004F4C4D" w:rsidRDefault="004F4C4D">
      <w:pPr>
        <w:spacing w:after="160" w:line="259" w:lineRule="auto"/>
      </w:pPr>
      <w:r>
        <w:br w:type="page"/>
      </w:r>
    </w:p>
    <w:p w14:paraId="512A67A3" w14:textId="0858FAAF" w:rsidR="008C3C95" w:rsidRDefault="008C3C95" w:rsidP="008C3C95"/>
    <w:p w14:paraId="0AF2E2F5" w14:textId="44C4342D" w:rsidR="00512794" w:rsidRDefault="009B16B1" w:rsidP="009B16B1">
      <w:pPr>
        <w:pStyle w:val="Title"/>
      </w:pPr>
      <w:r>
        <w:t>Questions</w:t>
      </w:r>
    </w:p>
    <w:p w14:paraId="5D65B0D6" w14:textId="5F1B5ED4" w:rsidR="00512794" w:rsidRDefault="00512794" w:rsidP="00512794"/>
    <w:p w14:paraId="414DE218" w14:textId="6BD80A77" w:rsidR="00D00151" w:rsidRDefault="00D00151" w:rsidP="00AF2EAF">
      <w:pPr>
        <w:pStyle w:val="ListParagraph"/>
        <w:numPr>
          <w:ilvl w:val="0"/>
          <w:numId w:val="9"/>
        </w:numPr>
      </w:pPr>
      <w:r>
        <w:t xml:space="preserve">Write your own definition of what an </w:t>
      </w:r>
      <w:r>
        <w:rPr>
          <w:b/>
        </w:rPr>
        <w:t>orbit</w:t>
      </w:r>
      <w:r>
        <w:t xml:space="preserve"> is.</w:t>
      </w:r>
    </w:p>
    <w:p w14:paraId="28C8C7E7" w14:textId="77777777" w:rsidR="00D00151" w:rsidRDefault="00D00151" w:rsidP="00D00151">
      <w:pPr>
        <w:pStyle w:val="ListParagraph"/>
      </w:pPr>
    </w:p>
    <w:p w14:paraId="3FDDEC55" w14:textId="5A16690C" w:rsidR="00D00151" w:rsidRDefault="00D00151" w:rsidP="00D00151">
      <w:pPr>
        <w:pStyle w:val="ListParagraph"/>
      </w:pPr>
      <w:r>
        <w:t>…………………………………………………………………………………………………..</w:t>
      </w:r>
    </w:p>
    <w:p w14:paraId="3FC05C3C" w14:textId="77777777" w:rsidR="00D00151" w:rsidRDefault="00D00151" w:rsidP="00D00151">
      <w:pPr>
        <w:pStyle w:val="ListParagraph"/>
      </w:pPr>
    </w:p>
    <w:p w14:paraId="519F3E17" w14:textId="77777777" w:rsidR="00D00151" w:rsidRDefault="00D00151" w:rsidP="00D00151">
      <w:pPr>
        <w:pStyle w:val="ListParagraph"/>
      </w:pPr>
      <w:r>
        <w:t>…………………………………………………………………………………………………..</w:t>
      </w:r>
    </w:p>
    <w:p w14:paraId="651DDF74" w14:textId="77777777" w:rsidR="00D00151" w:rsidRDefault="00D00151" w:rsidP="00D00151">
      <w:pPr>
        <w:pStyle w:val="ListParagraph"/>
      </w:pPr>
    </w:p>
    <w:p w14:paraId="461262F2" w14:textId="77777777" w:rsidR="00D00151" w:rsidRDefault="00D00151" w:rsidP="00D00151">
      <w:pPr>
        <w:pStyle w:val="ListParagraph"/>
      </w:pPr>
      <w:r>
        <w:t>…………………………………………………………………………………………………..</w:t>
      </w:r>
    </w:p>
    <w:p w14:paraId="1B621CB9" w14:textId="4EC442AD" w:rsidR="00D00151" w:rsidRDefault="00D00151" w:rsidP="00D00151">
      <w:pPr>
        <w:pStyle w:val="ListParagraph"/>
      </w:pPr>
    </w:p>
    <w:p w14:paraId="1E56B42D" w14:textId="4A4240E1" w:rsidR="00D00151" w:rsidRDefault="00F608F4" w:rsidP="00F608F4">
      <w:pPr>
        <w:pStyle w:val="ListParagraph"/>
        <w:numPr>
          <w:ilvl w:val="0"/>
          <w:numId w:val="9"/>
        </w:numPr>
      </w:pPr>
      <w:r>
        <w:t>Draw a line to show the path that the earth takes around the sun:</w:t>
      </w:r>
    </w:p>
    <w:p w14:paraId="6ABFCDC1" w14:textId="530AAB17" w:rsidR="00F608F4" w:rsidRDefault="00F608F4" w:rsidP="00F608F4"/>
    <w:p w14:paraId="5B5284D2" w14:textId="7B199451" w:rsidR="00F608F4" w:rsidRDefault="00F608F4" w:rsidP="00F608F4"/>
    <w:p w14:paraId="1F5BD38D" w14:textId="20CF7FE6" w:rsidR="00F608F4" w:rsidRDefault="00F608F4" w:rsidP="00F608F4"/>
    <w:p w14:paraId="536A4C75" w14:textId="3003FD4C" w:rsidR="00F608F4" w:rsidRDefault="00F608F4" w:rsidP="00F608F4"/>
    <w:p w14:paraId="24190974" w14:textId="77777777" w:rsidR="00F608F4" w:rsidRDefault="00F608F4" w:rsidP="00F608F4"/>
    <w:p w14:paraId="290E17BD" w14:textId="1CB188ED" w:rsidR="00F608F4" w:rsidRDefault="00F608F4" w:rsidP="00F608F4"/>
    <w:p w14:paraId="61DEA8B7" w14:textId="35FB4C4C" w:rsidR="00F608F4" w:rsidRDefault="00F608F4" w:rsidP="00F608F4"/>
    <w:p w14:paraId="04AAD4F5" w14:textId="77777777" w:rsidR="00F608F4" w:rsidRDefault="00F608F4" w:rsidP="00F608F4"/>
    <w:p w14:paraId="2C860D4D" w14:textId="2F6875CC" w:rsidR="00F608F4" w:rsidRDefault="00F608F4" w:rsidP="00F608F4">
      <w:r>
        <w:rPr>
          <w:noProof/>
          <w:lang w:val="en-GB" w:eastAsia="en-GB"/>
        </w:rPr>
        <w:drawing>
          <wp:anchor distT="0" distB="0" distL="114300" distR="114300" simplePos="0" relativeHeight="251660288" behindDoc="1" locked="0" layoutInCell="1" allowOverlap="1" wp14:anchorId="1998203E" wp14:editId="4BD3E504">
            <wp:simplePos x="0" y="0"/>
            <wp:positionH relativeFrom="margin">
              <wp:align>center</wp:align>
            </wp:positionH>
            <wp:positionV relativeFrom="paragraph">
              <wp:posOffset>173941</wp:posOffset>
            </wp:positionV>
            <wp:extent cx="1019907" cy="1019907"/>
            <wp:effectExtent l="0" t="0" r="8890" b="8890"/>
            <wp:wrapNone/>
            <wp:docPr id="5" name="Picture 5" descr="Image result for sun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un 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019907" cy="1019907"/>
                    </a:xfrm>
                    <a:prstGeom prst="rect">
                      <a:avLst/>
                    </a:prstGeom>
                    <a:noFill/>
                    <a:ln>
                      <a:noFill/>
                    </a:ln>
                  </pic:spPr>
                </pic:pic>
              </a:graphicData>
            </a:graphic>
          </wp:anchor>
        </w:drawing>
      </w:r>
    </w:p>
    <w:p w14:paraId="5FFF651D" w14:textId="3812C1AB" w:rsidR="00F608F4" w:rsidRDefault="00F608F4" w:rsidP="00F608F4"/>
    <w:p w14:paraId="429C9FF4" w14:textId="0853BB99" w:rsidR="00F608F4" w:rsidRDefault="00F608F4" w:rsidP="00F608F4"/>
    <w:p w14:paraId="35E05B4A" w14:textId="4395AA35" w:rsidR="00F608F4" w:rsidRDefault="00F608F4" w:rsidP="00F608F4">
      <w:r>
        <w:rPr>
          <w:noProof/>
          <w:lang w:val="en-GB" w:eastAsia="en-GB"/>
        </w:rPr>
        <w:drawing>
          <wp:anchor distT="0" distB="0" distL="114300" distR="114300" simplePos="0" relativeHeight="251661312" behindDoc="0" locked="0" layoutInCell="1" allowOverlap="1" wp14:anchorId="75D05443" wp14:editId="1B05ABA3">
            <wp:simplePos x="0" y="0"/>
            <wp:positionH relativeFrom="column">
              <wp:posOffset>706360</wp:posOffset>
            </wp:positionH>
            <wp:positionV relativeFrom="paragraph">
              <wp:posOffset>37465</wp:posOffset>
            </wp:positionV>
            <wp:extent cx="132026" cy="131868"/>
            <wp:effectExtent l="0" t="0" r="1905" b="1905"/>
            <wp:wrapNone/>
            <wp:docPr id="8" name="Picture 8" descr="Image result for earth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earth 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32026" cy="131868"/>
                    </a:xfrm>
                    <a:prstGeom prst="rect">
                      <a:avLst/>
                    </a:prstGeom>
                    <a:noFill/>
                    <a:ln>
                      <a:noFill/>
                    </a:ln>
                  </pic:spPr>
                </pic:pic>
              </a:graphicData>
            </a:graphic>
          </wp:anchor>
        </w:drawing>
      </w:r>
    </w:p>
    <w:p w14:paraId="4213756F" w14:textId="7856DB62" w:rsidR="00F608F4" w:rsidRDefault="00F608F4" w:rsidP="00F608F4"/>
    <w:p w14:paraId="2318CD10" w14:textId="0242FE8C" w:rsidR="00F608F4" w:rsidRDefault="00F608F4" w:rsidP="00F608F4"/>
    <w:p w14:paraId="4B483900" w14:textId="28B86A36" w:rsidR="00E77098" w:rsidRDefault="00E77098" w:rsidP="00D00151">
      <w:pPr>
        <w:pStyle w:val="ListParagraph"/>
      </w:pPr>
    </w:p>
    <w:p w14:paraId="45CF5DBA" w14:textId="2E6A0A16" w:rsidR="00F608F4" w:rsidRDefault="00F608F4" w:rsidP="00D00151">
      <w:pPr>
        <w:pStyle w:val="ListParagraph"/>
      </w:pPr>
    </w:p>
    <w:p w14:paraId="3511AB36" w14:textId="145DDEA4" w:rsidR="00F608F4" w:rsidRDefault="00F608F4" w:rsidP="00D00151">
      <w:pPr>
        <w:pStyle w:val="ListParagraph"/>
      </w:pPr>
    </w:p>
    <w:p w14:paraId="7033033B" w14:textId="7B381991" w:rsidR="00F608F4" w:rsidRDefault="00F608F4" w:rsidP="00D00151">
      <w:pPr>
        <w:pStyle w:val="ListParagraph"/>
      </w:pPr>
    </w:p>
    <w:p w14:paraId="3239BB46" w14:textId="542E78AF" w:rsidR="00F608F4" w:rsidRDefault="00F608F4" w:rsidP="00D00151">
      <w:pPr>
        <w:pStyle w:val="ListParagraph"/>
      </w:pPr>
    </w:p>
    <w:p w14:paraId="15D8C50B" w14:textId="597DE024" w:rsidR="00F608F4" w:rsidRDefault="00F608F4" w:rsidP="00D00151">
      <w:pPr>
        <w:pStyle w:val="ListParagraph"/>
      </w:pPr>
    </w:p>
    <w:p w14:paraId="4D0C9A6C" w14:textId="1BCB4404" w:rsidR="00F608F4" w:rsidRDefault="00F608F4" w:rsidP="00D00151">
      <w:pPr>
        <w:pStyle w:val="ListParagraph"/>
      </w:pPr>
    </w:p>
    <w:p w14:paraId="5FFD0DE4" w14:textId="0423D029" w:rsidR="00F608F4" w:rsidRDefault="00F608F4" w:rsidP="00D00151">
      <w:pPr>
        <w:pStyle w:val="ListParagraph"/>
      </w:pPr>
    </w:p>
    <w:p w14:paraId="6CF55A35" w14:textId="149243D8" w:rsidR="00F608F4" w:rsidRDefault="00F608F4" w:rsidP="00D00151">
      <w:pPr>
        <w:pStyle w:val="ListParagraph"/>
      </w:pPr>
    </w:p>
    <w:p w14:paraId="4A4163D9" w14:textId="304E0F68" w:rsidR="00F608F4" w:rsidRDefault="00F608F4" w:rsidP="00D00151">
      <w:pPr>
        <w:pStyle w:val="ListParagraph"/>
      </w:pPr>
    </w:p>
    <w:p w14:paraId="3DB1DD60" w14:textId="26D9A4A5" w:rsidR="00F608F4" w:rsidRDefault="00F608F4" w:rsidP="00D00151">
      <w:pPr>
        <w:pStyle w:val="ListParagraph"/>
      </w:pPr>
    </w:p>
    <w:p w14:paraId="068E1F2B" w14:textId="20307ACB" w:rsidR="00F608F4" w:rsidRDefault="00F608F4" w:rsidP="00D00151">
      <w:pPr>
        <w:pStyle w:val="ListParagraph"/>
      </w:pPr>
    </w:p>
    <w:p w14:paraId="7EE382E7" w14:textId="7DF45AFD" w:rsidR="00F608F4" w:rsidRDefault="00F608F4" w:rsidP="00D00151">
      <w:pPr>
        <w:pStyle w:val="ListParagraph"/>
      </w:pPr>
    </w:p>
    <w:p w14:paraId="138D95AF" w14:textId="51EB9B27" w:rsidR="00D00151" w:rsidRDefault="005D1ACC" w:rsidP="00AF2EAF">
      <w:pPr>
        <w:pStyle w:val="ListParagraph"/>
        <w:numPr>
          <w:ilvl w:val="0"/>
          <w:numId w:val="9"/>
        </w:numPr>
      </w:pPr>
      <w:r>
        <w:t xml:space="preserve">In terms of </w:t>
      </w:r>
      <w:r w:rsidRPr="008C006C">
        <w:rPr>
          <w:b/>
        </w:rPr>
        <w:t>scale</w:t>
      </w:r>
      <w:r>
        <w:t xml:space="preserve">, </w:t>
      </w:r>
      <w:r w:rsidR="00222DF7">
        <w:t xml:space="preserve">why </w:t>
      </w:r>
      <w:r w:rsidR="001A58B4">
        <w:t>is the diagram above</w:t>
      </w:r>
      <w:r w:rsidR="00F608F4">
        <w:t xml:space="preserve"> </w:t>
      </w:r>
      <w:r w:rsidR="00222DF7">
        <w:t xml:space="preserve">not </w:t>
      </w:r>
      <w:r w:rsidR="00F608F4">
        <w:t>realistic?</w:t>
      </w:r>
      <w:r w:rsidR="00222DF7">
        <w:t xml:space="preserve"> </w:t>
      </w:r>
    </w:p>
    <w:p w14:paraId="45027535" w14:textId="77777777" w:rsidR="00D00151" w:rsidRDefault="00D00151" w:rsidP="00D00151">
      <w:pPr>
        <w:pStyle w:val="ListParagraph"/>
      </w:pPr>
    </w:p>
    <w:p w14:paraId="0401F9C9" w14:textId="018E23DD" w:rsidR="00D00151" w:rsidRDefault="00D00151" w:rsidP="00D00151">
      <w:pPr>
        <w:pStyle w:val="ListParagraph"/>
      </w:pPr>
      <w:r>
        <w:t>…………………………………………………………………………………………………..</w:t>
      </w:r>
    </w:p>
    <w:p w14:paraId="5AD847CB" w14:textId="77777777" w:rsidR="00D00151" w:rsidRDefault="00D00151" w:rsidP="00D00151">
      <w:pPr>
        <w:pStyle w:val="ListParagraph"/>
      </w:pPr>
    </w:p>
    <w:p w14:paraId="3647244B" w14:textId="77777777" w:rsidR="00D00151" w:rsidRDefault="00D00151" w:rsidP="00D00151">
      <w:pPr>
        <w:pStyle w:val="ListParagraph"/>
      </w:pPr>
      <w:r>
        <w:t>…………………………………………………………………………………………………..</w:t>
      </w:r>
    </w:p>
    <w:p w14:paraId="62481A26" w14:textId="77777777" w:rsidR="00D00151" w:rsidRDefault="00D00151" w:rsidP="00D00151">
      <w:pPr>
        <w:pStyle w:val="ListParagraph"/>
      </w:pPr>
    </w:p>
    <w:p w14:paraId="032019E5" w14:textId="77777777" w:rsidR="00D00151" w:rsidRDefault="00D00151" w:rsidP="00D00151">
      <w:pPr>
        <w:pStyle w:val="ListParagraph"/>
      </w:pPr>
      <w:r>
        <w:t>…………………………………………………………………………………………………..</w:t>
      </w:r>
    </w:p>
    <w:p w14:paraId="3D58D579" w14:textId="7908AE3B" w:rsidR="00D00151" w:rsidRDefault="00D00151" w:rsidP="00D00151">
      <w:pPr>
        <w:pStyle w:val="ListParagraph"/>
      </w:pPr>
    </w:p>
    <w:p w14:paraId="6A6EC824" w14:textId="77777777" w:rsidR="00A945B2" w:rsidRDefault="00A945B2" w:rsidP="00A945B2">
      <w:pPr>
        <w:pStyle w:val="ListParagraph"/>
      </w:pPr>
      <w:r>
        <w:t>…………………………………………………………………………………………………..</w:t>
      </w:r>
    </w:p>
    <w:p w14:paraId="5D111700" w14:textId="1EFAC82D" w:rsidR="00A945B2" w:rsidRDefault="00A945B2" w:rsidP="00D00151">
      <w:pPr>
        <w:pStyle w:val="ListParagraph"/>
      </w:pPr>
    </w:p>
    <w:p w14:paraId="114808D5" w14:textId="555CA6C0" w:rsidR="00512794" w:rsidRDefault="00A945B2" w:rsidP="00F608F4">
      <w:pPr>
        <w:pStyle w:val="ListParagraph"/>
      </w:pPr>
      <w:r>
        <w:t>…………………………………………………………………………………………………..</w:t>
      </w:r>
    </w:p>
    <w:p w14:paraId="62490D2F" w14:textId="115A5162" w:rsidR="000574DE" w:rsidRDefault="009537A7" w:rsidP="009537A7">
      <w:pPr>
        <w:pStyle w:val="Title"/>
      </w:pPr>
      <w:r>
        <w:lastRenderedPageBreak/>
        <w:t>Exoplanets</w:t>
      </w:r>
    </w:p>
    <w:p w14:paraId="2477CFCE" w14:textId="77777777" w:rsidR="009537A7" w:rsidRPr="009537A7" w:rsidRDefault="009537A7" w:rsidP="009537A7"/>
    <w:p w14:paraId="0974EEB8" w14:textId="3CB0D88E" w:rsidR="009537A7" w:rsidRDefault="009537A7" w:rsidP="009537A7">
      <w:r>
        <w:t>When we look out at the night sky</w:t>
      </w:r>
      <w:r w:rsidR="00F608F4">
        <w:t xml:space="preserve"> with our eyes</w:t>
      </w:r>
      <w:r>
        <w:t xml:space="preserve">, we see lots of stars. When we use telescopes, we can even see entire galaxies that each contain millions of stars. </w:t>
      </w:r>
      <w:r w:rsidRPr="009537A7">
        <w:t xml:space="preserve">An </w:t>
      </w:r>
      <w:r>
        <w:rPr>
          <w:b/>
        </w:rPr>
        <w:t xml:space="preserve">exoplanet </w:t>
      </w:r>
      <w:r>
        <w:t>is a planet that orbits a distant star</w:t>
      </w:r>
      <w:r w:rsidR="009E6439">
        <w:t>, just like the planets in our solar system orbit our star, the sun</w:t>
      </w:r>
      <w:r>
        <w:t>.</w:t>
      </w:r>
      <w:r w:rsidR="007B6F13">
        <w:t xml:space="preserve"> One of the easiest ways to spot them is the effect they have on the light from the star when they move between the star and our (or our telescope’s) point of view.</w:t>
      </w:r>
    </w:p>
    <w:p w14:paraId="0BE58120" w14:textId="56843B81" w:rsidR="0056006F" w:rsidRDefault="0056006F" w:rsidP="009537A7"/>
    <w:p w14:paraId="29EBB7B4" w14:textId="381B1AB6" w:rsidR="0056006F" w:rsidRDefault="0056006F" w:rsidP="009537A7">
      <w:r>
        <w:t xml:space="preserve">As a planet moves in between us and a distant star, the light that hits the planet can no longer get to us – we are in its shadow. This means that if we measure the brightness of that star, it </w:t>
      </w:r>
      <w:r>
        <w:rPr>
          <w:b/>
        </w:rPr>
        <w:t>decreases</w:t>
      </w:r>
      <w:r>
        <w:t xml:space="preserve"> (goes down) if a planet moves across it.</w:t>
      </w:r>
      <w:r w:rsidR="0010359C">
        <w:t xml:space="preserve"> This method of finding exoplanets is called the </w:t>
      </w:r>
      <w:r w:rsidR="0010359C">
        <w:rPr>
          <w:b/>
        </w:rPr>
        <w:t>transit method</w:t>
      </w:r>
      <w:r w:rsidR="0010359C">
        <w:t>.</w:t>
      </w:r>
    </w:p>
    <w:p w14:paraId="6C3E4719" w14:textId="7E379D0B" w:rsidR="0056006F" w:rsidRDefault="0056006F" w:rsidP="009537A7"/>
    <w:p w14:paraId="36909A85" w14:textId="3377D62F" w:rsidR="0056006F" w:rsidRDefault="0056006F" w:rsidP="0056006F">
      <w:pPr>
        <w:jc w:val="center"/>
      </w:pPr>
      <w:r>
        <w:rPr>
          <w:noProof/>
          <w:lang w:val="en-GB" w:eastAsia="en-GB"/>
        </w:rPr>
        <w:drawing>
          <wp:inline distT="0" distB="0" distL="0" distR="0" wp14:anchorId="10C28093" wp14:editId="4396563E">
            <wp:extent cx="3908373" cy="2650332"/>
            <wp:effectExtent l="0" t="0" r="0" b="0"/>
            <wp:docPr id="58" name="Picture 58" descr="Image result for exoplanet transit meth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exoplanet transit method"/>
                    <pic:cNvPicPr>
                      <a:picLocks noChangeAspect="1" noChangeArrowheads="1"/>
                    </pic:cNvPicPr>
                  </pic:nvPicPr>
                  <pic:blipFill rotWithShape="1">
                    <a:blip r:embed="rId34">
                      <a:extLst>
                        <a:ext uri="{28A0092B-C50C-407E-A947-70E740481C1C}">
                          <a14:useLocalDpi xmlns:a14="http://schemas.microsoft.com/office/drawing/2010/main" val="0"/>
                        </a:ext>
                      </a:extLst>
                    </a:blip>
                    <a:srcRect t="2129" b="1320"/>
                    <a:stretch/>
                  </pic:blipFill>
                  <pic:spPr bwMode="auto">
                    <a:xfrm>
                      <a:off x="0" y="0"/>
                      <a:ext cx="3919320" cy="2657755"/>
                    </a:xfrm>
                    <a:prstGeom prst="rect">
                      <a:avLst/>
                    </a:prstGeom>
                    <a:noFill/>
                    <a:ln>
                      <a:noFill/>
                    </a:ln>
                    <a:extLst>
                      <a:ext uri="{53640926-AAD7-44D8-BBD7-CCE9431645EC}">
                        <a14:shadowObscured xmlns:a14="http://schemas.microsoft.com/office/drawing/2010/main"/>
                      </a:ext>
                    </a:extLst>
                  </pic:spPr>
                </pic:pic>
              </a:graphicData>
            </a:graphic>
          </wp:inline>
        </w:drawing>
      </w:r>
    </w:p>
    <w:p w14:paraId="7DE01D00" w14:textId="19E54A33" w:rsidR="0081234B" w:rsidRDefault="0081234B" w:rsidP="009537A7"/>
    <w:p w14:paraId="0C5C3BE1" w14:textId="6568F48C" w:rsidR="0056006F" w:rsidRDefault="0056006F" w:rsidP="009537A7">
      <w:r>
        <w:t>As a planet orbits its star, we see this same decrease in brightness happen over and over again at regular intervals.</w:t>
      </w:r>
    </w:p>
    <w:p w14:paraId="067A86DD" w14:textId="06E16BEC" w:rsidR="0056006F" w:rsidRDefault="0056006F" w:rsidP="009537A7"/>
    <w:p w14:paraId="10F5FDA0" w14:textId="53C4C55B" w:rsidR="00B3234D" w:rsidRDefault="00B3234D" w:rsidP="009537A7">
      <w:r>
        <w:t>From the size of the dip in brightness and the length of time for which it is dimmer, we can learn about the size and speed of the planet.</w:t>
      </w:r>
    </w:p>
    <w:p w14:paraId="3D8A8C0A" w14:textId="55A16B7D" w:rsidR="0056006F" w:rsidRDefault="0056006F" w:rsidP="009537A7"/>
    <w:p w14:paraId="2EBE9D0A" w14:textId="77777777" w:rsidR="005E63C2" w:rsidRDefault="005E63C2" w:rsidP="005E63C2"/>
    <w:p w14:paraId="212BECFC" w14:textId="77777777" w:rsidR="005E63C2" w:rsidRDefault="005E63C2">
      <w:pPr>
        <w:spacing w:after="160" w:line="259" w:lineRule="auto"/>
      </w:pPr>
      <w:r>
        <w:br w:type="page"/>
      </w:r>
    </w:p>
    <w:p w14:paraId="08F6EFA2" w14:textId="619B62D8" w:rsidR="005E63C2" w:rsidRDefault="005E63C2" w:rsidP="005E63C2">
      <w:r>
        <w:rPr>
          <w:b/>
        </w:rPr>
        <w:lastRenderedPageBreak/>
        <w:t>Questions</w:t>
      </w:r>
    </w:p>
    <w:p w14:paraId="0453DBF1" w14:textId="506B0EFA" w:rsidR="005E63C2" w:rsidRDefault="005E63C2" w:rsidP="005E63C2">
      <w:pPr>
        <w:pStyle w:val="ListParagraph"/>
        <w:numPr>
          <w:ilvl w:val="0"/>
          <w:numId w:val="9"/>
        </w:numPr>
      </w:pPr>
      <w:r>
        <w:t xml:space="preserve">Match the pictures with the </w:t>
      </w:r>
      <w:r w:rsidR="0015639C">
        <w:t>different arrows – which part of the light curve is formed by which arrangement of planet and star?</w:t>
      </w:r>
    </w:p>
    <w:p w14:paraId="362A6862" w14:textId="2446ACE7" w:rsidR="0015639C" w:rsidRDefault="0015639C" w:rsidP="0015639C">
      <w:pPr>
        <w:pStyle w:val="ListParagraph"/>
      </w:pPr>
    </w:p>
    <w:p w14:paraId="4663CEBE" w14:textId="753EDA93" w:rsidR="0015639C" w:rsidRDefault="0015639C" w:rsidP="0015639C">
      <w:pPr>
        <w:pStyle w:val="ListParagraph"/>
      </w:pPr>
      <w:r>
        <w:rPr>
          <w:noProof/>
          <w:lang w:val="en-GB" w:eastAsia="en-GB"/>
        </w:rPr>
        <w:drawing>
          <wp:inline distT="0" distB="0" distL="0" distR="0" wp14:anchorId="0C7E1312" wp14:editId="48D95C6B">
            <wp:extent cx="1148562" cy="630016"/>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176030" cy="645083"/>
                    </a:xfrm>
                    <a:prstGeom prst="rect">
                      <a:avLst/>
                    </a:prstGeom>
                  </pic:spPr>
                </pic:pic>
              </a:graphicData>
            </a:graphic>
          </wp:inline>
        </w:drawing>
      </w:r>
      <w:r w:rsidRPr="0015639C">
        <w:rPr>
          <w:noProof/>
          <w:lang w:val="en-GB" w:eastAsia="en-GB"/>
        </w:rPr>
        <w:t xml:space="preserve"> </w:t>
      </w:r>
      <w:r>
        <w:rPr>
          <w:noProof/>
          <w:lang w:val="en-GB" w:eastAsia="en-GB"/>
        </w:rPr>
        <w:drawing>
          <wp:inline distT="0" distB="0" distL="0" distR="0" wp14:anchorId="0D452D12" wp14:editId="2C299B2F">
            <wp:extent cx="1128395" cy="626080"/>
            <wp:effectExtent l="0" t="0" r="0" b="31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149208" cy="637628"/>
                    </a:xfrm>
                    <a:prstGeom prst="rect">
                      <a:avLst/>
                    </a:prstGeom>
                  </pic:spPr>
                </pic:pic>
              </a:graphicData>
            </a:graphic>
          </wp:inline>
        </w:drawing>
      </w:r>
      <w:r w:rsidRPr="0015639C">
        <w:rPr>
          <w:noProof/>
          <w:lang w:val="en-GB" w:eastAsia="en-GB"/>
        </w:rPr>
        <w:t xml:space="preserve"> </w:t>
      </w:r>
      <w:r>
        <w:rPr>
          <w:noProof/>
          <w:lang w:val="en-GB" w:eastAsia="en-GB"/>
        </w:rPr>
        <w:drawing>
          <wp:inline distT="0" distB="0" distL="0" distR="0" wp14:anchorId="49C896AF" wp14:editId="53BAB6EA">
            <wp:extent cx="1144105" cy="627572"/>
            <wp:effectExtent l="0" t="0" r="0"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163447" cy="638182"/>
                    </a:xfrm>
                    <a:prstGeom prst="rect">
                      <a:avLst/>
                    </a:prstGeom>
                  </pic:spPr>
                </pic:pic>
              </a:graphicData>
            </a:graphic>
          </wp:inline>
        </w:drawing>
      </w:r>
      <w:r w:rsidRPr="0015639C">
        <w:rPr>
          <w:noProof/>
          <w:lang w:val="en-GB" w:eastAsia="en-GB"/>
        </w:rPr>
        <w:t xml:space="preserve"> </w:t>
      </w:r>
      <w:r>
        <w:rPr>
          <w:noProof/>
          <w:lang w:val="en-GB" w:eastAsia="en-GB"/>
        </w:rPr>
        <w:drawing>
          <wp:inline distT="0" distB="0" distL="0" distR="0" wp14:anchorId="0428D324" wp14:editId="380F8721">
            <wp:extent cx="1139976" cy="628970"/>
            <wp:effectExtent l="0" t="0" r="317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171540" cy="646385"/>
                    </a:xfrm>
                    <a:prstGeom prst="rect">
                      <a:avLst/>
                    </a:prstGeom>
                  </pic:spPr>
                </pic:pic>
              </a:graphicData>
            </a:graphic>
          </wp:inline>
        </w:drawing>
      </w:r>
    </w:p>
    <w:p w14:paraId="202967F9" w14:textId="0C042D9E" w:rsidR="005E63C2" w:rsidRDefault="0015639C" w:rsidP="005E63C2">
      <w:pPr>
        <w:pStyle w:val="ListParagraph"/>
      </w:pPr>
      <w:r>
        <w:rPr>
          <w:noProof/>
          <w:lang w:val="en-GB" w:eastAsia="en-GB"/>
        </w:rPr>
        <mc:AlternateContent>
          <mc:Choice Requires="wpg">
            <w:drawing>
              <wp:anchor distT="0" distB="0" distL="114300" distR="114300" simplePos="0" relativeHeight="251664384" behindDoc="0" locked="0" layoutInCell="1" allowOverlap="1" wp14:anchorId="6F867081" wp14:editId="4509EA9A">
                <wp:simplePos x="0" y="0"/>
                <wp:positionH relativeFrom="column">
                  <wp:posOffset>1294130</wp:posOffset>
                </wp:positionH>
                <wp:positionV relativeFrom="paragraph">
                  <wp:posOffset>330632</wp:posOffset>
                </wp:positionV>
                <wp:extent cx="3332293" cy="1207681"/>
                <wp:effectExtent l="0" t="38100" r="20955" b="31115"/>
                <wp:wrapNone/>
                <wp:docPr id="30" name="Group 30"/>
                <wp:cNvGraphicFramePr/>
                <a:graphic xmlns:a="http://schemas.openxmlformats.org/drawingml/2006/main">
                  <a:graphicData uri="http://schemas.microsoft.com/office/word/2010/wordprocessingGroup">
                    <wpg:wgp>
                      <wpg:cNvGrpSpPr/>
                      <wpg:grpSpPr>
                        <a:xfrm>
                          <a:off x="0" y="0"/>
                          <a:ext cx="3332293" cy="1207681"/>
                          <a:chOff x="1816100" y="285750"/>
                          <a:chExt cx="3332458" cy="1208059"/>
                        </a:xfrm>
                      </wpg:grpSpPr>
                      <wps:wsp>
                        <wps:cNvPr id="31" name="Straight Arrow Connector 31"/>
                        <wps:cNvCnPr/>
                        <wps:spPr>
                          <a:xfrm flipV="1">
                            <a:off x="1879600" y="285750"/>
                            <a:ext cx="695382" cy="3723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2" name="Straight Arrow Connector 32"/>
                        <wps:cNvCnPr/>
                        <wps:spPr>
                          <a:xfrm flipV="1">
                            <a:off x="1816100" y="590550"/>
                            <a:ext cx="1472268" cy="8651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3" name="Straight Arrow Connector 33"/>
                        <wps:cNvCnPr/>
                        <wps:spPr>
                          <a:xfrm flipH="1" flipV="1">
                            <a:off x="4387850" y="292100"/>
                            <a:ext cx="733710" cy="2354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4" name="Straight Arrow Connector 34"/>
                        <wps:cNvCnPr/>
                        <wps:spPr>
                          <a:xfrm flipH="1" flipV="1">
                            <a:off x="4146550" y="469900"/>
                            <a:ext cx="1002008" cy="102390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58D8A82" id="Group 30" o:spid="_x0000_s1026" style="position:absolute;margin-left:101.9pt;margin-top:26.05pt;width:262.4pt;height:95.1pt;z-index:251664384;mso-width-relative:margin;mso-height-relative:margin" coordorigin="18161,2857" coordsize="33324,12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">
                <v:shapetype id="_x0000_t32" coordsize="21600,21600" o:spt="32" o:oned="t" path="m,l21600,21600e" filled="f">
                  <v:path arrowok="t" fillok="f" o:connecttype="none"/>
                  <o:lock v:ext="edit" shapetype="t"/>
                </v:shapetype>
                <v:shape id="Straight Arrow Connector 31" o:spid="_x0000_s1027" type="#_x0000_t32" style="position:absolute;left:18796;top:2857;width:6953;height:3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" strokecolor="#5b9bd5 [3204]" strokeweight=".5pt">
                  <v:stroke endarrow="block" joinstyle="miter"/>
                </v:shape>
                <v:shape id="Straight Arrow Connector 32" o:spid="_x0000_s1028" type="#_x0000_t32" style="position:absolute;left:18161;top:5905;width:14722;height:86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" strokecolor="#5b9bd5 [3204]" strokeweight=".5pt">
                  <v:stroke endarrow="block" joinstyle="miter"/>
                </v:shape>
                <v:shape id="Straight Arrow Connector 33" o:spid="_x0000_s1029" type="#_x0000_t32" style="position:absolute;left:43878;top:2921;width:7337;height:23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" strokecolor="#5b9bd5 [3204]" strokeweight=".5pt">
                  <v:stroke endarrow="block" joinstyle="miter"/>
                </v:shape>
                <v:shape id="Straight Arrow Connector 34" o:spid="_x0000_s1030" type="#_x0000_t32" style="position:absolute;left:41465;top:4699;width:10020;height:1023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" strokecolor="#5b9bd5 [3204]" strokeweight=".5pt">
                  <v:stroke endarrow="block" joinstyle="miter"/>
                </v:shape>
              </v:group>
            </w:pict>
          </mc:Fallback>
        </mc:AlternateContent>
      </w:r>
      <w:r w:rsidR="005E63C2">
        <w:t xml:space="preserve">                                </w:t>
      </w:r>
      <w:r w:rsidR="005E63C2">
        <w:rPr>
          <w:noProof/>
          <w:lang w:val="en-GB" w:eastAsia="en-GB"/>
        </w:rPr>
        <w:drawing>
          <wp:inline distT="0" distB="0" distL="0" distR="0" wp14:anchorId="215FC94F" wp14:editId="72BA9265">
            <wp:extent cx="1916806" cy="2583094"/>
            <wp:effectExtent l="0" t="9208"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rot="5400000">
                      <a:off x="0" y="0"/>
                      <a:ext cx="1916806" cy="2583094"/>
                    </a:xfrm>
                    <a:prstGeom prst="rect">
                      <a:avLst/>
                    </a:prstGeom>
                  </pic:spPr>
                </pic:pic>
              </a:graphicData>
            </a:graphic>
          </wp:inline>
        </w:drawing>
      </w:r>
    </w:p>
    <w:p w14:paraId="4736CCC3" w14:textId="1A3D124D" w:rsidR="00E26F09" w:rsidRDefault="00CD32A0" w:rsidP="0015639C">
      <w:pPr>
        <w:pStyle w:val="ListParagraph"/>
        <w:numPr>
          <w:ilvl w:val="0"/>
          <w:numId w:val="9"/>
        </w:numPr>
        <w:spacing w:after="160" w:line="259" w:lineRule="auto"/>
      </w:pPr>
      <w:r>
        <w:t>Label what is happening in this light curve</w:t>
      </w:r>
      <w:r w:rsidR="0015639C">
        <w:t xml:space="preserve"> – the arrows are in different places now.</w:t>
      </w:r>
    </w:p>
    <w:p w14:paraId="1E2705F3" w14:textId="33F3E26C" w:rsidR="00CD32A0" w:rsidRDefault="0015639C" w:rsidP="00671B85">
      <w:pPr>
        <w:pStyle w:val="ListParagraph"/>
      </w:pPr>
      <w:r>
        <w:rPr>
          <w:noProof/>
          <w:lang w:val="en-GB" w:eastAsia="en-GB"/>
        </w:rPr>
        <mc:AlternateContent>
          <mc:Choice Requires="wpg">
            <w:drawing>
              <wp:anchor distT="0" distB="0" distL="114300" distR="114300" simplePos="0" relativeHeight="251662336" behindDoc="0" locked="0" layoutInCell="1" allowOverlap="1" wp14:anchorId="1F42B8D7" wp14:editId="39FDF052">
                <wp:simplePos x="0" y="0"/>
                <wp:positionH relativeFrom="column">
                  <wp:posOffset>-525145</wp:posOffset>
                </wp:positionH>
                <wp:positionV relativeFrom="paragraph">
                  <wp:posOffset>42748</wp:posOffset>
                </wp:positionV>
                <wp:extent cx="6790055" cy="1680210"/>
                <wp:effectExtent l="0" t="0" r="10795" b="15240"/>
                <wp:wrapNone/>
                <wp:docPr id="19" name="Group 19"/>
                <wp:cNvGraphicFramePr/>
                <a:graphic xmlns:a="http://schemas.openxmlformats.org/drawingml/2006/main">
                  <a:graphicData uri="http://schemas.microsoft.com/office/word/2010/wordprocessingGroup">
                    <wpg:wgp>
                      <wpg:cNvGrpSpPr/>
                      <wpg:grpSpPr>
                        <a:xfrm>
                          <a:off x="0" y="0"/>
                          <a:ext cx="6790055" cy="1680210"/>
                          <a:chOff x="0" y="0"/>
                          <a:chExt cx="6790302" cy="1680735"/>
                        </a:xfrm>
                      </wpg:grpSpPr>
                      <wps:wsp>
                        <wps:cNvPr id="9" name="Straight Arrow Connector 9"/>
                        <wps:cNvCnPr/>
                        <wps:spPr>
                          <a:xfrm flipV="1">
                            <a:off x="1879600" y="285750"/>
                            <a:ext cx="695382" cy="3723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1" name="Straight Arrow Connector 11"/>
                        <wps:cNvCnPr/>
                        <wps:spPr>
                          <a:xfrm flipV="1">
                            <a:off x="1816034" y="469753"/>
                            <a:ext cx="1160630" cy="98546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Straight Arrow Connector 12"/>
                        <wps:cNvCnPr/>
                        <wps:spPr>
                          <a:xfrm flipH="1" flipV="1">
                            <a:off x="4149095" y="398835"/>
                            <a:ext cx="972279" cy="1285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3" name="Straight Arrow Connector 13"/>
                        <wps:cNvCnPr/>
                        <wps:spPr>
                          <a:xfrm flipH="1" flipV="1">
                            <a:off x="3531141" y="593388"/>
                            <a:ext cx="1617230" cy="8999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4" name="Rectangle 14"/>
                        <wps:cNvSpPr/>
                        <wps:spPr>
                          <a:xfrm>
                            <a:off x="12700" y="889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Rectangle 16"/>
                        <wps:cNvSpPr/>
                        <wps:spPr>
                          <a:xfrm>
                            <a:off x="0" y="9017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angle 17"/>
                        <wps:cNvSpPr/>
                        <wps:spPr>
                          <a:xfrm>
                            <a:off x="4895850" y="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18"/>
                        <wps:cNvSpPr/>
                        <wps:spPr>
                          <a:xfrm>
                            <a:off x="4895850" y="9525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7E58077" id="Group 19" o:spid="_x0000_s1026" style="position:absolute;margin-left:-41.35pt;margin-top:3.35pt;width:534.65pt;height:132.3pt;z-index:251662336" coordsize="67903,16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">
                <v:shape id="Straight Arrow Connector 9" o:spid="_x0000_s1027" type="#_x0000_t32" style="position:absolute;left:18796;top:2857;width:6953;height:3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" strokecolor="#5b9bd5 [3204]" strokeweight=".5pt">
                  <v:stroke endarrow="block" joinstyle="miter"/>
                </v:shape>
                <v:shape id="Straight Arrow Connector 11" o:spid="_x0000_s1028" type="#_x0000_t32" style="position:absolute;left:18160;top:4697;width:11606;height:98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" strokecolor="#5b9bd5 [3204]" strokeweight=".5pt">
                  <v:stroke endarrow="block" joinstyle="miter"/>
                </v:shape>
                <v:shape id="Straight Arrow Connector 12" o:spid="_x0000_s1029" type="#_x0000_t32" style="position:absolute;left:41490;top:3988;width:9723;height:128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" strokecolor="#5b9bd5 [3204]" strokeweight=".5pt">
                  <v:stroke endarrow="block" joinstyle="miter"/>
                </v:shape>
                <v:shape id="Straight Arrow Connector 13" o:spid="_x0000_s1030" type="#_x0000_t32" style="position:absolute;left:35311;top:5933;width:16172;height:90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" strokecolor="#5b9bd5 [3204]" strokeweight=".5pt">
                  <v:stroke endarrow="block" joinstyle="miter"/>
                </v:shape>
                <v:rect id="Rectangle 14" o:spid="_x0000_s1031" style="position:absolute;left:127;top:889;width:18944;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" fillcolor="white [3212]" strokecolor="#1f4d78 [1604]" strokeweight="1pt"/>
                <v:rect id="Rectangle 16" o:spid="_x0000_s1032" style="position:absolute;top:9017;width:18944;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" fillcolor="white [3212]" strokecolor="#1f4d78 [1604]" strokeweight="1pt"/>
                <v:rect id="Rectangle 17" o:spid="_x0000_s1033" style="position:absolute;left:48958;width:18945;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" fillcolor="white [3212]" strokecolor="#1f4d78 [1604]" strokeweight="1pt"/>
                <v:rect id="Rectangle 18" o:spid="_x0000_s1034" style="position:absolute;left:48958;top:9525;width:18945;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" fillcolor="white [3212]" strokecolor="#1f4d78 [1604]" strokeweight="1pt"/>
              </v:group>
            </w:pict>
          </mc:Fallback>
        </mc:AlternateContent>
      </w:r>
      <w:r w:rsidR="00671B85">
        <w:t xml:space="preserve">                                </w:t>
      </w:r>
      <w:r w:rsidR="00671B85">
        <w:rPr>
          <w:noProof/>
          <w:lang w:val="en-GB" w:eastAsia="en-GB"/>
        </w:rPr>
        <w:drawing>
          <wp:inline distT="0" distB="0" distL="0" distR="0" wp14:anchorId="7CE3C77D" wp14:editId="06F63AC8">
            <wp:extent cx="1916806" cy="2583094"/>
            <wp:effectExtent l="0" t="9208"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rot="5400000">
                      <a:off x="0" y="0"/>
                      <a:ext cx="1916806" cy="2583094"/>
                    </a:xfrm>
                    <a:prstGeom prst="rect">
                      <a:avLst/>
                    </a:prstGeom>
                  </pic:spPr>
                </pic:pic>
              </a:graphicData>
            </a:graphic>
          </wp:inline>
        </w:drawing>
      </w:r>
    </w:p>
    <w:p w14:paraId="7CDCF6A6" w14:textId="77777777" w:rsidR="00E26F09" w:rsidRDefault="00E26F09" w:rsidP="00E26F09">
      <w:pPr>
        <w:pStyle w:val="ListParagraph"/>
      </w:pPr>
    </w:p>
    <w:p w14:paraId="3C890495" w14:textId="41B1AEC3" w:rsidR="0056006F" w:rsidRDefault="0056006F" w:rsidP="005E63C2">
      <w:pPr>
        <w:pStyle w:val="ListParagraph"/>
        <w:numPr>
          <w:ilvl w:val="0"/>
          <w:numId w:val="9"/>
        </w:numPr>
      </w:pPr>
      <w:r>
        <w:t>Describe what happens to the amount of light we measure when an exoplanet orbits its star.</w:t>
      </w:r>
      <w:r w:rsidR="005E63C2">
        <w:t xml:space="preserve"> Your answer should include the words </w:t>
      </w:r>
      <w:r w:rsidR="005E63C2">
        <w:rPr>
          <w:i/>
        </w:rPr>
        <w:t>orbit, brightness, increase, decrease</w:t>
      </w:r>
      <w:r w:rsidR="005E63C2">
        <w:t>.</w:t>
      </w:r>
    </w:p>
    <w:p w14:paraId="6B9C9EEC" w14:textId="77777777" w:rsidR="0056006F" w:rsidRDefault="0056006F" w:rsidP="0056006F">
      <w:pPr>
        <w:pStyle w:val="ListParagraph"/>
      </w:pPr>
    </w:p>
    <w:p w14:paraId="7289C5A8" w14:textId="77777777" w:rsidR="0056006F" w:rsidRDefault="0056006F" w:rsidP="0056006F">
      <w:pPr>
        <w:pStyle w:val="ListParagraph"/>
      </w:pPr>
      <w:r>
        <w:t>…………………………………………………………………………………………………..</w:t>
      </w:r>
    </w:p>
    <w:p w14:paraId="2A70BD09" w14:textId="77777777" w:rsidR="0056006F" w:rsidRDefault="0056006F" w:rsidP="0056006F">
      <w:pPr>
        <w:pStyle w:val="ListParagraph"/>
      </w:pPr>
    </w:p>
    <w:p w14:paraId="4210D79D" w14:textId="77777777" w:rsidR="0056006F" w:rsidRDefault="0056006F" w:rsidP="0056006F">
      <w:pPr>
        <w:pStyle w:val="ListParagraph"/>
      </w:pPr>
      <w:r>
        <w:t>…………………………………………………………………………………………………..</w:t>
      </w:r>
    </w:p>
    <w:p w14:paraId="1B2C779B" w14:textId="77777777" w:rsidR="0056006F" w:rsidRDefault="0056006F" w:rsidP="0056006F">
      <w:pPr>
        <w:pStyle w:val="ListParagraph"/>
      </w:pPr>
    </w:p>
    <w:p w14:paraId="13F5396C" w14:textId="77777777" w:rsidR="0056006F" w:rsidRDefault="0056006F" w:rsidP="0056006F">
      <w:pPr>
        <w:pStyle w:val="ListParagraph"/>
      </w:pPr>
      <w:r>
        <w:t>…………………………………………………………………………………………………..</w:t>
      </w:r>
    </w:p>
    <w:p w14:paraId="41A89BFB" w14:textId="77777777" w:rsidR="0056006F" w:rsidRDefault="0056006F" w:rsidP="0056006F">
      <w:pPr>
        <w:pStyle w:val="ListParagraph"/>
      </w:pPr>
    </w:p>
    <w:p w14:paraId="7C74CB6A" w14:textId="77777777" w:rsidR="0056006F" w:rsidRDefault="0056006F" w:rsidP="0056006F">
      <w:pPr>
        <w:pStyle w:val="ListParagraph"/>
      </w:pPr>
      <w:r>
        <w:t>…………………………………………………………………………………………………..</w:t>
      </w:r>
    </w:p>
    <w:p w14:paraId="27AC9C8B" w14:textId="77777777" w:rsidR="0056006F" w:rsidRDefault="0056006F" w:rsidP="0056006F">
      <w:pPr>
        <w:pStyle w:val="ListParagraph"/>
      </w:pPr>
    </w:p>
    <w:p w14:paraId="3835C784" w14:textId="16FE3631" w:rsidR="0081234B" w:rsidRDefault="0056006F" w:rsidP="00CD32A0">
      <w:pPr>
        <w:pStyle w:val="ListParagraph"/>
      </w:pPr>
      <w:r>
        <w:t>…………………………………………………………………………………………………..</w:t>
      </w:r>
    </w:p>
    <w:p w14:paraId="2E3B6181" w14:textId="77777777" w:rsidR="0015639C" w:rsidRDefault="0015639C" w:rsidP="0015639C">
      <w:pPr>
        <w:pStyle w:val="ListParagraph"/>
      </w:pPr>
    </w:p>
    <w:p w14:paraId="39721A95" w14:textId="08793D90" w:rsidR="0015639C" w:rsidRDefault="0015639C" w:rsidP="0015639C">
      <w:pPr>
        <w:pStyle w:val="ListParagraph"/>
      </w:pPr>
      <w:r>
        <w:t>…………………………………………………………………………………………………..</w:t>
      </w:r>
    </w:p>
    <w:p w14:paraId="69729FBE" w14:textId="77777777" w:rsidR="0015639C" w:rsidRDefault="0015639C" w:rsidP="0015639C">
      <w:pPr>
        <w:pStyle w:val="ListParagraph"/>
      </w:pPr>
    </w:p>
    <w:p w14:paraId="6D671F27" w14:textId="77777777" w:rsidR="0015639C" w:rsidRDefault="0015639C" w:rsidP="0015639C">
      <w:pPr>
        <w:pStyle w:val="ListParagraph"/>
      </w:pPr>
      <w:r>
        <w:t>…………………………………………………………………………………………………..</w:t>
      </w:r>
    </w:p>
    <w:p w14:paraId="3171A9F4" w14:textId="77777777" w:rsidR="0015639C" w:rsidRDefault="0015639C" w:rsidP="00CD32A0">
      <w:pPr>
        <w:pStyle w:val="ListParagraph"/>
      </w:pPr>
    </w:p>
    <w:p w14:paraId="1A7AD72A" w14:textId="42ECD885" w:rsidR="0081234B" w:rsidRDefault="0081234B" w:rsidP="0056006F">
      <w:pPr>
        <w:jc w:val="center"/>
      </w:pPr>
    </w:p>
    <w:p w14:paraId="1B83FBE1" w14:textId="7769FDAD" w:rsidR="0081234B" w:rsidRPr="009537A7" w:rsidRDefault="0081234B" w:rsidP="005E63C2">
      <w:pPr>
        <w:pStyle w:val="ListParagraph"/>
        <w:numPr>
          <w:ilvl w:val="0"/>
          <w:numId w:val="9"/>
        </w:numPr>
      </w:pPr>
      <w:r>
        <w:t xml:space="preserve">Add on a light curve to show an exoplanet that is </w:t>
      </w:r>
      <w:r w:rsidRPr="0056006F">
        <w:rPr>
          <w:b/>
          <w:i/>
        </w:rPr>
        <w:t>bigger</w:t>
      </w:r>
      <w:r>
        <w:t xml:space="preserve"> than this one</w:t>
      </w:r>
    </w:p>
    <w:p w14:paraId="452E47C4" w14:textId="48A9AFDF" w:rsidR="0081234B" w:rsidRDefault="0056006F" w:rsidP="0056006F">
      <w:pPr>
        <w:jc w:val="center"/>
      </w:pPr>
      <w:r>
        <w:rPr>
          <w:noProof/>
          <w:lang w:val="en-GB" w:eastAsia="en-GB"/>
        </w:rPr>
        <w:drawing>
          <wp:inline distT="0" distB="0" distL="0" distR="0" wp14:anchorId="0B48DDDF" wp14:editId="56AC47A2">
            <wp:extent cx="1752774" cy="2362044"/>
            <wp:effectExtent l="317" t="0" r="318" b="317"/>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rot="5400000">
                      <a:off x="0" y="0"/>
                      <a:ext cx="1789744" cy="2411865"/>
                    </a:xfrm>
                    <a:prstGeom prst="rect">
                      <a:avLst/>
                    </a:prstGeom>
                  </pic:spPr>
                </pic:pic>
              </a:graphicData>
            </a:graphic>
          </wp:inline>
        </w:drawing>
      </w:r>
    </w:p>
    <w:p w14:paraId="62141F29" w14:textId="2230CCD2" w:rsidR="0081234B" w:rsidRPr="009537A7" w:rsidRDefault="0081234B" w:rsidP="005E63C2">
      <w:pPr>
        <w:pStyle w:val="ListParagraph"/>
        <w:numPr>
          <w:ilvl w:val="0"/>
          <w:numId w:val="9"/>
        </w:numPr>
      </w:pPr>
      <w:r>
        <w:t xml:space="preserve">Add on a light curve to show an exoplanet that is </w:t>
      </w:r>
      <w:r w:rsidRPr="0056006F">
        <w:rPr>
          <w:b/>
          <w:i/>
        </w:rPr>
        <w:t>faster</w:t>
      </w:r>
      <w:r>
        <w:t xml:space="preserve"> than this one</w:t>
      </w:r>
    </w:p>
    <w:p w14:paraId="715893B4" w14:textId="1AA232EF" w:rsidR="002E5B35" w:rsidRDefault="0056006F" w:rsidP="002E5B35">
      <w:pPr>
        <w:jc w:val="center"/>
      </w:pPr>
      <w:r>
        <w:rPr>
          <w:noProof/>
          <w:lang w:val="en-GB" w:eastAsia="en-GB"/>
        </w:rPr>
        <w:drawing>
          <wp:inline distT="0" distB="0" distL="0" distR="0" wp14:anchorId="25F6DA7B" wp14:editId="70CBAE63">
            <wp:extent cx="1889623" cy="2546462"/>
            <wp:effectExtent l="0" t="4762"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rot="5400000">
                      <a:off x="0" y="0"/>
                      <a:ext cx="1930500" cy="2601548"/>
                    </a:xfrm>
                    <a:prstGeom prst="rect">
                      <a:avLst/>
                    </a:prstGeom>
                  </pic:spPr>
                </pic:pic>
              </a:graphicData>
            </a:graphic>
          </wp:inline>
        </w:drawing>
      </w:r>
    </w:p>
    <w:p w14:paraId="7363EE4E" w14:textId="7CC8DA18" w:rsidR="002E5B35" w:rsidRDefault="002E5B35" w:rsidP="005E63C2">
      <w:pPr>
        <w:pStyle w:val="ListParagraph"/>
        <w:numPr>
          <w:ilvl w:val="0"/>
          <w:numId w:val="9"/>
        </w:numPr>
      </w:pPr>
      <w:r>
        <w:rPr>
          <w:noProof/>
          <w:lang w:val="en-GB" w:eastAsia="en-GB"/>
        </w:rPr>
        <w:drawing>
          <wp:anchor distT="0" distB="0" distL="114300" distR="114300" simplePos="0" relativeHeight="251658240" behindDoc="0" locked="0" layoutInCell="1" allowOverlap="1" wp14:anchorId="65278836" wp14:editId="25A92D58">
            <wp:simplePos x="0" y="0"/>
            <wp:positionH relativeFrom="column">
              <wp:posOffset>2609215</wp:posOffset>
            </wp:positionH>
            <wp:positionV relativeFrom="paragraph">
              <wp:posOffset>412750</wp:posOffset>
            </wp:positionV>
            <wp:extent cx="150495" cy="2582545"/>
            <wp:effectExtent l="3175" t="0" r="5080" b="508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val="0"/>
                        </a:ext>
                      </a:extLst>
                    </a:blip>
                    <a:srcRect l="92131"/>
                    <a:stretch/>
                  </pic:blipFill>
                  <pic:spPr bwMode="auto">
                    <a:xfrm rot="5400000">
                      <a:off x="0" y="0"/>
                      <a:ext cx="150495" cy="2582545"/>
                    </a:xfrm>
                    <a:prstGeom prst="rect">
                      <a:avLst/>
                    </a:prstGeom>
                    <a:ln>
                      <a:noFill/>
                    </a:ln>
                    <a:extLst>
                      <a:ext uri="{53640926-AAD7-44D8-BBD7-CCE9431645EC}">
                        <a14:shadowObscured xmlns:a14="http://schemas.microsoft.com/office/drawing/2010/main"/>
                      </a:ext>
                    </a:extLst>
                  </pic:spPr>
                </pic:pic>
              </a:graphicData>
            </a:graphic>
          </wp:anchor>
        </w:drawing>
      </w:r>
      <w:r>
        <w:t>When astronomers take their measurements, they are only sure that they have found an exoplanet when they see a dip in the brightness that happens are regularly spaced intervals like this:</w:t>
      </w:r>
    </w:p>
    <w:p w14:paraId="71122185" w14:textId="41F7A5E6" w:rsidR="002E5B35" w:rsidRDefault="002E5B35" w:rsidP="002E5B35">
      <w:r>
        <w:rPr>
          <w:noProof/>
          <w:lang w:val="en-GB" w:eastAsia="en-GB"/>
        </w:rPr>
        <w:drawing>
          <wp:anchor distT="0" distB="0" distL="114300" distR="114300" simplePos="0" relativeHeight="251655168" behindDoc="0" locked="0" layoutInCell="1" allowOverlap="1" wp14:anchorId="3EE1E8C4" wp14:editId="25E5FD03">
            <wp:simplePos x="0" y="0"/>
            <wp:positionH relativeFrom="column">
              <wp:posOffset>-727394</wp:posOffset>
            </wp:positionH>
            <wp:positionV relativeFrom="paragraph">
              <wp:posOffset>170659</wp:posOffset>
            </wp:positionV>
            <wp:extent cx="1249519" cy="137634"/>
            <wp:effectExtent l="3493"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cstate="print">
                      <a:extLst>
                        <a:ext uri="{28A0092B-C50C-407E-A947-70E740481C1C}">
                          <a14:useLocalDpi xmlns:a14="http://schemas.microsoft.com/office/drawing/2010/main" val="0"/>
                        </a:ext>
                      </a:extLst>
                    </a:blip>
                    <a:srcRect t="93619" r="34667" b="1041"/>
                    <a:stretch/>
                  </pic:blipFill>
                  <pic:spPr bwMode="auto">
                    <a:xfrm rot="5400000">
                      <a:off x="0" y="0"/>
                      <a:ext cx="1252049" cy="13791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n-GB" w:eastAsia="en-GB"/>
        </w:rPr>
        <w:drawing>
          <wp:inline distT="0" distB="0" distL="0" distR="0" wp14:anchorId="77B0343F" wp14:editId="48C168E5">
            <wp:extent cx="5731510" cy="1110615"/>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31510" cy="1110615"/>
                    </a:xfrm>
                    <a:prstGeom prst="rect">
                      <a:avLst/>
                    </a:prstGeom>
                  </pic:spPr>
                </pic:pic>
              </a:graphicData>
            </a:graphic>
          </wp:inline>
        </w:drawing>
      </w:r>
    </w:p>
    <w:p w14:paraId="5F514126" w14:textId="7E3B39B8" w:rsidR="002E5B35" w:rsidRPr="002E5B35" w:rsidRDefault="002E5B35" w:rsidP="002E5B35">
      <w:pPr>
        <w:pStyle w:val="ListParagraph"/>
        <w:ind w:left="0"/>
      </w:pPr>
    </w:p>
    <w:p w14:paraId="4E62AD6F" w14:textId="08F31636" w:rsidR="002E5B35" w:rsidRDefault="002E5B35" w:rsidP="00433CD6">
      <w:pPr>
        <w:pStyle w:val="Title"/>
        <w:rPr>
          <w:sz w:val="22"/>
        </w:rPr>
      </w:pPr>
      <w:r>
        <w:rPr>
          <w:sz w:val="22"/>
        </w:rPr>
        <w:tab/>
        <w:t>Why are ast</w:t>
      </w:r>
      <w:r w:rsidR="0035397A">
        <w:rPr>
          <w:sz w:val="22"/>
        </w:rPr>
        <w:t>r</w:t>
      </w:r>
      <w:r>
        <w:rPr>
          <w:sz w:val="22"/>
        </w:rPr>
        <w:t xml:space="preserve">onomers looking for regularly spaced </w:t>
      </w:r>
      <w:r w:rsidR="0035397A">
        <w:rPr>
          <w:sz w:val="22"/>
        </w:rPr>
        <w:t>drops in brightness?</w:t>
      </w:r>
    </w:p>
    <w:p w14:paraId="161B1191" w14:textId="77777777" w:rsidR="0035397A" w:rsidRDefault="0035397A" w:rsidP="0035397A">
      <w:pPr>
        <w:pStyle w:val="ListParagraph"/>
      </w:pPr>
    </w:p>
    <w:p w14:paraId="277DA32C" w14:textId="77777777" w:rsidR="0035397A" w:rsidRDefault="0035397A" w:rsidP="0035397A">
      <w:pPr>
        <w:pStyle w:val="ListParagraph"/>
      </w:pPr>
      <w:r>
        <w:t>…………………………………………………………………………………………………..</w:t>
      </w:r>
    </w:p>
    <w:p w14:paraId="19E98B01" w14:textId="77777777" w:rsidR="0035397A" w:rsidRDefault="0035397A" w:rsidP="0035397A">
      <w:pPr>
        <w:pStyle w:val="ListParagraph"/>
      </w:pPr>
    </w:p>
    <w:p w14:paraId="2F866BCC" w14:textId="77777777" w:rsidR="0035397A" w:rsidRDefault="0035397A" w:rsidP="0035397A">
      <w:pPr>
        <w:pStyle w:val="ListParagraph"/>
      </w:pPr>
      <w:r>
        <w:t>…………………………………………………………………………………………………..</w:t>
      </w:r>
    </w:p>
    <w:p w14:paraId="52E2410F" w14:textId="77777777" w:rsidR="0035397A" w:rsidRDefault="0035397A" w:rsidP="0035397A">
      <w:pPr>
        <w:pStyle w:val="ListParagraph"/>
      </w:pPr>
    </w:p>
    <w:p w14:paraId="4CE6AF05" w14:textId="77777777" w:rsidR="0035397A" w:rsidRDefault="0035397A" w:rsidP="0035397A">
      <w:pPr>
        <w:pStyle w:val="ListParagraph"/>
      </w:pPr>
      <w:r>
        <w:t>…………………………………………………………………………………………………..</w:t>
      </w:r>
    </w:p>
    <w:p w14:paraId="48D53319" w14:textId="77777777" w:rsidR="0035397A" w:rsidRDefault="0035397A" w:rsidP="0035397A">
      <w:pPr>
        <w:pStyle w:val="ListParagraph"/>
      </w:pPr>
    </w:p>
    <w:p w14:paraId="36162F95" w14:textId="77777777" w:rsidR="0035397A" w:rsidRDefault="0035397A" w:rsidP="0035397A">
      <w:pPr>
        <w:pStyle w:val="ListParagraph"/>
      </w:pPr>
      <w:r>
        <w:t>…………………………………………………………………………………………………..</w:t>
      </w:r>
    </w:p>
    <w:p w14:paraId="0C2C3761" w14:textId="77777777" w:rsidR="0035397A" w:rsidRDefault="0035397A" w:rsidP="0035397A">
      <w:pPr>
        <w:pStyle w:val="ListParagraph"/>
      </w:pPr>
    </w:p>
    <w:p w14:paraId="17554C52" w14:textId="77777777" w:rsidR="0035397A" w:rsidRDefault="0035397A" w:rsidP="0035397A">
      <w:pPr>
        <w:pStyle w:val="ListParagraph"/>
      </w:pPr>
      <w:r>
        <w:t>…………………………………………………………………………………………………..</w:t>
      </w:r>
    </w:p>
    <w:p w14:paraId="70A7DC92" w14:textId="3E5DB597" w:rsidR="0035397A" w:rsidRDefault="0035397A" w:rsidP="0035397A"/>
    <w:p w14:paraId="3531A50D" w14:textId="2CC624E0" w:rsidR="0015639C" w:rsidRDefault="0015639C" w:rsidP="0015639C"/>
    <w:p w14:paraId="2711D4EF" w14:textId="77777777" w:rsidR="0015639C" w:rsidRDefault="0015639C">
      <w:pPr>
        <w:spacing w:after="160" w:line="259" w:lineRule="auto"/>
      </w:pPr>
      <w:r>
        <w:br w:type="page"/>
      </w:r>
    </w:p>
    <w:p w14:paraId="6EC29FCC" w14:textId="4C95BA1D" w:rsidR="0035397A" w:rsidRDefault="0035397A" w:rsidP="005E63C2">
      <w:pPr>
        <w:pStyle w:val="ListParagraph"/>
        <w:numPr>
          <w:ilvl w:val="0"/>
          <w:numId w:val="9"/>
        </w:numPr>
      </w:pPr>
      <w:r>
        <w:lastRenderedPageBreak/>
        <w:t>Each square on the graph above represents 30days. Estimate how long the planet is in front of its star for:</w:t>
      </w:r>
    </w:p>
    <w:p w14:paraId="36E7C589" w14:textId="7491FAEC" w:rsidR="0035397A" w:rsidRDefault="0035397A" w:rsidP="0035397A">
      <w:pPr>
        <w:pStyle w:val="ListParagraph"/>
      </w:pPr>
    </w:p>
    <w:p w14:paraId="7B751F4B" w14:textId="77777777" w:rsidR="0035397A" w:rsidRDefault="0035397A" w:rsidP="0035397A">
      <w:pPr>
        <w:pStyle w:val="ListParagraph"/>
      </w:pPr>
      <w:r>
        <w:t>…………………………………………………………………………………………………..</w:t>
      </w:r>
    </w:p>
    <w:p w14:paraId="573E7F06" w14:textId="77777777" w:rsidR="0035397A" w:rsidRDefault="0035397A" w:rsidP="0035397A">
      <w:pPr>
        <w:pStyle w:val="ListParagraph"/>
      </w:pPr>
    </w:p>
    <w:p w14:paraId="139BEFE9" w14:textId="77777777" w:rsidR="0035397A" w:rsidRDefault="0035397A" w:rsidP="0035397A">
      <w:pPr>
        <w:pStyle w:val="ListParagraph"/>
      </w:pPr>
      <w:r>
        <w:t>…………………………………………………………………………………………………..</w:t>
      </w:r>
    </w:p>
    <w:p w14:paraId="604F723E" w14:textId="77777777" w:rsidR="0035397A" w:rsidRDefault="0035397A" w:rsidP="0035397A">
      <w:pPr>
        <w:pStyle w:val="ListParagraph"/>
      </w:pPr>
    </w:p>
    <w:p w14:paraId="62DEA1FE" w14:textId="77777777" w:rsidR="0035397A" w:rsidRDefault="0035397A" w:rsidP="0035397A">
      <w:pPr>
        <w:pStyle w:val="ListParagraph"/>
      </w:pPr>
      <w:r>
        <w:t>…………………………………………………………………………………………………..</w:t>
      </w:r>
    </w:p>
    <w:p w14:paraId="11F97594" w14:textId="77777777" w:rsidR="0035397A" w:rsidRDefault="0035397A" w:rsidP="0035397A">
      <w:pPr>
        <w:pStyle w:val="ListParagraph"/>
      </w:pPr>
    </w:p>
    <w:p w14:paraId="2A205C40" w14:textId="77777777" w:rsidR="0035397A" w:rsidRDefault="0035397A" w:rsidP="0035397A">
      <w:pPr>
        <w:pStyle w:val="ListParagraph"/>
      </w:pPr>
      <w:r>
        <w:t>…………………………………………………………………………………………………..</w:t>
      </w:r>
    </w:p>
    <w:p w14:paraId="1F542DFE" w14:textId="77777777" w:rsidR="0035397A" w:rsidRDefault="0035397A" w:rsidP="0035397A">
      <w:pPr>
        <w:pStyle w:val="ListParagraph"/>
      </w:pPr>
    </w:p>
    <w:p w14:paraId="2C0C267E" w14:textId="4ED08697" w:rsidR="0035397A" w:rsidRDefault="0035397A" w:rsidP="005E63C2">
      <w:pPr>
        <w:pStyle w:val="ListParagraph"/>
        <w:numPr>
          <w:ilvl w:val="0"/>
          <w:numId w:val="9"/>
        </w:numPr>
      </w:pPr>
      <w:r>
        <w:t xml:space="preserve"> How long does it take the planet that created the transit graph above to orbit its star?</w:t>
      </w:r>
    </w:p>
    <w:p w14:paraId="060705EC" w14:textId="77777777" w:rsidR="0035397A" w:rsidRDefault="0035397A" w:rsidP="0035397A">
      <w:pPr>
        <w:pStyle w:val="ListParagraph"/>
      </w:pPr>
    </w:p>
    <w:p w14:paraId="67AAA3D0" w14:textId="130D7325" w:rsidR="0035397A" w:rsidRDefault="0035397A" w:rsidP="0035397A">
      <w:pPr>
        <w:pStyle w:val="ListParagraph"/>
      </w:pPr>
      <w:r>
        <w:t>…………………………………………………………………………………………………..</w:t>
      </w:r>
    </w:p>
    <w:p w14:paraId="185B3EA7" w14:textId="77777777" w:rsidR="0035397A" w:rsidRDefault="0035397A" w:rsidP="0035397A">
      <w:pPr>
        <w:pStyle w:val="ListParagraph"/>
      </w:pPr>
    </w:p>
    <w:p w14:paraId="7F7F4935" w14:textId="77777777" w:rsidR="0035397A" w:rsidRDefault="0035397A" w:rsidP="0035397A">
      <w:pPr>
        <w:pStyle w:val="ListParagraph"/>
      </w:pPr>
      <w:r>
        <w:t>…………………………………………………………………………………………………..</w:t>
      </w:r>
    </w:p>
    <w:p w14:paraId="51286D77" w14:textId="77777777" w:rsidR="0035397A" w:rsidRDefault="0035397A" w:rsidP="0035397A">
      <w:pPr>
        <w:pStyle w:val="ListParagraph"/>
      </w:pPr>
    </w:p>
    <w:p w14:paraId="16FC47C6" w14:textId="77777777" w:rsidR="0035397A" w:rsidRDefault="0035397A" w:rsidP="0035397A">
      <w:pPr>
        <w:pStyle w:val="ListParagraph"/>
      </w:pPr>
      <w:r>
        <w:t>…………………………………………………………………………………………………..</w:t>
      </w:r>
    </w:p>
    <w:p w14:paraId="675A2CBA" w14:textId="77777777" w:rsidR="0035397A" w:rsidRDefault="0035397A" w:rsidP="0035397A">
      <w:pPr>
        <w:pStyle w:val="ListParagraph"/>
      </w:pPr>
    </w:p>
    <w:p w14:paraId="0972C573" w14:textId="77777777" w:rsidR="0035397A" w:rsidRDefault="0035397A" w:rsidP="0035397A">
      <w:pPr>
        <w:pStyle w:val="ListParagraph"/>
      </w:pPr>
      <w:r>
        <w:t>…………………………………………………………………………………………………..</w:t>
      </w:r>
    </w:p>
    <w:p w14:paraId="63FD0376" w14:textId="77777777" w:rsidR="0035397A" w:rsidRPr="0035397A" w:rsidRDefault="0035397A" w:rsidP="0035397A">
      <w:pPr>
        <w:pStyle w:val="ListParagraph"/>
      </w:pPr>
    </w:p>
    <w:p w14:paraId="5F87074D" w14:textId="567ADA0B" w:rsidR="002E5B35" w:rsidRDefault="002E5B35" w:rsidP="002E5B35"/>
    <w:p w14:paraId="1D7AF59D" w14:textId="77777777" w:rsidR="0035397A" w:rsidRDefault="0035397A" w:rsidP="00433CD6">
      <w:pPr>
        <w:pStyle w:val="Title"/>
      </w:pPr>
    </w:p>
    <w:p w14:paraId="120E42B6" w14:textId="77777777" w:rsidR="0035397A" w:rsidRDefault="0035397A" w:rsidP="0035397A">
      <w:pPr>
        <w:rPr>
          <w:sz w:val="40"/>
        </w:rPr>
      </w:pPr>
      <w:r>
        <w:br w:type="page"/>
      </w:r>
    </w:p>
    <w:p w14:paraId="68C337EC" w14:textId="112D4DCC" w:rsidR="00433CD6" w:rsidRDefault="00F85543" w:rsidP="00433CD6">
      <w:pPr>
        <w:pStyle w:val="Title"/>
      </w:pPr>
      <w:r>
        <w:lastRenderedPageBreak/>
        <w:t>Quiz</w:t>
      </w:r>
    </w:p>
    <w:p w14:paraId="6178D798" w14:textId="73F3D049" w:rsidR="00F85543" w:rsidRDefault="00F85543" w:rsidP="00F85543"/>
    <w:tbl>
      <w:tblPr>
        <w:tblStyle w:val="TableGrid"/>
        <w:tblW w:w="0" w:type="auto"/>
        <w:tblLook w:val="04A0" w:firstRow="1" w:lastRow="0" w:firstColumn="1" w:lastColumn="0" w:noHBand="0" w:noVBand="1"/>
      </w:tblPr>
      <w:tblGrid>
        <w:gridCol w:w="4508"/>
        <w:gridCol w:w="4508"/>
      </w:tblGrid>
      <w:tr w:rsidR="0010359C" w14:paraId="19E421B1" w14:textId="77777777" w:rsidTr="0010359C">
        <w:tc>
          <w:tcPr>
            <w:tcW w:w="4508" w:type="dxa"/>
          </w:tcPr>
          <w:p w14:paraId="58ABF6E5" w14:textId="678E5D76" w:rsidR="0010359C" w:rsidRDefault="0010359C" w:rsidP="00F85543">
            <w:r>
              <w:t>How does light travel?</w:t>
            </w:r>
          </w:p>
        </w:tc>
        <w:tc>
          <w:tcPr>
            <w:tcW w:w="4508" w:type="dxa"/>
          </w:tcPr>
          <w:p w14:paraId="20E2378A" w14:textId="77777777" w:rsidR="0010359C" w:rsidRDefault="0010359C" w:rsidP="00F85543"/>
          <w:p w14:paraId="4B1B993A" w14:textId="77777777" w:rsidR="0010359C" w:rsidRDefault="0010359C" w:rsidP="00F85543"/>
          <w:p w14:paraId="582B8D9A" w14:textId="2179721D" w:rsidR="0010359C" w:rsidRDefault="0010359C" w:rsidP="00F85543"/>
        </w:tc>
      </w:tr>
      <w:tr w:rsidR="00834086" w14:paraId="3032EA9D" w14:textId="77777777" w:rsidTr="0010359C">
        <w:tc>
          <w:tcPr>
            <w:tcW w:w="4508" w:type="dxa"/>
          </w:tcPr>
          <w:p w14:paraId="270B3006" w14:textId="3EDE2B1F" w:rsidR="00834086" w:rsidRDefault="00834086" w:rsidP="00F85543">
            <w:r>
              <w:t>What do we call an object which emits (gives out) light?</w:t>
            </w:r>
          </w:p>
        </w:tc>
        <w:tc>
          <w:tcPr>
            <w:tcW w:w="4508" w:type="dxa"/>
          </w:tcPr>
          <w:p w14:paraId="7D1643E9" w14:textId="77777777" w:rsidR="00834086" w:rsidRDefault="00834086" w:rsidP="00F85543"/>
          <w:p w14:paraId="3C84E518" w14:textId="77777777" w:rsidR="00834086" w:rsidRDefault="00834086" w:rsidP="00F85543"/>
          <w:p w14:paraId="733E1830" w14:textId="5A384A3D" w:rsidR="00834086" w:rsidRDefault="00834086" w:rsidP="00F85543"/>
        </w:tc>
      </w:tr>
      <w:tr w:rsidR="0010359C" w14:paraId="1954B7BE" w14:textId="77777777" w:rsidTr="0010359C">
        <w:tc>
          <w:tcPr>
            <w:tcW w:w="4508" w:type="dxa"/>
          </w:tcPr>
          <w:p w14:paraId="5FED477C" w14:textId="3E113BD5" w:rsidR="0010359C" w:rsidRDefault="0010359C" w:rsidP="00F85543">
            <w:r>
              <w:t>What is the dark region called behind an object where there is no light?</w:t>
            </w:r>
          </w:p>
        </w:tc>
        <w:tc>
          <w:tcPr>
            <w:tcW w:w="4508" w:type="dxa"/>
          </w:tcPr>
          <w:p w14:paraId="2CDC4520" w14:textId="77777777" w:rsidR="0010359C" w:rsidRDefault="0010359C" w:rsidP="00F85543"/>
        </w:tc>
      </w:tr>
      <w:tr w:rsidR="0010359C" w14:paraId="3388175F" w14:textId="77777777" w:rsidTr="0010359C">
        <w:tc>
          <w:tcPr>
            <w:tcW w:w="4508" w:type="dxa"/>
          </w:tcPr>
          <w:p w14:paraId="6219A2B4" w14:textId="436442BB" w:rsidR="0010359C" w:rsidRDefault="0010359C" w:rsidP="00F85543">
            <w:r>
              <w:t>Why do we call space ‘space’?</w:t>
            </w:r>
          </w:p>
        </w:tc>
        <w:tc>
          <w:tcPr>
            <w:tcW w:w="4508" w:type="dxa"/>
          </w:tcPr>
          <w:p w14:paraId="2507D4D8" w14:textId="77777777" w:rsidR="0010359C" w:rsidRDefault="0010359C" w:rsidP="00F85543"/>
          <w:p w14:paraId="33692372" w14:textId="77777777" w:rsidR="0010359C" w:rsidRDefault="0010359C" w:rsidP="00F85543"/>
          <w:p w14:paraId="0C83B374" w14:textId="387D2109" w:rsidR="0010359C" w:rsidRDefault="0010359C" w:rsidP="00F85543"/>
        </w:tc>
      </w:tr>
      <w:tr w:rsidR="0010359C" w14:paraId="458D4C7E" w14:textId="77777777" w:rsidTr="0010359C">
        <w:tc>
          <w:tcPr>
            <w:tcW w:w="4508" w:type="dxa"/>
          </w:tcPr>
          <w:p w14:paraId="06F57420" w14:textId="149E036F" w:rsidR="0010359C" w:rsidRDefault="0010359C" w:rsidP="00F85543">
            <w:r>
              <w:t>What is the shape of the earth?</w:t>
            </w:r>
          </w:p>
        </w:tc>
        <w:tc>
          <w:tcPr>
            <w:tcW w:w="4508" w:type="dxa"/>
          </w:tcPr>
          <w:p w14:paraId="00581757" w14:textId="77777777" w:rsidR="0010359C" w:rsidRDefault="0010359C" w:rsidP="00F85543"/>
          <w:p w14:paraId="3CE1AC33" w14:textId="77777777" w:rsidR="0010359C" w:rsidRDefault="0010359C" w:rsidP="00F85543"/>
          <w:p w14:paraId="1174B696" w14:textId="4E8419E1" w:rsidR="0010359C" w:rsidRDefault="0010359C" w:rsidP="00F85543"/>
        </w:tc>
      </w:tr>
      <w:tr w:rsidR="0010359C" w14:paraId="69C7A8DC" w14:textId="77777777" w:rsidTr="0010359C">
        <w:tc>
          <w:tcPr>
            <w:tcW w:w="4508" w:type="dxa"/>
          </w:tcPr>
          <w:p w14:paraId="58BC59DC" w14:textId="70A3F4E6" w:rsidR="0010359C" w:rsidRDefault="0010359C" w:rsidP="00F85543">
            <w:r>
              <w:t>What movement of the earth gives us day and night?</w:t>
            </w:r>
          </w:p>
        </w:tc>
        <w:tc>
          <w:tcPr>
            <w:tcW w:w="4508" w:type="dxa"/>
          </w:tcPr>
          <w:p w14:paraId="3830880C" w14:textId="77777777" w:rsidR="0010359C" w:rsidRDefault="0010359C" w:rsidP="00F85543"/>
          <w:p w14:paraId="056E1923" w14:textId="77777777" w:rsidR="0010359C" w:rsidRDefault="0010359C" w:rsidP="00F85543"/>
          <w:p w14:paraId="4CD02FD4" w14:textId="38E006B5" w:rsidR="0010359C" w:rsidRDefault="0010359C" w:rsidP="00F85543"/>
        </w:tc>
      </w:tr>
      <w:tr w:rsidR="0010359C" w14:paraId="39C2348C" w14:textId="77777777" w:rsidTr="0010359C">
        <w:tc>
          <w:tcPr>
            <w:tcW w:w="4508" w:type="dxa"/>
          </w:tcPr>
          <w:p w14:paraId="2BA5FFC0" w14:textId="12D704E3" w:rsidR="0010359C" w:rsidRDefault="0010359C" w:rsidP="00F85543">
            <w:r>
              <w:t>What is an orbit?</w:t>
            </w:r>
          </w:p>
        </w:tc>
        <w:tc>
          <w:tcPr>
            <w:tcW w:w="4508" w:type="dxa"/>
          </w:tcPr>
          <w:p w14:paraId="4BDF0652" w14:textId="77777777" w:rsidR="0010359C" w:rsidRDefault="0010359C" w:rsidP="00F85543"/>
          <w:p w14:paraId="60EE6B93" w14:textId="77777777" w:rsidR="0010359C" w:rsidRDefault="0010359C" w:rsidP="00F85543"/>
          <w:p w14:paraId="1A513DF2" w14:textId="46024A6F" w:rsidR="0010359C" w:rsidRDefault="0010359C" w:rsidP="00F85543"/>
        </w:tc>
      </w:tr>
      <w:tr w:rsidR="0010359C" w14:paraId="4A2E86C2" w14:textId="77777777" w:rsidTr="0010359C">
        <w:tc>
          <w:tcPr>
            <w:tcW w:w="4508" w:type="dxa"/>
          </w:tcPr>
          <w:p w14:paraId="49021C34" w14:textId="62D5B405" w:rsidR="0010359C" w:rsidRDefault="0010359C" w:rsidP="00F85543">
            <w:r>
              <w:t>Why is it hard to make a scale model of our solar system?</w:t>
            </w:r>
          </w:p>
        </w:tc>
        <w:tc>
          <w:tcPr>
            <w:tcW w:w="4508" w:type="dxa"/>
          </w:tcPr>
          <w:p w14:paraId="1B138848" w14:textId="77777777" w:rsidR="0010359C" w:rsidRDefault="0010359C" w:rsidP="00F85543"/>
          <w:p w14:paraId="1788AC0A" w14:textId="77777777" w:rsidR="0010359C" w:rsidRDefault="0010359C" w:rsidP="00F85543"/>
          <w:p w14:paraId="7100E3C2" w14:textId="575FF6B7" w:rsidR="0010359C" w:rsidRDefault="0010359C" w:rsidP="00F85543"/>
        </w:tc>
      </w:tr>
      <w:tr w:rsidR="0010359C" w14:paraId="79E24418" w14:textId="77777777" w:rsidTr="0010359C">
        <w:tc>
          <w:tcPr>
            <w:tcW w:w="4508" w:type="dxa"/>
          </w:tcPr>
          <w:p w14:paraId="6A66AB36" w14:textId="2B906F52" w:rsidR="0010359C" w:rsidRDefault="0010359C" w:rsidP="00F85543">
            <w:r>
              <w:t>What movement of the earth gives us our year and the seasons?</w:t>
            </w:r>
          </w:p>
        </w:tc>
        <w:tc>
          <w:tcPr>
            <w:tcW w:w="4508" w:type="dxa"/>
          </w:tcPr>
          <w:p w14:paraId="42F0B5FF" w14:textId="77777777" w:rsidR="0010359C" w:rsidRDefault="0010359C" w:rsidP="00F85543"/>
          <w:p w14:paraId="5EF61AA6" w14:textId="77777777" w:rsidR="0010359C" w:rsidRDefault="0010359C" w:rsidP="00F85543"/>
          <w:p w14:paraId="7FC313F9" w14:textId="2782C617" w:rsidR="0010359C" w:rsidRDefault="0010359C" w:rsidP="00F85543"/>
        </w:tc>
      </w:tr>
      <w:tr w:rsidR="0010359C" w14:paraId="5124A565" w14:textId="77777777" w:rsidTr="0010359C">
        <w:tc>
          <w:tcPr>
            <w:tcW w:w="4508" w:type="dxa"/>
          </w:tcPr>
          <w:p w14:paraId="785B4AAC" w14:textId="412313FE" w:rsidR="0010359C" w:rsidRDefault="0010359C" w:rsidP="00F85543">
            <w:r>
              <w:t>What shape are orbits?</w:t>
            </w:r>
          </w:p>
        </w:tc>
        <w:tc>
          <w:tcPr>
            <w:tcW w:w="4508" w:type="dxa"/>
          </w:tcPr>
          <w:p w14:paraId="39A1042A" w14:textId="77777777" w:rsidR="0010359C" w:rsidRDefault="0010359C" w:rsidP="00F85543"/>
          <w:p w14:paraId="6181C12B" w14:textId="77777777" w:rsidR="0010359C" w:rsidRDefault="0010359C" w:rsidP="00F85543"/>
          <w:p w14:paraId="614C8F5C" w14:textId="71298936" w:rsidR="0010359C" w:rsidRDefault="0010359C" w:rsidP="00F85543"/>
        </w:tc>
      </w:tr>
      <w:tr w:rsidR="0010359C" w14:paraId="5B916020" w14:textId="77777777" w:rsidTr="0010359C">
        <w:tc>
          <w:tcPr>
            <w:tcW w:w="4508" w:type="dxa"/>
          </w:tcPr>
          <w:p w14:paraId="290CBCFB" w14:textId="7A693A36" w:rsidR="0010359C" w:rsidRDefault="0010359C" w:rsidP="00F85543">
            <w:r>
              <w:t>What does a moon orbit?</w:t>
            </w:r>
          </w:p>
        </w:tc>
        <w:tc>
          <w:tcPr>
            <w:tcW w:w="4508" w:type="dxa"/>
          </w:tcPr>
          <w:p w14:paraId="2C0715D8" w14:textId="77777777" w:rsidR="0010359C" w:rsidRDefault="0010359C" w:rsidP="00F85543"/>
          <w:p w14:paraId="27344564" w14:textId="77777777" w:rsidR="0010359C" w:rsidRDefault="0010359C" w:rsidP="00F85543"/>
          <w:p w14:paraId="68BAA679" w14:textId="26DDD4AA" w:rsidR="0010359C" w:rsidRDefault="0010359C" w:rsidP="00F85543"/>
        </w:tc>
      </w:tr>
      <w:tr w:rsidR="0010359C" w14:paraId="4D09E782" w14:textId="77777777" w:rsidTr="0010359C">
        <w:tc>
          <w:tcPr>
            <w:tcW w:w="4508" w:type="dxa"/>
          </w:tcPr>
          <w:p w14:paraId="69469DF6" w14:textId="00D432A0" w:rsidR="0010359C" w:rsidRDefault="0010359C" w:rsidP="00F85543">
            <w:r>
              <w:t>What is an exoplanet?</w:t>
            </w:r>
          </w:p>
        </w:tc>
        <w:tc>
          <w:tcPr>
            <w:tcW w:w="4508" w:type="dxa"/>
          </w:tcPr>
          <w:p w14:paraId="0F2CEA8C" w14:textId="77777777" w:rsidR="0010359C" w:rsidRDefault="0010359C" w:rsidP="00F85543"/>
          <w:p w14:paraId="2182AA25" w14:textId="77777777" w:rsidR="0010359C" w:rsidRDefault="0010359C" w:rsidP="00F85543"/>
          <w:p w14:paraId="5526D017" w14:textId="492EBFD8" w:rsidR="0010359C" w:rsidRDefault="0010359C" w:rsidP="00F85543"/>
        </w:tc>
      </w:tr>
      <w:tr w:rsidR="0010359C" w14:paraId="4D2A49E8" w14:textId="77777777" w:rsidTr="0010359C">
        <w:tc>
          <w:tcPr>
            <w:tcW w:w="4508" w:type="dxa"/>
          </w:tcPr>
          <w:p w14:paraId="07A7CC6A" w14:textId="089ECB96" w:rsidR="0010359C" w:rsidRDefault="009E6439" w:rsidP="00F85543">
            <w:r>
              <w:t>Exop</w:t>
            </w:r>
            <w:r w:rsidR="0010359C">
              <w:t xml:space="preserve">lanet A is twice as big as </w:t>
            </w:r>
            <w:r>
              <w:t>exo</w:t>
            </w:r>
            <w:r w:rsidR="0010359C">
              <w:t xml:space="preserve">planet B. Which </w:t>
            </w:r>
            <w:r>
              <w:t>exo</w:t>
            </w:r>
            <w:r w:rsidR="0010359C">
              <w:t>planet will be easier to notice by the transit method?</w:t>
            </w:r>
          </w:p>
        </w:tc>
        <w:tc>
          <w:tcPr>
            <w:tcW w:w="4508" w:type="dxa"/>
          </w:tcPr>
          <w:p w14:paraId="4770B741" w14:textId="77777777" w:rsidR="0010359C" w:rsidRDefault="0010359C" w:rsidP="00F85543"/>
          <w:p w14:paraId="22387642" w14:textId="77777777" w:rsidR="0010359C" w:rsidRDefault="0010359C" w:rsidP="00F85543"/>
          <w:p w14:paraId="4B59C012" w14:textId="4A33044A" w:rsidR="0010359C" w:rsidRDefault="0010359C" w:rsidP="00F85543"/>
        </w:tc>
      </w:tr>
      <w:tr w:rsidR="00834086" w14:paraId="42FCC049" w14:textId="77777777" w:rsidTr="0010359C">
        <w:tc>
          <w:tcPr>
            <w:tcW w:w="4508" w:type="dxa"/>
          </w:tcPr>
          <w:p w14:paraId="1D2BAD63" w14:textId="45C6CBF8" w:rsidR="00834086" w:rsidRDefault="00834086" w:rsidP="00F85543">
            <w:r>
              <w:t>What do astronomers use to look at the light from distant stars?</w:t>
            </w:r>
          </w:p>
        </w:tc>
        <w:tc>
          <w:tcPr>
            <w:tcW w:w="4508" w:type="dxa"/>
          </w:tcPr>
          <w:p w14:paraId="6A1E43DE" w14:textId="77777777" w:rsidR="00834086" w:rsidRDefault="00834086" w:rsidP="00F85543"/>
          <w:p w14:paraId="7A34C694" w14:textId="77777777" w:rsidR="00834086" w:rsidRDefault="00834086" w:rsidP="00F85543"/>
          <w:p w14:paraId="2FA75F38" w14:textId="261E79D6" w:rsidR="00834086" w:rsidRDefault="00834086" w:rsidP="00F85543"/>
        </w:tc>
      </w:tr>
    </w:tbl>
    <w:p w14:paraId="6B8A7A33" w14:textId="77777777" w:rsidR="00F85543" w:rsidRPr="00F85543" w:rsidRDefault="00F85543" w:rsidP="00F85543"/>
    <w:sectPr w:rsidR="00F85543" w:rsidRPr="00F85543" w:rsidSect="00671B85">
      <w:footerReference w:type="default" r:id="rId43"/>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3EC05D" w14:textId="77777777" w:rsidR="002B2A84" w:rsidRDefault="002B2A84" w:rsidP="002B2A84">
      <w:r>
        <w:separator/>
      </w:r>
    </w:p>
  </w:endnote>
  <w:endnote w:type="continuationSeparator" w:id="0">
    <w:p w14:paraId="220F8279" w14:textId="77777777" w:rsidR="002B2A84" w:rsidRDefault="002B2A84" w:rsidP="002B2A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Gothic">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0090485"/>
      <w:docPartObj>
        <w:docPartGallery w:val="Page Numbers (Bottom of Page)"/>
        <w:docPartUnique/>
      </w:docPartObj>
    </w:sdtPr>
    <w:sdtEndPr>
      <w:rPr>
        <w:noProof/>
      </w:rPr>
    </w:sdtEndPr>
    <w:sdtContent>
      <w:p w14:paraId="0B04E6C6" w14:textId="53A69E72" w:rsidR="002B2A84" w:rsidRDefault="002B2A84">
        <w:pPr>
          <w:pStyle w:val="Footer"/>
          <w:jc w:val="center"/>
        </w:pPr>
        <w:r>
          <w:t xml:space="preserve">Page </w:t>
        </w:r>
        <w:r>
          <w:fldChar w:fldCharType="begin"/>
        </w:r>
        <w:r>
          <w:instrText xml:space="preserve"> PAGE   \* MERGEFORMAT </w:instrText>
        </w:r>
        <w:r>
          <w:fldChar w:fldCharType="separate"/>
        </w:r>
        <w:r w:rsidR="0015639C">
          <w:rPr>
            <w:noProof/>
          </w:rPr>
          <w:t>14</w:t>
        </w:r>
        <w:r>
          <w:rPr>
            <w:noProof/>
          </w:rPr>
          <w:fldChar w:fldCharType="end"/>
        </w:r>
      </w:p>
    </w:sdtContent>
  </w:sdt>
  <w:p w14:paraId="0E3E9EE1" w14:textId="77777777" w:rsidR="002B2A84" w:rsidRDefault="002B2A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DA9950" w14:textId="77777777" w:rsidR="002B2A84" w:rsidRDefault="002B2A84" w:rsidP="002B2A84">
      <w:r>
        <w:separator/>
      </w:r>
    </w:p>
  </w:footnote>
  <w:footnote w:type="continuationSeparator" w:id="0">
    <w:p w14:paraId="3C3AFE31" w14:textId="77777777" w:rsidR="002B2A84" w:rsidRDefault="002B2A84" w:rsidP="002B2A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625C93"/>
    <w:multiLevelType w:val="hybridMultilevel"/>
    <w:tmpl w:val="09B4BB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C51988"/>
    <w:multiLevelType w:val="hybridMultilevel"/>
    <w:tmpl w:val="40D459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F2F7663"/>
    <w:multiLevelType w:val="hybridMultilevel"/>
    <w:tmpl w:val="F0962D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6F2823"/>
    <w:multiLevelType w:val="hybridMultilevel"/>
    <w:tmpl w:val="0714E4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46640DF"/>
    <w:multiLevelType w:val="hybridMultilevel"/>
    <w:tmpl w:val="F73443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ECA5AFB"/>
    <w:multiLevelType w:val="hybridMultilevel"/>
    <w:tmpl w:val="F66063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331FDF"/>
    <w:multiLevelType w:val="hybridMultilevel"/>
    <w:tmpl w:val="736A3B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3D54CAF"/>
    <w:multiLevelType w:val="hybridMultilevel"/>
    <w:tmpl w:val="623856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648560D"/>
    <w:multiLevelType w:val="hybridMultilevel"/>
    <w:tmpl w:val="A5BCA7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CB30EDD"/>
    <w:multiLevelType w:val="hybridMultilevel"/>
    <w:tmpl w:val="C8E80EC8"/>
    <w:lvl w:ilvl="0" w:tplc="0809000F">
      <w:start w:val="1"/>
      <w:numFmt w:val="decimal"/>
      <w:lvlText w:val="%1."/>
      <w:lvlJc w:val="left"/>
      <w:pPr>
        <w:ind w:left="3600" w:hanging="360"/>
      </w:p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10" w15:restartNumberingAfterBreak="0">
    <w:nsid w:val="69D6720D"/>
    <w:multiLevelType w:val="hybridMultilevel"/>
    <w:tmpl w:val="6FE665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EFD2AD3"/>
    <w:multiLevelType w:val="hybridMultilevel"/>
    <w:tmpl w:val="ACBC36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3D21F48"/>
    <w:multiLevelType w:val="hybridMultilevel"/>
    <w:tmpl w:val="0102E5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94D3FAA"/>
    <w:multiLevelType w:val="hybridMultilevel"/>
    <w:tmpl w:val="3836C58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F9719AB"/>
    <w:multiLevelType w:val="hybridMultilevel"/>
    <w:tmpl w:val="4ECC5B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5"/>
  </w:num>
  <w:num w:numId="3">
    <w:abstractNumId w:val="1"/>
  </w:num>
  <w:num w:numId="4">
    <w:abstractNumId w:val="2"/>
  </w:num>
  <w:num w:numId="5">
    <w:abstractNumId w:val="9"/>
  </w:num>
  <w:num w:numId="6">
    <w:abstractNumId w:val="4"/>
  </w:num>
  <w:num w:numId="7">
    <w:abstractNumId w:val="10"/>
  </w:num>
  <w:num w:numId="8">
    <w:abstractNumId w:val="3"/>
  </w:num>
  <w:num w:numId="9">
    <w:abstractNumId w:val="0"/>
  </w:num>
  <w:num w:numId="10">
    <w:abstractNumId w:val="12"/>
  </w:num>
  <w:num w:numId="11">
    <w:abstractNumId w:val="6"/>
  </w:num>
  <w:num w:numId="12">
    <w:abstractNumId w:val="11"/>
  </w:num>
  <w:num w:numId="13">
    <w:abstractNumId w:val="8"/>
  </w:num>
  <w:num w:numId="14">
    <w:abstractNumId w:val="13"/>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cztzCwNAECc2MLEyUdpeDU4uLM/DyQAtNaAORKycssAAAA"/>
  </w:docVars>
  <w:rsids>
    <w:rsidRoot w:val="00631262"/>
    <w:rsid w:val="00055926"/>
    <w:rsid w:val="000574DE"/>
    <w:rsid w:val="00064A14"/>
    <w:rsid w:val="000901DB"/>
    <w:rsid w:val="000D7DEC"/>
    <w:rsid w:val="0010359C"/>
    <w:rsid w:val="00107EED"/>
    <w:rsid w:val="0012469A"/>
    <w:rsid w:val="001377A9"/>
    <w:rsid w:val="00143D26"/>
    <w:rsid w:val="0015639C"/>
    <w:rsid w:val="001818EB"/>
    <w:rsid w:val="00192E07"/>
    <w:rsid w:val="001A520C"/>
    <w:rsid w:val="001A58B4"/>
    <w:rsid w:val="001B251F"/>
    <w:rsid w:val="001D7965"/>
    <w:rsid w:val="001E3F1E"/>
    <w:rsid w:val="001E761B"/>
    <w:rsid w:val="001F67B4"/>
    <w:rsid w:val="00210CC0"/>
    <w:rsid w:val="00216D01"/>
    <w:rsid w:val="00222DF7"/>
    <w:rsid w:val="002A1AE4"/>
    <w:rsid w:val="002B16CF"/>
    <w:rsid w:val="002B2A84"/>
    <w:rsid w:val="002E5B35"/>
    <w:rsid w:val="0035397A"/>
    <w:rsid w:val="0039116E"/>
    <w:rsid w:val="00394AB2"/>
    <w:rsid w:val="003B75C0"/>
    <w:rsid w:val="003D7EB5"/>
    <w:rsid w:val="00433CD6"/>
    <w:rsid w:val="00467528"/>
    <w:rsid w:val="004F1940"/>
    <w:rsid w:val="004F4C4D"/>
    <w:rsid w:val="004F6117"/>
    <w:rsid w:val="00512794"/>
    <w:rsid w:val="00552C04"/>
    <w:rsid w:val="0056006F"/>
    <w:rsid w:val="00573249"/>
    <w:rsid w:val="00587FFE"/>
    <w:rsid w:val="0059226F"/>
    <w:rsid w:val="005D1ACC"/>
    <w:rsid w:val="005E63C2"/>
    <w:rsid w:val="0060748B"/>
    <w:rsid w:val="00610ECB"/>
    <w:rsid w:val="00631262"/>
    <w:rsid w:val="006530C0"/>
    <w:rsid w:val="00657483"/>
    <w:rsid w:val="00657CEF"/>
    <w:rsid w:val="0066755A"/>
    <w:rsid w:val="00671B85"/>
    <w:rsid w:val="0069211A"/>
    <w:rsid w:val="006B094F"/>
    <w:rsid w:val="006B756E"/>
    <w:rsid w:val="006C6C13"/>
    <w:rsid w:val="007216D1"/>
    <w:rsid w:val="007641D9"/>
    <w:rsid w:val="007A3AEB"/>
    <w:rsid w:val="007B6F13"/>
    <w:rsid w:val="007D053F"/>
    <w:rsid w:val="007F4AED"/>
    <w:rsid w:val="0081234B"/>
    <w:rsid w:val="00834086"/>
    <w:rsid w:val="00841433"/>
    <w:rsid w:val="00842032"/>
    <w:rsid w:val="00867510"/>
    <w:rsid w:val="00895221"/>
    <w:rsid w:val="00897DA3"/>
    <w:rsid w:val="008B3244"/>
    <w:rsid w:val="008C006C"/>
    <w:rsid w:val="008C3C95"/>
    <w:rsid w:val="008F030D"/>
    <w:rsid w:val="008F0C69"/>
    <w:rsid w:val="008F6245"/>
    <w:rsid w:val="00907911"/>
    <w:rsid w:val="009537A7"/>
    <w:rsid w:val="009B16B1"/>
    <w:rsid w:val="009E6439"/>
    <w:rsid w:val="00A137D6"/>
    <w:rsid w:val="00A160FC"/>
    <w:rsid w:val="00A37C4D"/>
    <w:rsid w:val="00A42E1B"/>
    <w:rsid w:val="00A52DA9"/>
    <w:rsid w:val="00A57A62"/>
    <w:rsid w:val="00A62069"/>
    <w:rsid w:val="00A93519"/>
    <w:rsid w:val="00A945B2"/>
    <w:rsid w:val="00AD3918"/>
    <w:rsid w:val="00AF2EAF"/>
    <w:rsid w:val="00B04ED0"/>
    <w:rsid w:val="00B31B07"/>
    <w:rsid w:val="00B3234D"/>
    <w:rsid w:val="00B60568"/>
    <w:rsid w:val="00B844BC"/>
    <w:rsid w:val="00BB19BC"/>
    <w:rsid w:val="00BB5D21"/>
    <w:rsid w:val="00BC23E4"/>
    <w:rsid w:val="00C43C56"/>
    <w:rsid w:val="00C60E0B"/>
    <w:rsid w:val="00C942F9"/>
    <w:rsid w:val="00CC6EE3"/>
    <w:rsid w:val="00CD32A0"/>
    <w:rsid w:val="00CE4992"/>
    <w:rsid w:val="00CF7228"/>
    <w:rsid w:val="00D00151"/>
    <w:rsid w:val="00D012BE"/>
    <w:rsid w:val="00D02B97"/>
    <w:rsid w:val="00D558BB"/>
    <w:rsid w:val="00D66584"/>
    <w:rsid w:val="00DA13AD"/>
    <w:rsid w:val="00DD36C7"/>
    <w:rsid w:val="00DF5D6F"/>
    <w:rsid w:val="00E24480"/>
    <w:rsid w:val="00E26F09"/>
    <w:rsid w:val="00E27F2E"/>
    <w:rsid w:val="00E3056A"/>
    <w:rsid w:val="00E42414"/>
    <w:rsid w:val="00E77098"/>
    <w:rsid w:val="00EA5059"/>
    <w:rsid w:val="00ED484E"/>
    <w:rsid w:val="00F07E81"/>
    <w:rsid w:val="00F247C4"/>
    <w:rsid w:val="00F319CD"/>
    <w:rsid w:val="00F5126A"/>
    <w:rsid w:val="00F608F4"/>
    <w:rsid w:val="00F7301F"/>
    <w:rsid w:val="00F813F2"/>
    <w:rsid w:val="00F85543"/>
    <w:rsid w:val="00FC1065"/>
    <w:rsid w:val="00FE354D"/>
    <w:rsid w:val="00FE3CF7"/>
    <w:rsid w:val="00FF38A2"/>
    <w:rsid w:val="00FF41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6EE71"/>
  <w15:chartTrackingRefBased/>
  <w15:docId w15:val="{BF01D01E-0D1E-4CEA-A5DF-1AB393A2A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30C0"/>
    <w:pPr>
      <w:spacing w:after="0" w:line="240" w:lineRule="auto"/>
    </w:pPr>
    <w:rPr>
      <w:rFonts w:ascii="Century Gothic" w:hAnsi="Century Gothic"/>
      <w:szCs w:val="24"/>
      <w:lang w:val="en-US"/>
    </w:rPr>
  </w:style>
  <w:style w:type="paragraph" w:styleId="Heading1">
    <w:name w:val="heading 1"/>
    <w:basedOn w:val="Normal"/>
    <w:next w:val="Normal"/>
    <w:link w:val="Heading1Char"/>
    <w:uiPriority w:val="9"/>
    <w:qFormat/>
    <w:rsid w:val="0063126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3126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1262"/>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631262"/>
    <w:rPr>
      <w:rFonts w:asciiTheme="majorHAnsi" w:eastAsiaTheme="majorEastAsia" w:hAnsiTheme="majorHAnsi" w:cstheme="majorBidi"/>
      <w:color w:val="2E74B5" w:themeColor="accent1" w:themeShade="BF"/>
      <w:sz w:val="26"/>
      <w:szCs w:val="26"/>
    </w:rPr>
  </w:style>
  <w:style w:type="table" w:styleId="TableGrid">
    <w:name w:val="Table Grid"/>
    <w:basedOn w:val="TableNormal"/>
    <w:uiPriority w:val="39"/>
    <w:rsid w:val="00631262"/>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31262"/>
    <w:pPr>
      <w:ind w:left="720"/>
      <w:contextualSpacing/>
    </w:pPr>
  </w:style>
  <w:style w:type="table" w:styleId="TableGridLight">
    <w:name w:val="Grid Table Light"/>
    <w:basedOn w:val="TableNormal"/>
    <w:uiPriority w:val="40"/>
    <w:rsid w:val="00E2448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onText">
    <w:name w:val="Balloon Text"/>
    <w:basedOn w:val="Normal"/>
    <w:link w:val="BalloonTextChar"/>
    <w:uiPriority w:val="99"/>
    <w:semiHidden/>
    <w:unhideWhenUsed/>
    <w:rsid w:val="008B324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3244"/>
    <w:rPr>
      <w:rFonts w:ascii="Segoe UI" w:hAnsi="Segoe UI" w:cs="Segoe UI"/>
      <w:sz w:val="18"/>
      <w:szCs w:val="18"/>
    </w:rPr>
  </w:style>
  <w:style w:type="paragraph" w:styleId="Title">
    <w:name w:val="Title"/>
    <w:basedOn w:val="Normal"/>
    <w:next w:val="Normal"/>
    <w:link w:val="TitleChar"/>
    <w:uiPriority w:val="10"/>
    <w:qFormat/>
    <w:rsid w:val="006530C0"/>
    <w:rPr>
      <w:sz w:val="40"/>
    </w:rPr>
  </w:style>
  <w:style w:type="character" w:customStyle="1" w:styleId="TitleChar">
    <w:name w:val="Title Char"/>
    <w:basedOn w:val="DefaultParagraphFont"/>
    <w:link w:val="Title"/>
    <w:uiPriority w:val="10"/>
    <w:rsid w:val="006530C0"/>
    <w:rPr>
      <w:rFonts w:ascii="Century Gothic" w:hAnsi="Century Gothic"/>
      <w:sz w:val="40"/>
      <w:szCs w:val="24"/>
      <w:lang w:val="en-US"/>
    </w:rPr>
  </w:style>
  <w:style w:type="paragraph" w:styleId="Header">
    <w:name w:val="header"/>
    <w:basedOn w:val="Normal"/>
    <w:link w:val="HeaderChar"/>
    <w:uiPriority w:val="99"/>
    <w:unhideWhenUsed/>
    <w:rsid w:val="002B2A84"/>
    <w:pPr>
      <w:tabs>
        <w:tab w:val="center" w:pos="4513"/>
        <w:tab w:val="right" w:pos="9026"/>
      </w:tabs>
    </w:pPr>
  </w:style>
  <w:style w:type="character" w:customStyle="1" w:styleId="HeaderChar">
    <w:name w:val="Header Char"/>
    <w:basedOn w:val="DefaultParagraphFont"/>
    <w:link w:val="Header"/>
    <w:uiPriority w:val="99"/>
    <w:rsid w:val="002B2A84"/>
    <w:rPr>
      <w:rFonts w:ascii="Century Gothic" w:hAnsi="Century Gothic"/>
      <w:szCs w:val="24"/>
      <w:lang w:val="en-US"/>
    </w:rPr>
  </w:style>
  <w:style w:type="paragraph" w:styleId="Footer">
    <w:name w:val="footer"/>
    <w:basedOn w:val="Normal"/>
    <w:link w:val="FooterChar"/>
    <w:uiPriority w:val="99"/>
    <w:unhideWhenUsed/>
    <w:rsid w:val="002B2A84"/>
    <w:pPr>
      <w:tabs>
        <w:tab w:val="center" w:pos="4513"/>
        <w:tab w:val="right" w:pos="9026"/>
      </w:tabs>
    </w:pPr>
  </w:style>
  <w:style w:type="character" w:customStyle="1" w:styleId="FooterChar">
    <w:name w:val="Footer Char"/>
    <w:basedOn w:val="DefaultParagraphFont"/>
    <w:link w:val="Footer"/>
    <w:uiPriority w:val="99"/>
    <w:rsid w:val="002B2A84"/>
    <w:rPr>
      <w:rFonts w:ascii="Century Gothic" w:hAnsi="Century Gothic"/>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jpeg"/><Relationship Id="rId26" Type="http://schemas.openxmlformats.org/officeDocument/2006/relationships/image" Target="media/image15.png"/><Relationship Id="rId39" Type="http://schemas.openxmlformats.org/officeDocument/2006/relationships/image" Target="media/image28.png"/><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image" Target="media/image23.jpeg"/><Relationship Id="rId42" Type="http://schemas.openxmlformats.org/officeDocument/2006/relationships/image" Target="media/image31.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07/relationships/hdphoto" Target="media/hdphoto1.wdp"/><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C9166F8E361A54A9CD29496F13A460A" ma:contentTypeVersion="11" ma:contentTypeDescription="Create a new document." ma:contentTypeScope="" ma:versionID="5c56006218a7869b65c08a0d152539a2">
  <xsd:schema xmlns:xsd="http://www.w3.org/2001/XMLSchema" xmlns:xs="http://www.w3.org/2001/XMLSchema" xmlns:p="http://schemas.microsoft.com/office/2006/metadata/properties" xmlns:ns3="3133ee8d-68f8-4d2e-b650-7d0556d3f845" xmlns:ns4="165b5a30-9e2f-4de9-9b2c-38d4d1ba8ab3" targetNamespace="http://schemas.microsoft.com/office/2006/metadata/properties" ma:root="true" ma:fieldsID="7585786f991dbeebe9ab7d0d02c68344" ns3:_="" ns4:_="">
    <xsd:import namespace="3133ee8d-68f8-4d2e-b650-7d0556d3f845"/>
    <xsd:import namespace="165b5a30-9e2f-4de9-9b2c-38d4d1ba8ab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3ee8d-68f8-4d2e-b650-7d0556d3f8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5b5a30-9e2f-4de9-9b2c-38d4d1ba8ab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183962-5F98-414C-AC55-C9AFEDED63B7}">
  <ds:schemaRefs>
    <ds:schemaRef ds:uri="http://schemas.microsoft.com/sharepoint/v3/contenttype/forms"/>
  </ds:schemaRefs>
</ds:datastoreItem>
</file>

<file path=customXml/itemProps2.xml><?xml version="1.0" encoding="utf-8"?>
<ds:datastoreItem xmlns:ds="http://schemas.openxmlformats.org/officeDocument/2006/customXml" ds:itemID="{2FCB24E5-B2E8-4574-A53F-03E822EE6325}">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165b5a30-9e2f-4de9-9b2c-38d4d1ba8ab3"/>
    <ds:schemaRef ds:uri="3133ee8d-68f8-4d2e-b650-7d0556d3f845"/>
    <ds:schemaRef ds:uri="http://www.w3.org/XML/1998/namespace"/>
  </ds:schemaRefs>
</ds:datastoreItem>
</file>

<file path=customXml/itemProps3.xml><?xml version="1.0" encoding="utf-8"?>
<ds:datastoreItem xmlns:ds="http://schemas.openxmlformats.org/officeDocument/2006/customXml" ds:itemID="{C821FB6E-0698-4C09-BF04-5CE6AEF9A9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3ee8d-68f8-4d2e-b650-7d0556d3f845"/>
    <ds:schemaRef ds:uri="165b5a30-9e2f-4de9-9b2c-38d4d1ba8a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83C9A3-44CA-4513-A94C-D7575C9F4B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1CBB1B3C</Template>
  <TotalTime>17</TotalTime>
  <Pages>14</Pages>
  <Words>1892</Words>
  <Characters>10785</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6</cp:revision>
  <cp:lastPrinted>2019-11-08T09:22:00Z</cp:lastPrinted>
  <dcterms:created xsi:type="dcterms:W3CDTF">2019-12-17T11:48:00Z</dcterms:created>
  <dcterms:modified xsi:type="dcterms:W3CDTF">2020-02-12T11:04:00Z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0x0101008C9166F8E361A54A9CD29496F13A460A</vt:lpwstr>
  </property>
</Properties>
</file>