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DCF" w:rsidRDefault="00320B4D" w:rsidP="00483DCF">
      <w:pPr>
        <w:widowControl w:val="0"/>
        <w:jc w:val="center"/>
      </w:pPr>
      <w:proofErr w:type="gramStart"/>
      <w:r w:rsidRPr="00320B4D">
        <w:rPr>
          <w:rFonts w:ascii="Copperplate Gothic Bold" w:eastAsiaTheme="minorHAnsi" w:hAnsi="Copperplate Gothic Bold"/>
          <w:b/>
          <w:sz w:val="44"/>
          <w:szCs w:val="44"/>
          <w:lang w:eastAsia="en-US"/>
        </w:rPr>
        <w:t>iMR</w:t>
      </w:r>
      <w:proofErr w:type="gramEnd"/>
      <w:r w:rsidRPr="00320B4D">
        <w:rPr>
          <w:rFonts w:ascii="Copperplate Gothic Bold" w:eastAsiaTheme="minorHAnsi" w:hAnsi="Copperplate Gothic Bold"/>
          <w:b/>
          <w:sz w:val="44"/>
          <w:szCs w:val="44"/>
          <w:lang w:eastAsia="en-US"/>
        </w:rPr>
        <w:t xml:space="preserve"> CDT Kick-Off Workshop</w:t>
      </w:r>
      <w:r w:rsidRPr="00320B4D">
        <w:rPr>
          <w:rFonts w:ascii="Copperplate Gothic Bold" w:eastAsiaTheme="minorHAnsi" w:hAnsi="Copperplate Gothic Bold"/>
          <w:b/>
          <w:sz w:val="44"/>
          <w:szCs w:val="44"/>
          <w:lang w:eastAsia="en-US"/>
        </w:rPr>
        <w:br/>
      </w:r>
      <w:r w:rsidRPr="00320B4D">
        <w:rPr>
          <w:rFonts w:eastAsiaTheme="minorHAnsi"/>
          <w:b/>
          <w:sz w:val="36"/>
          <w:szCs w:val="36"/>
          <w:lang w:eastAsia="en-US"/>
        </w:rPr>
        <w:t xml:space="preserve"> Programme</w:t>
      </w:r>
      <w:r w:rsidRPr="00320B4D">
        <w:rPr>
          <w:rFonts w:eastAsiaTheme="minorHAnsi"/>
          <w:b/>
          <w:sz w:val="36"/>
          <w:szCs w:val="36"/>
          <w:lang w:eastAsia="en-US"/>
        </w:rPr>
        <w:br/>
        <w:t>University of Warwick</w:t>
      </w:r>
      <w:r w:rsidRPr="00320B4D">
        <w:rPr>
          <w:rFonts w:eastAsiaTheme="minorHAnsi"/>
          <w:b/>
          <w:sz w:val="36"/>
          <w:szCs w:val="36"/>
          <w:lang w:eastAsia="en-US"/>
        </w:rPr>
        <w:br/>
        <w:t xml:space="preserve">Monday </w:t>
      </w:r>
      <w:r>
        <w:rPr>
          <w:rFonts w:eastAsiaTheme="minorHAnsi"/>
          <w:b/>
          <w:sz w:val="36"/>
          <w:szCs w:val="36"/>
          <w:lang w:eastAsia="en-US"/>
        </w:rPr>
        <w:t>3</w:t>
      </w:r>
      <w:r w:rsidRPr="00320B4D">
        <w:rPr>
          <w:rFonts w:eastAsiaTheme="minorHAnsi"/>
          <w:b/>
          <w:sz w:val="36"/>
          <w:szCs w:val="36"/>
          <w:vertAlign w:val="superscript"/>
          <w:lang w:eastAsia="en-US"/>
        </w:rPr>
        <w:t>rd</w:t>
      </w:r>
      <w:r>
        <w:rPr>
          <w:rFonts w:eastAsiaTheme="minorHAnsi"/>
          <w:b/>
          <w:sz w:val="36"/>
          <w:szCs w:val="36"/>
          <w:lang w:eastAsia="en-US"/>
        </w:rPr>
        <w:t xml:space="preserve"> </w:t>
      </w:r>
      <w:r w:rsidRPr="00320B4D">
        <w:rPr>
          <w:rFonts w:eastAsiaTheme="minorHAnsi"/>
          <w:b/>
          <w:sz w:val="36"/>
          <w:szCs w:val="36"/>
          <w:lang w:eastAsia="en-US"/>
        </w:rPr>
        <w:t xml:space="preserve">– </w:t>
      </w:r>
      <w:r>
        <w:rPr>
          <w:rFonts w:eastAsiaTheme="minorHAnsi"/>
          <w:b/>
          <w:sz w:val="36"/>
          <w:szCs w:val="36"/>
          <w:lang w:eastAsia="en-US"/>
        </w:rPr>
        <w:t>Friday 7</w:t>
      </w:r>
      <w:r w:rsidRPr="00320B4D">
        <w:rPr>
          <w:rFonts w:eastAsiaTheme="minorHAnsi"/>
          <w:b/>
          <w:sz w:val="36"/>
          <w:szCs w:val="36"/>
          <w:vertAlign w:val="superscript"/>
          <w:lang w:eastAsia="en-US"/>
        </w:rPr>
        <w:t>th</w:t>
      </w:r>
      <w:r>
        <w:rPr>
          <w:rFonts w:eastAsiaTheme="minorHAnsi"/>
          <w:b/>
          <w:sz w:val="36"/>
          <w:szCs w:val="36"/>
          <w:lang w:eastAsia="en-US"/>
        </w:rPr>
        <w:t xml:space="preserve"> December </w:t>
      </w:r>
      <w:r w:rsidRPr="00320B4D">
        <w:rPr>
          <w:rFonts w:eastAsiaTheme="minorHAnsi"/>
          <w:b/>
          <w:sz w:val="36"/>
          <w:szCs w:val="36"/>
          <w:lang w:eastAsia="en-US"/>
        </w:rPr>
        <w:t>2012</w:t>
      </w:r>
    </w:p>
    <w:tbl>
      <w:tblPr>
        <w:tblW w:w="10162" w:type="dxa"/>
        <w:jc w:val="center"/>
        <w:tblCellSpacing w:w="0" w:type="dxa"/>
        <w:tblInd w:w="9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224"/>
        <w:gridCol w:w="4826"/>
        <w:gridCol w:w="33"/>
        <w:gridCol w:w="3079"/>
      </w:tblGrid>
      <w:tr w:rsidR="00483DCF" w:rsidRPr="00483DCF" w:rsidTr="009B668D">
        <w:trPr>
          <w:cantSplit/>
          <w:tblCellSpacing w:w="0" w:type="dxa"/>
          <w:jc w:val="center"/>
        </w:trPr>
        <w:tc>
          <w:tcPr>
            <w:tcW w:w="10162" w:type="dxa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483DCF" w:rsidRPr="00483DCF" w:rsidRDefault="00E761CC" w:rsidP="00483DCF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sz w:val="24"/>
                <w:szCs w:val="24"/>
              </w:rPr>
              <w:t>Monday,  December 3</w:t>
            </w:r>
            <w:r w:rsidR="00483DCF" w:rsidRPr="00483DCF">
              <w:rPr>
                <w:rFonts w:eastAsia="Times New Roman" w:cstheme="minorHAnsi"/>
                <w:b/>
                <w:sz w:val="24"/>
                <w:szCs w:val="24"/>
              </w:rPr>
              <w:br/>
              <w:t xml:space="preserve">Institute of Advanced Study </w:t>
            </w:r>
            <w:r w:rsidR="00483DCF" w:rsidRPr="00483DCF">
              <w:rPr>
                <w:rFonts w:eastAsia="Times New Roman" w:cstheme="minorHAnsi"/>
                <w:b/>
                <w:bCs/>
                <w:sz w:val="24"/>
                <w:szCs w:val="24"/>
              </w:rPr>
              <w:t>Seminar Room (F204),</w:t>
            </w:r>
            <w:r w:rsidR="00AC4846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 </w:t>
            </w:r>
            <w:r w:rsidR="00483DCF" w:rsidRPr="00483DCF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Milburn House 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  <w:vAlign w:val="center"/>
            <w:hideMark/>
          </w:tcPr>
          <w:p w:rsidR="00483DCF" w:rsidRPr="00483DCF" w:rsidRDefault="00483DCF" w:rsidP="00483DCF">
            <w:pPr>
              <w:widowControl w:val="0"/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11:00 – 11:30</w:t>
            </w:r>
          </w:p>
        </w:tc>
        <w:tc>
          <w:tcPr>
            <w:tcW w:w="4859" w:type="dxa"/>
            <w:gridSpan w:val="2"/>
            <w:shd w:val="clear" w:color="auto" w:fill="auto"/>
            <w:vAlign w:val="center"/>
            <w:hideMark/>
          </w:tcPr>
          <w:p w:rsidR="00483DCF" w:rsidRPr="00483DCF" w:rsidRDefault="00483DCF" w:rsidP="00483DCF">
            <w:pPr>
              <w:widowControl w:val="0"/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>Registration</w:t>
            </w:r>
          </w:p>
        </w:tc>
        <w:tc>
          <w:tcPr>
            <w:tcW w:w="3079" w:type="dxa"/>
            <w:shd w:val="clear" w:color="auto" w:fill="auto"/>
            <w:vAlign w:val="center"/>
            <w:hideMark/>
          </w:tcPr>
          <w:p w:rsidR="00483DCF" w:rsidRPr="00483DCF" w:rsidRDefault="00483DCF" w:rsidP="00483DCF">
            <w:pPr>
              <w:widowControl w:val="0"/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 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  <w:vAlign w:val="center"/>
          </w:tcPr>
          <w:p w:rsidR="00483DCF" w:rsidRPr="00483DCF" w:rsidRDefault="00483DCF" w:rsidP="00483DCF">
            <w:pPr>
              <w:widowControl w:val="0"/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11:30 – 13:00</w:t>
            </w:r>
          </w:p>
        </w:tc>
        <w:tc>
          <w:tcPr>
            <w:tcW w:w="4859" w:type="dxa"/>
            <w:gridSpan w:val="2"/>
            <w:shd w:val="clear" w:color="auto" w:fill="auto"/>
            <w:vAlign w:val="center"/>
          </w:tcPr>
          <w:p w:rsidR="00483DCF" w:rsidRPr="00483DCF" w:rsidRDefault="00483DCF" w:rsidP="00483DCF">
            <w:pPr>
              <w:widowControl w:val="0"/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M4: Introduction to Magnetic Resonance </w:t>
            </w:r>
          </w:p>
        </w:tc>
        <w:tc>
          <w:tcPr>
            <w:tcW w:w="3079" w:type="dxa"/>
            <w:shd w:val="clear" w:color="auto" w:fill="auto"/>
            <w:vAlign w:val="center"/>
          </w:tcPr>
          <w:p w:rsidR="00483DCF" w:rsidRPr="00483DCF" w:rsidRDefault="00483DCF" w:rsidP="00483DCF">
            <w:pPr>
              <w:widowControl w:val="0"/>
              <w:spacing w:after="0" w:line="240" w:lineRule="auto"/>
              <w:rPr>
                <w:rFonts w:cstheme="minorHAnsi"/>
              </w:rPr>
            </w:pPr>
            <w:r w:rsidRPr="00483DCF">
              <w:rPr>
                <w:rFonts w:cstheme="minorHAnsi"/>
              </w:rPr>
              <w:t>Dr David Keeble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13:00 – 14:00</w:t>
            </w:r>
          </w:p>
        </w:tc>
        <w:tc>
          <w:tcPr>
            <w:tcW w:w="4859" w:type="dxa"/>
            <w:gridSpan w:val="2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>Lunch</w:t>
            </w:r>
          </w:p>
        </w:tc>
        <w:tc>
          <w:tcPr>
            <w:tcW w:w="3079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cstheme="minorHAnsi"/>
                <w:i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14:00 – 15:30</w:t>
            </w:r>
          </w:p>
        </w:tc>
        <w:tc>
          <w:tcPr>
            <w:tcW w:w="4859" w:type="dxa"/>
            <w:gridSpan w:val="2"/>
            <w:shd w:val="clear" w:color="auto" w:fill="auto"/>
            <w:vAlign w:val="center"/>
          </w:tcPr>
          <w:p w:rsidR="00483DCF" w:rsidRPr="00483DCF" w:rsidRDefault="00B830C4" w:rsidP="00483DC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M4: </w:t>
            </w:r>
            <w:r w:rsidR="00483DCF" w:rsidRPr="00483DCF">
              <w:rPr>
                <w:rFonts w:eastAsia="Times New Roman" w:cstheme="minorHAnsi"/>
              </w:rPr>
              <w:t xml:space="preserve">Introduction to Magnetic Resonance </w:t>
            </w:r>
          </w:p>
        </w:tc>
        <w:tc>
          <w:tcPr>
            <w:tcW w:w="3079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cstheme="minorHAnsi"/>
              </w:rPr>
            </w:pPr>
            <w:r w:rsidRPr="00483DCF">
              <w:rPr>
                <w:rFonts w:cstheme="minorHAnsi"/>
              </w:rPr>
              <w:t xml:space="preserve">Dr Walter </w:t>
            </w:r>
            <w:r w:rsidR="00E714EE" w:rsidRPr="00E714EE">
              <w:rPr>
                <w:rFonts w:cstheme="minorHAnsi"/>
              </w:rPr>
              <w:t>Kockenberger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15:30 – 16:00</w:t>
            </w:r>
          </w:p>
        </w:tc>
        <w:tc>
          <w:tcPr>
            <w:tcW w:w="4859" w:type="dxa"/>
            <w:gridSpan w:val="2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>Coffee Break</w:t>
            </w:r>
          </w:p>
        </w:tc>
        <w:tc>
          <w:tcPr>
            <w:tcW w:w="3079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cstheme="minorHAnsi"/>
                <w:i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16:00 – 17:30</w:t>
            </w:r>
          </w:p>
        </w:tc>
        <w:tc>
          <w:tcPr>
            <w:tcW w:w="4859" w:type="dxa"/>
            <w:gridSpan w:val="2"/>
            <w:shd w:val="clear" w:color="auto" w:fill="auto"/>
            <w:vAlign w:val="center"/>
          </w:tcPr>
          <w:p w:rsidR="00483DCF" w:rsidRPr="00483DCF" w:rsidRDefault="00B830C4" w:rsidP="00483DC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M4: </w:t>
            </w:r>
            <w:r w:rsidR="00483DCF" w:rsidRPr="00483DCF">
              <w:rPr>
                <w:rFonts w:eastAsia="Times New Roman" w:cstheme="minorHAnsi"/>
              </w:rPr>
              <w:t xml:space="preserve">Introduction to Magnetic Resonance </w:t>
            </w:r>
          </w:p>
        </w:tc>
        <w:tc>
          <w:tcPr>
            <w:tcW w:w="3079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cstheme="minorHAnsi"/>
              </w:rPr>
            </w:pPr>
            <w:r w:rsidRPr="00483DCF">
              <w:rPr>
                <w:rFonts w:cstheme="minorHAnsi"/>
              </w:rPr>
              <w:t>Dr Walter Kockenberger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18:30 – 20:00</w:t>
            </w:r>
          </w:p>
        </w:tc>
        <w:tc>
          <w:tcPr>
            <w:tcW w:w="4859" w:type="dxa"/>
            <w:gridSpan w:val="2"/>
            <w:shd w:val="clear" w:color="auto" w:fill="auto"/>
            <w:vAlign w:val="center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 xml:space="preserve">Dinner </w:t>
            </w:r>
          </w:p>
        </w:tc>
        <w:tc>
          <w:tcPr>
            <w:tcW w:w="3079" w:type="dxa"/>
            <w:shd w:val="clear" w:color="auto" w:fill="auto"/>
            <w:vAlign w:val="center"/>
          </w:tcPr>
          <w:p w:rsidR="00483DCF" w:rsidRPr="00483DCF" w:rsidRDefault="002E312F" w:rsidP="00483DCF">
            <w:pPr>
              <w:spacing w:after="0" w:line="240" w:lineRule="auto"/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Arden House </w:t>
            </w:r>
          </w:p>
        </w:tc>
      </w:tr>
      <w:tr w:rsidR="00483DCF" w:rsidRPr="00483DCF" w:rsidTr="009B668D">
        <w:trPr>
          <w:cantSplit/>
          <w:tblCellSpacing w:w="0" w:type="dxa"/>
          <w:jc w:val="center"/>
        </w:trPr>
        <w:tc>
          <w:tcPr>
            <w:tcW w:w="10162" w:type="dxa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FFFFFF" w:themeFill="background1"/>
          </w:tcPr>
          <w:p w:rsidR="00483DCF" w:rsidRPr="005C6262" w:rsidRDefault="00483DCF" w:rsidP="00483DCF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</w:rPr>
            </w:pPr>
            <w:r w:rsidRPr="005C6262">
              <w:rPr>
                <w:rFonts w:eastAsia="Times New Roman" w:cstheme="minorHAnsi"/>
                <w:b/>
                <w:sz w:val="24"/>
                <w:szCs w:val="24"/>
              </w:rPr>
              <w:t>Tuesda</w:t>
            </w:r>
            <w:r w:rsidR="00CF4E00">
              <w:rPr>
                <w:rFonts w:eastAsia="Times New Roman" w:cstheme="minorHAnsi"/>
                <w:b/>
                <w:sz w:val="24"/>
                <w:szCs w:val="24"/>
              </w:rPr>
              <w:t>y, December 4</w:t>
            </w:r>
            <w:r w:rsidRPr="005C6262">
              <w:rPr>
                <w:rFonts w:eastAsia="Times New Roman" w:cstheme="minorHAnsi"/>
                <w:b/>
                <w:sz w:val="24"/>
                <w:szCs w:val="24"/>
              </w:rPr>
              <w:br/>
              <w:t xml:space="preserve">Institute of Advanced Study </w:t>
            </w:r>
            <w:r w:rsidRPr="005C6262">
              <w:rPr>
                <w:rFonts w:eastAsia="Times New Roman" w:cstheme="minorHAnsi"/>
                <w:b/>
                <w:bCs/>
                <w:sz w:val="24"/>
                <w:szCs w:val="24"/>
              </w:rPr>
              <w:t>Seminar Room (F204),</w:t>
            </w:r>
            <w:r w:rsidR="00AC4846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 </w:t>
            </w:r>
            <w:r w:rsidRPr="005C6262">
              <w:rPr>
                <w:rFonts w:eastAsia="Times New Roman" w:cstheme="minorHAnsi"/>
                <w:b/>
                <w:bCs/>
                <w:sz w:val="24"/>
                <w:szCs w:val="24"/>
              </w:rPr>
              <w:t>Milburn House</w:t>
            </w:r>
          </w:p>
        </w:tc>
      </w:tr>
      <w:tr w:rsidR="00E714EE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E714EE" w:rsidRPr="00483DCF" w:rsidRDefault="00E714EE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E714EE">
              <w:rPr>
                <w:rFonts w:eastAsia="Times New Roman" w:cstheme="minorHAnsi"/>
              </w:rPr>
              <w:t>09:30 – 11.00</w:t>
            </w:r>
          </w:p>
        </w:tc>
        <w:tc>
          <w:tcPr>
            <w:tcW w:w="4826" w:type="dxa"/>
            <w:shd w:val="clear" w:color="auto" w:fill="auto"/>
          </w:tcPr>
          <w:p w:rsidR="00E714EE" w:rsidRPr="00483DCF" w:rsidRDefault="00E714EE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E714EE">
              <w:rPr>
                <w:rFonts w:eastAsia="Times New Roman" w:cstheme="minorHAnsi"/>
                <w:i/>
              </w:rPr>
              <w:t>M1: Introduction to Magnetic Resonance Hardware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E714EE" w:rsidRPr="00483DCF" w:rsidRDefault="00E714EE" w:rsidP="00483DCF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Prof M. Newton/Dr A. Howes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11:00 – 11:30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 xml:space="preserve">Coffee Break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11:30 – 13:00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M1: Introduction to Magnetic Resonance Hardware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cstheme="minorHAnsi"/>
              </w:rPr>
              <w:t>Prof M. Newton/ Dr A Howes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13:00 – 14:00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>Lunch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14:00 – 15:30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M2: Introduction to Magnetic Resonance Imaging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E714EE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cstheme="minorHAnsi"/>
                <w:bCs/>
                <w:color w:val="000000" w:themeColor="text1"/>
              </w:rPr>
              <w:t>Prof</w:t>
            </w:r>
            <w:r w:rsidR="00E714EE">
              <w:rPr>
                <w:rFonts w:cstheme="minorHAnsi"/>
                <w:bCs/>
                <w:color w:val="000000" w:themeColor="text1"/>
              </w:rPr>
              <w:t xml:space="preserve"> </w:t>
            </w:r>
            <w:r w:rsidRPr="00483DCF">
              <w:rPr>
                <w:rFonts w:cstheme="minorHAnsi"/>
                <w:bCs/>
                <w:color w:val="000000" w:themeColor="text1"/>
              </w:rPr>
              <w:t>David Lurie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15:30 – 16:00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 xml:space="preserve">Coffee Break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16:00 – 17:30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M2: Introduction to Magnetic Resonance Imaging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E714EE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  <w:bCs/>
              </w:rPr>
              <w:t>Prof David Lurie</w:t>
            </w:r>
          </w:p>
        </w:tc>
      </w:tr>
      <w:tr w:rsidR="005C6262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5C6262" w:rsidRDefault="005C6262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5C6262">
              <w:rPr>
                <w:rFonts w:eastAsia="Times New Roman" w:cstheme="minorHAnsi"/>
              </w:rPr>
              <w:t>18:30 – 20:00</w:t>
            </w:r>
          </w:p>
        </w:tc>
        <w:tc>
          <w:tcPr>
            <w:tcW w:w="4826" w:type="dxa"/>
            <w:shd w:val="clear" w:color="auto" w:fill="auto"/>
          </w:tcPr>
          <w:p w:rsidR="005C6262" w:rsidRPr="005C6262" w:rsidRDefault="005C6262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5C6262">
              <w:rPr>
                <w:rFonts w:eastAsia="Times New Roman" w:cstheme="minorHAnsi"/>
                <w:i/>
              </w:rPr>
              <w:t>Dinner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5C6262" w:rsidRPr="005C6262" w:rsidRDefault="005C6262" w:rsidP="00483DCF">
            <w:pPr>
              <w:spacing w:after="0" w:line="240" w:lineRule="auto"/>
              <w:rPr>
                <w:rFonts w:eastAsia="Times New Roman" w:cstheme="minorHAnsi"/>
                <w:bCs/>
                <w:i/>
              </w:rPr>
            </w:pPr>
            <w:r w:rsidRPr="005C6262">
              <w:rPr>
                <w:rFonts w:eastAsia="Times New Roman" w:cstheme="minorHAnsi"/>
                <w:bCs/>
                <w:i/>
              </w:rPr>
              <w:t>Arden House</w:t>
            </w:r>
          </w:p>
        </w:tc>
      </w:tr>
      <w:tr w:rsidR="00483DCF" w:rsidRPr="00483DCF" w:rsidTr="009B668D">
        <w:trPr>
          <w:cantSplit/>
          <w:trHeight w:val="371"/>
          <w:tblCellSpacing w:w="0" w:type="dxa"/>
          <w:jc w:val="center"/>
        </w:trPr>
        <w:tc>
          <w:tcPr>
            <w:tcW w:w="10162" w:type="dxa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FFFFFF" w:themeFill="background1"/>
          </w:tcPr>
          <w:p w:rsidR="00483DCF" w:rsidRPr="005C6262" w:rsidRDefault="00CF4E00" w:rsidP="00483DCF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sz w:val="24"/>
                <w:szCs w:val="24"/>
              </w:rPr>
              <w:t>Wednesday, December 5</w:t>
            </w:r>
            <w:r w:rsidR="00483DCF" w:rsidRPr="005C6262">
              <w:rPr>
                <w:rFonts w:eastAsia="Times New Roman" w:cstheme="minorHAnsi"/>
                <w:b/>
                <w:sz w:val="24"/>
                <w:szCs w:val="24"/>
              </w:rPr>
              <w:br/>
              <w:t xml:space="preserve">Institute of Advanced Study </w:t>
            </w:r>
            <w:r w:rsidR="00483DCF" w:rsidRPr="005C6262">
              <w:rPr>
                <w:rFonts w:eastAsia="Times New Roman" w:cstheme="minorHAnsi"/>
                <w:b/>
                <w:bCs/>
                <w:sz w:val="24"/>
                <w:szCs w:val="24"/>
              </w:rPr>
              <w:t>Seminar Room (F204),</w:t>
            </w:r>
            <w:r w:rsidR="00AC4846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 </w:t>
            </w:r>
            <w:r w:rsidR="00483DCF" w:rsidRPr="005C6262">
              <w:rPr>
                <w:rFonts w:eastAsia="Times New Roman" w:cstheme="minorHAnsi"/>
                <w:b/>
                <w:bCs/>
                <w:sz w:val="24"/>
                <w:szCs w:val="24"/>
              </w:rPr>
              <w:t>Milburn House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09:00 – 11.00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M5: Project Managing Your Research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Lisa Faulkner, </w:t>
            </w:r>
            <w:r w:rsidR="00404271" w:rsidRPr="00404271">
              <w:rPr>
                <w:rFonts w:eastAsia="Times New Roman" w:cstheme="minorHAnsi"/>
              </w:rPr>
              <w:t>Research Student Skills Team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11:00 – 11:30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 xml:space="preserve">Coffee Break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11:30 – 13:00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M2: Introduction to Magnetic Resonance Imaging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  <w:bCs/>
              </w:rPr>
              <w:t>Prof David Lurie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13:00 – 14:00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483DCF">
              <w:rPr>
                <w:rFonts w:eastAsia="Times New Roman" w:cstheme="minorHAnsi"/>
                <w:i/>
              </w:rPr>
              <w:t>Lunch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14:00 – 17:30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M6: Enterprise &amp; Entrepreneurship 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Agilent Magnet Construction Facility and Application Laboratory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18:30 – 20:00</w:t>
            </w:r>
          </w:p>
        </w:tc>
        <w:tc>
          <w:tcPr>
            <w:tcW w:w="4826" w:type="dxa"/>
            <w:shd w:val="clear" w:color="auto" w:fill="auto"/>
          </w:tcPr>
          <w:p w:rsidR="00483DCF" w:rsidRPr="000B1B76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0B1B76">
              <w:rPr>
                <w:rFonts w:eastAsia="Times New Roman" w:cstheme="minorHAnsi"/>
                <w:i/>
              </w:rPr>
              <w:t xml:space="preserve">Dinner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0B1B76" w:rsidRDefault="00483DCF" w:rsidP="00483DCF">
            <w:pPr>
              <w:spacing w:after="0" w:line="240" w:lineRule="auto"/>
              <w:rPr>
                <w:rFonts w:cstheme="minorHAnsi"/>
                <w:i/>
              </w:rPr>
            </w:pPr>
            <w:r w:rsidRPr="000B1B76">
              <w:rPr>
                <w:rFonts w:cstheme="minorHAnsi"/>
                <w:i/>
              </w:rPr>
              <w:t xml:space="preserve">Arden House </w:t>
            </w:r>
          </w:p>
        </w:tc>
      </w:tr>
      <w:tr w:rsidR="00483DCF" w:rsidRPr="00483DCF" w:rsidTr="009B668D">
        <w:trPr>
          <w:cantSplit/>
          <w:trHeight w:val="371"/>
          <w:tblCellSpacing w:w="0" w:type="dxa"/>
          <w:jc w:val="center"/>
        </w:trPr>
        <w:tc>
          <w:tcPr>
            <w:tcW w:w="10162" w:type="dxa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FFFFFF" w:themeFill="background1"/>
          </w:tcPr>
          <w:p w:rsidR="00483DCF" w:rsidRPr="005C6262" w:rsidRDefault="00483DCF" w:rsidP="00483DCF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</w:rPr>
            </w:pPr>
            <w:r w:rsidRPr="005C6262">
              <w:rPr>
                <w:rFonts w:eastAsia="Times New Roman" w:cstheme="minorHAnsi"/>
                <w:b/>
                <w:sz w:val="24"/>
                <w:szCs w:val="24"/>
              </w:rPr>
              <w:t>Thur</w:t>
            </w:r>
            <w:r w:rsidR="00CF4E00">
              <w:rPr>
                <w:rFonts w:eastAsia="Times New Roman" w:cstheme="minorHAnsi"/>
                <w:b/>
                <w:sz w:val="24"/>
                <w:szCs w:val="24"/>
              </w:rPr>
              <w:t>sday, December 6</w:t>
            </w:r>
          </w:p>
          <w:p w:rsidR="00483DCF" w:rsidRPr="00483DCF" w:rsidRDefault="00483DCF" w:rsidP="00483DCF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 w:rsidRPr="005C6262">
              <w:rPr>
                <w:rFonts w:eastAsia="Times New Roman" w:cstheme="minorHAnsi"/>
                <w:b/>
                <w:sz w:val="24"/>
                <w:szCs w:val="24"/>
              </w:rPr>
              <w:t>P5.23, Department of Physics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09:00 – 10.30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  <w:iCs/>
              </w:rPr>
              <w:t>M3: Magnetic Resonance Theory I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Dr </w:t>
            </w:r>
            <w:proofErr w:type="spellStart"/>
            <w:r w:rsidRPr="00483DCF">
              <w:rPr>
                <w:rFonts w:eastAsia="Times New Roman" w:cstheme="minorHAnsi"/>
              </w:rPr>
              <w:t>Ilya</w:t>
            </w:r>
            <w:proofErr w:type="spellEnd"/>
            <w:r w:rsidRPr="00483DCF">
              <w:rPr>
                <w:rFonts w:eastAsia="Times New Roman" w:cstheme="minorHAnsi"/>
              </w:rPr>
              <w:t xml:space="preserve"> </w:t>
            </w:r>
            <w:proofErr w:type="spellStart"/>
            <w:r w:rsidRPr="00483DCF">
              <w:rPr>
                <w:rFonts w:eastAsia="Times New Roman" w:cstheme="minorHAnsi"/>
              </w:rPr>
              <w:t>Kuprov</w:t>
            </w:r>
            <w:proofErr w:type="spellEnd"/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10:30 – 11:00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  <w:iCs/>
              </w:rPr>
            </w:pPr>
            <w:r w:rsidRPr="00483DCF">
              <w:rPr>
                <w:rFonts w:eastAsia="Times New Roman" w:cstheme="minorHAnsi"/>
                <w:i/>
                <w:iCs/>
              </w:rPr>
              <w:t>Coffee break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 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11:00 – 14:00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  <w:iCs/>
              </w:rPr>
              <w:t>Team Building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lang w:val="en-US"/>
              </w:rPr>
            </w:pPr>
            <w:r w:rsidRPr="00483DCF">
              <w:rPr>
                <w:rFonts w:eastAsia="Times New Roman" w:cstheme="minorHAnsi"/>
                <w:lang w:val="en-US"/>
              </w:rPr>
              <w:t>Adventure Sports Ltd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14:30 – 17:30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Cs/>
              </w:rPr>
            </w:pPr>
            <w:r w:rsidRPr="00483DCF">
              <w:rPr>
                <w:rFonts w:eastAsia="Times New Roman" w:cstheme="minorHAnsi"/>
                <w:iCs/>
              </w:rPr>
              <w:t xml:space="preserve">M6: Enterprise &amp; Entrepreneurship 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Bruker Application Laboratory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18:30 - 19:30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Cs/>
              </w:rPr>
            </w:pPr>
            <w:r w:rsidRPr="00483DCF">
              <w:rPr>
                <w:rFonts w:eastAsia="Times New Roman" w:cstheme="minorHAnsi"/>
                <w:iCs/>
              </w:rPr>
              <w:t>Industrial Lecture</w:t>
            </w:r>
            <w:r w:rsidR="0095655D">
              <w:rPr>
                <w:rFonts w:eastAsia="Times New Roman" w:cstheme="minorHAnsi"/>
                <w:iCs/>
              </w:rPr>
              <w:t xml:space="preserve">: </w:t>
            </w:r>
            <w:r w:rsidR="0095655D" w:rsidRPr="0095655D">
              <w:rPr>
                <w:rFonts w:eastAsia="Times New Roman" w:cstheme="minorHAnsi"/>
                <w:iCs/>
              </w:rPr>
              <w:t>Dr Richard Wylde</w:t>
            </w:r>
            <w:r w:rsidR="0095655D">
              <w:rPr>
                <w:rFonts w:eastAsia="Times New Roman" w:cstheme="minorHAnsi"/>
                <w:iCs/>
              </w:rPr>
              <w:t xml:space="preserve"> (Thomas Keating)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95655D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 </w:t>
            </w:r>
            <w:r w:rsidR="0095655D">
              <w:rPr>
                <w:rFonts w:eastAsia="Times New Roman" w:cstheme="minorHAnsi"/>
              </w:rPr>
              <w:t>F204, IAS, Milburn House</w:t>
            </w:r>
            <w:bookmarkStart w:id="0" w:name="_GoBack"/>
            <w:bookmarkEnd w:id="0"/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156A3D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lastRenderedPageBreak/>
              <w:t>19:30 – 2</w:t>
            </w:r>
            <w:r w:rsidR="00156A3D">
              <w:rPr>
                <w:rFonts w:eastAsia="Times New Roman" w:cstheme="minorHAnsi"/>
              </w:rPr>
              <w:t>1</w:t>
            </w:r>
            <w:r w:rsidRPr="00483DCF">
              <w:rPr>
                <w:rFonts w:eastAsia="Times New Roman" w:cstheme="minorHAnsi"/>
              </w:rPr>
              <w:t>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041ED6" w:rsidP="00483DCF">
            <w:pPr>
              <w:spacing w:after="0" w:line="240" w:lineRule="auto"/>
              <w:rPr>
                <w:rFonts w:eastAsia="Times New Roman" w:cstheme="minorHAnsi"/>
                <w:i/>
                <w:iCs/>
              </w:rPr>
            </w:pPr>
            <w:r>
              <w:rPr>
                <w:rFonts w:eastAsia="Times New Roman" w:cstheme="minorHAnsi"/>
                <w:i/>
                <w:iCs/>
              </w:rPr>
              <w:t xml:space="preserve">Workshop </w:t>
            </w:r>
            <w:r w:rsidR="00483DCF" w:rsidRPr="00483DCF">
              <w:rPr>
                <w:rFonts w:eastAsia="Times New Roman" w:cstheme="minorHAnsi"/>
                <w:i/>
                <w:iCs/>
              </w:rPr>
              <w:t xml:space="preserve">Dinner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0B1B76" w:rsidRDefault="00483DCF" w:rsidP="00483DCF">
            <w:pPr>
              <w:spacing w:after="0" w:line="240" w:lineRule="auto"/>
              <w:rPr>
                <w:rFonts w:eastAsia="Times New Roman" w:cstheme="minorHAnsi"/>
                <w:i/>
              </w:rPr>
            </w:pPr>
            <w:r w:rsidRPr="000B1B76">
              <w:rPr>
                <w:rFonts w:eastAsia="Times New Roman" w:cstheme="minorHAnsi"/>
                <w:i/>
              </w:rPr>
              <w:t xml:space="preserve">Arden House </w:t>
            </w:r>
          </w:p>
        </w:tc>
      </w:tr>
      <w:tr w:rsidR="00483DCF" w:rsidRPr="00483DCF" w:rsidTr="009B668D">
        <w:trPr>
          <w:cantSplit/>
          <w:trHeight w:val="371"/>
          <w:tblCellSpacing w:w="0" w:type="dxa"/>
          <w:jc w:val="center"/>
        </w:trPr>
        <w:tc>
          <w:tcPr>
            <w:tcW w:w="10162" w:type="dxa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FFFFFF" w:themeFill="background1"/>
          </w:tcPr>
          <w:p w:rsidR="00483DCF" w:rsidRPr="00483DCF" w:rsidRDefault="00CF4E00" w:rsidP="00483DCF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Friday, December 7</w:t>
            </w:r>
          </w:p>
          <w:p w:rsidR="00483DCF" w:rsidRPr="00483DCF" w:rsidRDefault="00483DCF" w:rsidP="00483DCF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 w:rsidRPr="00483DCF">
              <w:rPr>
                <w:rFonts w:eastAsia="Times New Roman" w:cstheme="minorHAnsi"/>
                <w:b/>
              </w:rPr>
              <w:t>P5.23, Department of Physics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09:30 – 11.00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Cs/>
              </w:rPr>
            </w:pPr>
            <w:r w:rsidRPr="00483DCF">
              <w:rPr>
                <w:rFonts w:eastAsia="Times New Roman" w:cstheme="minorHAnsi"/>
                <w:iCs/>
              </w:rPr>
              <w:t>M3: Magnetic Resonance Theory I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Dr </w:t>
            </w:r>
            <w:proofErr w:type="spellStart"/>
            <w:r w:rsidRPr="00483DCF">
              <w:rPr>
                <w:rFonts w:eastAsia="Times New Roman" w:cstheme="minorHAnsi"/>
              </w:rPr>
              <w:t>Ilya</w:t>
            </w:r>
            <w:proofErr w:type="spellEnd"/>
            <w:r w:rsidRPr="00483DCF">
              <w:rPr>
                <w:rFonts w:eastAsia="Times New Roman" w:cstheme="minorHAnsi"/>
              </w:rPr>
              <w:t xml:space="preserve"> </w:t>
            </w:r>
            <w:proofErr w:type="spellStart"/>
            <w:r w:rsidRPr="00483DCF">
              <w:rPr>
                <w:rFonts w:eastAsia="Times New Roman" w:cstheme="minorHAnsi"/>
              </w:rPr>
              <w:t>Kuprov</w:t>
            </w:r>
            <w:proofErr w:type="spellEnd"/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11:00 – 11:30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  <w:iCs/>
              </w:rPr>
            </w:pPr>
            <w:r w:rsidRPr="00483DCF">
              <w:rPr>
                <w:rFonts w:eastAsia="Times New Roman" w:cstheme="minorHAnsi"/>
                <w:i/>
                <w:iCs/>
              </w:rPr>
              <w:t>Coffee Break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11:30 – 13:00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Cs/>
              </w:rPr>
            </w:pPr>
            <w:r w:rsidRPr="00483DCF">
              <w:rPr>
                <w:rFonts w:eastAsia="Times New Roman" w:cstheme="minorHAnsi"/>
                <w:iCs/>
              </w:rPr>
              <w:t>M3: Magnetic Resonance Theory I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 xml:space="preserve">Dr </w:t>
            </w:r>
            <w:proofErr w:type="spellStart"/>
            <w:r w:rsidRPr="00483DCF">
              <w:rPr>
                <w:rFonts w:eastAsia="Times New Roman" w:cstheme="minorHAnsi"/>
              </w:rPr>
              <w:t>Ilya</w:t>
            </w:r>
            <w:proofErr w:type="spellEnd"/>
            <w:r w:rsidRPr="00483DCF">
              <w:rPr>
                <w:rFonts w:eastAsia="Times New Roman" w:cstheme="minorHAnsi"/>
              </w:rPr>
              <w:t xml:space="preserve"> </w:t>
            </w:r>
            <w:proofErr w:type="spellStart"/>
            <w:r w:rsidRPr="00483DCF">
              <w:rPr>
                <w:rFonts w:eastAsia="Times New Roman" w:cstheme="minorHAnsi"/>
              </w:rPr>
              <w:t>Kuprov</w:t>
            </w:r>
            <w:proofErr w:type="spellEnd"/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13:00 – 14:00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  <w:iCs/>
              </w:rPr>
            </w:pPr>
            <w:r w:rsidRPr="00483DCF">
              <w:rPr>
                <w:rFonts w:eastAsia="Times New Roman" w:cstheme="minorHAnsi"/>
                <w:i/>
                <w:iCs/>
              </w:rPr>
              <w:t>Lunch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14:00 – 15:30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Cs/>
              </w:rPr>
            </w:pPr>
            <w:r w:rsidRPr="00483DCF">
              <w:rPr>
                <w:rFonts w:eastAsia="Times New Roman" w:cstheme="minorHAnsi"/>
                <w:iCs/>
              </w:rPr>
              <w:t>M1: Introduction to Magnetic Resonance Hardware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Prof M. Newton/ Dr A Howes</w:t>
            </w:r>
          </w:p>
        </w:tc>
      </w:tr>
      <w:tr w:rsidR="00483DCF" w:rsidRPr="00483DCF" w:rsidTr="009B668D">
        <w:trPr>
          <w:cantSplit/>
          <w:trHeight w:val="340"/>
          <w:tblCellSpacing w:w="0" w:type="dxa"/>
          <w:jc w:val="center"/>
        </w:trPr>
        <w:tc>
          <w:tcPr>
            <w:tcW w:w="2224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  <w:r w:rsidRPr="00483DCF">
              <w:rPr>
                <w:rFonts w:eastAsia="Times New Roman" w:cstheme="minorHAnsi"/>
              </w:rPr>
              <w:t>15:30 – 16:00</w:t>
            </w:r>
          </w:p>
        </w:tc>
        <w:tc>
          <w:tcPr>
            <w:tcW w:w="4826" w:type="dxa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  <w:i/>
                <w:iCs/>
              </w:rPr>
            </w:pPr>
            <w:r w:rsidRPr="00483DCF">
              <w:rPr>
                <w:rFonts w:eastAsia="Times New Roman" w:cstheme="minorHAnsi"/>
                <w:i/>
                <w:iCs/>
              </w:rPr>
              <w:t xml:space="preserve">Coffee break and departure </w:t>
            </w:r>
          </w:p>
        </w:tc>
        <w:tc>
          <w:tcPr>
            <w:tcW w:w="3112" w:type="dxa"/>
            <w:gridSpan w:val="2"/>
            <w:shd w:val="clear" w:color="auto" w:fill="auto"/>
          </w:tcPr>
          <w:p w:rsidR="00483DCF" w:rsidRPr="00483DCF" w:rsidRDefault="00483DCF" w:rsidP="00483DC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:rsidR="00483DCF" w:rsidRDefault="00483DCF" w:rsidP="00483DCF"/>
    <w:p w:rsidR="00483DCF" w:rsidRDefault="00483DCF" w:rsidP="00483DCF"/>
    <w:p w:rsidR="00483DCF" w:rsidRDefault="00483DCF" w:rsidP="00483DCF"/>
    <w:p w:rsidR="00483DCF" w:rsidRDefault="00483DCF" w:rsidP="00483DCF"/>
    <w:p w:rsidR="00483DCF" w:rsidRDefault="00483DCF" w:rsidP="00483DCF"/>
    <w:p w:rsidR="00483DCF" w:rsidRDefault="00483DCF" w:rsidP="00483DCF"/>
    <w:p w:rsidR="00483DCF" w:rsidRDefault="00483DCF" w:rsidP="00483DCF"/>
    <w:p w:rsidR="00483DCF" w:rsidRPr="00483DCF" w:rsidRDefault="00483DCF" w:rsidP="00483DCF"/>
    <w:sectPr w:rsidR="00483DCF" w:rsidRPr="00483DCF" w:rsidSect="00C857AA">
      <w:headerReference w:type="default" r:id="rId8"/>
      <w:pgSz w:w="11906" w:h="16838"/>
      <w:pgMar w:top="568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44C" w:rsidRDefault="00EA244C" w:rsidP="00D12BAF">
      <w:pPr>
        <w:spacing w:after="0" w:line="240" w:lineRule="auto"/>
      </w:pPr>
      <w:r>
        <w:separator/>
      </w:r>
    </w:p>
  </w:endnote>
  <w:endnote w:type="continuationSeparator" w:id="0">
    <w:p w:rsidR="00EA244C" w:rsidRDefault="00EA244C" w:rsidP="00D12B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44C" w:rsidRDefault="00EA244C" w:rsidP="00D12BAF">
      <w:pPr>
        <w:spacing w:after="0" w:line="240" w:lineRule="auto"/>
      </w:pPr>
      <w:r>
        <w:separator/>
      </w:r>
    </w:p>
  </w:footnote>
  <w:footnote w:type="continuationSeparator" w:id="0">
    <w:p w:rsidR="00EA244C" w:rsidRDefault="00EA244C" w:rsidP="00D12B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44C" w:rsidRPr="00727726" w:rsidRDefault="00EA244C" w:rsidP="00727726">
    <w:pPr>
      <w:pStyle w:val="Header"/>
    </w:pPr>
    <w:r w:rsidRPr="00727726">
      <w:rPr>
        <w:noProof/>
      </w:rPr>
      <w:drawing>
        <wp:anchor distT="0" distB="0" distL="114300" distR="114300" simplePos="0" relativeHeight="251661312" behindDoc="1" locked="0" layoutInCell="1" allowOverlap="1" wp14:anchorId="4AD5CCDD" wp14:editId="07210538">
          <wp:simplePos x="0" y="0"/>
          <wp:positionH relativeFrom="column">
            <wp:posOffset>8458200</wp:posOffset>
          </wp:positionH>
          <wp:positionV relativeFrom="paragraph">
            <wp:posOffset>-259080</wp:posOffset>
          </wp:positionV>
          <wp:extent cx="1424940" cy="1114425"/>
          <wp:effectExtent l="19050" t="0" r="3810" b="0"/>
          <wp:wrapNone/>
          <wp:docPr id="6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4940" cy="1114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727726">
      <w:rPr>
        <w:noProof/>
      </w:rPr>
      <w:drawing>
        <wp:anchor distT="0" distB="0" distL="114300" distR="114300" simplePos="0" relativeHeight="251659264" behindDoc="1" locked="0" layoutInCell="1" allowOverlap="1" wp14:anchorId="18D1DB09" wp14:editId="45CCA9C2">
          <wp:simplePos x="0" y="0"/>
          <wp:positionH relativeFrom="column">
            <wp:posOffset>8305800</wp:posOffset>
          </wp:positionH>
          <wp:positionV relativeFrom="paragraph">
            <wp:posOffset>-411480</wp:posOffset>
          </wp:positionV>
          <wp:extent cx="1424940" cy="1114425"/>
          <wp:effectExtent l="19050" t="0" r="381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4940" cy="1114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0D1"/>
    <w:rsid w:val="00014704"/>
    <w:rsid w:val="00026999"/>
    <w:rsid w:val="000341EC"/>
    <w:rsid w:val="00041ED6"/>
    <w:rsid w:val="00064F52"/>
    <w:rsid w:val="00067353"/>
    <w:rsid w:val="00093638"/>
    <w:rsid w:val="000B1597"/>
    <w:rsid w:val="000B1B76"/>
    <w:rsid w:val="000C145C"/>
    <w:rsid w:val="000E318B"/>
    <w:rsid w:val="00104A14"/>
    <w:rsid w:val="001072A8"/>
    <w:rsid w:val="001166F6"/>
    <w:rsid w:val="00126909"/>
    <w:rsid w:val="00126CC1"/>
    <w:rsid w:val="00156A3D"/>
    <w:rsid w:val="00174ACE"/>
    <w:rsid w:val="001B0BA0"/>
    <w:rsid w:val="001B2B50"/>
    <w:rsid w:val="001C5AC8"/>
    <w:rsid w:val="001F76CF"/>
    <w:rsid w:val="00211548"/>
    <w:rsid w:val="00227D44"/>
    <w:rsid w:val="00242D9A"/>
    <w:rsid w:val="00244E8C"/>
    <w:rsid w:val="002974D3"/>
    <w:rsid w:val="002C7908"/>
    <w:rsid w:val="002D7896"/>
    <w:rsid w:val="002E312F"/>
    <w:rsid w:val="00301BB0"/>
    <w:rsid w:val="00312189"/>
    <w:rsid w:val="0031448E"/>
    <w:rsid w:val="00320B4D"/>
    <w:rsid w:val="00321152"/>
    <w:rsid w:val="0033109A"/>
    <w:rsid w:val="0036396D"/>
    <w:rsid w:val="00383787"/>
    <w:rsid w:val="0038583F"/>
    <w:rsid w:val="003A7989"/>
    <w:rsid w:val="00404271"/>
    <w:rsid w:val="004139B5"/>
    <w:rsid w:val="004329C1"/>
    <w:rsid w:val="00451FF7"/>
    <w:rsid w:val="00457131"/>
    <w:rsid w:val="00470FE7"/>
    <w:rsid w:val="004733F8"/>
    <w:rsid w:val="004765B4"/>
    <w:rsid w:val="00483DCF"/>
    <w:rsid w:val="004A7473"/>
    <w:rsid w:val="00500678"/>
    <w:rsid w:val="00517070"/>
    <w:rsid w:val="00533E36"/>
    <w:rsid w:val="00567547"/>
    <w:rsid w:val="00580A3B"/>
    <w:rsid w:val="005B370A"/>
    <w:rsid w:val="005C6262"/>
    <w:rsid w:val="005D01FA"/>
    <w:rsid w:val="005F6984"/>
    <w:rsid w:val="00612C6F"/>
    <w:rsid w:val="006210D1"/>
    <w:rsid w:val="006256D3"/>
    <w:rsid w:val="0067127A"/>
    <w:rsid w:val="00674755"/>
    <w:rsid w:val="00674887"/>
    <w:rsid w:val="006A45D7"/>
    <w:rsid w:val="006B6DFE"/>
    <w:rsid w:val="006C3832"/>
    <w:rsid w:val="006F74CA"/>
    <w:rsid w:val="007245BB"/>
    <w:rsid w:val="00727726"/>
    <w:rsid w:val="007639F4"/>
    <w:rsid w:val="007C4664"/>
    <w:rsid w:val="007D7161"/>
    <w:rsid w:val="007E6296"/>
    <w:rsid w:val="008067D0"/>
    <w:rsid w:val="008326D7"/>
    <w:rsid w:val="00836002"/>
    <w:rsid w:val="00846086"/>
    <w:rsid w:val="008815EA"/>
    <w:rsid w:val="00883EDD"/>
    <w:rsid w:val="00924210"/>
    <w:rsid w:val="00951A17"/>
    <w:rsid w:val="009529C1"/>
    <w:rsid w:val="0095655D"/>
    <w:rsid w:val="00993985"/>
    <w:rsid w:val="009A2E15"/>
    <w:rsid w:val="009B668D"/>
    <w:rsid w:val="009C38E5"/>
    <w:rsid w:val="00A00758"/>
    <w:rsid w:val="00A12F4A"/>
    <w:rsid w:val="00A14A5C"/>
    <w:rsid w:val="00A17C3A"/>
    <w:rsid w:val="00A2141A"/>
    <w:rsid w:val="00A43164"/>
    <w:rsid w:val="00A57187"/>
    <w:rsid w:val="00A646D0"/>
    <w:rsid w:val="00A72DB8"/>
    <w:rsid w:val="00A74F6D"/>
    <w:rsid w:val="00A778E4"/>
    <w:rsid w:val="00A800B4"/>
    <w:rsid w:val="00AC4846"/>
    <w:rsid w:val="00AF31C5"/>
    <w:rsid w:val="00B034D5"/>
    <w:rsid w:val="00B13784"/>
    <w:rsid w:val="00B2248E"/>
    <w:rsid w:val="00B22FC9"/>
    <w:rsid w:val="00B32756"/>
    <w:rsid w:val="00B5376C"/>
    <w:rsid w:val="00B61581"/>
    <w:rsid w:val="00B830C4"/>
    <w:rsid w:val="00B853C4"/>
    <w:rsid w:val="00BB3A33"/>
    <w:rsid w:val="00BB4051"/>
    <w:rsid w:val="00BC2CFC"/>
    <w:rsid w:val="00BC493B"/>
    <w:rsid w:val="00BD2B4B"/>
    <w:rsid w:val="00BD7582"/>
    <w:rsid w:val="00BE3D30"/>
    <w:rsid w:val="00BF1B74"/>
    <w:rsid w:val="00C06B27"/>
    <w:rsid w:val="00C21A91"/>
    <w:rsid w:val="00C706C2"/>
    <w:rsid w:val="00C857AA"/>
    <w:rsid w:val="00C87DCD"/>
    <w:rsid w:val="00CA170E"/>
    <w:rsid w:val="00CE628E"/>
    <w:rsid w:val="00CF4E00"/>
    <w:rsid w:val="00D12BAF"/>
    <w:rsid w:val="00D17372"/>
    <w:rsid w:val="00D21F01"/>
    <w:rsid w:val="00D32C22"/>
    <w:rsid w:val="00D5034F"/>
    <w:rsid w:val="00D61A33"/>
    <w:rsid w:val="00D905EE"/>
    <w:rsid w:val="00DC4E16"/>
    <w:rsid w:val="00DD20D0"/>
    <w:rsid w:val="00DD3440"/>
    <w:rsid w:val="00DF45BF"/>
    <w:rsid w:val="00E25A9A"/>
    <w:rsid w:val="00E32E3E"/>
    <w:rsid w:val="00E714EE"/>
    <w:rsid w:val="00E761CC"/>
    <w:rsid w:val="00EA244C"/>
    <w:rsid w:val="00EB7E07"/>
    <w:rsid w:val="00EE16FD"/>
    <w:rsid w:val="00F23184"/>
    <w:rsid w:val="00F4153A"/>
    <w:rsid w:val="00F44F0C"/>
    <w:rsid w:val="00F6285D"/>
    <w:rsid w:val="00F7220E"/>
    <w:rsid w:val="00F74D85"/>
    <w:rsid w:val="00F9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154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link w:val="Heading3Char"/>
    <w:uiPriority w:val="9"/>
    <w:qFormat/>
    <w:rsid w:val="006210D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210D1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621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yle1">
    <w:name w:val="style1"/>
    <w:basedOn w:val="DefaultParagraphFont"/>
    <w:rsid w:val="006210D1"/>
  </w:style>
  <w:style w:type="paragraph" w:customStyle="1" w:styleId="style11">
    <w:name w:val="style11"/>
    <w:basedOn w:val="Normal"/>
    <w:rsid w:val="00621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210D1"/>
    <w:rPr>
      <w:b/>
      <w:bCs/>
    </w:rPr>
  </w:style>
  <w:style w:type="character" w:styleId="Emphasis">
    <w:name w:val="Emphasis"/>
    <w:basedOn w:val="DefaultParagraphFont"/>
    <w:uiPriority w:val="20"/>
    <w:qFormat/>
    <w:rsid w:val="006210D1"/>
    <w:rPr>
      <w:i/>
      <w:iCs/>
    </w:rPr>
  </w:style>
  <w:style w:type="paragraph" w:customStyle="1" w:styleId="style2">
    <w:name w:val="style2"/>
    <w:basedOn w:val="Normal"/>
    <w:rsid w:val="00621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2B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BA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12B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BAF"/>
  </w:style>
  <w:style w:type="paragraph" w:styleId="Footer">
    <w:name w:val="footer"/>
    <w:basedOn w:val="Normal"/>
    <w:link w:val="FooterChar"/>
    <w:uiPriority w:val="99"/>
    <w:unhideWhenUsed/>
    <w:rsid w:val="00D12B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BAF"/>
  </w:style>
  <w:style w:type="character" w:styleId="Hyperlink">
    <w:name w:val="Hyperlink"/>
    <w:basedOn w:val="DefaultParagraphFont"/>
    <w:uiPriority w:val="99"/>
    <w:unhideWhenUsed/>
    <w:rsid w:val="00064F52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115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C857AA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154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link w:val="Heading3Char"/>
    <w:uiPriority w:val="9"/>
    <w:qFormat/>
    <w:rsid w:val="006210D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210D1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621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yle1">
    <w:name w:val="style1"/>
    <w:basedOn w:val="DefaultParagraphFont"/>
    <w:rsid w:val="006210D1"/>
  </w:style>
  <w:style w:type="paragraph" w:customStyle="1" w:styleId="style11">
    <w:name w:val="style11"/>
    <w:basedOn w:val="Normal"/>
    <w:rsid w:val="00621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210D1"/>
    <w:rPr>
      <w:b/>
      <w:bCs/>
    </w:rPr>
  </w:style>
  <w:style w:type="character" w:styleId="Emphasis">
    <w:name w:val="Emphasis"/>
    <w:basedOn w:val="DefaultParagraphFont"/>
    <w:uiPriority w:val="20"/>
    <w:qFormat/>
    <w:rsid w:val="006210D1"/>
    <w:rPr>
      <w:i/>
      <w:iCs/>
    </w:rPr>
  </w:style>
  <w:style w:type="paragraph" w:customStyle="1" w:styleId="style2">
    <w:name w:val="style2"/>
    <w:basedOn w:val="Normal"/>
    <w:rsid w:val="00621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2B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BA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12B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BAF"/>
  </w:style>
  <w:style w:type="paragraph" w:styleId="Footer">
    <w:name w:val="footer"/>
    <w:basedOn w:val="Normal"/>
    <w:link w:val="FooterChar"/>
    <w:uiPriority w:val="99"/>
    <w:unhideWhenUsed/>
    <w:rsid w:val="00D12B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BAF"/>
  </w:style>
  <w:style w:type="character" w:styleId="Hyperlink">
    <w:name w:val="Hyperlink"/>
    <w:basedOn w:val="DefaultParagraphFont"/>
    <w:uiPriority w:val="99"/>
    <w:unhideWhenUsed/>
    <w:rsid w:val="00064F52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115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C857AA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76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6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80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39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76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507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D4ADB7-C098-490C-A202-23B7B9E63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10AECEB3</Template>
  <TotalTime>342</TotalTime>
  <Pages>2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phskar</dc:creator>
  <cp:lastModifiedBy>Kosar, Yasmin</cp:lastModifiedBy>
  <cp:revision>36</cp:revision>
  <cp:lastPrinted>2012-11-21T10:29:00Z</cp:lastPrinted>
  <dcterms:created xsi:type="dcterms:W3CDTF">2012-11-01T16:52:00Z</dcterms:created>
  <dcterms:modified xsi:type="dcterms:W3CDTF">2012-12-03T15:24:00Z</dcterms:modified>
</cp:coreProperties>
</file>