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803" w:rsidRPr="003E674E" w:rsidRDefault="00EC7B36" w:rsidP="00EC7B36">
      <w:pPr>
        <w:jc w:val="center"/>
        <w:rPr>
          <w:b/>
          <w:caps/>
        </w:rPr>
      </w:pPr>
      <w:r w:rsidRPr="003E674E">
        <w:rPr>
          <w:b/>
          <w:caps/>
        </w:rPr>
        <w:t>Emergency procedure in the event of accidental eye exposure to class 3 or class 4 laser</w:t>
      </w:r>
    </w:p>
    <w:p w:rsidR="00EC7B36" w:rsidRDefault="00EC7B36" w:rsidP="00EC7B36">
      <w:r>
        <w:t xml:space="preserve">This card should be completed and kept in a safe position by the laser so that it is readily </w:t>
      </w:r>
      <w:r w:rsidR="003E674E">
        <w:t>retrievable</w:t>
      </w:r>
      <w:r>
        <w:t xml:space="preserve"> in the event of an accidental eye exposure.  </w:t>
      </w:r>
      <w:r w:rsidR="003E674E">
        <w:t>It should be taken to the hospital with the patient.</w:t>
      </w:r>
      <w:r w:rsidR="0005133F">
        <w:t xml:space="preserve">  Any incident should be reported immediately to the Health and Safety Department either by phone or online.  </w:t>
      </w:r>
    </w:p>
    <w:p w:rsidR="0005133F" w:rsidRDefault="0005133F" w:rsidP="00EC7B3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3"/>
        <w:gridCol w:w="4503"/>
      </w:tblGrid>
      <w:tr w:rsidR="00EC7B36" w:rsidTr="00EC7B36">
        <w:tc>
          <w:tcPr>
            <w:tcW w:w="4621" w:type="dxa"/>
          </w:tcPr>
          <w:p w:rsidR="00EC7B36" w:rsidRPr="00980236" w:rsidRDefault="00EC7B36" w:rsidP="00EC7B36">
            <w:pPr>
              <w:rPr>
                <w:b/>
              </w:rPr>
            </w:pPr>
            <w:r w:rsidRPr="00980236">
              <w:rPr>
                <w:b/>
              </w:rPr>
              <w:t>EMERGENCY OPTHALMIC EXAMINATION</w:t>
            </w:r>
          </w:p>
        </w:tc>
        <w:tc>
          <w:tcPr>
            <w:tcW w:w="4621" w:type="dxa"/>
          </w:tcPr>
          <w:p w:rsidR="00EC7B36" w:rsidRPr="00980236" w:rsidRDefault="00EC7B36" w:rsidP="00EC7B36">
            <w:pPr>
              <w:rPr>
                <w:b/>
              </w:rPr>
            </w:pPr>
            <w:r w:rsidRPr="00980236">
              <w:rPr>
                <w:b/>
              </w:rPr>
              <w:t>LASER EXPOSURE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EC7B36"/>
        </w:tc>
        <w:tc>
          <w:tcPr>
            <w:tcW w:w="4621" w:type="dxa"/>
          </w:tcPr>
          <w:p w:rsidR="00EC7B36" w:rsidRDefault="00EC7B36" w:rsidP="00EC7B36"/>
        </w:tc>
      </w:tr>
      <w:tr w:rsidR="00EC7B36" w:rsidTr="00EC7B36">
        <w:tc>
          <w:tcPr>
            <w:tcW w:w="4621" w:type="dxa"/>
          </w:tcPr>
          <w:p w:rsidR="00EC7B36" w:rsidRDefault="00EC7B36" w:rsidP="00EC7B36">
            <w:r>
              <w:t>Laser details:</w:t>
            </w:r>
          </w:p>
        </w:tc>
        <w:tc>
          <w:tcPr>
            <w:tcW w:w="4621" w:type="dxa"/>
          </w:tcPr>
          <w:p w:rsidR="00EC7B36" w:rsidRDefault="00EC7B36" w:rsidP="00EC7B36"/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Type</w:t>
            </w:r>
          </w:p>
        </w:tc>
        <w:tc>
          <w:tcPr>
            <w:tcW w:w="4621" w:type="dxa"/>
          </w:tcPr>
          <w:p w:rsidR="00EC7B36" w:rsidRDefault="003E674E" w:rsidP="00F22E40">
            <w:pPr>
              <w:jc w:val="center"/>
            </w:pPr>
            <w:r>
              <w:t xml:space="preserve">Continuous </w:t>
            </w:r>
            <w:r w:rsidR="00F22E40">
              <w:t>Wave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Wavelength</w:t>
            </w:r>
          </w:p>
        </w:tc>
        <w:tc>
          <w:tcPr>
            <w:tcW w:w="4621" w:type="dxa"/>
          </w:tcPr>
          <w:p w:rsidR="00EC7B36" w:rsidRDefault="00F22E40" w:rsidP="00F22E40">
            <w:pPr>
              <w:jc w:val="center"/>
            </w:pPr>
            <w:r>
              <w:t xml:space="preserve">532 </w:t>
            </w:r>
            <w:r w:rsidR="003E674E">
              <w:t>nm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Power output (CW)</w:t>
            </w:r>
          </w:p>
        </w:tc>
        <w:tc>
          <w:tcPr>
            <w:tcW w:w="4621" w:type="dxa"/>
          </w:tcPr>
          <w:p w:rsidR="00EC7B36" w:rsidRDefault="0095757E" w:rsidP="00447C0B">
            <w:pPr>
              <w:jc w:val="center"/>
            </w:pPr>
            <w:r>
              <w:t>4</w:t>
            </w:r>
            <w:r w:rsidR="00F22E40">
              <w:t>0mW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Pulse energy, duration and rate (pulse)</w:t>
            </w:r>
          </w:p>
        </w:tc>
        <w:tc>
          <w:tcPr>
            <w:tcW w:w="4621" w:type="dxa"/>
          </w:tcPr>
          <w:p w:rsidR="00EC7B36" w:rsidRDefault="00F22E40" w:rsidP="00F22E40">
            <w:pPr>
              <w:jc w:val="center"/>
            </w:pPr>
            <w:r>
              <w:t>-</w:t>
            </w:r>
          </w:p>
        </w:tc>
        <w:bookmarkStart w:id="0" w:name="_GoBack"/>
        <w:bookmarkEnd w:id="0"/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Laser classification</w:t>
            </w:r>
          </w:p>
        </w:tc>
        <w:tc>
          <w:tcPr>
            <w:tcW w:w="4621" w:type="dxa"/>
          </w:tcPr>
          <w:p w:rsidR="00EC7B36" w:rsidRDefault="00F22E40" w:rsidP="00F22E40">
            <w:pPr>
              <w:jc w:val="center"/>
            </w:pPr>
            <w:r>
              <w:t>3B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EC7B36">
            <w:r>
              <w:t>Exposure details</w:t>
            </w:r>
          </w:p>
        </w:tc>
        <w:tc>
          <w:tcPr>
            <w:tcW w:w="4621" w:type="dxa"/>
          </w:tcPr>
          <w:p w:rsidR="00EC7B36" w:rsidRDefault="00EC7B36" w:rsidP="00F22E40">
            <w:pPr>
              <w:jc w:val="center"/>
            </w:pP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University of Warwick</w:t>
            </w:r>
            <w:r w:rsidR="003E674E">
              <w:t xml:space="preserve"> - School or Department</w:t>
            </w:r>
          </w:p>
        </w:tc>
        <w:tc>
          <w:tcPr>
            <w:tcW w:w="4621" w:type="dxa"/>
          </w:tcPr>
          <w:p w:rsidR="00EC7B36" w:rsidRDefault="00F22E40" w:rsidP="00F22E40">
            <w:pPr>
              <w:jc w:val="center"/>
            </w:pPr>
            <w:r>
              <w:t>Department of Physics</w:t>
            </w:r>
          </w:p>
        </w:tc>
      </w:tr>
      <w:tr w:rsidR="00980236" w:rsidTr="00BF2EDC">
        <w:tc>
          <w:tcPr>
            <w:tcW w:w="9242" w:type="dxa"/>
            <w:gridSpan w:val="2"/>
          </w:tcPr>
          <w:p w:rsidR="00980236" w:rsidRDefault="00980236" w:rsidP="00980236">
            <w:r>
              <w:t>Circumstances of accident / injury:</w:t>
            </w:r>
          </w:p>
          <w:p w:rsidR="00980236" w:rsidRDefault="00980236" w:rsidP="00980236"/>
          <w:p w:rsidR="00980236" w:rsidRDefault="00980236" w:rsidP="00980236">
            <w:pPr>
              <w:jc w:val="right"/>
            </w:pP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Time / date of incident</w:t>
            </w:r>
          </w:p>
        </w:tc>
        <w:tc>
          <w:tcPr>
            <w:tcW w:w="4621" w:type="dxa"/>
          </w:tcPr>
          <w:p w:rsidR="00EC7B36" w:rsidRDefault="00EC7B36" w:rsidP="00EC7B36"/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>Eye (s) affected</w:t>
            </w:r>
          </w:p>
        </w:tc>
        <w:tc>
          <w:tcPr>
            <w:tcW w:w="4621" w:type="dxa"/>
          </w:tcPr>
          <w:p w:rsidR="00EC7B36" w:rsidRDefault="003E674E" w:rsidP="00EC7B36">
            <w:r>
              <w:t>Left  Right  Both (identify which)</w:t>
            </w:r>
          </w:p>
        </w:tc>
      </w:tr>
      <w:tr w:rsidR="00EC7B36" w:rsidTr="00EC7B36">
        <w:tc>
          <w:tcPr>
            <w:tcW w:w="4621" w:type="dxa"/>
          </w:tcPr>
          <w:p w:rsidR="00EC7B36" w:rsidRDefault="00EC7B36" w:rsidP="00980236">
            <w:pPr>
              <w:jc w:val="right"/>
            </w:pPr>
            <w:r>
              <w:t xml:space="preserve">Was </w:t>
            </w:r>
            <w:r w:rsidR="003E674E">
              <w:t>protective</w:t>
            </w:r>
            <w:r>
              <w:t xml:space="preserve"> eyewear being worn?</w:t>
            </w:r>
          </w:p>
        </w:tc>
        <w:tc>
          <w:tcPr>
            <w:tcW w:w="4621" w:type="dxa"/>
          </w:tcPr>
          <w:p w:rsidR="00EC7B36" w:rsidRDefault="003E674E" w:rsidP="00EC7B36">
            <w:r>
              <w:t>Yes / No (bring with patient if possible)</w:t>
            </w:r>
          </w:p>
        </w:tc>
      </w:tr>
    </w:tbl>
    <w:p w:rsidR="00EC7B36" w:rsidRPr="00EC7B36" w:rsidRDefault="00EC7B36" w:rsidP="00EC7B36"/>
    <w:sectPr w:rsidR="00EC7B36" w:rsidRPr="00EC7B36" w:rsidSect="002448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090"/>
    <w:rsid w:val="000018B0"/>
    <w:rsid w:val="000040A9"/>
    <w:rsid w:val="0000441F"/>
    <w:rsid w:val="000067F8"/>
    <w:rsid w:val="00010208"/>
    <w:rsid w:val="00015249"/>
    <w:rsid w:val="00016B20"/>
    <w:rsid w:val="00016DA1"/>
    <w:rsid w:val="000202E0"/>
    <w:rsid w:val="000207D5"/>
    <w:rsid w:val="0002254C"/>
    <w:rsid w:val="00026144"/>
    <w:rsid w:val="000316DD"/>
    <w:rsid w:val="000322D7"/>
    <w:rsid w:val="0003342A"/>
    <w:rsid w:val="00033DF5"/>
    <w:rsid w:val="00035FF3"/>
    <w:rsid w:val="00036CA7"/>
    <w:rsid w:val="00040C82"/>
    <w:rsid w:val="0004134D"/>
    <w:rsid w:val="0004265E"/>
    <w:rsid w:val="000426A7"/>
    <w:rsid w:val="00043904"/>
    <w:rsid w:val="00043DBC"/>
    <w:rsid w:val="0004430F"/>
    <w:rsid w:val="0004450B"/>
    <w:rsid w:val="000450B0"/>
    <w:rsid w:val="000453E2"/>
    <w:rsid w:val="00046454"/>
    <w:rsid w:val="00047EDB"/>
    <w:rsid w:val="0005133F"/>
    <w:rsid w:val="000522D4"/>
    <w:rsid w:val="00056BCA"/>
    <w:rsid w:val="00060880"/>
    <w:rsid w:val="00062101"/>
    <w:rsid w:val="00063921"/>
    <w:rsid w:val="000639D3"/>
    <w:rsid w:val="00064155"/>
    <w:rsid w:val="000678C3"/>
    <w:rsid w:val="000718B5"/>
    <w:rsid w:val="00072F5B"/>
    <w:rsid w:val="000764A4"/>
    <w:rsid w:val="00076592"/>
    <w:rsid w:val="00076761"/>
    <w:rsid w:val="00076967"/>
    <w:rsid w:val="00076B4A"/>
    <w:rsid w:val="000774BB"/>
    <w:rsid w:val="00077CB6"/>
    <w:rsid w:val="0008540B"/>
    <w:rsid w:val="0008544E"/>
    <w:rsid w:val="0008689A"/>
    <w:rsid w:val="00087F2A"/>
    <w:rsid w:val="00090337"/>
    <w:rsid w:val="00090C6E"/>
    <w:rsid w:val="00091F9D"/>
    <w:rsid w:val="00094750"/>
    <w:rsid w:val="000960A8"/>
    <w:rsid w:val="000971D8"/>
    <w:rsid w:val="000A0D97"/>
    <w:rsid w:val="000A0DB3"/>
    <w:rsid w:val="000A13A0"/>
    <w:rsid w:val="000A2454"/>
    <w:rsid w:val="000A278A"/>
    <w:rsid w:val="000A3E1E"/>
    <w:rsid w:val="000A60E9"/>
    <w:rsid w:val="000A6CA4"/>
    <w:rsid w:val="000A7D5E"/>
    <w:rsid w:val="000B0320"/>
    <w:rsid w:val="000B22B3"/>
    <w:rsid w:val="000B2A14"/>
    <w:rsid w:val="000B44DD"/>
    <w:rsid w:val="000B79F3"/>
    <w:rsid w:val="000C0AF1"/>
    <w:rsid w:val="000C2EF5"/>
    <w:rsid w:val="000C416A"/>
    <w:rsid w:val="000C4DB9"/>
    <w:rsid w:val="000D09C7"/>
    <w:rsid w:val="000D24B6"/>
    <w:rsid w:val="000D4BD8"/>
    <w:rsid w:val="000D5809"/>
    <w:rsid w:val="000D5A54"/>
    <w:rsid w:val="000D5B1B"/>
    <w:rsid w:val="000D63CA"/>
    <w:rsid w:val="000D6AF6"/>
    <w:rsid w:val="000E1C0F"/>
    <w:rsid w:val="000E31E9"/>
    <w:rsid w:val="000E346C"/>
    <w:rsid w:val="000E34A0"/>
    <w:rsid w:val="000E3658"/>
    <w:rsid w:val="000E3CEF"/>
    <w:rsid w:val="000E4043"/>
    <w:rsid w:val="000E46C8"/>
    <w:rsid w:val="000E6F02"/>
    <w:rsid w:val="000E7984"/>
    <w:rsid w:val="000F011E"/>
    <w:rsid w:val="000F0613"/>
    <w:rsid w:val="000F1461"/>
    <w:rsid w:val="000F18B1"/>
    <w:rsid w:val="000F2A91"/>
    <w:rsid w:val="000F5518"/>
    <w:rsid w:val="001006C2"/>
    <w:rsid w:val="00100D50"/>
    <w:rsid w:val="00102967"/>
    <w:rsid w:val="0010382C"/>
    <w:rsid w:val="00103948"/>
    <w:rsid w:val="00103C61"/>
    <w:rsid w:val="00105D6A"/>
    <w:rsid w:val="001067F4"/>
    <w:rsid w:val="001106C2"/>
    <w:rsid w:val="001126FB"/>
    <w:rsid w:val="00114FAE"/>
    <w:rsid w:val="00115094"/>
    <w:rsid w:val="001219EE"/>
    <w:rsid w:val="001234B1"/>
    <w:rsid w:val="00124892"/>
    <w:rsid w:val="00125506"/>
    <w:rsid w:val="00125825"/>
    <w:rsid w:val="00130922"/>
    <w:rsid w:val="00130BC0"/>
    <w:rsid w:val="0013166F"/>
    <w:rsid w:val="001320D6"/>
    <w:rsid w:val="001333A2"/>
    <w:rsid w:val="00133BB3"/>
    <w:rsid w:val="00134E28"/>
    <w:rsid w:val="00137E3C"/>
    <w:rsid w:val="00137E94"/>
    <w:rsid w:val="00140DB4"/>
    <w:rsid w:val="0014209D"/>
    <w:rsid w:val="001429ED"/>
    <w:rsid w:val="00143764"/>
    <w:rsid w:val="00143A38"/>
    <w:rsid w:val="001466F1"/>
    <w:rsid w:val="0014739C"/>
    <w:rsid w:val="0015014E"/>
    <w:rsid w:val="001507CD"/>
    <w:rsid w:val="0015167D"/>
    <w:rsid w:val="00152C14"/>
    <w:rsid w:val="00153322"/>
    <w:rsid w:val="001605BF"/>
    <w:rsid w:val="00160CB7"/>
    <w:rsid w:val="001613B7"/>
    <w:rsid w:val="00161722"/>
    <w:rsid w:val="0016182D"/>
    <w:rsid w:val="00162712"/>
    <w:rsid w:val="00162D99"/>
    <w:rsid w:val="00163D80"/>
    <w:rsid w:val="0016501B"/>
    <w:rsid w:val="0016545F"/>
    <w:rsid w:val="001742B1"/>
    <w:rsid w:val="00177BB5"/>
    <w:rsid w:val="00180816"/>
    <w:rsid w:val="00181183"/>
    <w:rsid w:val="00182043"/>
    <w:rsid w:val="001833A4"/>
    <w:rsid w:val="0018515F"/>
    <w:rsid w:val="001863F7"/>
    <w:rsid w:val="00186468"/>
    <w:rsid w:val="00187DE6"/>
    <w:rsid w:val="0019124E"/>
    <w:rsid w:val="00191502"/>
    <w:rsid w:val="00191D92"/>
    <w:rsid w:val="001923B9"/>
    <w:rsid w:val="00193BB2"/>
    <w:rsid w:val="00196DCE"/>
    <w:rsid w:val="001A0283"/>
    <w:rsid w:val="001A2449"/>
    <w:rsid w:val="001A45B0"/>
    <w:rsid w:val="001A517D"/>
    <w:rsid w:val="001A555A"/>
    <w:rsid w:val="001A6D49"/>
    <w:rsid w:val="001A784B"/>
    <w:rsid w:val="001A7A02"/>
    <w:rsid w:val="001A7FAD"/>
    <w:rsid w:val="001B15AD"/>
    <w:rsid w:val="001B28B6"/>
    <w:rsid w:val="001B37F0"/>
    <w:rsid w:val="001B51FE"/>
    <w:rsid w:val="001C1CFB"/>
    <w:rsid w:val="001C2747"/>
    <w:rsid w:val="001C52C7"/>
    <w:rsid w:val="001C5F18"/>
    <w:rsid w:val="001C6091"/>
    <w:rsid w:val="001C6E04"/>
    <w:rsid w:val="001D0990"/>
    <w:rsid w:val="001D105D"/>
    <w:rsid w:val="001D1417"/>
    <w:rsid w:val="001D2584"/>
    <w:rsid w:val="001D2AFC"/>
    <w:rsid w:val="001D3401"/>
    <w:rsid w:val="001D43AE"/>
    <w:rsid w:val="001D5961"/>
    <w:rsid w:val="001D5FA2"/>
    <w:rsid w:val="001D7B3F"/>
    <w:rsid w:val="001E0989"/>
    <w:rsid w:val="001E0A2A"/>
    <w:rsid w:val="001E0D14"/>
    <w:rsid w:val="001E1692"/>
    <w:rsid w:val="001E5C9A"/>
    <w:rsid w:val="001F03AB"/>
    <w:rsid w:val="001F0A76"/>
    <w:rsid w:val="001F2960"/>
    <w:rsid w:val="001F41F3"/>
    <w:rsid w:val="001F59AD"/>
    <w:rsid w:val="001F5BB4"/>
    <w:rsid w:val="001F6222"/>
    <w:rsid w:val="001F6D9F"/>
    <w:rsid w:val="001F6FC6"/>
    <w:rsid w:val="001F6FDA"/>
    <w:rsid w:val="00200A26"/>
    <w:rsid w:val="00201FE5"/>
    <w:rsid w:val="002021C8"/>
    <w:rsid w:val="002027E8"/>
    <w:rsid w:val="002056E0"/>
    <w:rsid w:val="00210534"/>
    <w:rsid w:val="00210808"/>
    <w:rsid w:val="00210B79"/>
    <w:rsid w:val="0021365A"/>
    <w:rsid w:val="00213981"/>
    <w:rsid w:val="002144F3"/>
    <w:rsid w:val="002153B0"/>
    <w:rsid w:val="0021559D"/>
    <w:rsid w:val="00216963"/>
    <w:rsid w:val="00216EB5"/>
    <w:rsid w:val="0022156C"/>
    <w:rsid w:val="00222CA3"/>
    <w:rsid w:val="002244B3"/>
    <w:rsid w:val="002275FB"/>
    <w:rsid w:val="00227C80"/>
    <w:rsid w:val="00227CE3"/>
    <w:rsid w:val="0023107A"/>
    <w:rsid w:val="00231EF7"/>
    <w:rsid w:val="0023567A"/>
    <w:rsid w:val="00236CC7"/>
    <w:rsid w:val="002406F0"/>
    <w:rsid w:val="00240EAE"/>
    <w:rsid w:val="00241FB5"/>
    <w:rsid w:val="00243552"/>
    <w:rsid w:val="00244803"/>
    <w:rsid w:val="0024585F"/>
    <w:rsid w:val="00245FC3"/>
    <w:rsid w:val="0024737D"/>
    <w:rsid w:val="00254F7C"/>
    <w:rsid w:val="00255B08"/>
    <w:rsid w:val="00257F5A"/>
    <w:rsid w:val="0026094A"/>
    <w:rsid w:val="00260B25"/>
    <w:rsid w:val="00262AE7"/>
    <w:rsid w:val="002641EC"/>
    <w:rsid w:val="00264223"/>
    <w:rsid w:val="00265766"/>
    <w:rsid w:val="00266151"/>
    <w:rsid w:val="00266E17"/>
    <w:rsid w:val="00270082"/>
    <w:rsid w:val="00270855"/>
    <w:rsid w:val="002710AF"/>
    <w:rsid w:val="00271519"/>
    <w:rsid w:val="0027263A"/>
    <w:rsid w:val="00273FD6"/>
    <w:rsid w:val="00274EEC"/>
    <w:rsid w:val="002759F2"/>
    <w:rsid w:val="0028115F"/>
    <w:rsid w:val="00282BEC"/>
    <w:rsid w:val="00282E39"/>
    <w:rsid w:val="00284EE1"/>
    <w:rsid w:val="00285465"/>
    <w:rsid w:val="00285F51"/>
    <w:rsid w:val="002919B4"/>
    <w:rsid w:val="00291B3A"/>
    <w:rsid w:val="00292E74"/>
    <w:rsid w:val="00295063"/>
    <w:rsid w:val="002962E2"/>
    <w:rsid w:val="002967CF"/>
    <w:rsid w:val="002979E0"/>
    <w:rsid w:val="002A15E6"/>
    <w:rsid w:val="002A31CF"/>
    <w:rsid w:val="002A407A"/>
    <w:rsid w:val="002A694A"/>
    <w:rsid w:val="002A6D0D"/>
    <w:rsid w:val="002A6D34"/>
    <w:rsid w:val="002A6DEA"/>
    <w:rsid w:val="002B0C2D"/>
    <w:rsid w:val="002B10B9"/>
    <w:rsid w:val="002B214F"/>
    <w:rsid w:val="002B23AC"/>
    <w:rsid w:val="002B44F2"/>
    <w:rsid w:val="002C05F5"/>
    <w:rsid w:val="002C1BD0"/>
    <w:rsid w:val="002C1F74"/>
    <w:rsid w:val="002C2913"/>
    <w:rsid w:val="002C2D28"/>
    <w:rsid w:val="002C4DBF"/>
    <w:rsid w:val="002C5076"/>
    <w:rsid w:val="002C6775"/>
    <w:rsid w:val="002C6B98"/>
    <w:rsid w:val="002C6D96"/>
    <w:rsid w:val="002D1BD0"/>
    <w:rsid w:val="002D346C"/>
    <w:rsid w:val="002D396F"/>
    <w:rsid w:val="002D574C"/>
    <w:rsid w:val="002D5F44"/>
    <w:rsid w:val="002D741A"/>
    <w:rsid w:val="002E222D"/>
    <w:rsid w:val="002E3532"/>
    <w:rsid w:val="002E5A03"/>
    <w:rsid w:val="002E66FF"/>
    <w:rsid w:val="002E6B80"/>
    <w:rsid w:val="002E6C7D"/>
    <w:rsid w:val="002F0FB8"/>
    <w:rsid w:val="002F1455"/>
    <w:rsid w:val="002F29AC"/>
    <w:rsid w:val="002F2F21"/>
    <w:rsid w:val="002F370D"/>
    <w:rsid w:val="002F5FE1"/>
    <w:rsid w:val="002F66B6"/>
    <w:rsid w:val="002F6C11"/>
    <w:rsid w:val="002F77F2"/>
    <w:rsid w:val="00301F3C"/>
    <w:rsid w:val="00303667"/>
    <w:rsid w:val="00303C31"/>
    <w:rsid w:val="00303CC9"/>
    <w:rsid w:val="003049C0"/>
    <w:rsid w:val="003055BD"/>
    <w:rsid w:val="00305A06"/>
    <w:rsid w:val="00305BB5"/>
    <w:rsid w:val="00306243"/>
    <w:rsid w:val="00306EB0"/>
    <w:rsid w:val="00310F6A"/>
    <w:rsid w:val="00314D0C"/>
    <w:rsid w:val="00314E58"/>
    <w:rsid w:val="00316C5A"/>
    <w:rsid w:val="00317351"/>
    <w:rsid w:val="0032086B"/>
    <w:rsid w:val="003211A1"/>
    <w:rsid w:val="0032199D"/>
    <w:rsid w:val="003221DE"/>
    <w:rsid w:val="003274F5"/>
    <w:rsid w:val="003276F2"/>
    <w:rsid w:val="00330D95"/>
    <w:rsid w:val="003319F2"/>
    <w:rsid w:val="00331C99"/>
    <w:rsid w:val="0033287A"/>
    <w:rsid w:val="00332F97"/>
    <w:rsid w:val="00333226"/>
    <w:rsid w:val="00333C18"/>
    <w:rsid w:val="00335914"/>
    <w:rsid w:val="00336661"/>
    <w:rsid w:val="0034051B"/>
    <w:rsid w:val="00340C22"/>
    <w:rsid w:val="003410C5"/>
    <w:rsid w:val="00343FDC"/>
    <w:rsid w:val="00344409"/>
    <w:rsid w:val="00345F52"/>
    <w:rsid w:val="003471A4"/>
    <w:rsid w:val="00350736"/>
    <w:rsid w:val="003507D7"/>
    <w:rsid w:val="003510E3"/>
    <w:rsid w:val="003525FD"/>
    <w:rsid w:val="00360E45"/>
    <w:rsid w:val="003613EE"/>
    <w:rsid w:val="00362DCB"/>
    <w:rsid w:val="003647C6"/>
    <w:rsid w:val="00366ED6"/>
    <w:rsid w:val="00367C08"/>
    <w:rsid w:val="00371890"/>
    <w:rsid w:val="003744A3"/>
    <w:rsid w:val="003761D7"/>
    <w:rsid w:val="00376939"/>
    <w:rsid w:val="00377921"/>
    <w:rsid w:val="00380105"/>
    <w:rsid w:val="003811B2"/>
    <w:rsid w:val="00387CCA"/>
    <w:rsid w:val="003905CF"/>
    <w:rsid w:val="00390660"/>
    <w:rsid w:val="00390FEB"/>
    <w:rsid w:val="0039604A"/>
    <w:rsid w:val="00396507"/>
    <w:rsid w:val="00396D04"/>
    <w:rsid w:val="00397B21"/>
    <w:rsid w:val="003A1F68"/>
    <w:rsid w:val="003A20A8"/>
    <w:rsid w:val="003A246C"/>
    <w:rsid w:val="003A2B6F"/>
    <w:rsid w:val="003A2FB1"/>
    <w:rsid w:val="003A3609"/>
    <w:rsid w:val="003A442B"/>
    <w:rsid w:val="003A4C98"/>
    <w:rsid w:val="003A4C99"/>
    <w:rsid w:val="003A4D77"/>
    <w:rsid w:val="003A559E"/>
    <w:rsid w:val="003A574F"/>
    <w:rsid w:val="003A5760"/>
    <w:rsid w:val="003A735A"/>
    <w:rsid w:val="003B1124"/>
    <w:rsid w:val="003B11FC"/>
    <w:rsid w:val="003B217B"/>
    <w:rsid w:val="003C028A"/>
    <w:rsid w:val="003C3773"/>
    <w:rsid w:val="003C3BCE"/>
    <w:rsid w:val="003C3F72"/>
    <w:rsid w:val="003C79F2"/>
    <w:rsid w:val="003D01CD"/>
    <w:rsid w:val="003D0D09"/>
    <w:rsid w:val="003D1F41"/>
    <w:rsid w:val="003D252A"/>
    <w:rsid w:val="003D2AE7"/>
    <w:rsid w:val="003D30DE"/>
    <w:rsid w:val="003D3E2C"/>
    <w:rsid w:val="003D447A"/>
    <w:rsid w:val="003D50EA"/>
    <w:rsid w:val="003D57EC"/>
    <w:rsid w:val="003D6175"/>
    <w:rsid w:val="003D68A1"/>
    <w:rsid w:val="003D6ED1"/>
    <w:rsid w:val="003E18FE"/>
    <w:rsid w:val="003E3DA3"/>
    <w:rsid w:val="003E674E"/>
    <w:rsid w:val="003E68F0"/>
    <w:rsid w:val="003E7385"/>
    <w:rsid w:val="003F0B0A"/>
    <w:rsid w:val="003F188F"/>
    <w:rsid w:val="003F1B61"/>
    <w:rsid w:val="003F4BA0"/>
    <w:rsid w:val="003F522F"/>
    <w:rsid w:val="003F7FB8"/>
    <w:rsid w:val="00400B75"/>
    <w:rsid w:val="00403499"/>
    <w:rsid w:val="004036B5"/>
    <w:rsid w:val="004044AE"/>
    <w:rsid w:val="00406076"/>
    <w:rsid w:val="0040624A"/>
    <w:rsid w:val="004072AA"/>
    <w:rsid w:val="0040742D"/>
    <w:rsid w:val="004079D0"/>
    <w:rsid w:val="004112B7"/>
    <w:rsid w:val="00415866"/>
    <w:rsid w:val="00417364"/>
    <w:rsid w:val="0042157F"/>
    <w:rsid w:val="00422889"/>
    <w:rsid w:val="004251B9"/>
    <w:rsid w:val="00431712"/>
    <w:rsid w:val="00434253"/>
    <w:rsid w:val="00434E1B"/>
    <w:rsid w:val="00442688"/>
    <w:rsid w:val="00442E9F"/>
    <w:rsid w:val="00447C0B"/>
    <w:rsid w:val="00447F77"/>
    <w:rsid w:val="0045134A"/>
    <w:rsid w:val="0045324C"/>
    <w:rsid w:val="00454AA3"/>
    <w:rsid w:val="00454AE5"/>
    <w:rsid w:val="00455E62"/>
    <w:rsid w:val="004633D2"/>
    <w:rsid w:val="004634F3"/>
    <w:rsid w:val="00464D7F"/>
    <w:rsid w:val="004658F0"/>
    <w:rsid w:val="00465F38"/>
    <w:rsid w:val="004662F0"/>
    <w:rsid w:val="00467243"/>
    <w:rsid w:val="00467F17"/>
    <w:rsid w:val="004700AA"/>
    <w:rsid w:val="0047138B"/>
    <w:rsid w:val="004811B3"/>
    <w:rsid w:val="004819BF"/>
    <w:rsid w:val="00485A1D"/>
    <w:rsid w:val="004877C0"/>
    <w:rsid w:val="00487CFD"/>
    <w:rsid w:val="00490640"/>
    <w:rsid w:val="0049152F"/>
    <w:rsid w:val="0049292C"/>
    <w:rsid w:val="00493138"/>
    <w:rsid w:val="00493CA3"/>
    <w:rsid w:val="00494395"/>
    <w:rsid w:val="0049753B"/>
    <w:rsid w:val="004977C3"/>
    <w:rsid w:val="004A43A2"/>
    <w:rsid w:val="004A4823"/>
    <w:rsid w:val="004A4EEC"/>
    <w:rsid w:val="004A5197"/>
    <w:rsid w:val="004B1C08"/>
    <w:rsid w:val="004B1D6B"/>
    <w:rsid w:val="004B336B"/>
    <w:rsid w:val="004B4FA8"/>
    <w:rsid w:val="004B5336"/>
    <w:rsid w:val="004C1133"/>
    <w:rsid w:val="004C3427"/>
    <w:rsid w:val="004D0C64"/>
    <w:rsid w:val="004D151C"/>
    <w:rsid w:val="004D29CB"/>
    <w:rsid w:val="004D3090"/>
    <w:rsid w:val="004D4052"/>
    <w:rsid w:val="004D4AF4"/>
    <w:rsid w:val="004D556F"/>
    <w:rsid w:val="004D61E3"/>
    <w:rsid w:val="004D6586"/>
    <w:rsid w:val="004D75A3"/>
    <w:rsid w:val="004D7648"/>
    <w:rsid w:val="004D774B"/>
    <w:rsid w:val="004D7B64"/>
    <w:rsid w:val="004E0290"/>
    <w:rsid w:val="004E0398"/>
    <w:rsid w:val="004E03AF"/>
    <w:rsid w:val="004E0CF1"/>
    <w:rsid w:val="004E290A"/>
    <w:rsid w:val="004E36D2"/>
    <w:rsid w:val="004E6369"/>
    <w:rsid w:val="004F1964"/>
    <w:rsid w:val="004F23F3"/>
    <w:rsid w:val="004F36B3"/>
    <w:rsid w:val="004F3DC2"/>
    <w:rsid w:val="004F3E64"/>
    <w:rsid w:val="004F5209"/>
    <w:rsid w:val="004F5A6A"/>
    <w:rsid w:val="004F5DF6"/>
    <w:rsid w:val="004F7D38"/>
    <w:rsid w:val="00503B9B"/>
    <w:rsid w:val="00506CDD"/>
    <w:rsid w:val="005108E2"/>
    <w:rsid w:val="005111B6"/>
    <w:rsid w:val="005119AF"/>
    <w:rsid w:val="00511C24"/>
    <w:rsid w:val="00512809"/>
    <w:rsid w:val="0051291F"/>
    <w:rsid w:val="00513873"/>
    <w:rsid w:val="00514E85"/>
    <w:rsid w:val="00516BBD"/>
    <w:rsid w:val="00520147"/>
    <w:rsid w:val="00520816"/>
    <w:rsid w:val="00520FE3"/>
    <w:rsid w:val="005234F8"/>
    <w:rsid w:val="005239E1"/>
    <w:rsid w:val="00524510"/>
    <w:rsid w:val="00524E21"/>
    <w:rsid w:val="00535F0D"/>
    <w:rsid w:val="00536D59"/>
    <w:rsid w:val="00537BC9"/>
    <w:rsid w:val="005408EB"/>
    <w:rsid w:val="00540F16"/>
    <w:rsid w:val="005444CC"/>
    <w:rsid w:val="0054770D"/>
    <w:rsid w:val="005507A2"/>
    <w:rsid w:val="00550F4A"/>
    <w:rsid w:val="005515C9"/>
    <w:rsid w:val="00551F5D"/>
    <w:rsid w:val="0055360C"/>
    <w:rsid w:val="00553D57"/>
    <w:rsid w:val="00557848"/>
    <w:rsid w:val="00560BB3"/>
    <w:rsid w:val="00561256"/>
    <w:rsid w:val="00561F03"/>
    <w:rsid w:val="005622FE"/>
    <w:rsid w:val="00563B7A"/>
    <w:rsid w:val="00565347"/>
    <w:rsid w:val="005663E4"/>
    <w:rsid w:val="00566867"/>
    <w:rsid w:val="0057008C"/>
    <w:rsid w:val="0057014F"/>
    <w:rsid w:val="005703E3"/>
    <w:rsid w:val="005704A0"/>
    <w:rsid w:val="005755EA"/>
    <w:rsid w:val="00575654"/>
    <w:rsid w:val="005771B1"/>
    <w:rsid w:val="0058232C"/>
    <w:rsid w:val="005825BE"/>
    <w:rsid w:val="00583312"/>
    <w:rsid w:val="00583885"/>
    <w:rsid w:val="005861F0"/>
    <w:rsid w:val="00586391"/>
    <w:rsid w:val="0058677C"/>
    <w:rsid w:val="005867EE"/>
    <w:rsid w:val="00586915"/>
    <w:rsid w:val="00587A18"/>
    <w:rsid w:val="00587F89"/>
    <w:rsid w:val="0059266B"/>
    <w:rsid w:val="00594D01"/>
    <w:rsid w:val="00595286"/>
    <w:rsid w:val="00595506"/>
    <w:rsid w:val="0059595E"/>
    <w:rsid w:val="00595E09"/>
    <w:rsid w:val="00596B88"/>
    <w:rsid w:val="00596F43"/>
    <w:rsid w:val="005A0371"/>
    <w:rsid w:val="005A1A22"/>
    <w:rsid w:val="005A35CE"/>
    <w:rsid w:val="005A5D4D"/>
    <w:rsid w:val="005B2466"/>
    <w:rsid w:val="005B36A5"/>
    <w:rsid w:val="005B4942"/>
    <w:rsid w:val="005C2602"/>
    <w:rsid w:val="005C2E58"/>
    <w:rsid w:val="005C5FA4"/>
    <w:rsid w:val="005C6D92"/>
    <w:rsid w:val="005D03A5"/>
    <w:rsid w:val="005D0ADB"/>
    <w:rsid w:val="005D131E"/>
    <w:rsid w:val="005D15EC"/>
    <w:rsid w:val="005D1F49"/>
    <w:rsid w:val="005D4294"/>
    <w:rsid w:val="005D4E70"/>
    <w:rsid w:val="005D6E7C"/>
    <w:rsid w:val="005E0F42"/>
    <w:rsid w:val="005E35CB"/>
    <w:rsid w:val="005E3830"/>
    <w:rsid w:val="005E3BA9"/>
    <w:rsid w:val="005E406F"/>
    <w:rsid w:val="005E5034"/>
    <w:rsid w:val="005E6B6B"/>
    <w:rsid w:val="005E6CAE"/>
    <w:rsid w:val="005F16A6"/>
    <w:rsid w:val="005F35B6"/>
    <w:rsid w:val="005F5747"/>
    <w:rsid w:val="005F5DDA"/>
    <w:rsid w:val="005F6F63"/>
    <w:rsid w:val="006000B8"/>
    <w:rsid w:val="006008FE"/>
    <w:rsid w:val="006013B1"/>
    <w:rsid w:val="00602770"/>
    <w:rsid w:val="0060380A"/>
    <w:rsid w:val="00603992"/>
    <w:rsid w:val="0060475E"/>
    <w:rsid w:val="00604842"/>
    <w:rsid w:val="00606593"/>
    <w:rsid w:val="0060737D"/>
    <w:rsid w:val="00607630"/>
    <w:rsid w:val="00607D22"/>
    <w:rsid w:val="00607E3B"/>
    <w:rsid w:val="0061034C"/>
    <w:rsid w:val="00611C09"/>
    <w:rsid w:val="006124EF"/>
    <w:rsid w:val="00612760"/>
    <w:rsid w:val="006150B0"/>
    <w:rsid w:val="006150CF"/>
    <w:rsid w:val="006163FC"/>
    <w:rsid w:val="00616875"/>
    <w:rsid w:val="006173EF"/>
    <w:rsid w:val="0062002D"/>
    <w:rsid w:val="006226C9"/>
    <w:rsid w:val="00622F47"/>
    <w:rsid w:val="006230FF"/>
    <w:rsid w:val="00624539"/>
    <w:rsid w:val="00624770"/>
    <w:rsid w:val="00625E3D"/>
    <w:rsid w:val="00626A2A"/>
    <w:rsid w:val="006303F7"/>
    <w:rsid w:val="00630DE3"/>
    <w:rsid w:val="00630F5D"/>
    <w:rsid w:val="00635074"/>
    <w:rsid w:val="0063542D"/>
    <w:rsid w:val="0064003E"/>
    <w:rsid w:val="0064494B"/>
    <w:rsid w:val="006452B9"/>
    <w:rsid w:val="0064551D"/>
    <w:rsid w:val="006456DF"/>
    <w:rsid w:val="006461EB"/>
    <w:rsid w:val="0064656E"/>
    <w:rsid w:val="00646BDD"/>
    <w:rsid w:val="00652848"/>
    <w:rsid w:val="00652B05"/>
    <w:rsid w:val="006545BC"/>
    <w:rsid w:val="0065470D"/>
    <w:rsid w:val="00654A0F"/>
    <w:rsid w:val="00654F20"/>
    <w:rsid w:val="00655E7E"/>
    <w:rsid w:val="00660114"/>
    <w:rsid w:val="006634C4"/>
    <w:rsid w:val="006647E3"/>
    <w:rsid w:val="006669AB"/>
    <w:rsid w:val="00667061"/>
    <w:rsid w:val="0067023C"/>
    <w:rsid w:val="0067158D"/>
    <w:rsid w:val="00673671"/>
    <w:rsid w:val="0067457C"/>
    <w:rsid w:val="00675496"/>
    <w:rsid w:val="00677F6B"/>
    <w:rsid w:val="00680D7B"/>
    <w:rsid w:val="00680F22"/>
    <w:rsid w:val="00682D58"/>
    <w:rsid w:val="006927B9"/>
    <w:rsid w:val="00692D90"/>
    <w:rsid w:val="0069515B"/>
    <w:rsid w:val="00697A0B"/>
    <w:rsid w:val="006A0F41"/>
    <w:rsid w:val="006A22E4"/>
    <w:rsid w:val="006A3280"/>
    <w:rsid w:val="006A35F1"/>
    <w:rsid w:val="006A3C49"/>
    <w:rsid w:val="006A4BE8"/>
    <w:rsid w:val="006A604C"/>
    <w:rsid w:val="006A6805"/>
    <w:rsid w:val="006B02AC"/>
    <w:rsid w:val="006B1F39"/>
    <w:rsid w:val="006B34FA"/>
    <w:rsid w:val="006B381C"/>
    <w:rsid w:val="006B40E6"/>
    <w:rsid w:val="006B4C24"/>
    <w:rsid w:val="006B52F7"/>
    <w:rsid w:val="006B6C56"/>
    <w:rsid w:val="006C03CF"/>
    <w:rsid w:val="006C1115"/>
    <w:rsid w:val="006C152E"/>
    <w:rsid w:val="006C2EE3"/>
    <w:rsid w:val="006C359C"/>
    <w:rsid w:val="006C36EA"/>
    <w:rsid w:val="006C4AA6"/>
    <w:rsid w:val="006C4C7D"/>
    <w:rsid w:val="006C5A2E"/>
    <w:rsid w:val="006C672F"/>
    <w:rsid w:val="006C715C"/>
    <w:rsid w:val="006D0653"/>
    <w:rsid w:val="006D1E8E"/>
    <w:rsid w:val="006D324F"/>
    <w:rsid w:val="006D405A"/>
    <w:rsid w:val="006D4686"/>
    <w:rsid w:val="006D54B0"/>
    <w:rsid w:val="006D7434"/>
    <w:rsid w:val="006E046F"/>
    <w:rsid w:val="006E0E03"/>
    <w:rsid w:val="006E1775"/>
    <w:rsid w:val="006E22FF"/>
    <w:rsid w:val="006E23A9"/>
    <w:rsid w:val="006E3898"/>
    <w:rsid w:val="006E38EA"/>
    <w:rsid w:val="006E70F2"/>
    <w:rsid w:val="006E7187"/>
    <w:rsid w:val="006F01DC"/>
    <w:rsid w:val="006F3650"/>
    <w:rsid w:val="006F381C"/>
    <w:rsid w:val="006F7656"/>
    <w:rsid w:val="00700782"/>
    <w:rsid w:val="00704DBB"/>
    <w:rsid w:val="00705D10"/>
    <w:rsid w:val="00705F36"/>
    <w:rsid w:val="0070603A"/>
    <w:rsid w:val="00707ABA"/>
    <w:rsid w:val="00710DC8"/>
    <w:rsid w:val="00712831"/>
    <w:rsid w:val="00714D9B"/>
    <w:rsid w:val="00714F13"/>
    <w:rsid w:val="0071529F"/>
    <w:rsid w:val="007152BA"/>
    <w:rsid w:val="0071572A"/>
    <w:rsid w:val="007158E1"/>
    <w:rsid w:val="00715A16"/>
    <w:rsid w:val="00723BB2"/>
    <w:rsid w:val="00724B6B"/>
    <w:rsid w:val="00724DBD"/>
    <w:rsid w:val="007276AE"/>
    <w:rsid w:val="0073090E"/>
    <w:rsid w:val="00732105"/>
    <w:rsid w:val="00732B70"/>
    <w:rsid w:val="007331ED"/>
    <w:rsid w:val="00733E13"/>
    <w:rsid w:val="007361AB"/>
    <w:rsid w:val="00737507"/>
    <w:rsid w:val="00740746"/>
    <w:rsid w:val="0074123E"/>
    <w:rsid w:val="0074135F"/>
    <w:rsid w:val="00741DD5"/>
    <w:rsid w:val="007425EB"/>
    <w:rsid w:val="00744462"/>
    <w:rsid w:val="00744B88"/>
    <w:rsid w:val="007464E0"/>
    <w:rsid w:val="007475DE"/>
    <w:rsid w:val="00747F1A"/>
    <w:rsid w:val="007567D2"/>
    <w:rsid w:val="007576A6"/>
    <w:rsid w:val="007645CA"/>
    <w:rsid w:val="007646E7"/>
    <w:rsid w:val="007647A6"/>
    <w:rsid w:val="00771BB7"/>
    <w:rsid w:val="00771E00"/>
    <w:rsid w:val="00777763"/>
    <w:rsid w:val="00782D3A"/>
    <w:rsid w:val="00783E75"/>
    <w:rsid w:val="007852CC"/>
    <w:rsid w:val="0078672D"/>
    <w:rsid w:val="00787BD0"/>
    <w:rsid w:val="0079211C"/>
    <w:rsid w:val="0079296B"/>
    <w:rsid w:val="00794258"/>
    <w:rsid w:val="007951E0"/>
    <w:rsid w:val="00795F61"/>
    <w:rsid w:val="00797309"/>
    <w:rsid w:val="0079751B"/>
    <w:rsid w:val="0079768F"/>
    <w:rsid w:val="007A049B"/>
    <w:rsid w:val="007A2235"/>
    <w:rsid w:val="007A2F85"/>
    <w:rsid w:val="007A425F"/>
    <w:rsid w:val="007A5797"/>
    <w:rsid w:val="007A5FF8"/>
    <w:rsid w:val="007A63CC"/>
    <w:rsid w:val="007A7D7A"/>
    <w:rsid w:val="007B021C"/>
    <w:rsid w:val="007B030D"/>
    <w:rsid w:val="007B0E0A"/>
    <w:rsid w:val="007B247A"/>
    <w:rsid w:val="007B403E"/>
    <w:rsid w:val="007B45F3"/>
    <w:rsid w:val="007B535D"/>
    <w:rsid w:val="007B53E5"/>
    <w:rsid w:val="007B7AB1"/>
    <w:rsid w:val="007C086A"/>
    <w:rsid w:val="007C18B8"/>
    <w:rsid w:val="007C56A0"/>
    <w:rsid w:val="007C708B"/>
    <w:rsid w:val="007D0F72"/>
    <w:rsid w:val="007D0FFD"/>
    <w:rsid w:val="007D3A73"/>
    <w:rsid w:val="007E185B"/>
    <w:rsid w:val="007E491B"/>
    <w:rsid w:val="007E6E47"/>
    <w:rsid w:val="007E74C0"/>
    <w:rsid w:val="007E7CD7"/>
    <w:rsid w:val="007F0BFB"/>
    <w:rsid w:val="007F4D98"/>
    <w:rsid w:val="007F4F82"/>
    <w:rsid w:val="007F6BDA"/>
    <w:rsid w:val="00801BC0"/>
    <w:rsid w:val="00802D32"/>
    <w:rsid w:val="00804DA3"/>
    <w:rsid w:val="0080571E"/>
    <w:rsid w:val="008062FF"/>
    <w:rsid w:val="0080651C"/>
    <w:rsid w:val="00811EC6"/>
    <w:rsid w:val="008124D0"/>
    <w:rsid w:val="00812FEB"/>
    <w:rsid w:val="00814694"/>
    <w:rsid w:val="00815067"/>
    <w:rsid w:val="00815B9E"/>
    <w:rsid w:val="00817E32"/>
    <w:rsid w:val="00822237"/>
    <w:rsid w:val="008228CE"/>
    <w:rsid w:val="008233F0"/>
    <w:rsid w:val="0082424D"/>
    <w:rsid w:val="00824638"/>
    <w:rsid w:val="00824B0A"/>
    <w:rsid w:val="008270D1"/>
    <w:rsid w:val="0082710E"/>
    <w:rsid w:val="008329C7"/>
    <w:rsid w:val="00835865"/>
    <w:rsid w:val="00835E00"/>
    <w:rsid w:val="00835E4B"/>
    <w:rsid w:val="008365A5"/>
    <w:rsid w:val="00837E96"/>
    <w:rsid w:val="00840E60"/>
    <w:rsid w:val="0084230B"/>
    <w:rsid w:val="0084264B"/>
    <w:rsid w:val="00844E25"/>
    <w:rsid w:val="008476C7"/>
    <w:rsid w:val="00850A8F"/>
    <w:rsid w:val="008510D4"/>
    <w:rsid w:val="00852280"/>
    <w:rsid w:val="00854C46"/>
    <w:rsid w:val="00855FE9"/>
    <w:rsid w:val="008564C9"/>
    <w:rsid w:val="0086211E"/>
    <w:rsid w:val="00862471"/>
    <w:rsid w:val="00864428"/>
    <w:rsid w:val="00864862"/>
    <w:rsid w:val="00865CA5"/>
    <w:rsid w:val="008677B5"/>
    <w:rsid w:val="00873582"/>
    <w:rsid w:val="00873E94"/>
    <w:rsid w:val="00874F6C"/>
    <w:rsid w:val="00875C7E"/>
    <w:rsid w:val="0088199C"/>
    <w:rsid w:val="008852E3"/>
    <w:rsid w:val="008874FA"/>
    <w:rsid w:val="00887B2A"/>
    <w:rsid w:val="00890D6B"/>
    <w:rsid w:val="00890FDD"/>
    <w:rsid w:val="0089182C"/>
    <w:rsid w:val="00892435"/>
    <w:rsid w:val="00895019"/>
    <w:rsid w:val="008955CA"/>
    <w:rsid w:val="00896DF1"/>
    <w:rsid w:val="00897BA8"/>
    <w:rsid w:val="00897BF7"/>
    <w:rsid w:val="008A587E"/>
    <w:rsid w:val="008A6039"/>
    <w:rsid w:val="008A6151"/>
    <w:rsid w:val="008A7579"/>
    <w:rsid w:val="008B01BA"/>
    <w:rsid w:val="008B0776"/>
    <w:rsid w:val="008B12D9"/>
    <w:rsid w:val="008B15EA"/>
    <w:rsid w:val="008B1949"/>
    <w:rsid w:val="008B47D0"/>
    <w:rsid w:val="008B75FA"/>
    <w:rsid w:val="008B793A"/>
    <w:rsid w:val="008C0AAB"/>
    <w:rsid w:val="008C0C81"/>
    <w:rsid w:val="008C108E"/>
    <w:rsid w:val="008C1CCF"/>
    <w:rsid w:val="008C1D5B"/>
    <w:rsid w:val="008C4376"/>
    <w:rsid w:val="008C4C4D"/>
    <w:rsid w:val="008C6ACB"/>
    <w:rsid w:val="008D11BF"/>
    <w:rsid w:val="008D3553"/>
    <w:rsid w:val="008D4709"/>
    <w:rsid w:val="008D6293"/>
    <w:rsid w:val="008D7522"/>
    <w:rsid w:val="008E0A3D"/>
    <w:rsid w:val="008E0B52"/>
    <w:rsid w:val="008E2814"/>
    <w:rsid w:val="008E2BAE"/>
    <w:rsid w:val="008E3364"/>
    <w:rsid w:val="008E4695"/>
    <w:rsid w:val="008E4C5E"/>
    <w:rsid w:val="008E4EED"/>
    <w:rsid w:val="008E5C3E"/>
    <w:rsid w:val="008E5EC8"/>
    <w:rsid w:val="008E625F"/>
    <w:rsid w:val="008E65B2"/>
    <w:rsid w:val="008E704E"/>
    <w:rsid w:val="008F2FFE"/>
    <w:rsid w:val="008F4169"/>
    <w:rsid w:val="008F4458"/>
    <w:rsid w:val="008F4548"/>
    <w:rsid w:val="008F488F"/>
    <w:rsid w:val="008F5295"/>
    <w:rsid w:val="008F53CE"/>
    <w:rsid w:val="008F5775"/>
    <w:rsid w:val="008F57A7"/>
    <w:rsid w:val="008F6144"/>
    <w:rsid w:val="008F75C1"/>
    <w:rsid w:val="00900B14"/>
    <w:rsid w:val="0090370C"/>
    <w:rsid w:val="00903A32"/>
    <w:rsid w:val="00906AEE"/>
    <w:rsid w:val="00906B87"/>
    <w:rsid w:val="00913E39"/>
    <w:rsid w:val="009237B0"/>
    <w:rsid w:val="0092529D"/>
    <w:rsid w:val="0092550B"/>
    <w:rsid w:val="0093028B"/>
    <w:rsid w:val="00930BDC"/>
    <w:rsid w:val="00933236"/>
    <w:rsid w:val="00933C5E"/>
    <w:rsid w:val="00934131"/>
    <w:rsid w:val="00935337"/>
    <w:rsid w:val="00936F27"/>
    <w:rsid w:val="009406B2"/>
    <w:rsid w:val="00940DB4"/>
    <w:rsid w:val="009417C9"/>
    <w:rsid w:val="00942656"/>
    <w:rsid w:val="009446BE"/>
    <w:rsid w:val="009462C1"/>
    <w:rsid w:val="009476E3"/>
    <w:rsid w:val="00947EC6"/>
    <w:rsid w:val="009529DD"/>
    <w:rsid w:val="00952F1E"/>
    <w:rsid w:val="00953550"/>
    <w:rsid w:val="009535D1"/>
    <w:rsid w:val="0095518D"/>
    <w:rsid w:val="00956627"/>
    <w:rsid w:val="0095718A"/>
    <w:rsid w:val="0095757E"/>
    <w:rsid w:val="009605CD"/>
    <w:rsid w:val="00960A46"/>
    <w:rsid w:val="00962CD4"/>
    <w:rsid w:val="00962E55"/>
    <w:rsid w:val="009633B3"/>
    <w:rsid w:val="00964755"/>
    <w:rsid w:val="00966998"/>
    <w:rsid w:val="009671DA"/>
    <w:rsid w:val="00967A06"/>
    <w:rsid w:val="00971AA6"/>
    <w:rsid w:val="00972480"/>
    <w:rsid w:val="00972778"/>
    <w:rsid w:val="00972AF3"/>
    <w:rsid w:val="00977EE2"/>
    <w:rsid w:val="00980236"/>
    <w:rsid w:val="00980674"/>
    <w:rsid w:val="00983281"/>
    <w:rsid w:val="00983AE4"/>
    <w:rsid w:val="00985EE0"/>
    <w:rsid w:val="00987314"/>
    <w:rsid w:val="009917AB"/>
    <w:rsid w:val="009917E8"/>
    <w:rsid w:val="009919F7"/>
    <w:rsid w:val="009926FB"/>
    <w:rsid w:val="00992AB2"/>
    <w:rsid w:val="009952A5"/>
    <w:rsid w:val="00996920"/>
    <w:rsid w:val="00996D47"/>
    <w:rsid w:val="009A1076"/>
    <w:rsid w:val="009A29A3"/>
    <w:rsid w:val="009A32F7"/>
    <w:rsid w:val="009A3B9B"/>
    <w:rsid w:val="009A44FC"/>
    <w:rsid w:val="009A5244"/>
    <w:rsid w:val="009A5E6C"/>
    <w:rsid w:val="009B1756"/>
    <w:rsid w:val="009B2D1B"/>
    <w:rsid w:val="009B3646"/>
    <w:rsid w:val="009B5E68"/>
    <w:rsid w:val="009B63F0"/>
    <w:rsid w:val="009B66D9"/>
    <w:rsid w:val="009B70ED"/>
    <w:rsid w:val="009B7A8D"/>
    <w:rsid w:val="009C13D3"/>
    <w:rsid w:val="009C3EF6"/>
    <w:rsid w:val="009C70D7"/>
    <w:rsid w:val="009D1BC4"/>
    <w:rsid w:val="009D27AA"/>
    <w:rsid w:val="009D33A3"/>
    <w:rsid w:val="009D39E3"/>
    <w:rsid w:val="009D44B0"/>
    <w:rsid w:val="009D621D"/>
    <w:rsid w:val="009D75CB"/>
    <w:rsid w:val="009E2782"/>
    <w:rsid w:val="009E2902"/>
    <w:rsid w:val="009E3025"/>
    <w:rsid w:val="009E3D19"/>
    <w:rsid w:val="009E6207"/>
    <w:rsid w:val="009F043F"/>
    <w:rsid w:val="009F1A17"/>
    <w:rsid w:val="009F1AEE"/>
    <w:rsid w:val="009F2211"/>
    <w:rsid w:val="009F28F2"/>
    <w:rsid w:val="009F2BA5"/>
    <w:rsid w:val="009F56B2"/>
    <w:rsid w:val="009F6C5D"/>
    <w:rsid w:val="009F771F"/>
    <w:rsid w:val="009F7BC1"/>
    <w:rsid w:val="00A011D9"/>
    <w:rsid w:val="00A0332B"/>
    <w:rsid w:val="00A03BD3"/>
    <w:rsid w:val="00A046F8"/>
    <w:rsid w:val="00A047E5"/>
    <w:rsid w:val="00A04C4C"/>
    <w:rsid w:val="00A04D1B"/>
    <w:rsid w:val="00A055D6"/>
    <w:rsid w:val="00A061E6"/>
    <w:rsid w:val="00A07284"/>
    <w:rsid w:val="00A15CD5"/>
    <w:rsid w:val="00A1618F"/>
    <w:rsid w:val="00A1626C"/>
    <w:rsid w:val="00A17DE5"/>
    <w:rsid w:val="00A227B1"/>
    <w:rsid w:val="00A24478"/>
    <w:rsid w:val="00A25030"/>
    <w:rsid w:val="00A25607"/>
    <w:rsid w:val="00A25997"/>
    <w:rsid w:val="00A26B62"/>
    <w:rsid w:val="00A2752C"/>
    <w:rsid w:val="00A30C1D"/>
    <w:rsid w:val="00A31162"/>
    <w:rsid w:val="00A3358F"/>
    <w:rsid w:val="00A342FE"/>
    <w:rsid w:val="00A347E2"/>
    <w:rsid w:val="00A34AB9"/>
    <w:rsid w:val="00A351D1"/>
    <w:rsid w:val="00A357EE"/>
    <w:rsid w:val="00A35CF4"/>
    <w:rsid w:val="00A35D09"/>
    <w:rsid w:val="00A40D5D"/>
    <w:rsid w:val="00A428A6"/>
    <w:rsid w:val="00A43882"/>
    <w:rsid w:val="00A45F5A"/>
    <w:rsid w:val="00A47F59"/>
    <w:rsid w:val="00A50D83"/>
    <w:rsid w:val="00A51C34"/>
    <w:rsid w:val="00A538D4"/>
    <w:rsid w:val="00A546CA"/>
    <w:rsid w:val="00A5642D"/>
    <w:rsid w:val="00A60520"/>
    <w:rsid w:val="00A61BF1"/>
    <w:rsid w:val="00A648EB"/>
    <w:rsid w:val="00A66AB3"/>
    <w:rsid w:val="00A66D78"/>
    <w:rsid w:val="00A66E0D"/>
    <w:rsid w:val="00A7004A"/>
    <w:rsid w:val="00A702D1"/>
    <w:rsid w:val="00A7092C"/>
    <w:rsid w:val="00A70C9B"/>
    <w:rsid w:val="00A71043"/>
    <w:rsid w:val="00A71D3A"/>
    <w:rsid w:val="00A7215F"/>
    <w:rsid w:val="00A759B2"/>
    <w:rsid w:val="00A825EE"/>
    <w:rsid w:val="00A83BF0"/>
    <w:rsid w:val="00A84486"/>
    <w:rsid w:val="00A93779"/>
    <w:rsid w:val="00A938D9"/>
    <w:rsid w:val="00A94BDF"/>
    <w:rsid w:val="00A97858"/>
    <w:rsid w:val="00A978EC"/>
    <w:rsid w:val="00AA0B21"/>
    <w:rsid w:val="00AA3220"/>
    <w:rsid w:val="00AA4DB7"/>
    <w:rsid w:val="00AA4E72"/>
    <w:rsid w:val="00AA66AE"/>
    <w:rsid w:val="00AA7592"/>
    <w:rsid w:val="00AA767C"/>
    <w:rsid w:val="00AB0CF1"/>
    <w:rsid w:val="00AB1F82"/>
    <w:rsid w:val="00AB285D"/>
    <w:rsid w:val="00AB3A10"/>
    <w:rsid w:val="00AB7179"/>
    <w:rsid w:val="00AC0343"/>
    <w:rsid w:val="00AC1624"/>
    <w:rsid w:val="00AC2871"/>
    <w:rsid w:val="00AC2A3C"/>
    <w:rsid w:val="00AC3A3B"/>
    <w:rsid w:val="00AD2AD3"/>
    <w:rsid w:val="00AD43CF"/>
    <w:rsid w:val="00AD6D8F"/>
    <w:rsid w:val="00AD7373"/>
    <w:rsid w:val="00AD7DAD"/>
    <w:rsid w:val="00AE08CB"/>
    <w:rsid w:val="00AE393F"/>
    <w:rsid w:val="00AE56C9"/>
    <w:rsid w:val="00AF112E"/>
    <w:rsid w:val="00AF18BA"/>
    <w:rsid w:val="00AF25EE"/>
    <w:rsid w:val="00AF2E3C"/>
    <w:rsid w:val="00AF35AB"/>
    <w:rsid w:val="00AF35CE"/>
    <w:rsid w:val="00AF55B5"/>
    <w:rsid w:val="00AF56D7"/>
    <w:rsid w:val="00AF5926"/>
    <w:rsid w:val="00B01172"/>
    <w:rsid w:val="00B03767"/>
    <w:rsid w:val="00B0414B"/>
    <w:rsid w:val="00B0564E"/>
    <w:rsid w:val="00B06255"/>
    <w:rsid w:val="00B112D4"/>
    <w:rsid w:val="00B11FDF"/>
    <w:rsid w:val="00B12177"/>
    <w:rsid w:val="00B13C65"/>
    <w:rsid w:val="00B143C7"/>
    <w:rsid w:val="00B20CA1"/>
    <w:rsid w:val="00B215BD"/>
    <w:rsid w:val="00B2396E"/>
    <w:rsid w:val="00B254F3"/>
    <w:rsid w:val="00B26011"/>
    <w:rsid w:val="00B274E4"/>
    <w:rsid w:val="00B27AC2"/>
    <w:rsid w:val="00B27D7C"/>
    <w:rsid w:val="00B32142"/>
    <w:rsid w:val="00B331B9"/>
    <w:rsid w:val="00B35A7D"/>
    <w:rsid w:val="00B35BB4"/>
    <w:rsid w:val="00B37188"/>
    <w:rsid w:val="00B371D9"/>
    <w:rsid w:val="00B37D6B"/>
    <w:rsid w:val="00B40754"/>
    <w:rsid w:val="00B414BF"/>
    <w:rsid w:val="00B42828"/>
    <w:rsid w:val="00B44727"/>
    <w:rsid w:val="00B452CF"/>
    <w:rsid w:val="00B4591F"/>
    <w:rsid w:val="00B52CD8"/>
    <w:rsid w:val="00B57D55"/>
    <w:rsid w:val="00B615F0"/>
    <w:rsid w:val="00B63433"/>
    <w:rsid w:val="00B63D5C"/>
    <w:rsid w:val="00B64F49"/>
    <w:rsid w:val="00B65337"/>
    <w:rsid w:val="00B66B7A"/>
    <w:rsid w:val="00B679AB"/>
    <w:rsid w:val="00B679F6"/>
    <w:rsid w:val="00B71843"/>
    <w:rsid w:val="00B725BC"/>
    <w:rsid w:val="00B727B7"/>
    <w:rsid w:val="00B729E5"/>
    <w:rsid w:val="00B72A65"/>
    <w:rsid w:val="00B75734"/>
    <w:rsid w:val="00B76A11"/>
    <w:rsid w:val="00B77171"/>
    <w:rsid w:val="00B810DE"/>
    <w:rsid w:val="00B828F7"/>
    <w:rsid w:val="00B84313"/>
    <w:rsid w:val="00B85207"/>
    <w:rsid w:val="00B856E2"/>
    <w:rsid w:val="00B85A84"/>
    <w:rsid w:val="00B86B6C"/>
    <w:rsid w:val="00B87967"/>
    <w:rsid w:val="00B90650"/>
    <w:rsid w:val="00B90F5C"/>
    <w:rsid w:val="00B91630"/>
    <w:rsid w:val="00B91B99"/>
    <w:rsid w:val="00B91C97"/>
    <w:rsid w:val="00B92DD5"/>
    <w:rsid w:val="00B93668"/>
    <w:rsid w:val="00B94099"/>
    <w:rsid w:val="00B94ADB"/>
    <w:rsid w:val="00B95826"/>
    <w:rsid w:val="00B96E51"/>
    <w:rsid w:val="00B97CBF"/>
    <w:rsid w:val="00BA0D09"/>
    <w:rsid w:val="00BA27A3"/>
    <w:rsid w:val="00BA34AA"/>
    <w:rsid w:val="00BA5808"/>
    <w:rsid w:val="00BB0962"/>
    <w:rsid w:val="00BB3453"/>
    <w:rsid w:val="00BB4B26"/>
    <w:rsid w:val="00BB5F26"/>
    <w:rsid w:val="00BB6037"/>
    <w:rsid w:val="00BC19BD"/>
    <w:rsid w:val="00BC29E6"/>
    <w:rsid w:val="00BC2B4E"/>
    <w:rsid w:val="00BC4A65"/>
    <w:rsid w:val="00BC515D"/>
    <w:rsid w:val="00BD0FE0"/>
    <w:rsid w:val="00BD2023"/>
    <w:rsid w:val="00BD5880"/>
    <w:rsid w:val="00BD5967"/>
    <w:rsid w:val="00BD7130"/>
    <w:rsid w:val="00BD74D4"/>
    <w:rsid w:val="00BE1C4C"/>
    <w:rsid w:val="00BE545D"/>
    <w:rsid w:val="00BE5758"/>
    <w:rsid w:val="00BE77CB"/>
    <w:rsid w:val="00BE7C37"/>
    <w:rsid w:val="00BE7C68"/>
    <w:rsid w:val="00BF11F3"/>
    <w:rsid w:val="00BF2056"/>
    <w:rsid w:val="00BF3173"/>
    <w:rsid w:val="00BF4668"/>
    <w:rsid w:val="00BF4EE6"/>
    <w:rsid w:val="00BF607A"/>
    <w:rsid w:val="00BF72B2"/>
    <w:rsid w:val="00BF7DFE"/>
    <w:rsid w:val="00BF7FE1"/>
    <w:rsid w:val="00C00710"/>
    <w:rsid w:val="00C00A7F"/>
    <w:rsid w:val="00C02D22"/>
    <w:rsid w:val="00C06BEC"/>
    <w:rsid w:val="00C07719"/>
    <w:rsid w:val="00C07B7B"/>
    <w:rsid w:val="00C12477"/>
    <w:rsid w:val="00C15B8E"/>
    <w:rsid w:val="00C16AEF"/>
    <w:rsid w:val="00C17445"/>
    <w:rsid w:val="00C17DA8"/>
    <w:rsid w:val="00C2439F"/>
    <w:rsid w:val="00C2497C"/>
    <w:rsid w:val="00C33D70"/>
    <w:rsid w:val="00C3539A"/>
    <w:rsid w:val="00C35ABD"/>
    <w:rsid w:val="00C36874"/>
    <w:rsid w:val="00C369CA"/>
    <w:rsid w:val="00C36FBD"/>
    <w:rsid w:val="00C41F3B"/>
    <w:rsid w:val="00C447AC"/>
    <w:rsid w:val="00C44CE7"/>
    <w:rsid w:val="00C45C15"/>
    <w:rsid w:val="00C45EB5"/>
    <w:rsid w:val="00C45F20"/>
    <w:rsid w:val="00C50788"/>
    <w:rsid w:val="00C51CDE"/>
    <w:rsid w:val="00C5557F"/>
    <w:rsid w:val="00C55DEB"/>
    <w:rsid w:val="00C605F4"/>
    <w:rsid w:val="00C61B71"/>
    <w:rsid w:val="00C63AE3"/>
    <w:rsid w:val="00C63D94"/>
    <w:rsid w:val="00C63F87"/>
    <w:rsid w:val="00C6468F"/>
    <w:rsid w:val="00C667A7"/>
    <w:rsid w:val="00C6716A"/>
    <w:rsid w:val="00C7014B"/>
    <w:rsid w:val="00C70F2F"/>
    <w:rsid w:val="00C71B0F"/>
    <w:rsid w:val="00C71F6E"/>
    <w:rsid w:val="00C72972"/>
    <w:rsid w:val="00C736A1"/>
    <w:rsid w:val="00C737F6"/>
    <w:rsid w:val="00C73808"/>
    <w:rsid w:val="00C7403A"/>
    <w:rsid w:val="00C759AF"/>
    <w:rsid w:val="00C76454"/>
    <w:rsid w:val="00C76B69"/>
    <w:rsid w:val="00C773B3"/>
    <w:rsid w:val="00C779E1"/>
    <w:rsid w:val="00C77E56"/>
    <w:rsid w:val="00C83504"/>
    <w:rsid w:val="00C83573"/>
    <w:rsid w:val="00C850BD"/>
    <w:rsid w:val="00C86FE6"/>
    <w:rsid w:val="00C9089A"/>
    <w:rsid w:val="00C94C09"/>
    <w:rsid w:val="00C94C33"/>
    <w:rsid w:val="00C94D38"/>
    <w:rsid w:val="00C94F1A"/>
    <w:rsid w:val="00C97F4A"/>
    <w:rsid w:val="00CA0DD4"/>
    <w:rsid w:val="00CA21F5"/>
    <w:rsid w:val="00CA5232"/>
    <w:rsid w:val="00CA6B11"/>
    <w:rsid w:val="00CB10B2"/>
    <w:rsid w:val="00CB15CC"/>
    <w:rsid w:val="00CB17D0"/>
    <w:rsid w:val="00CB38C8"/>
    <w:rsid w:val="00CB54DD"/>
    <w:rsid w:val="00CB62B8"/>
    <w:rsid w:val="00CB6DDC"/>
    <w:rsid w:val="00CC2021"/>
    <w:rsid w:val="00CC23E7"/>
    <w:rsid w:val="00CC4E32"/>
    <w:rsid w:val="00CC5F62"/>
    <w:rsid w:val="00CC75C3"/>
    <w:rsid w:val="00CD0094"/>
    <w:rsid w:val="00CD1600"/>
    <w:rsid w:val="00CD27D6"/>
    <w:rsid w:val="00CD359B"/>
    <w:rsid w:val="00CD51D1"/>
    <w:rsid w:val="00CD53D4"/>
    <w:rsid w:val="00CD6333"/>
    <w:rsid w:val="00CE073A"/>
    <w:rsid w:val="00CE0E9F"/>
    <w:rsid w:val="00CE222F"/>
    <w:rsid w:val="00CE2C1C"/>
    <w:rsid w:val="00CE369E"/>
    <w:rsid w:val="00CE4FD6"/>
    <w:rsid w:val="00CF3912"/>
    <w:rsid w:val="00CF43C2"/>
    <w:rsid w:val="00CF5778"/>
    <w:rsid w:val="00CF5C75"/>
    <w:rsid w:val="00CF5FDA"/>
    <w:rsid w:val="00CF67C1"/>
    <w:rsid w:val="00CF7E61"/>
    <w:rsid w:val="00D01C24"/>
    <w:rsid w:val="00D02869"/>
    <w:rsid w:val="00D10225"/>
    <w:rsid w:val="00D13258"/>
    <w:rsid w:val="00D14D69"/>
    <w:rsid w:val="00D14F25"/>
    <w:rsid w:val="00D151C7"/>
    <w:rsid w:val="00D17B08"/>
    <w:rsid w:val="00D20D33"/>
    <w:rsid w:val="00D2254C"/>
    <w:rsid w:val="00D22725"/>
    <w:rsid w:val="00D228EF"/>
    <w:rsid w:val="00D240D4"/>
    <w:rsid w:val="00D24B7A"/>
    <w:rsid w:val="00D2508D"/>
    <w:rsid w:val="00D252F2"/>
    <w:rsid w:val="00D26749"/>
    <w:rsid w:val="00D27190"/>
    <w:rsid w:val="00D276F7"/>
    <w:rsid w:val="00D310DF"/>
    <w:rsid w:val="00D3437E"/>
    <w:rsid w:val="00D343CE"/>
    <w:rsid w:val="00D35615"/>
    <w:rsid w:val="00D35747"/>
    <w:rsid w:val="00D36043"/>
    <w:rsid w:val="00D36158"/>
    <w:rsid w:val="00D40F5E"/>
    <w:rsid w:val="00D44F9B"/>
    <w:rsid w:val="00D45611"/>
    <w:rsid w:val="00D45654"/>
    <w:rsid w:val="00D46322"/>
    <w:rsid w:val="00D46796"/>
    <w:rsid w:val="00D5027D"/>
    <w:rsid w:val="00D50F12"/>
    <w:rsid w:val="00D52530"/>
    <w:rsid w:val="00D534C5"/>
    <w:rsid w:val="00D544C7"/>
    <w:rsid w:val="00D54AC8"/>
    <w:rsid w:val="00D54E94"/>
    <w:rsid w:val="00D5683A"/>
    <w:rsid w:val="00D56971"/>
    <w:rsid w:val="00D56C5D"/>
    <w:rsid w:val="00D56E38"/>
    <w:rsid w:val="00D60543"/>
    <w:rsid w:val="00D6124A"/>
    <w:rsid w:val="00D62D45"/>
    <w:rsid w:val="00D64B2B"/>
    <w:rsid w:val="00D64F0E"/>
    <w:rsid w:val="00D65C27"/>
    <w:rsid w:val="00D65D84"/>
    <w:rsid w:val="00D660AF"/>
    <w:rsid w:val="00D66285"/>
    <w:rsid w:val="00D70E63"/>
    <w:rsid w:val="00D712D5"/>
    <w:rsid w:val="00D72D7A"/>
    <w:rsid w:val="00D74207"/>
    <w:rsid w:val="00D749B0"/>
    <w:rsid w:val="00D75946"/>
    <w:rsid w:val="00D75EF4"/>
    <w:rsid w:val="00D807CB"/>
    <w:rsid w:val="00D80809"/>
    <w:rsid w:val="00D80FD2"/>
    <w:rsid w:val="00D81338"/>
    <w:rsid w:val="00D817A1"/>
    <w:rsid w:val="00D81803"/>
    <w:rsid w:val="00D81975"/>
    <w:rsid w:val="00D82D69"/>
    <w:rsid w:val="00D82F3D"/>
    <w:rsid w:val="00D8323D"/>
    <w:rsid w:val="00D83372"/>
    <w:rsid w:val="00D8470F"/>
    <w:rsid w:val="00D84DD0"/>
    <w:rsid w:val="00D8559A"/>
    <w:rsid w:val="00D87919"/>
    <w:rsid w:val="00D9001B"/>
    <w:rsid w:val="00D91E72"/>
    <w:rsid w:val="00D942A7"/>
    <w:rsid w:val="00D94C14"/>
    <w:rsid w:val="00DA0043"/>
    <w:rsid w:val="00DA0781"/>
    <w:rsid w:val="00DA1875"/>
    <w:rsid w:val="00DA2809"/>
    <w:rsid w:val="00DA3D86"/>
    <w:rsid w:val="00DA3E3E"/>
    <w:rsid w:val="00DA458C"/>
    <w:rsid w:val="00DA6B2D"/>
    <w:rsid w:val="00DA771B"/>
    <w:rsid w:val="00DB0615"/>
    <w:rsid w:val="00DB19D4"/>
    <w:rsid w:val="00DB3D1F"/>
    <w:rsid w:val="00DB7B7D"/>
    <w:rsid w:val="00DC04BF"/>
    <w:rsid w:val="00DC271D"/>
    <w:rsid w:val="00DC3540"/>
    <w:rsid w:val="00DC3954"/>
    <w:rsid w:val="00DC4EB3"/>
    <w:rsid w:val="00DC503D"/>
    <w:rsid w:val="00DD11BC"/>
    <w:rsid w:val="00DD24F1"/>
    <w:rsid w:val="00DD2B93"/>
    <w:rsid w:val="00DD3827"/>
    <w:rsid w:val="00DD6FBD"/>
    <w:rsid w:val="00DE016A"/>
    <w:rsid w:val="00DE0B97"/>
    <w:rsid w:val="00DE1C7B"/>
    <w:rsid w:val="00DE208D"/>
    <w:rsid w:val="00DE2FB8"/>
    <w:rsid w:val="00DE3256"/>
    <w:rsid w:val="00DE36E8"/>
    <w:rsid w:val="00DF2E8C"/>
    <w:rsid w:val="00DF31E4"/>
    <w:rsid w:val="00DF3CD2"/>
    <w:rsid w:val="00DF3E24"/>
    <w:rsid w:val="00DF48F3"/>
    <w:rsid w:val="00DF50D4"/>
    <w:rsid w:val="00DF5BCF"/>
    <w:rsid w:val="00DF6B75"/>
    <w:rsid w:val="00E02357"/>
    <w:rsid w:val="00E02C37"/>
    <w:rsid w:val="00E02D20"/>
    <w:rsid w:val="00E030D1"/>
    <w:rsid w:val="00E032FF"/>
    <w:rsid w:val="00E05B5E"/>
    <w:rsid w:val="00E076E6"/>
    <w:rsid w:val="00E1127A"/>
    <w:rsid w:val="00E116AC"/>
    <w:rsid w:val="00E1258F"/>
    <w:rsid w:val="00E12B6C"/>
    <w:rsid w:val="00E134C5"/>
    <w:rsid w:val="00E1379E"/>
    <w:rsid w:val="00E21F81"/>
    <w:rsid w:val="00E23DCF"/>
    <w:rsid w:val="00E26760"/>
    <w:rsid w:val="00E271DA"/>
    <w:rsid w:val="00E27ACE"/>
    <w:rsid w:val="00E3017A"/>
    <w:rsid w:val="00E303BF"/>
    <w:rsid w:val="00E31CE8"/>
    <w:rsid w:val="00E336E9"/>
    <w:rsid w:val="00E349B7"/>
    <w:rsid w:val="00E34A49"/>
    <w:rsid w:val="00E355B2"/>
    <w:rsid w:val="00E40401"/>
    <w:rsid w:val="00E4289A"/>
    <w:rsid w:val="00E43C0D"/>
    <w:rsid w:val="00E43F9D"/>
    <w:rsid w:val="00E462C7"/>
    <w:rsid w:val="00E471DE"/>
    <w:rsid w:val="00E51FF2"/>
    <w:rsid w:val="00E521E4"/>
    <w:rsid w:val="00E52DFB"/>
    <w:rsid w:val="00E5378D"/>
    <w:rsid w:val="00E53B0E"/>
    <w:rsid w:val="00E57D0D"/>
    <w:rsid w:val="00E603D9"/>
    <w:rsid w:val="00E61E53"/>
    <w:rsid w:val="00E62C99"/>
    <w:rsid w:val="00E630EB"/>
    <w:rsid w:val="00E63817"/>
    <w:rsid w:val="00E6530E"/>
    <w:rsid w:val="00E71062"/>
    <w:rsid w:val="00E736F6"/>
    <w:rsid w:val="00E73821"/>
    <w:rsid w:val="00E74AA8"/>
    <w:rsid w:val="00E75728"/>
    <w:rsid w:val="00E75E36"/>
    <w:rsid w:val="00E76124"/>
    <w:rsid w:val="00E76657"/>
    <w:rsid w:val="00E766D6"/>
    <w:rsid w:val="00E81D2E"/>
    <w:rsid w:val="00E82204"/>
    <w:rsid w:val="00E838EB"/>
    <w:rsid w:val="00E84938"/>
    <w:rsid w:val="00E860B4"/>
    <w:rsid w:val="00E86B50"/>
    <w:rsid w:val="00E92510"/>
    <w:rsid w:val="00E92A81"/>
    <w:rsid w:val="00E97A19"/>
    <w:rsid w:val="00EA39E6"/>
    <w:rsid w:val="00EA424A"/>
    <w:rsid w:val="00EA535F"/>
    <w:rsid w:val="00EA65AA"/>
    <w:rsid w:val="00EA6B8E"/>
    <w:rsid w:val="00EB0E79"/>
    <w:rsid w:val="00EB165E"/>
    <w:rsid w:val="00EB1B4C"/>
    <w:rsid w:val="00EB40EB"/>
    <w:rsid w:val="00EB588C"/>
    <w:rsid w:val="00EB5D12"/>
    <w:rsid w:val="00EC0BD4"/>
    <w:rsid w:val="00EC0BFE"/>
    <w:rsid w:val="00EC3810"/>
    <w:rsid w:val="00EC5CB1"/>
    <w:rsid w:val="00EC73BA"/>
    <w:rsid w:val="00EC7B36"/>
    <w:rsid w:val="00ED1D25"/>
    <w:rsid w:val="00ED265A"/>
    <w:rsid w:val="00ED2E68"/>
    <w:rsid w:val="00ED3C53"/>
    <w:rsid w:val="00ED4DF3"/>
    <w:rsid w:val="00ED615F"/>
    <w:rsid w:val="00ED629B"/>
    <w:rsid w:val="00ED65EB"/>
    <w:rsid w:val="00ED7C5C"/>
    <w:rsid w:val="00EE33ED"/>
    <w:rsid w:val="00EE388F"/>
    <w:rsid w:val="00EE38D5"/>
    <w:rsid w:val="00EE5730"/>
    <w:rsid w:val="00EE697D"/>
    <w:rsid w:val="00EE6F44"/>
    <w:rsid w:val="00EE7081"/>
    <w:rsid w:val="00EE758C"/>
    <w:rsid w:val="00EF0CEA"/>
    <w:rsid w:val="00EF15BB"/>
    <w:rsid w:val="00EF191D"/>
    <w:rsid w:val="00EF3703"/>
    <w:rsid w:val="00EF6926"/>
    <w:rsid w:val="00F0100F"/>
    <w:rsid w:val="00F0256D"/>
    <w:rsid w:val="00F02DB8"/>
    <w:rsid w:val="00F02F3D"/>
    <w:rsid w:val="00F03052"/>
    <w:rsid w:val="00F04954"/>
    <w:rsid w:val="00F077D3"/>
    <w:rsid w:val="00F115A0"/>
    <w:rsid w:val="00F11BE2"/>
    <w:rsid w:val="00F1361E"/>
    <w:rsid w:val="00F139AD"/>
    <w:rsid w:val="00F15A48"/>
    <w:rsid w:val="00F17A7B"/>
    <w:rsid w:val="00F21ECB"/>
    <w:rsid w:val="00F2288F"/>
    <w:rsid w:val="00F22E40"/>
    <w:rsid w:val="00F23A51"/>
    <w:rsid w:val="00F23D47"/>
    <w:rsid w:val="00F23EF0"/>
    <w:rsid w:val="00F2467D"/>
    <w:rsid w:val="00F2650E"/>
    <w:rsid w:val="00F30C38"/>
    <w:rsid w:val="00F31800"/>
    <w:rsid w:val="00F3214E"/>
    <w:rsid w:val="00F32AF6"/>
    <w:rsid w:val="00F35508"/>
    <w:rsid w:val="00F4023E"/>
    <w:rsid w:val="00F40E58"/>
    <w:rsid w:val="00F4351F"/>
    <w:rsid w:val="00F44C2C"/>
    <w:rsid w:val="00F45EE0"/>
    <w:rsid w:val="00F46EBB"/>
    <w:rsid w:val="00F473BC"/>
    <w:rsid w:val="00F51947"/>
    <w:rsid w:val="00F545FC"/>
    <w:rsid w:val="00F54E21"/>
    <w:rsid w:val="00F556EC"/>
    <w:rsid w:val="00F5660F"/>
    <w:rsid w:val="00F57852"/>
    <w:rsid w:val="00F57944"/>
    <w:rsid w:val="00F60476"/>
    <w:rsid w:val="00F624FE"/>
    <w:rsid w:val="00F63786"/>
    <w:rsid w:val="00F642E4"/>
    <w:rsid w:val="00F64854"/>
    <w:rsid w:val="00F6647E"/>
    <w:rsid w:val="00F70F0E"/>
    <w:rsid w:val="00F74D65"/>
    <w:rsid w:val="00F80A87"/>
    <w:rsid w:val="00F819B2"/>
    <w:rsid w:val="00F81A2C"/>
    <w:rsid w:val="00F81FF8"/>
    <w:rsid w:val="00F8796B"/>
    <w:rsid w:val="00F95350"/>
    <w:rsid w:val="00FA0C61"/>
    <w:rsid w:val="00FA0C74"/>
    <w:rsid w:val="00FA0F59"/>
    <w:rsid w:val="00FA13B6"/>
    <w:rsid w:val="00FA1673"/>
    <w:rsid w:val="00FA2969"/>
    <w:rsid w:val="00FA3BFD"/>
    <w:rsid w:val="00FA4DDF"/>
    <w:rsid w:val="00FA54AB"/>
    <w:rsid w:val="00FB40E6"/>
    <w:rsid w:val="00FB4778"/>
    <w:rsid w:val="00FC1607"/>
    <w:rsid w:val="00FC1618"/>
    <w:rsid w:val="00FC555E"/>
    <w:rsid w:val="00FC5DC3"/>
    <w:rsid w:val="00FC5E2C"/>
    <w:rsid w:val="00FC640B"/>
    <w:rsid w:val="00FC6FBA"/>
    <w:rsid w:val="00FD0BE5"/>
    <w:rsid w:val="00FD3F8E"/>
    <w:rsid w:val="00FD52CD"/>
    <w:rsid w:val="00FD556A"/>
    <w:rsid w:val="00FD73E1"/>
    <w:rsid w:val="00FD7C7B"/>
    <w:rsid w:val="00FE133C"/>
    <w:rsid w:val="00FE1389"/>
    <w:rsid w:val="00FE2469"/>
    <w:rsid w:val="00FE311B"/>
    <w:rsid w:val="00FE38EA"/>
    <w:rsid w:val="00FE6AD4"/>
    <w:rsid w:val="00FE7BF1"/>
    <w:rsid w:val="00FF0E30"/>
    <w:rsid w:val="00FF1B3B"/>
    <w:rsid w:val="00FF5832"/>
    <w:rsid w:val="00FF621E"/>
    <w:rsid w:val="00FF6E55"/>
    <w:rsid w:val="00FF7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3BFDE"/>
  <w15:docId w15:val="{0A9BE196-72AA-4CCC-8A55-8EA207093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480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D30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309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C7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EC7B36"/>
    <w:rPr>
      <w:b/>
      <w:bCs/>
    </w:rPr>
  </w:style>
  <w:style w:type="character" w:customStyle="1" w:styleId="mceitemhidden">
    <w:name w:val="mceitemhidden"/>
    <w:basedOn w:val="DefaultParagraphFont"/>
    <w:rsid w:val="00EC7B36"/>
  </w:style>
  <w:style w:type="character" w:customStyle="1" w:styleId="apple-converted-space">
    <w:name w:val="apple-converted-space"/>
    <w:basedOn w:val="DefaultParagraphFont"/>
    <w:rsid w:val="00EC7B36"/>
  </w:style>
  <w:style w:type="character" w:customStyle="1" w:styleId="mceitemhiddenspellword">
    <w:name w:val="mceitemhiddenspellword"/>
    <w:basedOn w:val="DefaultParagraphFont"/>
    <w:rsid w:val="00EC7B36"/>
  </w:style>
  <w:style w:type="table" w:styleId="TableGrid">
    <w:name w:val="Table Grid"/>
    <w:basedOn w:val="TableNormal"/>
    <w:uiPriority w:val="59"/>
    <w:rsid w:val="00EC7B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41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3C6C2ADD</Template>
  <TotalTime>4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sfseab</dc:creator>
  <cp:keywords/>
  <dc:description/>
  <cp:lastModifiedBy>Coak, Matthew</cp:lastModifiedBy>
  <cp:revision>6</cp:revision>
  <cp:lastPrinted>2011-09-28T08:00:00Z</cp:lastPrinted>
  <dcterms:created xsi:type="dcterms:W3CDTF">2019-04-04T15:09:00Z</dcterms:created>
  <dcterms:modified xsi:type="dcterms:W3CDTF">2019-08-28T15:33:00Z</dcterms:modified>
</cp:coreProperties>
</file>