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40DA" w:rsidRDefault="00ED40DA" w:rsidP="00ED40DA">
      <w:pPr>
        <w:jc w:val="right"/>
      </w:pPr>
      <w:r>
        <w:rPr>
          <w:noProof/>
        </w:rPr>
        <w:drawing>
          <wp:inline distT="0" distB="0" distL="0" distR="0">
            <wp:extent cx="1914525" cy="83820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5466" cy="842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4"/>
        <w:gridCol w:w="2835"/>
        <w:gridCol w:w="1527"/>
        <w:gridCol w:w="1308"/>
        <w:gridCol w:w="1385"/>
        <w:gridCol w:w="1450"/>
        <w:gridCol w:w="2835"/>
      </w:tblGrid>
      <w:tr w:rsidR="00BE0690" w:rsidTr="00DC1EDB"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BE0690" w:rsidRDefault="00BE0690" w:rsidP="00DC1EDB">
            <w:pPr>
              <w:jc w:val="right"/>
            </w:pPr>
            <w:r>
              <w:t>Title of Assessment</w:t>
            </w:r>
          </w:p>
        </w:tc>
        <w:tc>
          <w:tcPr>
            <w:tcW w:w="5670" w:type="dxa"/>
            <w:gridSpan w:val="3"/>
          </w:tcPr>
          <w:p w:rsidR="00BE0690" w:rsidRDefault="0064476D">
            <w:r>
              <w:t>Superconductivity and Magnetism Labs Risk Assessment</w:t>
            </w:r>
          </w:p>
        </w:tc>
        <w:tc>
          <w:tcPr>
            <w:tcW w:w="2835" w:type="dxa"/>
            <w:gridSpan w:val="2"/>
            <w:tcBorders>
              <w:top w:val="nil"/>
              <w:bottom w:val="nil"/>
            </w:tcBorders>
            <w:vAlign w:val="center"/>
          </w:tcPr>
          <w:p w:rsidR="00BE0690" w:rsidRDefault="0025774F" w:rsidP="00DC1EDB">
            <w:pPr>
              <w:jc w:val="right"/>
            </w:pPr>
            <w:r>
              <w:t xml:space="preserve">                </w:t>
            </w:r>
            <w:r w:rsidR="00BE0690">
              <w:t>Date</w:t>
            </w:r>
            <w:r>
              <w:t xml:space="preserve"> of assessment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vAlign w:val="center"/>
          </w:tcPr>
          <w:p w:rsidR="00BE0690" w:rsidRDefault="00931776" w:rsidP="00894D90">
            <w:pPr>
              <w:jc w:val="center"/>
            </w:pPr>
            <w:r>
              <w:t>1</w:t>
            </w:r>
            <w:r w:rsidR="00894D90">
              <w:t>4</w:t>
            </w:r>
            <w:bookmarkStart w:id="0" w:name="_GoBack"/>
            <w:bookmarkEnd w:id="0"/>
            <w:r w:rsidR="0064476D">
              <w:t>/</w:t>
            </w:r>
            <w:r>
              <w:t>03</w:t>
            </w:r>
            <w:r w:rsidR="0064476D">
              <w:t>/1</w:t>
            </w:r>
            <w:r>
              <w:t>9</w:t>
            </w:r>
          </w:p>
        </w:tc>
      </w:tr>
      <w:tr w:rsidR="00BE0690" w:rsidTr="0025774F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BE0690" w:rsidRDefault="00BE0690" w:rsidP="00DC1EDB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BE0690" w:rsidRDefault="00BE0690"/>
        </w:tc>
        <w:tc>
          <w:tcPr>
            <w:tcW w:w="283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BE0690" w:rsidRDefault="00BE0690"/>
        </w:tc>
        <w:tc>
          <w:tcPr>
            <w:tcW w:w="283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BE0690" w:rsidRDefault="00BE0690" w:rsidP="00DC1EDB">
            <w:pPr>
              <w:jc w:val="right"/>
            </w:pPr>
            <w:r>
              <w:t xml:space="preserve">                       Date for review</w:t>
            </w:r>
          </w:p>
        </w:tc>
        <w:tc>
          <w:tcPr>
            <w:tcW w:w="283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BE0690" w:rsidRDefault="0064476D" w:rsidP="00B16B23">
            <w:pPr>
              <w:jc w:val="center"/>
            </w:pPr>
            <w:r>
              <w:t>Continuous</w:t>
            </w:r>
          </w:p>
        </w:tc>
      </w:tr>
      <w:tr w:rsidR="00DC1EDB" w:rsidTr="0025774F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DC1EDB" w:rsidRDefault="00DC1EDB" w:rsidP="00DC1EDB">
            <w:pPr>
              <w:jc w:val="right"/>
            </w:pPr>
            <w:r>
              <w:t>Department</w:t>
            </w:r>
          </w:p>
        </w:tc>
        <w:tc>
          <w:tcPr>
            <w:tcW w:w="5670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DC1EDB" w:rsidRDefault="0064476D">
            <w:r>
              <w:t>Physics</w:t>
            </w:r>
          </w:p>
        </w:tc>
        <w:tc>
          <w:tcPr>
            <w:tcW w:w="2835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  <w:tc>
          <w:tcPr>
            <w:tcW w:w="2835" w:type="dxa"/>
            <w:tcBorders>
              <w:left w:val="nil"/>
              <w:bottom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</w:tr>
      <w:tr w:rsidR="00DC1EDB" w:rsidTr="0025774F">
        <w:trPr>
          <w:trHeight w:val="85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DC1EDB" w:rsidRDefault="00DC1EDB" w:rsidP="00DC1EDB">
            <w:pPr>
              <w:jc w:val="right"/>
            </w:pPr>
          </w:p>
        </w:tc>
        <w:tc>
          <w:tcPr>
            <w:tcW w:w="2835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DC1EDB" w:rsidRDefault="00DC1EDB"/>
        </w:tc>
        <w:tc>
          <w:tcPr>
            <w:tcW w:w="283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DC1EDB" w:rsidRDefault="00DC1EDB"/>
        </w:tc>
        <w:tc>
          <w:tcPr>
            <w:tcW w:w="2835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C1EDB" w:rsidRDefault="00DC1EDB" w:rsidP="00DC1EDB">
            <w:pPr>
              <w:jc w:val="right"/>
            </w:pPr>
          </w:p>
        </w:tc>
      </w:tr>
      <w:tr w:rsidR="00BE0690" w:rsidTr="00DC1EDB">
        <w:trPr>
          <w:trHeight w:val="547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BE0690" w:rsidRDefault="00BE0690" w:rsidP="00DC1EDB">
            <w:pPr>
              <w:jc w:val="right"/>
            </w:pPr>
            <w:r>
              <w:t>Descriptions of Activities</w:t>
            </w:r>
          </w:p>
        </w:tc>
        <w:tc>
          <w:tcPr>
            <w:tcW w:w="11340" w:type="dxa"/>
            <w:gridSpan w:val="6"/>
          </w:tcPr>
          <w:p w:rsidR="00BE0690" w:rsidRDefault="0064476D" w:rsidP="00931776">
            <w:r>
              <w:t xml:space="preserve">Risk assessment for laboratory work </w:t>
            </w:r>
            <w:r w:rsidR="00931776">
              <w:t xml:space="preserve">at the University of Warwick site </w:t>
            </w:r>
            <w:r>
              <w:t xml:space="preserve">conducted by </w:t>
            </w:r>
            <w:r w:rsidR="00931776">
              <w:t>Matthew Coak</w:t>
            </w:r>
            <w:r>
              <w:t xml:space="preserve"> </w:t>
            </w:r>
            <w:r w:rsidR="0022073A">
              <w:t>pertaining to the</w:t>
            </w:r>
            <w:r>
              <w:t xml:space="preserve"> research project entitled ‘ExtremeQuantum’ (PI: Dr Paul Goddard).</w:t>
            </w:r>
          </w:p>
        </w:tc>
      </w:tr>
      <w:tr w:rsidR="00DC1EDB" w:rsidTr="00B16B23">
        <w:trPr>
          <w:trHeight w:val="229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DC1EDB" w:rsidRDefault="00DC1EDB" w:rsidP="00DC1EDB">
            <w:pPr>
              <w:jc w:val="right"/>
            </w:pPr>
          </w:p>
        </w:tc>
        <w:tc>
          <w:tcPr>
            <w:tcW w:w="4362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DC1EDB" w:rsidRDefault="00DC1EDB"/>
        </w:tc>
        <w:tc>
          <w:tcPr>
            <w:tcW w:w="2693" w:type="dxa"/>
            <w:gridSpan w:val="2"/>
            <w:tcBorders>
              <w:left w:val="nil"/>
              <w:bottom w:val="nil"/>
              <w:right w:val="nil"/>
            </w:tcBorders>
          </w:tcPr>
          <w:p w:rsidR="00DC1EDB" w:rsidRDefault="00DC1EDB"/>
        </w:tc>
        <w:tc>
          <w:tcPr>
            <w:tcW w:w="4285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DC1EDB" w:rsidRDefault="00DC1EDB"/>
        </w:tc>
      </w:tr>
      <w:tr w:rsidR="00DC1EDB" w:rsidTr="00B16B23">
        <w:trPr>
          <w:trHeight w:val="659"/>
        </w:trPr>
        <w:tc>
          <w:tcPr>
            <w:tcW w:w="283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BE0690" w:rsidRDefault="00BE0690" w:rsidP="00DC1EDB">
            <w:pPr>
              <w:jc w:val="right"/>
            </w:pPr>
            <w:r>
              <w:t>Name of those working to this assessment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690" w:rsidRDefault="00931776">
            <w:r>
              <w:t>Matthew Coak</w:t>
            </w:r>
          </w:p>
        </w:tc>
        <w:tc>
          <w:tcPr>
            <w:tcW w:w="2693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BE0690" w:rsidRDefault="00BE0690" w:rsidP="00DC1EDB">
            <w:pPr>
              <w:jc w:val="right"/>
            </w:pPr>
            <w:r>
              <w:t>Any others who may be affected by this assessment</w:t>
            </w:r>
          </w:p>
        </w:tc>
        <w:tc>
          <w:tcPr>
            <w:tcW w:w="42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E0690" w:rsidRDefault="0064476D" w:rsidP="00931776">
            <w:r>
              <w:t xml:space="preserve">Other </w:t>
            </w:r>
            <w:r w:rsidR="00931776">
              <w:t>team members who use the lab spaces and equipment</w:t>
            </w:r>
          </w:p>
        </w:tc>
      </w:tr>
      <w:tr w:rsidR="00DC1EDB" w:rsidTr="00B16B23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</w:tcBorders>
          </w:tcPr>
          <w:p w:rsidR="00DC1EDB" w:rsidRDefault="00DC1EDB" w:rsidP="00DC1EDB">
            <w:pPr>
              <w:jc w:val="right"/>
            </w:pPr>
            <w:r>
              <w:t>Assessment carried out by</w:t>
            </w:r>
          </w:p>
        </w:tc>
        <w:tc>
          <w:tcPr>
            <w:tcW w:w="4362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E7022E" w:rsidRDefault="00931776">
            <w:r>
              <w:t>Matthew Coak</w:t>
            </w:r>
          </w:p>
        </w:tc>
        <w:tc>
          <w:tcPr>
            <w:tcW w:w="6978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DC1EDB" w:rsidRDefault="00DC1EDB"/>
        </w:tc>
      </w:tr>
      <w:tr w:rsidR="00D3749F" w:rsidTr="0023717E">
        <w:trPr>
          <w:trHeight w:val="413"/>
        </w:trPr>
        <w:tc>
          <w:tcPr>
            <w:tcW w:w="2834" w:type="dxa"/>
            <w:tcBorders>
              <w:top w:val="nil"/>
              <w:left w:val="nil"/>
              <w:bottom w:val="nil"/>
              <w:right w:val="nil"/>
            </w:tcBorders>
          </w:tcPr>
          <w:p w:rsidR="00D3749F" w:rsidRDefault="00D3749F" w:rsidP="00DC1EDB">
            <w:pPr>
              <w:jc w:val="right"/>
            </w:pPr>
          </w:p>
        </w:tc>
        <w:tc>
          <w:tcPr>
            <w:tcW w:w="436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749F" w:rsidRDefault="00D3749F"/>
        </w:tc>
        <w:tc>
          <w:tcPr>
            <w:tcW w:w="697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3749F" w:rsidRDefault="00D3749F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D3749F" w:rsidTr="0023717E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:rsidR="00D3749F" w:rsidRPr="00967DA2" w:rsidRDefault="00D3749F" w:rsidP="00A91EEE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749F" w:rsidRDefault="00D3749F" w:rsidP="00A91EEE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:rsidR="00BE0690" w:rsidRDefault="00BE0690"/>
    <w:p w:rsidR="00D3749F" w:rsidRDefault="00D3749F"/>
    <w:p w:rsidR="0023717E" w:rsidRDefault="0023717E"/>
    <w:p w:rsidR="00D3749F" w:rsidRDefault="00D3749F"/>
    <w:tbl>
      <w:tblPr>
        <w:tblW w:w="14298" w:type="dxa"/>
        <w:tblInd w:w="103" w:type="dxa"/>
        <w:tblLook w:val="04A0" w:firstRow="1" w:lastRow="0" w:firstColumn="1" w:lastColumn="0" w:noHBand="0" w:noVBand="1"/>
      </w:tblPr>
      <w:tblGrid>
        <w:gridCol w:w="1990"/>
        <w:gridCol w:w="3960"/>
        <w:gridCol w:w="1143"/>
        <w:gridCol w:w="3685"/>
        <w:gridCol w:w="2180"/>
        <w:gridCol w:w="1340"/>
      </w:tblGrid>
      <w:tr w:rsidR="000A10B3" w:rsidRPr="000A10B3" w:rsidTr="00DC1EDB">
        <w:trPr>
          <w:trHeight w:val="945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Foreseeable Significant Hazard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Existing control measures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Inherent Risk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>Additional control measures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By whom &amp; when 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hideMark/>
          </w:tcPr>
          <w:p w:rsidR="000A10B3" w:rsidRPr="000A10B3" w:rsidRDefault="000A10B3" w:rsidP="000A10B3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Controlled Risk Level </w:t>
            </w:r>
          </w:p>
        </w:tc>
      </w:tr>
      <w:tr w:rsidR="00931776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931776" w:rsidP="006447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Laser exposure - ruby spectrometer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472E0E" w:rsidP="005A25C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Laser equipment only to be used by trained personnel. </w:t>
            </w:r>
            <w:r w:rsidR="005A25C4">
              <w:rPr>
                <w:rFonts w:ascii="Calibri" w:eastAsia="Times New Roman" w:hAnsi="Calibri" w:cs="Times New Roman"/>
              </w:rPr>
              <w:t>Full e</w:t>
            </w:r>
            <w:r>
              <w:rPr>
                <w:rFonts w:ascii="Calibri" w:eastAsia="Times New Roman" w:hAnsi="Calibri" w:cs="Times New Roman"/>
              </w:rPr>
              <w:t xml:space="preserve">nclosure </w:t>
            </w:r>
            <w:r w:rsidR="005A25C4">
              <w:rPr>
                <w:rFonts w:ascii="Calibri" w:eastAsia="Times New Roman" w:hAnsi="Calibri" w:cs="Times New Roman"/>
              </w:rPr>
              <w:t xml:space="preserve">fitted </w:t>
            </w:r>
            <w:r>
              <w:rPr>
                <w:rFonts w:ascii="Calibri" w:eastAsia="Times New Roman" w:hAnsi="Calibri" w:cs="Times New Roman"/>
              </w:rPr>
              <w:t>to prevent accidental exposure.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31776" w:rsidRDefault="00931776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Severe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Pr="001A2CC3" w:rsidRDefault="00931776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Additional dedicated laser safety </w:t>
            </w:r>
            <w:r w:rsidR="00472E0E">
              <w:rPr>
                <w:rFonts w:ascii="Calibri" w:eastAsia="Times New Roman" w:hAnsi="Calibri" w:cs="Times New Roman"/>
              </w:rPr>
              <w:t xml:space="preserve">training and </w:t>
            </w:r>
            <w:r>
              <w:rPr>
                <w:rFonts w:ascii="Calibri" w:eastAsia="Times New Roman" w:hAnsi="Calibri" w:cs="Times New Roman"/>
              </w:rPr>
              <w:t>risk assessment to follow.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931776" w:rsidP="00A27E1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and (reduced risk) personnel in lab during operation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31776" w:rsidRDefault="00931776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350BE3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6F523D" w:rsidRDefault="006447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Handling chemical samples – inhalation or ingestion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1A2CC3" w:rsidRDefault="00D43035" w:rsidP="00D430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MSDS to be consulted in each case and</w:t>
            </w:r>
            <w:r w:rsidR="002A01D8">
              <w:rPr>
                <w:rFonts w:ascii="Calibri" w:eastAsia="Times New Roman" w:hAnsi="Calibri" w:cs="Times New Roman"/>
              </w:rPr>
              <w:t xml:space="preserve"> appropriate</w:t>
            </w:r>
            <w:r>
              <w:rPr>
                <w:rFonts w:ascii="Calibri" w:eastAsia="Times New Roman" w:hAnsi="Calibri" w:cs="Times New Roman"/>
              </w:rPr>
              <w:t xml:space="preserve"> PPE worn and individual measures taken such as se of fume hoods in some cases</w:t>
            </w:r>
            <w:r w:rsidR="002A01D8">
              <w:rPr>
                <w:rFonts w:ascii="Calibri" w:eastAsia="Times New Roman" w:hAnsi="Calibri" w:cs="Times New Roman"/>
              </w:rPr>
              <w:t xml:space="preserve">. </w:t>
            </w:r>
            <w:r>
              <w:rPr>
                <w:rFonts w:ascii="Calibri" w:eastAsia="Times New Roman" w:hAnsi="Calibri" w:cs="Times New Roman"/>
              </w:rPr>
              <w:t xml:space="preserve">Standard lab procedures to be observed - no eating or drinking, hands to be washed after leaving etc.  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50BE3" w:rsidRDefault="006A27C3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Minor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746214" w:rsidRPr="001A2CC3" w:rsidRDefault="00746214" w:rsidP="0074621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50BE3" w:rsidRPr="001A2CC3" w:rsidRDefault="00D43035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and (reduced risk) personnel in lab during operation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50BE3" w:rsidRPr="006F523D" w:rsidRDefault="00A27E1A" w:rsidP="00A27E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  <w:tr w:rsidR="00E7022E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7022E" w:rsidRPr="006F523D" w:rsidRDefault="0064476D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Use of chemical solvents – irritation to skin or eyes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D43035" w:rsidP="00D430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</w:t>
            </w:r>
            <w:r w:rsidR="002A01D8">
              <w:rPr>
                <w:rFonts w:ascii="Calibri" w:eastAsia="Times New Roman" w:hAnsi="Calibri" w:cs="Times New Roman"/>
              </w:rPr>
              <w:t>ppropriate PPE</w:t>
            </w:r>
            <w:r>
              <w:rPr>
                <w:rFonts w:ascii="Calibri" w:eastAsia="Times New Roman" w:hAnsi="Calibri" w:cs="Times New Roman"/>
              </w:rPr>
              <w:t xml:space="preserve"> and steps to be taken as with safety data sheets</w:t>
            </w:r>
            <w:r w:rsidR="002A01D8">
              <w:rPr>
                <w:rFonts w:ascii="Calibri" w:eastAsia="Times New Roman" w:hAnsi="Calibri" w:cs="Times New Roman"/>
              </w:rPr>
              <w:t xml:space="preserve">, as above. 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1A2CC3" w:rsidRDefault="006A27C3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FE6AC2" w:rsidRPr="001A2CC3" w:rsidRDefault="00D43035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Any spills must be correctly cleaned, and major spills require department to be notified. All solvents to be correctly disposed of.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E7022E" w:rsidRPr="001A2CC3" w:rsidRDefault="00D43035" w:rsidP="00A27E1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User, and (reduced risk) personnel in lab during operation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E7022E" w:rsidRPr="006F523D" w:rsidRDefault="00A27E1A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  <w:tr w:rsidR="00931776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931776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Laboratory sharps - blades, needles and used glassware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931776" w:rsidP="001A2CC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Adherence to safe lab protocol to be followed. Safe storage of sharps, and tidiness of work surfaces to keep hazards clear and identifiable. </w:t>
            </w:r>
            <w:r w:rsidR="00333F83">
              <w:rPr>
                <w:rFonts w:ascii="Calibri" w:eastAsia="Times New Roman" w:hAnsi="Calibri" w:cs="Times New Roman"/>
              </w:rPr>
              <w:t>All sharps to be disposed of in dedicated sharps containers.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31776" w:rsidRDefault="00931776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Low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931776" w:rsidP="00D3749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333F83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personnel in lab environment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31776" w:rsidRDefault="00931776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3923A7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923A7" w:rsidRPr="006F523D" w:rsidRDefault="006E07D1" w:rsidP="006E07D1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Use of cryogenic liquids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6E07D1" w:rsidP="005A25C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Suitable ventilation</w:t>
            </w:r>
            <w:r w:rsidR="005A25C4">
              <w:rPr>
                <w:rFonts w:ascii="Calibri" w:eastAsia="Times New Roman" w:hAnsi="Calibri" w:cs="Times New Roman"/>
              </w:rPr>
              <w:t xml:space="preserve"> is</w:t>
            </w:r>
            <w:r>
              <w:rPr>
                <w:rFonts w:ascii="Calibri" w:eastAsia="Times New Roman" w:hAnsi="Calibri" w:cs="Times New Roman"/>
              </w:rPr>
              <w:t xml:space="preserve"> provided - asphyxiation hazard due to boiling croygenic liquids. </w:t>
            </w:r>
            <w:r w:rsidR="00680010">
              <w:rPr>
                <w:rFonts w:ascii="Calibri" w:eastAsia="Times New Roman" w:hAnsi="Calibri" w:cs="Times New Roman"/>
              </w:rPr>
              <w:t xml:space="preserve"> Dewars </w:t>
            </w:r>
            <w:r>
              <w:rPr>
                <w:rFonts w:ascii="Calibri" w:eastAsia="Times New Roman" w:hAnsi="Calibri" w:cs="Times New Roman"/>
              </w:rPr>
              <w:t xml:space="preserve">containing gases or cryogenic liquids </w:t>
            </w:r>
            <w:r w:rsidR="00680010">
              <w:rPr>
                <w:rFonts w:ascii="Calibri" w:eastAsia="Times New Roman" w:hAnsi="Calibri" w:cs="Times New Roman"/>
              </w:rPr>
              <w:t xml:space="preserve">are not to be accompanied in elevators. </w:t>
            </w:r>
            <w:r>
              <w:rPr>
                <w:rFonts w:ascii="Calibri" w:eastAsia="Times New Roman" w:hAnsi="Calibri" w:cs="Times New Roman"/>
              </w:rPr>
              <w:t>Eye and hand protection to be worn when handling croygens.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923A7" w:rsidRPr="001A2CC3" w:rsidRDefault="006A27C3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Major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923A7" w:rsidRPr="001A2CC3" w:rsidRDefault="003923A7" w:rsidP="00D3749F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3923A7" w:rsidRPr="001A2CC3" w:rsidRDefault="00D43035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All personnel in lab environment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3923A7" w:rsidRPr="006F523D" w:rsidRDefault="00A27E1A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1A2CC3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6F523D" w:rsidRDefault="0022073A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lastRenderedPageBreak/>
              <w:t>Use of instruments involving large magnetic fields</w:t>
            </w:r>
            <w:r w:rsidR="002A01D8">
              <w:rPr>
                <w:rFonts w:ascii="Calibri" w:hAnsi="Calibri"/>
                <w:b/>
                <w:bCs/>
                <w:color w:val="000099"/>
              </w:rPr>
              <w:t xml:space="preserve"> – possible interference with pacemakers</w:t>
            </w:r>
            <w:r w:rsidR="006A27C3">
              <w:rPr>
                <w:rFonts w:ascii="Calibri" w:hAnsi="Calibri"/>
                <w:b/>
                <w:bCs/>
                <w:color w:val="000099"/>
              </w:rPr>
              <w:t xml:space="preserve"> or metal implants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6E07D1" w:rsidP="006E07D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W</w:t>
            </w:r>
            <w:r w:rsidR="00680010">
              <w:rPr>
                <w:rFonts w:ascii="Calibri" w:eastAsia="Times New Roman" w:hAnsi="Calibri" w:cs="Times New Roman"/>
              </w:rPr>
              <w:t>arning signs displayed</w:t>
            </w:r>
            <w:r>
              <w:rPr>
                <w:rFonts w:ascii="Calibri" w:eastAsia="Times New Roman" w:hAnsi="Calibri" w:cs="Times New Roman"/>
              </w:rPr>
              <w:t xml:space="preserve"> to warn any entering lab of hazard</w:t>
            </w:r>
            <w:r w:rsidR="00680010">
              <w:rPr>
                <w:rFonts w:ascii="Calibri" w:eastAsia="Times New Roman" w:hAnsi="Calibri" w:cs="Times New Roman"/>
              </w:rPr>
              <w:t>.</w:t>
            </w:r>
            <w:r w:rsidR="005A25C4">
              <w:rPr>
                <w:rFonts w:ascii="Calibri" w:eastAsia="Times New Roman" w:hAnsi="Calibri" w:cs="Times New Roman"/>
              </w:rPr>
              <w:t xml:space="preserve"> Lab is keycode locked to allow only trained users access.</w:t>
            </w:r>
            <w:r>
              <w:rPr>
                <w:rFonts w:ascii="Calibri" w:eastAsia="Times New Roman" w:hAnsi="Calibri" w:cs="Times New Roman"/>
              </w:rPr>
              <w:t xml:space="preserve"> Loose metal objects or sensitive electronics to be kept outside safe radius of magnet</w:t>
            </w:r>
            <w:r w:rsidR="005A25C4">
              <w:rPr>
                <w:rFonts w:ascii="Calibri" w:eastAsia="Times New Roman" w:hAnsi="Calibri" w:cs="Times New Roman"/>
              </w:rPr>
              <w:t xml:space="preserve"> – this is marked on the floor</w:t>
            </w:r>
            <w:r>
              <w:rPr>
                <w:rFonts w:ascii="Calibri" w:eastAsia="Times New Roman" w:hAnsi="Calibri" w:cs="Times New Roman"/>
              </w:rPr>
              <w:t>.</w:t>
            </w:r>
            <w:r w:rsidR="00680010">
              <w:rPr>
                <w:rFonts w:ascii="Calibri" w:eastAsia="Times New Roman" w:hAnsi="Calibri" w:cs="Times New Roman"/>
              </w:rPr>
              <w:t xml:space="preserve"> 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1A2CC3" w:rsidRPr="001A2CC3" w:rsidRDefault="006A27C3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Severe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6E07D1" w:rsidP="000A10B3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Non-essential </w:t>
            </w:r>
            <w:r w:rsidR="00D86227">
              <w:rPr>
                <w:rFonts w:ascii="Calibri" w:eastAsia="Times New Roman" w:hAnsi="Calibri" w:cs="Times New Roman"/>
              </w:rPr>
              <w:t>personnel</w:t>
            </w:r>
            <w:r>
              <w:rPr>
                <w:rFonts w:ascii="Calibri" w:eastAsia="Times New Roman" w:hAnsi="Calibri" w:cs="Times New Roman"/>
              </w:rPr>
              <w:t xml:space="preserve"> to be kept out of labs with strong magnetic fields active or potentially active.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1A2CC3" w:rsidRPr="001A2CC3" w:rsidRDefault="00D43035" w:rsidP="005A25C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All personnel in lab environment who may enter </w:t>
            </w:r>
            <w:r w:rsidR="005A25C4">
              <w:rPr>
                <w:rFonts w:ascii="Calibri" w:eastAsia="Times New Roman" w:hAnsi="Calibri" w:cs="Times New Roman"/>
              </w:rPr>
              <w:t>5 Gauss</w:t>
            </w:r>
            <w:r>
              <w:rPr>
                <w:rFonts w:ascii="Calibri" w:eastAsia="Times New Roman" w:hAnsi="Calibri" w:cs="Times New Roman"/>
              </w:rPr>
              <w:t xml:space="preserve"> line of magnet in question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1A2CC3" w:rsidRPr="006F523D" w:rsidRDefault="00A27E1A" w:rsidP="00A27E1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CE3EE1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E3EE1" w:rsidRPr="006F523D" w:rsidRDefault="0022073A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Use of instruments involving X-ray generation (Ionising radiation source)</w:t>
            </w:r>
            <w:r w:rsidR="002A01D8">
              <w:rPr>
                <w:rFonts w:ascii="Calibri" w:hAnsi="Calibri"/>
                <w:b/>
                <w:bCs/>
                <w:color w:val="000099"/>
              </w:rPr>
              <w:t xml:space="preserve"> – possible radiation burns or cellular damage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E3EE1" w:rsidRPr="001A2CC3" w:rsidRDefault="00680010" w:rsidP="005C361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Diffractometers are located in designated X-ray areas and </w:t>
            </w:r>
            <w:r w:rsidR="005C361A">
              <w:rPr>
                <w:rFonts w:ascii="Calibri" w:eastAsia="Times New Roman" w:hAnsi="Calibri" w:cs="Times New Roman"/>
              </w:rPr>
              <w:t>are commercial controlled setups including</w:t>
            </w:r>
            <w:r>
              <w:rPr>
                <w:rFonts w:ascii="Calibri" w:eastAsia="Times New Roman" w:hAnsi="Calibri" w:cs="Times New Roman"/>
              </w:rPr>
              <w:t xml:space="preserve"> interlocking doors and shields to prevent radiation exposure</w:t>
            </w:r>
            <w:r w:rsidR="006A27C3">
              <w:rPr>
                <w:rFonts w:ascii="Calibri" w:eastAsia="Times New Roman" w:hAnsi="Calibri" w:cs="Times New Roman"/>
              </w:rPr>
              <w:t xml:space="preserve"> </w:t>
            </w:r>
            <w:r w:rsidR="005C361A">
              <w:rPr>
                <w:rFonts w:ascii="Calibri" w:eastAsia="Times New Roman" w:hAnsi="Calibri" w:cs="Times New Roman"/>
              </w:rPr>
              <w:t>the surroundings</w:t>
            </w:r>
            <w:r>
              <w:rPr>
                <w:rFonts w:ascii="Calibri" w:eastAsia="Times New Roman" w:hAnsi="Calibri" w:cs="Times New Roman"/>
              </w:rPr>
              <w:t>, coupled with warning systems to indicate source is in use.</w:t>
            </w:r>
            <w:r w:rsidR="005C361A">
              <w:rPr>
                <w:rFonts w:ascii="Calibri" w:eastAsia="Times New Roman" w:hAnsi="Calibri" w:cs="Times New Roman"/>
              </w:rPr>
              <w:t xml:space="preserve"> Only to be used following proper training.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E3EE1" w:rsidRPr="001A2CC3" w:rsidRDefault="006A27C3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Severe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E3EE1" w:rsidRPr="001A2CC3" w:rsidRDefault="00D43035" w:rsidP="00746214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Ionising radiation safety course and training on individual instruments to be completed. </w:t>
            </w: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CE3EE1" w:rsidRPr="001A2CC3" w:rsidRDefault="00D43035" w:rsidP="00A27E1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 of</w:t>
            </w:r>
            <w:r w:rsidR="00A27E1A">
              <w:rPr>
                <w:rFonts w:ascii="Calibri" w:eastAsia="Times New Roman" w:hAnsi="Calibri" w:cs="Times New Roman"/>
              </w:rPr>
              <w:t xml:space="preserve"> instrument, and other personnel present while radiation source is in use.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CE3EE1" w:rsidRPr="006F523D" w:rsidRDefault="00A27E1A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  <w:tr w:rsidR="0059164E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9164E" w:rsidRDefault="0059164E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 xml:space="preserve">Moveable platform – falls 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9164E" w:rsidRDefault="00D43035" w:rsidP="00D43035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Brakes to be</w:t>
            </w:r>
            <w:r w:rsidR="0059164E">
              <w:rPr>
                <w:rFonts w:ascii="Calibri" w:eastAsia="Times New Roman" w:hAnsi="Calibri" w:cs="Times New Roman"/>
              </w:rPr>
              <w:t xml:space="preserve"> firmly applied</w:t>
            </w:r>
            <w:r>
              <w:rPr>
                <w:rFonts w:ascii="Calibri" w:eastAsia="Times New Roman" w:hAnsi="Calibri" w:cs="Times New Roman"/>
              </w:rPr>
              <w:t xml:space="preserve"> and stability checked</w:t>
            </w:r>
            <w:r w:rsidR="0059164E">
              <w:rPr>
                <w:rFonts w:ascii="Calibri" w:eastAsia="Times New Roman" w:hAnsi="Calibri" w:cs="Times New Roman"/>
              </w:rPr>
              <w:t xml:space="preserve"> before mounting the platform</w:t>
            </w:r>
            <w:r>
              <w:rPr>
                <w:rFonts w:ascii="Calibri" w:eastAsia="Times New Roman" w:hAnsi="Calibri" w:cs="Times New Roman"/>
              </w:rPr>
              <w:t>.</w:t>
            </w:r>
            <w:r w:rsidR="0059164E">
              <w:rPr>
                <w:rFonts w:ascii="Calibri" w:eastAsia="Times New Roman" w:hAnsi="Calibri" w:cs="Times New Roman"/>
              </w:rPr>
              <w:t xml:space="preserve"> </w:t>
            </w:r>
            <w:r>
              <w:rPr>
                <w:rFonts w:ascii="Calibri" w:eastAsia="Times New Roman" w:hAnsi="Calibri" w:cs="Times New Roman"/>
              </w:rPr>
              <w:t>O</w:t>
            </w:r>
            <w:r w:rsidR="0059164E">
              <w:rPr>
                <w:rFonts w:ascii="Calibri" w:eastAsia="Times New Roman" w:hAnsi="Calibri" w:cs="Times New Roman"/>
              </w:rPr>
              <w:t xml:space="preserve">verreach </w:t>
            </w:r>
            <w:r>
              <w:rPr>
                <w:rFonts w:ascii="Calibri" w:eastAsia="Times New Roman" w:hAnsi="Calibri" w:cs="Times New Roman"/>
              </w:rPr>
              <w:t xml:space="preserve"> or overly strenuous tasks </w:t>
            </w:r>
            <w:r w:rsidR="0059164E">
              <w:rPr>
                <w:rFonts w:ascii="Calibri" w:eastAsia="Times New Roman" w:hAnsi="Calibri" w:cs="Times New Roman"/>
              </w:rPr>
              <w:t xml:space="preserve">over platform rails </w:t>
            </w:r>
            <w:r>
              <w:rPr>
                <w:rFonts w:ascii="Calibri" w:eastAsia="Times New Roman" w:hAnsi="Calibri" w:cs="Times New Roman"/>
              </w:rPr>
              <w:t>to be avoided. Large loads to be lifted with additional aid.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9164E" w:rsidRDefault="0059164E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Minor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9164E" w:rsidRPr="001A2CC3" w:rsidRDefault="0059164E" w:rsidP="006F523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59164E" w:rsidRDefault="0059164E" w:rsidP="00854D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User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59164E" w:rsidRDefault="0059164E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Low</w:t>
            </w:r>
          </w:p>
        </w:tc>
      </w:tr>
      <w:tr w:rsidR="00931776" w:rsidRPr="006F523D" w:rsidTr="0023717E">
        <w:trPr>
          <w:trHeight w:val="1020"/>
        </w:trPr>
        <w:tc>
          <w:tcPr>
            <w:tcW w:w="1990" w:type="dxa"/>
            <w:tcBorders>
              <w:top w:val="single" w:sz="4" w:space="0" w:color="D8D8D8"/>
              <w:left w:val="single" w:sz="4" w:space="0" w:color="D8D8D8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931776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t>Spillages and trip hazards</w:t>
            </w:r>
          </w:p>
        </w:tc>
        <w:tc>
          <w:tcPr>
            <w:tcW w:w="396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931776" w:rsidP="0059164E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Fluid spillages or trailing wiring etc may constitute slip or trip hazards. Labs to be kept tidy and organised, and any spillages or mess to be cleared promptly.</w:t>
            </w:r>
          </w:p>
        </w:tc>
        <w:tc>
          <w:tcPr>
            <w:tcW w:w="1143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31776" w:rsidRDefault="00931776" w:rsidP="0040791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Minor</w:t>
            </w:r>
          </w:p>
        </w:tc>
        <w:tc>
          <w:tcPr>
            <w:tcW w:w="3685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Pr="001A2CC3" w:rsidRDefault="00931776" w:rsidP="006F523D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218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</w:tcPr>
          <w:p w:rsidR="00931776" w:rsidRDefault="00931776" w:rsidP="00854DD2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Any personnel in environment</w:t>
            </w:r>
          </w:p>
        </w:tc>
        <w:tc>
          <w:tcPr>
            <w:tcW w:w="1340" w:type="dxa"/>
            <w:tcBorders>
              <w:top w:val="single" w:sz="4" w:space="0" w:color="D8D8D8"/>
              <w:left w:val="nil"/>
              <w:bottom w:val="single" w:sz="4" w:space="0" w:color="D8D8D8"/>
              <w:right w:val="single" w:sz="4" w:space="0" w:color="D8D8D8"/>
            </w:tcBorders>
            <w:shd w:val="clear" w:color="auto" w:fill="auto"/>
            <w:vAlign w:val="center"/>
          </w:tcPr>
          <w:p w:rsidR="00931776" w:rsidRDefault="00931776" w:rsidP="00350BE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t>V Low</w:t>
            </w:r>
          </w:p>
        </w:tc>
      </w:tr>
    </w:tbl>
    <w:p w:rsidR="0025774F" w:rsidRPr="006F523D" w:rsidRDefault="0025774F">
      <w:pPr>
        <w:rPr>
          <w:b/>
          <w:color w:val="000099"/>
        </w:rPr>
      </w:pPr>
      <w:r w:rsidRPr="006F523D">
        <w:rPr>
          <w:b/>
          <w:color w:val="000099"/>
        </w:rPr>
        <w:t>Work should not be carried out until the assessment is completed to a suitable &amp; sufficient level and all required control measures are in place.</w:t>
      </w:r>
    </w:p>
    <w:p w:rsidR="0063744F" w:rsidRDefault="0063744F"/>
    <w:p w:rsidR="0025774F" w:rsidRDefault="0025774F">
      <w:r>
        <w:t>Is assessment su</w:t>
      </w:r>
      <w:r w:rsidR="00B11120">
        <w:t xml:space="preserve">itable and sufficient       </w:t>
      </w:r>
      <w:r w:rsidR="007455F9">
        <w:t>Yes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25774F" w:rsidTr="0025774F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25774F" w:rsidRDefault="0025774F" w:rsidP="0025774F">
            <w:r>
              <w:t>Any further actions required to allow work to commence</w:t>
            </w:r>
          </w:p>
          <w:p w:rsidR="007455F9" w:rsidRDefault="007455F9" w:rsidP="0025774F"/>
          <w:p w:rsidR="0025774F" w:rsidRDefault="0025774F"/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25774F" w:rsidRDefault="0025774F"/>
          <w:p w:rsidR="00E7022E" w:rsidRDefault="00E7022E"/>
          <w:p w:rsidR="00B16B23" w:rsidRDefault="00B16B23"/>
          <w:p w:rsidR="00B16B23" w:rsidRDefault="00B16B23"/>
        </w:tc>
      </w:tr>
      <w:tr w:rsidR="0063744F" w:rsidTr="0063744F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63744F" w:rsidRDefault="0063744F" w:rsidP="0025774F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63744F" w:rsidRDefault="0063744F"/>
        </w:tc>
        <w:tc>
          <w:tcPr>
            <w:tcW w:w="1134" w:type="dxa"/>
            <w:tcBorders>
              <w:left w:val="nil"/>
              <w:right w:val="nil"/>
            </w:tcBorders>
          </w:tcPr>
          <w:p w:rsidR="0063744F" w:rsidRDefault="0063744F"/>
        </w:tc>
        <w:tc>
          <w:tcPr>
            <w:tcW w:w="5844" w:type="dxa"/>
            <w:tcBorders>
              <w:left w:val="nil"/>
              <w:right w:val="nil"/>
            </w:tcBorders>
          </w:tcPr>
          <w:p w:rsidR="0063744F" w:rsidRDefault="0063744F"/>
        </w:tc>
      </w:tr>
      <w:tr w:rsidR="0063744F" w:rsidTr="0063744F">
        <w:tc>
          <w:tcPr>
            <w:tcW w:w="1668" w:type="dxa"/>
            <w:vAlign w:val="center"/>
          </w:tcPr>
          <w:p w:rsidR="0063744F" w:rsidRDefault="0063744F" w:rsidP="0025774F">
            <w:pPr>
              <w:jc w:val="right"/>
            </w:pPr>
            <w:r>
              <w:t>Approved By</w:t>
            </w:r>
          </w:p>
        </w:tc>
        <w:tc>
          <w:tcPr>
            <w:tcW w:w="4536" w:type="dxa"/>
          </w:tcPr>
          <w:p w:rsidR="0063744F" w:rsidRDefault="00B04F52">
            <w:r>
              <w:t>Paul Goddard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63744F" w:rsidRDefault="0063744F" w:rsidP="0063744F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63744F" w:rsidRDefault="0063744F" w:rsidP="0025774F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</w:tcPr>
          <w:p w:rsidR="0063744F" w:rsidRDefault="00B04F52">
            <w:r>
              <w:t>Principal Investigator</w:t>
            </w:r>
          </w:p>
        </w:tc>
      </w:tr>
      <w:tr w:rsidR="0063744F" w:rsidTr="0063744F">
        <w:tc>
          <w:tcPr>
            <w:tcW w:w="1668" w:type="dxa"/>
            <w:vAlign w:val="center"/>
          </w:tcPr>
          <w:p w:rsidR="0063744F" w:rsidRDefault="0063744F" w:rsidP="0025774F">
            <w:pPr>
              <w:jc w:val="right"/>
            </w:pPr>
            <w:r>
              <w:t>Date</w:t>
            </w:r>
          </w:p>
        </w:tc>
        <w:tc>
          <w:tcPr>
            <w:tcW w:w="4536" w:type="dxa"/>
          </w:tcPr>
          <w:p w:rsidR="0063744F" w:rsidRDefault="00B04F52">
            <w:r>
              <w:t>14</w:t>
            </w:r>
            <w:r w:rsidRPr="00B04F52">
              <w:rPr>
                <w:vertAlign w:val="superscript"/>
              </w:rPr>
              <w:t>th</w:t>
            </w:r>
            <w:r>
              <w:t xml:space="preserve"> March 2019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63744F" w:rsidRDefault="0063744F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63744F" w:rsidRDefault="0063744F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63744F" w:rsidRDefault="0063744F"/>
        </w:tc>
      </w:tr>
    </w:tbl>
    <w:p w:rsidR="0025774F" w:rsidRDefault="0025774F"/>
    <w:p w:rsidR="00DC1EDB" w:rsidRDefault="00A92CC6">
      <w:r w:rsidRPr="00A92CC6">
        <w:t>Please print a copy, sign it and keep for your records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2212"/>
        <w:gridCol w:w="1481"/>
        <w:gridCol w:w="1134"/>
      </w:tblGrid>
      <w:tr w:rsidR="007D42B6" w:rsidRPr="002A1B7D" w:rsidTr="007D42B6"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5663" w:type="dxa"/>
            <w:gridSpan w:val="5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lang w:eastAsia="en-US"/>
              </w:rPr>
              <w:t>Severity of injury</w:t>
            </w:r>
          </w:p>
        </w:tc>
        <w:tc>
          <w:tcPr>
            <w:tcW w:w="2212" w:type="dxa"/>
            <w:vMerge w:val="restart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en-US"/>
              </w:rPr>
            </w:pPr>
          </w:p>
        </w:tc>
        <w:tc>
          <w:tcPr>
            <w:tcW w:w="2615" w:type="dxa"/>
            <w:gridSpan w:val="2"/>
            <w:vMerge w:val="restart"/>
            <w:tcBorders>
              <w:top w:val="nil"/>
              <w:left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lang w:eastAsia="en-US"/>
              </w:rPr>
            </w:pPr>
          </w:p>
        </w:tc>
      </w:tr>
      <w:tr w:rsidR="007D42B6" w:rsidRPr="002A1B7D" w:rsidTr="007D42B6"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lang w:eastAsia="en-US"/>
              </w:rPr>
              <w:t xml:space="preserve">  </w:t>
            </w:r>
            <w:r w:rsidRPr="002A1B7D">
              <w:rPr>
                <w:rFonts w:ascii="Arial" w:eastAsia="Times New Roman" w:hAnsi="Arial" w:cs="Arial"/>
                <w:b/>
                <w:bCs/>
                <w:lang w:eastAsia="en-US"/>
              </w:rPr>
              <w:t>Likelihood</w:t>
            </w:r>
          </w:p>
        </w:tc>
        <w:tc>
          <w:tcPr>
            <w:tcW w:w="123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 xml:space="preserve">Superficial 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Minor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 xml:space="preserve">Serious 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Major</w:t>
            </w:r>
          </w:p>
        </w:tc>
        <w:tc>
          <w:tcPr>
            <w:tcW w:w="1106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Extreme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Unlikely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  <w:t>Very 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  <w:t>Very 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</w:p>
        </w:tc>
      </w:tr>
      <w:tr w:rsidR="007D42B6" w:rsidRPr="00EE0AB1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 xml:space="preserve">Possible 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8000"/>
                <w:sz w:val="20"/>
                <w:szCs w:val="20"/>
                <w:lang w:eastAsia="en-US"/>
              </w:rPr>
              <w:t>Very 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</w:pP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2615" w:type="dxa"/>
            <w:gridSpan w:val="2"/>
            <w:vMerge/>
            <w:tcBorders>
              <w:left w:val="nil"/>
              <w:right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Very 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36C0A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E36C0A" w:themeColor="accent6" w:themeShade="BF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1481" w:type="dxa"/>
            <w:vMerge w:val="restart"/>
          </w:tcPr>
          <w:p w:rsidR="007D42B6" w:rsidRPr="007D42B6" w:rsidRDefault="007D42B6" w:rsidP="007D42B6">
            <w:pPr>
              <w:spacing w:after="0" w:line="240" w:lineRule="auto"/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</w:pPr>
            <w:r w:rsidRPr="007D42B6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>Overall Risk Rating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(highest level found)</w:t>
            </w:r>
          </w:p>
        </w:tc>
        <w:tc>
          <w:tcPr>
            <w:tcW w:w="1134" w:type="dxa"/>
            <w:vMerge w:val="restart"/>
          </w:tcPr>
          <w:p w:rsidR="007D42B6" w:rsidRPr="00EE0AB1" w:rsidRDefault="00854DD2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0070C0"/>
                <w:sz w:val="20"/>
                <w:szCs w:val="20"/>
                <w:lang w:eastAsia="en-US"/>
              </w:rPr>
              <w:t>Low</w:t>
            </w:r>
          </w:p>
        </w:tc>
      </w:tr>
      <w:tr w:rsidR="007D42B6" w:rsidRPr="002A1B7D" w:rsidTr="007D42B6">
        <w:trPr>
          <w:trHeight w:val="284"/>
        </w:trPr>
        <w:tc>
          <w:tcPr>
            <w:tcW w:w="1809" w:type="dxa"/>
            <w:shd w:val="clear" w:color="auto" w:fill="D9D9D9"/>
          </w:tcPr>
          <w:p w:rsidR="007D42B6" w:rsidRPr="002A1B7D" w:rsidRDefault="007D42B6" w:rsidP="002A1B7D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Cs/>
                <w:sz w:val="20"/>
                <w:szCs w:val="20"/>
                <w:lang w:eastAsia="en-US"/>
              </w:rPr>
              <w:t>Extremely likely</w:t>
            </w:r>
          </w:p>
        </w:tc>
        <w:tc>
          <w:tcPr>
            <w:tcW w:w="1239" w:type="dxa"/>
          </w:tcPr>
          <w:p w:rsidR="007D42B6" w:rsidRPr="002A1B7D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</w:pPr>
            <w:r w:rsidRPr="002A1B7D"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  <w:lang w:eastAsia="en-US"/>
              </w:rPr>
              <w:t>Moderate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F68B32"/>
                <w:sz w:val="20"/>
                <w:szCs w:val="20"/>
                <w:lang w:eastAsia="en-US"/>
              </w:rPr>
              <w:t>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1106" w:type="dxa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  <w:r w:rsidRPr="00EE0AB1"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  <w:t>Very high</w:t>
            </w:r>
          </w:p>
        </w:tc>
        <w:tc>
          <w:tcPr>
            <w:tcW w:w="2212" w:type="dxa"/>
            <w:vMerge/>
            <w:tcBorders>
              <w:bottom w:val="nil"/>
            </w:tcBorders>
            <w:shd w:val="clear" w:color="auto" w:fill="FFFFFF" w:themeFill="background1"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1481" w:type="dxa"/>
            <w:vMerge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vMerge/>
          </w:tcPr>
          <w:p w:rsidR="007D42B6" w:rsidRPr="00EE0AB1" w:rsidRDefault="007D42B6" w:rsidP="002A1B7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  <w:lang w:eastAsia="en-US"/>
              </w:rPr>
            </w:pPr>
          </w:p>
        </w:tc>
      </w:tr>
    </w:tbl>
    <w:p w:rsidR="009818F3" w:rsidRPr="009818F3" w:rsidRDefault="009818F3">
      <w:pPr>
        <w:rPr>
          <w:i/>
        </w:rPr>
      </w:pPr>
      <w:r w:rsidRPr="009818F3">
        <w:rPr>
          <w:i/>
        </w:rPr>
        <w:t>See ‘Matrix for risk evaluation’ for further guidance.</w:t>
      </w:r>
    </w:p>
    <w:sectPr w:rsidR="009818F3" w:rsidRPr="009818F3" w:rsidSect="00395C2A">
      <w:headerReference w:type="default" r:id="rId8"/>
      <w:footerReference w:type="default" r:id="rId9"/>
      <w:pgSz w:w="16838" w:h="11906" w:orient="landscape"/>
      <w:pgMar w:top="851" w:right="1440" w:bottom="993" w:left="1440" w:header="708" w:footer="708" w:gutter="0"/>
      <w:pgBorders w:offsetFrom="page">
        <w:top w:val="single" w:sz="4" w:space="24" w:color="D8D8D8"/>
        <w:bottom w:val="single" w:sz="4" w:space="24" w:color="D8D8D8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D2136" w:rsidRDefault="009D2136" w:rsidP="00BE0690">
      <w:pPr>
        <w:spacing w:after="0" w:line="240" w:lineRule="auto"/>
      </w:pPr>
      <w:r>
        <w:separator/>
      </w:r>
    </w:p>
  </w:endnote>
  <w:endnote w:type="continuationSeparator" w:id="0">
    <w:p w:rsidR="009D2136" w:rsidRDefault="009D2136" w:rsidP="00BE0690">
      <w:pPr>
        <w:spacing w:after="0" w:line="240" w:lineRule="auto"/>
      </w:pPr>
      <w:r>
        <w:continuationSeparator/>
      </w:r>
    </w:p>
  </w:endnote>
  <w:endnote w:type="continuationNotice" w:id="1">
    <w:p w:rsidR="009D2136" w:rsidRDefault="009D21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6552123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31776" w:rsidRDefault="009D2136">
        <w:pPr>
          <w:pStyle w:val="Footer"/>
          <w:jc w:val="right"/>
        </w:pPr>
        <w:r>
          <w:rPr>
            <w:noProof/>
          </w:rPr>
          <w:fldChar w:fldCharType="begin"/>
        </w:r>
        <w:r>
          <w:rPr>
            <w:noProof/>
          </w:rPr>
          <w:instrText xml:space="preserve"> PAGE   \* MERGEFORMAT </w:instrText>
        </w:r>
        <w:r>
          <w:rPr>
            <w:noProof/>
          </w:rPr>
          <w:fldChar w:fldCharType="separate"/>
        </w:r>
        <w:r w:rsidR="00894D9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931776" w:rsidRDefault="0093177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D2136" w:rsidRDefault="009D2136" w:rsidP="00BE0690">
      <w:pPr>
        <w:spacing w:after="0" w:line="240" w:lineRule="auto"/>
      </w:pPr>
      <w:r>
        <w:separator/>
      </w:r>
    </w:p>
  </w:footnote>
  <w:footnote w:type="continuationSeparator" w:id="0">
    <w:p w:rsidR="009D2136" w:rsidRDefault="009D2136" w:rsidP="00BE0690">
      <w:pPr>
        <w:spacing w:after="0" w:line="240" w:lineRule="auto"/>
      </w:pPr>
      <w:r>
        <w:continuationSeparator/>
      </w:r>
    </w:p>
  </w:footnote>
  <w:footnote w:type="continuationNotice" w:id="1">
    <w:p w:rsidR="009D2136" w:rsidRDefault="009D213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31776" w:rsidRPr="00D460B5" w:rsidRDefault="00931776">
    <w:pPr>
      <w:pStyle w:val="Header"/>
      <w:rPr>
        <w:b/>
        <w:color w:val="365F91" w:themeColor="accent1" w:themeShade="BF"/>
      </w:rPr>
    </w:pPr>
    <w:r w:rsidRPr="00D460B5">
      <w:rPr>
        <w:b/>
        <w:color w:val="365F91" w:themeColor="accent1" w:themeShade="BF"/>
      </w:rPr>
      <w:t>Risk Assessment Form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2"/>
  </w:compat>
  <w:rsids>
    <w:rsidRoot w:val="000A10B3"/>
    <w:rsid w:val="0002098A"/>
    <w:rsid w:val="000352A3"/>
    <w:rsid w:val="00051425"/>
    <w:rsid w:val="000A10B3"/>
    <w:rsid w:val="000D5E5F"/>
    <w:rsid w:val="00105A1F"/>
    <w:rsid w:val="00191795"/>
    <w:rsid w:val="001A2CC3"/>
    <w:rsid w:val="001F1AD2"/>
    <w:rsid w:val="0022073A"/>
    <w:rsid w:val="0023717E"/>
    <w:rsid w:val="0025774F"/>
    <w:rsid w:val="00265B37"/>
    <w:rsid w:val="002732EA"/>
    <w:rsid w:val="002A01D8"/>
    <w:rsid w:val="002A099A"/>
    <w:rsid w:val="002A1B7D"/>
    <w:rsid w:val="002E43D8"/>
    <w:rsid w:val="00333F83"/>
    <w:rsid w:val="00350BE3"/>
    <w:rsid w:val="00351FF2"/>
    <w:rsid w:val="003612A6"/>
    <w:rsid w:val="003644C9"/>
    <w:rsid w:val="003923A7"/>
    <w:rsid w:val="00395C2A"/>
    <w:rsid w:val="003F02AA"/>
    <w:rsid w:val="00403FC6"/>
    <w:rsid w:val="0040791F"/>
    <w:rsid w:val="00472E0E"/>
    <w:rsid w:val="00476394"/>
    <w:rsid w:val="004862FB"/>
    <w:rsid w:val="004D0046"/>
    <w:rsid w:val="00543B81"/>
    <w:rsid w:val="0059164E"/>
    <w:rsid w:val="005A25C4"/>
    <w:rsid w:val="005C361A"/>
    <w:rsid w:val="005D48C9"/>
    <w:rsid w:val="005F44F7"/>
    <w:rsid w:val="0063744F"/>
    <w:rsid w:val="0064476D"/>
    <w:rsid w:val="00680010"/>
    <w:rsid w:val="006A27C3"/>
    <w:rsid w:val="006E07D1"/>
    <w:rsid w:val="006F3C28"/>
    <w:rsid w:val="006F523D"/>
    <w:rsid w:val="007455F9"/>
    <w:rsid w:val="00746214"/>
    <w:rsid w:val="00756D64"/>
    <w:rsid w:val="00763E1E"/>
    <w:rsid w:val="007A3A3D"/>
    <w:rsid w:val="007D42B6"/>
    <w:rsid w:val="00815CE0"/>
    <w:rsid w:val="00854DD2"/>
    <w:rsid w:val="00864F95"/>
    <w:rsid w:val="00894D90"/>
    <w:rsid w:val="008C285F"/>
    <w:rsid w:val="008D5D4B"/>
    <w:rsid w:val="00931776"/>
    <w:rsid w:val="00932C39"/>
    <w:rsid w:val="009818F3"/>
    <w:rsid w:val="00995BFE"/>
    <w:rsid w:val="009B31EA"/>
    <w:rsid w:val="009D2136"/>
    <w:rsid w:val="009D47AD"/>
    <w:rsid w:val="00A27E1A"/>
    <w:rsid w:val="00A60F17"/>
    <w:rsid w:val="00A91EEE"/>
    <w:rsid w:val="00A92CC6"/>
    <w:rsid w:val="00AB4F2E"/>
    <w:rsid w:val="00AF1EF4"/>
    <w:rsid w:val="00B04F52"/>
    <w:rsid w:val="00B07D71"/>
    <w:rsid w:val="00B11120"/>
    <w:rsid w:val="00B15C21"/>
    <w:rsid w:val="00B16B23"/>
    <w:rsid w:val="00BC2CA9"/>
    <w:rsid w:val="00BE0690"/>
    <w:rsid w:val="00BF7940"/>
    <w:rsid w:val="00C27DCF"/>
    <w:rsid w:val="00C54DE0"/>
    <w:rsid w:val="00CE3EE1"/>
    <w:rsid w:val="00D1041C"/>
    <w:rsid w:val="00D357FE"/>
    <w:rsid w:val="00D3749F"/>
    <w:rsid w:val="00D43035"/>
    <w:rsid w:val="00D460B5"/>
    <w:rsid w:val="00D61777"/>
    <w:rsid w:val="00D65AB3"/>
    <w:rsid w:val="00D74411"/>
    <w:rsid w:val="00D86227"/>
    <w:rsid w:val="00DB695A"/>
    <w:rsid w:val="00DC1EDB"/>
    <w:rsid w:val="00DE2EAB"/>
    <w:rsid w:val="00DE6C1E"/>
    <w:rsid w:val="00E141B4"/>
    <w:rsid w:val="00E40C3D"/>
    <w:rsid w:val="00E7022E"/>
    <w:rsid w:val="00E872BD"/>
    <w:rsid w:val="00EB7EF6"/>
    <w:rsid w:val="00ED40DA"/>
    <w:rsid w:val="00EE0AB1"/>
    <w:rsid w:val="00F13D6E"/>
    <w:rsid w:val="00F81D9E"/>
    <w:rsid w:val="00FE6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21D31E"/>
  <w15:docId w15:val="{729EB057-7ED6-4E47-AEB5-FF0F0E8672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52A3"/>
  </w:style>
  <w:style w:type="paragraph" w:styleId="Heading5">
    <w:name w:val="heading 5"/>
    <w:basedOn w:val="Normal"/>
    <w:next w:val="Normal"/>
    <w:link w:val="Heading5Char"/>
    <w:qFormat/>
    <w:rsid w:val="00D3749F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BE06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0690"/>
  </w:style>
  <w:style w:type="paragraph" w:styleId="Footer">
    <w:name w:val="footer"/>
    <w:basedOn w:val="Normal"/>
    <w:link w:val="FooterChar"/>
    <w:uiPriority w:val="99"/>
    <w:unhideWhenUsed/>
    <w:rsid w:val="00BE069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0690"/>
  </w:style>
  <w:style w:type="table" w:styleId="TableGrid">
    <w:name w:val="Table Grid"/>
    <w:basedOn w:val="TableNormal"/>
    <w:uiPriority w:val="59"/>
    <w:rsid w:val="00BE06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rsid w:val="00D3749F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paragraph" w:styleId="BodyText2">
    <w:name w:val="Body Text 2"/>
    <w:basedOn w:val="Normal"/>
    <w:link w:val="BodyText2Char"/>
    <w:semiHidden/>
    <w:rsid w:val="00D3749F"/>
    <w:pPr>
      <w:spacing w:after="0" w:line="240" w:lineRule="auto"/>
    </w:pPr>
    <w:rPr>
      <w:rFonts w:ascii="Arial" w:eastAsia="Times New Roman" w:hAnsi="Arial" w:cs="Arial"/>
      <w:color w:val="000000"/>
      <w:sz w:val="24"/>
      <w:szCs w:val="20"/>
      <w:lang w:val="en-US"/>
    </w:rPr>
  </w:style>
  <w:style w:type="character" w:customStyle="1" w:styleId="BodyText2Char">
    <w:name w:val="Body Text 2 Char"/>
    <w:basedOn w:val="DefaultParagraphFont"/>
    <w:link w:val="BodyText2"/>
    <w:semiHidden/>
    <w:rsid w:val="00D3749F"/>
    <w:rPr>
      <w:rFonts w:ascii="Arial" w:eastAsia="Times New Roman" w:hAnsi="Arial" w:cs="Arial"/>
      <w:color w:val="000000"/>
      <w:sz w:val="24"/>
      <w:szCs w:val="20"/>
      <w:lang w:val="en-US"/>
    </w:rPr>
  </w:style>
  <w:style w:type="paragraph" w:styleId="Revision">
    <w:name w:val="Revision"/>
    <w:hidden/>
    <w:uiPriority w:val="99"/>
    <w:semiHidden/>
    <w:rsid w:val="00A91EEE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91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91E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6551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7255CF-39D4-495A-8702-5AD28ECBF1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659294F7</Template>
  <TotalTime>1077</TotalTime>
  <Pages>4</Pages>
  <Words>718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IT Services</dc:creator>
  <cp:lastModifiedBy>Coak, Matthew</cp:lastModifiedBy>
  <cp:revision>11</cp:revision>
  <cp:lastPrinted>2013-09-30T09:49:00Z</cp:lastPrinted>
  <dcterms:created xsi:type="dcterms:W3CDTF">2019-03-12T16:02:00Z</dcterms:created>
  <dcterms:modified xsi:type="dcterms:W3CDTF">2019-03-14T14:57:00Z</dcterms:modified>
</cp:coreProperties>
</file>