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2B02" w:rsidRDefault="00080FF4">
      <w:pPr>
        <w:rPr>
          <w:b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A840E13" wp14:editId="382A88FA">
                <wp:simplePos x="0" y="0"/>
                <wp:positionH relativeFrom="margin">
                  <wp:posOffset>-285750</wp:posOffset>
                </wp:positionH>
                <wp:positionV relativeFrom="paragraph">
                  <wp:posOffset>118745</wp:posOffset>
                </wp:positionV>
                <wp:extent cx="10315575" cy="6648450"/>
                <wp:effectExtent l="0" t="0" r="28575" b="19050"/>
                <wp:wrapNone/>
                <wp:docPr id="4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315575" cy="6648450"/>
                          <a:chOff x="496835" y="0"/>
                          <a:chExt cx="7615149" cy="5418100"/>
                        </a:xfrm>
                      </wpg:grpSpPr>
                      <wps:wsp>
                        <wps:cNvPr id="3" name="Rounded Rectangle 3"/>
                        <wps:cNvSpPr/>
                        <wps:spPr>
                          <a:xfrm>
                            <a:off x="3133636" y="1932985"/>
                            <a:ext cx="2257732" cy="1493520"/>
                          </a:xfrm>
                          <a:prstGeom prst="roundRect">
                            <a:avLst>
                              <a:gd name="adj" fmla="val 14660"/>
                            </a:avLst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rgbClr val="7030A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5E32B2" w:rsidRPr="006029C5" w:rsidRDefault="00C26998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color w:val="7030A0"/>
                                </w:rPr>
                              </w:pPr>
                              <w:r w:rsidRPr="006029C5">
                                <w:rPr>
                                  <w:rFonts w:ascii="Arial" w:eastAsia="Calibri" w:hAnsi="Arial"/>
                                  <w:b/>
                                  <w:bCs/>
                                  <w:i/>
                                  <w:iCs/>
                                  <w:color w:val="7030A0"/>
                                </w:rPr>
                                <w:t>Learning objective:</w:t>
                              </w:r>
                              <w:r w:rsidR="005E32B2" w:rsidRPr="006029C5">
                                <w:rPr>
                                  <w:color w:val="7030A0"/>
                                </w:rPr>
                                <w:t xml:space="preserve"> </w:t>
                              </w:r>
                            </w:p>
                            <w:p w:rsidR="00080FF4" w:rsidRPr="006029C5" w:rsidRDefault="005E32B2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color w:val="7030A0"/>
                                  <w:sz w:val="16"/>
                                  <w:szCs w:val="16"/>
                                </w:rPr>
                              </w:pPr>
                              <w:r w:rsidRPr="006029C5">
                                <w:rPr>
                                  <w:rFonts w:ascii="Arial" w:eastAsia="Calibri" w:hAnsi="Arial"/>
                                  <w:bCs/>
                                  <w:iCs/>
                                  <w:color w:val="7030A0"/>
                                  <w:sz w:val="16"/>
                                  <w:szCs w:val="16"/>
                                </w:rPr>
                                <w:t>This is the overall goal for learning within the lesson.</w:t>
                              </w:r>
                            </w:p>
                            <w:p w:rsidR="00080FF4" w:rsidRPr="006029C5" w:rsidRDefault="00080FF4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/>
                                  <w:b/>
                                  <w:bCs/>
                                  <w:i/>
                                  <w:iCs/>
                                  <w:color w:val="7030A0"/>
                                  <w:sz w:val="28"/>
                                  <w:szCs w:val="28"/>
                                </w:rPr>
                              </w:pPr>
                            </w:p>
                            <w:p w:rsidR="00C26998" w:rsidRPr="006029C5" w:rsidRDefault="00C26998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/>
                                  <w:b/>
                                  <w:bCs/>
                                  <w:i/>
                                  <w:iCs/>
                                  <w:color w:val="7030A0"/>
                                  <w:sz w:val="28"/>
                                  <w:szCs w:val="28"/>
                                </w:rPr>
                              </w:pPr>
                            </w:p>
                            <w:p w:rsidR="00C26998" w:rsidRPr="006029C5" w:rsidRDefault="00C26998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color w:val="7030A0"/>
                                  <w:sz w:val="16"/>
                                  <w:szCs w:val="16"/>
                                </w:rPr>
                              </w:pPr>
                              <w:r w:rsidRPr="006029C5">
                                <w:rPr>
                                  <w:rFonts w:ascii="Arial" w:eastAsia="Calibri" w:hAnsi="Arial"/>
                                  <w:b/>
                                  <w:bCs/>
                                  <w:i/>
                                  <w:iCs/>
                                  <w:color w:val="7030A0"/>
                                </w:rPr>
                                <w:t>Success criteria:</w:t>
                              </w:r>
                              <w:r w:rsidR="005E32B2" w:rsidRPr="006029C5">
                                <w:rPr>
                                  <w:color w:val="7030A0"/>
                                </w:rPr>
                                <w:t xml:space="preserve"> </w:t>
                              </w:r>
                              <w:r w:rsidR="005E32B2" w:rsidRPr="006029C5">
                                <w:rPr>
                                  <w:rFonts w:ascii="Arial" w:eastAsia="Calibri" w:hAnsi="Arial"/>
                                  <w:bCs/>
                                  <w:iCs/>
                                  <w:color w:val="7030A0"/>
                                  <w:sz w:val="16"/>
                                  <w:szCs w:val="16"/>
                                </w:rPr>
                                <w:t>These are the outcomes of the lesson, how the learning is measured.</w:t>
                              </w:r>
                            </w:p>
                            <w:p w:rsidR="00080FF4" w:rsidRPr="006029C5" w:rsidRDefault="00080FF4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color w:val="7030A0"/>
                                </w:rPr>
                              </w:pPr>
                            </w:p>
                            <w:p w:rsidR="00080FF4" w:rsidRDefault="00080FF4" w:rsidP="00080FF4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r>
                                <w:rPr>
                                  <w:rFonts w:ascii="Cambria" w:eastAsia="Calibri" w:hAnsi="Cambria" w:cs="Calibri"/>
                                  <w:color w:val="000000"/>
                                  <w:sz w:val="16"/>
                                  <w:szCs w:val="16"/>
                                </w:rPr>
                                <w:t> </w:t>
                              </w:r>
                            </w:p>
                            <w:p w:rsidR="00080FF4" w:rsidRDefault="00080FF4" w:rsidP="00080FF4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ascii="Calibri" w:eastAsia="Calibri" w:hAnsi="Calibri"/>
                                  <w:color w:val="000000"/>
                                  <w:sz w:val="20"/>
                                  <w:szCs w:val="20"/>
                                </w:rPr>
                                <w:t> </w:t>
                              </w:r>
                            </w:p>
                            <w:p w:rsidR="00080FF4" w:rsidRDefault="00080FF4" w:rsidP="00080FF4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ascii="Calibri" w:eastAsia="Calibri" w:hAnsi="Calibri"/>
                                  <w:color w:val="000000"/>
                                  <w:sz w:val="20"/>
                                  <w:szCs w:val="20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Rounded Rectangle 2"/>
                        <wps:cNvSpPr/>
                        <wps:spPr>
                          <a:xfrm>
                            <a:off x="580750" y="593336"/>
                            <a:ext cx="2386965" cy="1286362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5E32B2" w:rsidRDefault="00080FF4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</w:pPr>
                              <w:r w:rsidRPr="008E4480"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  <w:t>Starter/Hook</w:t>
                              </w:r>
                              <w:r w:rsidR="00A020CA" w:rsidRPr="008E4480"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  <w:t>:</w:t>
                              </w:r>
                              <w:r w:rsidRPr="008E4480"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  <w:t xml:space="preserve"> </w:t>
                              </w:r>
                            </w:p>
                            <w:p w:rsidR="00080FF4" w:rsidRDefault="005E32B2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 w:cs="Arial"/>
                                  <w:bCs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</w:pPr>
                              <w:r w:rsidRPr="005E32B2">
                                <w:rPr>
                                  <w:rFonts w:ascii="Arial" w:eastAsia="Calibri" w:hAnsi="Arial" w:cs="Arial"/>
                                  <w:bCs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  <w:t>How will you initially plan to engage students in the planned learning?</w:t>
                              </w:r>
                            </w:p>
                            <w:p w:rsidR="00A47F21" w:rsidRPr="005E32B2" w:rsidRDefault="00A47F21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  <w:p w:rsidR="00080FF4" w:rsidRPr="00A47F21" w:rsidRDefault="00080FF4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jc w:val="center"/>
                              </w:pPr>
                              <w:r w:rsidRPr="00A47F21">
                                <w:rPr>
                                  <w:rFonts w:ascii="Cambria" w:eastAsia="Calibri" w:hAnsi="Cambria" w:cs="Arial"/>
                                  <w:iCs/>
                                  <w:color w:val="000000"/>
                                  <w:sz w:val="22"/>
                                  <w:szCs w:val="22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Rounded Rectangle 5"/>
                        <wps:cNvSpPr/>
                        <wps:spPr>
                          <a:xfrm>
                            <a:off x="5564342" y="602863"/>
                            <a:ext cx="2506980" cy="1316658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D273E5" w:rsidRDefault="00D273E5" w:rsidP="00D273E5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 w:cs="Arial"/>
                                  <w:bCs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</w:pPr>
                              <w:r w:rsidRPr="008E4480"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  <w:t xml:space="preserve">Key concepts and skills: </w:t>
                              </w:r>
                              <w:r w:rsidR="005E32B2" w:rsidRPr="005E32B2">
                                <w:rPr>
                                  <w:rFonts w:ascii="Arial" w:eastAsia="Calibri" w:hAnsi="Arial" w:cs="Arial"/>
                                  <w:bCs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  <w:t>Skills used in the lesson, e.g. use of a thermometer, use of specific vocab</w:t>
                              </w:r>
                              <w:r w:rsidR="002E30C4">
                                <w:rPr>
                                  <w:rFonts w:ascii="Arial" w:eastAsia="Calibri" w:hAnsi="Arial" w:cs="Arial"/>
                                  <w:bCs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  <w:t xml:space="preserve">ulary. </w:t>
                              </w:r>
                            </w:p>
                            <w:p w:rsidR="005E32B2" w:rsidRDefault="005E32B2" w:rsidP="00D273E5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 w:cs="Arial"/>
                                  <w:bCs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</w:pPr>
                            </w:p>
                            <w:p w:rsidR="005E32B2" w:rsidRDefault="005E32B2" w:rsidP="00D273E5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 w:cs="Arial"/>
                                  <w:bCs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</w:pPr>
                            </w:p>
                            <w:p w:rsidR="005E32B2" w:rsidRDefault="005E32B2" w:rsidP="00D273E5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 w:cs="Arial"/>
                                  <w:bCs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</w:pPr>
                            </w:p>
                            <w:p w:rsidR="005E32B2" w:rsidRDefault="005E32B2" w:rsidP="00D273E5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 w:cs="Arial"/>
                                  <w:bCs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</w:pPr>
                            </w:p>
                            <w:p w:rsidR="005E32B2" w:rsidRPr="005E32B2" w:rsidRDefault="005E32B2" w:rsidP="00D273E5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b/>
                                  <w:i/>
                                </w:rPr>
                              </w:pPr>
                              <w:r w:rsidRPr="005E32B2"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  <w:t>Misconceptions:</w:t>
                              </w:r>
                            </w:p>
                            <w:p w:rsidR="00D273E5" w:rsidRDefault="00D273E5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</w:pPr>
                            </w:p>
                            <w:p w:rsidR="00D273E5" w:rsidRDefault="00D273E5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</w:pPr>
                            </w:p>
                            <w:p w:rsidR="00D273E5" w:rsidRDefault="00D273E5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</w:pPr>
                            </w:p>
                            <w:p w:rsidR="00D273E5" w:rsidRDefault="00D273E5"/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Rounded Rectangle 6"/>
                        <wps:cNvSpPr/>
                        <wps:spPr>
                          <a:xfrm>
                            <a:off x="496835" y="0"/>
                            <a:ext cx="7561250" cy="337782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080FF4" w:rsidRDefault="00080FF4" w:rsidP="00080FF4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r w:rsidRPr="008E4480">
                                <w:rPr>
                                  <w:rFonts w:ascii="Arial" w:eastAsia="Calibri" w:hAnsi="Arial"/>
                                  <w:color w:val="000000"/>
                                </w:rPr>
                                <w:t>Teaching Group:</w:t>
                              </w:r>
                              <w:r w:rsidRPr="00D273E5">
                                <w:rPr>
                                  <w:rFonts w:ascii="Arial" w:eastAsia="Calibri" w:hAnsi="Arial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Arial" w:eastAsia="Calibri" w:hAnsi="Arial"/>
                                  <w:color w:val="000000"/>
                                  <w:sz w:val="18"/>
                                  <w:szCs w:val="18"/>
                                </w:rPr>
                                <w:tab/>
                              </w:r>
                              <w:r>
                                <w:rPr>
                                  <w:rFonts w:ascii="Arial" w:eastAsia="Calibri" w:hAnsi="Arial"/>
                                  <w:color w:val="000000"/>
                                  <w:sz w:val="18"/>
                                  <w:szCs w:val="18"/>
                                </w:rPr>
                                <w:tab/>
                              </w:r>
                              <w:r w:rsidRPr="008E4480">
                                <w:rPr>
                                  <w:rFonts w:ascii="Arial" w:eastAsia="Calibri" w:hAnsi="Arial"/>
                                  <w:color w:val="000000"/>
                                </w:rPr>
                                <w:t>Lesson Title:</w:t>
                              </w:r>
                              <w:r>
                                <w:rPr>
                                  <w:rFonts w:ascii="Arial" w:eastAsia="Calibri" w:hAnsi="Arial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</w:r>
                              <w:r>
                                <w:rPr>
                                  <w:rFonts w:ascii="Arial" w:eastAsia="Calibri" w:hAnsi="Arial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</w:r>
                              <w:r>
                                <w:rPr>
                                  <w:rFonts w:ascii="Arial" w:eastAsia="Calibri" w:hAnsi="Arial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</w:r>
                              <w:r>
                                <w:rPr>
                                  <w:rFonts w:ascii="Arial" w:eastAsia="Calibri" w:hAnsi="Arial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</w:r>
                              <w:r w:rsidRPr="008E4480">
                                <w:rPr>
                                  <w:rFonts w:ascii="Arial" w:eastAsia="Calibri" w:hAnsi="Arial"/>
                                  <w:color w:val="000000"/>
                                </w:rPr>
                                <w:t>Date:</w:t>
                              </w:r>
                              <w:r w:rsidRPr="008E4480">
                                <w:rPr>
                                  <w:rFonts w:ascii="Arial" w:eastAsia="Calibri" w:hAnsi="Arial"/>
                                  <w:color w:val="000000"/>
                                </w:rPr>
                                <w:tab/>
                              </w:r>
                              <w:r w:rsidR="00D273E5">
                                <w:rPr>
                                  <w:rFonts w:ascii="Arial" w:eastAsia="Calibri" w:hAnsi="Arial"/>
                                  <w:color w:val="000000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Calibri" w:hAnsi="Arial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</w:r>
                              <w:r w:rsidR="005E32B2">
                                <w:rPr>
                                  <w:rFonts w:ascii="Arial" w:eastAsia="Calibri" w:hAnsi="Arial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</w:r>
                              <w:r w:rsidRPr="008E4480">
                                <w:rPr>
                                  <w:rFonts w:ascii="Arial" w:eastAsia="Calibri" w:hAnsi="Arial"/>
                                  <w:color w:val="000000"/>
                                </w:rPr>
                                <w:t>Trainee:</w:t>
                              </w:r>
                            </w:p>
                            <w:p w:rsidR="00080FF4" w:rsidRDefault="00080FF4" w:rsidP="00080FF4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r>
                                <w:rPr>
                                  <w:rFonts w:ascii="Cambria" w:eastAsia="Calibri" w:hAnsi="Cambria"/>
                                  <w:color w:val="000000"/>
                                  <w:sz w:val="32"/>
                                  <w:szCs w:val="32"/>
                                </w:rPr>
                                <w:t>Group:</w:t>
                              </w:r>
                              <w:r>
                                <w:rPr>
                                  <w:rFonts w:ascii="Cambria" w:eastAsia="Calibri" w:hAnsi="Cambria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</w:r>
                              <w:r>
                                <w:rPr>
                                  <w:rFonts w:ascii="Cambria" w:eastAsia="Calibri" w:hAnsi="Cambria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  <w:t xml:space="preserve">Lesson title: </w:t>
                              </w:r>
                              <w:r>
                                <w:rPr>
                                  <w:rFonts w:ascii="Cambria" w:eastAsia="Calibri" w:hAnsi="Cambria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  <w:t xml:space="preserve">Position of lesson:  </w:t>
                              </w:r>
                              <w:r>
                                <w:rPr>
                                  <w:rFonts w:ascii="Cambria" w:eastAsia="Calibri" w:hAnsi="Cambria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</w:r>
                              <w:r>
                                <w:rPr>
                                  <w:rFonts w:ascii="Cambria" w:eastAsia="Calibri" w:hAnsi="Cambria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  <w:t>Date:</w:t>
                              </w:r>
                              <w:r>
                                <w:rPr>
                                  <w:rFonts w:ascii="Cambria" w:eastAsia="Calibri" w:hAnsi="Cambria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</w:r>
                              <w:r>
                                <w:rPr>
                                  <w:rFonts w:ascii="Cambria" w:eastAsia="Calibri" w:hAnsi="Cambria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</w:r>
                              <w:r>
                                <w:rPr>
                                  <w:rFonts w:ascii="Cambria" w:eastAsia="Calibri" w:hAnsi="Cambria"/>
                                  <w:color w:val="000000"/>
                                  <w:sz w:val="32"/>
                                  <w:szCs w:val="32"/>
                                </w:rPr>
                                <w:tab/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Rounded Rectangle 7"/>
                        <wps:cNvSpPr/>
                        <wps:spPr>
                          <a:xfrm>
                            <a:off x="5564246" y="2062888"/>
                            <a:ext cx="2506980" cy="1768189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5E32B2" w:rsidRDefault="00D273E5" w:rsidP="00D273E5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</w:pPr>
                              <w:r w:rsidRPr="008E4480">
                                <w:rPr>
                                  <w:rFonts w:ascii="Arial" w:hAnsi="Arial" w:cs="Arial"/>
                                  <w:b/>
                                  <w:i/>
                                </w:rPr>
                                <w:t>Learning Activities:</w:t>
                              </w:r>
                              <w:r w:rsidR="005E32B2" w:rsidRPr="005E32B2">
                                <w:t xml:space="preserve"> </w:t>
                              </w:r>
                            </w:p>
                            <w:p w:rsidR="00080FF4" w:rsidRPr="005E32B2" w:rsidRDefault="005E32B2" w:rsidP="00D273E5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</w:pPr>
                              <w:r w:rsidRPr="005E32B2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What are your students doing?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Rounded Rectangle 8"/>
                        <wps:cNvSpPr/>
                        <wps:spPr>
                          <a:xfrm>
                            <a:off x="5550911" y="3974443"/>
                            <a:ext cx="2561073" cy="1393843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5E32B2" w:rsidRDefault="00080FF4" w:rsidP="00A020CA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</w:pPr>
                              <w:r>
                                <w:rPr>
                                  <w:rFonts w:ascii="Cambria" w:eastAsia="Calibri" w:hAnsi="Cambria"/>
                                  <w:color w:val="000000"/>
                                  <w:sz w:val="20"/>
                                  <w:szCs w:val="20"/>
                                </w:rPr>
                                <w:t> </w:t>
                              </w:r>
                              <w:r w:rsidR="00D273E5">
                                <w:rPr>
                                  <w:rFonts w:ascii="Cambria" w:eastAsia="Calibri" w:hAnsi="Cambria" w:cs="Arial"/>
                                  <w:i/>
                                  <w:iCs/>
                                  <w:color w:val="000000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="00A020CA" w:rsidRPr="008E4480">
                                <w:rPr>
                                  <w:rFonts w:ascii="Arial" w:eastAsia="Calibri" w:hAnsi="Arial" w:cs="Arial"/>
                                  <w:b/>
                                  <w:i/>
                                  <w:iCs/>
                                  <w:color w:val="000000"/>
                                </w:rPr>
                                <w:t>Differentiation:</w:t>
                              </w:r>
                            </w:p>
                            <w:p w:rsidR="00D273E5" w:rsidRPr="005E32B2" w:rsidRDefault="005E32B2" w:rsidP="00A020CA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</w:pPr>
                              <w:r w:rsidRPr="005E32B2">
                                <w:rPr>
                                  <w:rFonts w:ascii="Arial" w:eastAsia="Calibri" w:hAnsi="Arial" w:cs="Arial"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  <w:t>How are you both supporting and challenging your students?</w:t>
                              </w:r>
                            </w:p>
                            <w:p w:rsidR="00D273E5" w:rsidRDefault="00D273E5" w:rsidP="00D273E5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jc w:val="center"/>
                              </w:pPr>
                              <w:r>
                                <w:rPr>
                                  <w:rFonts w:ascii="Cambria" w:eastAsia="Calibri" w:hAnsi="Cambria" w:cs="Arial"/>
                                  <w:b/>
                                  <w:bCs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 </w:t>
                              </w:r>
                            </w:p>
                            <w:p w:rsidR="00080FF4" w:rsidRDefault="00080FF4" w:rsidP="00080FF4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Rounded Rectangle 9"/>
                        <wps:cNvSpPr/>
                        <wps:spPr>
                          <a:xfrm>
                            <a:off x="3152721" y="4261177"/>
                            <a:ext cx="2238646" cy="1156923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080FF4" w:rsidRPr="005E32B2" w:rsidRDefault="00A020CA" w:rsidP="00080FF4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r w:rsidRPr="008E4480">
                                <w:rPr>
                                  <w:rFonts w:ascii="Arial" w:hAnsi="Arial" w:cs="Arial"/>
                                  <w:b/>
                                  <w:i/>
                                </w:rPr>
                                <w:t>Plenary:</w:t>
                              </w:r>
                              <w:r w:rsidR="005E32B2">
                                <w:t xml:space="preserve"> </w:t>
                              </w:r>
                              <w:r w:rsidR="005E32B2" w:rsidRPr="005E32B2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What will you plan to do in order to focus on the learning which has taken place in the lesson? How do you know whether your students have made progress?</w:t>
                              </w:r>
                            </w:p>
                            <w:p w:rsidR="00080FF4" w:rsidRDefault="00080FF4" w:rsidP="00080FF4">
                              <w:pPr>
                                <w:pStyle w:val="NormalWeb"/>
                                <w:spacing w:before="0" w:beforeAutospacing="0" w:after="200" w:afterAutospacing="0" w:line="276" w:lineRule="auto"/>
                              </w:pPr>
                              <w:r>
                                <w:rPr>
                                  <w:rFonts w:ascii="Cambria" w:eastAsia="Calibri" w:hAnsi="Cambria"/>
                                  <w:color w:val="000000"/>
                                  <w:sz w:val="20"/>
                                  <w:szCs w:val="20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Rounded Rectangle 10"/>
                        <wps:cNvSpPr/>
                        <wps:spPr>
                          <a:xfrm>
                            <a:off x="572505" y="3984316"/>
                            <a:ext cx="2403475" cy="1424305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5E32B2" w:rsidRDefault="00A020CA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 w:cs="Arial"/>
                                  <w:b/>
                                  <w:i/>
                                  <w:iCs/>
                                  <w:color w:val="000000"/>
                                </w:rPr>
                              </w:pPr>
                              <w:r w:rsidRPr="008E4480">
                                <w:rPr>
                                  <w:rFonts w:ascii="Arial" w:eastAsia="Calibri" w:hAnsi="Arial" w:cs="Arial"/>
                                  <w:b/>
                                  <w:i/>
                                  <w:iCs/>
                                  <w:color w:val="000000"/>
                                </w:rPr>
                                <w:t>Learning checks:</w:t>
                              </w:r>
                              <w:r w:rsidR="00080FF4" w:rsidRPr="008E4480">
                                <w:rPr>
                                  <w:rFonts w:ascii="Arial" w:eastAsia="Calibri" w:hAnsi="Arial" w:cs="Arial"/>
                                  <w:b/>
                                  <w:i/>
                                  <w:iCs/>
                                  <w:color w:val="000000"/>
                                </w:rPr>
                                <w:t xml:space="preserve"> </w:t>
                              </w:r>
                            </w:p>
                            <w:p w:rsidR="00080FF4" w:rsidRPr="005E32B2" w:rsidRDefault="005E32B2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</w:pPr>
                              <w:r w:rsidRPr="005E32B2">
                                <w:rPr>
                                  <w:rFonts w:ascii="Arial" w:eastAsia="Calibri" w:hAnsi="Arial" w:cs="Arial"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  <w:t xml:space="preserve">How do you know your students are making progress? How do you </w:t>
                              </w:r>
                              <w:r w:rsidR="006029C5" w:rsidRPr="005E32B2">
                                <w:rPr>
                                  <w:rFonts w:ascii="Arial" w:eastAsia="Calibri" w:hAnsi="Arial" w:cs="Arial"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  <w:t xml:space="preserve">know </w:t>
                              </w:r>
                              <w:r w:rsidR="006029C5">
                                <w:rPr>
                                  <w:rFonts w:ascii="Arial" w:eastAsia="Calibri" w:hAnsi="Arial" w:cs="Arial"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  <w:t>what</w:t>
                              </w:r>
                              <w:r w:rsidRPr="005E32B2">
                                <w:rPr>
                                  <w:rFonts w:ascii="Arial" w:eastAsia="Calibri" w:hAnsi="Arial" w:cs="Arial"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  <w:t xml:space="preserve"> they know?    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Rounded Rectangle 11"/>
                        <wps:cNvSpPr/>
                        <wps:spPr>
                          <a:xfrm>
                            <a:off x="569307" y="2023063"/>
                            <a:ext cx="2406650" cy="1808014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5E32B2" w:rsidRDefault="00D273E5" w:rsidP="00D273E5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</w:pPr>
                              <w:r w:rsidRPr="008E4480"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  <w:t>Teaching Activities:</w:t>
                              </w:r>
                              <w:r w:rsidR="005E32B2" w:rsidRPr="005E32B2">
                                <w:t xml:space="preserve"> </w:t>
                              </w:r>
                            </w:p>
                            <w:p w:rsidR="00D273E5" w:rsidRPr="005E32B2" w:rsidRDefault="005E32B2" w:rsidP="00D273E5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5E32B2">
                                <w:rPr>
                                  <w:rFonts w:ascii="Arial" w:eastAsia="Calibri" w:hAnsi="Arial" w:cs="Arial"/>
                                  <w:bCs/>
                                  <w:iCs/>
                                  <w:color w:val="000000"/>
                                  <w:sz w:val="16"/>
                                  <w:szCs w:val="16"/>
                                </w:rPr>
                                <w:t>What are you doing as the teacher?</w:t>
                              </w:r>
                            </w:p>
                            <w:p w:rsidR="00080FF4" w:rsidRDefault="00080FF4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</w:pP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Rounded Rectangle 19"/>
                        <wps:cNvSpPr/>
                        <wps:spPr>
                          <a:xfrm>
                            <a:off x="3121294" y="3513950"/>
                            <a:ext cx="2270072" cy="699438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080FF4" w:rsidRDefault="00080FF4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</w:pPr>
                              <w:r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  <w:t>Homework</w:t>
                              </w:r>
                              <w:r w:rsidR="00A020CA"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  <w:t>:</w:t>
                              </w:r>
                            </w:p>
                            <w:p w:rsidR="008E4480" w:rsidRDefault="008E4480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</w:pPr>
                            </w:p>
                            <w:p w:rsidR="00A020CA" w:rsidRDefault="00A020CA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</w:pPr>
                              <w:r>
                                <w:rPr>
                                  <w:rFonts w:ascii="Arial" w:eastAsia="Calibri" w:hAnsi="Arial" w:cs="Arial"/>
                                  <w:b/>
                                  <w:bCs/>
                                  <w:i/>
                                  <w:iCs/>
                                  <w:color w:val="000000"/>
                                </w:rPr>
                                <w:t>Resources:</w:t>
                              </w:r>
                            </w:p>
                            <w:p w:rsidR="00A020CA" w:rsidRDefault="00A020CA" w:rsidP="00080FF4">
                              <w:pPr>
                                <w:pStyle w:val="NormalWeb"/>
                                <w:spacing w:before="0" w:beforeAutospacing="0" w:after="0" w:afterAutospacing="0" w:line="276" w:lineRule="auto"/>
                              </w:pP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A840E13" id="Group 3" o:spid="_x0000_s1026" style="position:absolute;margin-left:-22.5pt;margin-top:9.35pt;width:812.25pt;height:523.5pt;z-index:251659264;mso-position-horizontal-relative:margin;mso-width-relative:margin;mso-height-relative:margin" coordorigin="4968" coordsize="76151,541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">
                <v:roundrect id="Rounded Rectangle 3" o:spid="_x0000_s1027" style="position:absolute;left:31336;top:19329;width:22577;height:14936;visibility:visible;mso-wrap-style:square;v-text-anchor:top" arcsize="960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" fillcolor="window" strokecolor="#7030a0" strokeweight="2pt">
                  <v:textbox>
                    <w:txbxContent>
                      <w:p w:rsidR="005E32B2" w:rsidRPr="006029C5" w:rsidRDefault="00C26998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color w:val="7030A0"/>
                          </w:rPr>
                        </w:pPr>
                        <w:r w:rsidRPr="006029C5">
                          <w:rPr>
                            <w:rFonts w:ascii="Arial" w:eastAsia="Calibri" w:hAnsi="Arial"/>
                            <w:b/>
                            <w:bCs/>
                            <w:i/>
                            <w:iCs/>
                            <w:color w:val="7030A0"/>
                          </w:rPr>
                          <w:t>Learning objective:</w:t>
                        </w:r>
                        <w:r w:rsidR="005E32B2" w:rsidRPr="006029C5">
                          <w:rPr>
                            <w:color w:val="7030A0"/>
                          </w:rPr>
                          <w:t xml:space="preserve"> </w:t>
                        </w:r>
                      </w:p>
                      <w:p w:rsidR="00080FF4" w:rsidRPr="006029C5" w:rsidRDefault="005E32B2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color w:val="7030A0"/>
                            <w:sz w:val="16"/>
                            <w:szCs w:val="16"/>
                          </w:rPr>
                        </w:pPr>
                        <w:r w:rsidRPr="006029C5">
                          <w:rPr>
                            <w:rFonts w:ascii="Arial" w:eastAsia="Calibri" w:hAnsi="Arial"/>
                            <w:bCs/>
                            <w:iCs/>
                            <w:color w:val="7030A0"/>
                            <w:sz w:val="16"/>
                            <w:szCs w:val="16"/>
                          </w:rPr>
                          <w:t>This is the overall goal for learning within the lesson.</w:t>
                        </w:r>
                      </w:p>
                      <w:p w:rsidR="00080FF4" w:rsidRPr="006029C5" w:rsidRDefault="00080FF4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/>
                            <w:b/>
                            <w:bCs/>
                            <w:i/>
                            <w:iCs/>
                            <w:color w:val="7030A0"/>
                            <w:sz w:val="28"/>
                            <w:szCs w:val="28"/>
                          </w:rPr>
                        </w:pPr>
                      </w:p>
                      <w:p w:rsidR="00C26998" w:rsidRPr="006029C5" w:rsidRDefault="00C26998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/>
                            <w:b/>
                            <w:bCs/>
                            <w:i/>
                            <w:iCs/>
                            <w:color w:val="7030A0"/>
                            <w:sz w:val="28"/>
                            <w:szCs w:val="28"/>
                          </w:rPr>
                        </w:pPr>
                      </w:p>
                      <w:p w:rsidR="00C26998" w:rsidRPr="006029C5" w:rsidRDefault="00C26998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color w:val="7030A0"/>
                            <w:sz w:val="16"/>
                            <w:szCs w:val="16"/>
                          </w:rPr>
                        </w:pPr>
                        <w:r w:rsidRPr="006029C5">
                          <w:rPr>
                            <w:rFonts w:ascii="Arial" w:eastAsia="Calibri" w:hAnsi="Arial"/>
                            <w:b/>
                            <w:bCs/>
                            <w:i/>
                            <w:iCs/>
                            <w:color w:val="7030A0"/>
                          </w:rPr>
                          <w:t>Success criteria:</w:t>
                        </w:r>
                        <w:r w:rsidR="005E32B2" w:rsidRPr="006029C5">
                          <w:rPr>
                            <w:color w:val="7030A0"/>
                          </w:rPr>
                          <w:t xml:space="preserve"> </w:t>
                        </w:r>
                        <w:r w:rsidR="005E32B2" w:rsidRPr="006029C5">
                          <w:rPr>
                            <w:rFonts w:ascii="Arial" w:eastAsia="Calibri" w:hAnsi="Arial"/>
                            <w:bCs/>
                            <w:iCs/>
                            <w:color w:val="7030A0"/>
                            <w:sz w:val="16"/>
                            <w:szCs w:val="16"/>
                          </w:rPr>
                          <w:t>These are the outcomes of the lesson, how the learning is measured.</w:t>
                        </w:r>
                      </w:p>
                      <w:p w:rsidR="00080FF4" w:rsidRPr="006029C5" w:rsidRDefault="00080FF4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color w:val="7030A0"/>
                          </w:rPr>
                        </w:pPr>
                      </w:p>
                      <w:p w:rsidR="00080FF4" w:rsidRDefault="00080FF4" w:rsidP="00080FF4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r>
                          <w:rPr>
                            <w:rFonts w:ascii="Cambria" w:eastAsia="Calibri" w:hAnsi="Cambria" w:cs="Calibri"/>
                            <w:color w:val="000000"/>
                            <w:sz w:val="16"/>
                            <w:szCs w:val="16"/>
                          </w:rPr>
                          <w:t> </w:t>
                        </w:r>
                      </w:p>
                      <w:p w:rsidR="00080FF4" w:rsidRDefault="00080FF4" w:rsidP="00080FF4">
                        <w:pPr>
                          <w:pStyle w:val="NormalWeb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ascii="Calibri" w:eastAsia="Calibri" w:hAnsi="Calibri"/>
                            <w:color w:val="000000"/>
                            <w:sz w:val="20"/>
                            <w:szCs w:val="20"/>
                          </w:rPr>
                          <w:t> </w:t>
                        </w:r>
                      </w:p>
                      <w:p w:rsidR="00080FF4" w:rsidRDefault="00080FF4" w:rsidP="00080FF4">
                        <w:pPr>
                          <w:pStyle w:val="NormalWeb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ascii="Calibri" w:eastAsia="Calibri" w:hAnsi="Calibri"/>
                            <w:color w:val="000000"/>
                            <w:sz w:val="20"/>
                            <w:szCs w:val="20"/>
                          </w:rPr>
                          <w:t> </w:t>
                        </w:r>
                      </w:p>
                    </w:txbxContent>
                  </v:textbox>
                </v:roundrect>
                <v:roundrect id="Rounded Rectangle 2" o:spid="_x0000_s1028" style="position:absolute;left:5807;top:5933;width:23870;height:1286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" fillcolor="window" strokecolor="windowText" strokeweight="2pt">
                  <v:textbox>
                    <w:txbxContent>
                      <w:p w:rsidR="005E32B2" w:rsidRDefault="00080FF4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</w:pPr>
                        <w:r w:rsidRPr="008E4480"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  <w:t>Starter/Hook</w:t>
                        </w:r>
                        <w:r w:rsidR="00A020CA" w:rsidRPr="008E4480"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  <w:t>:</w:t>
                        </w:r>
                        <w:r w:rsidRPr="008E4480"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  <w:t xml:space="preserve"> </w:t>
                        </w:r>
                      </w:p>
                      <w:p w:rsidR="00080FF4" w:rsidRDefault="005E32B2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 w:cs="Arial"/>
                            <w:bCs/>
                            <w:iCs/>
                            <w:color w:val="000000"/>
                            <w:sz w:val="16"/>
                            <w:szCs w:val="16"/>
                          </w:rPr>
                        </w:pPr>
                        <w:r w:rsidRPr="005E32B2">
                          <w:rPr>
                            <w:rFonts w:ascii="Arial" w:eastAsia="Calibri" w:hAnsi="Arial" w:cs="Arial"/>
                            <w:bCs/>
                            <w:iCs/>
                            <w:color w:val="000000"/>
                            <w:sz w:val="16"/>
                            <w:szCs w:val="16"/>
                          </w:rPr>
                          <w:t>How will you initially plan to engage students in the planned learning?</w:t>
                        </w:r>
                      </w:p>
                      <w:p w:rsidR="00A47F21" w:rsidRPr="005E32B2" w:rsidRDefault="00A47F21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sz w:val="16"/>
                            <w:szCs w:val="16"/>
                          </w:rPr>
                        </w:pPr>
                      </w:p>
                      <w:p w:rsidR="00080FF4" w:rsidRPr="00A47F21" w:rsidRDefault="00080FF4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jc w:val="center"/>
                        </w:pPr>
                        <w:r w:rsidRPr="00A47F21">
                          <w:rPr>
                            <w:rFonts w:ascii="Cambria" w:eastAsia="Calibri" w:hAnsi="Cambria" w:cs="Arial"/>
                            <w:iCs/>
                            <w:color w:val="000000"/>
                            <w:sz w:val="22"/>
                            <w:szCs w:val="22"/>
                          </w:rPr>
                          <w:t> </w:t>
                        </w:r>
                      </w:p>
                    </w:txbxContent>
                  </v:textbox>
                </v:roundrect>
                <v:roundrect id="Rounded Rectangle 5" o:spid="_x0000_s1029" style="position:absolute;left:55643;top:6028;width:25070;height:1316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" fillcolor="window" strokecolor="windowText" strokeweight="2pt">
                  <v:textbox>
                    <w:txbxContent>
                      <w:p w:rsidR="00D273E5" w:rsidRDefault="00D273E5" w:rsidP="00D273E5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 w:cs="Arial"/>
                            <w:bCs/>
                            <w:iCs/>
                            <w:color w:val="000000"/>
                            <w:sz w:val="16"/>
                            <w:szCs w:val="16"/>
                          </w:rPr>
                        </w:pPr>
                        <w:r w:rsidRPr="008E4480"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  <w:t xml:space="preserve">Key concepts and skills: </w:t>
                        </w:r>
                        <w:r w:rsidR="005E32B2" w:rsidRPr="005E32B2">
                          <w:rPr>
                            <w:rFonts w:ascii="Arial" w:eastAsia="Calibri" w:hAnsi="Arial" w:cs="Arial"/>
                            <w:bCs/>
                            <w:iCs/>
                            <w:color w:val="000000"/>
                            <w:sz w:val="16"/>
                            <w:szCs w:val="16"/>
                          </w:rPr>
                          <w:t>Skills used in the lesson, e.g. use of a thermometer, use of specific vocab</w:t>
                        </w:r>
                        <w:r w:rsidR="002E30C4">
                          <w:rPr>
                            <w:rFonts w:ascii="Arial" w:eastAsia="Calibri" w:hAnsi="Arial" w:cs="Arial"/>
                            <w:bCs/>
                            <w:iCs/>
                            <w:color w:val="000000"/>
                            <w:sz w:val="16"/>
                            <w:szCs w:val="16"/>
                          </w:rPr>
                          <w:t xml:space="preserve">ulary. </w:t>
                        </w:r>
                      </w:p>
                      <w:p w:rsidR="005E32B2" w:rsidRDefault="005E32B2" w:rsidP="00D273E5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 w:cs="Arial"/>
                            <w:bCs/>
                            <w:iCs/>
                            <w:color w:val="000000"/>
                            <w:sz w:val="16"/>
                            <w:szCs w:val="16"/>
                          </w:rPr>
                        </w:pPr>
                      </w:p>
                      <w:p w:rsidR="005E32B2" w:rsidRDefault="005E32B2" w:rsidP="00D273E5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 w:cs="Arial"/>
                            <w:bCs/>
                            <w:iCs/>
                            <w:color w:val="000000"/>
                            <w:sz w:val="16"/>
                            <w:szCs w:val="16"/>
                          </w:rPr>
                        </w:pPr>
                      </w:p>
                      <w:p w:rsidR="005E32B2" w:rsidRDefault="005E32B2" w:rsidP="00D273E5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 w:cs="Arial"/>
                            <w:bCs/>
                            <w:iCs/>
                            <w:color w:val="000000"/>
                            <w:sz w:val="16"/>
                            <w:szCs w:val="16"/>
                          </w:rPr>
                        </w:pPr>
                      </w:p>
                      <w:p w:rsidR="005E32B2" w:rsidRDefault="005E32B2" w:rsidP="00D273E5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 w:cs="Arial"/>
                            <w:bCs/>
                            <w:iCs/>
                            <w:color w:val="000000"/>
                            <w:sz w:val="16"/>
                            <w:szCs w:val="16"/>
                          </w:rPr>
                        </w:pPr>
                      </w:p>
                      <w:p w:rsidR="005E32B2" w:rsidRPr="005E32B2" w:rsidRDefault="005E32B2" w:rsidP="00D273E5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b/>
                            <w:i/>
                          </w:rPr>
                        </w:pPr>
                        <w:r w:rsidRPr="005E32B2"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  <w:t>Misconceptions:</w:t>
                        </w:r>
                      </w:p>
                      <w:p w:rsidR="00D273E5" w:rsidRDefault="00D273E5" w:rsidP="00080FF4">
                        <w:pPr>
                          <w:pStyle w:val="NormalWeb"/>
                          <w:spacing w:before="0" w:beforeAutospacing="0" w:after="0" w:afterAutospacing="0" w:line="276" w:lineRule="auto"/>
                        </w:pPr>
                      </w:p>
                      <w:p w:rsidR="00D273E5" w:rsidRDefault="00D273E5" w:rsidP="00080FF4">
                        <w:pPr>
                          <w:pStyle w:val="NormalWeb"/>
                          <w:spacing w:before="0" w:beforeAutospacing="0" w:after="0" w:afterAutospacing="0" w:line="276" w:lineRule="auto"/>
                        </w:pPr>
                      </w:p>
                      <w:p w:rsidR="00D273E5" w:rsidRDefault="00D273E5" w:rsidP="00080FF4">
                        <w:pPr>
                          <w:pStyle w:val="NormalWeb"/>
                          <w:spacing w:before="0" w:beforeAutospacing="0" w:after="0" w:afterAutospacing="0" w:line="276" w:lineRule="auto"/>
                        </w:pPr>
                      </w:p>
                      <w:p w:rsidR="00D273E5" w:rsidRDefault="00D273E5"/>
                    </w:txbxContent>
                  </v:textbox>
                </v:roundrect>
                <v:roundrect id="Rounded Rectangle 6" o:spid="_x0000_s1030" style="position:absolute;left:4968;width:75612;height:337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" fillcolor="window" strokecolor="windowText" strokeweight="2pt">
                  <v:textbox>
                    <w:txbxContent>
                      <w:p w:rsidR="00080FF4" w:rsidRDefault="00080FF4" w:rsidP="00080FF4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r w:rsidRPr="008E4480">
                          <w:rPr>
                            <w:rFonts w:ascii="Arial" w:eastAsia="Calibri" w:hAnsi="Arial"/>
                            <w:color w:val="000000"/>
                          </w:rPr>
                          <w:t>Teaching Group:</w:t>
                        </w:r>
                        <w:r w:rsidRPr="00D273E5">
                          <w:rPr>
                            <w:rFonts w:ascii="Arial" w:eastAsia="Calibri" w:hAnsi="Arial"/>
                            <w:color w:val="000000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Arial" w:eastAsia="Calibri" w:hAnsi="Arial"/>
                            <w:color w:val="000000"/>
                            <w:sz w:val="18"/>
                            <w:szCs w:val="18"/>
                          </w:rPr>
                          <w:tab/>
                        </w:r>
                        <w:r>
                          <w:rPr>
                            <w:rFonts w:ascii="Arial" w:eastAsia="Calibri" w:hAnsi="Arial"/>
                            <w:color w:val="000000"/>
                            <w:sz w:val="18"/>
                            <w:szCs w:val="18"/>
                          </w:rPr>
                          <w:tab/>
                        </w:r>
                        <w:r w:rsidRPr="008E4480">
                          <w:rPr>
                            <w:rFonts w:ascii="Arial" w:eastAsia="Calibri" w:hAnsi="Arial"/>
                            <w:color w:val="000000"/>
                          </w:rPr>
                          <w:t>Lesson Title:</w:t>
                        </w:r>
                        <w:r>
                          <w:rPr>
                            <w:rFonts w:ascii="Arial" w:eastAsia="Calibri" w:hAnsi="Arial"/>
                            <w:color w:val="000000"/>
                            <w:sz w:val="32"/>
                            <w:szCs w:val="32"/>
                          </w:rPr>
                          <w:tab/>
                        </w:r>
                        <w:r>
                          <w:rPr>
                            <w:rFonts w:ascii="Arial" w:eastAsia="Calibri" w:hAnsi="Arial"/>
                            <w:color w:val="000000"/>
                            <w:sz w:val="32"/>
                            <w:szCs w:val="32"/>
                          </w:rPr>
                          <w:tab/>
                        </w:r>
                        <w:r>
                          <w:rPr>
                            <w:rFonts w:ascii="Arial" w:eastAsia="Calibri" w:hAnsi="Arial"/>
                            <w:color w:val="000000"/>
                            <w:sz w:val="32"/>
                            <w:szCs w:val="32"/>
                          </w:rPr>
                          <w:tab/>
                        </w:r>
                        <w:r>
                          <w:rPr>
                            <w:rFonts w:ascii="Arial" w:eastAsia="Calibri" w:hAnsi="Arial"/>
                            <w:color w:val="000000"/>
                            <w:sz w:val="32"/>
                            <w:szCs w:val="32"/>
                          </w:rPr>
                          <w:tab/>
                        </w:r>
                        <w:r w:rsidRPr="008E4480">
                          <w:rPr>
                            <w:rFonts w:ascii="Arial" w:eastAsia="Calibri" w:hAnsi="Arial"/>
                            <w:color w:val="000000"/>
                          </w:rPr>
                          <w:t>Date:</w:t>
                        </w:r>
                        <w:r w:rsidRPr="008E4480">
                          <w:rPr>
                            <w:rFonts w:ascii="Arial" w:eastAsia="Calibri" w:hAnsi="Arial"/>
                            <w:color w:val="000000"/>
                          </w:rPr>
                          <w:tab/>
                        </w:r>
                        <w:r w:rsidR="00D273E5">
                          <w:rPr>
                            <w:rFonts w:ascii="Arial" w:eastAsia="Calibri" w:hAnsi="Arial"/>
                            <w:color w:val="000000"/>
                            <w:sz w:val="32"/>
                            <w:szCs w:val="32"/>
                          </w:rPr>
                          <w:t xml:space="preserve"> </w:t>
                        </w:r>
                        <w:r>
                          <w:rPr>
                            <w:rFonts w:ascii="Arial" w:eastAsia="Calibri" w:hAnsi="Arial"/>
                            <w:color w:val="000000"/>
                            <w:sz w:val="32"/>
                            <w:szCs w:val="32"/>
                          </w:rPr>
                          <w:tab/>
                        </w:r>
                        <w:r w:rsidR="005E32B2">
                          <w:rPr>
                            <w:rFonts w:ascii="Arial" w:eastAsia="Calibri" w:hAnsi="Arial"/>
                            <w:color w:val="000000"/>
                            <w:sz w:val="32"/>
                            <w:szCs w:val="32"/>
                          </w:rPr>
                          <w:tab/>
                        </w:r>
                        <w:r w:rsidRPr="008E4480">
                          <w:rPr>
                            <w:rFonts w:ascii="Arial" w:eastAsia="Calibri" w:hAnsi="Arial"/>
                            <w:color w:val="000000"/>
                          </w:rPr>
                          <w:t>Trainee:</w:t>
                        </w:r>
                      </w:p>
                      <w:p w:rsidR="00080FF4" w:rsidRDefault="00080FF4" w:rsidP="00080FF4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r>
                          <w:rPr>
                            <w:rFonts w:ascii="Cambria" w:eastAsia="Calibri" w:hAnsi="Cambria"/>
                            <w:color w:val="000000"/>
                            <w:sz w:val="32"/>
                            <w:szCs w:val="32"/>
                          </w:rPr>
                          <w:t>Group:</w:t>
                        </w:r>
                        <w:r>
                          <w:rPr>
                            <w:rFonts w:ascii="Cambria" w:eastAsia="Calibri" w:hAnsi="Cambria"/>
                            <w:color w:val="000000"/>
                            <w:sz w:val="32"/>
                            <w:szCs w:val="32"/>
                          </w:rPr>
                          <w:tab/>
                        </w:r>
                        <w:r>
                          <w:rPr>
                            <w:rFonts w:ascii="Cambria" w:eastAsia="Calibri" w:hAnsi="Cambria"/>
                            <w:color w:val="000000"/>
                            <w:sz w:val="32"/>
                            <w:szCs w:val="32"/>
                          </w:rPr>
                          <w:tab/>
                          <w:t xml:space="preserve">Lesson title: </w:t>
                        </w:r>
                        <w:r>
                          <w:rPr>
                            <w:rFonts w:ascii="Cambria" w:eastAsia="Calibri" w:hAnsi="Cambria"/>
                            <w:color w:val="000000"/>
                            <w:sz w:val="32"/>
                            <w:szCs w:val="32"/>
                          </w:rPr>
                          <w:tab/>
                          <w:t xml:space="preserve">Position of lesson:  </w:t>
                        </w:r>
                        <w:r>
                          <w:rPr>
                            <w:rFonts w:ascii="Cambria" w:eastAsia="Calibri" w:hAnsi="Cambria"/>
                            <w:color w:val="000000"/>
                            <w:sz w:val="32"/>
                            <w:szCs w:val="32"/>
                          </w:rPr>
                          <w:tab/>
                        </w:r>
                        <w:r>
                          <w:rPr>
                            <w:rFonts w:ascii="Cambria" w:eastAsia="Calibri" w:hAnsi="Cambria"/>
                            <w:color w:val="000000"/>
                            <w:sz w:val="32"/>
                            <w:szCs w:val="32"/>
                          </w:rPr>
                          <w:tab/>
                          <w:t>Date:</w:t>
                        </w:r>
                        <w:r>
                          <w:rPr>
                            <w:rFonts w:ascii="Cambria" w:eastAsia="Calibri" w:hAnsi="Cambria"/>
                            <w:color w:val="000000"/>
                            <w:sz w:val="32"/>
                            <w:szCs w:val="32"/>
                          </w:rPr>
                          <w:tab/>
                        </w:r>
                        <w:r>
                          <w:rPr>
                            <w:rFonts w:ascii="Cambria" w:eastAsia="Calibri" w:hAnsi="Cambria"/>
                            <w:color w:val="000000"/>
                            <w:sz w:val="32"/>
                            <w:szCs w:val="32"/>
                          </w:rPr>
                          <w:tab/>
                        </w:r>
                        <w:r>
                          <w:rPr>
                            <w:rFonts w:ascii="Cambria" w:eastAsia="Calibri" w:hAnsi="Cambria"/>
                            <w:color w:val="000000"/>
                            <w:sz w:val="32"/>
                            <w:szCs w:val="32"/>
                          </w:rPr>
                          <w:tab/>
                          <w:t xml:space="preserve"> </w:t>
                        </w:r>
                      </w:p>
                    </w:txbxContent>
                  </v:textbox>
                </v:roundrect>
                <v:roundrect id="Rounded Rectangle 7" o:spid="_x0000_s1031" style="position:absolute;left:55642;top:20628;width:25070;height:1768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" fillcolor="window" strokecolor="windowText" strokeweight="2pt">
                  <v:textbox>
                    <w:txbxContent>
                      <w:p w:rsidR="005E32B2" w:rsidRDefault="00D273E5" w:rsidP="00D273E5">
                        <w:pPr>
                          <w:pStyle w:val="NormalWeb"/>
                          <w:spacing w:before="0" w:beforeAutospacing="0" w:after="0" w:afterAutospacing="0" w:line="276" w:lineRule="auto"/>
                        </w:pPr>
                        <w:r w:rsidRPr="008E4480">
                          <w:rPr>
                            <w:rFonts w:ascii="Arial" w:hAnsi="Arial" w:cs="Arial"/>
                            <w:b/>
                            <w:i/>
                          </w:rPr>
                          <w:t>Learning Activities:</w:t>
                        </w:r>
                        <w:r w:rsidR="005E32B2" w:rsidRPr="005E32B2">
                          <w:t xml:space="preserve"> </w:t>
                        </w:r>
                      </w:p>
                      <w:p w:rsidR="00080FF4" w:rsidRPr="005E32B2" w:rsidRDefault="005E32B2" w:rsidP="00D273E5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hAnsi="Arial" w:cs="Arial"/>
                            <w:sz w:val="16"/>
                            <w:szCs w:val="16"/>
                          </w:rPr>
                        </w:pPr>
                        <w:r w:rsidRPr="005E32B2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What are your students doing?</w:t>
                        </w:r>
                      </w:p>
                    </w:txbxContent>
                  </v:textbox>
                </v:roundrect>
                <v:roundrect id="Rounded Rectangle 8" o:spid="_x0000_s1032" style="position:absolute;left:55509;top:39744;width:25610;height:1393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" fillcolor="window" strokecolor="windowText" strokeweight="2pt">
                  <v:textbox>
                    <w:txbxContent>
                      <w:p w:rsidR="005E32B2" w:rsidRDefault="00080FF4" w:rsidP="00A020CA">
                        <w:pPr>
                          <w:pStyle w:val="NormalWeb"/>
                          <w:spacing w:before="0" w:beforeAutospacing="0" w:after="0" w:afterAutospacing="0" w:line="276" w:lineRule="auto"/>
                        </w:pPr>
                        <w:r>
                          <w:rPr>
                            <w:rFonts w:ascii="Cambria" w:eastAsia="Calibri" w:hAnsi="Cambria"/>
                            <w:color w:val="000000"/>
                            <w:sz w:val="20"/>
                            <w:szCs w:val="20"/>
                          </w:rPr>
                          <w:t> </w:t>
                        </w:r>
                        <w:r w:rsidR="00D273E5">
                          <w:rPr>
                            <w:rFonts w:ascii="Cambria" w:eastAsia="Calibri" w:hAnsi="Cambria" w:cs="Arial"/>
                            <w:i/>
                            <w:iCs/>
                            <w:color w:val="000000"/>
                            <w:sz w:val="21"/>
                            <w:szCs w:val="21"/>
                          </w:rPr>
                          <w:t xml:space="preserve"> </w:t>
                        </w:r>
                        <w:r w:rsidR="00A020CA" w:rsidRPr="008E4480">
                          <w:rPr>
                            <w:rFonts w:ascii="Arial" w:eastAsia="Calibri" w:hAnsi="Arial" w:cs="Arial"/>
                            <w:b/>
                            <w:i/>
                            <w:iCs/>
                            <w:color w:val="000000"/>
                          </w:rPr>
                          <w:t>Differentiation:</w:t>
                        </w:r>
                      </w:p>
                      <w:p w:rsidR="00D273E5" w:rsidRPr="005E32B2" w:rsidRDefault="005E32B2" w:rsidP="00A020CA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hAnsi="Arial" w:cs="Arial"/>
                            <w:sz w:val="16"/>
                            <w:szCs w:val="16"/>
                          </w:rPr>
                        </w:pPr>
                        <w:r w:rsidRPr="005E32B2">
                          <w:rPr>
                            <w:rFonts w:ascii="Arial" w:eastAsia="Calibri" w:hAnsi="Arial" w:cs="Arial"/>
                            <w:iCs/>
                            <w:color w:val="000000"/>
                            <w:sz w:val="16"/>
                            <w:szCs w:val="16"/>
                          </w:rPr>
                          <w:t>How are you both supporting and challenging your students?</w:t>
                        </w:r>
                      </w:p>
                      <w:p w:rsidR="00D273E5" w:rsidRDefault="00D273E5" w:rsidP="00D273E5">
                        <w:pPr>
                          <w:pStyle w:val="NormalWeb"/>
                          <w:spacing w:before="0" w:beforeAutospacing="0" w:after="0" w:afterAutospacing="0" w:line="276" w:lineRule="auto"/>
                          <w:jc w:val="center"/>
                        </w:pPr>
                        <w:r>
                          <w:rPr>
                            <w:rFonts w:ascii="Cambria" w:eastAsia="Calibri" w:hAnsi="Cambria" w:cs="Arial"/>
                            <w:b/>
                            <w:bCs/>
                            <w:i/>
                            <w:iCs/>
                            <w:color w:val="000000"/>
                            <w:sz w:val="20"/>
                            <w:szCs w:val="20"/>
                          </w:rPr>
                          <w:t> </w:t>
                        </w:r>
                      </w:p>
                      <w:p w:rsidR="00080FF4" w:rsidRDefault="00080FF4" w:rsidP="00080FF4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</w:p>
                    </w:txbxContent>
                  </v:textbox>
                </v:roundrect>
                <v:roundrect id="Rounded Rectangle 9" o:spid="_x0000_s1033" style="position:absolute;left:31527;top:42611;width:22386;height:1157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" fillcolor="window" strokecolor="windowText" strokeweight="2pt">
                  <v:textbox>
                    <w:txbxContent>
                      <w:p w:rsidR="00080FF4" w:rsidRPr="005E32B2" w:rsidRDefault="00A020CA" w:rsidP="00080FF4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r w:rsidRPr="008E4480">
                          <w:rPr>
                            <w:rFonts w:ascii="Arial" w:hAnsi="Arial" w:cs="Arial"/>
                            <w:b/>
                            <w:i/>
                          </w:rPr>
                          <w:t>Plenary:</w:t>
                        </w:r>
                        <w:r w:rsidR="005E32B2">
                          <w:t xml:space="preserve"> </w:t>
                        </w:r>
                        <w:r w:rsidR="005E32B2" w:rsidRPr="005E32B2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What will you plan to do in order to focus on the learning which has taken place in the lesson? How do you know whether your students have made progress?</w:t>
                        </w:r>
                      </w:p>
                      <w:p w:rsidR="00080FF4" w:rsidRDefault="00080FF4" w:rsidP="00080FF4">
                        <w:pPr>
                          <w:pStyle w:val="NormalWeb"/>
                          <w:spacing w:before="0" w:beforeAutospacing="0" w:after="200" w:afterAutospacing="0" w:line="276" w:lineRule="auto"/>
                        </w:pPr>
                        <w:r>
                          <w:rPr>
                            <w:rFonts w:ascii="Cambria" w:eastAsia="Calibri" w:hAnsi="Cambria"/>
                            <w:color w:val="000000"/>
                            <w:sz w:val="20"/>
                            <w:szCs w:val="20"/>
                          </w:rPr>
                          <w:t> </w:t>
                        </w:r>
                      </w:p>
                    </w:txbxContent>
                  </v:textbox>
                </v:roundrect>
                <v:roundrect id="Rounded Rectangle 10" o:spid="_x0000_s1034" style="position:absolute;left:5725;top:39843;width:24034;height:1424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" fillcolor="window" strokecolor="windowText" strokeweight="2pt">
                  <v:textbox>
                    <w:txbxContent>
                      <w:p w:rsidR="005E32B2" w:rsidRDefault="00A020CA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 w:cs="Arial"/>
                            <w:b/>
                            <w:i/>
                            <w:iCs/>
                            <w:color w:val="000000"/>
                          </w:rPr>
                        </w:pPr>
                        <w:r w:rsidRPr="008E4480">
                          <w:rPr>
                            <w:rFonts w:ascii="Arial" w:eastAsia="Calibri" w:hAnsi="Arial" w:cs="Arial"/>
                            <w:b/>
                            <w:i/>
                            <w:iCs/>
                            <w:color w:val="000000"/>
                          </w:rPr>
                          <w:t>Learning checks:</w:t>
                        </w:r>
                        <w:r w:rsidR="00080FF4" w:rsidRPr="008E4480">
                          <w:rPr>
                            <w:rFonts w:ascii="Arial" w:eastAsia="Calibri" w:hAnsi="Arial" w:cs="Arial"/>
                            <w:b/>
                            <w:i/>
                            <w:iCs/>
                            <w:color w:val="000000"/>
                          </w:rPr>
                          <w:t xml:space="preserve"> </w:t>
                        </w:r>
                      </w:p>
                      <w:p w:rsidR="00080FF4" w:rsidRPr="005E32B2" w:rsidRDefault="005E32B2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hAnsi="Arial" w:cs="Arial"/>
                            <w:sz w:val="16"/>
                            <w:szCs w:val="16"/>
                          </w:rPr>
                        </w:pPr>
                        <w:r w:rsidRPr="005E32B2">
                          <w:rPr>
                            <w:rFonts w:ascii="Arial" w:eastAsia="Calibri" w:hAnsi="Arial" w:cs="Arial"/>
                            <w:iCs/>
                            <w:color w:val="000000"/>
                            <w:sz w:val="16"/>
                            <w:szCs w:val="16"/>
                          </w:rPr>
                          <w:t xml:space="preserve">How do you know your students are making progress? How do you </w:t>
                        </w:r>
                        <w:r w:rsidR="006029C5" w:rsidRPr="005E32B2">
                          <w:rPr>
                            <w:rFonts w:ascii="Arial" w:eastAsia="Calibri" w:hAnsi="Arial" w:cs="Arial"/>
                            <w:iCs/>
                            <w:color w:val="000000"/>
                            <w:sz w:val="16"/>
                            <w:szCs w:val="16"/>
                          </w:rPr>
                          <w:t xml:space="preserve">know </w:t>
                        </w:r>
                        <w:r w:rsidR="006029C5">
                          <w:rPr>
                            <w:rFonts w:ascii="Arial" w:eastAsia="Calibri" w:hAnsi="Arial" w:cs="Arial"/>
                            <w:iCs/>
                            <w:color w:val="000000"/>
                            <w:sz w:val="16"/>
                            <w:szCs w:val="16"/>
                          </w:rPr>
                          <w:t>what</w:t>
                        </w:r>
                        <w:r w:rsidRPr="005E32B2">
                          <w:rPr>
                            <w:rFonts w:ascii="Arial" w:eastAsia="Calibri" w:hAnsi="Arial" w:cs="Arial"/>
                            <w:iCs/>
                            <w:color w:val="000000"/>
                            <w:sz w:val="16"/>
                            <w:szCs w:val="16"/>
                          </w:rPr>
                          <w:t xml:space="preserve"> they know?    </w:t>
                        </w:r>
                      </w:p>
                    </w:txbxContent>
                  </v:textbox>
                </v:roundrect>
                <v:roundrect id="Rounded Rectangle 11" o:spid="_x0000_s1035" style="position:absolute;left:5693;top:20230;width:24066;height:1808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" fillcolor="window" strokecolor="windowText" strokeweight="2pt">
                  <v:textbox>
                    <w:txbxContent>
                      <w:p w:rsidR="005E32B2" w:rsidRDefault="00D273E5" w:rsidP="00D273E5">
                        <w:pPr>
                          <w:pStyle w:val="NormalWeb"/>
                          <w:spacing w:before="0" w:beforeAutospacing="0" w:after="0" w:afterAutospacing="0" w:line="276" w:lineRule="auto"/>
                        </w:pPr>
                        <w:r w:rsidRPr="008E4480"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  <w:t>Teaching Activities:</w:t>
                        </w:r>
                        <w:r w:rsidR="005E32B2" w:rsidRPr="005E32B2">
                          <w:t xml:space="preserve"> </w:t>
                        </w:r>
                      </w:p>
                      <w:p w:rsidR="00D273E5" w:rsidRPr="005E32B2" w:rsidRDefault="005E32B2" w:rsidP="00D273E5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sz w:val="16"/>
                            <w:szCs w:val="16"/>
                          </w:rPr>
                        </w:pPr>
                        <w:r w:rsidRPr="005E32B2">
                          <w:rPr>
                            <w:rFonts w:ascii="Arial" w:eastAsia="Calibri" w:hAnsi="Arial" w:cs="Arial"/>
                            <w:bCs/>
                            <w:iCs/>
                            <w:color w:val="000000"/>
                            <w:sz w:val="16"/>
                            <w:szCs w:val="16"/>
                          </w:rPr>
                          <w:t>What are you doing as the teacher?</w:t>
                        </w:r>
                      </w:p>
                      <w:p w:rsidR="00080FF4" w:rsidRDefault="00080FF4" w:rsidP="00080FF4">
                        <w:pPr>
                          <w:pStyle w:val="NormalWeb"/>
                          <w:spacing w:before="0" w:beforeAutospacing="0" w:after="0" w:afterAutospacing="0" w:line="276" w:lineRule="auto"/>
                        </w:pPr>
                      </w:p>
                    </w:txbxContent>
                  </v:textbox>
                </v:roundrect>
                <v:roundrect id="Rounded Rectangle 19" o:spid="_x0000_s1036" style="position:absolute;left:31212;top:35139;width:22701;height:699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" fillcolor="window" strokecolor="windowText" strokeweight="2pt">
                  <v:textbox>
                    <w:txbxContent>
                      <w:p w:rsidR="00080FF4" w:rsidRDefault="00080FF4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</w:pPr>
                        <w:r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  <w:t>Homework</w:t>
                        </w:r>
                        <w:r w:rsidR="00A020CA"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  <w:t>:</w:t>
                        </w:r>
                      </w:p>
                      <w:p w:rsidR="008E4480" w:rsidRDefault="008E4480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</w:pPr>
                      </w:p>
                      <w:p w:rsidR="00A020CA" w:rsidRDefault="00A020CA" w:rsidP="00080FF4">
                        <w:pPr>
                          <w:pStyle w:val="NormalWeb"/>
                          <w:spacing w:before="0" w:beforeAutospacing="0" w:after="0" w:afterAutospacing="0" w:line="276" w:lineRule="auto"/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</w:pPr>
                        <w:r>
                          <w:rPr>
                            <w:rFonts w:ascii="Arial" w:eastAsia="Calibri" w:hAnsi="Arial" w:cs="Arial"/>
                            <w:b/>
                            <w:bCs/>
                            <w:i/>
                            <w:iCs/>
                            <w:color w:val="000000"/>
                          </w:rPr>
                          <w:t>Resources:</w:t>
                        </w:r>
                      </w:p>
                      <w:p w:rsidR="00A020CA" w:rsidRDefault="00A020CA" w:rsidP="00080FF4">
                        <w:pPr>
                          <w:pStyle w:val="NormalWeb"/>
                          <w:spacing w:before="0" w:beforeAutospacing="0" w:after="0" w:afterAutospacing="0" w:line="276" w:lineRule="auto"/>
                        </w:pPr>
                      </w:p>
                    </w:txbxContent>
                  </v:textbox>
                </v:roundrect>
                <w10:wrap anchorx="margin"/>
              </v:group>
            </w:pict>
          </mc:Fallback>
        </mc:AlternateContent>
      </w:r>
    </w:p>
    <w:p w:rsidR="00080FF4" w:rsidRDefault="00080FF4">
      <w:pPr>
        <w:rPr>
          <w:b/>
        </w:rPr>
      </w:pPr>
    </w:p>
    <w:p w:rsidR="00262B02" w:rsidRDefault="00742EA1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3464548</wp:posOffset>
                </wp:positionH>
                <wp:positionV relativeFrom="paragraph">
                  <wp:posOffset>235585</wp:posOffset>
                </wp:positionV>
                <wp:extent cx="2621441" cy="1543050"/>
                <wp:effectExtent l="19050" t="19050" r="26670" b="1905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21441" cy="1543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:rsidR="00080FF4" w:rsidRPr="005E32B2" w:rsidRDefault="00080FF4" w:rsidP="005E32B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16"/>
                                <w:szCs w:val="16"/>
                              </w:rPr>
                            </w:pPr>
                            <w:r w:rsidRPr="00D273E5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Subject Knowledge (Contextual information)</w:t>
                            </w:r>
                            <w:r w:rsidR="005E32B2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:</w:t>
                            </w:r>
                            <w:r w:rsidR="005E32B2" w:rsidRPr="005E32B2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5E32B2" w:rsidRPr="005E32B2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The key subject knowledge needed for this lesson. How will the two points below link together?</w:t>
                            </w:r>
                          </w:p>
                          <w:p w:rsidR="00080FF4" w:rsidRPr="008E4480" w:rsidRDefault="00080FF4" w:rsidP="00C2699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i/>
                              </w:rPr>
                            </w:pPr>
                            <w:r w:rsidRPr="008E4480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Prior learning</w:t>
                            </w:r>
                            <w:r w:rsidR="00C26998" w:rsidRPr="008E4480">
                              <w:rPr>
                                <w:rFonts w:ascii="Arial" w:hAnsi="Arial" w:cs="Arial"/>
                                <w:i/>
                              </w:rPr>
                              <w:t>:</w:t>
                            </w:r>
                          </w:p>
                          <w:p w:rsidR="00C26998" w:rsidRPr="008E4480" w:rsidRDefault="00C26998" w:rsidP="00080FF4">
                            <w:pPr>
                              <w:pStyle w:val="ListParagraph"/>
                              <w:rPr>
                                <w:rFonts w:ascii="Arial" w:hAnsi="Arial" w:cs="Arial"/>
                                <w:i/>
                              </w:rPr>
                            </w:pPr>
                          </w:p>
                          <w:p w:rsidR="00080FF4" w:rsidRPr="008E4480" w:rsidRDefault="00080FF4" w:rsidP="005E32B2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</w:pPr>
                            <w:r w:rsidRPr="008E4480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Today’s learning</w:t>
                            </w:r>
                            <w:r w:rsidR="00C26998" w:rsidRPr="008E4480"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</w:rPr>
                              <w:t>:</w:t>
                            </w:r>
                            <w:r w:rsidR="005E32B2" w:rsidRPr="005E32B2">
                              <w:t xml:space="preserve"> </w:t>
                            </w:r>
                          </w:p>
                          <w:p w:rsidR="005E32B2" w:rsidRDefault="005E32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37" type="#_x0000_t202" style="position:absolute;margin-left:272.8pt;margin-top:18.55pt;width:206.4pt;height:121.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" fillcolor="white [3201]" strokecolor="black [3213]" strokeweight="2.25pt">
                <v:textbox>
                  <w:txbxContent>
                    <w:p w:rsidR="00080FF4" w:rsidRPr="005E32B2" w:rsidRDefault="00080FF4" w:rsidP="005E32B2">
                      <w:pPr>
                        <w:rPr>
                          <w:rFonts w:ascii="Arial" w:hAnsi="Arial" w:cs="Arial"/>
                          <w:b/>
                          <w:i/>
                          <w:sz w:val="16"/>
                          <w:szCs w:val="16"/>
                        </w:rPr>
                      </w:pPr>
                      <w:r w:rsidRPr="00D273E5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Subject Knowledge (Contextual information)</w:t>
                      </w:r>
                      <w:r w:rsidR="005E32B2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:</w:t>
                      </w:r>
                      <w:r w:rsidR="005E32B2" w:rsidRPr="005E32B2">
                        <w:rPr>
                          <w:rFonts w:ascii="Arial" w:hAnsi="Arial" w:cs="Arial"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="005E32B2" w:rsidRPr="005E32B2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The key subject knowledge needed for this lesson. How will the two points below link together?</w:t>
                      </w:r>
                    </w:p>
                    <w:p w:rsidR="00080FF4" w:rsidRPr="008E4480" w:rsidRDefault="00080FF4" w:rsidP="00C26998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i/>
                        </w:rPr>
                      </w:pPr>
                      <w:r w:rsidRPr="008E4480">
                        <w:rPr>
                          <w:rFonts w:ascii="Arial" w:hAnsi="Arial" w:cs="Arial"/>
                          <w:i/>
                          <w:sz w:val="20"/>
                          <w:szCs w:val="20"/>
                        </w:rPr>
                        <w:t>Prior learning</w:t>
                      </w:r>
                      <w:r w:rsidR="00C26998" w:rsidRPr="008E4480">
                        <w:rPr>
                          <w:rFonts w:ascii="Arial" w:hAnsi="Arial" w:cs="Arial"/>
                          <w:i/>
                        </w:rPr>
                        <w:t>:</w:t>
                      </w:r>
                    </w:p>
                    <w:p w:rsidR="00C26998" w:rsidRPr="008E4480" w:rsidRDefault="00C26998" w:rsidP="00080FF4">
                      <w:pPr>
                        <w:pStyle w:val="ListParagraph"/>
                        <w:rPr>
                          <w:rFonts w:ascii="Arial" w:hAnsi="Arial" w:cs="Arial"/>
                          <w:i/>
                        </w:rPr>
                      </w:pPr>
                    </w:p>
                    <w:p w:rsidR="00080FF4" w:rsidRPr="008E4480" w:rsidRDefault="00080FF4" w:rsidP="005E32B2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i/>
                          <w:sz w:val="20"/>
                          <w:szCs w:val="20"/>
                        </w:rPr>
                      </w:pPr>
                      <w:r w:rsidRPr="008E4480">
                        <w:rPr>
                          <w:rFonts w:ascii="Arial" w:hAnsi="Arial" w:cs="Arial"/>
                          <w:i/>
                          <w:sz w:val="20"/>
                          <w:szCs w:val="20"/>
                        </w:rPr>
                        <w:t>Today’s learning</w:t>
                      </w:r>
                      <w:r w:rsidR="00C26998" w:rsidRPr="008E4480">
                        <w:rPr>
                          <w:rFonts w:ascii="Arial" w:hAnsi="Arial" w:cs="Arial"/>
                          <w:i/>
                          <w:sz w:val="20"/>
                          <w:szCs w:val="20"/>
                        </w:rPr>
                        <w:t>:</w:t>
                      </w:r>
                      <w:r w:rsidR="005E32B2" w:rsidRPr="005E32B2">
                        <w:t xml:space="preserve"> </w:t>
                      </w:r>
                    </w:p>
                    <w:p w:rsidR="005E32B2" w:rsidRDefault="005E32B2"/>
                  </w:txbxContent>
                </v:textbox>
                <w10:wrap anchorx="margin"/>
              </v:shape>
            </w:pict>
          </mc:Fallback>
        </mc:AlternateContent>
      </w:r>
    </w:p>
    <w:p w:rsidR="00262B02" w:rsidRDefault="00262B02"/>
    <w:bookmarkStart w:id="0" w:name="_GoBack"/>
    <w:bookmarkEnd w:id="0"/>
    <w:p w:rsidR="006A392C" w:rsidRDefault="00A47F21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8719" behindDoc="0" locked="0" layoutInCell="1" allowOverlap="1" wp14:anchorId="1C8F111A" wp14:editId="378FCD0A">
                <wp:simplePos x="0" y="0"/>
                <wp:positionH relativeFrom="column">
                  <wp:posOffset>5099369</wp:posOffset>
                </wp:positionH>
                <wp:positionV relativeFrom="paragraph">
                  <wp:posOffset>3551873</wp:posOffset>
                </wp:positionV>
                <wp:extent cx="1360485" cy="267650"/>
                <wp:effectExtent l="0" t="6033" r="5398" b="43497"/>
                <wp:wrapNone/>
                <wp:docPr id="37" name="Right Arrow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 flipV="1">
                          <a:off x="0" y="0"/>
                          <a:ext cx="1360485" cy="267650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6F7646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37" o:spid="_x0000_s1026" type="#_x0000_t13" style="position:absolute;margin-left:401.55pt;margin-top:279.7pt;width:107.1pt;height:21.05pt;rotation:-90;flip:y;z-index:25167871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" adj="19475" fillcolor="#4f81bd" strokecolor="#385d8a" strokeweight="2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A3104B" wp14:editId="29B4C572">
                <wp:simplePos x="0" y="0"/>
                <wp:positionH relativeFrom="column">
                  <wp:posOffset>6076315</wp:posOffset>
                </wp:positionH>
                <wp:positionV relativeFrom="paragraph">
                  <wp:posOffset>1280159</wp:posOffset>
                </wp:positionV>
                <wp:extent cx="846312" cy="218615"/>
                <wp:effectExtent l="0" t="171450" r="0" b="162560"/>
                <wp:wrapNone/>
                <wp:docPr id="30" name="Right Arrow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961494">
                          <a:off x="0" y="0"/>
                          <a:ext cx="846312" cy="218615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CE8624" id="Right Arrow 30" o:spid="_x0000_s1026" type="#_x0000_t13" style="position:absolute;margin-left:478.45pt;margin-top:100.8pt;width:66.65pt;height:17.2pt;rotation:-1789685fd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" adj="18810" fillcolor="#4f81bd" strokecolor="#385d8a" strokeweight="2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711C912" wp14:editId="305BA3A9">
                <wp:simplePos x="0" y="0"/>
                <wp:positionH relativeFrom="column">
                  <wp:posOffset>5656007</wp:posOffset>
                </wp:positionH>
                <wp:positionV relativeFrom="paragraph">
                  <wp:posOffset>3316745</wp:posOffset>
                </wp:positionV>
                <wp:extent cx="1365229" cy="267650"/>
                <wp:effectExtent l="243840" t="0" r="288925" b="0"/>
                <wp:wrapNone/>
                <wp:docPr id="36" name="Right Arrow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435672" flipV="1">
                          <a:off x="0" y="0"/>
                          <a:ext cx="1365229" cy="267650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93916B" id="Right Arrow 36" o:spid="_x0000_s1026" type="#_x0000_t13" style="position:absolute;margin-left:445.35pt;margin-top:261.15pt;width:107.5pt;height:21.05pt;rotation:-3752670fd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" adj="19483" fillcolor="#4f81bd" strokecolor="#385d8a" strokeweight="2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0322F6E" wp14:editId="50527995">
                <wp:simplePos x="0" y="0"/>
                <wp:positionH relativeFrom="column">
                  <wp:posOffset>5829300</wp:posOffset>
                </wp:positionH>
                <wp:positionV relativeFrom="paragraph">
                  <wp:posOffset>2033904</wp:posOffset>
                </wp:positionV>
                <wp:extent cx="885825" cy="267650"/>
                <wp:effectExtent l="0" t="19050" r="47625" b="37465"/>
                <wp:wrapNone/>
                <wp:docPr id="35" name="Right Arrow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85825" cy="267650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3A71E7" id="Right Arrow 35" o:spid="_x0000_s1026" type="#_x0000_t13" style="position:absolute;margin-left:459pt;margin-top:160.15pt;width:69.75pt;height:21.05pt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" adj="18337" fillcolor="#4f81bd" strokecolor="#385d8a" strokeweight="2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9FCD8BB" wp14:editId="34135527">
                <wp:simplePos x="0" y="0"/>
                <wp:positionH relativeFrom="column">
                  <wp:posOffset>2813050</wp:posOffset>
                </wp:positionH>
                <wp:positionV relativeFrom="paragraph">
                  <wp:posOffset>1108710</wp:posOffset>
                </wp:positionV>
                <wp:extent cx="846312" cy="218615"/>
                <wp:effectExtent l="0" t="190500" r="0" b="200660"/>
                <wp:wrapNone/>
                <wp:docPr id="34" name="Right Arrow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2854617">
                          <a:off x="0" y="0"/>
                          <a:ext cx="846312" cy="218615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799BEF" id="Right Arrow 34" o:spid="_x0000_s1026" type="#_x0000_t13" style="position:absolute;margin-left:221.5pt;margin-top:87.3pt;width:66.65pt;height:17.2pt;rotation:-9552290fd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" adj="18810" fillcolor="#4f81bd" strokecolor="#385d8a" strokeweight="2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95D0967" wp14:editId="613EA51C">
                <wp:simplePos x="0" y="0"/>
                <wp:positionH relativeFrom="column">
                  <wp:posOffset>5286058</wp:posOffset>
                </wp:positionH>
                <wp:positionV relativeFrom="paragraph">
                  <wp:posOffset>1138237</wp:posOffset>
                </wp:positionV>
                <wp:extent cx="745490" cy="196215"/>
                <wp:effectExtent l="7937" t="0" r="24448" b="43497"/>
                <wp:wrapNone/>
                <wp:docPr id="33" name="Right Arrow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745490" cy="196215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FF4798" id="Right Arrow 33" o:spid="_x0000_s1026" type="#_x0000_t13" style="position:absolute;margin-left:416.25pt;margin-top:89.6pt;width:58.7pt;height:15.45pt;rotation:9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" adj="18757" fillcolor="#4f81bd" strokecolor="#385d8a" strokeweight="2pt"/>
            </w:pict>
          </mc:Fallback>
        </mc:AlternateContent>
      </w:r>
      <w:r w:rsidR="00742EA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9110CE0" wp14:editId="6E279AC7">
                <wp:simplePos x="0" y="0"/>
                <wp:positionH relativeFrom="column">
                  <wp:posOffset>2485073</wp:posOffset>
                </wp:positionH>
                <wp:positionV relativeFrom="paragraph">
                  <wp:posOffset>3278822</wp:posOffset>
                </wp:positionV>
                <wp:extent cx="1372953" cy="267650"/>
                <wp:effectExtent l="343217" t="0" r="322898" b="0"/>
                <wp:wrapNone/>
                <wp:docPr id="29" name="Right Arrow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7770340" flipV="1">
                          <a:off x="0" y="0"/>
                          <a:ext cx="1372953" cy="267650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84245C" id="Right Arrow 29" o:spid="_x0000_s1026" type="#_x0000_t13" style="position:absolute;margin-left:195.7pt;margin-top:258.15pt;width:108.1pt;height:21.05pt;rotation:-8487283fd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" adj="19495" fillcolor="#4f81bd" strokecolor="#385d8a" strokeweight="2pt"/>
            </w:pict>
          </mc:Fallback>
        </mc:AlternateContent>
      </w:r>
      <w:r w:rsidR="00742EA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95277C6" wp14:editId="0BC9B7B5">
                <wp:simplePos x="0" y="0"/>
                <wp:positionH relativeFrom="column">
                  <wp:posOffset>2724419</wp:posOffset>
                </wp:positionH>
                <wp:positionV relativeFrom="paragraph">
                  <wp:posOffset>2037715</wp:posOffset>
                </wp:positionV>
                <wp:extent cx="937293" cy="267650"/>
                <wp:effectExtent l="19050" t="19050" r="15240" b="37465"/>
                <wp:wrapNone/>
                <wp:docPr id="28" name="Right Arrow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V="1">
                          <a:off x="0" y="0"/>
                          <a:ext cx="937293" cy="267650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4866F3" id="Right Arrow 28" o:spid="_x0000_s1026" type="#_x0000_t13" style="position:absolute;margin-left:214.5pt;margin-top:160.45pt;width:73.8pt;height:21.05pt;rotation:180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" adj="18516" fillcolor="#4f81bd" strokecolor="#385d8a" strokeweight="2pt"/>
            </w:pict>
          </mc:Fallback>
        </mc:AlternateContent>
      </w:r>
      <w:r w:rsidR="00742EA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49276F" wp14:editId="457A9C99">
                <wp:simplePos x="0" y="0"/>
                <wp:positionH relativeFrom="column">
                  <wp:posOffset>5515929</wp:posOffset>
                </wp:positionH>
                <wp:positionV relativeFrom="paragraph">
                  <wp:posOffset>1140142</wp:posOffset>
                </wp:positionV>
                <wp:extent cx="745490" cy="196215"/>
                <wp:effectExtent l="7937" t="11113" r="24448" b="24447"/>
                <wp:wrapNone/>
                <wp:docPr id="25" name="Right Arrow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45490" cy="196215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72DBCA" id="Right Arrow 25" o:spid="_x0000_s1026" type="#_x0000_t13" style="position:absolute;margin-left:434.35pt;margin-top:89.75pt;width:58.7pt;height:15.45pt;rotation:-9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" adj="18757" fillcolor="#4f81bd" strokecolor="#385d8a" strokeweight="2pt"/>
            </w:pict>
          </mc:Fallback>
        </mc:AlternateContent>
      </w:r>
    </w:p>
    <w:sectPr w:rsidR="006A392C" w:rsidSect="00262B02">
      <w:headerReference w:type="default" r:id="rId8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2B02" w:rsidRDefault="00262B02" w:rsidP="00262B02">
      <w:pPr>
        <w:spacing w:after="0" w:line="240" w:lineRule="auto"/>
      </w:pPr>
      <w:r>
        <w:separator/>
      </w:r>
    </w:p>
  </w:endnote>
  <w:endnote w:type="continuationSeparator" w:id="0">
    <w:p w:rsidR="00262B02" w:rsidRDefault="00262B02" w:rsidP="00262B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2B02" w:rsidRDefault="00262B02" w:rsidP="00262B02">
      <w:pPr>
        <w:spacing w:after="0" w:line="240" w:lineRule="auto"/>
      </w:pPr>
      <w:r>
        <w:separator/>
      </w:r>
    </w:p>
  </w:footnote>
  <w:footnote w:type="continuationSeparator" w:id="0">
    <w:p w:rsidR="00262B02" w:rsidRDefault="00262B02" w:rsidP="00262B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2B02" w:rsidRDefault="005D429F" w:rsidP="00262B02">
    <w:pPr>
      <w:pStyle w:val="Header"/>
      <w:tabs>
        <w:tab w:val="left" w:pos="2265"/>
        <w:tab w:val="center" w:pos="6979"/>
      </w:tabs>
      <w:jc w:val="center"/>
    </w:pPr>
    <w:r>
      <w:rPr>
        <w:rFonts w:ascii="Tahoma" w:hAnsi="Tahoma" w:cs="Tahoma"/>
        <w:b/>
        <w:sz w:val="24"/>
        <w:szCs w:val="24"/>
      </w:rPr>
      <w:t xml:space="preserve">Lesson </w:t>
    </w:r>
    <w:r w:rsidR="00262B02">
      <w:rPr>
        <w:rFonts w:ascii="Tahoma" w:hAnsi="Tahoma" w:cs="Tahoma"/>
        <w:b/>
        <w:sz w:val="24"/>
        <w:szCs w:val="24"/>
      </w:rPr>
      <w:t>P</w:t>
    </w:r>
    <w:r w:rsidR="002E30C4">
      <w:rPr>
        <w:rFonts w:ascii="Tahoma" w:hAnsi="Tahoma" w:cs="Tahoma"/>
        <w:b/>
        <w:sz w:val="24"/>
        <w:szCs w:val="24"/>
      </w:rPr>
      <w:t xml:space="preserve">lanning Concept Map – </w:t>
    </w:r>
    <w:proofErr w:type="spellStart"/>
    <w:r w:rsidR="00262B02">
      <w:rPr>
        <w:rFonts w:ascii="Tahoma" w:hAnsi="Tahoma" w:cs="Tahoma"/>
        <w:b/>
        <w:sz w:val="24"/>
        <w:szCs w:val="24"/>
      </w:rPr>
      <w:t>PGCE</w:t>
    </w:r>
    <w:r w:rsidR="002E30C4">
      <w:rPr>
        <w:rFonts w:ascii="Tahoma" w:hAnsi="Tahoma" w:cs="Tahoma"/>
        <w:b/>
        <w:sz w:val="24"/>
        <w:szCs w:val="24"/>
      </w:rPr>
      <w:t>i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614AFE"/>
    <w:multiLevelType w:val="hybridMultilevel"/>
    <w:tmpl w:val="1C1498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B02"/>
    <w:rsid w:val="00080FF4"/>
    <w:rsid w:val="00262B02"/>
    <w:rsid w:val="002E30C4"/>
    <w:rsid w:val="005D429F"/>
    <w:rsid w:val="005E32B2"/>
    <w:rsid w:val="006029C5"/>
    <w:rsid w:val="006A392C"/>
    <w:rsid w:val="0071019D"/>
    <w:rsid w:val="00742EA1"/>
    <w:rsid w:val="00863329"/>
    <w:rsid w:val="008E4480"/>
    <w:rsid w:val="00A020CA"/>
    <w:rsid w:val="00A47F21"/>
    <w:rsid w:val="00C26998"/>
    <w:rsid w:val="00C5481C"/>
    <w:rsid w:val="00C55515"/>
    <w:rsid w:val="00D273E5"/>
    <w:rsid w:val="00D47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62F5C1"/>
  <w15:chartTrackingRefBased/>
  <w15:docId w15:val="{F1E03587-176D-4912-A42F-E676BCA4E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62B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2B02"/>
  </w:style>
  <w:style w:type="paragraph" w:styleId="Footer">
    <w:name w:val="footer"/>
    <w:basedOn w:val="Normal"/>
    <w:link w:val="FooterChar"/>
    <w:uiPriority w:val="99"/>
    <w:unhideWhenUsed/>
    <w:rsid w:val="00262B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2B02"/>
  </w:style>
  <w:style w:type="paragraph" w:styleId="NormalWeb">
    <w:name w:val="Normal (Web)"/>
    <w:basedOn w:val="Normal"/>
    <w:uiPriority w:val="99"/>
    <w:unhideWhenUsed/>
    <w:rsid w:val="00080FF4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080F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7019B4-8E8D-40CB-8674-A42641C4A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AE74DE58</Template>
  <TotalTime>1</TotalTime>
  <Pages>1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Armeson, Vikki</dc:creator>
  <cp:keywords/>
  <dc:description/>
  <cp:lastModifiedBy>McKie, Nicholas</cp:lastModifiedBy>
  <cp:revision>3</cp:revision>
  <dcterms:created xsi:type="dcterms:W3CDTF">2018-11-26T08:45:00Z</dcterms:created>
  <dcterms:modified xsi:type="dcterms:W3CDTF">2019-02-12T09:35:00Z</dcterms:modified>
</cp:coreProperties>
</file>