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B0EF91" w14:textId="77777777" w:rsidR="00144027" w:rsidRDefault="00144027" w:rsidP="00C61270">
      <w:pPr>
        <w:spacing w:after="0"/>
        <w:rPr>
          <w:rFonts w:ascii="Arial" w:hAnsi="Arial" w:cs="Arial"/>
          <w:b/>
          <w:sz w:val="28"/>
          <w:szCs w:val="28"/>
        </w:rPr>
      </w:pPr>
    </w:p>
    <w:p w14:paraId="65E31536" w14:textId="77777777" w:rsidR="00AC1B20" w:rsidRDefault="00AC1B20" w:rsidP="00C61270">
      <w:pPr>
        <w:spacing w:after="0"/>
        <w:rPr>
          <w:rFonts w:ascii="Arial" w:hAnsi="Arial" w:cs="Arial"/>
          <w:b/>
          <w:sz w:val="28"/>
          <w:szCs w:val="28"/>
        </w:rPr>
      </w:pPr>
    </w:p>
    <w:p w14:paraId="0CE370CF" w14:textId="09F70E0F" w:rsidR="00CD79C7" w:rsidRDefault="00C61270" w:rsidP="00C61270">
      <w:pPr>
        <w:spacing w:after="0"/>
        <w:rPr>
          <w:rFonts w:ascii="Arial" w:hAnsi="Arial" w:cs="Arial"/>
          <w:b/>
          <w:sz w:val="28"/>
          <w:szCs w:val="28"/>
        </w:rPr>
      </w:pPr>
      <w:r w:rsidRPr="00C34066">
        <w:rPr>
          <w:rFonts w:ascii="Arial" w:hAnsi="Arial" w:cs="Arial"/>
          <w:b/>
          <w:sz w:val="28"/>
          <w:szCs w:val="28"/>
        </w:rPr>
        <w:t xml:space="preserve">PE with EBacc subject – request </w:t>
      </w:r>
      <w:r w:rsidR="00561131">
        <w:rPr>
          <w:rFonts w:ascii="Arial" w:hAnsi="Arial" w:cs="Arial"/>
          <w:b/>
          <w:sz w:val="28"/>
          <w:szCs w:val="28"/>
        </w:rPr>
        <w:t xml:space="preserve">form </w:t>
      </w:r>
      <w:r w:rsidRPr="00C34066">
        <w:rPr>
          <w:rFonts w:ascii="Arial" w:hAnsi="Arial" w:cs="Arial"/>
          <w:b/>
          <w:sz w:val="28"/>
          <w:szCs w:val="28"/>
        </w:rPr>
        <w:t xml:space="preserve">for </w:t>
      </w:r>
      <w:r w:rsidR="00C34066">
        <w:rPr>
          <w:rFonts w:ascii="Arial" w:hAnsi="Arial" w:cs="Arial"/>
          <w:b/>
          <w:sz w:val="28"/>
          <w:szCs w:val="28"/>
        </w:rPr>
        <w:t xml:space="preserve">additional PE </w:t>
      </w:r>
      <w:r w:rsidRPr="00C34066">
        <w:rPr>
          <w:rFonts w:ascii="Arial" w:hAnsi="Arial" w:cs="Arial"/>
          <w:b/>
          <w:sz w:val="28"/>
          <w:szCs w:val="28"/>
        </w:rPr>
        <w:t>places</w:t>
      </w:r>
    </w:p>
    <w:p w14:paraId="116491F6" w14:textId="77777777" w:rsidR="00C61270" w:rsidRDefault="00C61270" w:rsidP="00C61270">
      <w:pPr>
        <w:spacing w:after="0"/>
        <w:rPr>
          <w:b/>
        </w:rPr>
      </w:pPr>
    </w:p>
    <w:p w14:paraId="5A403A52" w14:textId="13D93625" w:rsidR="00C34066" w:rsidRDefault="00C34066" w:rsidP="00C340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To request additional ‘PE with’ place</w:t>
      </w:r>
      <w:r w:rsidR="00424583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, please </w:t>
      </w:r>
      <w:r w:rsidR="008608FE">
        <w:rPr>
          <w:rFonts w:ascii="Arial" w:hAnsi="Arial" w:cs="Arial"/>
        </w:rPr>
        <w:t>complete this</w:t>
      </w:r>
      <w:r w:rsidR="00144027">
        <w:rPr>
          <w:rFonts w:ascii="Arial" w:hAnsi="Arial" w:cs="Arial"/>
        </w:rPr>
        <w:t xml:space="preserve"> form</w:t>
      </w:r>
      <w:r w:rsidR="008608FE">
        <w:rPr>
          <w:rFonts w:ascii="Arial" w:hAnsi="Arial" w:cs="Arial"/>
        </w:rPr>
        <w:t>.</w:t>
      </w:r>
      <w:r w:rsidR="00144027">
        <w:rPr>
          <w:rFonts w:ascii="Arial" w:hAnsi="Arial" w:cs="Arial"/>
        </w:rPr>
        <w:t xml:space="preserve"> A separate form should be completed for </w:t>
      </w:r>
      <w:r w:rsidR="00144027" w:rsidRPr="0060250D">
        <w:rPr>
          <w:rFonts w:ascii="Arial" w:hAnsi="Arial" w:cs="Arial"/>
          <w:b/>
        </w:rPr>
        <w:t>each applicant</w:t>
      </w:r>
      <w:r w:rsidR="00144027">
        <w:rPr>
          <w:rFonts w:ascii="Arial" w:hAnsi="Arial" w:cs="Arial"/>
        </w:rPr>
        <w:t xml:space="preserve"> </w:t>
      </w:r>
      <w:r w:rsidR="008608FE">
        <w:rPr>
          <w:rFonts w:ascii="Arial" w:hAnsi="Arial" w:cs="Arial"/>
        </w:rPr>
        <w:t xml:space="preserve">for whom </w:t>
      </w:r>
      <w:r w:rsidR="00144027">
        <w:rPr>
          <w:rFonts w:ascii="Arial" w:hAnsi="Arial" w:cs="Arial"/>
        </w:rPr>
        <w:t>you are requesting the additional place</w:t>
      </w:r>
      <w:r w:rsidR="008608FE">
        <w:rPr>
          <w:rFonts w:ascii="Arial" w:hAnsi="Arial" w:cs="Arial"/>
        </w:rPr>
        <w:t>. R</w:t>
      </w:r>
      <w:r w:rsidR="00144027">
        <w:rPr>
          <w:rFonts w:ascii="Arial" w:hAnsi="Arial" w:cs="Arial"/>
        </w:rPr>
        <w:t xml:space="preserve">equests will be considered </w:t>
      </w:r>
      <w:r w:rsidRPr="00C34066">
        <w:rPr>
          <w:rFonts w:ascii="Arial" w:hAnsi="Arial" w:cs="Arial"/>
        </w:rPr>
        <w:t>on a case</w:t>
      </w:r>
      <w:r w:rsidR="00424583">
        <w:rPr>
          <w:rFonts w:ascii="Arial" w:hAnsi="Arial" w:cs="Arial"/>
        </w:rPr>
        <w:t>-</w:t>
      </w:r>
      <w:r w:rsidRPr="00C34066">
        <w:rPr>
          <w:rFonts w:ascii="Arial" w:hAnsi="Arial" w:cs="Arial"/>
        </w:rPr>
        <w:t>by</w:t>
      </w:r>
      <w:r w:rsidR="00424583">
        <w:rPr>
          <w:rFonts w:ascii="Arial" w:hAnsi="Arial" w:cs="Arial"/>
        </w:rPr>
        <w:t>-</w:t>
      </w:r>
      <w:r w:rsidRPr="00C34066">
        <w:rPr>
          <w:rFonts w:ascii="Arial" w:hAnsi="Arial" w:cs="Arial"/>
        </w:rPr>
        <w:t>case basis</w:t>
      </w:r>
      <w:r w:rsidR="00144027">
        <w:rPr>
          <w:rFonts w:ascii="Arial" w:hAnsi="Arial" w:cs="Arial"/>
        </w:rPr>
        <w:t>.  We will respond to requests within 2 </w:t>
      </w:r>
      <w:r w:rsidRPr="00C34066">
        <w:rPr>
          <w:rFonts w:ascii="Arial" w:hAnsi="Arial" w:cs="Arial"/>
        </w:rPr>
        <w:t>working days of receipt.</w:t>
      </w:r>
      <w:r w:rsidR="00144027">
        <w:rPr>
          <w:rFonts w:ascii="Arial" w:hAnsi="Arial" w:cs="Arial"/>
        </w:rPr>
        <w:t xml:space="preserve"> Please note that requests received after</w:t>
      </w:r>
      <w:r w:rsidR="00842FBC">
        <w:rPr>
          <w:rFonts w:ascii="Arial" w:hAnsi="Arial" w:cs="Arial"/>
        </w:rPr>
        <w:t xml:space="preserve"> 17:00</w:t>
      </w:r>
      <w:r w:rsidR="00144027">
        <w:rPr>
          <w:rFonts w:ascii="Arial" w:hAnsi="Arial" w:cs="Arial"/>
        </w:rPr>
        <w:t xml:space="preserve"> will be considered as being received the following day. </w:t>
      </w:r>
    </w:p>
    <w:p w14:paraId="6D0A3F37" w14:textId="77777777" w:rsidR="00144027" w:rsidRDefault="00144027" w:rsidP="00C34066">
      <w:pPr>
        <w:spacing w:after="0"/>
        <w:rPr>
          <w:rFonts w:ascii="Arial" w:hAnsi="Arial" w:cs="Arial"/>
        </w:rPr>
      </w:pPr>
    </w:p>
    <w:p w14:paraId="3D28229B" w14:textId="5C13D609" w:rsidR="00144027" w:rsidRDefault="00144027" w:rsidP="00C340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The completed form should be returned to the ITT allocations mailbox (</w:t>
      </w:r>
      <w:hyperlink r:id="rId11" w:history="1">
        <w:r w:rsidRPr="00F30983">
          <w:rPr>
            <w:rStyle w:val="Hyperlink"/>
            <w:rFonts w:ascii="Arial" w:hAnsi="Arial" w:cs="Arial"/>
          </w:rPr>
          <w:t>ITT.ALLOCATIONS@education.gov.uk</w:t>
        </w:r>
      </w:hyperlink>
      <w:r w:rsidR="00842FBC">
        <w:rPr>
          <w:rFonts w:ascii="Arial" w:hAnsi="Arial" w:cs="Arial"/>
        </w:rPr>
        <w:t xml:space="preserve">) with the </w:t>
      </w:r>
      <w:r w:rsidR="00424583">
        <w:rPr>
          <w:rFonts w:ascii="Arial" w:hAnsi="Arial" w:cs="Arial"/>
        </w:rPr>
        <w:t>subject line of</w:t>
      </w:r>
      <w:r w:rsidR="00842FBC">
        <w:rPr>
          <w:rFonts w:ascii="Arial" w:hAnsi="Arial" w:cs="Arial"/>
        </w:rPr>
        <w:t xml:space="preserve"> ‘PE with EBacc subject request for places</w:t>
      </w:r>
      <w:r w:rsidR="00D43525">
        <w:rPr>
          <w:rFonts w:ascii="Arial" w:hAnsi="Arial" w:cs="Arial"/>
        </w:rPr>
        <w:t xml:space="preserve"> – WARWICK UNIVERSITY</w:t>
      </w:r>
      <w:r w:rsidR="00842FBC">
        <w:rPr>
          <w:rFonts w:ascii="Arial" w:hAnsi="Arial" w:cs="Arial"/>
        </w:rPr>
        <w:t>.</w:t>
      </w:r>
    </w:p>
    <w:p w14:paraId="5726E970" w14:textId="77777777" w:rsidR="000D6330" w:rsidRPr="00C34066" w:rsidRDefault="000D6330" w:rsidP="00C61270">
      <w:pPr>
        <w:spacing w:after="0"/>
        <w:rPr>
          <w:rFonts w:ascii="Arial" w:hAnsi="Arial" w:cs="Arial"/>
          <w:b/>
        </w:rPr>
      </w:pPr>
    </w:p>
    <w:tbl>
      <w:tblPr>
        <w:tblStyle w:val="TableGrid"/>
        <w:tblW w:w="90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52"/>
        <w:gridCol w:w="2833"/>
        <w:gridCol w:w="1759"/>
      </w:tblGrid>
      <w:tr w:rsidR="00842FBC" w:rsidRPr="00C34066" w14:paraId="5DABD77A" w14:textId="77777777" w:rsidTr="00BF5A9A"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D0413" w14:textId="34AE4DCF" w:rsidR="00C61270" w:rsidRDefault="000D6330" w:rsidP="00DB03C1">
            <w:pPr>
              <w:rPr>
                <w:rFonts w:ascii="Arial" w:hAnsi="Arial" w:cs="Arial"/>
                <w:b/>
              </w:rPr>
            </w:pPr>
            <w:r w:rsidRPr="00C34066">
              <w:rPr>
                <w:rFonts w:ascii="Arial" w:hAnsi="Arial" w:cs="Arial"/>
                <w:b/>
              </w:rPr>
              <w:t xml:space="preserve">Name of </w:t>
            </w:r>
            <w:r w:rsidR="0060250D">
              <w:rPr>
                <w:rFonts w:ascii="Arial" w:hAnsi="Arial" w:cs="Arial"/>
                <w:b/>
              </w:rPr>
              <w:t>Provider/Lead School</w:t>
            </w:r>
            <w:r w:rsidR="00C61270" w:rsidRPr="00C34066">
              <w:rPr>
                <w:rFonts w:ascii="Arial" w:hAnsi="Arial" w:cs="Arial"/>
                <w:b/>
              </w:rPr>
              <w:t>:</w:t>
            </w:r>
          </w:p>
          <w:p w14:paraId="0AD66128" w14:textId="7929A146" w:rsidR="00842FBC" w:rsidRPr="00C34066" w:rsidRDefault="00842FBC" w:rsidP="00DB03C1">
            <w:pPr>
              <w:rPr>
                <w:rFonts w:ascii="Arial" w:hAnsi="Arial" w:cs="Arial"/>
                <w:b/>
              </w:rPr>
            </w:pPr>
          </w:p>
        </w:tc>
        <w:tc>
          <w:tcPr>
            <w:tcW w:w="45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9EB7C" w14:textId="70F024D8" w:rsidR="00C61270" w:rsidRPr="00C34066" w:rsidRDefault="00C61270" w:rsidP="00C61270">
            <w:pPr>
              <w:rPr>
                <w:rFonts w:ascii="Arial" w:hAnsi="Arial" w:cs="Arial"/>
              </w:rPr>
            </w:pPr>
          </w:p>
        </w:tc>
      </w:tr>
      <w:tr w:rsidR="002B6734" w:rsidRPr="00C34066" w14:paraId="6C40B805" w14:textId="77777777" w:rsidTr="00BF5A9A"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C3EBD" w14:textId="77777777" w:rsidR="002B6734" w:rsidRDefault="002B6734" w:rsidP="00C6127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Name of Applicant</w:t>
            </w:r>
          </w:p>
          <w:p w14:paraId="54275A3A" w14:textId="78F509F7" w:rsidR="002B6734" w:rsidRPr="0077193C" w:rsidRDefault="002B6734" w:rsidP="00C61270">
            <w:pPr>
              <w:rPr>
                <w:rFonts w:ascii="Arial" w:hAnsi="Arial" w:cs="Arial"/>
                <w:b/>
              </w:rPr>
            </w:pPr>
          </w:p>
        </w:tc>
        <w:tc>
          <w:tcPr>
            <w:tcW w:w="45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D465B" w14:textId="47C276CB" w:rsidR="002B6734" w:rsidRPr="00D43525" w:rsidRDefault="002B6734" w:rsidP="00D43525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AC1B20" w:rsidRPr="00C34066" w14:paraId="4E31A755" w14:textId="77777777" w:rsidTr="00BF5A9A"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7EE2A" w14:textId="01D9C6B4" w:rsidR="00C61270" w:rsidRDefault="0060250D" w:rsidP="00C61270">
            <w:pPr>
              <w:rPr>
                <w:rFonts w:ascii="Arial" w:hAnsi="Arial" w:cs="Arial"/>
                <w:b/>
              </w:rPr>
            </w:pPr>
            <w:r w:rsidRPr="0077193C">
              <w:rPr>
                <w:rFonts w:ascii="Arial" w:hAnsi="Arial" w:cs="Arial"/>
                <w:b/>
              </w:rPr>
              <w:t>Provider/Lead School Contact</w:t>
            </w:r>
            <w:r w:rsidR="00C0750A" w:rsidRPr="0077193C">
              <w:rPr>
                <w:rFonts w:ascii="Arial" w:hAnsi="Arial" w:cs="Arial"/>
                <w:b/>
              </w:rPr>
              <w:t>:</w:t>
            </w:r>
          </w:p>
          <w:p w14:paraId="7FB96940" w14:textId="6D321A4D" w:rsidR="00842FBC" w:rsidRPr="00C34066" w:rsidRDefault="00842FBC" w:rsidP="00C61270">
            <w:pPr>
              <w:rPr>
                <w:rFonts w:ascii="Arial" w:hAnsi="Arial" w:cs="Arial"/>
                <w:b/>
              </w:rPr>
            </w:pPr>
          </w:p>
        </w:tc>
        <w:tc>
          <w:tcPr>
            <w:tcW w:w="45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7B82F" w14:textId="0A541B32" w:rsidR="00C61270" w:rsidRPr="00C34066" w:rsidRDefault="00C61270" w:rsidP="00C61270">
            <w:pPr>
              <w:rPr>
                <w:rFonts w:ascii="Arial" w:hAnsi="Arial" w:cs="Arial"/>
              </w:rPr>
            </w:pPr>
          </w:p>
        </w:tc>
      </w:tr>
      <w:tr w:rsidR="00AC1B20" w:rsidRPr="00C34066" w14:paraId="5E666E9D" w14:textId="77777777" w:rsidTr="00BF5A9A"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45EE7" w14:textId="77777777" w:rsidR="00C61270" w:rsidRDefault="00C0750A" w:rsidP="00C0750A">
            <w:pPr>
              <w:rPr>
                <w:rFonts w:ascii="Arial" w:hAnsi="Arial" w:cs="Arial"/>
                <w:b/>
              </w:rPr>
            </w:pPr>
            <w:r w:rsidRPr="00C34066">
              <w:rPr>
                <w:rFonts w:ascii="Arial" w:hAnsi="Arial" w:cs="Arial"/>
                <w:b/>
              </w:rPr>
              <w:t>Email address:</w:t>
            </w:r>
          </w:p>
          <w:p w14:paraId="073F6578" w14:textId="5495CFDE" w:rsidR="00AC1B20" w:rsidRPr="00C34066" w:rsidRDefault="00AC1B20" w:rsidP="00C0750A">
            <w:pPr>
              <w:rPr>
                <w:rFonts w:ascii="Arial" w:hAnsi="Arial" w:cs="Arial"/>
                <w:b/>
              </w:rPr>
            </w:pPr>
          </w:p>
        </w:tc>
        <w:tc>
          <w:tcPr>
            <w:tcW w:w="45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46C96" w14:textId="6AB157C9" w:rsidR="00B61657" w:rsidRPr="00C34066" w:rsidRDefault="00B61657" w:rsidP="00C61270">
            <w:pPr>
              <w:rPr>
                <w:rFonts w:ascii="Arial" w:hAnsi="Arial" w:cs="Arial"/>
              </w:rPr>
            </w:pPr>
          </w:p>
        </w:tc>
      </w:tr>
      <w:tr w:rsidR="00BF5A9A" w:rsidRPr="00C34066" w14:paraId="28A3D1B2" w14:textId="77777777" w:rsidTr="00BF5A9A"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BCED7" w14:textId="77777777" w:rsidR="0077193C" w:rsidRDefault="00BF5A9A" w:rsidP="0077193C">
            <w:pPr>
              <w:rPr>
                <w:rFonts w:ascii="Arial" w:hAnsi="Arial" w:cs="Arial"/>
                <w:b/>
              </w:rPr>
            </w:pPr>
            <w:r w:rsidRPr="00C34066">
              <w:rPr>
                <w:rFonts w:ascii="Arial" w:hAnsi="Arial" w:cs="Arial"/>
                <w:b/>
              </w:rPr>
              <w:t>Applicant has applied via UCAS</w:t>
            </w:r>
            <w:r>
              <w:rPr>
                <w:rFonts w:ascii="Arial" w:hAnsi="Arial" w:cs="Arial"/>
                <w:b/>
              </w:rPr>
              <w:t>:</w:t>
            </w:r>
          </w:p>
          <w:p w14:paraId="2ABCB1C4" w14:textId="1AC5F103" w:rsidR="00BF5A9A" w:rsidRDefault="00BF5A9A" w:rsidP="0077193C">
            <w:pPr>
              <w:rPr>
                <w:rFonts w:ascii="Arial" w:hAnsi="Arial" w:cs="Arial"/>
                <w:b/>
              </w:rPr>
            </w:pPr>
          </w:p>
        </w:tc>
        <w:tc>
          <w:tcPr>
            <w:tcW w:w="45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eGrid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5"/>
              <w:gridCol w:w="796"/>
              <w:gridCol w:w="1055"/>
              <w:gridCol w:w="1650"/>
            </w:tblGrid>
            <w:tr w:rsidR="00BF5A9A" w:rsidRPr="00C34066" w14:paraId="50FA29B6" w14:textId="77777777" w:rsidTr="00550032">
              <w:tc>
                <w:tcPr>
                  <w:tcW w:w="1026" w:type="pct"/>
                </w:tcPr>
                <w:p w14:paraId="52A9C983" w14:textId="77777777" w:rsidR="00BF5A9A" w:rsidRPr="00C34066" w:rsidRDefault="00BF5A9A" w:rsidP="00BF5A9A">
                  <w:pPr>
                    <w:jc w:val="right"/>
                    <w:rPr>
                      <w:rFonts w:ascii="Arial" w:hAnsi="Arial" w:cs="Arial"/>
                    </w:rPr>
                  </w:pPr>
                  <w:r w:rsidRPr="00C34066">
                    <w:rPr>
                      <w:rFonts w:ascii="Arial" w:hAnsi="Arial" w:cs="Arial"/>
                    </w:rPr>
                    <w:t>Yes:</w:t>
                  </w:r>
                </w:p>
              </w:tc>
              <w:sdt>
                <w:sdtPr>
                  <w:rPr>
                    <w:rFonts w:ascii="Arial" w:hAnsi="Arial" w:cs="Arial"/>
                  </w:rPr>
                  <w:id w:val="-21196733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830" w:type="pct"/>
                    </w:tcPr>
                    <w:p w14:paraId="56A484D9" w14:textId="4C45E7E4" w:rsidR="00BF5A9A" w:rsidRPr="00C34066" w:rsidRDefault="00810EB1" w:rsidP="00BF5A9A">
                      <w:pPr>
                        <w:ind w:left="360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MS Gothic" w:eastAsia="MS Gothic" w:hAnsi="MS Gothic" w:cs="Arial" w:hint="eastAsia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232" w:type="pct"/>
                </w:tcPr>
                <w:p w14:paraId="00896602" w14:textId="77777777" w:rsidR="00BF5A9A" w:rsidRPr="00C34066" w:rsidRDefault="00BF5A9A" w:rsidP="00BF5A9A">
                  <w:pPr>
                    <w:jc w:val="right"/>
                    <w:rPr>
                      <w:rFonts w:ascii="Arial" w:hAnsi="Arial" w:cs="Arial"/>
                    </w:rPr>
                  </w:pPr>
                  <w:r w:rsidRPr="00C34066">
                    <w:rPr>
                      <w:rFonts w:ascii="Arial" w:hAnsi="Arial" w:cs="Arial"/>
                    </w:rPr>
                    <w:t xml:space="preserve">No </w:t>
                  </w:r>
                </w:p>
              </w:tc>
              <w:sdt>
                <w:sdtPr>
                  <w:rPr>
                    <w:rFonts w:ascii="Arial" w:hAnsi="Arial" w:cs="Arial"/>
                  </w:rPr>
                  <w:id w:val="-142741412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912" w:type="pct"/>
                    </w:tcPr>
                    <w:p w14:paraId="321B00CB" w14:textId="77777777" w:rsidR="00BF5A9A" w:rsidRPr="00C34066" w:rsidRDefault="00BF5A9A" w:rsidP="00BF5A9A">
                      <w:pPr>
                        <w:rPr>
                          <w:rFonts w:ascii="Arial" w:hAnsi="Arial" w:cs="Arial"/>
                        </w:rPr>
                      </w:pPr>
                      <w:r w:rsidRPr="00C34066">
                        <w:rPr>
                          <w:rFonts w:ascii="Segoe UI Symbol" w:eastAsia="MS Gothic" w:hAnsi="Segoe UI Symbol" w:cs="Segoe UI Symbol"/>
                        </w:rPr>
                        <w:t>☐</w:t>
                      </w:r>
                    </w:p>
                  </w:tc>
                </w:sdtContent>
              </w:sdt>
            </w:tr>
          </w:tbl>
          <w:p w14:paraId="23FC7F13" w14:textId="003B300E" w:rsidR="00BF5A9A" w:rsidRPr="00C34066" w:rsidRDefault="00BF5A9A" w:rsidP="00BF5A9A">
            <w:pPr>
              <w:tabs>
                <w:tab w:val="left" w:pos="321"/>
                <w:tab w:val="right" w:pos="4376"/>
              </w:tabs>
              <w:rPr>
                <w:rFonts w:ascii="Arial" w:hAnsi="Arial" w:cs="Arial"/>
              </w:rPr>
            </w:pPr>
          </w:p>
        </w:tc>
      </w:tr>
      <w:tr w:rsidR="004F2277" w:rsidRPr="00C34066" w14:paraId="0AD0678D" w14:textId="77777777" w:rsidTr="00BF5A9A"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9FDE1" w14:textId="7D1426EB" w:rsidR="004F2277" w:rsidRDefault="004F2277" w:rsidP="004F2277">
            <w:pPr>
              <w:rPr>
                <w:rFonts w:ascii="Arial" w:hAnsi="Arial" w:cs="Arial"/>
                <w:b/>
              </w:rPr>
            </w:pPr>
            <w:r w:rsidRPr="00C34066">
              <w:rPr>
                <w:rFonts w:ascii="Arial" w:hAnsi="Arial" w:cs="Arial"/>
                <w:b/>
              </w:rPr>
              <w:t>Applicant</w:t>
            </w:r>
            <w:r w:rsidR="00424583">
              <w:rPr>
                <w:rFonts w:ascii="Arial" w:hAnsi="Arial" w:cs="Arial"/>
                <w:b/>
              </w:rPr>
              <w:t xml:space="preserve"> will </w:t>
            </w:r>
            <w:r w:rsidRPr="00C34066">
              <w:rPr>
                <w:rFonts w:ascii="Arial" w:hAnsi="Arial" w:cs="Arial"/>
                <w:b/>
              </w:rPr>
              <w:t>meet the ITT eligibility criteria:</w:t>
            </w:r>
          </w:p>
          <w:p w14:paraId="55B44C1A" w14:textId="77777777" w:rsidR="004F2277" w:rsidRDefault="004F2277" w:rsidP="00C61270">
            <w:pPr>
              <w:rPr>
                <w:rFonts w:ascii="Arial" w:hAnsi="Arial" w:cs="Arial"/>
                <w:b/>
              </w:rPr>
            </w:pPr>
          </w:p>
        </w:tc>
        <w:tc>
          <w:tcPr>
            <w:tcW w:w="45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eGrid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5"/>
              <w:gridCol w:w="796"/>
              <w:gridCol w:w="1055"/>
              <w:gridCol w:w="1650"/>
            </w:tblGrid>
            <w:tr w:rsidR="004F2277" w:rsidRPr="00C34066" w14:paraId="6E347212" w14:textId="77777777" w:rsidTr="00550032">
              <w:tc>
                <w:tcPr>
                  <w:tcW w:w="1026" w:type="pct"/>
                </w:tcPr>
                <w:p w14:paraId="168D1866" w14:textId="77777777" w:rsidR="004F2277" w:rsidRPr="00C34066" w:rsidRDefault="004F2277" w:rsidP="004F2277">
                  <w:pPr>
                    <w:jc w:val="right"/>
                    <w:rPr>
                      <w:rFonts w:ascii="Arial" w:hAnsi="Arial" w:cs="Arial"/>
                    </w:rPr>
                  </w:pPr>
                  <w:r w:rsidRPr="00C34066">
                    <w:rPr>
                      <w:rFonts w:ascii="Arial" w:hAnsi="Arial" w:cs="Arial"/>
                    </w:rPr>
                    <w:t>Yes:</w:t>
                  </w:r>
                </w:p>
              </w:tc>
              <w:sdt>
                <w:sdtPr>
                  <w:rPr>
                    <w:rFonts w:ascii="Arial" w:hAnsi="Arial" w:cs="Arial"/>
                  </w:rPr>
                  <w:id w:val="172101675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830" w:type="pct"/>
                    </w:tcPr>
                    <w:p w14:paraId="3DEDBA60" w14:textId="50B87CD5" w:rsidR="004F2277" w:rsidRPr="00C34066" w:rsidRDefault="00810EB1" w:rsidP="004F2277">
                      <w:pPr>
                        <w:ind w:left="360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MS Gothic" w:eastAsia="MS Gothic" w:hAnsi="MS Gothic" w:cs="Arial" w:hint="eastAsia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232" w:type="pct"/>
                </w:tcPr>
                <w:p w14:paraId="6413CCFD" w14:textId="77777777" w:rsidR="004F2277" w:rsidRPr="00C34066" w:rsidRDefault="004F2277" w:rsidP="004F2277">
                  <w:pPr>
                    <w:jc w:val="right"/>
                    <w:rPr>
                      <w:rFonts w:ascii="Arial" w:hAnsi="Arial" w:cs="Arial"/>
                    </w:rPr>
                  </w:pPr>
                  <w:r w:rsidRPr="00C34066">
                    <w:rPr>
                      <w:rFonts w:ascii="Arial" w:hAnsi="Arial" w:cs="Arial"/>
                    </w:rPr>
                    <w:t xml:space="preserve">No </w:t>
                  </w:r>
                </w:p>
              </w:tc>
              <w:sdt>
                <w:sdtPr>
                  <w:rPr>
                    <w:rFonts w:ascii="Arial" w:hAnsi="Arial" w:cs="Arial"/>
                  </w:rPr>
                  <w:id w:val="-105454335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912" w:type="pct"/>
                    </w:tcPr>
                    <w:p w14:paraId="66ABF720" w14:textId="77777777" w:rsidR="004F2277" w:rsidRPr="00C34066" w:rsidRDefault="004F2277" w:rsidP="004F2277">
                      <w:pPr>
                        <w:rPr>
                          <w:rFonts w:ascii="Arial" w:hAnsi="Arial" w:cs="Arial"/>
                        </w:rPr>
                      </w:pPr>
                      <w:r w:rsidRPr="00C34066">
                        <w:rPr>
                          <w:rFonts w:ascii="Segoe UI Symbol" w:eastAsia="MS Gothic" w:hAnsi="Segoe UI Symbol" w:cs="Segoe UI Symbol"/>
                        </w:rPr>
                        <w:t>☐</w:t>
                      </w:r>
                    </w:p>
                  </w:tc>
                </w:sdtContent>
              </w:sdt>
            </w:tr>
          </w:tbl>
          <w:p w14:paraId="00D8736A" w14:textId="77777777" w:rsidR="004F2277" w:rsidRPr="00C34066" w:rsidRDefault="004F2277" w:rsidP="004F2277">
            <w:pPr>
              <w:rPr>
                <w:rFonts w:ascii="Arial" w:hAnsi="Arial" w:cs="Arial"/>
              </w:rPr>
            </w:pPr>
          </w:p>
        </w:tc>
      </w:tr>
      <w:tr w:rsidR="004F2277" w:rsidRPr="00C34066" w14:paraId="1EAA0800" w14:textId="77777777" w:rsidTr="00BF5A9A"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1AE17" w14:textId="77777777" w:rsidR="004F2277" w:rsidRDefault="004F2277" w:rsidP="00C6127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Provider confirms that they are confident the applicant is suitable to undertake the additional workload.</w:t>
            </w:r>
          </w:p>
          <w:p w14:paraId="52D33F23" w14:textId="0AE519F6" w:rsidR="004F2277" w:rsidRPr="00C34066" w:rsidRDefault="004F2277" w:rsidP="00C61270">
            <w:pPr>
              <w:rPr>
                <w:rFonts w:ascii="Arial" w:hAnsi="Arial" w:cs="Arial"/>
                <w:b/>
              </w:rPr>
            </w:pPr>
          </w:p>
        </w:tc>
        <w:tc>
          <w:tcPr>
            <w:tcW w:w="45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eGrid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5"/>
              <w:gridCol w:w="796"/>
              <w:gridCol w:w="1055"/>
              <w:gridCol w:w="1650"/>
            </w:tblGrid>
            <w:tr w:rsidR="004F2277" w:rsidRPr="00C34066" w14:paraId="2DBF50C9" w14:textId="77777777" w:rsidTr="00550032">
              <w:tc>
                <w:tcPr>
                  <w:tcW w:w="1026" w:type="pct"/>
                </w:tcPr>
                <w:p w14:paraId="3F8CDA43" w14:textId="77777777" w:rsidR="004F2277" w:rsidRPr="00C34066" w:rsidRDefault="004F2277" w:rsidP="004F2277">
                  <w:pPr>
                    <w:jc w:val="right"/>
                    <w:rPr>
                      <w:rFonts w:ascii="Arial" w:hAnsi="Arial" w:cs="Arial"/>
                    </w:rPr>
                  </w:pPr>
                  <w:r w:rsidRPr="00C34066">
                    <w:rPr>
                      <w:rFonts w:ascii="Arial" w:hAnsi="Arial" w:cs="Arial"/>
                    </w:rPr>
                    <w:t>Yes:</w:t>
                  </w:r>
                </w:p>
              </w:tc>
              <w:sdt>
                <w:sdtPr>
                  <w:rPr>
                    <w:rFonts w:ascii="Arial" w:hAnsi="Arial" w:cs="Arial"/>
                  </w:rPr>
                  <w:id w:val="-8021547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830" w:type="pct"/>
                    </w:tcPr>
                    <w:p w14:paraId="199E1881" w14:textId="36CE5098" w:rsidR="004F2277" w:rsidRPr="00C34066" w:rsidRDefault="00810EB1" w:rsidP="004F2277">
                      <w:pPr>
                        <w:ind w:left="360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MS Gothic" w:eastAsia="MS Gothic" w:hAnsi="MS Gothic" w:cs="Arial" w:hint="eastAsia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232" w:type="pct"/>
                </w:tcPr>
                <w:p w14:paraId="611ED05F" w14:textId="77777777" w:rsidR="004F2277" w:rsidRPr="00C34066" w:rsidRDefault="004F2277" w:rsidP="004F2277">
                  <w:pPr>
                    <w:jc w:val="right"/>
                    <w:rPr>
                      <w:rFonts w:ascii="Arial" w:hAnsi="Arial" w:cs="Arial"/>
                    </w:rPr>
                  </w:pPr>
                  <w:r w:rsidRPr="00C34066">
                    <w:rPr>
                      <w:rFonts w:ascii="Arial" w:hAnsi="Arial" w:cs="Arial"/>
                    </w:rPr>
                    <w:t xml:space="preserve">No </w:t>
                  </w:r>
                </w:p>
              </w:tc>
              <w:sdt>
                <w:sdtPr>
                  <w:rPr>
                    <w:rFonts w:ascii="Arial" w:hAnsi="Arial" w:cs="Arial"/>
                  </w:rPr>
                  <w:id w:val="19350411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912" w:type="pct"/>
                    </w:tcPr>
                    <w:p w14:paraId="762CBF99" w14:textId="77777777" w:rsidR="004F2277" w:rsidRPr="00C34066" w:rsidRDefault="004F2277" w:rsidP="004F2277">
                      <w:pPr>
                        <w:rPr>
                          <w:rFonts w:ascii="Arial" w:hAnsi="Arial" w:cs="Arial"/>
                        </w:rPr>
                      </w:pPr>
                      <w:r w:rsidRPr="00C34066">
                        <w:rPr>
                          <w:rFonts w:ascii="Segoe UI Symbol" w:eastAsia="MS Gothic" w:hAnsi="Segoe UI Symbol" w:cs="Segoe UI Symbol"/>
                        </w:rPr>
                        <w:t>☐</w:t>
                      </w:r>
                    </w:p>
                  </w:tc>
                </w:sdtContent>
              </w:sdt>
            </w:tr>
          </w:tbl>
          <w:p w14:paraId="0D29FBB5" w14:textId="77777777" w:rsidR="004F2277" w:rsidRDefault="004F2277" w:rsidP="00AC1B20">
            <w:pPr>
              <w:rPr>
                <w:rFonts w:ascii="Arial" w:hAnsi="Arial" w:cs="Arial"/>
              </w:rPr>
            </w:pPr>
          </w:p>
        </w:tc>
      </w:tr>
      <w:tr w:rsidR="00AC1B20" w:rsidRPr="00C34066" w14:paraId="649D0113" w14:textId="5289FAC6" w:rsidTr="00E430EC"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6BC62" w14:textId="042B20BE" w:rsidR="00AC1B20" w:rsidRDefault="00AC1B20" w:rsidP="004F22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Applicant </w:t>
            </w:r>
            <w:r w:rsidRPr="00C34066">
              <w:rPr>
                <w:rFonts w:ascii="Arial" w:hAnsi="Arial" w:cs="Arial"/>
                <w:b/>
              </w:rPr>
              <w:t>confirm</w:t>
            </w:r>
            <w:r>
              <w:rPr>
                <w:rFonts w:ascii="Arial" w:hAnsi="Arial" w:cs="Arial"/>
                <w:b/>
              </w:rPr>
              <w:t>s</w:t>
            </w:r>
            <w:r w:rsidRPr="00C34066">
              <w:rPr>
                <w:rFonts w:ascii="Arial" w:hAnsi="Arial" w:cs="Arial"/>
                <w:b/>
              </w:rPr>
              <w:t xml:space="preserve"> that </w:t>
            </w:r>
            <w:r w:rsidR="004F2277">
              <w:rPr>
                <w:rFonts w:ascii="Arial" w:hAnsi="Arial" w:cs="Arial"/>
                <w:b/>
              </w:rPr>
              <w:t xml:space="preserve">they </w:t>
            </w:r>
            <w:r w:rsidR="004F2277" w:rsidRPr="004F2277">
              <w:rPr>
                <w:rFonts w:ascii="Arial" w:hAnsi="Arial" w:cs="Arial"/>
                <w:b/>
              </w:rPr>
              <w:t>a</w:t>
            </w:r>
            <w:r w:rsidRPr="004F2277">
              <w:rPr>
                <w:rFonts w:ascii="Arial" w:hAnsi="Arial" w:cs="Arial"/>
                <w:b/>
              </w:rPr>
              <w:t xml:space="preserve">gree to undertake additional training </w:t>
            </w:r>
            <w:r w:rsidR="004F2277" w:rsidRPr="004F2277">
              <w:rPr>
                <w:rFonts w:ascii="Arial" w:hAnsi="Arial" w:cs="Arial"/>
                <w:b/>
              </w:rPr>
              <w:t xml:space="preserve">and workload required </w:t>
            </w:r>
            <w:r w:rsidRPr="004F2277">
              <w:rPr>
                <w:rFonts w:ascii="Arial" w:hAnsi="Arial" w:cs="Arial"/>
                <w:b/>
              </w:rPr>
              <w:t>in the EBacc subject.</w:t>
            </w:r>
          </w:p>
          <w:p w14:paraId="6CA081B5" w14:textId="7CD7F033" w:rsidR="00AC1B20" w:rsidRPr="00C34066" w:rsidRDefault="00AC1B20" w:rsidP="00AC1B20">
            <w:pPr>
              <w:rPr>
                <w:rFonts w:ascii="Arial" w:hAnsi="Arial" w:cs="Arial"/>
              </w:rPr>
            </w:pPr>
          </w:p>
        </w:tc>
        <w:tc>
          <w:tcPr>
            <w:tcW w:w="45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eGrid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5"/>
              <w:gridCol w:w="796"/>
              <w:gridCol w:w="1055"/>
              <w:gridCol w:w="1650"/>
            </w:tblGrid>
            <w:tr w:rsidR="00AC1B20" w:rsidRPr="00C34066" w14:paraId="51E6E8FF" w14:textId="77777777" w:rsidTr="00550032">
              <w:tc>
                <w:tcPr>
                  <w:tcW w:w="1026" w:type="pct"/>
                </w:tcPr>
                <w:p w14:paraId="3E422C8E" w14:textId="77777777" w:rsidR="00AC1B20" w:rsidRPr="00C34066" w:rsidRDefault="00AC1B20" w:rsidP="00AC1B20">
                  <w:pPr>
                    <w:jc w:val="right"/>
                    <w:rPr>
                      <w:rFonts w:ascii="Arial" w:hAnsi="Arial" w:cs="Arial"/>
                    </w:rPr>
                  </w:pPr>
                  <w:r w:rsidRPr="00C34066">
                    <w:rPr>
                      <w:rFonts w:ascii="Arial" w:hAnsi="Arial" w:cs="Arial"/>
                    </w:rPr>
                    <w:t>Yes:</w:t>
                  </w:r>
                </w:p>
              </w:tc>
              <w:sdt>
                <w:sdtPr>
                  <w:rPr>
                    <w:rFonts w:ascii="Arial" w:hAnsi="Arial" w:cs="Arial"/>
                  </w:rPr>
                  <w:id w:val="159281530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830" w:type="pct"/>
                    </w:tcPr>
                    <w:p w14:paraId="0BB42A17" w14:textId="4B7D2C67" w:rsidR="00AC1B20" w:rsidRPr="00C34066" w:rsidRDefault="00810EB1" w:rsidP="00AC1B20">
                      <w:pPr>
                        <w:ind w:left="360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MS Gothic" w:eastAsia="MS Gothic" w:hAnsi="MS Gothic" w:cs="Arial" w:hint="eastAsia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232" w:type="pct"/>
                </w:tcPr>
                <w:p w14:paraId="19BF7A6B" w14:textId="77777777" w:rsidR="00AC1B20" w:rsidRPr="00C34066" w:rsidRDefault="00AC1B20" w:rsidP="00AC1B20">
                  <w:pPr>
                    <w:jc w:val="right"/>
                    <w:rPr>
                      <w:rFonts w:ascii="Arial" w:hAnsi="Arial" w:cs="Arial"/>
                    </w:rPr>
                  </w:pPr>
                  <w:r w:rsidRPr="00C34066">
                    <w:rPr>
                      <w:rFonts w:ascii="Arial" w:hAnsi="Arial" w:cs="Arial"/>
                    </w:rPr>
                    <w:t xml:space="preserve">No </w:t>
                  </w:r>
                </w:p>
              </w:tc>
              <w:sdt>
                <w:sdtPr>
                  <w:rPr>
                    <w:rFonts w:ascii="Arial" w:hAnsi="Arial" w:cs="Arial"/>
                  </w:rPr>
                  <w:id w:val="-82143145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912" w:type="pct"/>
                    </w:tcPr>
                    <w:p w14:paraId="61C807FA" w14:textId="77777777" w:rsidR="00AC1B20" w:rsidRPr="00C34066" w:rsidRDefault="00AC1B20" w:rsidP="00AC1B20">
                      <w:pPr>
                        <w:rPr>
                          <w:rFonts w:ascii="Arial" w:hAnsi="Arial" w:cs="Arial"/>
                        </w:rPr>
                      </w:pPr>
                      <w:r w:rsidRPr="00C34066">
                        <w:rPr>
                          <w:rFonts w:ascii="Segoe UI Symbol" w:eastAsia="MS Gothic" w:hAnsi="Segoe UI Symbol" w:cs="Segoe UI Symbol"/>
                        </w:rPr>
                        <w:t>☐</w:t>
                      </w:r>
                    </w:p>
                  </w:tc>
                </w:sdtContent>
              </w:sdt>
            </w:tr>
          </w:tbl>
          <w:p w14:paraId="12666436" w14:textId="77777777" w:rsidR="00AC1B20" w:rsidRPr="00C34066" w:rsidRDefault="00AC1B20" w:rsidP="00550032">
            <w:pPr>
              <w:rPr>
                <w:rFonts w:ascii="Arial" w:hAnsi="Arial" w:cs="Arial"/>
              </w:rPr>
            </w:pPr>
          </w:p>
        </w:tc>
      </w:tr>
      <w:tr w:rsidR="00E430EC" w:rsidRPr="00C34066" w14:paraId="369D8196" w14:textId="77777777" w:rsidTr="00E430EC">
        <w:tc>
          <w:tcPr>
            <w:tcW w:w="44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01ECC8" w14:textId="617968E2" w:rsidR="00E430EC" w:rsidRPr="00C34066" w:rsidRDefault="00E430EC" w:rsidP="00E430E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Route:</w:t>
            </w:r>
          </w:p>
        </w:tc>
        <w:tc>
          <w:tcPr>
            <w:tcW w:w="2833" w:type="dxa"/>
            <w:tcBorders>
              <w:top w:val="single" w:sz="4" w:space="0" w:color="auto"/>
              <w:left w:val="single" w:sz="4" w:space="0" w:color="auto"/>
            </w:tcBorders>
          </w:tcPr>
          <w:p w14:paraId="73F02F53" w14:textId="3866F95E" w:rsidR="00E430EC" w:rsidRDefault="00E430EC" w:rsidP="00E430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Provider led</w:t>
            </w:r>
          </w:p>
        </w:tc>
        <w:sdt>
          <w:sdtPr>
            <w:rPr>
              <w:rFonts w:ascii="Arial" w:hAnsi="Arial" w:cs="Arial"/>
            </w:rPr>
            <w:id w:val="17628787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59" w:type="dxa"/>
                <w:tcBorders>
                  <w:top w:val="single" w:sz="4" w:space="0" w:color="auto"/>
                  <w:right w:val="single" w:sz="4" w:space="0" w:color="auto"/>
                </w:tcBorders>
              </w:tcPr>
              <w:p w14:paraId="65E5A951" w14:textId="2B8654AC" w:rsidR="00E430EC" w:rsidRPr="00C34066" w:rsidRDefault="00810EB1" w:rsidP="00E430EC">
                <w:pPr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E430EC" w:rsidRPr="00C34066" w14:paraId="046517F2" w14:textId="77777777" w:rsidTr="00E430EC">
        <w:tc>
          <w:tcPr>
            <w:tcW w:w="4452" w:type="dxa"/>
            <w:tcBorders>
              <w:left w:val="single" w:sz="4" w:space="0" w:color="auto"/>
              <w:right w:val="single" w:sz="4" w:space="0" w:color="auto"/>
            </w:tcBorders>
          </w:tcPr>
          <w:p w14:paraId="35813DE5" w14:textId="77777777" w:rsidR="00E430EC" w:rsidRDefault="00E430EC" w:rsidP="00550032">
            <w:pPr>
              <w:rPr>
                <w:rFonts w:ascii="Arial" w:hAnsi="Arial" w:cs="Arial"/>
                <w:b/>
              </w:rPr>
            </w:pPr>
          </w:p>
        </w:tc>
        <w:tc>
          <w:tcPr>
            <w:tcW w:w="2833" w:type="dxa"/>
            <w:tcBorders>
              <w:left w:val="single" w:sz="4" w:space="0" w:color="auto"/>
            </w:tcBorders>
          </w:tcPr>
          <w:p w14:paraId="3A3041AC" w14:textId="2CEFAD2D" w:rsidR="00E430EC" w:rsidRDefault="00E430EC" w:rsidP="005500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School Direct (salaried)</w:t>
            </w:r>
          </w:p>
        </w:tc>
        <w:sdt>
          <w:sdtPr>
            <w:rPr>
              <w:rFonts w:ascii="Arial" w:hAnsi="Arial" w:cs="Arial"/>
            </w:rPr>
            <w:id w:val="-13263529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59" w:type="dxa"/>
                <w:tcBorders>
                  <w:right w:val="single" w:sz="4" w:space="0" w:color="auto"/>
                </w:tcBorders>
              </w:tcPr>
              <w:p w14:paraId="68544843" w14:textId="56A3D65C" w:rsidR="00E430EC" w:rsidRDefault="00E430EC" w:rsidP="00E430EC">
                <w:pPr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E430EC" w:rsidRPr="00C34066" w14:paraId="302A33F4" w14:textId="77777777" w:rsidTr="00E430EC">
        <w:tc>
          <w:tcPr>
            <w:tcW w:w="44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E4C01" w14:textId="77777777" w:rsidR="00E430EC" w:rsidRDefault="00E430EC" w:rsidP="00550032">
            <w:pPr>
              <w:rPr>
                <w:rFonts w:ascii="Arial" w:hAnsi="Arial" w:cs="Arial"/>
                <w:b/>
              </w:rPr>
            </w:pPr>
          </w:p>
        </w:tc>
        <w:tc>
          <w:tcPr>
            <w:tcW w:w="2833" w:type="dxa"/>
            <w:tcBorders>
              <w:left w:val="single" w:sz="4" w:space="0" w:color="auto"/>
              <w:bottom w:val="single" w:sz="4" w:space="0" w:color="auto"/>
            </w:tcBorders>
          </w:tcPr>
          <w:p w14:paraId="4BA69D67" w14:textId="2FACCAE7" w:rsidR="00E430EC" w:rsidRDefault="00E430EC" w:rsidP="0055003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School Direct (tuition fee)</w:t>
            </w:r>
          </w:p>
        </w:tc>
        <w:sdt>
          <w:sdtPr>
            <w:rPr>
              <w:rFonts w:ascii="Arial" w:hAnsi="Arial" w:cs="Arial"/>
            </w:rPr>
            <w:id w:val="-12609061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59" w:type="dxa"/>
                <w:tcBorders>
                  <w:bottom w:val="single" w:sz="4" w:space="0" w:color="auto"/>
                  <w:right w:val="single" w:sz="4" w:space="0" w:color="auto"/>
                </w:tcBorders>
              </w:tcPr>
              <w:p w14:paraId="51F1467E" w14:textId="59EFF1ED" w:rsidR="00E430EC" w:rsidRDefault="00E430EC" w:rsidP="00E430EC">
                <w:pPr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F5A9A" w:rsidRPr="00C34066" w14:paraId="5D089989" w14:textId="77777777" w:rsidTr="00E430EC"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BC9E4" w14:textId="77777777" w:rsidR="000D6330" w:rsidRDefault="000D6330" w:rsidP="00550032">
            <w:pPr>
              <w:rPr>
                <w:rFonts w:ascii="Arial" w:hAnsi="Arial" w:cs="Arial"/>
                <w:b/>
              </w:rPr>
            </w:pPr>
            <w:r w:rsidRPr="00C34066">
              <w:rPr>
                <w:rFonts w:ascii="Arial" w:hAnsi="Arial" w:cs="Arial"/>
                <w:b/>
              </w:rPr>
              <w:t>Additional EBacc subject:</w:t>
            </w:r>
          </w:p>
          <w:p w14:paraId="6A990C6A" w14:textId="33C1C83E" w:rsidR="00842FBC" w:rsidRPr="00C34066" w:rsidRDefault="00842FBC" w:rsidP="00550032">
            <w:pPr>
              <w:rPr>
                <w:rFonts w:ascii="Arial" w:hAnsi="Arial" w:cs="Arial"/>
                <w:b/>
              </w:rPr>
            </w:pPr>
          </w:p>
        </w:tc>
        <w:tc>
          <w:tcPr>
            <w:tcW w:w="45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E1C19" w14:textId="5B6B267F" w:rsidR="000D6330" w:rsidRPr="00C34066" w:rsidRDefault="000D6330" w:rsidP="00550032">
            <w:pPr>
              <w:rPr>
                <w:rFonts w:ascii="Arial" w:hAnsi="Arial" w:cs="Arial"/>
              </w:rPr>
            </w:pPr>
          </w:p>
        </w:tc>
      </w:tr>
      <w:tr w:rsidR="00AC1B20" w:rsidRPr="00C34066" w14:paraId="31455E91" w14:textId="77777777" w:rsidTr="00BF5A9A"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0ECCC" w14:textId="22520B9D" w:rsidR="00C0750A" w:rsidRDefault="004F2277" w:rsidP="00C6127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 level qualification and </w:t>
            </w:r>
            <w:r w:rsidR="00816C1B" w:rsidRPr="00C34066">
              <w:rPr>
                <w:rFonts w:ascii="Arial" w:hAnsi="Arial" w:cs="Arial"/>
                <w:b/>
              </w:rPr>
              <w:t>grade</w:t>
            </w:r>
            <w:r w:rsidR="00AC1B20">
              <w:rPr>
                <w:rFonts w:ascii="Arial" w:hAnsi="Arial" w:cs="Arial"/>
                <w:b/>
              </w:rPr>
              <w:t xml:space="preserve"> </w:t>
            </w:r>
            <w:r w:rsidR="00AC1B20" w:rsidRPr="00AC1B20">
              <w:rPr>
                <w:rFonts w:ascii="Arial" w:hAnsi="Arial" w:cs="Arial"/>
              </w:rPr>
              <w:t>(or equivalent)</w:t>
            </w:r>
            <w:r w:rsidR="00816C1B" w:rsidRPr="00C34066">
              <w:rPr>
                <w:rFonts w:ascii="Arial" w:hAnsi="Arial" w:cs="Arial"/>
                <w:b/>
              </w:rPr>
              <w:t>:</w:t>
            </w:r>
          </w:p>
          <w:p w14:paraId="40943A7C" w14:textId="64E5D9A5" w:rsidR="004F2277" w:rsidRPr="004F2277" w:rsidRDefault="004F2277" w:rsidP="004F2277">
            <w:pPr>
              <w:autoSpaceDE w:val="0"/>
              <w:autoSpaceDN w:val="0"/>
              <w:rPr>
                <w:rFonts w:ascii="Arial" w:hAnsi="Arial" w:cs="Arial"/>
              </w:rPr>
            </w:pPr>
            <w:r w:rsidRPr="004F2277">
              <w:rPr>
                <w:rFonts w:ascii="Arial" w:hAnsi="Arial" w:cs="Arial"/>
              </w:rPr>
              <w:t>Note:  It is the responsibility of the recruiting organisation, be that the lead school or ITT provider, to determine and decide equivalency. </w:t>
            </w:r>
          </w:p>
          <w:p w14:paraId="74392087" w14:textId="77777777" w:rsidR="00816C1B" w:rsidRPr="00C34066" w:rsidRDefault="00816C1B" w:rsidP="00C61270">
            <w:pPr>
              <w:rPr>
                <w:rFonts w:ascii="Arial" w:hAnsi="Arial" w:cs="Arial"/>
              </w:rPr>
            </w:pPr>
          </w:p>
        </w:tc>
        <w:tc>
          <w:tcPr>
            <w:tcW w:w="45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1D3C0" w14:textId="6DAC57DE" w:rsidR="00C0750A" w:rsidRPr="00C34066" w:rsidRDefault="00C0750A" w:rsidP="00C61270">
            <w:pPr>
              <w:rPr>
                <w:rFonts w:ascii="Arial" w:hAnsi="Arial" w:cs="Arial"/>
              </w:rPr>
            </w:pPr>
            <w:bookmarkStart w:id="0" w:name="_GoBack"/>
            <w:bookmarkEnd w:id="0"/>
          </w:p>
        </w:tc>
      </w:tr>
    </w:tbl>
    <w:p w14:paraId="71B92651" w14:textId="77777777" w:rsidR="00C61270" w:rsidRPr="00C34066" w:rsidRDefault="00C61270" w:rsidP="00C61270">
      <w:pPr>
        <w:spacing w:after="0"/>
        <w:rPr>
          <w:rFonts w:ascii="Arial" w:hAnsi="Arial" w:cs="Arial"/>
          <w:b/>
        </w:rPr>
      </w:pPr>
    </w:p>
    <w:sectPr w:rsidR="00C61270" w:rsidRPr="00C34066">
      <w:head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3F9647" w14:textId="77777777" w:rsidR="00C61270" w:rsidRDefault="00C61270" w:rsidP="00C61270">
      <w:pPr>
        <w:spacing w:after="0" w:line="240" w:lineRule="auto"/>
      </w:pPr>
      <w:r>
        <w:separator/>
      </w:r>
    </w:p>
  </w:endnote>
  <w:endnote w:type="continuationSeparator" w:id="0">
    <w:p w14:paraId="1896222B" w14:textId="77777777" w:rsidR="00C61270" w:rsidRDefault="00C61270" w:rsidP="00C612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DFE480" w14:textId="77777777" w:rsidR="00C61270" w:rsidRDefault="00C61270" w:rsidP="00C61270">
      <w:pPr>
        <w:spacing w:after="0" w:line="240" w:lineRule="auto"/>
      </w:pPr>
      <w:r>
        <w:separator/>
      </w:r>
    </w:p>
  </w:footnote>
  <w:footnote w:type="continuationSeparator" w:id="0">
    <w:p w14:paraId="20E33721" w14:textId="77777777" w:rsidR="00C61270" w:rsidRDefault="00C61270" w:rsidP="00C612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2A2BFE" w14:textId="40DA0EC9" w:rsidR="00C61270" w:rsidRDefault="00104F69" w:rsidP="00C61270"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0876189A" wp14:editId="621BC85A">
          <wp:simplePos x="0" y="0"/>
          <wp:positionH relativeFrom="margin">
            <wp:align>left</wp:align>
          </wp:positionH>
          <wp:positionV relativeFrom="paragraph">
            <wp:posOffset>-96151</wp:posOffset>
          </wp:positionV>
          <wp:extent cx="1192530" cy="707390"/>
          <wp:effectExtent l="0" t="0" r="7620" b="0"/>
          <wp:wrapTopAndBottom/>
          <wp:docPr id="5" name="Picture 5" descr="cid:image005.png@01D37592.D1CFD51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 descr="cid:image005.png@01D37592.D1CFD51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2530" cy="7073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8E69DF2" w14:textId="77777777" w:rsidR="00C61270" w:rsidRDefault="00C6127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D94C9A"/>
    <w:multiLevelType w:val="hybridMultilevel"/>
    <w:tmpl w:val="D0D2872A"/>
    <w:lvl w:ilvl="0" w:tplc="6632F29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32741F"/>
    <w:multiLevelType w:val="hybridMultilevel"/>
    <w:tmpl w:val="105CE6B0"/>
    <w:lvl w:ilvl="0" w:tplc="27067A5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1270"/>
    <w:rsid w:val="000D6330"/>
    <w:rsid w:val="00104F69"/>
    <w:rsid w:val="00144027"/>
    <w:rsid w:val="00160E4E"/>
    <w:rsid w:val="002B6734"/>
    <w:rsid w:val="00341886"/>
    <w:rsid w:val="00424583"/>
    <w:rsid w:val="004F2277"/>
    <w:rsid w:val="00561131"/>
    <w:rsid w:val="0060250D"/>
    <w:rsid w:val="0077193C"/>
    <w:rsid w:val="007A3DAC"/>
    <w:rsid w:val="00810EB1"/>
    <w:rsid w:val="00816C1B"/>
    <w:rsid w:val="00842FBC"/>
    <w:rsid w:val="008608FE"/>
    <w:rsid w:val="009A6BEB"/>
    <w:rsid w:val="009E5270"/>
    <w:rsid w:val="00AC1B20"/>
    <w:rsid w:val="00B61657"/>
    <w:rsid w:val="00BF5A9A"/>
    <w:rsid w:val="00C0750A"/>
    <w:rsid w:val="00C34066"/>
    <w:rsid w:val="00C61270"/>
    <w:rsid w:val="00C70D55"/>
    <w:rsid w:val="00CD79C7"/>
    <w:rsid w:val="00D43525"/>
    <w:rsid w:val="00DB03C1"/>
    <w:rsid w:val="00E430EC"/>
    <w:rsid w:val="00F017D3"/>
    <w:rsid w:val="00F34433"/>
    <w:rsid w:val="00F54E15"/>
    <w:rsid w:val="00F91DC6"/>
    <w:rsid w:val="00FB4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5A57A704"/>
  <w15:chartTrackingRefBased/>
  <w15:docId w15:val="{89167674-2B57-41AE-9796-1F47978BE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612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1270"/>
  </w:style>
  <w:style w:type="paragraph" w:styleId="Footer">
    <w:name w:val="footer"/>
    <w:basedOn w:val="Normal"/>
    <w:link w:val="FooterChar"/>
    <w:uiPriority w:val="99"/>
    <w:unhideWhenUsed/>
    <w:rsid w:val="00C612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1270"/>
  </w:style>
  <w:style w:type="table" w:styleId="TableGrid">
    <w:name w:val="Table Grid"/>
    <w:basedOn w:val="TableNormal"/>
    <w:uiPriority w:val="39"/>
    <w:rsid w:val="00C612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075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750A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4402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4352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315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TT.ALLOCATIONS@education.gov.uk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Programme and Project Management" ma:contentTypeID="0x010100B496A87BBBCA0E489128B250C9D4A6600A0010E3E1ED84E23E449BB81303387B2148" ma:contentTypeVersion="41" ma:contentTypeDescription="For programme or project documents. Records retained for 10 years." ma:contentTypeScope="" ma:versionID="d6666462cac71af416611b6867f3343e">
  <xsd:schema xmlns:xsd="http://www.w3.org/2001/XMLSchema" xmlns:xs="http://www.w3.org/2001/XMLSchema" xmlns:p="http://schemas.microsoft.com/office/2006/metadata/properties" xmlns:ns1="http://schemas.microsoft.com/sharepoint/v3" xmlns:ns2="22261866-ba5e-483c-b0b3-6f9e9bc31fbb" xmlns:ns3="2d21f670-03a1-417b-bc42-d9c91c1a952e" xmlns:ns4="fa9ea5f8-b860-41ab-adaf-bfc1eca2fd81" targetNamespace="http://schemas.microsoft.com/office/2006/metadata/properties" ma:root="true" ma:fieldsID="599f4da1822f2e2b7b610f9db9eea465" ns1:_="" ns2:_="" ns3:_="" ns4:_="">
    <xsd:import namespace="http://schemas.microsoft.com/sharepoint/v3"/>
    <xsd:import namespace="22261866-ba5e-483c-b0b3-6f9e9bc31fbb"/>
    <xsd:import namespace="2d21f670-03a1-417b-bc42-d9c91c1a952e"/>
    <xsd:import namespace="fa9ea5f8-b860-41ab-adaf-bfc1eca2fd8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1:Comments" minOccurs="0"/>
                <xsd:element ref="ns2:TaxCatchAll" minOccurs="0"/>
                <xsd:element ref="ns2:TaxCatchAllLabel" minOccurs="0"/>
                <xsd:element ref="ns1:_vti_ItemDeclaredRecord" minOccurs="0"/>
                <xsd:element ref="ns2:f52738f4d839495f87e57e64039b82b1" minOccurs="0"/>
                <xsd:element ref="ns2:m449099750734f9e9ec0d630d9aeb86a" minOccurs="0"/>
                <xsd:element ref="ns2:kf7fe412314c4843ae75ee68a6500796" minOccurs="0"/>
                <xsd:element ref="ns2:k75f29962d9a445f8704966eae22cfc0" minOccurs="0"/>
                <xsd:element ref="ns3:IWPContributor" minOccurs="0"/>
                <xsd:element ref="ns4:h5181134883947a99a38d116ffff0102" minOccurs="0"/>
                <xsd:element ref="ns4:h5181134883947a99a38d116ffff0006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Comments" ma:index="11" nillable="true" ma:displayName="Description" ma:hidden="true" ma:internalName="Comments" ma:readOnly="false">
      <xsd:simpleType>
        <xsd:restriction base="dms:Note"/>
      </xsd:simpleType>
    </xsd:element>
    <xsd:element name="_vti_ItemDeclaredRecord" ma:index="18" nillable="true" ma:displayName="Declared Record" ma:description="" ma:hidden="true" ma:indexed="true" ma:internalName="_vti_ItemDeclaredRecord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261866-ba5e-483c-b0b3-6f9e9bc31fb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fals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description="" ma:hidden="true" ma:list="{7fc9c99b-df36-4424-b959-a8c7b9752f60}" ma:internalName="TaxCatchAll" ma:readOnly="false" ma:showField="CatchAllData" ma:web="22261866-ba5e-483c-b0b3-6f9e9bc31fb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6" nillable="true" ma:displayName="Taxonomy Catch All Column1" ma:description="" ma:list="{7fc9c99b-df36-4424-b959-a8c7b9752f60}" ma:internalName="TaxCatchAllLabel" ma:readOnly="true" ma:showField="CatchAllDataLabel" ma:web="22261866-ba5e-483c-b0b3-6f9e9bc31fb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f52738f4d839495f87e57e64039b82b1" ma:index="22" nillable="true" ma:taxonomy="true" ma:internalName="f52738f4d839495f87e57e64039b82b1" ma:taxonomyFieldName="IWPFunction" ma:displayName="Function" ma:readOnly="false" ma:fieldId="{f52738f4-d839-495f-87e5-7e64039b82b1}" ma:taxonomyMulti="true" ma:sspId="ec07c698-60f5-424f-b9af-f4c59398b511" ma:termSetId="d25a8a8b-cc76-477b-9c8b-292b0e01012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449099750734f9e9ec0d630d9aeb86a" ma:index="23" ma:taxonomy="true" ma:internalName="m449099750734f9e9ec0d630d9aeb86a" ma:taxonomyFieldName="IWPRightsProtectiveMarking" ma:displayName="Rights: Protective Marking" ma:readOnly="false" ma:default="1;#Official|0884c477-2e62-47ea-b19c-5af6e91124c5" ma:fieldId="{64490997-5073-4f9e-9ec0-d630d9aeb86a}" ma:sspId="ec07c698-60f5-424f-b9af-f4c59398b511" ma:termSetId="7870c18b-dc34-46a1-adf5-a571f0cac88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f7fe412314c4843ae75ee68a6500796" ma:index="24" nillable="true" ma:taxonomy="true" ma:internalName="kf7fe412314c4843ae75ee68a6500796" ma:taxonomyFieldName="IWPSiteType" ma:displayName="Site Type" ma:readOnly="false" ma:fieldId="{4f7fe412-314c-4843-ae75-ee68a6500796}" ma:sspId="ec07c698-60f5-424f-b9af-f4c59398b511" ma:termSetId="68f3bd98-4d9d-4839-831a-d4827606df7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75f29962d9a445f8704966eae22cfc0" ma:index="25" ma:taxonomy="true" ma:internalName="k75f29962d9a445f8704966eae22cfc0" ma:taxonomyFieldName="IWPOrganisationalUnit" ma:displayName="Organisational Unit" ma:readOnly="false" ma:default="2;#NCTL|50b03fc4-9596-44c0-8ddf-78c55856c7ae" ma:fieldId="{475f2996-2d9a-445f-8704-966eae22cfc0}" ma:sspId="ec07c698-60f5-424f-b9af-f4c59398b511" ma:termSetId="b3e263f6-0ab6-425a-b3de-0e67f2faf769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21f670-03a1-417b-bc42-d9c91c1a952e" elementFormDefault="qualified">
    <xsd:import namespace="http://schemas.microsoft.com/office/2006/documentManagement/types"/>
    <xsd:import namespace="http://schemas.microsoft.com/office/infopath/2007/PartnerControls"/>
    <xsd:element name="IWPContributor" ma:index="26" nillable="true" ma:displayName="Contributor" ma:list="UserInfo" ma:SharePointGroup="0" ma:internalName="IWPContributor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9ea5f8-b860-41ab-adaf-bfc1eca2fd81" elementFormDefault="qualified">
    <xsd:import namespace="http://schemas.microsoft.com/office/2006/documentManagement/types"/>
    <xsd:import namespace="http://schemas.microsoft.com/office/infopath/2007/PartnerControls"/>
    <xsd:element name="h5181134883947a99a38d116ffff0102" ma:index="27" ma:taxonomy="true" ma:internalName="h5181134883947a99a38d116ffff0102" ma:taxonomyFieldName="IWPOwner" ma:displayName="Owner" ma:readOnly="false" ma:default="3;#NCTL|8a55f59b-7d94-44dd-a344-986d47acf947" ma:fieldId="{15181134-8839-47a9-9a38-d116ffff0102}" ma:sspId="ec07c698-60f5-424f-b9af-f4c59398b511" ma:termSetId="12161dbb-b36f-4439-aef1-21e7cc92280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5181134883947a99a38d116ffff0006" ma:index="29" nillable="true" ma:taxonomy="true" ma:internalName="h5181134883947a99a38d116ffff0006" ma:taxonomyFieldName="IWPSubject" ma:displayName="Subject" ma:readOnly="false" ma:fieldId="{15181134-8839-47a9-9a38-d116ffff0006}" ma:sspId="ec07c698-60f5-424f-b9af-f4c59398b511" ma:termSetId="33432453-e88c-4baa-94a6-467fc4fc06f9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Url xmlns="22261866-ba5e-483c-b0b3-6f9e9bc31fbb">
      <Url>https://educationgovuk.sharepoint.com/sites/tasr/_layouts/15/DocIdRedir.aspx?ID=HER2TVRKRUXV-6-11480</Url>
      <Description>HER2TVRKRUXV-6-11480</Description>
    </_dlc_DocIdUrl>
    <TaxCatchAll xmlns="22261866-ba5e-483c-b0b3-6f9e9bc31fbb">
      <Value>3</Value>
      <Value>2</Value>
      <Value>1</Value>
    </TaxCatchAll>
    <m449099750734f9e9ec0d630d9aeb86a xmlns="22261866-ba5e-483c-b0b3-6f9e9bc31fbb">
      <Terms xmlns="http://schemas.microsoft.com/office/infopath/2007/PartnerControls">
        <TermInfo xmlns="http://schemas.microsoft.com/office/infopath/2007/PartnerControls">
          <TermName xmlns="http://schemas.microsoft.com/office/infopath/2007/PartnerControls">Official</TermName>
          <TermId xmlns="http://schemas.microsoft.com/office/infopath/2007/PartnerControls">0884c477-2e62-47ea-b19c-5af6e91124c5</TermId>
        </TermInfo>
      </Terms>
    </m449099750734f9e9ec0d630d9aeb86a>
    <f52738f4d839495f87e57e64039b82b1 xmlns="22261866-ba5e-483c-b0b3-6f9e9bc31fbb">
      <Terms xmlns="http://schemas.microsoft.com/office/infopath/2007/PartnerControls"/>
    </f52738f4d839495f87e57e64039b82b1>
    <kf7fe412314c4843ae75ee68a6500796 xmlns="22261866-ba5e-483c-b0b3-6f9e9bc31fbb">
      <Terms xmlns="http://schemas.microsoft.com/office/infopath/2007/PartnerControls"/>
    </kf7fe412314c4843ae75ee68a6500796>
    <h5181134883947a99a38d116ffff0102 xmlns="fa9ea5f8-b860-41ab-adaf-bfc1eca2fd81">
      <Terms xmlns="http://schemas.microsoft.com/office/infopath/2007/PartnerControls">
        <TermInfo xmlns="http://schemas.microsoft.com/office/infopath/2007/PartnerControls">
          <TermName xmlns="http://schemas.microsoft.com/office/infopath/2007/PartnerControls">NCTL</TermName>
          <TermId xmlns="http://schemas.microsoft.com/office/infopath/2007/PartnerControls">8a55f59b-7d94-44dd-a344-986d47acf947</TermId>
        </TermInfo>
      </Terms>
    </h5181134883947a99a38d116ffff0102>
    <IWPContributor xmlns="2d21f670-03a1-417b-bc42-d9c91c1a952e">
      <UserInfo>
        <DisplayName/>
        <AccountId xsi:nil="true"/>
        <AccountType/>
      </UserInfo>
    </IWPContributor>
    <k75f29962d9a445f8704966eae22cfc0 xmlns="22261866-ba5e-483c-b0b3-6f9e9bc31fbb">
      <Terms xmlns="http://schemas.microsoft.com/office/infopath/2007/PartnerControls">
        <TermInfo xmlns="http://schemas.microsoft.com/office/infopath/2007/PartnerControls">
          <TermName xmlns="http://schemas.microsoft.com/office/infopath/2007/PartnerControls">NCTL</TermName>
          <TermId xmlns="http://schemas.microsoft.com/office/infopath/2007/PartnerControls">50b03fc4-9596-44c0-8ddf-78c55856c7ae</TermId>
        </TermInfo>
      </Terms>
    </k75f29962d9a445f8704966eae22cfc0>
    <_dlc_DocId xmlns="22261866-ba5e-483c-b0b3-6f9e9bc31fbb">HER2TVRKRUXV-6-11480</_dlc_DocId>
    <Comments xmlns="http://schemas.microsoft.com/sharepoint/v3" xsi:nil="true"/>
    <h5181134883947a99a38d116ffff0006 xmlns="fa9ea5f8-b860-41ab-adaf-bfc1eca2fd81">
      <Terms xmlns="http://schemas.microsoft.com/office/infopath/2007/PartnerControls"/>
    </h5181134883947a99a38d116ffff0006>
  </documentManagement>
</p:properties>
</file>

<file path=customXml/itemProps1.xml><?xml version="1.0" encoding="utf-8"?>
<ds:datastoreItem xmlns:ds="http://schemas.openxmlformats.org/officeDocument/2006/customXml" ds:itemID="{DC891465-84C9-4197-A230-03DA51D8FD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2261866-ba5e-483c-b0b3-6f9e9bc31fbb"/>
    <ds:schemaRef ds:uri="2d21f670-03a1-417b-bc42-d9c91c1a952e"/>
    <ds:schemaRef ds:uri="fa9ea5f8-b860-41ab-adaf-bfc1eca2fd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E938F8F-9CBA-4EA8-81EE-26AFB725390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95A64B6-4B47-48DC-932B-DD3781434E9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06491CF-C52B-4F44-B57F-7975AFF696A7}">
  <ds:schemaRefs>
    <ds:schemaRef ds:uri="http://purl.org/dc/elements/1.1/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fa9ea5f8-b860-41ab-adaf-bfc1eca2fd81"/>
    <ds:schemaRef ds:uri="http://purl.org/dc/dcmitype/"/>
    <ds:schemaRef ds:uri="http://schemas.microsoft.com/office/2006/documentManagement/types"/>
    <ds:schemaRef ds:uri="2d21f670-03a1-417b-bc42-d9c91c1a952e"/>
    <ds:schemaRef ds:uri="22261866-ba5e-483c-b0b3-6f9e9bc31fbb"/>
    <ds:schemaRef ds:uri="http://schemas.microsoft.com/sharepoint/v3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2D4F58A8</Template>
  <TotalTime>0</TotalTime>
  <Pages>1</Pages>
  <Words>225</Words>
  <Characters>1287</Characters>
  <Application>Microsoft Office Word</Application>
  <DocSecurity>4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Request for additional PE places form</vt:lpstr>
    </vt:vector>
  </TitlesOfParts>
  <Company>DfE</Company>
  <LinksUpToDate>false</LinksUpToDate>
  <CharactersWithSpaces>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Request for additional PE places form</dc:title>
  <dc:subject>Request for additional PE places form</dc:subject>
  <dc:creator>BRERETON, Tracy</dc:creator>
  <cp:keywords/>
  <dc:description/>
  <cp:lastModifiedBy>Cruickshank, Samantha</cp:lastModifiedBy>
  <cp:revision>2</cp:revision>
  <cp:lastPrinted>2017-11-06T15:50:00Z</cp:lastPrinted>
  <dcterms:created xsi:type="dcterms:W3CDTF">2019-02-07T14:04:00Z</dcterms:created>
  <dcterms:modified xsi:type="dcterms:W3CDTF">2019-02-07T14:04:00Z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0x010100B496A87BBBCA0E489128B250C9D4A6600A0010E3E1ED84E23E449BB81303387B2148</vt:lpwstr>
  </property>
  <property fmtid="{D5CDD505-2E9C-101B-9397-08002B2CF9AE}" pid="3" name="IWPOrganisationalUnit">
    <vt:lpwstr>2;#NCTL|50b03fc4-9596-44c0-8ddf-78c55856c7ae</vt:lpwstr>
  </property>
  <property fmtid="{D5CDD505-2E9C-101B-9397-08002B2CF9AE}" pid="4" name="IWPSiteType">
    <vt:lpwstr/>
  </property>
  <property fmtid="{D5CDD505-2E9C-101B-9397-08002B2CF9AE}" pid="5" name="IWPRightsProtectiveMarking">
    <vt:lpwstr>1;#Official|0884c477-2e62-47ea-b19c-5af6e91124c5</vt:lpwstr>
  </property>
  <property fmtid="{D5CDD505-2E9C-101B-9397-08002B2CF9AE}" pid="6" name="IWPFunction">
    <vt:lpwstr/>
  </property>
  <property fmtid="{D5CDD505-2E9C-101B-9397-08002B2CF9AE}" pid="7" name="IWPOwner">
    <vt:lpwstr>3;#NCTL|8a55f59b-7d94-44dd-a344-986d47acf947</vt:lpwstr>
  </property>
  <property fmtid="{D5CDD505-2E9C-101B-9397-08002B2CF9AE}" pid="8" name="IWPSubject">
    <vt:lpwstr/>
  </property>
  <property fmtid="{D5CDD505-2E9C-101B-9397-08002B2CF9AE}" pid="9" name="_dlc_DocIdItemGuid">
    <vt:lpwstr>0c4b45b7-38d1-49c1-af83-f8d06c4ff019</vt:lpwstr>
  </property>
</Properties>
</file>