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3CE0" w:rsidRDefault="00BC3CE0">
      <w:pPr>
        <w:rPr>
          <w:b/>
          <w:sz w:val="28"/>
        </w:rPr>
      </w:pPr>
      <w:r>
        <w:rPr>
          <w:b/>
          <w:sz w:val="28"/>
        </w:rPr>
        <w:t>Offer Holder Entry Requirements</w:t>
      </w:r>
    </w:p>
    <w:p w:rsidR="00BC3CE0" w:rsidRDefault="00CF640D">
      <w:pPr>
        <w:rPr>
          <w:b/>
          <w:sz w:val="28"/>
        </w:rPr>
      </w:pPr>
      <w:r w:rsidRPr="00CF640D">
        <w:rPr>
          <w:b/>
          <w:sz w:val="28"/>
        </w:rPr>
        <w:t>PGCE Primary</w:t>
      </w:r>
      <w:r w:rsidR="00BC3CE0">
        <w:rPr>
          <w:b/>
          <w:sz w:val="28"/>
        </w:rPr>
        <w:t xml:space="preserve"> &amp; EY, PGCE Secondary and Early Years Initial Teacher Training  </w:t>
      </w:r>
    </w:p>
    <w:p w:rsidR="00CF640D" w:rsidRDefault="00CF640D">
      <w:r>
        <w:t>If you are successful at interview you will be recommended an offer for a place on one of our programmes that will be conditional of a number of entry requirements. For information on what these are and how you can meet them, please take a look at the list</w:t>
      </w:r>
      <w:r w:rsidR="00BD4568">
        <w:t xml:space="preserve"> below</w:t>
      </w:r>
      <w:r>
        <w:t>.</w:t>
      </w:r>
    </w:p>
    <w:p w:rsidR="00BD4568" w:rsidRPr="00BD4568" w:rsidRDefault="00BD4568">
      <w:pPr>
        <w:rPr>
          <w:b/>
          <w:color w:val="FF0000"/>
        </w:rPr>
      </w:pPr>
      <w:r w:rsidRPr="00BD4568">
        <w:rPr>
          <w:b/>
          <w:color w:val="FF0000"/>
        </w:rPr>
        <w:t>You will be unable to commence the PGCE if these have not been met.</w:t>
      </w:r>
    </w:p>
    <w:p w:rsidR="00CF640D" w:rsidRDefault="00CF640D"/>
    <w:tbl>
      <w:tblPr>
        <w:tblStyle w:val="TableGrid"/>
        <w:tblW w:w="0" w:type="auto"/>
        <w:tblLook w:val="04A0" w:firstRow="1" w:lastRow="0" w:firstColumn="1" w:lastColumn="0" w:noHBand="0" w:noVBand="1"/>
      </w:tblPr>
      <w:tblGrid>
        <w:gridCol w:w="4153"/>
        <w:gridCol w:w="4863"/>
      </w:tblGrid>
      <w:tr w:rsidR="00CF640D" w:rsidTr="00CF640D">
        <w:tc>
          <w:tcPr>
            <w:tcW w:w="4508" w:type="dxa"/>
          </w:tcPr>
          <w:p w:rsidR="00CF640D" w:rsidRDefault="00CF640D">
            <w:r>
              <w:t>Condition</w:t>
            </w:r>
          </w:p>
        </w:tc>
        <w:tc>
          <w:tcPr>
            <w:tcW w:w="4508" w:type="dxa"/>
          </w:tcPr>
          <w:p w:rsidR="00CF640D" w:rsidRDefault="00CF640D">
            <w:r>
              <w:t>Details</w:t>
            </w:r>
          </w:p>
        </w:tc>
      </w:tr>
      <w:tr w:rsidR="00CF640D" w:rsidTr="001E745D">
        <w:trPr>
          <w:trHeight w:val="4076"/>
        </w:trPr>
        <w:tc>
          <w:tcPr>
            <w:tcW w:w="4508" w:type="dxa"/>
          </w:tcPr>
          <w:p w:rsidR="00CF640D" w:rsidRDefault="00CF640D"/>
          <w:p w:rsidR="00CF640D" w:rsidRDefault="00CF640D">
            <w:r w:rsidRPr="00CF640D">
              <w:t>- 2:2 UK Honours degree or higher (or equivalent)  in stated subject</w:t>
            </w:r>
          </w:p>
        </w:tc>
        <w:tc>
          <w:tcPr>
            <w:tcW w:w="4508" w:type="dxa"/>
          </w:tcPr>
          <w:p w:rsidR="001E745D" w:rsidRDefault="001E745D"/>
          <w:p w:rsidR="00CF640D" w:rsidRDefault="00BD4568">
            <w:r>
              <w:t>Y</w:t>
            </w:r>
            <w:r w:rsidR="00CF640D">
              <w:t>ou will need to bring this in either in person or have the original</w:t>
            </w:r>
            <w:r w:rsidR="001E745D">
              <w:t>/attested copies</w:t>
            </w:r>
            <w:r w:rsidR="00CF640D">
              <w:t xml:space="preserve"> sent (recorded delivery) to the following address:</w:t>
            </w:r>
          </w:p>
          <w:p w:rsidR="00CF640D" w:rsidRDefault="00CF640D"/>
          <w:p w:rsidR="001E745D" w:rsidRPr="001E745D" w:rsidRDefault="001E745D" w:rsidP="001E745D">
            <w:pPr>
              <w:pStyle w:val="PlainText"/>
              <w:rPr>
                <w:i/>
              </w:rPr>
            </w:pPr>
            <w:r w:rsidRPr="001E745D">
              <w:rPr>
                <w:i/>
              </w:rPr>
              <w:t>Postgraduate Admissions Team 4</w:t>
            </w:r>
          </w:p>
          <w:p w:rsidR="001E745D" w:rsidRPr="001E745D" w:rsidRDefault="001E745D" w:rsidP="001E745D">
            <w:pPr>
              <w:pStyle w:val="PlainText"/>
              <w:rPr>
                <w:i/>
              </w:rPr>
            </w:pPr>
            <w:r w:rsidRPr="001E745D">
              <w:rPr>
                <w:i/>
              </w:rPr>
              <w:t>Student Recruitment, Outreach and Admissions Service</w:t>
            </w:r>
          </w:p>
          <w:p w:rsidR="001E745D" w:rsidRPr="001E745D" w:rsidRDefault="001E745D" w:rsidP="001E745D">
            <w:pPr>
              <w:pStyle w:val="PlainText"/>
              <w:rPr>
                <w:i/>
              </w:rPr>
            </w:pPr>
            <w:r w:rsidRPr="001E745D">
              <w:rPr>
                <w:i/>
              </w:rPr>
              <w:t>The University of Warwick,</w:t>
            </w:r>
          </w:p>
          <w:p w:rsidR="001E745D" w:rsidRPr="001E745D" w:rsidRDefault="001E745D" w:rsidP="001E745D">
            <w:pPr>
              <w:pStyle w:val="PlainText"/>
              <w:rPr>
                <w:i/>
              </w:rPr>
            </w:pPr>
            <w:r w:rsidRPr="001E745D">
              <w:rPr>
                <w:i/>
              </w:rPr>
              <w:t xml:space="preserve">Coventry </w:t>
            </w:r>
          </w:p>
          <w:p w:rsidR="001E745D" w:rsidRPr="001E745D" w:rsidRDefault="001E745D" w:rsidP="001E745D">
            <w:pPr>
              <w:pStyle w:val="PlainText"/>
              <w:rPr>
                <w:i/>
              </w:rPr>
            </w:pPr>
            <w:r w:rsidRPr="001E745D">
              <w:rPr>
                <w:i/>
              </w:rPr>
              <w:t>CV4 8UW</w:t>
            </w:r>
          </w:p>
          <w:p w:rsidR="001E745D" w:rsidRDefault="001E745D"/>
          <w:p w:rsidR="00CF640D" w:rsidRPr="001E745D" w:rsidRDefault="001E745D">
            <w:pPr>
              <w:rPr>
                <w:b/>
                <w:color w:val="FF0000"/>
              </w:rPr>
            </w:pPr>
            <w:r w:rsidRPr="001E745D">
              <w:rPr>
                <w:b/>
                <w:color w:val="FF0000"/>
              </w:rPr>
              <w:t xml:space="preserve">**Please be advised that you will need to provide </w:t>
            </w:r>
            <w:r w:rsidR="00BD4568">
              <w:rPr>
                <w:b/>
                <w:color w:val="FF0000"/>
              </w:rPr>
              <w:t>an original of your degree certificate</w:t>
            </w:r>
            <w:r w:rsidRPr="001E745D">
              <w:rPr>
                <w:b/>
                <w:color w:val="FF0000"/>
              </w:rPr>
              <w:t xml:space="preserve"> by</w:t>
            </w:r>
            <w:r w:rsidR="004E42B4">
              <w:rPr>
                <w:b/>
                <w:color w:val="FF0000"/>
              </w:rPr>
              <w:t xml:space="preserve"> the week before your start date</w:t>
            </w:r>
            <w:r w:rsidRPr="001E745D">
              <w:rPr>
                <w:b/>
                <w:color w:val="FF0000"/>
              </w:rPr>
              <w:t>. You will be unable to commence the programme if this has not been received.</w:t>
            </w:r>
            <w:r w:rsidR="00BD4568">
              <w:rPr>
                <w:b/>
                <w:color w:val="FF0000"/>
              </w:rPr>
              <w:t xml:space="preserve"> </w:t>
            </w:r>
            <w:r w:rsidRPr="001E745D">
              <w:rPr>
                <w:b/>
                <w:color w:val="FF0000"/>
              </w:rPr>
              <w:t>**</w:t>
            </w:r>
          </w:p>
          <w:p w:rsidR="00CF640D" w:rsidRDefault="00CF640D"/>
        </w:tc>
      </w:tr>
      <w:tr w:rsidR="00CF640D" w:rsidTr="00CF640D">
        <w:tc>
          <w:tcPr>
            <w:tcW w:w="4508" w:type="dxa"/>
          </w:tcPr>
          <w:p w:rsidR="00CF640D" w:rsidRDefault="00CF640D"/>
          <w:p w:rsidR="001E745D" w:rsidRDefault="001E745D"/>
          <w:p w:rsidR="001E745D" w:rsidRDefault="001E745D" w:rsidP="001E745D">
            <w:r>
              <w:t>- English Language, Mathematics  UK GCSE C+ (or equivalent)</w:t>
            </w:r>
          </w:p>
          <w:p w:rsidR="001E745D" w:rsidRDefault="001E745D" w:rsidP="001E745D"/>
          <w:p w:rsidR="001E745D" w:rsidRDefault="001E745D"/>
          <w:p w:rsidR="001E745D" w:rsidRDefault="001E745D">
            <w:r>
              <w:t>- Science  UK GCSE C+ (or equivalent)</w:t>
            </w:r>
          </w:p>
          <w:p w:rsidR="001E745D" w:rsidRPr="001E745D" w:rsidRDefault="001E745D">
            <w:pPr>
              <w:rPr>
                <w:b/>
                <w:i/>
              </w:rPr>
            </w:pPr>
            <w:r w:rsidRPr="001E745D">
              <w:rPr>
                <w:b/>
                <w:i/>
              </w:rPr>
              <w:t xml:space="preserve">*Primary &amp; EY PGCE </w:t>
            </w:r>
            <w:r w:rsidR="00BC3CE0">
              <w:rPr>
                <w:b/>
                <w:i/>
              </w:rPr>
              <w:t xml:space="preserve">and EYITT </w:t>
            </w:r>
            <w:r w:rsidRPr="001E745D">
              <w:rPr>
                <w:b/>
                <w:i/>
              </w:rPr>
              <w:t>Only*</w:t>
            </w:r>
          </w:p>
          <w:p w:rsidR="001E745D" w:rsidRDefault="001E745D"/>
          <w:p w:rsidR="001E745D" w:rsidRDefault="001E745D"/>
          <w:p w:rsidR="001E745D" w:rsidRDefault="001E745D"/>
          <w:p w:rsidR="001E745D" w:rsidRDefault="001E745D"/>
        </w:tc>
        <w:tc>
          <w:tcPr>
            <w:tcW w:w="4508" w:type="dxa"/>
          </w:tcPr>
          <w:p w:rsidR="001E745D" w:rsidRDefault="001E745D" w:rsidP="001E745D"/>
          <w:p w:rsidR="001E745D" w:rsidRDefault="001E745D" w:rsidP="001E745D">
            <w:r>
              <w:t xml:space="preserve">If you haven’t brought these in with you </w:t>
            </w:r>
            <w:r w:rsidR="00395839">
              <w:t xml:space="preserve">today, you will need to bring them </w:t>
            </w:r>
            <w:r>
              <w:t>in either in person or have the original/attested copies sent (recorded delivery) to the following address:</w:t>
            </w:r>
          </w:p>
          <w:p w:rsidR="001E745D" w:rsidRDefault="001E745D" w:rsidP="001E745D"/>
          <w:p w:rsidR="001E745D" w:rsidRPr="001E745D" w:rsidRDefault="001E745D" w:rsidP="001E745D">
            <w:pPr>
              <w:pStyle w:val="PlainText"/>
              <w:rPr>
                <w:i/>
              </w:rPr>
            </w:pPr>
            <w:r w:rsidRPr="001E745D">
              <w:rPr>
                <w:i/>
              </w:rPr>
              <w:t>Postgraduate Admissions Team 4</w:t>
            </w:r>
          </w:p>
          <w:p w:rsidR="001E745D" w:rsidRPr="001E745D" w:rsidRDefault="001E745D" w:rsidP="001E745D">
            <w:pPr>
              <w:pStyle w:val="PlainText"/>
              <w:rPr>
                <w:i/>
              </w:rPr>
            </w:pPr>
            <w:r w:rsidRPr="001E745D">
              <w:rPr>
                <w:i/>
              </w:rPr>
              <w:t>Student Recruitment, Outreach and Admissions Service</w:t>
            </w:r>
          </w:p>
          <w:p w:rsidR="001E745D" w:rsidRPr="001E745D" w:rsidRDefault="001E745D" w:rsidP="001E745D">
            <w:pPr>
              <w:pStyle w:val="PlainText"/>
              <w:rPr>
                <w:i/>
              </w:rPr>
            </w:pPr>
            <w:r w:rsidRPr="001E745D">
              <w:rPr>
                <w:i/>
              </w:rPr>
              <w:t>The University of Warwick,</w:t>
            </w:r>
          </w:p>
          <w:p w:rsidR="001E745D" w:rsidRPr="001E745D" w:rsidRDefault="001E745D" w:rsidP="001E745D">
            <w:pPr>
              <w:pStyle w:val="PlainText"/>
              <w:rPr>
                <w:i/>
              </w:rPr>
            </w:pPr>
            <w:r w:rsidRPr="001E745D">
              <w:rPr>
                <w:i/>
              </w:rPr>
              <w:t xml:space="preserve">Coventry </w:t>
            </w:r>
          </w:p>
          <w:p w:rsidR="001E745D" w:rsidRPr="001E745D" w:rsidRDefault="001E745D" w:rsidP="001E745D">
            <w:pPr>
              <w:pStyle w:val="PlainText"/>
              <w:rPr>
                <w:i/>
              </w:rPr>
            </w:pPr>
            <w:r w:rsidRPr="001E745D">
              <w:rPr>
                <w:i/>
              </w:rPr>
              <w:t>CV4 8UW</w:t>
            </w:r>
          </w:p>
          <w:p w:rsidR="001E745D" w:rsidRDefault="001E745D" w:rsidP="001E745D">
            <w:pPr>
              <w:pStyle w:val="PlainText"/>
            </w:pPr>
          </w:p>
          <w:p w:rsidR="001E745D" w:rsidRPr="001E745D" w:rsidRDefault="001E745D" w:rsidP="001E745D">
            <w:pPr>
              <w:rPr>
                <w:b/>
                <w:color w:val="FF0000"/>
              </w:rPr>
            </w:pPr>
            <w:r w:rsidRPr="001E745D">
              <w:rPr>
                <w:b/>
                <w:color w:val="FF0000"/>
              </w:rPr>
              <w:t xml:space="preserve">**Please be advised that you will need to provide </w:t>
            </w:r>
            <w:r>
              <w:rPr>
                <w:b/>
                <w:color w:val="FF0000"/>
              </w:rPr>
              <w:t>original GCSE certificates/ attested copies</w:t>
            </w:r>
            <w:r w:rsidRPr="001E745D">
              <w:rPr>
                <w:b/>
                <w:color w:val="FF0000"/>
              </w:rPr>
              <w:t xml:space="preserve"> b</w:t>
            </w:r>
            <w:r w:rsidR="004E42B4">
              <w:rPr>
                <w:b/>
                <w:color w:val="FF0000"/>
              </w:rPr>
              <w:t>y the week before your start date</w:t>
            </w:r>
            <w:r w:rsidRPr="001E745D">
              <w:rPr>
                <w:b/>
                <w:color w:val="FF0000"/>
              </w:rPr>
              <w:t xml:space="preserve">. You will be unable to commence the programme if </w:t>
            </w:r>
            <w:r w:rsidR="00BD4568">
              <w:rPr>
                <w:b/>
                <w:color w:val="FF0000"/>
              </w:rPr>
              <w:t>they have</w:t>
            </w:r>
            <w:r w:rsidRPr="001E745D">
              <w:rPr>
                <w:b/>
                <w:color w:val="FF0000"/>
              </w:rPr>
              <w:t xml:space="preserve"> not been received</w:t>
            </w:r>
            <w:proofErr w:type="gramStart"/>
            <w:r w:rsidRPr="001E745D">
              <w:rPr>
                <w:b/>
                <w:color w:val="FF0000"/>
              </w:rPr>
              <w:t>.*</w:t>
            </w:r>
            <w:proofErr w:type="gramEnd"/>
            <w:r w:rsidRPr="001E745D">
              <w:rPr>
                <w:b/>
                <w:color w:val="FF0000"/>
              </w:rPr>
              <w:t>*</w:t>
            </w:r>
          </w:p>
          <w:p w:rsidR="00CF640D" w:rsidRDefault="00CF640D"/>
        </w:tc>
      </w:tr>
      <w:tr w:rsidR="00CF640D" w:rsidTr="001312CA">
        <w:trPr>
          <w:trHeight w:val="70"/>
        </w:trPr>
        <w:tc>
          <w:tcPr>
            <w:tcW w:w="4508" w:type="dxa"/>
          </w:tcPr>
          <w:p w:rsidR="001312CA" w:rsidRDefault="001312CA" w:rsidP="001E745D"/>
          <w:p w:rsidR="001E745D" w:rsidRDefault="001E745D" w:rsidP="001E745D">
            <w:r>
              <w:t>- Passing Literacy Professional Skills Test</w:t>
            </w:r>
          </w:p>
          <w:p w:rsidR="001E745D" w:rsidRDefault="001E745D" w:rsidP="001E745D"/>
          <w:p w:rsidR="001E745D" w:rsidRDefault="001E745D" w:rsidP="001E745D">
            <w:r>
              <w:t>- Passing Numeracy Professional Skills Test</w:t>
            </w:r>
          </w:p>
          <w:p w:rsidR="00CF640D" w:rsidRDefault="00CF640D"/>
        </w:tc>
        <w:tc>
          <w:tcPr>
            <w:tcW w:w="4508" w:type="dxa"/>
          </w:tcPr>
          <w:p w:rsidR="00CF640D" w:rsidRDefault="00CF640D"/>
          <w:p w:rsidR="001E745D" w:rsidRDefault="001E745D">
            <w:r>
              <w:lastRenderedPageBreak/>
              <w:t xml:space="preserve">Once you have passed your Professional Skills Tests in Literacy and Numeracy, please contact </w:t>
            </w:r>
            <w:hyperlink r:id="rId5" w:history="1">
              <w:r w:rsidRPr="00CA497D">
                <w:rPr>
                  <w:rStyle w:val="Hyperlink"/>
                </w:rPr>
                <w:t>pgteam4@warwick.ac.uk</w:t>
              </w:r>
            </w:hyperlink>
            <w:r>
              <w:t xml:space="preserve"> to let them know. They will then check the NCTL database to confirm.</w:t>
            </w:r>
          </w:p>
          <w:p w:rsidR="001312CA" w:rsidRDefault="001312CA"/>
          <w:p w:rsidR="001312CA" w:rsidRDefault="001312CA"/>
        </w:tc>
      </w:tr>
      <w:tr w:rsidR="00CF640D" w:rsidTr="00CF640D">
        <w:tc>
          <w:tcPr>
            <w:tcW w:w="4508" w:type="dxa"/>
          </w:tcPr>
          <w:p w:rsidR="001E745D" w:rsidRDefault="001E745D" w:rsidP="001E745D"/>
          <w:p w:rsidR="001E745D" w:rsidRDefault="001E745D" w:rsidP="001E745D">
            <w:r>
              <w:t xml:space="preserve">- Completed School Experience Report Form </w:t>
            </w:r>
          </w:p>
          <w:p w:rsidR="00CF640D" w:rsidRDefault="00CF640D"/>
        </w:tc>
        <w:tc>
          <w:tcPr>
            <w:tcW w:w="4508" w:type="dxa"/>
          </w:tcPr>
          <w:p w:rsidR="00CF640D" w:rsidRDefault="00CF640D"/>
          <w:p w:rsidR="00395839" w:rsidRDefault="001E745D">
            <w:r>
              <w:t>If you have applied for one of our Un</w:t>
            </w:r>
            <w:r w:rsidR="0027006F">
              <w:t>iversity Led programmes you may</w:t>
            </w:r>
            <w:r>
              <w:t xml:space="preserve"> have been asked to complete some </w:t>
            </w:r>
            <w:r w:rsidR="0027006F">
              <w:t>additional</w:t>
            </w:r>
            <w:r>
              <w:t xml:space="preserve"> school experience</w:t>
            </w:r>
            <w:r w:rsidR="00395839">
              <w:t xml:space="preserve">. </w:t>
            </w:r>
          </w:p>
          <w:p w:rsidR="00395839" w:rsidRDefault="00395839"/>
          <w:p w:rsidR="00395839" w:rsidRDefault="00395839" w:rsidP="0027006F">
            <w:r>
              <w:t>We understand that this can’t always be received before the date of your interview so</w:t>
            </w:r>
            <w:r w:rsidR="0027006F">
              <w:t xml:space="preserve"> if successful at the interview, you may be asked to submit a report of this experience prior to any offer being made.</w:t>
            </w:r>
            <w:bookmarkStart w:id="0" w:name="_GoBack"/>
            <w:bookmarkEnd w:id="0"/>
          </w:p>
          <w:p w:rsidR="0027006F" w:rsidRDefault="0027006F" w:rsidP="0027006F"/>
        </w:tc>
      </w:tr>
      <w:tr w:rsidR="00CF640D" w:rsidTr="00CF640D">
        <w:tc>
          <w:tcPr>
            <w:tcW w:w="4508" w:type="dxa"/>
          </w:tcPr>
          <w:p w:rsidR="00395839" w:rsidRDefault="00395839" w:rsidP="00395839"/>
          <w:p w:rsidR="00395839" w:rsidRDefault="00395839" w:rsidP="00395839">
            <w:r>
              <w:t xml:space="preserve">- </w:t>
            </w:r>
            <w:r w:rsidRPr="00395839">
              <w:t>Observation placement requirement for PGCE</w:t>
            </w:r>
          </w:p>
          <w:p w:rsidR="00395839" w:rsidRDefault="00395839" w:rsidP="00395839"/>
          <w:p w:rsidR="00395839" w:rsidRDefault="00395839" w:rsidP="00395839">
            <w:pPr>
              <w:pStyle w:val="ListParagraph"/>
              <w:ind w:left="502"/>
            </w:pPr>
          </w:p>
          <w:p w:rsidR="00395839" w:rsidRDefault="00395839" w:rsidP="00395839">
            <w:pPr>
              <w:pStyle w:val="ListParagraph"/>
              <w:ind w:left="502"/>
            </w:pPr>
          </w:p>
        </w:tc>
        <w:tc>
          <w:tcPr>
            <w:tcW w:w="4508" w:type="dxa"/>
          </w:tcPr>
          <w:p w:rsidR="00CF640D" w:rsidRDefault="00CF640D"/>
          <w:p w:rsidR="001312CA" w:rsidRDefault="00395839" w:rsidP="001312CA">
            <w:r>
              <w:t xml:space="preserve">Sometimes, an applicant might be asked to get </w:t>
            </w:r>
            <w:r w:rsidR="001312CA">
              <w:t>additional</w:t>
            </w:r>
            <w:r>
              <w:t xml:space="preserve"> experience in school following their interview. This will be added as a condition of your offer and can be cleared once we receive </w:t>
            </w:r>
            <w:r w:rsidR="001312CA">
              <w:t>a completed school experience form from the school that you were based in.</w:t>
            </w:r>
          </w:p>
          <w:p w:rsidR="001312CA" w:rsidRDefault="001312CA" w:rsidP="001312CA"/>
          <w:p w:rsidR="001312CA" w:rsidRDefault="001312CA" w:rsidP="001312CA"/>
        </w:tc>
      </w:tr>
      <w:tr w:rsidR="00CF640D" w:rsidTr="00CF640D">
        <w:tc>
          <w:tcPr>
            <w:tcW w:w="4508" w:type="dxa"/>
          </w:tcPr>
          <w:p w:rsidR="004252FE" w:rsidRDefault="004252FE" w:rsidP="001312CA"/>
          <w:p w:rsidR="001312CA" w:rsidRDefault="001312CA" w:rsidP="001312CA">
            <w:r>
              <w:t xml:space="preserve">- Signed Suitability Document </w:t>
            </w:r>
          </w:p>
          <w:p w:rsidR="00CF640D" w:rsidRDefault="00CF640D" w:rsidP="001312CA">
            <w:pPr>
              <w:tabs>
                <w:tab w:val="left" w:pos="1515"/>
              </w:tabs>
            </w:pPr>
          </w:p>
        </w:tc>
        <w:tc>
          <w:tcPr>
            <w:tcW w:w="4508" w:type="dxa"/>
          </w:tcPr>
          <w:p w:rsidR="004252FE" w:rsidRDefault="004252FE"/>
          <w:p w:rsidR="00ED75AF" w:rsidRDefault="00ED75AF" w:rsidP="00ED75AF">
            <w:r w:rsidRPr="00ED75AF">
              <w:t xml:space="preserve">This form may be found on our Offer-holders website: </w:t>
            </w:r>
            <w:hyperlink r:id="rId6" w:history="1">
              <w:r w:rsidRPr="00CA497D">
                <w:rPr>
                  <w:rStyle w:val="Hyperlink"/>
                </w:rPr>
                <w:t>www.warwick.ac.uk/go/pgadmissions/offerholders</w:t>
              </w:r>
            </w:hyperlink>
            <w:r w:rsidRPr="00ED75AF">
              <w:t>)</w:t>
            </w:r>
          </w:p>
          <w:p w:rsidR="00ED75AF" w:rsidRDefault="00ED75AF" w:rsidP="00ED75AF"/>
          <w:p w:rsidR="00ED75AF" w:rsidRDefault="00ED75AF" w:rsidP="00ED75AF">
            <w:r>
              <w:t>You will need to complete and send to the following address:</w:t>
            </w:r>
          </w:p>
          <w:p w:rsidR="004252FE" w:rsidRDefault="004252FE"/>
          <w:p w:rsidR="004252FE" w:rsidRPr="001E745D" w:rsidRDefault="004252FE" w:rsidP="004252FE">
            <w:pPr>
              <w:pStyle w:val="PlainText"/>
              <w:rPr>
                <w:i/>
              </w:rPr>
            </w:pPr>
            <w:r w:rsidRPr="001E745D">
              <w:rPr>
                <w:i/>
              </w:rPr>
              <w:t>Postgraduate Admissions Team 4</w:t>
            </w:r>
          </w:p>
          <w:p w:rsidR="004252FE" w:rsidRPr="001E745D" w:rsidRDefault="004252FE" w:rsidP="004252FE">
            <w:pPr>
              <w:pStyle w:val="PlainText"/>
              <w:rPr>
                <w:i/>
              </w:rPr>
            </w:pPr>
            <w:r w:rsidRPr="001E745D">
              <w:rPr>
                <w:i/>
              </w:rPr>
              <w:t>Student Recruitment, Outreach and Admissions Service</w:t>
            </w:r>
          </w:p>
          <w:p w:rsidR="004252FE" w:rsidRPr="001E745D" w:rsidRDefault="004252FE" w:rsidP="004252FE">
            <w:pPr>
              <w:pStyle w:val="PlainText"/>
              <w:rPr>
                <w:i/>
              </w:rPr>
            </w:pPr>
            <w:r w:rsidRPr="001E745D">
              <w:rPr>
                <w:i/>
              </w:rPr>
              <w:t>The University of Warwick,</w:t>
            </w:r>
          </w:p>
          <w:p w:rsidR="004252FE" w:rsidRPr="001E745D" w:rsidRDefault="004252FE" w:rsidP="004252FE">
            <w:pPr>
              <w:pStyle w:val="PlainText"/>
              <w:rPr>
                <w:i/>
              </w:rPr>
            </w:pPr>
            <w:r w:rsidRPr="001E745D">
              <w:rPr>
                <w:i/>
              </w:rPr>
              <w:t xml:space="preserve">Coventry </w:t>
            </w:r>
          </w:p>
          <w:p w:rsidR="004252FE" w:rsidRPr="001E745D" w:rsidRDefault="004252FE" w:rsidP="004252FE">
            <w:pPr>
              <w:pStyle w:val="PlainText"/>
              <w:rPr>
                <w:i/>
              </w:rPr>
            </w:pPr>
            <w:r w:rsidRPr="001E745D">
              <w:rPr>
                <w:i/>
              </w:rPr>
              <w:t>CV4 8UW</w:t>
            </w:r>
          </w:p>
          <w:p w:rsidR="001312CA" w:rsidRDefault="001312CA"/>
          <w:p w:rsidR="001312CA" w:rsidRDefault="001312CA"/>
        </w:tc>
      </w:tr>
      <w:tr w:rsidR="00CF640D" w:rsidTr="00CF640D">
        <w:tc>
          <w:tcPr>
            <w:tcW w:w="4508" w:type="dxa"/>
          </w:tcPr>
          <w:p w:rsidR="004252FE" w:rsidRDefault="004252FE" w:rsidP="004252FE"/>
          <w:p w:rsidR="00CF640D" w:rsidRDefault="004252FE" w:rsidP="00DD3960">
            <w:r>
              <w:t xml:space="preserve">- DBS Clearance including Overseas Check </w:t>
            </w:r>
          </w:p>
        </w:tc>
        <w:tc>
          <w:tcPr>
            <w:tcW w:w="4508" w:type="dxa"/>
          </w:tcPr>
          <w:p w:rsidR="00CF640D" w:rsidRDefault="00CF640D"/>
          <w:p w:rsidR="004252FE" w:rsidRDefault="004252FE" w:rsidP="004252FE">
            <w:r w:rsidRPr="004252FE">
              <w:t>If you are a non-salaried PGCE offer holder, you will be required to complete an Enhanced DBS Check through the University of Warwick</w:t>
            </w:r>
            <w:r>
              <w:t xml:space="preserve">. You will receive </w:t>
            </w:r>
            <w:r w:rsidR="00DD3960">
              <w:t xml:space="preserve">an email </w:t>
            </w:r>
            <w:r w:rsidR="00DD3960" w:rsidRPr="00DD3960">
              <w:t>containing instructions and a link to register to complete the online DBS application</w:t>
            </w:r>
            <w:r w:rsidR="00DD3960">
              <w:t>. Our disclosures team start</w:t>
            </w:r>
            <w:r w:rsidR="00BD4568">
              <w:t>s</w:t>
            </w:r>
            <w:r w:rsidR="00DD3960">
              <w:t xml:space="preserve"> sending this email out around March time. It would be a good idea to add </w:t>
            </w:r>
            <w:hyperlink r:id="rId7" w:history="1">
              <w:r w:rsidR="00DD3960" w:rsidRPr="00CA497D">
                <w:rPr>
                  <w:rStyle w:val="Hyperlink"/>
                </w:rPr>
                <w:t>disclosures@warwick.ac.uk</w:t>
              </w:r>
            </w:hyperlink>
            <w:r w:rsidR="00DD3960">
              <w:t xml:space="preserve"> to your email address book to ensure that this doesn’t get missed!</w:t>
            </w:r>
          </w:p>
          <w:p w:rsidR="00DD3960" w:rsidRDefault="00DD3960" w:rsidP="004252FE"/>
          <w:p w:rsidR="00DD3960" w:rsidRDefault="00DD3960" w:rsidP="004252FE"/>
          <w:p w:rsidR="00DD3960" w:rsidRDefault="00DD3960" w:rsidP="004252FE">
            <w:r>
              <w:t>If you are a salaried offer-holder y</w:t>
            </w:r>
            <w:r w:rsidRPr="00DD3960">
              <w:t xml:space="preserve">ou will apply for a DBS check through your employing school. Once complete, please ask your host school to complete </w:t>
            </w:r>
            <w:r>
              <w:t>a</w:t>
            </w:r>
            <w:r w:rsidRPr="00DD3960">
              <w:t xml:space="preserve"> vetting check form </w:t>
            </w:r>
            <w:r>
              <w:t xml:space="preserve">(they should be able to access this through the lead school) </w:t>
            </w:r>
            <w:r w:rsidRPr="00DD3960">
              <w:t xml:space="preserve">to confirm that you have obtained DBS clearance. The form should be e-mailed to </w:t>
            </w:r>
            <w:hyperlink r:id="rId8" w:history="1">
              <w:r w:rsidRPr="00CA497D">
                <w:rPr>
                  <w:rStyle w:val="Hyperlink"/>
                </w:rPr>
                <w:t>disclosures@warwick.ac.uk</w:t>
              </w:r>
            </w:hyperlink>
            <w:r>
              <w:t xml:space="preserve">  from the school e-mail account.</w:t>
            </w:r>
          </w:p>
          <w:p w:rsidR="00DD3960" w:rsidRDefault="00DD3960" w:rsidP="004252FE"/>
          <w:p w:rsidR="004252FE" w:rsidRDefault="00DD3960" w:rsidP="004252FE">
            <w:r w:rsidRPr="00DD3960">
              <w:t xml:space="preserve">If you have already provided your ID documents (e.g. at your interview), then </w:t>
            </w:r>
            <w:r>
              <w:t>they</w:t>
            </w:r>
            <w:r w:rsidRPr="00DD3960">
              <w:t xml:space="preserve"> automatically verify your DBS application using </w:t>
            </w:r>
            <w:r w:rsidR="00BD4568">
              <w:t>these</w:t>
            </w:r>
            <w:r w:rsidRPr="00DD3960">
              <w:t xml:space="preserve">. </w:t>
            </w:r>
            <w:r>
              <w:t>If not</w:t>
            </w:r>
            <w:r w:rsidR="00BD4568">
              <w:t>,</w:t>
            </w:r>
            <w:r>
              <w:t xml:space="preserve"> you will need to bring these in to either student reception on main campus, to us a Centre for Teacher Education, or to </w:t>
            </w:r>
            <w:r w:rsidR="00BD4568">
              <w:t>your host school to take attested copies which can then be forwarded on to the disclosures team.</w:t>
            </w:r>
          </w:p>
          <w:p w:rsidR="004252FE" w:rsidRDefault="004252FE" w:rsidP="004252FE"/>
        </w:tc>
      </w:tr>
      <w:tr w:rsidR="00DD3960" w:rsidTr="00CF640D">
        <w:tc>
          <w:tcPr>
            <w:tcW w:w="4508" w:type="dxa"/>
          </w:tcPr>
          <w:p w:rsidR="00DD3960" w:rsidRDefault="00DD3960" w:rsidP="00DD3960"/>
          <w:p w:rsidR="00DD3960" w:rsidRDefault="00DD3960" w:rsidP="00DD3960">
            <w:r>
              <w:t>-  Prohibition Order Check</w:t>
            </w:r>
          </w:p>
          <w:p w:rsidR="00DD3960" w:rsidRDefault="00DD3960" w:rsidP="00DD3960"/>
        </w:tc>
        <w:tc>
          <w:tcPr>
            <w:tcW w:w="4508" w:type="dxa"/>
          </w:tcPr>
          <w:p w:rsidR="00DD3960" w:rsidRDefault="00DD3960" w:rsidP="00DD3960"/>
          <w:p w:rsidR="00DD3960" w:rsidRDefault="00DD3960" w:rsidP="00DD3960">
            <w:r>
              <w:t>For non-salaried offer-holders where we are completing your DBS Check, we will automatically complete a Prohibition Order Check for you once your DBS Check is in progress with the DBS.</w:t>
            </w:r>
          </w:p>
          <w:p w:rsidR="00DD3960" w:rsidRDefault="00DD3960" w:rsidP="00DD3960"/>
          <w:p w:rsidR="00DD3960" w:rsidRDefault="00DD3960" w:rsidP="00DD3960">
            <w:r>
              <w:t>For salaried offer-holders where your employer/ employing school is completing your DBS Check, they will complete the Prohibition Order Check for you. We will require confirmation that this check has been completed as part of the Vetting Check Form.</w:t>
            </w:r>
          </w:p>
          <w:p w:rsidR="00DD3960" w:rsidRDefault="00DD3960" w:rsidP="00DD3960"/>
        </w:tc>
      </w:tr>
      <w:tr w:rsidR="00DD3960" w:rsidTr="00CF640D">
        <w:tc>
          <w:tcPr>
            <w:tcW w:w="4508" w:type="dxa"/>
          </w:tcPr>
          <w:p w:rsidR="00DD3960" w:rsidRDefault="00DD3960" w:rsidP="00DD3960"/>
          <w:p w:rsidR="00DD3960" w:rsidRDefault="00ED75AF" w:rsidP="00DD3960">
            <w:r>
              <w:t>- Occupational Health Form</w:t>
            </w:r>
          </w:p>
          <w:p w:rsidR="00DD3960" w:rsidRDefault="00DD3960" w:rsidP="00DD3960"/>
        </w:tc>
        <w:tc>
          <w:tcPr>
            <w:tcW w:w="4508" w:type="dxa"/>
          </w:tcPr>
          <w:p w:rsidR="00ED75AF" w:rsidRDefault="00ED75AF" w:rsidP="00DD3960"/>
          <w:p w:rsidR="00ED75AF" w:rsidRDefault="00ED75AF" w:rsidP="00DD3960">
            <w:r w:rsidRPr="00ED75AF">
              <w:t xml:space="preserve">This form may be found on our Offer-holders website: </w:t>
            </w:r>
            <w:hyperlink r:id="rId9" w:history="1">
              <w:r w:rsidRPr="00CA497D">
                <w:rPr>
                  <w:rStyle w:val="Hyperlink"/>
                </w:rPr>
                <w:t>www.warwick.ac.uk/go/pgadmissions/offerholders</w:t>
              </w:r>
            </w:hyperlink>
            <w:r w:rsidRPr="00ED75AF">
              <w:t>)</w:t>
            </w:r>
          </w:p>
          <w:p w:rsidR="00ED75AF" w:rsidRDefault="00ED75AF" w:rsidP="00DD3960"/>
          <w:p w:rsidR="00ED75AF" w:rsidRDefault="00ED75AF" w:rsidP="00DD3960">
            <w:r>
              <w:t>You will need to complete and send to the following address:</w:t>
            </w:r>
          </w:p>
          <w:p w:rsidR="00ED75AF" w:rsidRDefault="00ED75AF" w:rsidP="00DD3960"/>
          <w:p w:rsidR="00ED75AF" w:rsidRPr="00ED75AF" w:rsidRDefault="00ED75AF" w:rsidP="00DD3960">
            <w:pPr>
              <w:rPr>
                <w:i/>
              </w:rPr>
            </w:pPr>
            <w:r w:rsidRPr="00ED75AF">
              <w:rPr>
                <w:i/>
              </w:rPr>
              <w:t>Occupational Health</w:t>
            </w:r>
          </w:p>
          <w:p w:rsidR="00ED75AF" w:rsidRPr="00ED75AF" w:rsidRDefault="00ED75AF" w:rsidP="00DD3960">
            <w:pPr>
              <w:rPr>
                <w:i/>
              </w:rPr>
            </w:pPr>
            <w:r w:rsidRPr="00ED75AF">
              <w:rPr>
                <w:i/>
              </w:rPr>
              <w:t>University Safety &amp; Occupational Health Services,</w:t>
            </w:r>
          </w:p>
          <w:p w:rsidR="00ED75AF" w:rsidRPr="00ED75AF" w:rsidRDefault="00ED75AF" w:rsidP="00DD3960">
            <w:pPr>
              <w:rPr>
                <w:i/>
              </w:rPr>
            </w:pPr>
            <w:r w:rsidRPr="00ED75AF">
              <w:rPr>
                <w:i/>
              </w:rPr>
              <w:t xml:space="preserve">Westwood House, </w:t>
            </w:r>
          </w:p>
          <w:p w:rsidR="00ED75AF" w:rsidRPr="00ED75AF" w:rsidRDefault="00ED75AF" w:rsidP="00DD3960">
            <w:pPr>
              <w:rPr>
                <w:i/>
              </w:rPr>
            </w:pPr>
            <w:r w:rsidRPr="00ED75AF">
              <w:rPr>
                <w:i/>
              </w:rPr>
              <w:t xml:space="preserve">Westwood, </w:t>
            </w:r>
          </w:p>
          <w:p w:rsidR="00ED75AF" w:rsidRPr="00ED75AF" w:rsidRDefault="00ED75AF" w:rsidP="00DD3960">
            <w:pPr>
              <w:rPr>
                <w:i/>
              </w:rPr>
            </w:pPr>
            <w:r w:rsidRPr="00ED75AF">
              <w:rPr>
                <w:i/>
              </w:rPr>
              <w:t>The University of Warwick</w:t>
            </w:r>
          </w:p>
          <w:p w:rsidR="00ED75AF" w:rsidRPr="00ED75AF" w:rsidRDefault="00ED75AF" w:rsidP="00DD3960">
            <w:pPr>
              <w:rPr>
                <w:i/>
              </w:rPr>
            </w:pPr>
            <w:r w:rsidRPr="00ED75AF">
              <w:rPr>
                <w:i/>
              </w:rPr>
              <w:t>Coventry</w:t>
            </w:r>
          </w:p>
          <w:p w:rsidR="00ED75AF" w:rsidRPr="00ED75AF" w:rsidRDefault="00ED75AF" w:rsidP="00DD3960">
            <w:pPr>
              <w:rPr>
                <w:i/>
              </w:rPr>
            </w:pPr>
            <w:r w:rsidRPr="00ED75AF">
              <w:rPr>
                <w:i/>
              </w:rPr>
              <w:t>CV4 7AL</w:t>
            </w:r>
          </w:p>
          <w:p w:rsidR="00DD3960" w:rsidRDefault="00ED75AF" w:rsidP="00DD3960">
            <w:r>
              <w:t xml:space="preserve"> </w:t>
            </w:r>
          </w:p>
          <w:p w:rsidR="00ED75AF" w:rsidRDefault="00ED75AF" w:rsidP="00DD3960"/>
        </w:tc>
      </w:tr>
      <w:tr w:rsidR="00ED75AF" w:rsidTr="00CF640D">
        <w:tc>
          <w:tcPr>
            <w:tcW w:w="4508" w:type="dxa"/>
          </w:tcPr>
          <w:p w:rsidR="00ED75AF" w:rsidRDefault="00ED75AF" w:rsidP="00ED75AF"/>
          <w:p w:rsidR="00ED75AF" w:rsidRDefault="00ED75AF" w:rsidP="00ED75AF">
            <w:r>
              <w:t>- Fitness to teach form</w:t>
            </w:r>
          </w:p>
          <w:p w:rsidR="00ED75AF" w:rsidRDefault="00ED75AF" w:rsidP="00ED75AF"/>
        </w:tc>
        <w:tc>
          <w:tcPr>
            <w:tcW w:w="4508" w:type="dxa"/>
          </w:tcPr>
          <w:p w:rsidR="00ED75AF" w:rsidRDefault="00ED75AF" w:rsidP="00ED75AF"/>
          <w:p w:rsidR="00ED75AF" w:rsidRDefault="00ED75AF" w:rsidP="00ED75AF">
            <w:r w:rsidRPr="00ED75AF">
              <w:t xml:space="preserve">This form may be found on our Offer-holders website: </w:t>
            </w:r>
            <w:hyperlink r:id="rId10" w:history="1">
              <w:r w:rsidRPr="00CA497D">
                <w:rPr>
                  <w:rStyle w:val="Hyperlink"/>
                </w:rPr>
                <w:t>www.warwick.ac.uk/go/pgadmissions/offerholders</w:t>
              </w:r>
            </w:hyperlink>
            <w:r w:rsidRPr="00ED75AF">
              <w:t>)</w:t>
            </w:r>
          </w:p>
          <w:p w:rsidR="00ED75AF" w:rsidRDefault="00ED75AF" w:rsidP="00ED75AF"/>
          <w:p w:rsidR="00ED75AF" w:rsidRDefault="00ED75AF" w:rsidP="00ED75AF">
            <w:r>
              <w:t>You will need to complete and send to the following address:</w:t>
            </w:r>
          </w:p>
          <w:p w:rsidR="00ED75AF" w:rsidRDefault="00ED75AF" w:rsidP="00DD3960"/>
          <w:p w:rsidR="00ED75AF" w:rsidRPr="00ED75AF" w:rsidRDefault="00ED75AF" w:rsidP="00DD3960">
            <w:pPr>
              <w:rPr>
                <w:i/>
              </w:rPr>
            </w:pPr>
            <w:r w:rsidRPr="00ED75AF">
              <w:rPr>
                <w:i/>
              </w:rPr>
              <w:t>Centre for Teacher Education</w:t>
            </w:r>
          </w:p>
          <w:p w:rsidR="00ED75AF" w:rsidRPr="00ED75AF" w:rsidRDefault="00ED75AF" w:rsidP="00DD3960">
            <w:pPr>
              <w:rPr>
                <w:i/>
              </w:rPr>
            </w:pPr>
            <w:r w:rsidRPr="00ED75AF">
              <w:rPr>
                <w:i/>
              </w:rPr>
              <w:t>Avon Building,</w:t>
            </w:r>
          </w:p>
          <w:p w:rsidR="00ED75AF" w:rsidRPr="00ED75AF" w:rsidRDefault="00ED75AF" w:rsidP="00DD3960">
            <w:pPr>
              <w:rPr>
                <w:i/>
              </w:rPr>
            </w:pPr>
            <w:r w:rsidRPr="00ED75AF">
              <w:rPr>
                <w:i/>
              </w:rPr>
              <w:t>Westwood,</w:t>
            </w:r>
          </w:p>
          <w:p w:rsidR="00ED75AF" w:rsidRPr="00ED75AF" w:rsidRDefault="00ED75AF" w:rsidP="00DD3960">
            <w:pPr>
              <w:rPr>
                <w:i/>
              </w:rPr>
            </w:pPr>
            <w:r w:rsidRPr="00ED75AF">
              <w:rPr>
                <w:i/>
              </w:rPr>
              <w:t>University of Warwick</w:t>
            </w:r>
          </w:p>
          <w:p w:rsidR="00ED75AF" w:rsidRPr="00ED75AF" w:rsidRDefault="00ED75AF" w:rsidP="00DD3960">
            <w:pPr>
              <w:rPr>
                <w:i/>
              </w:rPr>
            </w:pPr>
            <w:r w:rsidRPr="00ED75AF">
              <w:rPr>
                <w:i/>
              </w:rPr>
              <w:t>CV4 8EE</w:t>
            </w:r>
          </w:p>
          <w:p w:rsidR="00ED75AF" w:rsidRDefault="00ED75AF" w:rsidP="00DD3960"/>
          <w:p w:rsidR="00ED75AF" w:rsidRDefault="00ED75AF" w:rsidP="00DD3960"/>
          <w:p w:rsidR="00ED75AF" w:rsidRDefault="00ED75AF" w:rsidP="00DD3960"/>
        </w:tc>
      </w:tr>
      <w:tr w:rsidR="00ED75AF" w:rsidTr="00CF640D">
        <w:tc>
          <w:tcPr>
            <w:tcW w:w="4508" w:type="dxa"/>
          </w:tcPr>
          <w:p w:rsidR="00ED75AF" w:rsidRDefault="00ED75AF" w:rsidP="00ED75AF"/>
          <w:p w:rsidR="00ED75AF" w:rsidRDefault="00ED75AF" w:rsidP="00ED75AF">
            <w:r>
              <w:t xml:space="preserve">- Enrolment Upon Subject Knowledge Enhancement Course in {subject} </w:t>
            </w:r>
            <w:r w:rsidRPr="00ED75AF">
              <w:rPr>
                <w:b/>
              </w:rPr>
              <w:t>**Secondary Only**</w:t>
            </w:r>
          </w:p>
          <w:p w:rsidR="00ED75AF" w:rsidRDefault="00ED75AF" w:rsidP="00ED75AF"/>
        </w:tc>
        <w:tc>
          <w:tcPr>
            <w:tcW w:w="4508" w:type="dxa"/>
          </w:tcPr>
          <w:p w:rsidR="00ED75AF" w:rsidRDefault="00ED75AF" w:rsidP="00ED75AF"/>
          <w:p w:rsidR="00ED75AF" w:rsidRDefault="003E7AC5" w:rsidP="00ED75AF">
            <w:r>
              <w:t xml:space="preserve">At interview it may have been discussed with you that in order to join the PGCE you will need to enrol on to a Subject Knowledge Enhancement course (SKE), to improve your subject knowledge in your chosen </w:t>
            </w:r>
            <w:r w:rsidR="00BD4568">
              <w:t xml:space="preserve">subject </w:t>
            </w:r>
            <w:r>
              <w:t>area.</w:t>
            </w:r>
          </w:p>
          <w:p w:rsidR="003E7AC5" w:rsidRDefault="003E7AC5" w:rsidP="00ED75AF"/>
          <w:p w:rsidR="003E7AC5" w:rsidRDefault="003E7AC5" w:rsidP="00ED75AF">
            <w:r>
              <w:t>We have a number of SKE providers that we work with, please be sure to check our approved providers list before enrolling on an SKE.</w:t>
            </w:r>
            <w:r w:rsidR="00BD4568">
              <w:t xml:space="preserve"> This list can be found on the pre course information pages (the link to which can be found in your offer email).</w:t>
            </w:r>
          </w:p>
          <w:p w:rsidR="003E7AC5" w:rsidRDefault="003E7AC5" w:rsidP="00ED75AF"/>
          <w:p w:rsidR="003E7AC5" w:rsidRDefault="003E7AC5" w:rsidP="00ED75AF">
            <w:r>
              <w:t>Once you have enrolled</w:t>
            </w:r>
            <w:r w:rsidR="00BD4568">
              <w:t>,</w:t>
            </w:r>
            <w:r>
              <w:t xml:space="preserve"> your SKE provider should email in to </w:t>
            </w:r>
            <w:hyperlink r:id="rId11" w:history="1">
              <w:r w:rsidRPr="00CA497D">
                <w:rPr>
                  <w:rStyle w:val="Hyperlink"/>
                </w:rPr>
                <w:t>cpe@warwick.ac.uk</w:t>
              </w:r>
            </w:hyperlink>
            <w:r>
              <w:t xml:space="preserve"> to let us know, at which point we will </w:t>
            </w:r>
            <w:r w:rsidR="00BD4568">
              <w:t>ask pgteam4 to clear the</w:t>
            </w:r>
            <w:r>
              <w:t xml:space="preserve"> condition from your offer.</w:t>
            </w:r>
          </w:p>
          <w:p w:rsidR="003E7AC5" w:rsidRDefault="003E7AC5" w:rsidP="00ED75AF"/>
          <w:p w:rsidR="003E7AC5" w:rsidRDefault="003E7AC5" w:rsidP="00ED75AF"/>
          <w:p w:rsidR="003E7AC5" w:rsidRDefault="003E7AC5" w:rsidP="00ED75AF"/>
        </w:tc>
      </w:tr>
      <w:tr w:rsidR="003E7AC5" w:rsidTr="00CF640D">
        <w:tc>
          <w:tcPr>
            <w:tcW w:w="4508" w:type="dxa"/>
          </w:tcPr>
          <w:p w:rsidR="003E7AC5" w:rsidRDefault="003E7AC5" w:rsidP="003E7AC5"/>
          <w:p w:rsidR="003E7AC5" w:rsidRDefault="003E7AC5" w:rsidP="003E7AC5">
            <w:r>
              <w:t xml:space="preserve">- Marriage certificate </w:t>
            </w:r>
            <w:proofErr w:type="spellStart"/>
            <w:r>
              <w:t>etc</w:t>
            </w:r>
            <w:proofErr w:type="spellEnd"/>
            <w:r>
              <w:t xml:space="preserve"> if certificates in different name</w:t>
            </w:r>
          </w:p>
          <w:p w:rsidR="003E7AC5" w:rsidRDefault="003E7AC5" w:rsidP="00ED75AF"/>
          <w:p w:rsidR="003E7AC5" w:rsidRDefault="003E7AC5" w:rsidP="00ED75AF"/>
          <w:p w:rsidR="003E7AC5" w:rsidRDefault="003E7AC5" w:rsidP="00ED75AF"/>
          <w:p w:rsidR="003E7AC5" w:rsidRDefault="003E7AC5" w:rsidP="00ED75AF"/>
          <w:p w:rsidR="003E7AC5" w:rsidRDefault="003E7AC5" w:rsidP="00ED75AF"/>
        </w:tc>
        <w:tc>
          <w:tcPr>
            <w:tcW w:w="4508" w:type="dxa"/>
          </w:tcPr>
          <w:p w:rsidR="003E7AC5" w:rsidRDefault="003E7AC5" w:rsidP="00ED75AF"/>
          <w:p w:rsidR="003E7AC5" w:rsidRDefault="003E7AC5" w:rsidP="00ED75AF">
            <w:r>
              <w:t>If any of the certificates you have provided are in a different name, please ensure you provide us with a change of name/marriage certificate to ensure that we can clear these conditions.</w:t>
            </w:r>
          </w:p>
        </w:tc>
      </w:tr>
    </w:tbl>
    <w:p w:rsidR="00CF640D" w:rsidRDefault="00CF640D"/>
    <w:sectPr w:rsidR="00CF64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20241"/>
    <w:multiLevelType w:val="hybridMultilevel"/>
    <w:tmpl w:val="37843BC8"/>
    <w:lvl w:ilvl="0" w:tplc="156C4038">
      <w:numFmt w:val="bullet"/>
      <w:lvlText w:val="-"/>
      <w:lvlJc w:val="left"/>
      <w:pPr>
        <w:ind w:left="502" w:hanging="360"/>
      </w:pPr>
      <w:rPr>
        <w:rFonts w:ascii="Calibri" w:eastAsiaTheme="minorHAnsi" w:hAnsi="Calibri" w:cstheme="minorBidi"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 w15:restartNumberingAfterBreak="0">
    <w:nsid w:val="150F124E"/>
    <w:multiLevelType w:val="hybridMultilevel"/>
    <w:tmpl w:val="78EA3E56"/>
    <w:lvl w:ilvl="0" w:tplc="100A90F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3807B5"/>
    <w:multiLevelType w:val="hybridMultilevel"/>
    <w:tmpl w:val="5E38DE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6661DE"/>
    <w:multiLevelType w:val="hybridMultilevel"/>
    <w:tmpl w:val="2E9683D0"/>
    <w:lvl w:ilvl="0" w:tplc="A60CB7A8">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40D"/>
    <w:rsid w:val="001312CA"/>
    <w:rsid w:val="001E745D"/>
    <w:rsid w:val="0027006F"/>
    <w:rsid w:val="00395839"/>
    <w:rsid w:val="003E7AC5"/>
    <w:rsid w:val="004252FE"/>
    <w:rsid w:val="00476591"/>
    <w:rsid w:val="004E42B4"/>
    <w:rsid w:val="005336B7"/>
    <w:rsid w:val="009E7555"/>
    <w:rsid w:val="00BC3CE0"/>
    <w:rsid w:val="00BD4568"/>
    <w:rsid w:val="00C364D8"/>
    <w:rsid w:val="00CF640D"/>
    <w:rsid w:val="00D150FF"/>
    <w:rsid w:val="00DD3960"/>
    <w:rsid w:val="00ED75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6D385F-E412-41CE-9476-9825D269A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6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semiHidden/>
    <w:unhideWhenUsed/>
    <w:rsid w:val="001E745D"/>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1E745D"/>
    <w:rPr>
      <w:rFonts w:ascii="Calibri" w:hAnsi="Calibri"/>
      <w:szCs w:val="21"/>
    </w:rPr>
  </w:style>
  <w:style w:type="character" w:styleId="Hyperlink">
    <w:name w:val="Hyperlink"/>
    <w:basedOn w:val="DefaultParagraphFont"/>
    <w:uiPriority w:val="99"/>
    <w:unhideWhenUsed/>
    <w:rsid w:val="001E745D"/>
    <w:rPr>
      <w:color w:val="0563C1" w:themeColor="hyperlink"/>
      <w:u w:val="single"/>
    </w:rPr>
  </w:style>
  <w:style w:type="paragraph" w:styleId="ListParagraph">
    <w:name w:val="List Paragraph"/>
    <w:basedOn w:val="Normal"/>
    <w:uiPriority w:val="34"/>
    <w:qFormat/>
    <w:rsid w:val="003958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4149">
      <w:bodyDiv w:val="1"/>
      <w:marLeft w:val="0"/>
      <w:marRight w:val="0"/>
      <w:marTop w:val="0"/>
      <w:marBottom w:val="0"/>
      <w:divBdr>
        <w:top w:val="none" w:sz="0" w:space="0" w:color="auto"/>
        <w:left w:val="none" w:sz="0" w:space="0" w:color="auto"/>
        <w:bottom w:val="none" w:sz="0" w:space="0" w:color="auto"/>
        <w:right w:val="none" w:sz="0" w:space="0" w:color="auto"/>
      </w:divBdr>
    </w:div>
    <w:div w:id="241910183">
      <w:bodyDiv w:val="1"/>
      <w:marLeft w:val="0"/>
      <w:marRight w:val="0"/>
      <w:marTop w:val="0"/>
      <w:marBottom w:val="0"/>
      <w:divBdr>
        <w:top w:val="none" w:sz="0" w:space="0" w:color="auto"/>
        <w:left w:val="none" w:sz="0" w:space="0" w:color="auto"/>
        <w:bottom w:val="none" w:sz="0" w:space="0" w:color="auto"/>
        <w:right w:val="none" w:sz="0" w:space="0" w:color="auto"/>
      </w:divBdr>
    </w:div>
    <w:div w:id="266694254">
      <w:bodyDiv w:val="1"/>
      <w:marLeft w:val="0"/>
      <w:marRight w:val="0"/>
      <w:marTop w:val="0"/>
      <w:marBottom w:val="0"/>
      <w:divBdr>
        <w:top w:val="none" w:sz="0" w:space="0" w:color="auto"/>
        <w:left w:val="none" w:sz="0" w:space="0" w:color="auto"/>
        <w:bottom w:val="none" w:sz="0" w:space="0" w:color="auto"/>
        <w:right w:val="none" w:sz="0" w:space="0" w:color="auto"/>
      </w:divBdr>
    </w:div>
    <w:div w:id="343283880">
      <w:bodyDiv w:val="1"/>
      <w:marLeft w:val="0"/>
      <w:marRight w:val="0"/>
      <w:marTop w:val="0"/>
      <w:marBottom w:val="0"/>
      <w:divBdr>
        <w:top w:val="none" w:sz="0" w:space="0" w:color="auto"/>
        <w:left w:val="none" w:sz="0" w:space="0" w:color="auto"/>
        <w:bottom w:val="none" w:sz="0" w:space="0" w:color="auto"/>
        <w:right w:val="none" w:sz="0" w:space="0" w:color="auto"/>
      </w:divBdr>
    </w:div>
    <w:div w:id="452292889">
      <w:bodyDiv w:val="1"/>
      <w:marLeft w:val="0"/>
      <w:marRight w:val="0"/>
      <w:marTop w:val="0"/>
      <w:marBottom w:val="0"/>
      <w:divBdr>
        <w:top w:val="none" w:sz="0" w:space="0" w:color="auto"/>
        <w:left w:val="none" w:sz="0" w:space="0" w:color="auto"/>
        <w:bottom w:val="none" w:sz="0" w:space="0" w:color="auto"/>
        <w:right w:val="none" w:sz="0" w:space="0" w:color="auto"/>
      </w:divBdr>
    </w:div>
    <w:div w:id="849297757">
      <w:bodyDiv w:val="1"/>
      <w:marLeft w:val="0"/>
      <w:marRight w:val="0"/>
      <w:marTop w:val="0"/>
      <w:marBottom w:val="0"/>
      <w:divBdr>
        <w:top w:val="none" w:sz="0" w:space="0" w:color="auto"/>
        <w:left w:val="none" w:sz="0" w:space="0" w:color="auto"/>
        <w:bottom w:val="none" w:sz="0" w:space="0" w:color="auto"/>
        <w:right w:val="none" w:sz="0" w:space="0" w:color="auto"/>
      </w:divBdr>
      <w:divsChild>
        <w:div w:id="1847285927">
          <w:marLeft w:val="0"/>
          <w:marRight w:val="0"/>
          <w:marTop w:val="0"/>
          <w:marBottom w:val="0"/>
          <w:divBdr>
            <w:top w:val="none" w:sz="0" w:space="0" w:color="auto"/>
            <w:left w:val="none" w:sz="0" w:space="0" w:color="auto"/>
            <w:bottom w:val="none" w:sz="0" w:space="0" w:color="auto"/>
            <w:right w:val="none" w:sz="0" w:space="0" w:color="auto"/>
          </w:divBdr>
          <w:divsChild>
            <w:div w:id="396821657">
              <w:marLeft w:val="0"/>
              <w:marRight w:val="0"/>
              <w:marTop w:val="0"/>
              <w:marBottom w:val="0"/>
              <w:divBdr>
                <w:top w:val="none" w:sz="0" w:space="0" w:color="auto"/>
                <w:left w:val="none" w:sz="0" w:space="0" w:color="auto"/>
                <w:bottom w:val="none" w:sz="0" w:space="0" w:color="auto"/>
                <w:right w:val="none" w:sz="0" w:space="0" w:color="auto"/>
              </w:divBdr>
              <w:divsChild>
                <w:div w:id="55252597">
                  <w:marLeft w:val="0"/>
                  <w:marRight w:val="0"/>
                  <w:marTop w:val="0"/>
                  <w:marBottom w:val="0"/>
                  <w:divBdr>
                    <w:top w:val="none" w:sz="0" w:space="0" w:color="auto"/>
                    <w:left w:val="none" w:sz="0" w:space="0" w:color="auto"/>
                    <w:bottom w:val="none" w:sz="0" w:space="0" w:color="auto"/>
                    <w:right w:val="none" w:sz="0" w:space="0" w:color="auto"/>
                  </w:divBdr>
                  <w:divsChild>
                    <w:div w:id="846796892">
                      <w:marLeft w:val="0"/>
                      <w:marRight w:val="0"/>
                      <w:marTop w:val="0"/>
                      <w:marBottom w:val="0"/>
                      <w:divBdr>
                        <w:top w:val="none" w:sz="0" w:space="0" w:color="auto"/>
                        <w:left w:val="none" w:sz="0" w:space="0" w:color="auto"/>
                        <w:bottom w:val="none" w:sz="0" w:space="0" w:color="auto"/>
                        <w:right w:val="none" w:sz="0" w:space="0" w:color="auto"/>
                      </w:divBdr>
                      <w:divsChild>
                        <w:div w:id="39396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5606057">
      <w:bodyDiv w:val="1"/>
      <w:marLeft w:val="0"/>
      <w:marRight w:val="0"/>
      <w:marTop w:val="0"/>
      <w:marBottom w:val="0"/>
      <w:divBdr>
        <w:top w:val="none" w:sz="0" w:space="0" w:color="auto"/>
        <w:left w:val="none" w:sz="0" w:space="0" w:color="auto"/>
        <w:bottom w:val="none" w:sz="0" w:space="0" w:color="auto"/>
        <w:right w:val="none" w:sz="0" w:space="0" w:color="auto"/>
      </w:divBdr>
    </w:div>
    <w:div w:id="1269896909">
      <w:bodyDiv w:val="1"/>
      <w:marLeft w:val="0"/>
      <w:marRight w:val="0"/>
      <w:marTop w:val="0"/>
      <w:marBottom w:val="0"/>
      <w:divBdr>
        <w:top w:val="none" w:sz="0" w:space="0" w:color="auto"/>
        <w:left w:val="none" w:sz="0" w:space="0" w:color="auto"/>
        <w:bottom w:val="none" w:sz="0" w:space="0" w:color="auto"/>
        <w:right w:val="none" w:sz="0" w:space="0" w:color="auto"/>
      </w:divBdr>
    </w:div>
    <w:div w:id="1326935368">
      <w:bodyDiv w:val="1"/>
      <w:marLeft w:val="0"/>
      <w:marRight w:val="0"/>
      <w:marTop w:val="0"/>
      <w:marBottom w:val="0"/>
      <w:divBdr>
        <w:top w:val="none" w:sz="0" w:space="0" w:color="auto"/>
        <w:left w:val="none" w:sz="0" w:space="0" w:color="auto"/>
        <w:bottom w:val="none" w:sz="0" w:space="0" w:color="auto"/>
        <w:right w:val="none" w:sz="0" w:space="0" w:color="auto"/>
      </w:divBdr>
    </w:div>
    <w:div w:id="1669552702">
      <w:bodyDiv w:val="1"/>
      <w:marLeft w:val="0"/>
      <w:marRight w:val="0"/>
      <w:marTop w:val="0"/>
      <w:marBottom w:val="0"/>
      <w:divBdr>
        <w:top w:val="none" w:sz="0" w:space="0" w:color="auto"/>
        <w:left w:val="none" w:sz="0" w:space="0" w:color="auto"/>
        <w:bottom w:val="none" w:sz="0" w:space="0" w:color="auto"/>
        <w:right w:val="none" w:sz="0" w:space="0" w:color="auto"/>
      </w:divBdr>
    </w:div>
    <w:div w:id="1675259750">
      <w:bodyDiv w:val="1"/>
      <w:marLeft w:val="0"/>
      <w:marRight w:val="0"/>
      <w:marTop w:val="0"/>
      <w:marBottom w:val="0"/>
      <w:divBdr>
        <w:top w:val="none" w:sz="0" w:space="0" w:color="auto"/>
        <w:left w:val="none" w:sz="0" w:space="0" w:color="auto"/>
        <w:bottom w:val="none" w:sz="0" w:space="0" w:color="auto"/>
        <w:right w:val="none" w:sz="0" w:space="0" w:color="auto"/>
      </w:divBdr>
    </w:div>
    <w:div w:id="1732728923">
      <w:bodyDiv w:val="1"/>
      <w:marLeft w:val="0"/>
      <w:marRight w:val="0"/>
      <w:marTop w:val="0"/>
      <w:marBottom w:val="0"/>
      <w:divBdr>
        <w:top w:val="none" w:sz="0" w:space="0" w:color="auto"/>
        <w:left w:val="none" w:sz="0" w:space="0" w:color="auto"/>
        <w:bottom w:val="none" w:sz="0" w:space="0" w:color="auto"/>
        <w:right w:val="none" w:sz="0" w:space="0" w:color="auto"/>
      </w:divBdr>
    </w:div>
    <w:div w:id="183687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sclosures@warwick.ac.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isclosures@warwick.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arwick.ac.uk/go/pgadmissions/offerholders" TargetMode="External"/><Relationship Id="rId11" Type="http://schemas.openxmlformats.org/officeDocument/2006/relationships/hyperlink" Target="mailto:cpe@warwick.ac.uk" TargetMode="External"/><Relationship Id="rId5" Type="http://schemas.openxmlformats.org/officeDocument/2006/relationships/hyperlink" Target="mailto:pgteam4@warwick.ac.uk" TargetMode="External"/><Relationship Id="rId10" Type="http://schemas.openxmlformats.org/officeDocument/2006/relationships/hyperlink" Target="http://www.warwick.ac.uk/go/pgadmissions/offerholders" TargetMode="External"/><Relationship Id="rId4" Type="http://schemas.openxmlformats.org/officeDocument/2006/relationships/webSettings" Target="webSettings.xml"/><Relationship Id="rId9" Type="http://schemas.openxmlformats.org/officeDocument/2006/relationships/hyperlink" Target="http://www.warwick.ac.uk/go/pgadmissions/offerhold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283DC321</Template>
  <TotalTime>1</TotalTime>
  <Pages>4</Pages>
  <Words>996</Words>
  <Characters>5682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Bennett, Gabrielle</dc:creator>
  <cp:keywords/>
  <dc:description/>
  <cp:lastModifiedBy>Grand-Coureau-Basfresne, Maeva</cp:lastModifiedBy>
  <cp:revision>2</cp:revision>
  <dcterms:created xsi:type="dcterms:W3CDTF">2018-02-20T10:07:00Z</dcterms:created>
  <dcterms:modified xsi:type="dcterms:W3CDTF">2018-02-20T10:07:00Z</dcterms:modified>
</cp:coreProperties>
</file>