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1262" w:rsidRPr="000C662A" w:rsidRDefault="007B3021" w:rsidP="007B3021">
      <w:pPr>
        <w:jc w:val="center"/>
        <w:rPr>
          <w:b/>
          <w:sz w:val="32"/>
        </w:rPr>
      </w:pPr>
      <w:r w:rsidRPr="000C662A">
        <w:rPr>
          <w:b/>
          <w:sz w:val="32"/>
        </w:rPr>
        <w:t>UNIVERSITY OF WARWICK</w:t>
      </w:r>
    </w:p>
    <w:p w:rsidR="007B3021" w:rsidRPr="000C662A" w:rsidRDefault="007B3021" w:rsidP="007B3021">
      <w:pPr>
        <w:jc w:val="center"/>
        <w:rPr>
          <w:b/>
          <w:sz w:val="32"/>
        </w:rPr>
      </w:pPr>
      <w:r w:rsidRPr="000C662A">
        <w:rPr>
          <w:b/>
          <w:sz w:val="32"/>
        </w:rPr>
        <w:t>CENTRE FOR TEACHER EDUCATION</w:t>
      </w:r>
    </w:p>
    <w:p w:rsidR="007B3021" w:rsidRPr="000C662A" w:rsidRDefault="007B3021" w:rsidP="007B3021">
      <w:pPr>
        <w:jc w:val="center"/>
        <w:rPr>
          <w:b/>
        </w:rPr>
      </w:pPr>
    </w:p>
    <w:p w:rsidR="007B3021" w:rsidRPr="000C662A" w:rsidRDefault="007B3021" w:rsidP="007B3021">
      <w:pPr>
        <w:jc w:val="center"/>
        <w:rPr>
          <w:b/>
          <w:sz w:val="28"/>
          <w:u w:val="single"/>
        </w:rPr>
      </w:pPr>
      <w:r w:rsidRPr="000C662A">
        <w:rPr>
          <w:b/>
          <w:sz w:val="28"/>
          <w:u w:val="single"/>
        </w:rPr>
        <w:t>HEALTH</w:t>
      </w:r>
      <w:r w:rsidR="001347EB">
        <w:rPr>
          <w:b/>
          <w:sz w:val="28"/>
          <w:u w:val="single"/>
        </w:rPr>
        <w:t xml:space="preserve"> AND PHYSICAL CAPACITY TO TEACH DECLARATION</w:t>
      </w:r>
    </w:p>
    <w:p w:rsidR="007B3021" w:rsidRDefault="00A30A56" w:rsidP="000C662A">
      <w:pPr>
        <w:jc w:val="both"/>
      </w:pPr>
      <w:r>
        <w:t>Initial Teacher Training (ITT)</w:t>
      </w:r>
      <w:r w:rsidR="007B3021">
        <w:t xml:space="preserve"> providers have a responsibility to ensure that trainees have the health and physical capacity to teach and will not put children and young people at risk </w:t>
      </w:r>
      <w:r w:rsidR="000C662A">
        <w:t>o</w:t>
      </w:r>
      <w:r w:rsidR="007B3021">
        <w:t xml:space="preserve">f harm. The activities that a teacher must be able to perform are set out in the </w:t>
      </w:r>
      <w:r w:rsidR="007B3021" w:rsidRPr="007B3021">
        <w:rPr>
          <w:u w:val="single"/>
        </w:rPr>
        <w:t>Education</w:t>
      </w:r>
      <w:r w:rsidR="007B3021">
        <w:rPr>
          <w:u w:val="single"/>
        </w:rPr>
        <w:t xml:space="preserve"> (</w:t>
      </w:r>
      <w:r w:rsidR="007B3021" w:rsidRPr="007B3021">
        <w:rPr>
          <w:u w:val="single"/>
        </w:rPr>
        <w:t>Health Standards) (England) Regulations 2003</w:t>
      </w:r>
      <w:r w:rsidR="007B3021">
        <w:t xml:space="preserve">. </w:t>
      </w:r>
    </w:p>
    <w:p w:rsidR="007B3021" w:rsidRDefault="007B3021" w:rsidP="000C662A">
      <w:pPr>
        <w:jc w:val="both"/>
      </w:pPr>
      <w:r>
        <w:t xml:space="preserve">Medical and personal information disclosed during an occupational health assessment will be held “in confidence” by the Occupational Health Department. Specific information about underlying causes will not be disclosed to the Centre for Teacher Education. The Centre for </w:t>
      </w:r>
      <w:r w:rsidR="00690C2A">
        <w:t>Teacher</w:t>
      </w:r>
      <w:r>
        <w:t xml:space="preserve"> Education will be advised of any relevant imp</w:t>
      </w:r>
      <w:r w:rsidR="00A30A56">
        <w:t>airment, its effect on function</w:t>
      </w:r>
      <w:r>
        <w:t xml:space="preserve"> and recommended adjustments to allow </w:t>
      </w:r>
      <w:r w:rsidR="00690C2A">
        <w:t>trainees</w:t>
      </w:r>
      <w:r>
        <w:t xml:space="preserve"> to fulfil the required competencies for graduation and professional practice. </w:t>
      </w:r>
    </w:p>
    <w:p w:rsidR="007B3021" w:rsidRDefault="00622D22" w:rsidP="000C662A">
      <w:pPr>
        <w:jc w:val="both"/>
      </w:pP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-9525</wp:posOffset>
                </wp:positionH>
                <wp:positionV relativeFrom="paragraph">
                  <wp:posOffset>443230</wp:posOffset>
                </wp:positionV>
                <wp:extent cx="5743575" cy="31242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5743575" cy="3124200"/>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B3021" w:rsidRDefault="007B3021">
                            <w:pPr>
                              <w:rPr>
                                <w:b/>
                              </w:rPr>
                            </w:pPr>
                            <w:r>
                              <w:rPr>
                                <w:b/>
                              </w:rPr>
                              <w:t>I confirm that I am physically and mentally fit to carry out activities that a teacher must be able to</w:t>
                            </w:r>
                            <w:r w:rsidR="000C662A">
                              <w:rPr>
                                <w:b/>
                              </w:rPr>
                              <w:t xml:space="preserve"> perform* on my main placemen</w:t>
                            </w:r>
                            <w:r>
                              <w:rPr>
                                <w:b/>
                              </w:rPr>
                              <w:t xml:space="preserve">t </w:t>
                            </w:r>
                          </w:p>
                          <w:p w:rsidR="007B3021" w:rsidRDefault="007B3021">
                            <w:pPr>
                              <w:rPr>
                                <w:b/>
                              </w:rPr>
                            </w:pPr>
                            <w:r>
                              <w:rPr>
                                <w:b/>
                              </w:rPr>
                              <w:t>If I am currently undergoing treatment of a physical or mental nature, I am happy to discuss this with a University Tutor and Course Leader to ensure that</w:t>
                            </w:r>
                            <w:r w:rsidR="00A30A56">
                              <w:rPr>
                                <w:b/>
                              </w:rPr>
                              <w:t>,</w:t>
                            </w:r>
                            <w:r>
                              <w:rPr>
                                <w:b/>
                              </w:rPr>
                              <w:t xml:space="preserve"> with any reasonable adjustments (as defined in Eq</w:t>
                            </w:r>
                            <w:r w:rsidR="00A30A56">
                              <w:rPr>
                                <w:b/>
                              </w:rPr>
                              <w:t xml:space="preserve">uality Act 2010), I </w:t>
                            </w:r>
                            <w:r>
                              <w:rPr>
                                <w:b/>
                              </w:rPr>
                              <w:t xml:space="preserve">will be able to undertake the roles and responsibilities expected of me on my placement. I am aware that I must keep the medication in a safe place, out of reach of children. </w:t>
                            </w:r>
                          </w:p>
                          <w:p w:rsidR="007B3021" w:rsidRDefault="007B3021">
                            <w:pPr>
                              <w:rPr>
                                <w:b/>
                              </w:rPr>
                            </w:pPr>
                            <w:r w:rsidRPr="00A30A56">
                              <w:rPr>
                                <w:b/>
                              </w:rPr>
                              <w:t>I will immediately inform the Course Leader and my Personal Tuto</w:t>
                            </w:r>
                            <w:r w:rsidR="00A30A56" w:rsidRPr="00A30A56">
                              <w:rPr>
                                <w:b/>
                              </w:rPr>
                              <w:t>r</w:t>
                            </w:r>
                            <w:r w:rsidR="00A30A56">
                              <w:rPr>
                                <w:b/>
                              </w:rPr>
                              <w:t xml:space="preserve"> or Teaching Fellow of any chang</w:t>
                            </w:r>
                            <w:r>
                              <w:rPr>
                                <w:b/>
                              </w:rPr>
                              <w:t xml:space="preserve">es to this situation. </w:t>
                            </w:r>
                          </w:p>
                          <w:p w:rsidR="007B3021" w:rsidRDefault="007B3021">
                            <w:pPr>
                              <w:rPr>
                                <w:b/>
                              </w:rPr>
                            </w:pPr>
                            <w:r>
                              <w:rPr>
                                <w:b/>
                              </w:rPr>
                              <w:t xml:space="preserve">I do not know of any </w:t>
                            </w:r>
                            <w:r w:rsidRPr="001E12AD">
                              <w:rPr>
                                <w:b/>
                              </w:rPr>
                              <w:t>reason to my being</w:t>
                            </w:r>
                            <w:r>
                              <w:rPr>
                                <w:b/>
                              </w:rPr>
                              <w:t xml:space="preserve"> unsuitable to teach. </w:t>
                            </w:r>
                          </w:p>
                          <w:p w:rsidR="007B3021" w:rsidRDefault="007B3021">
                            <w:r>
                              <w:t xml:space="preserve">Signed: </w:t>
                            </w:r>
                            <w:r>
                              <w:tab/>
                            </w:r>
                            <w:r>
                              <w:tab/>
                            </w:r>
                            <w:r>
                              <w:tab/>
                            </w:r>
                            <w:r>
                              <w:tab/>
                            </w:r>
                            <w:r>
                              <w:tab/>
                            </w:r>
                            <w:r>
                              <w:tab/>
                              <w:t xml:space="preserve">Course: </w:t>
                            </w:r>
                          </w:p>
                          <w:p w:rsidR="007B3021" w:rsidRDefault="007B3021">
                            <w:r>
                              <w:t xml:space="preserve">Print Name: </w:t>
                            </w:r>
                            <w:r>
                              <w:tab/>
                            </w:r>
                            <w:r>
                              <w:tab/>
                            </w:r>
                            <w:r>
                              <w:tab/>
                            </w:r>
                            <w:r>
                              <w:tab/>
                            </w:r>
                            <w:r>
                              <w:tab/>
                              <w:t xml:space="preserve">Date: </w:t>
                            </w:r>
                          </w:p>
                          <w:p w:rsidR="007B3021" w:rsidRPr="007B3021" w:rsidRDefault="007B3021">
                            <w:r>
                              <w:t>Warwick Student Number</w:t>
                            </w:r>
                            <w:r w:rsidRPr="00A30A56">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1" o:spid="_x0000_s1026" type="#_x0000_t202" style="position:absolute;left:0;text-align:left;margin-left:-.75pt;margin-top:34.9pt;width:452.25pt;height:24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" fillcolor="white [3201]" strokeweight="1pt">
                <v:textbox>
                  <w:txbxContent>
                    <w:p w:rsidR="007B3021" w:rsidRDefault="007B3021">
                      <w:pPr>
                        <w:rPr>
                          <w:b/>
                        </w:rPr>
                      </w:pPr>
                      <w:r>
                        <w:rPr>
                          <w:b/>
                        </w:rPr>
                        <w:t>I confirm that I am physically and mentally fit to carry out activities that a teacher must be able to</w:t>
                      </w:r>
                      <w:r w:rsidR="000C662A">
                        <w:rPr>
                          <w:b/>
                        </w:rPr>
                        <w:t xml:space="preserve"> perform* on my main placemen</w:t>
                      </w:r>
                      <w:r>
                        <w:rPr>
                          <w:b/>
                        </w:rPr>
                        <w:t xml:space="preserve">t </w:t>
                      </w:r>
                    </w:p>
                    <w:p w:rsidR="007B3021" w:rsidRDefault="007B3021">
                      <w:pPr>
                        <w:rPr>
                          <w:b/>
                        </w:rPr>
                      </w:pPr>
                      <w:r>
                        <w:rPr>
                          <w:b/>
                        </w:rPr>
                        <w:t>If I am currently undergoing treatment of a physical or mental nature, I am happy to discuss this with a University Tutor and Course Leader to ensure that</w:t>
                      </w:r>
                      <w:r w:rsidR="00A30A56">
                        <w:rPr>
                          <w:b/>
                        </w:rPr>
                        <w:t>,</w:t>
                      </w:r>
                      <w:r>
                        <w:rPr>
                          <w:b/>
                        </w:rPr>
                        <w:t xml:space="preserve"> with any reasonable adjustments (as defined in Eq</w:t>
                      </w:r>
                      <w:r w:rsidR="00A30A56">
                        <w:rPr>
                          <w:b/>
                        </w:rPr>
                        <w:t xml:space="preserve">uality Act 2010), I </w:t>
                      </w:r>
                      <w:r>
                        <w:rPr>
                          <w:b/>
                        </w:rPr>
                        <w:t xml:space="preserve">will be able to undertake the roles and responsibilities expected of me on my placement. I am aware that I must keep the medication in a safe place, out of reach of children. </w:t>
                      </w:r>
                    </w:p>
                    <w:p w:rsidR="007B3021" w:rsidRDefault="007B3021">
                      <w:pPr>
                        <w:rPr>
                          <w:b/>
                        </w:rPr>
                      </w:pPr>
                      <w:r w:rsidRPr="00A30A56">
                        <w:rPr>
                          <w:b/>
                        </w:rPr>
                        <w:t>I will immediately inform the Course Leader and my Personal Tuto</w:t>
                      </w:r>
                      <w:r w:rsidR="00A30A56" w:rsidRPr="00A30A56">
                        <w:rPr>
                          <w:b/>
                        </w:rPr>
                        <w:t>r</w:t>
                      </w:r>
                      <w:r w:rsidR="00A30A56">
                        <w:rPr>
                          <w:b/>
                        </w:rPr>
                        <w:t xml:space="preserve"> or Teaching Fellow of any chang</w:t>
                      </w:r>
                      <w:r>
                        <w:rPr>
                          <w:b/>
                        </w:rPr>
                        <w:t xml:space="preserve">es to this situation. </w:t>
                      </w:r>
                    </w:p>
                    <w:p w:rsidR="007B3021" w:rsidRDefault="007B3021">
                      <w:pPr>
                        <w:rPr>
                          <w:b/>
                        </w:rPr>
                      </w:pPr>
                      <w:r>
                        <w:rPr>
                          <w:b/>
                        </w:rPr>
                        <w:t xml:space="preserve">I do not know of any </w:t>
                      </w:r>
                      <w:r w:rsidRPr="001E12AD">
                        <w:rPr>
                          <w:b/>
                        </w:rPr>
                        <w:t>reason to my being</w:t>
                      </w:r>
                      <w:r>
                        <w:rPr>
                          <w:b/>
                        </w:rPr>
                        <w:t xml:space="preserve"> unsuitable to teach. </w:t>
                      </w:r>
                    </w:p>
                    <w:p w:rsidR="007B3021" w:rsidRDefault="007B3021">
                      <w:r>
                        <w:t xml:space="preserve">Signed: </w:t>
                      </w:r>
                      <w:r>
                        <w:tab/>
                      </w:r>
                      <w:r>
                        <w:tab/>
                      </w:r>
                      <w:r>
                        <w:tab/>
                      </w:r>
                      <w:r>
                        <w:tab/>
                      </w:r>
                      <w:r>
                        <w:tab/>
                      </w:r>
                      <w:r>
                        <w:tab/>
                        <w:t xml:space="preserve">Course: </w:t>
                      </w:r>
                    </w:p>
                    <w:p w:rsidR="007B3021" w:rsidRDefault="007B3021">
                      <w:r>
                        <w:t xml:space="preserve">Print Name: </w:t>
                      </w:r>
                      <w:r>
                        <w:tab/>
                      </w:r>
                      <w:r>
                        <w:tab/>
                      </w:r>
                      <w:r>
                        <w:tab/>
                      </w:r>
                      <w:r>
                        <w:tab/>
                      </w:r>
                      <w:r>
                        <w:tab/>
                        <w:t xml:space="preserve">Date: </w:t>
                      </w:r>
                    </w:p>
                    <w:p w:rsidR="007B3021" w:rsidRPr="007B3021" w:rsidRDefault="007B3021">
                      <w:r>
                        <w:t>Warwick Student Number</w:t>
                      </w:r>
                      <w:r w:rsidRPr="00A30A56">
                        <w:t xml:space="preserve">: </w:t>
                      </w:r>
                    </w:p>
                  </w:txbxContent>
                </v:textbox>
              </v:shape>
            </w:pict>
          </mc:Fallback>
        </mc:AlternateContent>
      </w:r>
      <w:r w:rsidR="007B3021">
        <w:t>We wish to ens</w:t>
      </w:r>
      <w:r w:rsidR="000C662A">
        <w:t xml:space="preserve">ure reasonable adjustments can </w:t>
      </w:r>
      <w:r w:rsidR="007B3021">
        <w:t>b</w:t>
      </w:r>
      <w:r w:rsidR="000C662A">
        <w:t>e</w:t>
      </w:r>
      <w:r w:rsidR="007B3021">
        <w:t xml:space="preserve"> made not only whilst you are in attendance at university but also whilst on professional practice placements. </w:t>
      </w:r>
    </w:p>
    <w:p w:rsidR="007B3021" w:rsidRDefault="007B3021" w:rsidP="000C662A">
      <w:pPr>
        <w:jc w:val="both"/>
      </w:pPr>
    </w:p>
    <w:p w:rsidR="007B3021" w:rsidRDefault="007B3021" w:rsidP="000C662A">
      <w:pPr>
        <w:jc w:val="both"/>
      </w:pPr>
    </w:p>
    <w:p w:rsidR="007B3021" w:rsidRDefault="007B3021" w:rsidP="000C662A">
      <w:pPr>
        <w:jc w:val="both"/>
      </w:pPr>
    </w:p>
    <w:p w:rsidR="007B3021" w:rsidRDefault="007B3021" w:rsidP="000C662A">
      <w:pPr>
        <w:jc w:val="both"/>
      </w:pPr>
    </w:p>
    <w:p w:rsidR="007B3021" w:rsidRDefault="007B3021" w:rsidP="000C662A">
      <w:pPr>
        <w:jc w:val="both"/>
      </w:pPr>
    </w:p>
    <w:p w:rsidR="007B3021" w:rsidRDefault="007B3021" w:rsidP="000C662A">
      <w:pPr>
        <w:jc w:val="both"/>
      </w:pPr>
    </w:p>
    <w:p w:rsidR="007B3021" w:rsidRDefault="007B3021" w:rsidP="000C662A">
      <w:pPr>
        <w:jc w:val="both"/>
      </w:pPr>
    </w:p>
    <w:p w:rsidR="007B3021" w:rsidRDefault="007B3021" w:rsidP="000C662A">
      <w:pPr>
        <w:jc w:val="both"/>
      </w:pPr>
    </w:p>
    <w:p w:rsidR="007B3021" w:rsidRDefault="007B3021" w:rsidP="000C662A">
      <w:pPr>
        <w:jc w:val="both"/>
      </w:pPr>
    </w:p>
    <w:p w:rsidR="007B3021" w:rsidRDefault="007B3021" w:rsidP="000C662A">
      <w:pPr>
        <w:jc w:val="both"/>
      </w:pPr>
    </w:p>
    <w:p w:rsidR="007B3021" w:rsidRDefault="007B3021" w:rsidP="000C662A">
      <w:pPr>
        <w:jc w:val="both"/>
      </w:pPr>
    </w:p>
    <w:p w:rsidR="007B3021" w:rsidRDefault="00A30A56" w:rsidP="000C662A">
      <w:pPr>
        <w:jc w:val="both"/>
      </w:pPr>
      <w:r>
        <w:rPr>
          <w:b/>
          <w:noProof/>
          <w:lang w:eastAsia="en-GB"/>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84455</wp:posOffset>
                </wp:positionV>
                <wp:extent cx="5743575" cy="145732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5743575" cy="1457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30A56" w:rsidRPr="00A30A56" w:rsidRDefault="00A30A56">
                            <w:pPr>
                              <w:rPr>
                                <w:b/>
                              </w:rPr>
                            </w:pPr>
                            <w:r w:rsidRPr="00A30A56">
                              <w:rPr>
                                <w:b/>
                              </w:rPr>
                              <w:t xml:space="preserve">Trainees with disabilities </w:t>
                            </w:r>
                          </w:p>
                          <w:p w:rsidR="00A30A56" w:rsidRPr="00C0100C" w:rsidRDefault="00A30A56">
                            <w:pPr>
                              <w:rPr>
                                <w:i/>
                                <w:color w:val="FF0000"/>
                              </w:rPr>
                            </w:pPr>
                            <w:r w:rsidRPr="00A30A56">
                              <w:rPr>
                                <w:i/>
                              </w:rPr>
                              <w:t xml:space="preserve">We are keen to support you to succeed so this question is not intended to discriminate against you. </w:t>
                            </w:r>
                            <w:bookmarkStart w:id="0" w:name="_GoBack"/>
                            <w:bookmarkEnd w:id="0"/>
                          </w:p>
                          <w:p w:rsidR="00A30A56" w:rsidRPr="002D17D2" w:rsidRDefault="00A30A56">
                            <w:r w:rsidRPr="002D17D2">
                              <w:t xml:space="preserve">Would you welcome a meeting with a university tutor to discuss </w:t>
                            </w:r>
                            <w:r w:rsidR="00C0100C" w:rsidRPr="002D17D2">
                              <w:t>your disability or condition which will enable us to</w:t>
                            </w:r>
                            <w:r w:rsidRPr="002D17D2">
                              <w:t xml:space="preserve"> agree any reasonable adjustments which could be made to support you</w:t>
                            </w:r>
                            <w:r w:rsidR="00C0100C" w:rsidRPr="002D17D2">
                              <w:t xml:space="preserve"> whilst on</w:t>
                            </w:r>
                            <w:r w:rsidRPr="002D17D2">
                              <w:t xml:space="preserve"> school</w:t>
                            </w:r>
                            <w:r w:rsidR="00C0100C" w:rsidRPr="002D17D2">
                              <w:t xml:space="preserve"> based placement or within university</w:t>
                            </w:r>
                            <w:r w:rsidRPr="002D17D2">
                              <w:t>?</w:t>
                            </w:r>
                          </w:p>
                          <w:p w:rsidR="00A30A56" w:rsidRPr="00A30A56" w:rsidRDefault="00A30A56">
                            <w:pPr>
                              <w:rPr>
                                <w:b/>
                              </w:rPr>
                            </w:pPr>
                            <w:r w:rsidRPr="00A30A56">
                              <w:rPr>
                                <w:b/>
                              </w:rPr>
                              <w:t>Yes/No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7" type="#_x0000_t202" style="position:absolute;left:0;text-align:left;margin-left:-.75pt;margin-top:6.65pt;width:452.25pt;height:114.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" fillcolor="white [3201]" strokeweight=".5pt">
                <v:textbox>
                  <w:txbxContent>
                    <w:p w:rsidR="00A30A56" w:rsidRPr="00A30A56" w:rsidRDefault="00A30A56">
                      <w:pPr>
                        <w:rPr>
                          <w:b/>
                        </w:rPr>
                      </w:pPr>
                      <w:r w:rsidRPr="00A30A56">
                        <w:rPr>
                          <w:b/>
                        </w:rPr>
                        <w:t xml:space="preserve">Trainees with disabilities </w:t>
                      </w:r>
                    </w:p>
                    <w:p w:rsidR="00A30A56" w:rsidRPr="00C0100C" w:rsidRDefault="00A30A56">
                      <w:pPr>
                        <w:rPr>
                          <w:i/>
                          <w:color w:val="FF0000"/>
                        </w:rPr>
                      </w:pPr>
                      <w:r w:rsidRPr="00A30A56">
                        <w:rPr>
                          <w:i/>
                        </w:rPr>
                        <w:t xml:space="preserve">We are keen to support you to succeed so this question is not intended to discriminate against you. </w:t>
                      </w:r>
                      <w:bookmarkStart w:id="1" w:name="_GoBack"/>
                      <w:bookmarkEnd w:id="1"/>
                    </w:p>
                    <w:p w:rsidR="00A30A56" w:rsidRPr="002D17D2" w:rsidRDefault="00A30A56">
                      <w:r w:rsidRPr="002D17D2">
                        <w:t xml:space="preserve">Would you welcome a meeting with a university tutor to discuss </w:t>
                      </w:r>
                      <w:r w:rsidR="00C0100C" w:rsidRPr="002D17D2">
                        <w:t>your disability or condition which will enable us to</w:t>
                      </w:r>
                      <w:r w:rsidRPr="002D17D2">
                        <w:t xml:space="preserve"> agree any reasonable adjustments which could be made to support you</w:t>
                      </w:r>
                      <w:r w:rsidR="00C0100C" w:rsidRPr="002D17D2">
                        <w:t xml:space="preserve"> whilst on</w:t>
                      </w:r>
                      <w:r w:rsidRPr="002D17D2">
                        <w:t xml:space="preserve"> school</w:t>
                      </w:r>
                      <w:r w:rsidR="00C0100C" w:rsidRPr="002D17D2">
                        <w:t xml:space="preserve"> based placement or within university</w:t>
                      </w:r>
                      <w:r w:rsidRPr="002D17D2">
                        <w:t>?</w:t>
                      </w:r>
                    </w:p>
                    <w:p w:rsidR="00A30A56" w:rsidRPr="00A30A56" w:rsidRDefault="00A30A56">
                      <w:pPr>
                        <w:rPr>
                          <w:b/>
                        </w:rPr>
                      </w:pPr>
                      <w:r w:rsidRPr="00A30A56">
                        <w:rPr>
                          <w:b/>
                        </w:rPr>
                        <w:t>Yes/No</w:t>
                      </w:r>
                    </w:p>
                  </w:txbxContent>
                </v:textbox>
              </v:shape>
            </w:pict>
          </mc:Fallback>
        </mc:AlternateContent>
      </w:r>
    </w:p>
    <w:p w:rsidR="000C662A" w:rsidRDefault="000C662A" w:rsidP="000C662A">
      <w:pPr>
        <w:jc w:val="both"/>
        <w:rPr>
          <w:b/>
        </w:rPr>
      </w:pPr>
    </w:p>
    <w:p w:rsidR="00A30A56" w:rsidRDefault="00A30A56" w:rsidP="000C662A">
      <w:pPr>
        <w:jc w:val="both"/>
        <w:rPr>
          <w:b/>
        </w:rPr>
      </w:pPr>
    </w:p>
    <w:p w:rsidR="00A30A56" w:rsidRDefault="00A30A56" w:rsidP="000C662A">
      <w:pPr>
        <w:jc w:val="both"/>
        <w:rPr>
          <w:b/>
        </w:rPr>
      </w:pPr>
    </w:p>
    <w:p w:rsidR="00A30A56" w:rsidRDefault="00A30A56" w:rsidP="000C662A">
      <w:pPr>
        <w:jc w:val="both"/>
        <w:rPr>
          <w:b/>
        </w:rPr>
      </w:pPr>
    </w:p>
    <w:p w:rsidR="00A30A56" w:rsidRDefault="00A30A56" w:rsidP="000C662A">
      <w:pPr>
        <w:jc w:val="both"/>
        <w:rPr>
          <w:b/>
        </w:rPr>
      </w:pPr>
    </w:p>
    <w:p w:rsidR="00690C2A" w:rsidRDefault="00E56B08" w:rsidP="000C662A">
      <w:pPr>
        <w:rPr>
          <w:b/>
          <w:color w:val="FF0000"/>
        </w:rPr>
      </w:pPr>
      <w:r>
        <w:rPr>
          <w:b/>
        </w:rPr>
        <w:t xml:space="preserve">Please return both pages of this form to the address below: </w:t>
      </w:r>
      <w:r w:rsidR="000C662A">
        <w:rPr>
          <w:b/>
        </w:rPr>
        <w:br/>
      </w:r>
      <w:r w:rsidRPr="002D17D2">
        <w:rPr>
          <w:b/>
        </w:rPr>
        <w:t xml:space="preserve">Centre for Teacher Education, University of Warwick, </w:t>
      </w:r>
      <w:proofErr w:type="gramStart"/>
      <w:r w:rsidRPr="002D17D2">
        <w:rPr>
          <w:b/>
        </w:rPr>
        <w:t>Coventry</w:t>
      </w:r>
      <w:proofErr w:type="gramEnd"/>
      <w:r w:rsidRPr="002D17D2">
        <w:rPr>
          <w:b/>
        </w:rPr>
        <w:t>, CV4 7AL, United Kingdom</w:t>
      </w:r>
    </w:p>
    <w:p w:rsidR="00690C2A" w:rsidRPr="000C662A" w:rsidRDefault="00690C2A" w:rsidP="007C2541">
      <w:pPr>
        <w:jc w:val="center"/>
        <w:rPr>
          <w:b/>
          <w:sz w:val="32"/>
        </w:rPr>
      </w:pPr>
      <w:r w:rsidRPr="000C662A">
        <w:rPr>
          <w:b/>
          <w:sz w:val="32"/>
        </w:rPr>
        <w:lastRenderedPageBreak/>
        <w:t>UNIVERSITY OF WARWICK</w:t>
      </w:r>
    </w:p>
    <w:p w:rsidR="00690C2A" w:rsidRPr="000C662A" w:rsidRDefault="00690C2A" w:rsidP="000D7CD4">
      <w:pPr>
        <w:jc w:val="center"/>
        <w:rPr>
          <w:b/>
          <w:sz w:val="32"/>
        </w:rPr>
      </w:pPr>
      <w:r w:rsidRPr="000C662A">
        <w:rPr>
          <w:b/>
          <w:sz w:val="32"/>
        </w:rPr>
        <w:t>CENTRE FOR TEACHER EDUCATION</w:t>
      </w:r>
    </w:p>
    <w:p w:rsidR="00690C2A" w:rsidRDefault="00690C2A" w:rsidP="000C662A">
      <w:pPr>
        <w:jc w:val="both"/>
        <w:rPr>
          <w:b/>
        </w:rPr>
      </w:pPr>
      <w:r w:rsidRPr="00690C2A">
        <w:rPr>
          <w:b/>
        </w:rPr>
        <w:t>*</w:t>
      </w:r>
      <w:r>
        <w:rPr>
          <w:b/>
        </w:rPr>
        <w:t>Health and physical capacity to teach</w:t>
      </w:r>
    </w:p>
    <w:p w:rsidR="00690C2A" w:rsidRDefault="00690C2A" w:rsidP="000C662A">
      <w:pPr>
        <w:jc w:val="both"/>
      </w:pPr>
      <w:r>
        <w:t>The activities that a teacher must be able to perform are set out in the Fitness to Teach – Occupational health guidance for the training and employment of teachers (</w:t>
      </w:r>
      <w:proofErr w:type="spellStart"/>
      <w:r>
        <w:t>DfEE</w:t>
      </w:r>
      <w:proofErr w:type="spellEnd"/>
      <w:r>
        <w:t xml:space="preserve"> 2000) and Education (Health Standards) (England) Regulations 2003. These activities include: </w:t>
      </w:r>
    </w:p>
    <w:p w:rsidR="00690C2A" w:rsidRDefault="00690C2A" w:rsidP="000C662A">
      <w:pPr>
        <w:pStyle w:val="ListParagraph"/>
        <w:numPr>
          <w:ilvl w:val="0"/>
          <w:numId w:val="1"/>
        </w:numPr>
        <w:jc w:val="both"/>
      </w:pPr>
      <w:r>
        <w:t>The ability to communicate effectively with pupils, colleagues and pupils’ relatives</w:t>
      </w:r>
    </w:p>
    <w:p w:rsidR="00690C2A" w:rsidRDefault="00690C2A" w:rsidP="000C662A">
      <w:pPr>
        <w:pStyle w:val="ListParagraph"/>
        <w:numPr>
          <w:ilvl w:val="0"/>
          <w:numId w:val="1"/>
        </w:numPr>
        <w:jc w:val="both"/>
      </w:pPr>
      <w:r>
        <w:t>Possession of sound judgement and insight</w:t>
      </w:r>
    </w:p>
    <w:p w:rsidR="00690C2A" w:rsidRDefault="00690C2A" w:rsidP="000C662A">
      <w:pPr>
        <w:pStyle w:val="ListParagraph"/>
        <w:numPr>
          <w:ilvl w:val="0"/>
          <w:numId w:val="1"/>
        </w:numPr>
        <w:jc w:val="both"/>
      </w:pPr>
      <w:r>
        <w:t>The ability to remain alert at all times</w:t>
      </w:r>
    </w:p>
    <w:p w:rsidR="00690C2A" w:rsidRDefault="00690C2A" w:rsidP="000C662A">
      <w:pPr>
        <w:pStyle w:val="ListParagraph"/>
        <w:numPr>
          <w:ilvl w:val="0"/>
          <w:numId w:val="1"/>
        </w:numPr>
        <w:jc w:val="both"/>
      </w:pPr>
      <w:r>
        <w:t>The ability to respond to pupils’ needs rapidly and effectively</w:t>
      </w:r>
    </w:p>
    <w:p w:rsidR="00690C2A" w:rsidRDefault="00690C2A" w:rsidP="000C662A">
      <w:pPr>
        <w:pStyle w:val="ListParagraph"/>
        <w:numPr>
          <w:ilvl w:val="0"/>
          <w:numId w:val="1"/>
        </w:numPr>
        <w:jc w:val="both"/>
      </w:pPr>
      <w:r>
        <w:t>The ability to manage classes</w:t>
      </w:r>
    </w:p>
    <w:p w:rsidR="00690C2A" w:rsidRDefault="00690C2A" w:rsidP="000C662A">
      <w:pPr>
        <w:pStyle w:val="ListParagraph"/>
        <w:numPr>
          <w:ilvl w:val="0"/>
          <w:numId w:val="1"/>
        </w:numPr>
        <w:jc w:val="both"/>
      </w:pPr>
      <w:r>
        <w:t>The trainee must not constitute a risk to the health, safety or wellbeing of pupils</w:t>
      </w:r>
    </w:p>
    <w:p w:rsidR="00690C2A" w:rsidRDefault="00690C2A" w:rsidP="000C662A">
      <w:pPr>
        <w:pStyle w:val="ListParagraph"/>
        <w:numPr>
          <w:ilvl w:val="0"/>
          <w:numId w:val="1"/>
        </w:numPr>
        <w:jc w:val="both"/>
      </w:pPr>
      <w:r>
        <w:t>Planning and preparing lessons and courses for children and young people</w:t>
      </w:r>
    </w:p>
    <w:p w:rsidR="00690C2A" w:rsidRDefault="00690C2A" w:rsidP="000C662A">
      <w:pPr>
        <w:pStyle w:val="ListParagraph"/>
        <w:numPr>
          <w:ilvl w:val="0"/>
          <w:numId w:val="1"/>
        </w:numPr>
        <w:jc w:val="both"/>
      </w:pPr>
      <w:r>
        <w:t>Delivering lessons</w:t>
      </w:r>
    </w:p>
    <w:p w:rsidR="00690C2A" w:rsidRDefault="00690C2A" w:rsidP="000C662A">
      <w:pPr>
        <w:pStyle w:val="ListParagraph"/>
        <w:numPr>
          <w:ilvl w:val="0"/>
          <w:numId w:val="1"/>
        </w:numPr>
        <w:jc w:val="both"/>
      </w:pPr>
      <w:r>
        <w:t xml:space="preserve">Assessing development, progress and attainment, and </w:t>
      </w:r>
    </w:p>
    <w:p w:rsidR="00690C2A" w:rsidRDefault="00690C2A" w:rsidP="000C662A">
      <w:pPr>
        <w:pStyle w:val="ListParagraph"/>
        <w:numPr>
          <w:ilvl w:val="0"/>
          <w:numId w:val="1"/>
        </w:numPr>
        <w:jc w:val="both"/>
      </w:pPr>
      <w:r>
        <w:t xml:space="preserve">Reporting on development, progress and attainment. </w:t>
      </w:r>
    </w:p>
    <w:p w:rsidR="00690C2A" w:rsidRDefault="00690C2A" w:rsidP="000C662A">
      <w:pPr>
        <w:jc w:val="both"/>
      </w:pPr>
      <w:r>
        <w:t xml:space="preserve">There is no legal requirement for a teacher to be able to lift heavy objects, drive, swim, deal with a child’s everyday physical need or participate in physically demanding activities. Further information on training to teach with a disability is available from the </w:t>
      </w:r>
      <w:proofErr w:type="spellStart"/>
      <w:r>
        <w:t>DfE</w:t>
      </w:r>
      <w:proofErr w:type="spellEnd"/>
      <w:r>
        <w:t xml:space="preserve"> website. </w:t>
      </w:r>
    </w:p>
    <w:p w:rsidR="00690C2A" w:rsidRDefault="00690C2A" w:rsidP="000C662A">
      <w:pPr>
        <w:jc w:val="both"/>
      </w:pPr>
      <w:r>
        <w:t xml:space="preserve">Examples of impairment needing </w:t>
      </w:r>
      <w:r w:rsidRPr="00A30A56">
        <w:t>car</w:t>
      </w:r>
      <w:r w:rsidR="00A30A56" w:rsidRPr="00A30A56">
        <w:t>e</w:t>
      </w:r>
      <w:r w:rsidRPr="00A30A56">
        <w:t>ful</w:t>
      </w:r>
      <w:r>
        <w:t xml:space="preserve"> assessment to ensure safe teaching practice: </w:t>
      </w:r>
    </w:p>
    <w:p w:rsidR="00690C2A" w:rsidRDefault="00690C2A" w:rsidP="000C662A">
      <w:pPr>
        <w:pStyle w:val="ListParagraph"/>
        <w:numPr>
          <w:ilvl w:val="0"/>
          <w:numId w:val="2"/>
        </w:numPr>
        <w:jc w:val="both"/>
      </w:pPr>
      <w:r>
        <w:rPr>
          <w:b/>
        </w:rPr>
        <w:t xml:space="preserve">Mobility </w:t>
      </w:r>
      <w:r>
        <w:t xml:space="preserve">– must be compatible with outcomes set by the </w:t>
      </w:r>
      <w:proofErr w:type="spellStart"/>
      <w:r>
        <w:t>DfE</w:t>
      </w:r>
      <w:proofErr w:type="spellEnd"/>
      <w:r>
        <w:t xml:space="preserve">, including responding to pupils’ needs rapidly and effectively </w:t>
      </w:r>
    </w:p>
    <w:p w:rsidR="00690C2A" w:rsidRDefault="00690C2A" w:rsidP="000C662A">
      <w:pPr>
        <w:pStyle w:val="ListParagraph"/>
        <w:numPr>
          <w:ilvl w:val="0"/>
          <w:numId w:val="2"/>
        </w:numPr>
        <w:jc w:val="both"/>
      </w:pPr>
      <w:r>
        <w:rPr>
          <w:b/>
        </w:rPr>
        <w:t xml:space="preserve">Upper Limb function </w:t>
      </w:r>
      <w:r>
        <w:t xml:space="preserve">– all trainees must have manual dexterity sufficient to achieve mandatory outcomes set by the </w:t>
      </w:r>
      <w:proofErr w:type="spellStart"/>
      <w:r>
        <w:t>DfE</w:t>
      </w:r>
      <w:proofErr w:type="spellEnd"/>
      <w:r>
        <w:t xml:space="preserve"> </w:t>
      </w:r>
    </w:p>
    <w:p w:rsidR="00690C2A" w:rsidRDefault="00127045" w:rsidP="000C662A">
      <w:pPr>
        <w:pStyle w:val="ListParagraph"/>
        <w:numPr>
          <w:ilvl w:val="0"/>
          <w:numId w:val="2"/>
        </w:numPr>
        <w:jc w:val="both"/>
      </w:pPr>
      <w:r>
        <w:rPr>
          <w:b/>
        </w:rPr>
        <w:t xml:space="preserve">Vision, Hearing and Speech </w:t>
      </w:r>
      <w:r>
        <w:t>– must be compatible with the ability to communicate effectively with pupils, colleagues and pupils’ relatives</w:t>
      </w:r>
    </w:p>
    <w:p w:rsidR="00127045" w:rsidRDefault="00127045" w:rsidP="000C662A">
      <w:pPr>
        <w:pStyle w:val="ListParagraph"/>
        <w:numPr>
          <w:ilvl w:val="0"/>
          <w:numId w:val="2"/>
        </w:numPr>
        <w:jc w:val="both"/>
      </w:pPr>
      <w:r>
        <w:rPr>
          <w:b/>
        </w:rPr>
        <w:t xml:space="preserve">Freedom of infection </w:t>
      </w:r>
      <w:r>
        <w:t xml:space="preserve">– Trainees have a responsibility to protect pupils and colleagues from an increased risk of infection. </w:t>
      </w:r>
      <w:r w:rsidRPr="00A30A56">
        <w:t>If trainee teacher is aware that they</w:t>
      </w:r>
      <w:r>
        <w:t xml:space="preserve"> have a condition which could be transmitted to a pupil, they must take and follow advice from a consultant in occupational health or from another suitably qualified doctor</w:t>
      </w:r>
    </w:p>
    <w:p w:rsidR="00127045" w:rsidRDefault="00127045" w:rsidP="000C662A">
      <w:pPr>
        <w:pStyle w:val="ListParagraph"/>
        <w:numPr>
          <w:ilvl w:val="0"/>
          <w:numId w:val="2"/>
        </w:numPr>
        <w:jc w:val="both"/>
      </w:pPr>
      <w:r>
        <w:rPr>
          <w:b/>
        </w:rPr>
        <w:t xml:space="preserve">Interruption of consciousness </w:t>
      </w:r>
      <w:r>
        <w:t>– The risk must be low enough to represent minimal risk to pupils and must be compatible with responding to pupils’ needs rapidly and effectively</w:t>
      </w:r>
    </w:p>
    <w:p w:rsidR="00127045" w:rsidRPr="00A30A56" w:rsidRDefault="00127045" w:rsidP="000C662A">
      <w:pPr>
        <w:pStyle w:val="ListParagraph"/>
        <w:numPr>
          <w:ilvl w:val="0"/>
          <w:numId w:val="2"/>
        </w:numPr>
        <w:jc w:val="both"/>
      </w:pPr>
      <w:r>
        <w:rPr>
          <w:b/>
        </w:rPr>
        <w:t xml:space="preserve">Concentration, awareness, memory, ability to learn and understand, literacy and numeracy </w:t>
      </w:r>
      <w:r>
        <w:t xml:space="preserve">– trainees must be able to meet the competence </w:t>
      </w:r>
      <w:r w:rsidRPr="00A30A56">
        <w:t xml:space="preserve">standards set </w:t>
      </w:r>
      <w:r w:rsidR="00A30A56" w:rsidRPr="00A30A56">
        <w:t xml:space="preserve">by </w:t>
      </w:r>
      <w:r w:rsidRPr="00A30A56">
        <w:t xml:space="preserve">the </w:t>
      </w:r>
      <w:proofErr w:type="spellStart"/>
      <w:r w:rsidRPr="00A30A56">
        <w:t>DfE</w:t>
      </w:r>
      <w:proofErr w:type="spellEnd"/>
      <w:r w:rsidRPr="00A30A56">
        <w:t xml:space="preserve"> in relation to spoken, written and electronic communication with pupils, colleagues and pupils’ relatives, as well as sound judgement and insight. Trainees must have full awareness of their own mental health, when to seek help and from whom. </w:t>
      </w:r>
    </w:p>
    <w:p w:rsidR="000C662A" w:rsidRDefault="000C662A" w:rsidP="000C662A">
      <w:pPr>
        <w:jc w:val="both"/>
      </w:pPr>
    </w:p>
    <w:p w:rsidR="000C662A" w:rsidRDefault="000C662A" w:rsidP="000C662A"/>
    <w:p w:rsidR="000C662A" w:rsidRPr="00690C2A" w:rsidRDefault="000C662A" w:rsidP="000C662A"/>
    <w:sectPr w:rsidR="000C662A" w:rsidRPr="00690C2A" w:rsidSect="000C662A">
      <w:footerReference w:type="default" r:id="rId7"/>
      <w:pgSz w:w="11906" w:h="16838"/>
      <w:pgMar w:top="284" w:right="1440" w:bottom="2127"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5EC2" w:rsidRDefault="007D5EC2" w:rsidP="000C662A">
      <w:pPr>
        <w:spacing w:after="0" w:line="240" w:lineRule="auto"/>
      </w:pPr>
      <w:r>
        <w:separator/>
      </w:r>
    </w:p>
  </w:endnote>
  <w:endnote w:type="continuationSeparator" w:id="0">
    <w:p w:rsidR="007D5EC2" w:rsidRDefault="007D5EC2" w:rsidP="000C66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62A" w:rsidRDefault="000C662A" w:rsidP="000C662A">
    <w:pPr>
      <w:pStyle w:val="Footer"/>
      <w:rPr>
        <w:b/>
        <w:noProof/>
        <w:color w:val="FF0000"/>
        <w:lang w:eastAsia="en-GB"/>
      </w:rPr>
    </w:pPr>
    <w:r w:rsidRPr="000C662A">
      <w:rPr>
        <w:b/>
        <w:noProof/>
        <w:color w:val="FF0000"/>
        <w:lang w:eastAsia="en-GB"/>
      </w:rPr>
      <w:drawing>
        <wp:inline distT="0" distB="0" distL="0" distR="0" wp14:anchorId="1E839208" wp14:editId="38860CEE">
          <wp:extent cx="876300" cy="657225"/>
          <wp:effectExtent l="0" t="0" r="0" b="9525"/>
          <wp:docPr id="11" name="Picture 11" descr="M:\CPE\CPE Admin\Logos\New Warwick logos\UofW_CMYK_Colour_logo_+Descriptor - High Res -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CPE\CPE Admin\Logos\New Warwick logos\UofW_CMYK_Colour_logo_+Descriptor - High Res - small.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657225"/>
                  </a:xfrm>
                  <a:prstGeom prst="rect">
                    <a:avLst/>
                  </a:prstGeom>
                  <a:noFill/>
                  <a:ln>
                    <a:noFill/>
                  </a:ln>
                </pic:spPr>
              </pic:pic>
            </a:graphicData>
          </a:graphic>
        </wp:inline>
      </w:drawing>
    </w:r>
  </w:p>
  <w:sdt>
    <w:sdtPr>
      <w:id w:val="2006013244"/>
      <w:docPartObj>
        <w:docPartGallery w:val="Page Numbers (Bottom of Page)"/>
        <w:docPartUnique/>
      </w:docPartObj>
    </w:sdtPr>
    <w:sdtEndPr>
      <w:rPr>
        <w:noProof/>
      </w:rPr>
    </w:sdtEndPr>
    <w:sdtContent>
      <w:p w:rsidR="000C662A" w:rsidRDefault="000C662A" w:rsidP="000C662A">
        <w:pPr>
          <w:pStyle w:val="Footer"/>
          <w:jc w:val="right"/>
        </w:pPr>
        <w:r>
          <w:fldChar w:fldCharType="begin"/>
        </w:r>
        <w:r>
          <w:instrText xml:space="preserve"> PAGE   \* MERGEFORMAT </w:instrText>
        </w:r>
        <w:r>
          <w:fldChar w:fldCharType="separate"/>
        </w:r>
        <w:r w:rsidR="002D17D2">
          <w:rPr>
            <w:noProof/>
          </w:rPr>
          <w:t>1</w:t>
        </w:r>
        <w:r>
          <w:rPr>
            <w:noProof/>
          </w:rPr>
          <w:fldChar w:fldCharType="end"/>
        </w:r>
      </w:p>
    </w:sdtContent>
  </w:sdt>
  <w:p w:rsidR="000C662A" w:rsidRDefault="000C662A" w:rsidP="000C662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5EC2" w:rsidRDefault="007D5EC2" w:rsidP="000C662A">
      <w:pPr>
        <w:spacing w:after="0" w:line="240" w:lineRule="auto"/>
      </w:pPr>
      <w:r>
        <w:separator/>
      </w:r>
    </w:p>
  </w:footnote>
  <w:footnote w:type="continuationSeparator" w:id="0">
    <w:p w:rsidR="007D5EC2" w:rsidRDefault="007D5EC2" w:rsidP="000C66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A69F5"/>
    <w:multiLevelType w:val="hybridMultilevel"/>
    <w:tmpl w:val="4404D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F30488"/>
    <w:multiLevelType w:val="hybridMultilevel"/>
    <w:tmpl w:val="0FBC1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021"/>
    <w:rsid w:val="000C662A"/>
    <w:rsid w:val="000D7CD4"/>
    <w:rsid w:val="00127045"/>
    <w:rsid w:val="001347EB"/>
    <w:rsid w:val="00194844"/>
    <w:rsid w:val="001E12AD"/>
    <w:rsid w:val="002C1262"/>
    <w:rsid w:val="002D17D2"/>
    <w:rsid w:val="0057111E"/>
    <w:rsid w:val="00604F3B"/>
    <w:rsid w:val="00622D22"/>
    <w:rsid w:val="00690C2A"/>
    <w:rsid w:val="00732B72"/>
    <w:rsid w:val="007B3021"/>
    <w:rsid w:val="007C2541"/>
    <w:rsid w:val="007D5EC2"/>
    <w:rsid w:val="00A30A56"/>
    <w:rsid w:val="00A60D0F"/>
    <w:rsid w:val="00A66068"/>
    <w:rsid w:val="00AA6B91"/>
    <w:rsid w:val="00C0100C"/>
    <w:rsid w:val="00C14556"/>
    <w:rsid w:val="00E56B08"/>
    <w:rsid w:val="00F056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D6AEF86C-A4DA-44D6-9C2E-CBE1A70EB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90C2A"/>
    <w:pPr>
      <w:ind w:left="720"/>
      <w:contextualSpacing/>
    </w:pPr>
  </w:style>
  <w:style w:type="paragraph" w:styleId="Header">
    <w:name w:val="header"/>
    <w:basedOn w:val="Normal"/>
    <w:link w:val="HeaderChar"/>
    <w:uiPriority w:val="99"/>
    <w:unhideWhenUsed/>
    <w:rsid w:val="000C66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662A"/>
  </w:style>
  <w:style w:type="paragraph" w:styleId="Footer">
    <w:name w:val="footer"/>
    <w:basedOn w:val="Normal"/>
    <w:link w:val="FooterChar"/>
    <w:uiPriority w:val="99"/>
    <w:unhideWhenUsed/>
    <w:rsid w:val="000C66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662A"/>
  </w:style>
  <w:style w:type="paragraph" w:styleId="BalloonText">
    <w:name w:val="Balloon Text"/>
    <w:basedOn w:val="Normal"/>
    <w:link w:val="BalloonTextChar"/>
    <w:uiPriority w:val="99"/>
    <w:semiHidden/>
    <w:unhideWhenUsed/>
    <w:rsid w:val="00AA6B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6B9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159F3DF2</Template>
  <TotalTime>1</TotalTime>
  <Pages>2</Pages>
  <Words>566</Words>
  <Characters>3228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Smith, Jenni</dc:creator>
  <cp:lastModifiedBy>Grand-Coureau-Basfresne, Maeva</cp:lastModifiedBy>
  <cp:revision>4</cp:revision>
  <cp:lastPrinted>2017-10-30T15:37:00Z</cp:lastPrinted>
  <dcterms:created xsi:type="dcterms:W3CDTF">2018-09-13T08:17:00Z</dcterms:created>
  <dcterms:modified xsi:type="dcterms:W3CDTF">2018-09-28T11:07:00Z</dcterms:modified>
</cp:coreProperties>
</file>