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034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389"/>
        <w:gridCol w:w="878"/>
        <w:gridCol w:w="737"/>
        <w:gridCol w:w="1390"/>
        <w:gridCol w:w="28"/>
        <w:gridCol w:w="823"/>
        <w:gridCol w:w="567"/>
        <w:gridCol w:w="1418"/>
        <w:gridCol w:w="1552"/>
        <w:gridCol w:w="7"/>
        <w:gridCol w:w="1559"/>
      </w:tblGrid>
      <w:tr w:rsidR="00791946" w:rsidTr="00BB6210">
        <w:trPr>
          <w:cantSplit/>
          <w:trHeight w:val="557"/>
        </w:trPr>
        <w:tc>
          <w:tcPr>
            <w:tcW w:w="10348" w:type="dxa"/>
            <w:gridSpan w:val="11"/>
            <w:vAlign w:val="center"/>
          </w:tcPr>
          <w:p w:rsidR="00791946" w:rsidRPr="00BB6210" w:rsidRDefault="00791946" w:rsidP="00BB6210">
            <w:pPr>
              <w:jc w:val="center"/>
              <w:rPr>
                <w:b/>
              </w:rPr>
            </w:pPr>
            <w:r w:rsidRPr="00BB6210">
              <w:rPr>
                <w:b/>
                <w:sz w:val="32"/>
                <w:szCs w:val="32"/>
              </w:rPr>
              <w:t>RECORD-KEEPING: MONITORING PROGRESS OVER TIME (1 week)</w:t>
            </w:r>
          </w:p>
        </w:tc>
      </w:tr>
      <w:tr w:rsidR="00666063" w:rsidTr="00666063">
        <w:trPr>
          <w:cantSplit/>
          <w:trHeight w:val="2396"/>
        </w:trPr>
        <w:tc>
          <w:tcPr>
            <w:tcW w:w="2267" w:type="dxa"/>
            <w:gridSpan w:val="2"/>
            <w:textDirection w:val="btLr"/>
            <w:vAlign w:val="bottom"/>
          </w:tcPr>
          <w:p w:rsidR="00666063" w:rsidRPr="00C40A93" w:rsidRDefault="00666063" w:rsidP="00C6681F">
            <w:pPr>
              <w:ind w:left="113" w:right="113"/>
              <w:rPr>
                <w:b/>
                <w:color w:val="000000" w:themeColor="text1"/>
              </w:rPr>
            </w:pPr>
            <w:r w:rsidRPr="00C40A93">
              <w:rPr>
                <w:b/>
                <w:color w:val="000000" w:themeColor="text1"/>
              </w:rPr>
              <w:t>LEARNING OBJECTIVE</w:t>
            </w:r>
          </w:p>
        </w:tc>
        <w:tc>
          <w:tcPr>
            <w:tcW w:w="737" w:type="dxa"/>
            <w:vMerge w:val="restart"/>
            <w:textDirection w:val="btLr"/>
          </w:tcPr>
          <w:p w:rsidR="00666063" w:rsidRPr="00C40A93" w:rsidRDefault="00666063" w:rsidP="00C40A93">
            <w:pPr>
              <w:ind w:left="113" w:right="113"/>
              <w:rPr>
                <w:i/>
                <w:color w:val="000000" w:themeColor="text1"/>
              </w:rPr>
            </w:pPr>
            <w:r w:rsidRPr="00D63C49">
              <w:rPr>
                <w:b/>
                <w:i/>
                <w:color w:val="000000" w:themeColor="text1"/>
              </w:rPr>
              <w:t>IDENTIFIED GROUPS</w:t>
            </w:r>
            <w:r>
              <w:rPr>
                <w:i/>
                <w:color w:val="000000" w:themeColor="text1"/>
              </w:rPr>
              <w:t xml:space="preserve">  e.g. SEN, EAL, PP, G&amp;T etc.</w:t>
            </w:r>
          </w:p>
        </w:tc>
        <w:tc>
          <w:tcPr>
            <w:tcW w:w="1390" w:type="dxa"/>
            <w:textDirection w:val="btLr"/>
          </w:tcPr>
          <w:p w:rsidR="00666063" w:rsidRPr="00C40A93" w:rsidRDefault="00666063" w:rsidP="00C40A93">
            <w:pPr>
              <w:ind w:left="113" w:right="113"/>
              <w:rPr>
                <w:i/>
                <w:color w:val="000000" w:themeColor="text1"/>
              </w:rPr>
            </w:pPr>
            <w:r w:rsidRPr="00C40A93">
              <w:rPr>
                <w:i/>
                <w:color w:val="000000" w:themeColor="text1"/>
              </w:rPr>
              <w:t>e.g.</w:t>
            </w:r>
            <w:r>
              <w:rPr>
                <w:i/>
                <w:color w:val="000000" w:themeColor="text1"/>
              </w:rPr>
              <w:t xml:space="preserve"> </w:t>
            </w:r>
            <w:r w:rsidRPr="00C40A93">
              <w:rPr>
                <w:i/>
                <w:color w:val="000000" w:themeColor="text1"/>
              </w:rPr>
              <w:t>I can work out number bonds to 100</w:t>
            </w:r>
          </w:p>
        </w:tc>
        <w:tc>
          <w:tcPr>
            <w:tcW w:w="1418" w:type="dxa"/>
            <w:gridSpan w:val="3"/>
            <w:textDirection w:val="btLr"/>
          </w:tcPr>
          <w:p w:rsidR="00666063" w:rsidRPr="00C40A93" w:rsidRDefault="00666063" w:rsidP="00C40A93">
            <w:pPr>
              <w:ind w:left="113" w:right="113"/>
              <w:rPr>
                <w:color w:val="000000" w:themeColor="text1"/>
              </w:rPr>
            </w:pPr>
            <w:r w:rsidRPr="000404EB">
              <w:rPr>
                <w:i/>
                <w:color w:val="000000" w:themeColor="text1"/>
              </w:rPr>
              <w:t xml:space="preserve">e.g.  I can add and subtract pairs of 2-digit </w:t>
            </w:r>
            <w:r w:rsidRPr="00C40A93">
              <w:rPr>
                <w:color w:val="000000" w:themeColor="text1"/>
              </w:rPr>
              <w:t>numbers</w:t>
            </w:r>
          </w:p>
        </w:tc>
        <w:tc>
          <w:tcPr>
            <w:tcW w:w="1418" w:type="dxa"/>
            <w:textDirection w:val="tbRl"/>
            <w:vAlign w:val="bottom"/>
          </w:tcPr>
          <w:p w:rsidR="00666063" w:rsidRPr="00C40A93" w:rsidRDefault="00666063" w:rsidP="00C40A93">
            <w:pPr>
              <w:ind w:left="113" w:right="113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extDirection w:val="tbRl"/>
            <w:vAlign w:val="bottom"/>
          </w:tcPr>
          <w:p w:rsidR="00666063" w:rsidRPr="00C40A93" w:rsidRDefault="00666063" w:rsidP="00C6681F">
            <w:pPr>
              <w:ind w:left="113" w:right="113"/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  <w:textDirection w:val="tbRl"/>
            <w:vAlign w:val="bottom"/>
          </w:tcPr>
          <w:p w:rsidR="00666063" w:rsidRDefault="00666063" w:rsidP="00791946">
            <w:pPr>
              <w:jc w:val="right"/>
            </w:pPr>
          </w:p>
        </w:tc>
      </w:tr>
      <w:tr w:rsidR="00666063" w:rsidTr="00666063">
        <w:trPr>
          <w:cantSplit/>
          <w:trHeight w:val="418"/>
        </w:trPr>
        <w:tc>
          <w:tcPr>
            <w:tcW w:w="2267" w:type="dxa"/>
            <w:gridSpan w:val="2"/>
            <w:vAlign w:val="bottom"/>
          </w:tcPr>
          <w:p w:rsidR="00666063" w:rsidRPr="00C40A93" w:rsidRDefault="00666063" w:rsidP="00C6681F">
            <w:pPr>
              <w:rPr>
                <w:b/>
                <w:color w:val="000000" w:themeColor="text1"/>
              </w:rPr>
            </w:pPr>
            <w:r w:rsidRPr="00C40A93">
              <w:rPr>
                <w:b/>
                <w:color w:val="000000" w:themeColor="text1"/>
              </w:rPr>
              <w:t>PUPIL NAMES/DATE</w:t>
            </w:r>
          </w:p>
        </w:tc>
        <w:tc>
          <w:tcPr>
            <w:tcW w:w="737" w:type="dxa"/>
            <w:vMerge/>
            <w:textDirection w:val="btLr"/>
          </w:tcPr>
          <w:p w:rsidR="00666063" w:rsidRPr="00C40A93" w:rsidRDefault="00666063" w:rsidP="00C6681F">
            <w:pPr>
              <w:ind w:left="113" w:right="113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</w:tcPr>
          <w:p w:rsidR="00666063" w:rsidRPr="00C40A93" w:rsidRDefault="00666063" w:rsidP="00666063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20"/>
                <w:szCs w:val="20"/>
              </w:rPr>
              <w:t>12/11/18</w:t>
            </w:r>
          </w:p>
        </w:tc>
        <w:tc>
          <w:tcPr>
            <w:tcW w:w="1418" w:type="dxa"/>
            <w:gridSpan w:val="3"/>
            <w:vAlign w:val="center"/>
          </w:tcPr>
          <w:p w:rsidR="00666063" w:rsidRPr="00C40A93" w:rsidRDefault="00666063" w:rsidP="00666063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20"/>
                <w:szCs w:val="20"/>
              </w:rPr>
              <w:t>13/11/18</w:t>
            </w:r>
          </w:p>
        </w:tc>
        <w:tc>
          <w:tcPr>
            <w:tcW w:w="1418" w:type="dxa"/>
            <w:vAlign w:val="center"/>
          </w:tcPr>
          <w:p w:rsidR="00666063" w:rsidRPr="00C40A93" w:rsidRDefault="00666063" w:rsidP="00666063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14/11/18</w:t>
            </w:r>
          </w:p>
        </w:tc>
        <w:tc>
          <w:tcPr>
            <w:tcW w:w="1559" w:type="dxa"/>
            <w:gridSpan w:val="2"/>
            <w:vAlign w:val="center"/>
          </w:tcPr>
          <w:p w:rsidR="00666063" w:rsidRPr="00C40A93" w:rsidRDefault="00666063" w:rsidP="00666063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15/11/18</w:t>
            </w:r>
          </w:p>
        </w:tc>
        <w:tc>
          <w:tcPr>
            <w:tcW w:w="1559" w:type="dxa"/>
            <w:vAlign w:val="center"/>
          </w:tcPr>
          <w:p w:rsidR="00666063" w:rsidRPr="00666063" w:rsidRDefault="00666063" w:rsidP="00791946">
            <w:pPr>
              <w:jc w:val="center"/>
            </w:pPr>
            <w:r w:rsidRPr="00666063">
              <w:t>16/11/18</w:t>
            </w:r>
          </w:p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666063" w:rsidTr="00666063">
        <w:tc>
          <w:tcPr>
            <w:tcW w:w="2267" w:type="dxa"/>
            <w:gridSpan w:val="2"/>
          </w:tcPr>
          <w:p w:rsidR="00666063" w:rsidRDefault="00666063"/>
        </w:tc>
        <w:tc>
          <w:tcPr>
            <w:tcW w:w="737" w:type="dxa"/>
          </w:tcPr>
          <w:p w:rsidR="00666063" w:rsidRDefault="00666063"/>
        </w:tc>
        <w:tc>
          <w:tcPr>
            <w:tcW w:w="1390" w:type="dxa"/>
          </w:tcPr>
          <w:p w:rsidR="00666063" w:rsidRDefault="00666063"/>
        </w:tc>
        <w:tc>
          <w:tcPr>
            <w:tcW w:w="1418" w:type="dxa"/>
            <w:gridSpan w:val="3"/>
          </w:tcPr>
          <w:p w:rsidR="00666063" w:rsidRDefault="00666063"/>
        </w:tc>
        <w:tc>
          <w:tcPr>
            <w:tcW w:w="1418" w:type="dxa"/>
          </w:tcPr>
          <w:p w:rsidR="00666063" w:rsidRDefault="00666063"/>
        </w:tc>
        <w:tc>
          <w:tcPr>
            <w:tcW w:w="1559" w:type="dxa"/>
            <w:gridSpan w:val="2"/>
          </w:tcPr>
          <w:p w:rsidR="00666063" w:rsidRDefault="00666063"/>
        </w:tc>
        <w:tc>
          <w:tcPr>
            <w:tcW w:w="1559" w:type="dxa"/>
          </w:tcPr>
          <w:p w:rsidR="00666063" w:rsidRDefault="00666063"/>
        </w:tc>
      </w:tr>
      <w:tr w:rsidR="00C95BDF" w:rsidTr="00C750D4">
        <w:trPr>
          <w:trHeight w:val="133"/>
        </w:trPr>
        <w:tc>
          <w:tcPr>
            <w:tcW w:w="10348" w:type="dxa"/>
            <w:gridSpan w:val="11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C95BDF" w:rsidRPr="00C95BDF" w:rsidRDefault="00C95BDF">
            <w:pPr>
              <w:rPr>
                <w:sz w:val="16"/>
                <w:szCs w:val="16"/>
              </w:rPr>
            </w:pPr>
          </w:p>
        </w:tc>
      </w:tr>
      <w:tr w:rsidR="00A05100" w:rsidTr="00C95BDF">
        <w:trPr>
          <w:cantSplit/>
          <w:trHeight w:val="275"/>
        </w:trPr>
        <w:tc>
          <w:tcPr>
            <w:tcW w:w="1389" w:type="dxa"/>
            <w:tcBorders>
              <w:top w:val="single" w:sz="12" w:space="0" w:color="auto"/>
              <w:left w:val="single" w:sz="12" w:space="0" w:color="auto"/>
            </w:tcBorders>
          </w:tcPr>
          <w:p w:rsidR="00A05100" w:rsidRDefault="00A05100" w:rsidP="000B7D7B">
            <w:pPr>
              <w:rPr>
                <w:noProof/>
                <w:lang w:eastAsia="en-GB"/>
              </w:rPr>
            </w:pPr>
          </w:p>
        </w:tc>
        <w:tc>
          <w:tcPr>
            <w:tcW w:w="1615" w:type="dxa"/>
            <w:gridSpan w:val="2"/>
            <w:tcBorders>
              <w:top w:val="single" w:sz="12" w:space="0" w:color="auto"/>
            </w:tcBorders>
          </w:tcPr>
          <w:p w:rsidR="00A05100" w:rsidRDefault="00C95BDF" w:rsidP="000B7D7B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38112" behindDoc="0" locked="0" layoutInCell="1" allowOverlap="1" wp14:anchorId="650240EA" wp14:editId="22813976">
                      <wp:simplePos x="0" y="0"/>
                      <wp:positionH relativeFrom="column">
                        <wp:posOffset>466725</wp:posOffset>
                      </wp:positionH>
                      <wp:positionV relativeFrom="paragraph">
                        <wp:posOffset>27610</wp:posOffset>
                      </wp:positionV>
                      <wp:extent cx="106045" cy="116840"/>
                      <wp:effectExtent l="0" t="0" r="8255" b="0"/>
                      <wp:wrapNone/>
                      <wp:docPr id="3" name="Ova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68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1844621" id="Oval 3" o:spid="_x0000_s1026" style="position:absolute;margin-left:36.75pt;margin-top:2.15pt;width:8.35pt;height:9.2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" fillcolor="#00b050" stroked="f" strokeweight="2pt"/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37088" behindDoc="0" locked="0" layoutInCell="1" allowOverlap="1" wp14:anchorId="6F5ED682" wp14:editId="245827F9">
                      <wp:simplePos x="0" y="0"/>
                      <wp:positionH relativeFrom="column">
                        <wp:posOffset>325120</wp:posOffset>
                      </wp:positionH>
                      <wp:positionV relativeFrom="paragraph">
                        <wp:posOffset>31115</wp:posOffset>
                      </wp:positionV>
                      <wp:extent cx="106045" cy="116840"/>
                      <wp:effectExtent l="0" t="0" r="8255" b="0"/>
                      <wp:wrapNone/>
                      <wp:docPr id="2" name="Oval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68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8E1B95C" id="Oval 2" o:spid="_x0000_s1026" style="position:absolute;margin-left:25.6pt;margin-top:2.45pt;width:8.35pt;height:9.2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" fillcolor="#00b050" stroked="f" strokeweight="2pt"/>
                  </w:pict>
                </mc:Fallback>
              </mc:AlternateConten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</w:tcBorders>
            <w:vAlign w:val="center"/>
          </w:tcPr>
          <w:p w:rsidR="00A05100" w:rsidRDefault="00A05100" w:rsidP="000B7D7B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36064" behindDoc="0" locked="0" layoutInCell="1" allowOverlap="1" wp14:anchorId="3631195E" wp14:editId="14A70823">
                      <wp:simplePos x="0" y="0"/>
                      <wp:positionH relativeFrom="column">
                        <wp:posOffset>298450</wp:posOffset>
                      </wp:positionH>
                      <wp:positionV relativeFrom="paragraph">
                        <wp:posOffset>17145</wp:posOffset>
                      </wp:positionV>
                      <wp:extent cx="106045" cy="116840"/>
                      <wp:effectExtent l="0" t="0" r="8255" b="0"/>
                      <wp:wrapNone/>
                      <wp:docPr id="7" name="Oval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68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153292E3" id="Oval 7" o:spid="_x0000_s1026" style="position:absolute;margin-left:23.5pt;margin-top:1.35pt;width:8.35pt;height:9.2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" fillcolor="#00b050" stroked="f" strokeweight="2pt"/>
                  </w:pict>
                </mc:Fallback>
              </mc:AlternateContent>
            </w:r>
          </w:p>
        </w:tc>
        <w:tc>
          <w:tcPr>
            <w:tcW w:w="1390" w:type="dxa"/>
            <w:gridSpan w:val="2"/>
            <w:tcBorders>
              <w:top w:val="single" w:sz="12" w:space="0" w:color="auto"/>
            </w:tcBorders>
            <w:vAlign w:val="center"/>
          </w:tcPr>
          <w:p w:rsidR="00A05100" w:rsidRDefault="00A05100" w:rsidP="000B7D7B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34016" behindDoc="0" locked="0" layoutInCell="1" allowOverlap="1" wp14:anchorId="66EFEA26" wp14:editId="1CF69FEE">
                      <wp:simplePos x="0" y="0"/>
                      <wp:positionH relativeFrom="column">
                        <wp:posOffset>340995</wp:posOffset>
                      </wp:positionH>
                      <wp:positionV relativeFrom="paragraph">
                        <wp:posOffset>27305</wp:posOffset>
                      </wp:positionV>
                      <wp:extent cx="106045" cy="116840"/>
                      <wp:effectExtent l="0" t="0" r="8255" b="0"/>
                      <wp:wrapNone/>
                      <wp:docPr id="4" name="Ova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68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99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061447F" id="Oval 4" o:spid="_x0000_s1026" style="position:absolute;margin-left:26.85pt;margin-top:2.15pt;width:8.35pt;height:9.2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" fillcolor="#f90" stroked="f" strokeweight="2pt"/>
                  </w:pict>
                </mc:Fallback>
              </mc:AlternateConten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A05100" w:rsidRDefault="00A05100" w:rsidP="000B7D7B"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3C62250F" wp14:editId="1C3481C0">
                      <wp:simplePos x="0" y="0"/>
                      <wp:positionH relativeFrom="column">
                        <wp:posOffset>383540</wp:posOffset>
                      </wp:positionH>
                      <wp:positionV relativeFrom="paragraph">
                        <wp:posOffset>30480</wp:posOffset>
                      </wp:positionV>
                      <wp:extent cx="106045" cy="116840"/>
                      <wp:effectExtent l="0" t="0" r="8255" b="0"/>
                      <wp:wrapNone/>
                      <wp:docPr id="6" name="Oval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68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F12D52A" id="Oval 6" o:spid="_x0000_s1026" style="position:absolute;margin-left:30.2pt;margin-top:2.4pt;width:8.35pt;height:9.2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" fillcolor="red" stroked="f" strokeweight="2pt"/>
                  </w:pict>
                </mc:Fallback>
              </mc:AlternateContent>
            </w:r>
          </w:p>
        </w:tc>
        <w:tc>
          <w:tcPr>
            <w:tcW w:w="1552" w:type="dxa"/>
            <w:tcBorders>
              <w:top w:val="single" w:sz="12" w:space="0" w:color="auto"/>
            </w:tcBorders>
            <w:vAlign w:val="center"/>
          </w:tcPr>
          <w:p w:rsidR="00A05100" w:rsidRDefault="00A05100" w:rsidP="00083405">
            <w:pPr>
              <w:jc w:val="center"/>
            </w:pPr>
            <w:r>
              <w:t>N/A =</w:t>
            </w:r>
          </w:p>
        </w:tc>
        <w:tc>
          <w:tcPr>
            <w:tcW w:w="156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5100" w:rsidRDefault="00A05100" w:rsidP="00083405">
            <w:pPr>
              <w:jc w:val="center"/>
            </w:pPr>
            <w:r>
              <w:t>A</w:t>
            </w:r>
          </w:p>
        </w:tc>
      </w:tr>
      <w:tr w:rsidR="00A05100" w:rsidTr="00C95BDF">
        <w:trPr>
          <w:cantSplit/>
          <w:trHeight w:val="278"/>
        </w:trPr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A05100" w:rsidRDefault="00A05100" w:rsidP="00C40A93">
            <w:pPr>
              <w:jc w:val="center"/>
            </w:pPr>
          </w:p>
        </w:tc>
        <w:tc>
          <w:tcPr>
            <w:tcW w:w="1615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A05100" w:rsidRDefault="00A05100" w:rsidP="00666063">
            <w:pPr>
              <w:jc w:val="center"/>
            </w:pPr>
            <w:r>
              <w:t xml:space="preserve">Exceeded </w:t>
            </w:r>
            <w:r w:rsidR="00666063">
              <w:t>LO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05100" w:rsidRDefault="00A05100" w:rsidP="00666063">
            <w:pPr>
              <w:jc w:val="center"/>
            </w:pPr>
            <w:r>
              <w:t xml:space="preserve">Met </w:t>
            </w:r>
            <w:r w:rsidR="00666063">
              <w:t>LO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05100" w:rsidRDefault="00A05100" w:rsidP="00C40A93">
            <w:pPr>
              <w:jc w:val="center"/>
            </w:pPr>
            <w:r>
              <w:t>Small errors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05100" w:rsidRDefault="00A05100" w:rsidP="00666063">
            <w:pPr>
              <w:jc w:val="center"/>
            </w:pPr>
            <w:r>
              <w:t xml:space="preserve">Not met </w:t>
            </w:r>
            <w:r w:rsidR="00666063">
              <w:t>LO</w:t>
            </w:r>
          </w:p>
        </w:tc>
        <w:tc>
          <w:tcPr>
            <w:tcW w:w="155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05100" w:rsidRDefault="00A05100" w:rsidP="00083405">
            <w:pPr>
              <w:jc w:val="center"/>
            </w:pPr>
            <w:r>
              <w:t>Not applicable</w:t>
            </w:r>
          </w:p>
        </w:tc>
        <w:tc>
          <w:tcPr>
            <w:tcW w:w="1566" w:type="dxa"/>
            <w:gridSpan w:val="2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5100" w:rsidRDefault="00A05100" w:rsidP="00083405">
            <w:pPr>
              <w:jc w:val="center"/>
            </w:pPr>
            <w:r>
              <w:t>Absent</w:t>
            </w:r>
          </w:p>
        </w:tc>
      </w:tr>
      <w:tr w:rsidR="00C95BDF" w:rsidTr="00E2439A">
        <w:trPr>
          <w:cantSplit/>
          <w:trHeight w:val="124"/>
        </w:trPr>
        <w:tc>
          <w:tcPr>
            <w:tcW w:w="10348" w:type="dxa"/>
            <w:gridSpan w:val="11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:rsidR="00C95BDF" w:rsidRPr="00C95BDF" w:rsidRDefault="00C95BDF" w:rsidP="00083405">
            <w:pPr>
              <w:jc w:val="center"/>
              <w:rPr>
                <w:sz w:val="16"/>
                <w:szCs w:val="16"/>
              </w:rPr>
            </w:pPr>
          </w:p>
        </w:tc>
      </w:tr>
      <w:tr w:rsidR="00666063" w:rsidTr="00666063">
        <w:trPr>
          <w:cantSplit/>
          <w:trHeight w:val="278"/>
        </w:trPr>
        <w:tc>
          <w:tcPr>
            <w:tcW w:w="5245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666063" w:rsidRDefault="00666063" w:rsidP="00C40A93">
            <w:pPr>
              <w:jc w:val="center"/>
            </w:pPr>
            <w:r>
              <w:t>Interventions in response to above assessment</w:t>
            </w:r>
          </w:p>
        </w:tc>
        <w:tc>
          <w:tcPr>
            <w:tcW w:w="5103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063" w:rsidRDefault="00666063" w:rsidP="00083405">
            <w:pPr>
              <w:jc w:val="center"/>
            </w:pPr>
            <w:r>
              <w:t>Outcome of interventions</w:t>
            </w:r>
          </w:p>
        </w:tc>
      </w:tr>
      <w:tr w:rsidR="00666063" w:rsidTr="00C95BDF">
        <w:trPr>
          <w:cantSplit/>
          <w:trHeight w:val="680"/>
        </w:trPr>
        <w:tc>
          <w:tcPr>
            <w:tcW w:w="5245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666063" w:rsidRDefault="00666063" w:rsidP="00C95BDF"/>
          <w:p w:rsidR="00666063" w:rsidRDefault="00666063" w:rsidP="00C95BDF"/>
        </w:tc>
        <w:tc>
          <w:tcPr>
            <w:tcW w:w="510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66063" w:rsidRDefault="00666063" w:rsidP="00C95BDF"/>
        </w:tc>
      </w:tr>
      <w:tr w:rsidR="00666063" w:rsidTr="00C95BDF">
        <w:trPr>
          <w:cantSplit/>
          <w:trHeight w:val="680"/>
        </w:trPr>
        <w:tc>
          <w:tcPr>
            <w:tcW w:w="5245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666063" w:rsidRDefault="00666063" w:rsidP="00C95BDF"/>
        </w:tc>
        <w:tc>
          <w:tcPr>
            <w:tcW w:w="510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66063" w:rsidRDefault="00666063" w:rsidP="00C95BDF"/>
        </w:tc>
      </w:tr>
      <w:tr w:rsidR="00666063" w:rsidTr="00C95BDF">
        <w:trPr>
          <w:cantSplit/>
          <w:trHeight w:val="680"/>
        </w:trPr>
        <w:tc>
          <w:tcPr>
            <w:tcW w:w="5245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666063" w:rsidRDefault="00666063" w:rsidP="00C95BDF"/>
        </w:tc>
        <w:tc>
          <w:tcPr>
            <w:tcW w:w="510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66063" w:rsidRDefault="00666063" w:rsidP="00C95BDF"/>
        </w:tc>
      </w:tr>
      <w:tr w:rsidR="00C95BDF" w:rsidTr="00C95BDF">
        <w:trPr>
          <w:cantSplit/>
          <w:trHeight w:val="680"/>
        </w:trPr>
        <w:tc>
          <w:tcPr>
            <w:tcW w:w="5245" w:type="dxa"/>
            <w:gridSpan w:val="6"/>
            <w:tcBorders>
              <w:top w:val="single" w:sz="4" w:space="0" w:color="auto"/>
            </w:tcBorders>
          </w:tcPr>
          <w:p w:rsidR="00C95BDF" w:rsidRDefault="00C95BDF" w:rsidP="00C95BDF"/>
        </w:tc>
        <w:tc>
          <w:tcPr>
            <w:tcW w:w="5103" w:type="dxa"/>
            <w:gridSpan w:val="5"/>
            <w:tcBorders>
              <w:top w:val="single" w:sz="4" w:space="0" w:color="auto"/>
            </w:tcBorders>
          </w:tcPr>
          <w:p w:rsidR="00C95BDF" w:rsidRDefault="00C95BDF" w:rsidP="00C95BDF"/>
        </w:tc>
      </w:tr>
    </w:tbl>
    <w:p w:rsidR="005F2A83" w:rsidRDefault="005F2A83"/>
    <w:sectPr w:rsidR="005F2A83" w:rsidSect="00C95BDF">
      <w:footerReference w:type="default" r:id="rId6"/>
      <w:pgSz w:w="11906" w:h="16838"/>
      <w:pgMar w:top="709" w:right="1440" w:bottom="709" w:left="1440" w:header="708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674E" w:rsidRDefault="0023674E" w:rsidP="00C95BDF">
      <w:pPr>
        <w:spacing w:after="0" w:line="240" w:lineRule="auto"/>
      </w:pPr>
      <w:r>
        <w:separator/>
      </w:r>
    </w:p>
  </w:endnote>
  <w:endnote w:type="continuationSeparator" w:id="0">
    <w:p w:rsidR="0023674E" w:rsidRDefault="0023674E" w:rsidP="00C95B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5BDF" w:rsidRPr="00C95BDF" w:rsidRDefault="00C95BDF">
    <w:pPr>
      <w:pStyle w:val="Footer"/>
      <w:rPr>
        <w:sz w:val="16"/>
        <w:szCs w:val="16"/>
      </w:rPr>
    </w:pPr>
    <w:r w:rsidRPr="00C95BDF">
      <w:rPr>
        <w:sz w:val="16"/>
        <w:szCs w:val="16"/>
      </w:rPr>
      <w:t>University of Warwick Record of progress and interventions 18-19</w:t>
    </w:r>
  </w:p>
  <w:p w:rsidR="00C95BDF" w:rsidRDefault="00C95BD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674E" w:rsidRDefault="0023674E" w:rsidP="00C95BDF">
      <w:pPr>
        <w:spacing w:after="0" w:line="240" w:lineRule="auto"/>
      </w:pPr>
      <w:r>
        <w:separator/>
      </w:r>
    </w:p>
  </w:footnote>
  <w:footnote w:type="continuationSeparator" w:id="0">
    <w:p w:rsidR="0023674E" w:rsidRDefault="0023674E" w:rsidP="00C95BD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221"/>
    <w:rsid w:val="000404EB"/>
    <w:rsid w:val="00051B1C"/>
    <w:rsid w:val="000B7D7B"/>
    <w:rsid w:val="001E6B46"/>
    <w:rsid w:val="00221AA0"/>
    <w:rsid w:val="0023674E"/>
    <w:rsid w:val="00412221"/>
    <w:rsid w:val="005F2A83"/>
    <w:rsid w:val="00666063"/>
    <w:rsid w:val="00791946"/>
    <w:rsid w:val="00947136"/>
    <w:rsid w:val="00A05100"/>
    <w:rsid w:val="00B12EE0"/>
    <w:rsid w:val="00B20A1E"/>
    <w:rsid w:val="00BB6210"/>
    <w:rsid w:val="00C40A93"/>
    <w:rsid w:val="00C6681F"/>
    <w:rsid w:val="00C95BDF"/>
    <w:rsid w:val="00D479B2"/>
    <w:rsid w:val="00D63C49"/>
    <w:rsid w:val="00F92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0BA6DEE-FB9C-48DE-979D-C1039A49E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122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95B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5BDF"/>
  </w:style>
  <w:style w:type="paragraph" w:styleId="Footer">
    <w:name w:val="footer"/>
    <w:basedOn w:val="Normal"/>
    <w:link w:val="FooterChar"/>
    <w:uiPriority w:val="99"/>
    <w:unhideWhenUsed/>
    <w:rsid w:val="00C95B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5BDF"/>
  </w:style>
  <w:style w:type="paragraph" w:styleId="BalloonText">
    <w:name w:val="Balloon Text"/>
    <w:basedOn w:val="Normal"/>
    <w:link w:val="BalloonTextChar"/>
    <w:uiPriority w:val="99"/>
    <w:semiHidden/>
    <w:unhideWhenUsed/>
    <w:rsid w:val="00C95B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5B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5F9EEF90</Template>
  <TotalTime>2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Roberts, Deborah</dc:creator>
  <cp:lastModifiedBy>deborah</cp:lastModifiedBy>
  <cp:revision>2</cp:revision>
  <dcterms:created xsi:type="dcterms:W3CDTF">2018-05-29T17:21:00Z</dcterms:created>
  <dcterms:modified xsi:type="dcterms:W3CDTF">2018-05-29T17:21:00Z</dcterms:modified>
</cp:coreProperties>
</file>