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glossary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ma14="http://schemas.microsoft.com/office/mac/drawingml/2011/main" mc:Ignorable="w14 w15 w16se w16cid w16 w16cex w16sdtdh wp14">
  <w:body>
    <w:p w:rsidR="0011389C" w:rsidP="0011389C" w:rsidRDefault="00EA66FE" w14:paraId="4EB8B6D5" w14:textId="304C74DB">
      <w:pPr>
        <w:pStyle w:val="NormalWeb"/>
        <w:rPr>
          <w:rFonts w:eastAsia="Times New Roman" w:asciiTheme="majorHAnsi" w:hAnsiTheme="majorHAnsi" w:cstheme="majorHAnsi"/>
          <w:b/>
          <w:bCs/>
          <w:color w:val="000000"/>
          <w:sz w:val="22"/>
          <w:szCs w:val="22"/>
        </w:rPr>
      </w:pPr>
      <w:r w:rsidRPr="000C3290">
        <w:rPr>
          <w:rFonts w:asciiTheme="majorHAnsi" w:hAnsiTheme="majorHAnsi" w:cstheme="majorHAnsi"/>
          <w:b/>
          <w:bCs/>
          <w:noProof/>
          <w:sz w:val="22"/>
          <w:szCs w:val="22"/>
        </w:rPr>
        <w:drawing>
          <wp:anchor distT="0" distB="0" distL="114300" distR="114300" simplePos="0" relativeHeight="251661312" behindDoc="1" locked="0" layoutInCell="1" allowOverlap="1" wp14:anchorId="784588CD" wp14:editId="1E9E2818">
            <wp:simplePos x="0" y="0"/>
            <wp:positionH relativeFrom="column">
              <wp:posOffset>-1143000</wp:posOffset>
            </wp:positionH>
            <wp:positionV relativeFrom="paragraph">
              <wp:posOffset>-1502410</wp:posOffset>
            </wp:positionV>
            <wp:extent cx="7679207" cy="160210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9207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11F74" w:rsidP="0011389C" w:rsidRDefault="00811F74" w14:paraId="002BCE34" w14:textId="2B924FCC">
      <w:pPr>
        <w:pStyle w:val="NormalWeb"/>
        <w:rPr>
          <w:rFonts w:eastAsia="Times New Roman" w:asciiTheme="majorHAnsi" w:hAnsiTheme="majorHAnsi" w:cstheme="majorHAnsi"/>
          <w:b/>
          <w:bCs/>
          <w:color w:val="000000"/>
          <w:sz w:val="22"/>
          <w:szCs w:val="22"/>
        </w:rPr>
      </w:pPr>
    </w:p>
    <w:p w:rsidRPr="00373D82" w:rsidR="00811F74" w:rsidP="00373D82" w:rsidRDefault="00811F74" w14:paraId="44378576" w14:textId="3345E62B">
      <w:pPr>
        <w:jc w:val="center"/>
        <w:rPr>
          <w:rFonts w:asciiTheme="majorHAnsi" w:hAnsiTheme="majorHAnsi" w:cstheme="majorHAnsi"/>
          <w:b/>
          <w:bCs/>
        </w:rPr>
      </w:pPr>
      <w:r w:rsidRPr="00373D82">
        <w:rPr>
          <w:rFonts w:asciiTheme="majorHAnsi" w:hAnsiTheme="majorHAnsi" w:cstheme="majorHAnsi"/>
          <w:b/>
          <w:bCs/>
        </w:rPr>
        <w:t>Cross-phase WaSP meeting</w:t>
      </w:r>
    </w:p>
    <w:p w:rsidRPr="00373D82" w:rsidR="00811F74" w:rsidP="00811F74" w:rsidRDefault="00811F74" w14:paraId="1B9BD172" w14:textId="77777777">
      <w:pPr>
        <w:rPr>
          <w:rFonts w:asciiTheme="majorHAnsi" w:hAnsiTheme="majorHAnsi" w:eastAsiaTheme="minorHAnsi" w:cstheme="majorHAnsi"/>
          <w:b/>
          <w:bCs/>
        </w:rPr>
      </w:pPr>
    </w:p>
    <w:p w:rsidR="00811F74" w:rsidP="00373D82" w:rsidRDefault="000001F5" w14:paraId="2107D1B1" w14:textId="7FDB49FD">
      <w:pPr>
        <w:jc w:val="center"/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t xml:space="preserve">Thursday </w:t>
      </w:r>
      <w:r w:rsidR="00100A0B">
        <w:rPr>
          <w:rFonts w:asciiTheme="majorHAnsi" w:hAnsiTheme="majorHAnsi" w:cstheme="majorHAnsi"/>
          <w:b/>
          <w:bCs/>
        </w:rPr>
        <w:t>1</w:t>
      </w:r>
      <w:r w:rsidRPr="00100A0B" w:rsidR="00100A0B">
        <w:rPr>
          <w:rFonts w:asciiTheme="majorHAnsi" w:hAnsiTheme="majorHAnsi" w:cstheme="majorHAnsi"/>
          <w:b/>
          <w:bCs/>
          <w:vertAlign w:val="superscript"/>
        </w:rPr>
        <w:t>st</w:t>
      </w:r>
      <w:r w:rsidR="00100A0B">
        <w:rPr>
          <w:rFonts w:asciiTheme="majorHAnsi" w:hAnsiTheme="majorHAnsi" w:cstheme="majorHAnsi"/>
          <w:b/>
          <w:bCs/>
        </w:rPr>
        <w:t xml:space="preserve"> December 2-4pm</w:t>
      </w:r>
      <w:r w:rsidR="00067155">
        <w:rPr>
          <w:rFonts w:asciiTheme="majorHAnsi" w:hAnsiTheme="majorHAnsi" w:cstheme="majorHAnsi"/>
          <w:b/>
          <w:bCs/>
        </w:rPr>
        <w:t xml:space="preserve"> </w:t>
      </w:r>
    </w:p>
    <w:p w:rsidRPr="00373D82" w:rsidR="00100A0B" w:rsidP="026F60AE" w:rsidRDefault="00100A0B" w14:paraId="1AB26EF7" w14:textId="7B5CF2E0">
      <w:pPr>
        <w:jc w:val="center"/>
        <w:rPr>
          <w:rFonts w:ascii="Calibri" w:hAnsi="Calibri" w:cs="Calibri" w:asciiTheme="majorAscii" w:hAnsiTheme="majorAscii" w:cstheme="majorAscii"/>
          <w:b w:val="1"/>
          <w:bCs w:val="1"/>
        </w:rPr>
      </w:pPr>
      <w:r w:rsidRPr="026F60AE" w:rsidR="00100A0B">
        <w:rPr>
          <w:rFonts w:ascii="Calibri" w:hAnsi="Calibri" w:cs="Calibri" w:asciiTheme="majorAscii" w:hAnsiTheme="majorAscii" w:cstheme="majorAscii"/>
          <w:b w:val="1"/>
          <w:bCs w:val="1"/>
        </w:rPr>
        <w:t>WT0.04</w:t>
      </w:r>
      <w:r w:rsidRPr="026F60AE" w:rsidR="100317AB">
        <w:rPr>
          <w:rFonts w:ascii="Calibri" w:hAnsi="Calibri" w:cs="Calibri" w:asciiTheme="majorAscii" w:hAnsiTheme="majorAscii" w:cstheme="majorAscii"/>
          <w:b w:val="1"/>
          <w:bCs w:val="1"/>
        </w:rPr>
        <w:t xml:space="preserve"> (lunch)</w:t>
      </w:r>
      <w:r w:rsidRPr="026F60AE" w:rsidR="7CBD727A">
        <w:rPr>
          <w:rFonts w:ascii="Calibri" w:hAnsi="Calibri" w:cs="Calibri" w:asciiTheme="majorAscii" w:hAnsiTheme="majorAscii" w:cstheme="majorAscii"/>
          <w:b w:val="1"/>
          <w:bCs w:val="1"/>
        </w:rPr>
        <w:t>/WT1.01</w:t>
      </w:r>
      <w:r w:rsidRPr="026F60AE" w:rsidR="00100A0B">
        <w:rPr>
          <w:rFonts w:ascii="Calibri" w:hAnsi="Calibri" w:cs="Calibri" w:asciiTheme="majorAscii" w:hAnsiTheme="majorAscii" w:cstheme="majorAscii"/>
          <w:b w:val="1"/>
          <w:bCs w:val="1"/>
        </w:rPr>
        <w:t>, Westwood Teaching Centre</w:t>
      </w:r>
    </w:p>
    <w:p w:rsidR="00373D82" w:rsidP="005A7F56" w:rsidRDefault="00373D82" w14:paraId="34D39977" w14:textId="77777777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8685" w:type="dxa"/>
        <w:tblLayout w:type="fixed"/>
        <w:tblLook w:val="04A0" w:firstRow="1" w:lastRow="0" w:firstColumn="1" w:lastColumn="0" w:noHBand="0" w:noVBand="1"/>
      </w:tblPr>
      <w:tblGrid>
        <w:gridCol w:w="266"/>
        <w:gridCol w:w="4740"/>
        <w:gridCol w:w="2310"/>
        <w:gridCol w:w="1369"/>
      </w:tblGrid>
      <w:tr w:rsidR="00373D82" w:rsidTr="026F60AE" w14:paraId="547B2CA4" w14:textId="77777777">
        <w:tc>
          <w:tcPr>
            <w:tcW w:w="266" w:type="dxa"/>
            <w:shd w:val="clear" w:color="auto" w:fill="7030A0"/>
            <w:tcMar/>
          </w:tcPr>
          <w:p w:rsidRPr="007807D0" w:rsidR="00373D82" w:rsidP="00373D82" w:rsidRDefault="00373D82" w14:paraId="154DF428" w14:textId="77777777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4740" w:type="dxa"/>
            <w:shd w:val="clear" w:color="auto" w:fill="7030A0"/>
            <w:tcMar/>
          </w:tcPr>
          <w:p w:rsidRPr="007807D0" w:rsidR="00373D82" w:rsidP="00373D82" w:rsidRDefault="00373D82" w14:paraId="6A9C67B0" w14:textId="72C0FE41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 xml:space="preserve">Item </w:t>
            </w:r>
          </w:p>
        </w:tc>
        <w:tc>
          <w:tcPr>
            <w:tcW w:w="2310" w:type="dxa"/>
            <w:shd w:val="clear" w:color="auto" w:fill="7030A0"/>
            <w:tcMar/>
          </w:tcPr>
          <w:p w:rsidRPr="007807D0" w:rsidR="00373D82" w:rsidP="569CD9DD" w:rsidRDefault="00373D82" w14:paraId="0D42BDE2" w14:textId="1C09EDD4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b w:val="1"/>
                <w:bCs w:val="1"/>
                <w:color w:val="FFFFFF" w:themeColor="background1"/>
                <w:sz w:val="22"/>
                <w:szCs w:val="22"/>
              </w:rPr>
            </w:pPr>
            <w:r w:rsidRPr="569CD9DD" w:rsidR="5F321D8B">
              <w:rPr>
                <w:rFonts w:ascii="Calibri" w:hAnsi="Calibri" w:cs="Calibri" w:asciiTheme="majorAscii" w:hAnsiTheme="majorAscii" w:cstheme="majorAsci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Lead</w:t>
            </w:r>
          </w:p>
        </w:tc>
        <w:tc>
          <w:tcPr>
            <w:tcW w:w="1369" w:type="dxa"/>
            <w:shd w:val="clear" w:color="auto" w:fill="7030A0"/>
            <w:tcMar/>
          </w:tcPr>
          <w:p w:rsidR="5F321D8B" w:rsidP="569CD9DD" w:rsidRDefault="5F321D8B" w14:paraId="3A8064A1" w14:textId="1F75CABC">
            <w:pPr>
              <w:pStyle w:val="xmsonormal"/>
              <w:rPr>
                <w:rFonts w:ascii="Calibri" w:hAnsi="Calibri" w:cs="Calibri" w:asciiTheme="majorAscii" w:hAnsiTheme="majorAscii" w:cstheme="majorAsci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</w:pPr>
            <w:r w:rsidRPr="569CD9DD" w:rsidR="5F321D8B">
              <w:rPr>
                <w:rFonts w:ascii="Calibri" w:hAnsi="Calibri" w:cs="Calibri" w:asciiTheme="majorAscii" w:hAnsiTheme="majorAscii" w:cstheme="majorAsci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Time</w:t>
            </w:r>
          </w:p>
        </w:tc>
      </w:tr>
      <w:tr w:rsidR="00067155" w:rsidTr="026F60AE" w14:paraId="4598AE93" w14:textId="77777777">
        <w:tc>
          <w:tcPr>
            <w:tcW w:w="266" w:type="dxa"/>
            <w:tcMar/>
          </w:tcPr>
          <w:p w:rsidR="00067155" w:rsidP="00067155" w:rsidRDefault="00067155" w14:paraId="092CC38C" w14:textId="623C2A46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4740" w:type="dxa"/>
            <w:tcMar/>
          </w:tcPr>
          <w:p w:rsidR="00654915" w:rsidP="569CD9DD" w:rsidRDefault="00654915" w14:paraId="60649317" w14:textId="5BEFF30E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</w:rPr>
            </w:pPr>
            <w:r w:rsidRPr="37BDBD5A" w:rsidR="00654915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>Director</w:t>
            </w:r>
            <w:r w:rsidRPr="37BDBD5A" w:rsidR="40BDC3FD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>’</w:t>
            </w:r>
            <w:r w:rsidRPr="37BDBD5A" w:rsidR="00654915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>s</w:t>
            </w:r>
            <w:r w:rsidRPr="37BDBD5A" w:rsidR="00654915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 xml:space="preserve"> updates </w:t>
            </w:r>
          </w:p>
          <w:p w:rsidR="00067155" w:rsidP="569CD9DD" w:rsidRDefault="00067155" w14:paraId="15568CC2" w14:textId="1A55BD76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  <w:bdr w:val="none" w:color="auto" w:sz="0" w:space="0" w:frame="1"/>
              </w:rPr>
            </w:pPr>
            <w:r w:rsidRPr="569CD9DD" w:rsidR="00067155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 xml:space="preserve"> </w:t>
            </w:r>
          </w:p>
        </w:tc>
        <w:tc>
          <w:tcPr>
            <w:tcW w:w="2310" w:type="dxa"/>
            <w:tcMar/>
          </w:tcPr>
          <w:p w:rsidRPr="005A09ED" w:rsidR="00654915" w:rsidP="00067155" w:rsidRDefault="00784485" w14:paraId="555438A6" w14:textId="28F04ED6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K</w:t>
            </w:r>
            <w:r w:rsidRPr="005A09ED" w:rsid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ate </w:t>
            </w: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</w:t>
            </w:r>
            <w:r w:rsidRPr="005A09ED" w:rsid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reland</w:t>
            </w:r>
          </w:p>
          <w:p w:rsidRPr="00654915" w:rsidR="00067155" w:rsidP="569CD9DD" w:rsidRDefault="00784485" w14:paraId="3462991D" w14:textId="13A1923F">
            <w:pPr>
              <w:pStyle w:val="xmsolistparagraph"/>
              <w:shd w:val="clear" w:color="auto" w:fill="FFFFFF" w:themeFill="background1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  <w:sz w:val="22"/>
                <w:szCs w:val="22"/>
              </w:rPr>
            </w:pPr>
          </w:p>
        </w:tc>
        <w:tc>
          <w:tcPr>
            <w:tcW w:w="1369" w:type="dxa"/>
            <w:tcMar/>
          </w:tcPr>
          <w:p w:rsidR="723A72C0" w:rsidP="569CD9DD" w:rsidRDefault="723A72C0" w14:paraId="4FAB9CD0" w14:textId="01A13070">
            <w:pPr>
              <w:pStyle w:val="xmsolistparagraph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569CD9DD" w:rsidR="723A72C0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2.00pm</w:t>
            </w:r>
          </w:p>
        </w:tc>
      </w:tr>
      <w:tr w:rsidR="00067155" w:rsidTr="026F60AE" w14:paraId="24FDFEAC" w14:textId="77777777">
        <w:tc>
          <w:tcPr>
            <w:tcW w:w="266" w:type="dxa"/>
            <w:tcMar/>
          </w:tcPr>
          <w:p w:rsidR="00067155" w:rsidP="00067155" w:rsidRDefault="00067155" w14:paraId="4748C253" w14:textId="4B8CBFCF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4740" w:type="dxa"/>
            <w:tcMar/>
          </w:tcPr>
          <w:p w:rsidRPr="00373D82" w:rsidR="00067155" w:rsidP="02CBE209" w:rsidRDefault="00654915" w14:paraId="2C523255" w14:textId="5FC68A60">
            <w:pPr>
              <w:pStyle w:val="xmsolistparagraph"/>
              <w:shd w:val="clear" w:color="auto" w:fill="FFFFFF" w:themeFill="background1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auto"/>
              </w:rPr>
            </w:pPr>
            <w:r w:rsidRPr="02CBE209" w:rsidR="2F012DBF">
              <w:rPr>
                <w:rFonts w:ascii="Calibri" w:hAnsi="Calibri" w:cs="Calibri" w:asciiTheme="majorAscii" w:hAnsiTheme="majorAscii" w:cstheme="majorAscii"/>
                <w:color w:val="auto"/>
              </w:rPr>
              <w:t xml:space="preserve">Right to Read – student volunteers </w:t>
            </w:r>
            <w:r w:rsidRPr="02CBE209" w:rsidR="22470FD4">
              <w:rPr>
                <w:rFonts w:ascii="Calibri" w:hAnsi="Calibri" w:cs="Calibri" w:asciiTheme="majorAscii" w:hAnsiTheme="majorAscii" w:cstheme="majorAscii"/>
                <w:color w:val="auto"/>
              </w:rPr>
              <w:t>i</w:t>
            </w:r>
            <w:r w:rsidRPr="02CBE209" w:rsidR="2F012DBF">
              <w:rPr>
                <w:rFonts w:ascii="Calibri" w:hAnsi="Calibri" w:cs="Calibri" w:asciiTheme="majorAscii" w:hAnsiTheme="majorAscii" w:cstheme="majorAscii"/>
                <w:color w:val="auto"/>
              </w:rPr>
              <w:t>n partnership schools</w:t>
            </w:r>
          </w:p>
          <w:p w:rsidRPr="00373D82" w:rsidR="00067155" w:rsidP="569CD9DD" w:rsidRDefault="00654915" w14:paraId="4D53B29C" w14:textId="6734CC6B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</w:rPr>
            </w:pPr>
          </w:p>
        </w:tc>
        <w:tc>
          <w:tcPr>
            <w:tcW w:w="2310" w:type="dxa"/>
            <w:tcMar/>
          </w:tcPr>
          <w:p w:rsidRPr="005A09ED" w:rsidR="00067155" w:rsidP="02CBE209" w:rsidRDefault="00654915" w14:paraId="7ACE08BA" w14:textId="77BCB8DF">
            <w:pPr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auto"/>
                <w:sz w:val="22"/>
                <w:szCs w:val="22"/>
              </w:rPr>
            </w:pPr>
            <w:r w:rsidRPr="02CBE209" w:rsidR="2F012DBF">
              <w:rPr>
                <w:rFonts w:ascii="Calibri" w:hAnsi="Calibri" w:cs="Calibri" w:asciiTheme="majorAscii" w:hAnsiTheme="majorAscii" w:cstheme="majorAscii"/>
                <w:color w:val="auto"/>
                <w:sz w:val="22"/>
                <w:szCs w:val="22"/>
              </w:rPr>
              <w:t>Paul Barlow, Warwick Volunteers Manager</w:t>
            </w:r>
          </w:p>
          <w:p w:rsidRPr="005A09ED" w:rsidR="00067155" w:rsidP="569CD9DD" w:rsidRDefault="00654915" w14:paraId="1EF7D6F4" w14:textId="77C98809">
            <w:pPr>
              <w:pStyle w:val="xmsolistparagraph"/>
              <w:shd w:val="clear" w:color="auto" w:fill="FFFFFF" w:themeFill="background1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  <w:sz w:val="22"/>
                <w:szCs w:val="22"/>
              </w:rPr>
            </w:pPr>
          </w:p>
        </w:tc>
        <w:tc>
          <w:tcPr>
            <w:tcW w:w="1369" w:type="dxa"/>
            <w:tcMar/>
          </w:tcPr>
          <w:p w:rsidR="2F012DBF" w:rsidP="569CD9DD" w:rsidRDefault="2F012DBF" w14:paraId="26BC1486" w14:textId="615B3F66">
            <w:pPr>
              <w:pStyle w:val="xmsolistparagraph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569CD9DD" w:rsidR="2F012DBF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2.15pm</w:t>
            </w:r>
          </w:p>
          <w:p w:rsidR="569CD9DD" w:rsidP="569CD9DD" w:rsidRDefault="569CD9DD" w14:paraId="78096A8A" w14:textId="17B142D6">
            <w:pPr>
              <w:pStyle w:val="xmsolistparagraph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00067155" w:rsidTr="026F60AE" w14:paraId="78676837" w14:textId="77777777">
        <w:tc>
          <w:tcPr>
            <w:tcW w:w="266" w:type="dxa"/>
            <w:tcMar/>
          </w:tcPr>
          <w:p w:rsidR="00067155" w:rsidP="00067155" w:rsidRDefault="00784485" w14:paraId="3F1FD085" w14:textId="5BADEC26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</w:t>
            </w:r>
          </w:p>
        </w:tc>
        <w:tc>
          <w:tcPr>
            <w:tcW w:w="4740" w:type="dxa"/>
            <w:tcMar/>
          </w:tcPr>
          <w:p w:rsidRPr="00373D82" w:rsidR="00067155" w:rsidP="37BDBD5A" w:rsidRDefault="00654915" w14:paraId="76558DBF" w14:textId="25CC1C6B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</w:pPr>
            <w:r w:rsidRPr="02CBE209" w:rsidR="2ACBE7D6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>Ofsted readiness – inspector discussion</w:t>
            </w:r>
            <w:r w:rsidRPr="02CBE209" w:rsidR="48146463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>s</w:t>
            </w:r>
            <w:r w:rsidRPr="02CBE209" w:rsidR="2ACBE7D6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 xml:space="preserve"> with mentors</w:t>
            </w:r>
          </w:p>
          <w:p w:rsidRPr="00373D82" w:rsidR="00067155" w:rsidP="569CD9DD" w:rsidRDefault="00654915" w14:paraId="428F5575" w14:textId="738083FD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</w:rPr>
            </w:pPr>
          </w:p>
        </w:tc>
        <w:tc>
          <w:tcPr>
            <w:tcW w:w="2310" w:type="dxa"/>
            <w:tcMar/>
          </w:tcPr>
          <w:p w:rsidRPr="00654915" w:rsidR="00654915" w:rsidP="569CD9DD" w:rsidRDefault="00654915" w14:paraId="0FCE4CDD" w14:textId="41E66CBE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  <w:sz w:val="22"/>
                <w:szCs w:val="22"/>
              </w:rPr>
            </w:pPr>
            <w:r w:rsidRPr="37BDBD5A" w:rsidR="2ACBE7D6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Kate Ireland</w:t>
            </w:r>
          </w:p>
        </w:tc>
        <w:tc>
          <w:tcPr>
            <w:tcW w:w="1369" w:type="dxa"/>
            <w:tcMar/>
          </w:tcPr>
          <w:p w:rsidR="3E9607C5" w:rsidP="569CD9DD" w:rsidRDefault="3E9607C5" w14:paraId="1133469A" w14:textId="0B3A20A7">
            <w:pPr>
              <w:pStyle w:val="xmsolistparagraph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569CD9DD" w:rsidR="3E9607C5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2.20pm</w:t>
            </w:r>
          </w:p>
        </w:tc>
      </w:tr>
      <w:tr w:rsidR="00067155" w:rsidTr="026F60AE" w14:paraId="01501E98" w14:textId="77777777">
        <w:tc>
          <w:tcPr>
            <w:tcW w:w="266" w:type="dxa"/>
            <w:tcMar/>
          </w:tcPr>
          <w:p w:rsidR="00067155" w:rsidP="00067155" w:rsidRDefault="00654915" w14:paraId="3215ED15" w14:textId="11FA7AB8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4</w:t>
            </w:r>
          </w:p>
        </w:tc>
        <w:tc>
          <w:tcPr>
            <w:tcW w:w="4740" w:type="dxa"/>
            <w:tcMar/>
          </w:tcPr>
          <w:p w:rsidRPr="00373D82" w:rsidR="00654915" w:rsidP="37BDBD5A" w:rsidRDefault="00654915" w14:paraId="4AFFE58D" w14:textId="7BC05961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</w:pPr>
            <w:r w:rsidRPr="37BDBD5A" w:rsidR="47ACBCFA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>Post accreditation planning for 2024 timeline and phase calendars</w:t>
            </w:r>
          </w:p>
          <w:p w:rsidRPr="00373D82" w:rsidR="00654915" w:rsidP="569CD9DD" w:rsidRDefault="00654915" w14:paraId="0E351613" w14:textId="594ABDBD">
            <w:pPr>
              <w:pStyle w:val="xmsolistparagraph"/>
              <w:shd w:val="clear" w:color="auto" w:fill="FFFFFF" w:themeFill="background1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</w:rPr>
            </w:pPr>
          </w:p>
        </w:tc>
        <w:tc>
          <w:tcPr>
            <w:tcW w:w="2310" w:type="dxa"/>
            <w:tcMar/>
          </w:tcPr>
          <w:p w:rsidRPr="005A09ED" w:rsidR="00654915" w:rsidP="37BDBD5A" w:rsidRDefault="00654915" w14:paraId="4D6A1EE3" w14:textId="1AB788F8">
            <w:pPr>
              <w:pStyle w:val="xmsolistparagraph"/>
              <w:shd w:val="clear" w:color="auto" w:fill="FFFFFF" w:themeFill="background1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 w:themeColor="text1" w:themeTint="FF" w:themeShade="FF"/>
                <w:sz w:val="22"/>
                <w:szCs w:val="22"/>
              </w:rPr>
            </w:pPr>
            <w:r w:rsidRPr="37BDBD5A" w:rsidR="47ACBCFA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Andy Hind / Des Hewitt</w:t>
            </w:r>
          </w:p>
          <w:p w:rsidRPr="005A09ED" w:rsidR="00654915" w:rsidP="569CD9DD" w:rsidRDefault="00654915" w14:paraId="259C8968" w14:textId="437BD444">
            <w:pPr>
              <w:pStyle w:val="Normal"/>
              <w:rPr>
                <w:rFonts w:ascii="Calibri" w:hAnsi="Calibri" w:cs="Calibri" w:asciiTheme="majorAscii" w:hAnsiTheme="majorAscii" w:cstheme="majorAscii"/>
                <w:color w:val="000000"/>
                <w:sz w:val="22"/>
                <w:szCs w:val="22"/>
              </w:rPr>
            </w:pPr>
          </w:p>
        </w:tc>
        <w:tc>
          <w:tcPr>
            <w:tcW w:w="1369" w:type="dxa"/>
            <w:tcMar/>
          </w:tcPr>
          <w:p w:rsidR="0A52EB6F" w:rsidP="569CD9DD" w:rsidRDefault="0A52EB6F" w14:paraId="257D567A" w14:textId="5F381D69">
            <w:pPr>
              <w:pStyle w:val="xmsolistparagraph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37BDBD5A" w:rsidR="0A52EB6F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2.</w:t>
            </w:r>
            <w:r w:rsidRPr="37BDBD5A" w:rsidR="718C6522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35</w:t>
            </w:r>
            <w:r w:rsidRPr="37BDBD5A" w:rsidR="0A52EB6F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pm</w:t>
            </w:r>
          </w:p>
          <w:p w:rsidR="569CD9DD" w:rsidP="569CD9DD" w:rsidRDefault="569CD9DD" w14:paraId="4A9BC1E8" w14:textId="476C6BD9">
            <w:pPr>
              <w:pStyle w:val="Normal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00100A0B" w:rsidTr="026F60AE" w14:paraId="0C306552" w14:textId="77777777">
        <w:tc>
          <w:tcPr>
            <w:tcW w:w="266" w:type="dxa"/>
            <w:tcMar/>
          </w:tcPr>
          <w:p w:rsidRPr="00100A0B" w:rsidR="00100A0B" w:rsidP="02CBE209" w:rsidRDefault="00100A0B" w14:paraId="471D6C9F" w14:textId="37ABABCB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auto"/>
                <w:sz w:val="22"/>
                <w:szCs w:val="22"/>
              </w:rPr>
            </w:pPr>
            <w:r w:rsidRPr="02CBE209" w:rsidR="00100A0B">
              <w:rPr>
                <w:rFonts w:ascii="Calibri" w:hAnsi="Calibri" w:cs="Calibri" w:asciiTheme="majorAscii" w:hAnsiTheme="majorAscii" w:cstheme="majorAscii"/>
                <w:color w:val="auto"/>
                <w:sz w:val="22"/>
                <w:szCs w:val="22"/>
              </w:rPr>
              <w:t>5</w:t>
            </w:r>
          </w:p>
        </w:tc>
        <w:tc>
          <w:tcPr>
            <w:tcW w:w="4740" w:type="dxa"/>
            <w:tcMar/>
          </w:tcPr>
          <w:p w:rsidRPr="00100A0B" w:rsidR="00100A0B" w:rsidP="37BDBD5A" w:rsidRDefault="00100A0B" w14:paraId="44671F4A" w14:textId="228F642D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</w:pPr>
            <w:r w:rsidRPr="37BDBD5A" w:rsidR="0ABA709E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</w:rPr>
              <w:t>Digital Teacher Education project update</w:t>
            </w:r>
          </w:p>
          <w:p w:rsidRPr="00100A0B" w:rsidR="00100A0B" w:rsidP="569CD9DD" w:rsidRDefault="00100A0B" w14:paraId="4EDCE3C1" w14:textId="294DBE16">
            <w:pPr>
              <w:pStyle w:val="xmsolistparagraph"/>
              <w:shd w:val="clear" w:color="auto" w:fill="FFFFFF" w:themeFill="background1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FF0000"/>
              </w:rPr>
            </w:pPr>
          </w:p>
        </w:tc>
        <w:tc>
          <w:tcPr>
            <w:tcW w:w="2310" w:type="dxa"/>
            <w:tcMar/>
          </w:tcPr>
          <w:p w:rsidRPr="00100A0B" w:rsidR="00100A0B" w:rsidP="37BDBD5A" w:rsidRDefault="00100A0B" w14:paraId="059E2771" w14:textId="2A7DDF5E">
            <w:pPr>
              <w:pStyle w:val="xmsolistparagraph"/>
              <w:shd w:val="clear" w:color="auto" w:fill="FFFFFF" w:themeFill="background1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37BDBD5A" w:rsidR="0ABA709E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Abi Ball</w:t>
            </w:r>
          </w:p>
          <w:p w:rsidRPr="00100A0B" w:rsidR="00100A0B" w:rsidP="37BDBD5A" w:rsidRDefault="00100A0B" w14:paraId="0B1A54B5" w14:textId="0758CC4D">
            <w:pPr>
              <w:pStyle w:val="Normal"/>
              <w:rPr>
                <w:rFonts w:ascii="Calibri" w:hAnsi="Calibri" w:cs="Calibri" w:asciiTheme="majorAscii" w:hAnsiTheme="majorAscii" w:cstheme="majorAscii"/>
                <w:color w:val="FF0000"/>
                <w:sz w:val="22"/>
                <w:szCs w:val="22"/>
              </w:rPr>
            </w:pPr>
          </w:p>
        </w:tc>
        <w:tc>
          <w:tcPr>
            <w:tcW w:w="1369" w:type="dxa"/>
            <w:tcMar/>
          </w:tcPr>
          <w:p w:rsidR="569CD9DD" w:rsidP="02CBE209" w:rsidRDefault="569CD9DD" w14:paraId="5C73830B" w14:textId="403F2B84">
            <w:pPr>
              <w:pStyle w:val="Normal"/>
              <w:rPr>
                <w:rFonts w:ascii="Calibri" w:hAnsi="Calibri" w:cs="Calibri" w:asciiTheme="majorAscii" w:hAnsiTheme="majorAscii" w:cstheme="majorAscii"/>
                <w:color w:val="auto"/>
                <w:sz w:val="22"/>
                <w:szCs w:val="22"/>
              </w:rPr>
            </w:pPr>
            <w:r w:rsidRPr="02CBE209" w:rsidR="5F046E84">
              <w:rPr>
                <w:rFonts w:ascii="Calibri" w:hAnsi="Calibri" w:cs="Calibri" w:asciiTheme="majorAscii" w:hAnsiTheme="majorAscii" w:cstheme="majorAscii"/>
                <w:color w:val="auto"/>
                <w:sz w:val="22"/>
                <w:szCs w:val="22"/>
              </w:rPr>
              <w:t>2.45pm</w:t>
            </w:r>
          </w:p>
        </w:tc>
      </w:tr>
      <w:tr w:rsidR="00067155" w:rsidTr="026F60AE" w14:paraId="7372476B" w14:textId="77777777">
        <w:tc>
          <w:tcPr>
            <w:tcW w:w="7316" w:type="dxa"/>
            <w:gridSpan w:val="3"/>
            <w:tcMar/>
          </w:tcPr>
          <w:p w:rsidRPr="00373D82" w:rsidR="00067155" w:rsidP="026F60AE" w:rsidRDefault="00067155" w14:paraId="60F00810" w14:textId="2BA58D35">
            <w:pPr>
              <w:pStyle w:val="xmsonormal"/>
              <w:shd w:val="clear" w:color="auto" w:fill="FFFFFF" w:themeFill="background1"/>
              <w:spacing w:before="0" w:beforeAutospacing="off" w:after="0" w:afterAutospacing="off"/>
              <w:jc w:val="center"/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</w:rPr>
            </w:pPr>
            <w:r w:rsidRPr="026F60AE" w:rsidR="6FBFCFA3"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  <w:bdr w:val="none" w:color="auto" w:sz="0" w:space="0" w:frame="1"/>
              </w:rPr>
              <w:t>10</w:t>
            </w:r>
            <w:r w:rsidRPr="026F60AE" w:rsidR="00067155"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  <w:bdr w:val="none" w:color="auto" w:sz="0" w:space="0" w:frame="1"/>
              </w:rPr>
              <w:t xml:space="preserve"> mins</w:t>
            </w:r>
            <w:r w:rsidRPr="026F60AE" w:rsidR="75E126C3"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  <w:bdr w:val="none" w:color="auto" w:sz="0" w:space="0" w:frame="1"/>
              </w:rPr>
              <w:t xml:space="preserve"> comfort break – primary colleague</w:t>
            </w:r>
            <w:r w:rsidRPr="026F60AE" w:rsidR="76729B76"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  <w:bdr w:val="none" w:color="auto" w:sz="0" w:space="0" w:frame="1"/>
              </w:rPr>
              <w:t xml:space="preserve">s</w:t>
            </w:r>
            <w:r w:rsidRPr="026F60AE" w:rsidR="75E126C3"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  <w:bdr w:val="none" w:color="auto" w:sz="0" w:space="0" w:frame="1"/>
              </w:rPr>
              <w:t xml:space="preserve"> </w:t>
            </w:r>
            <w:r w:rsidRPr="026F60AE" w:rsidR="07ADC8C2"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  <w:bdr w:val="none" w:color="auto" w:sz="0" w:space="0" w:frame="1"/>
              </w:rPr>
              <w:t xml:space="preserve">return </w:t>
            </w:r>
            <w:r w:rsidRPr="026F60AE" w:rsidR="00067155"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  <w:bdr w:val="none" w:color="auto" w:sz="0" w:space="0" w:frame="1"/>
              </w:rPr>
              <w:t xml:space="preserve">to </w:t>
            </w:r>
            <w:r w:rsidRPr="026F60AE" w:rsidR="12105688"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  <w:bdr w:val="none" w:color="auto" w:sz="0" w:space="0" w:frame="1"/>
              </w:rPr>
              <w:t xml:space="preserve">WT</w:t>
            </w:r>
            <w:r w:rsidRPr="026F60AE" w:rsidR="6671296C">
              <w:rPr>
                <w:rFonts w:ascii="Calibri" w:hAnsi="Calibri" w:cs="Calibri" w:asciiTheme="majorAscii" w:hAnsiTheme="majorAscii" w:cstheme="majorAscii"/>
                <w:i w:val="1"/>
                <w:iCs w:val="1"/>
                <w:color w:val="000000"/>
                <w:bdr w:val="none" w:color="auto" w:sz="0" w:space="0" w:frame="1"/>
              </w:rPr>
              <w:t xml:space="preserve">0.04</w:t>
            </w:r>
          </w:p>
        </w:tc>
        <w:tc>
          <w:tcPr>
            <w:tcW w:w="1369" w:type="dxa"/>
            <w:tcMar/>
            <w:vAlign w:val="top"/>
          </w:tcPr>
          <w:p w:rsidR="3BC0216D" w:rsidP="569CD9DD" w:rsidRDefault="3BC0216D" w14:paraId="7B3157CD" w14:textId="762953CB">
            <w:pPr>
              <w:pStyle w:val="xmsonormal"/>
              <w:jc w:val="left"/>
              <w:rPr>
                <w:rFonts w:ascii="Calibri" w:hAnsi="Calibri" w:cs="Calibri" w:asciiTheme="majorAscii" w:hAnsiTheme="majorAscii" w:cstheme="majorAscii"/>
                <w:i w:val="0"/>
                <w:iCs w:val="0"/>
                <w:color w:val="000000" w:themeColor="text1" w:themeTint="FF" w:themeShade="FF"/>
              </w:rPr>
            </w:pPr>
            <w:r w:rsidRPr="569CD9DD" w:rsidR="3BC0216D">
              <w:rPr>
                <w:rFonts w:ascii="Calibri" w:hAnsi="Calibri" w:cs="Calibri" w:asciiTheme="majorAscii" w:hAnsiTheme="majorAscii" w:cstheme="majorAscii"/>
                <w:i w:val="0"/>
                <w:iCs w:val="0"/>
                <w:color w:val="000000" w:themeColor="text1" w:themeTint="FF" w:themeShade="FF"/>
              </w:rPr>
              <w:t>2.55</w:t>
            </w:r>
            <w:r w:rsidRPr="569CD9DD" w:rsidR="0340163A">
              <w:rPr>
                <w:rFonts w:ascii="Calibri" w:hAnsi="Calibri" w:cs="Calibri" w:asciiTheme="majorAscii" w:hAnsiTheme="majorAscii" w:cstheme="majorAscii"/>
                <w:i w:val="0"/>
                <w:iCs w:val="0"/>
                <w:color w:val="000000" w:themeColor="text1" w:themeTint="FF" w:themeShade="FF"/>
              </w:rPr>
              <w:t>pm</w:t>
            </w:r>
          </w:p>
        </w:tc>
      </w:tr>
    </w:tbl>
    <w:p w:rsidR="00811F74" w:rsidP="00811F74" w:rsidRDefault="00811F74" w14:paraId="34E874BB" w14:textId="77777777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</w:rPr>
      </w:pPr>
      <w:r>
        <w:rPr>
          <w:rFonts w:ascii="Calibri" w:hAnsi="Calibri" w:cs="Calibri"/>
          <w:color w:val="000000"/>
          <w:bdr w:val="none" w:color="auto" w:sz="0" w:space="0" w:frame="1"/>
        </w:rPr>
        <w:t> </w:t>
      </w:r>
    </w:p>
    <w:tbl>
      <w:tblPr>
        <w:tblStyle w:val="TableGrid"/>
        <w:tblW w:w="8587" w:type="dxa"/>
        <w:tblLook w:val="04A0" w:firstRow="1" w:lastRow="0" w:firstColumn="1" w:lastColumn="0" w:noHBand="0" w:noVBand="1"/>
      </w:tblPr>
      <w:tblGrid>
        <w:gridCol w:w="172"/>
        <w:gridCol w:w="7035"/>
        <w:gridCol w:w="1380"/>
      </w:tblGrid>
      <w:tr w:rsidR="000001F5" w:rsidTr="026F60AE" w14:paraId="07375023" w14:textId="77777777">
        <w:tc>
          <w:tcPr>
            <w:tcW w:w="7207" w:type="dxa"/>
            <w:gridSpan w:val="2"/>
            <w:shd w:val="clear" w:color="auto" w:fill="E5DFEC" w:themeFill="accent4" w:themeFillTint="33"/>
            <w:tcMar/>
          </w:tcPr>
          <w:p w:rsidR="000001F5" w:rsidP="026F60AE" w:rsidRDefault="000001F5" w14:paraId="29F5CA30" w14:textId="591B95D0">
            <w:pPr>
              <w:pStyle w:val="xmsonormal"/>
              <w:spacing w:before="0" w:beforeAutospacing="off" w:after="0" w:afterAutospacing="off"/>
              <w:jc w:val="center"/>
              <w:rPr>
                <w:rFonts w:ascii="Calibri" w:hAnsi="Calibri" w:cs="Calibri" w:asciiTheme="majorAscii" w:hAnsiTheme="majorAscii" w:cstheme="majorAscii"/>
                <w:sz w:val="22"/>
                <w:szCs w:val="22"/>
              </w:rPr>
            </w:pPr>
            <w:r w:rsidRPr="026F60AE" w:rsidR="000001F5"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  <w:t>Primary meeting</w:t>
            </w:r>
            <w:r w:rsidRPr="026F60AE" w:rsidR="000001F5">
              <w:rPr>
                <w:rFonts w:ascii="Calibri" w:hAnsi="Calibri" w:cs="Calibri" w:asciiTheme="majorAscii" w:hAnsiTheme="majorAscii" w:cstheme="majorAscii"/>
              </w:rPr>
              <w:t xml:space="preserve"> – </w:t>
            </w:r>
            <w:r w:rsidRPr="026F60AE" w:rsidR="02C98D38">
              <w:rPr>
                <w:rFonts w:ascii="Calibri" w:hAnsi="Calibri" w:cs="Calibri" w:asciiTheme="majorAscii" w:hAnsiTheme="majorAscii" w:cstheme="majorAscii"/>
              </w:rPr>
              <w:t xml:space="preserve">move to </w:t>
            </w:r>
            <w:r w:rsidRPr="026F60AE" w:rsidR="00100A0B">
              <w:rPr>
                <w:rFonts w:ascii="Calibri" w:hAnsi="Calibri" w:cs="Calibri" w:asciiTheme="majorAscii" w:hAnsiTheme="majorAscii" w:cstheme="majorAscii"/>
              </w:rPr>
              <w:t>WT</w:t>
            </w:r>
            <w:r w:rsidRPr="026F60AE" w:rsidR="32F5EC46">
              <w:rPr>
                <w:rFonts w:ascii="Calibri" w:hAnsi="Calibri" w:cs="Calibri" w:asciiTheme="majorAscii" w:hAnsiTheme="majorAscii" w:cstheme="majorAscii"/>
              </w:rPr>
              <w:t>0</w:t>
            </w:r>
            <w:r w:rsidRPr="026F60AE" w:rsidR="00100A0B">
              <w:rPr>
                <w:rFonts w:ascii="Calibri" w:hAnsi="Calibri" w:cs="Calibri" w:asciiTheme="majorAscii" w:hAnsiTheme="majorAscii" w:cstheme="majorAscii"/>
              </w:rPr>
              <w:t>.0</w:t>
            </w:r>
            <w:r w:rsidRPr="026F60AE" w:rsidR="19CEC70C">
              <w:rPr>
                <w:rFonts w:ascii="Calibri" w:hAnsi="Calibri" w:cs="Calibri" w:asciiTheme="majorAscii" w:hAnsiTheme="majorAscii" w:cstheme="majorAscii"/>
              </w:rPr>
              <w:t>4</w:t>
            </w:r>
          </w:p>
          <w:p w:rsidR="000001F5" w:rsidP="000001F5" w:rsidRDefault="000001F5" w14:paraId="020EA75D" w14:textId="1F0D69FD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shd w:val="clear" w:color="auto" w:fill="E5DFEC" w:themeFill="accent4" w:themeFillTint="33"/>
            <w:tcMar/>
          </w:tcPr>
          <w:p w:rsidR="7A733FB8" w:rsidP="569CD9DD" w:rsidRDefault="7A733FB8" w14:paraId="5358826F" w14:textId="0C812962">
            <w:pPr>
              <w:pStyle w:val="xmsonormal"/>
              <w:jc w:val="left"/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</w:pPr>
            <w:r w:rsidRPr="569CD9DD" w:rsidR="7A733FB8"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  <w:t>Time</w:t>
            </w:r>
          </w:p>
        </w:tc>
      </w:tr>
      <w:tr w:rsidR="000001F5" w:rsidTr="026F60AE" w14:paraId="4D372BBD" w14:textId="77777777">
        <w:tc>
          <w:tcPr>
            <w:tcW w:w="172" w:type="dxa"/>
            <w:tcMar/>
          </w:tcPr>
          <w:p w:rsidR="000001F5" w:rsidP="000001F5" w:rsidRDefault="000001F5" w14:paraId="700A0EC7" w14:textId="177888CE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7035" w:type="dxa"/>
            <w:tcMar/>
          </w:tcPr>
          <w:p w:rsidR="005A09ED" w:rsidP="02CBE209" w:rsidRDefault="005A09ED" w14:paraId="71545D7E" w14:textId="5CBF372D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02CBE209" w:rsidR="403467BD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Partner feedback on:</w:t>
            </w:r>
          </w:p>
          <w:p w:rsidR="005A09ED" w:rsidP="02CBE209" w:rsidRDefault="005A09ED" w14:paraId="4626B809" w14:textId="634BC2C1">
            <w:pPr>
              <w:pStyle w:val="xmsonormal"/>
              <w:numPr>
                <w:ilvl w:val="0"/>
                <w:numId w:val="18"/>
              </w:numPr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02CBE209" w:rsidR="403467BD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 xml:space="preserve">Focused Learning Opportunities </w:t>
            </w:r>
          </w:p>
          <w:p w:rsidR="005A09ED" w:rsidP="02CBE209" w:rsidRDefault="005A09ED" w14:paraId="19AD912E" w14:textId="32CD752F">
            <w:pPr>
              <w:pStyle w:val="xmsonormal"/>
              <w:numPr>
                <w:ilvl w:val="0"/>
                <w:numId w:val="18"/>
              </w:numPr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02CBE209" w:rsidR="403467BD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 xml:space="preserve">Subject Specific Coaching Prompts </w:t>
            </w:r>
          </w:p>
          <w:p w:rsidR="005A09ED" w:rsidP="02CBE209" w:rsidRDefault="005A09ED" w14:paraId="2A850C57" w14:textId="045CB707">
            <w:pPr>
              <w:pStyle w:val="xmsonormal"/>
              <w:numPr>
                <w:ilvl w:val="0"/>
                <w:numId w:val="18"/>
              </w:numPr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  <w:sz w:val="22"/>
                <w:szCs w:val="22"/>
              </w:rPr>
            </w:pPr>
            <w:r w:rsidRPr="02CBE209" w:rsidR="403467BD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Potential changes to ICON</w:t>
            </w:r>
          </w:p>
        </w:tc>
        <w:tc>
          <w:tcPr>
            <w:tcW w:w="1380" w:type="dxa"/>
            <w:tcMar/>
            <w:vAlign w:val="top"/>
          </w:tcPr>
          <w:p w:rsidR="569CD9DD" w:rsidP="569CD9DD" w:rsidRDefault="569CD9DD" w14:paraId="5A61EA69" w14:textId="3231439C">
            <w:pPr>
              <w:pStyle w:val="xmsonormal"/>
              <w:jc w:val="left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02CBE209" w:rsidR="0A19E351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3.</w:t>
            </w:r>
            <w:r w:rsidRPr="02CBE209" w:rsidR="728921EA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05</w:t>
            </w:r>
          </w:p>
        </w:tc>
      </w:tr>
      <w:tr w:rsidR="02CBE209" w:rsidTr="026F60AE" w14:paraId="05C447B3">
        <w:trPr>
          <w:trHeight w:val="930"/>
        </w:trPr>
        <w:tc>
          <w:tcPr>
            <w:tcW w:w="172" w:type="dxa"/>
            <w:tcMar/>
          </w:tcPr>
          <w:p w:rsidR="0A19E351" w:rsidP="02CBE209" w:rsidRDefault="0A19E351" w14:paraId="1A8419BD" w14:textId="08B3E9C3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</w:rPr>
            </w:pPr>
            <w:r w:rsidRPr="02CBE209" w:rsidR="0A19E351">
              <w:rPr>
                <w:rFonts w:ascii="Calibri" w:hAnsi="Calibri" w:cs="Calibri" w:asciiTheme="majorAscii" w:hAnsiTheme="majorAscii" w:cstheme="majorAscii"/>
              </w:rPr>
              <w:t>2</w:t>
            </w:r>
          </w:p>
          <w:p w:rsidR="02CBE209" w:rsidP="02CBE209" w:rsidRDefault="02CBE209" w14:paraId="06DBCE31" w14:textId="718280E5">
            <w:pPr>
              <w:pStyle w:val="xmsonormal"/>
              <w:rPr>
                <w:rFonts w:ascii="Calibri" w:hAnsi="Calibri" w:cs="Calibri" w:asciiTheme="majorAscii" w:hAnsiTheme="majorAscii" w:cstheme="majorAscii"/>
              </w:rPr>
            </w:pPr>
          </w:p>
        </w:tc>
        <w:tc>
          <w:tcPr>
            <w:tcW w:w="7035" w:type="dxa"/>
            <w:tcMar/>
          </w:tcPr>
          <w:p w:rsidR="0A19E351" w:rsidP="02CBE209" w:rsidRDefault="0A19E351" w14:paraId="54DC53FA" w14:textId="3482A18A">
            <w:pPr>
              <w:pStyle w:val="xmsonormal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6E28787C" w:rsidR="0A19E351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 xml:space="preserve">Consultation with partners </w:t>
            </w:r>
            <w:r w:rsidRPr="6E28787C" w:rsidR="02FCF9AD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on curriculum development for</w:t>
            </w:r>
            <w:r w:rsidRPr="6E28787C" w:rsidR="0A19E351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 xml:space="preserve"> 23-24 </w:t>
            </w:r>
          </w:p>
        </w:tc>
        <w:tc>
          <w:tcPr>
            <w:tcW w:w="1380" w:type="dxa"/>
            <w:tcMar/>
            <w:vAlign w:val="top"/>
          </w:tcPr>
          <w:p w:rsidR="0A19E351" w:rsidP="02CBE209" w:rsidRDefault="0A19E351" w14:paraId="3AAD0CB6" w14:textId="1DD4CFBE">
            <w:pPr>
              <w:pStyle w:val="xmsonormal"/>
              <w:jc w:val="left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02CBE209" w:rsidR="0A19E351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3.2</w:t>
            </w:r>
            <w:r w:rsidRPr="02CBE209" w:rsidR="359E46D6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0</w:t>
            </w:r>
          </w:p>
        </w:tc>
      </w:tr>
      <w:tr w:rsidR="00142DF7" w:rsidTr="026F60AE" w14:paraId="555DC0A2" w14:textId="77777777">
        <w:tc>
          <w:tcPr>
            <w:tcW w:w="172" w:type="dxa"/>
            <w:tcMar/>
          </w:tcPr>
          <w:p w:rsidR="00142DF7" w:rsidP="02CBE209" w:rsidRDefault="00142DF7" w14:paraId="7B6EE13B" w14:textId="21E13F6B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</w:rPr>
            </w:pPr>
            <w:r w:rsidRPr="02CBE209" w:rsidR="0A19E351">
              <w:rPr>
                <w:rFonts w:ascii="Calibri" w:hAnsi="Calibri" w:cs="Calibri" w:asciiTheme="majorAscii" w:hAnsiTheme="majorAscii" w:cstheme="majorAscii"/>
              </w:rPr>
              <w:t>3</w:t>
            </w:r>
          </w:p>
        </w:tc>
        <w:tc>
          <w:tcPr>
            <w:tcW w:w="7035" w:type="dxa"/>
            <w:tcMar/>
          </w:tcPr>
          <w:p w:rsidR="00142DF7" w:rsidP="00142DF7" w:rsidRDefault="005A09ED" w14:paraId="67C395FC" w14:textId="03BDAA58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Partner matters (all)</w:t>
            </w:r>
          </w:p>
        </w:tc>
        <w:tc>
          <w:tcPr>
            <w:tcW w:w="1380" w:type="dxa"/>
            <w:tcMar/>
            <w:vAlign w:val="top"/>
          </w:tcPr>
          <w:p w:rsidR="569CD9DD" w:rsidP="569CD9DD" w:rsidRDefault="569CD9DD" w14:paraId="6632C394" w14:textId="38FF493C">
            <w:pPr>
              <w:pStyle w:val="xmsonormal"/>
              <w:jc w:val="left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02CBE209" w:rsidR="3E317FDC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3.50</w:t>
            </w:r>
          </w:p>
        </w:tc>
      </w:tr>
    </w:tbl>
    <w:p w:rsidR="00811F74" w:rsidP="005A7F56" w:rsidRDefault="00811F74" w14:paraId="6D52C142" w14:textId="41CFCDC1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8598" w:type="dxa"/>
        <w:tblLook w:val="04A0" w:firstRow="1" w:lastRow="0" w:firstColumn="1" w:lastColumn="0" w:noHBand="0" w:noVBand="1"/>
      </w:tblPr>
      <w:tblGrid>
        <w:gridCol w:w="172"/>
        <w:gridCol w:w="7050"/>
        <w:gridCol w:w="1376"/>
      </w:tblGrid>
      <w:tr w:rsidR="000001F5" w:rsidTr="026F60AE" w14:paraId="27233256" w14:textId="77777777">
        <w:tc>
          <w:tcPr>
            <w:tcW w:w="7222" w:type="dxa"/>
            <w:gridSpan w:val="2"/>
            <w:shd w:val="clear" w:color="auto" w:fill="E5DFEC" w:themeFill="accent4" w:themeFillTint="33"/>
            <w:tcMar/>
          </w:tcPr>
          <w:p w:rsidR="000001F5" w:rsidP="569CD9DD" w:rsidRDefault="000001F5" w14:paraId="6B4830AA" w14:textId="2F635692">
            <w:pPr>
              <w:pStyle w:val="xmsonormal"/>
              <w:spacing w:before="0" w:beforeAutospacing="off" w:after="0" w:afterAutospacing="off"/>
              <w:jc w:val="center"/>
              <w:rPr>
                <w:rFonts w:ascii="Calibri" w:hAnsi="Calibri" w:cs="Calibri" w:asciiTheme="majorAscii" w:hAnsiTheme="majorAscii" w:cstheme="majorAscii"/>
              </w:rPr>
            </w:pPr>
            <w:r w:rsidRPr="026F60AE" w:rsidR="000001F5"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  <w:t>Secondary Meeting</w:t>
            </w:r>
            <w:r w:rsidRPr="026F60AE" w:rsidR="000001F5">
              <w:rPr>
                <w:rFonts w:ascii="Calibri" w:hAnsi="Calibri" w:cs="Calibri" w:asciiTheme="majorAscii" w:hAnsiTheme="majorAscii" w:cstheme="majorAscii"/>
              </w:rPr>
              <w:t xml:space="preserve"> – </w:t>
            </w:r>
            <w:r w:rsidRPr="026F60AE" w:rsidR="6929C30C">
              <w:rPr>
                <w:rFonts w:ascii="Calibri" w:hAnsi="Calibri" w:cs="Calibri" w:asciiTheme="majorAscii" w:hAnsiTheme="majorAscii" w:cstheme="majorAscii"/>
              </w:rPr>
              <w:t xml:space="preserve">stay in </w:t>
            </w:r>
            <w:r w:rsidRPr="026F60AE" w:rsidR="68FE8674">
              <w:rPr>
                <w:rFonts w:ascii="Calibri" w:hAnsi="Calibri" w:cs="Calibri" w:asciiTheme="majorAscii" w:hAnsiTheme="majorAscii" w:cstheme="majorAscii"/>
              </w:rPr>
              <w:t>WT</w:t>
            </w:r>
            <w:r w:rsidRPr="026F60AE" w:rsidR="07E947BE">
              <w:rPr>
                <w:rFonts w:ascii="Calibri" w:hAnsi="Calibri" w:cs="Calibri" w:asciiTheme="majorAscii" w:hAnsiTheme="majorAscii" w:cstheme="majorAscii"/>
              </w:rPr>
              <w:t>1</w:t>
            </w:r>
            <w:r w:rsidRPr="026F60AE" w:rsidR="68FE8674">
              <w:rPr>
                <w:rFonts w:ascii="Calibri" w:hAnsi="Calibri" w:cs="Calibri" w:asciiTheme="majorAscii" w:hAnsiTheme="majorAscii" w:cstheme="majorAscii"/>
              </w:rPr>
              <w:t>.0</w:t>
            </w:r>
            <w:r w:rsidRPr="026F60AE" w:rsidR="515C7A81">
              <w:rPr>
                <w:rFonts w:ascii="Calibri" w:hAnsi="Calibri" w:cs="Calibri" w:asciiTheme="majorAscii" w:hAnsiTheme="majorAscii" w:cstheme="majorAscii"/>
              </w:rPr>
              <w:t>1</w:t>
            </w:r>
          </w:p>
          <w:p w:rsidR="000001F5" w:rsidP="00774B8B" w:rsidRDefault="000001F5" w14:paraId="27E8C03A" w14:textId="0DB81D49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1376" w:type="dxa"/>
            <w:shd w:val="clear" w:color="auto" w:fill="E5DFEC" w:themeFill="accent4" w:themeFillTint="33"/>
            <w:tcMar/>
            <w:vAlign w:val="top"/>
          </w:tcPr>
          <w:p w:rsidR="4D7CB7AB" w:rsidP="569CD9DD" w:rsidRDefault="4D7CB7AB" w14:paraId="500A0830" w14:textId="444F8999">
            <w:pPr>
              <w:pStyle w:val="xmsonormal"/>
              <w:jc w:val="left"/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</w:pPr>
            <w:r w:rsidRPr="569CD9DD" w:rsidR="4D7CB7AB"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  <w:t>Time</w:t>
            </w:r>
          </w:p>
        </w:tc>
      </w:tr>
      <w:tr w:rsidR="00731949" w:rsidTr="026F60AE" w14:paraId="3A9A8E9A" w14:textId="77777777">
        <w:tc>
          <w:tcPr>
            <w:tcW w:w="172" w:type="dxa"/>
            <w:tcMar/>
          </w:tcPr>
          <w:p w:rsidR="00731949" w:rsidP="00774B8B" w:rsidRDefault="00731949" w14:paraId="1F5933F0" w14:textId="23C70D97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7050" w:type="dxa"/>
            <w:tcMar/>
          </w:tcPr>
          <w:p w:rsidR="00142DF7" w:rsidP="569CD9DD" w:rsidRDefault="005A09ED" w14:paraId="7B62DDEF" w14:textId="386E9C74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  <w:sz w:val="22"/>
                <w:szCs w:val="22"/>
              </w:rPr>
            </w:pPr>
            <w:r w:rsidRPr="569CD9DD" w:rsidR="60E71F42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Partner feedback on:</w:t>
            </w:r>
          </w:p>
          <w:p w:rsidR="00142DF7" w:rsidP="569CD9DD" w:rsidRDefault="005A09ED" w14:paraId="25555261" w14:textId="0A6D2DA9">
            <w:pPr>
              <w:pStyle w:val="xmsonormal"/>
              <w:numPr>
                <w:ilvl w:val="0"/>
                <w:numId w:val="17"/>
              </w:numPr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  <w:sz w:val="22"/>
                <w:szCs w:val="22"/>
              </w:rPr>
            </w:pPr>
            <w:r w:rsidRPr="02CBE209" w:rsidR="120F496F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Curriculum</w:t>
            </w:r>
            <w:r w:rsidRPr="02CBE209" w:rsidR="5DB66F9E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 xml:space="preserve"> sequence</w:t>
            </w:r>
            <w:r w:rsidRPr="02CBE209" w:rsidR="120F496F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02CBE209" w:rsidR="120F496F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and Professional Practice Units</w:t>
            </w:r>
          </w:p>
          <w:p w:rsidR="00142DF7" w:rsidP="569CD9DD" w:rsidRDefault="005A09ED" w14:paraId="3C2A375C" w14:textId="7E2633F8">
            <w:pPr>
              <w:pStyle w:val="xmsonormal"/>
              <w:numPr>
                <w:ilvl w:val="0"/>
                <w:numId w:val="17"/>
              </w:numPr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  <w:sz w:val="22"/>
                <w:szCs w:val="22"/>
              </w:rPr>
            </w:pPr>
            <w:r w:rsidRPr="569CD9DD" w:rsidR="60E71F42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Mentor communication including Subject mentor bulletins</w:t>
            </w:r>
          </w:p>
        </w:tc>
        <w:tc>
          <w:tcPr>
            <w:tcW w:w="1376" w:type="dxa"/>
            <w:tcMar/>
            <w:vAlign w:val="top"/>
          </w:tcPr>
          <w:p w:rsidR="0680CCEE" w:rsidP="569CD9DD" w:rsidRDefault="0680CCEE" w14:paraId="72046BB5" w14:textId="31122209">
            <w:pPr>
              <w:pStyle w:val="xmsonormal"/>
              <w:jc w:val="left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569CD9DD" w:rsidR="0680CCEE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3.0</w:t>
            </w:r>
            <w:r w:rsidRPr="569CD9DD" w:rsidR="52DC61F2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5</w:t>
            </w:r>
          </w:p>
        </w:tc>
      </w:tr>
      <w:tr w:rsidR="569CD9DD" w:rsidTr="026F60AE" w14:paraId="33391B2F">
        <w:tc>
          <w:tcPr>
            <w:tcW w:w="172" w:type="dxa"/>
            <w:tcMar/>
          </w:tcPr>
          <w:p w:rsidR="0680CCEE" w:rsidP="569CD9DD" w:rsidRDefault="0680CCEE" w14:paraId="524B7B6C" w14:textId="66F5A14E">
            <w:pPr>
              <w:pStyle w:val="xmsonormal"/>
              <w:rPr>
                <w:rFonts w:ascii="Calibri" w:hAnsi="Calibri" w:cs="Calibri" w:asciiTheme="majorAscii" w:hAnsiTheme="majorAscii" w:cstheme="majorAscii"/>
              </w:rPr>
            </w:pPr>
            <w:r w:rsidRPr="569CD9DD" w:rsidR="0680CCEE">
              <w:rPr>
                <w:rFonts w:ascii="Calibri" w:hAnsi="Calibri" w:cs="Calibri" w:asciiTheme="majorAscii" w:hAnsiTheme="majorAscii" w:cstheme="majorAscii"/>
              </w:rPr>
              <w:t>2</w:t>
            </w:r>
          </w:p>
        </w:tc>
        <w:tc>
          <w:tcPr>
            <w:tcW w:w="7050" w:type="dxa"/>
            <w:tcMar/>
          </w:tcPr>
          <w:p w:rsidR="0680CCEE" w:rsidP="569CD9DD" w:rsidRDefault="0680CCEE" w14:paraId="1DF3C7E4" w14:textId="64B944C9">
            <w:pPr>
              <w:pStyle w:val="xmsonormal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569CD9DD" w:rsidR="0680CCEE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Subject provision with sessional input – school level demand</w:t>
            </w:r>
          </w:p>
        </w:tc>
        <w:tc>
          <w:tcPr>
            <w:tcW w:w="1376" w:type="dxa"/>
            <w:tcMar/>
            <w:vAlign w:val="top"/>
          </w:tcPr>
          <w:p w:rsidR="0680CCEE" w:rsidP="569CD9DD" w:rsidRDefault="0680CCEE" w14:paraId="2A1F0CD6" w14:textId="3C364A73">
            <w:pPr>
              <w:pStyle w:val="xmsonormal"/>
              <w:jc w:val="left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569CD9DD" w:rsidR="0680CCEE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3.</w:t>
            </w:r>
            <w:r w:rsidRPr="569CD9DD" w:rsidR="0E469E1B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30</w:t>
            </w:r>
          </w:p>
        </w:tc>
      </w:tr>
      <w:tr w:rsidR="000001F5" w:rsidTr="026F60AE" w14:paraId="1CA7F7A5" w14:textId="77777777">
        <w:tc>
          <w:tcPr>
            <w:tcW w:w="172" w:type="dxa"/>
            <w:tcMar/>
          </w:tcPr>
          <w:p w:rsidR="000001F5" w:rsidP="569CD9DD" w:rsidRDefault="00731949" w14:paraId="0C4EC8BD" w14:textId="4B155378">
            <w:pPr>
              <w:pStyle w:val="xmsonormal"/>
              <w:spacing w:before="0" w:beforeAutospacing="off" w:after="0" w:afterAutospacing="off"/>
              <w:rPr>
                <w:rFonts w:ascii="Calibri" w:hAnsi="Calibri" w:cs="Calibri" w:asciiTheme="majorAscii" w:hAnsiTheme="majorAscii" w:cstheme="majorAscii"/>
                <w:color w:val="000000"/>
                <w:sz w:val="22"/>
                <w:szCs w:val="22"/>
              </w:rPr>
            </w:pPr>
            <w:r w:rsidRPr="569CD9DD" w:rsidR="0680CCEE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3</w:t>
            </w:r>
          </w:p>
        </w:tc>
        <w:tc>
          <w:tcPr>
            <w:tcW w:w="7050" w:type="dxa"/>
            <w:tcMar/>
          </w:tcPr>
          <w:p w:rsidR="000001F5" w:rsidP="00774B8B" w:rsidRDefault="005A09ED" w14:paraId="4577B6AD" w14:textId="7FF9730F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Partner matters (all)</w:t>
            </w:r>
          </w:p>
        </w:tc>
        <w:tc>
          <w:tcPr>
            <w:tcW w:w="1376" w:type="dxa"/>
            <w:tcMar/>
            <w:vAlign w:val="top"/>
          </w:tcPr>
          <w:p w:rsidR="1E4CFBC5" w:rsidP="569CD9DD" w:rsidRDefault="1E4CFBC5" w14:paraId="0650B65C" w14:textId="659BA4DC">
            <w:pPr>
              <w:pStyle w:val="xmsonormal"/>
              <w:jc w:val="left"/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</w:pPr>
            <w:r w:rsidRPr="569CD9DD" w:rsidR="1E4CFBC5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3.</w:t>
            </w:r>
            <w:r w:rsidRPr="569CD9DD" w:rsidR="49516718">
              <w:rPr>
                <w:rFonts w:ascii="Calibri" w:hAnsi="Calibri" w:cs="Calibri" w:asciiTheme="majorAscii" w:hAnsiTheme="majorAscii" w:cstheme="majorAscii"/>
                <w:color w:val="000000" w:themeColor="text1" w:themeTint="FF" w:themeShade="FF"/>
                <w:sz w:val="22"/>
                <w:szCs w:val="22"/>
              </w:rPr>
              <w:t>40</w:t>
            </w:r>
          </w:p>
        </w:tc>
      </w:tr>
    </w:tbl>
    <w:p w:rsidRPr="004E2EB4" w:rsidR="000001F5" w:rsidP="005A7F56" w:rsidRDefault="000001F5" w14:paraId="1BBC8822" w14:textId="77777777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sectPr w:rsidRPr="004E2EB4" w:rsidR="000001F5" w:rsidSect="00670BC5">
      <w:headerReference w:type="even" r:id="rId9"/>
      <w:headerReference w:type="default" r:id="rId10"/>
      <w:footerReference w:type="default" r:id="rId11"/>
      <w:pgSz w:w="11900" w:h="16840" w:orient="portrait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7761B" w:rsidP="00A073E9" w:rsidRDefault="0057761B" w14:paraId="488FD4D8" w14:textId="77777777">
      <w:r>
        <w:separator/>
      </w:r>
    </w:p>
  </w:endnote>
  <w:endnote w:type="continuationSeparator" w:id="0">
    <w:p w:rsidR="0057761B" w:rsidP="00A073E9" w:rsidRDefault="0057761B" w14:paraId="0624CA6B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 w:eastAsiaTheme="minorEastAsia" w:cstheme="minorBidi"/>
        <w:lang w:eastAsia="en-US"/>
      </w:rPr>
      <w:id w:val="1259413072"/>
      <w:docPartObj>
        <w:docPartGallery w:val="Page Numbers (Bottom of Page)"/>
        <w:docPartUnique/>
      </w:docPartObj>
    </w:sdtPr>
    <w:sdtContent>
      <w:sdt>
        <w:sdtPr>
          <w:rPr>
            <w:rFonts w:asciiTheme="minorHAnsi" w:hAnsiTheme="minorHAnsi" w:eastAsiaTheme="minorEastAsia" w:cstheme="minorBidi"/>
            <w:lang w:eastAsia="en-US"/>
          </w:rPr>
          <w:id w:val="1081714377"/>
          <w:docPartObj>
            <w:docPartGallery w:val="Page Numbers (Top of Page)"/>
            <w:docPartUnique/>
          </w:docPartObj>
        </w:sdtPr>
        <w:sdtContent>
          <w:p w:rsidRPr="0062196A" w:rsidR="0062196A" w:rsidP="00D30E5C" w:rsidRDefault="00D30E5C" w14:paraId="48853BC1" w14:textId="77777777">
            <w:pPr>
              <w:ind w:left="6946" w:right="-382"/>
              <w:textAlignment w:val="baseline"/>
              <w:rPr>
                <w:rFonts w:ascii="Calibri" w:hAnsi="Calibri" w:eastAsia="Arial"/>
                <w:b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hAnsi="Calibri" w:eastAsia="Arial"/>
                <w:b/>
                <w:color w:val="030204"/>
                <w:spacing w:val="10"/>
                <w:sz w:val="16"/>
                <w:szCs w:val="16"/>
              </w:rPr>
              <w:t xml:space="preserve">Centre for </w:t>
            </w:r>
            <w:r w:rsidR="00D84EDB">
              <w:rPr>
                <w:rFonts w:ascii="Calibri" w:hAnsi="Calibri" w:eastAsia="Arial"/>
                <w:b/>
                <w:color w:val="030204"/>
                <w:spacing w:val="10"/>
                <w:sz w:val="16"/>
                <w:szCs w:val="16"/>
              </w:rPr>
              <w:t>Teacher</w:t>
            </w:r>
            <w:r>
              <w:rPr>
                <w:rFonts w:ascii="Calibri" w:hAnsi="Calibri" w:eastAsia="Arial"/>
                <w:b/>
                <w:color w:val="030204"/>
                <w:spacing w:val="10"/>
                <w:sz w:val="16"/>
                <w:szCs w:val="16"/>
              </w:rPr>
              <w:t xml:space="preserve"> Education</w:t>
            </w:r>
          </w:p>
          <w:p w:rsidRPr="0062196A" w:rsidR="0062196A" w:rsidP="00D30E5C" w:rsidRDefault="00D30E5C" w14:paraId="3A52364D" w14:textId="77777777">
            <w:pPr>
              <w:ind w:left="6946" w:right="-382"/>
              <w:textAlignment w:val="baseline"/>
              <w:rPr>
                <w:rFonts w:ascii="Calibri" w:hAnsi="Calibri" w:eastAsia="Tahoma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hAnsi="Calibri" w:eastAsia="Tahoma"/>
                <w:color w:val="030204"/>
                <w:spacing w:val="10"/>
                <w:sz w:val="16"/>
                <w:szCs w:val="16"/>
              </w:rPr>
              <w:t>Avon, Westwood</w:t>
            </w:r>
          </w:p>
          <w:p w:rsidRPr="0062196A" w:rsidR="0062196A" w:rsidP="00D30E5C" w:rsidRDefault="00D30E5C" w14:paraId="7EFA03FB" w14:textId="77777777">
            <w:pPr>
              <w:ind w:left="6946" w:right="-382"/>
              <w:textAlignment w:val="baseline"/>
              <w:rPr>
                <w:rFonts w:ascii="Calibri" w:hAnsi="Calibri" w:eastAsia="Tahoma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hAnsi="Calibri" w:eastAsia="Tahoma"/>
                <w:color w:val="030204"/>
                <w:spacing w:val="10"/>
                <w:sz w:val="16"/>
                <w:szCs w:val="16"/>
              </w:rPr>
              <w:t>University of Warwick</w:t>
            </w:r>
          </w:p>
          <w:p w:rsidRPr="0062196A" w:rsidR="0062196A" w:rsidP="00D30E5C" w:rsidRDefault="0062196A" w14:paraId="5877B67C" w14:textId="77777777">
            <w:pPr>
              <w:ind w:left="6946" w:right="-382"/>
              <w:textAlignment w:val="baseline"/>
              <w:rPr>
                <w:rFonts w:ascii="Calibri" w:hAnsi="Calibri" w:eastAsia="Arial"/>
                <w:b/>
                <w:color w:val="030204"/>
                <w:spacing w:val="10"/>
                <w:sz w:val="16"/>
                <w:szCs w:val="16"/>
              </w:rPr>
            </w:pPr>
            <w:r w:rsidRPr="0062196A">
              <w:rPr>
                <w:rFonts w:ascii="Calibri" w:hAnsi="Calibri" w:eastAsia="Tahoma"/>
                <w:color w:val="030204"/>
                <w:spacing w:val="10"/>
                <w:sz w:val="16"/>
                <w:szCs w:val="16"/>
              </w:rPr>
              <w:t>Coventry CV4</w:t>
            </w:r>
            <w:r w:rsidR="00D30E5C">
              <w:rPr>
                <w:rFonts w:ascii="Calibri" w:hAnsi="Calibri" w:eastAsia="Tahoma"/>
                <w:color w:val="030204"/>
                <w:spacing w:val="10"/>
                <w:sz w:val="16"/>
                <w:szCs w:val="16"/>
              </w:rPr>
              <w:t xml:space="preserve"> 8EE</w:t>
            </w:r>
            <w:r w:rsidRPr="0062196A">
              <w:rPr>
                <w:rFonts w:ascii="Calibri" w:hAnsi="Calibri" w:eastAsia="Tahoma"/>
                <w:color w:val="030204"/>
                <w:spacing w:val="10"/>
                <w:sz w:val="16"/>
                <w:szCs w:val="16"/>
              </w:rPr>
              <w:t xml:space="preserve"> UK</w:t>
            </w:r>
          </w:p>
          <w:p w:rsidRPr="0062196A" w:rsidR="0062196A" w:rsidP="00D30E5C" w:rsidRDefault="0062196A" w14:paraId="03A08818" w14:textId="77777777">
            <w:pPr>
              <w:ind w:left="6946" w:right="-382"/>
              <w:rPr>
                <w:rFonts w:ascii="Calibri" w:hAnsi="Calibri"/>
                <w:sz w:val="16"/>
                <w:szCs w:val="16"/>
              </w:rPr>
            </w:pPr>
            <w:r w:rsidRPr="0062196A">
              <w:rPr>
                <w:rFonts w:ascii="Calibri" w:hAnsi="Calibri"/>
                <w:sz w:val="16"/>
                <w:szCs w:val="16"/>
              </w:rPr>
              <w:t xml:space="preserve">T (0)24 7615 </w:t>
            </w:r>
            <w:r w:rsidR="00D84EDB">
              <w:rPr>
                <w:rFonts w:ascii="Calibri" w:hAnsi="Calibri"/>
                <w:sz w:val="16"/>
                <w:szCs w:val="16"/>
              </w:rPr>
              <w:t>23801</w:t>
            </w:r>
          </w:p>
          <w:p w:rsidRPr="006E7CC9" w:rsidR="006E7CC9" w:rsidP="00D30E5C" w:rsidRDefault="006E7CC9" w14:paraId="4091BA6A" w14:textId="77777777">
            <w:pPr>
              <w:pStyle w:val="Footer"/>
              <w:ind w:left="6946" w:right="-382"/>
              <w:rPr>
                <w:rFonts w:ascii="Calibri" w:hAnsi="Calibri"/>
                <w:color w:val="7030A0"/>
                <w:sz w:val="16"/>
              </w:rPr>
            </w:pPr>
            <w:r w:rsidRPr="006E7CC9">
              <w:rPr>
                <w:rFonts w:ascii="Calibri" w:hAnsi="Calibri"/>
                <w:color w:val="7030A0"/>
                <w:sz w:val="16"/>
              </w:rPr>
              <w:t>www.warwick.ac.uk</w:t>
            </w:r>
            <w:r w:rsidR="00D30E5C">
              <w:rPr>
                <w:rFonts w:ascii="Calibri" w:hAnsi="Calibri"/>
                <w:color w:val="7030A0"/>
                <w:sz w:val="16"/>
              </w:rPr>
              <w:t>/c</w:t>
            </w:r>
            <w:r w:rsidR="00D84EDB">
              <w:rPr>
                <w:rFonts w:ascii="Calibri" w:hAnsi="Calibri"/>
                <w:color w:val="7030A0"/>
                <w:sz w:val="16"/>
              </w:rPr>
              <w:t>t</w:t>
            </w:r>
            <w:r w:rsidR="00D30E5C">
              <w:rPr>
                <w:rFonts w:ascii="Calibri" w:hAnsi="Calibri"/>
                <w:color w:val="7030A0"/>
                <w:sz w:val="16"/>
              </w:rPr>
              <w:t>e</w:t>
            </w:r>
          </w:p>
          <w:p w:rsidR="00670BC5" w:rsidP="00372579" w:rsidRDefault="00000000" w14:paraId="31A9491A" w14:textId="77777777">
            <w:pPr>
              <w:pStyle w:val="Footer"/>
              <w:ind w:left="694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7761B" w:rsidP="00A073E9" w:rsidRDefault="0057761B" w14:paraId="4DDBF3BE" w14:textId="77777777">
      <w:r>
        <w:separator/>
      </w:r>
    </w:p>
  </w:footnote>
  <w:footnote w:type="continuationSeparator" w:id="0">
    <w:p w:rsidR="0057761B" w:rsidP="00A073E9" w:rsidRDefault="0057761B" w14:paraId="6F1BE66F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073E9" w:rsidRDefault="00000000" w14:paraId="6D7DBAAE" w14:textId="77777777">
    <w:pPr>
      <w:pStyle w:val="Header"/>
    </w:pPr>
    <w:sdt>
      <w:sdtPr>
        <w:id w:val="171999623"/>
        <w:placeholder>
          <w:docPart w:val="B79407F1E109456BBE1A4DFC5DCA1798"/>
        </w:placeholder>
        <w:temporary/>
        <w:showingPlcHdr/>
      </w:sdtPr>
      <w:sdtContent>
        <w:r w:rsidR="00A073E9">
          <w:t>[Type text]</w:t>
        </w:r>
      </w:sdtContent>
    </w:sdt>
    <w:r w:rsidR="00A073E9">
      <w:ptab w:alignment="center" w:relativeTo="margin" w:leader="none"/>
    </w:r>
    <w:sdt>
      <w:sdtPr>
        <w:id w:val="171999624"/>
        <w:placeholder>
          <w:docPart w:val="C303F81A703C4FF693DBF8CEEF9E6588"/>
        </w:placeholder>
        <w:temporary/>
        <w:showingPlcHdr/>
      </w:sdtPr>
      <w:sdtContent>
        <w:r w:rsidR="00A073E9">
          <w:t>[Type text]</w:t>
        </w:r>
      </w:sdtContent>
    </w:sdt>
    <w:r w:rsidR="00A073E9">
      <w:ptab w:alignment="right" w:relativeTo="margin" w:leader="none"/>
    </w:r>
    <w:sdt>
      <w:sdtPr>
        <w:id w:val="171999625"/>
        <w:placeholder>
          <w:docPart w:val="24EDC3730BDE488CA6E9727EB10202F9"/>
        </w:placeholder>
        <w:temporary/>
        <w:showingPlcHdr/>
      </w:sdtPr>
      <w:sdtContent>
        <w:r w:rsidR="00A073E9">
          <w:t>[Type text]</w:t>
        </w:r>
      </w:sdtContent>
    </w:sdt>
  </w:p>
  <w:p w:rsidR="00A073E9" w:rsidRDefault="00A073E9" w14:paraId="0B6F9E60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ma14="http://schemas.microsoft.com/office/mac/drawingml/2011/main" mc:Ignorable="w14 w15 w16se w16cid w16 w16cex w16sdtdh wp14">
  <w:p w:rsidR="00A073E9" w:rsidRDefault="00A073E9" w14:paraId="3BDAAD40" w14:textId="7777777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C2E5D24" wp14:editId="49B83087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7">
    <w:nsid w:val="6293f1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nsid w:val="64cd3b6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68F512A"/>
    <w:multiLevelType w:val="hybridMultilevel"/>
    <w:tmpl w:val="C9D804D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8AE1E0E"/>
    <w:multiLevelType w:val="hybridMultilevel"/>
    <w:tmpl w:val="5ADE83B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1A057C2"/>
    <w:multiLevelType w:val="hybridMultilevel"/>
    <w:tmpl w:val="617EBCFE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160036A1"/>
    <w:multiLevelType w:val="hybridMultilevel"/>
    <w:tmpl w:val="F29279D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AC417A3"/>
    <w:multiLevelType w:val="multilevel"/>
    <w:tmpl w:val="E14CA2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D0A320D"/>
    <w:multiLevelType w:val="multilevel"/>
    <w:tmpl w:val="A9A0E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20A87994"/>
    <w:multiLevelType w:val="hybridMultilevel"/>
    <w:tmpl w:val="F00233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0DA1087"/>
    <w:multiLevelType w:val="hybridMultilevel"/>
    <w:tmpl w:val="5F74825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8" w15:restartNumberingAfterBreak="0">
    <w:nsid w:val="300867AF"/>
    <w:multiLevelType w:val="multilevel"/>
    <w:tmpl w:val="006A3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3ACE39A1"/>
    <w:multiLevelType w:val="multilevel"/>
    <w:tmpl w:val="2B327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44D85680"/>
    <w:multiLevelType w:val="hybridMultilevel"/>
    <w:tmpl w:val="76F8768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E0B3739"/>
    <w:multiLevelType w:val="hybridMultilevel"/>
    <w:tmpl w:val="905EEDFE"/>
    <w:lvl w:ilvl="0" w:tplc="B9C2EFE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398F20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220A48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796593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2203F2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BD8A5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19CC2C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CAF8C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D4EABF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80E4B05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5C3E786D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68C80E00"/>
    <w:multiLevelType w:val="hybridMultilevel"/>
    <w:tmpl w:val="A2E83B3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71B56F31"/>
    <w:multiLevelType w:val="multilevel"/>
    <w:tmpl w:val="06D6B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8">
    <w:abstractNumId w:val="17"/>
  </w:num>
  <w:num w:numId="17">
    <w:abstractNumId w:val="16"/>
  </w:num>
  <w:num w:numId="1" w16cid:durableId="2127578439">
    <w:abstractNumId w:val="4"/>
  </w:num>
  <w:num w:numId="2" w16cid:durableId="322201721">
    <w:abstractNumId w:val="7"/>
  </w:num>
  <w:num w:numId="3" w16cid:durableId="682512297">
    <w:abstractNumId w:val="11"/>
  </w:num>
  <w:num w:numId="4" w16cid:durableId="982931252">
    <w:abstractNumId w:val="6"/>
  </w:num>
  <w:num w:numId="5" w16cid:durableId="1820532688">
    <w:abstractNumId w:val="1"/>
  </w:num>
  <w:num w:numId="6" w16cid:durableId="1263495198">
    <w:abstractNumId w:val="14"/>
  </w:num>
  <w:num w:numId="7" w16cid:durableId="328290802">
    <w:abstractNumId w:val="13"/>
  </w:num>
  <w:num w:numId="8" w16cid:durableId="274100752">
    <w:abstractNumId w:val="9"/>
  </w:num>
  <w:num w:numId="9" w16cid:durableId="2103648412">
    <w:abstractNumId w:val="2"/>
  </w:num>
  <w:num w:numId="10" w16cid:durableId="1917550254">
    <w:abstractNumId w:val="0"/>
  </w:num>
  <w:num w:numId="11" w16cid:durableId="17512843">
    <w:abstractNumId w:val="10"/>
  </w:num>
  <w:num w:numId="12" w16cid:durableId="1388803530">
    <w:abstractNumId w:val="12"/>
  </w:num>
  <w:num w:numId="13" w16cid:durableId="1953440397">
    <w:abstractNumId w:val="8"/>
  </w:num>
  <w:num w:numId="14" w16cid:durableId="435373391">
    <w:abstractNumId w:val="15"/>
  </w:num>
  <w:num w:numId="15" w16cid:durableId="1202086428">
    <w:abstractNumId w:val="5"/>
  </w:num>
  <w:num w:numId="16" w16cid:durableId="19283484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doNotDisplayPageBoundaries/>
  <w:hideSpellingErrors/>
  <w:hideGrammaticalErrors/>
  <w:attachedTemplate r:id="rId1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7863"/>
    <w:rsid w:val="000001F5"/>
    <w:rsid w:val="00066B51"/>
    <w:rsid w:val="00067155"/>
    <w:rsid w:val="000C3290"/>
    <w:rsid w:val="000C6BD2"/>
    <w:rsid w:val="000D5E12"/>
    <w:rsid w:val="00100A0B"/>
    <w:rsid w:val="0011389C"/>
    <w:rsid w:val="00134C3E"/>
    <w:rsid w:val="00142DF7"/>
    <w:rsid w:val="00152530"/>
    <w:rsid w:val="00156A77"/>
    <w:rsid w:val="00236168"/>
    <w:rsid w:val="00241827"/>
    <w:rsid w:val="002440EC"/>
    <w:rsid w:val="002730AB"/>
    <w:rsid w:val="002B6642"/>
    <w:rsid w:val="003603A7"/>
    <w:rsid w:val="00361E11"/>
    <w:rsid w:val="00372579"/>
    <w:rsid w:val="00373D82"/>
    <w:rsid w:val="00396EA1"/>
    <w:rsid w:val="00416576"/>
    <w:rsid w:val="00487863"/>
    <w:rsid w:val="004E2EB4"/>
    <w:rsid w:val="0057761B"/>
    <w:rsid w:val="00591BB7"/>
    <w:rsid w:val="005A09ED"/>
    <w:rsid w:val="005A63DE"/>
    <w:rsid w:val="005A7F56"/>
    <w:rsid w:val="006056DC"/>
    <w:rsid w:val="0062196A"/>
    <w:rsid w:val="00654915"/>
    <w:rsid w:val="00670BC5"/>
    <w:rsid w:val="0069491C"/>
    <w:rsid w:val="0069569E"/>
    <w:rsid w:val="006E7CC9"/>
    <w:rsid w:val="006F321B"/>
    <w:rsid w:val="006F3D7C"/>
    <w:rsid w:val="00713430"/>
    <w:rsid w:val="00730D83"/>
    <w:rsid w:val="00731949"/>
    <w:rsid w:val="00735EB1"/>
    <w:rsid w:val="00774165"/>
    <w:rsid w:val="007807D0"/>
    <w:rsid w:val="00784485"/>
    <w:rsid w:val="00811F74"/>
    <w:rsid w:val="0081433F"/>
    <w:rsid w:val="0082525F"/>
    <w:rsid w:val="0085091F"/>
    <w:rsid w:val="008511A3"/>
    <w:rsid w:val="008957DC"/>
    <w:rsid w:val="00A05D35"/>
    <w:rsid w:val="00A073E9"/>
    <w:rsid w:val="00AF1496"/>
    <w:rsid w:val="00AF345D"/>
    <w:rsid w:val="00B64E48"/>
    <w:rsid w:val="00B83202"/>
    <w:rsid w:val="00C345C6"/>
    <w:rsid w:val="00C7667A"/>
    <w:rsid w:val="00D11AE6"/>
    <w:rsid w:val="00D30E5C"/>
    <w:rsid w:val="00D7DD0C"/>
    <w:rsid w:val="00D84EDB"/>
    <w:rsid w:val="00DE1591"/>
    <w:rsid w:val="00E1504B"/>
    <w:rsid w:val="00E21561"/>
    <w:rsid w:val="00EA66FE"/>
    <w:rsid w:val="00ED650C"/>
    <w:rsid w:val="00EF6C36"/>
    <w:rsid w:val="00F02178"/>
    <w:rsid w:val="00F53CFB"/>
    <w:rsid w:val="00FB290B"/>
    <w:rsid w:val="00FF7102"/>
    <w:rsid w:val="026F60AE"/>
    <w:rsid w:val="02A83656"/>
    <w:rsid w:val="02C98D38"/>
    <w:rsid w:val="02CBE209"/>
    <w:rsid w:val="02FCF9AD"/>
    <w:rsid w:val="0340163A"/>
    <w:rsid w:val="0680CCEE"/>
    <w:rsid w:val="068FD20C"/>
    <w:rsid w:val="077BA779"/>
    <w:rsid w:val="07ADC8C2"/>
    <w:rsid w:val="07E947BE"/>
    <w:rsid w:val="0A19E351"/>
    <w:rsid w:val="0A52EB6F"/>
    <w:rsid w:val="0ABA709E"/>
    <w:rsid w:val="0C49E898"/>
    <w:rsid w:val="0E469E1B"/>
    <w:rsid w:val="100317AB"/>
    <w:rsid w:val="10FE523B"/>
    <w:rsid w:val="120F496F"/>
    <w:rsid w:val="12105688"/>
    <w:rsid w:val="129A229C"/>
    <w:rsid w:val="12C647A6"/>
    <w:rsid w:val="1931616B"/>
    <w:rsid w:val="19CEC70C"/>
    <w:rsid w:val="1A4CC4FF"/>
    <w:rsid w:val="1E4CFBC5"/>
    <w:rsid w:val="22470FD4"/>
    <w:rsid w:val="2307D1D8"/>
    <w:rsid w:val="2358C9BD"/>
    <w:rsid w:val="235A15AA"/>
    <w:rsid w:val="25FAE3D5"/>
    <w:rsid w:val="26DFB159"/>
    <w:rsid w:val="285E521F"/>
    <w:rsid w:val="28A4BF1A"/>
    <w:rsid w:val="2ACBE7D6"/>
    <w:rsid w:val="2AD6427E"/>
    <w:rsid w:val="2B7B7A82"/>
    <w:rsid w:val="2C59313C"/>
    <w:rsid w:val="2D44BFEF"/>
    <w:rsid w:val="2EF9B8AD"/>
    <w:rsid w:val="2F012DBF"/>
    <w:rsid w:val="31292F02"/>
    <w:rsid w:val="31EC0C08"/>
    <w:rsid w:val="32183112"/>
    <w:rsid w:val="32F5EC46"/>
    <w:rsid w:val="359E46D6"/>
    <w:rsid w:val="37BDBD5A"/>
    <w:rsid w:val="3AD33DEB"/>
    <w:rsid w:val="3BC0216D"/>
    <w:rsid w:val="3D5AE3B9"/>
    <w:rsid w:val="3E317FDC"/>
    <w:rsid w:val="3E9607C5"/>
    <w:rsid w:val="403467BD"/>
    <w:rsid w:val="40BDC3FD"/>
    <w:rsid w:val="43E9F2A2"/>
    <w:rsid w:val="4501B02F"/>
    <w:rsid w:val="47ACBCFA"/>
    <w:rsid w:val="48146463"/>
    <w:rsid w:val="48FDC032"/>
    <w:rsid w:val="49516718"/>
    <w:rsid w:val="4B71B879"/>
    <w:rsid w:val="4BC3FC4B"/>
    <w:rsid w:val="4C009D8A"/>
    <w:rsid w:val="4D7CB7AB"/>
    <w:rsid w:val="515C7A81"/>
    <w:rsid w:val="52DC61F2"/>
    <w:rsid w:val="556ADE91"/>
    <w:rsid w:val="569CD9DD"/>
    <w:rsid w:val="586DF66A"/>
    <w:rsid w:val="5DB66F9E"/>
    <w:rsid w:val="5F046E84"/>
    <w:rsid w:val="5F321D8B"/>
    <w:rsid w:val="60E71F42"/>
    <w:rsid w:val="6671296C"/>
    <w:rsid w:val="68198D83"/>
    <w:rsid w:val="68FE8674"/>
    <w:rsid w:val="6929C30C"/>
    <w:rsid w:val="6E28787C"/>
    <w:rsid w:val="6FBFCFA3"/>
    <w:rsid w:val="718C6522"/>
    <w:rsid w:val="723A72C0"/>
    <w:rsid w:val="728921EA"/>
    <w:rsid w:val="75E126C3"/>
    <w:rsid w:val="76729B76"/>
    <w:rsid w:val="78521FE1"/>
    <w:rsid w:val="79EF0D96"/>
    <w:rsid w:val="7A4EF509"/>
    <w:rsid w:val="7A733FB8"/>
    <w:rsid w:val="7CBD727A"/>
    <w:rsid w:val="7DEDE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D975400"/>
  <w14:defaultImageDpi w14:val="300"/>
  <w15:docId w15:val="{158B2690-31EA-471C-B769-4E3CFBB2B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uiPriority="5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uiPriority="4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31949"/>
    <w:rPr>
      <w:rFonts w:ascii="Times New Roman" w:hAnsi="Times New Roman" w:eastAsia="Times New Roman" w:cs="Times New Roman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hAnsiTheme="minorHAnsi" w:eastAsiaTheme="minorEastAsia" w:cstheme="minorBidi"/>
      <w:lang w:eastAsia="en-US"/>
    </w:rPr>
  </w:style>
  <w:style w:type="character" w:styleId="HeaderChar" w:customStyle="1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hAnsiTheme="minorHAnsi" w:eastAsiaTheme="minorEastAsia" w:cstheme="minorBidi"/>
      <w:lang w:eastAsia="en-US"/>
    </w:rPr>
  </w:style>
  <w:style w:type="character" w:styleId="FooterChar" w:customStyle="1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hAnsi="Lucida Grande" w:cs="Lucida Grande" w:eastAsiaTheme="minorEastAsia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hAnsiTheme="minorHAnsi" w:eastAsiaTheme="minorEastAsia" w:cstheme="minorBidi"/>
      <w:sz w:val="22"/>
      <w:szCs w:val="22"/>
      <w:lang w:val="en-US" w:eastAsia="en-US"/>
    </w:rPr>
  </w:style>
  <w:style w:type="character" w:styleId="ClosingChar" w:customStyle="1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styleId="RecipientAddress" w:customStyle="1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hAnsiTheme="minorHAnsi" w:eastAsiaTheme="minorEastAsia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hAnsiTheme="minorHAnsi" w:eastAsiaTheme="minorEastAsia" w:cstheme="minorBidi"/>
      <w:b/>
    </w:rPr>
  </w:style>
  <w:style w:type="character" w:styleId="SalutationChar" w:customStyle="1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hAnsiTheme="minorHAnsi" w:eastAsiaTheme="minorEastAsia" w:cstheme="minorBidi"/>
      <w:sz w:val="22"/>
      <w:szCs w:val="22"/>
      <w:lang w:val="en-US" w:eastAsia="en-US"/>
    </w:rPr>
  </w:style>
  <w:style w:type="character" w:styleId="SignatureChar" w:customStyle="1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hAnsi="Times New Roman" w:eastAsia="PMingLiU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unhideWhenUsed/>
    <w:rsid w:val="002B6642"/>
    <w:rPr>
      <w:rFonts w:eastAsiaTheme="minorHAnsi"/>
    </w:rPr>
  </w:style>
  <w:style w:type="paragraph" w:styleId="xmsonormal" w:customStyle="1">
    <w:name w:val="x_msonormal"/>
    <w:basedOn w:val="Normal"/>
    <w:rsid w:val="0011389C"/>
    <w:pPr>
      <w:spacing w:before="100" w:beforeAutospacing="1" w:after="100" w:afterAutospacing="1"/>
    </w:pPr>
  </w:style>
  <w:style w:type="character" w:styleId="apple-converted-space" w:customStyle="1">
    <w:name w:val="apple-converted-space"/>
    <w:basedOn w:val="DefaultParagraphFont"/>
    <w:rsid w:val="0011389C"/>
  </w:style>
  <w:style w:type="paragraph" w:styleId="ListParagraph">
    <w:name w:val="List Paragraph"/>
    <w:basedOn w:val="Normal"/>
    <w:uiPriority w:val="34"/>
    <w:qFormat/>
    <w:rsid w:val="00C345C6"/>
    <w:pPr>
      <w:spacing w:after="160" w:line="259" w:lineRule="auto"/>
      <w:ind w:left="720"/>
      <w:contextualSpacing/>
    </w:pPr>
    <w:rPr>
      <w:rFonts w:asciiTheme="minorHAnsi" w:hAnsiTheme="minorHAnsi" w:eastAsiaTheme="minorHAnsi" w:cstheme="minorBidi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41827"/>
    <w:rPr>
      <w:color w:val="605E5C"/>
      <w:shd w:val="clear" w:color="auto" w:fill="E1DFDD"/>
    </w:rPr>
  </w:style>
  <w:style w:type="paragraph" w:styleId="xmsolistparagraph" w:customStyle="1">
    <w:name w:val="x_msolistparagraph"/>
    <w:basedOn w:val="Normal"/>
    <w:rsid w:val="000C3290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59"/>
    <w:rsid w:val="00811F74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73D8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8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0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2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5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1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06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0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9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9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9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5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3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5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6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2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7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2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2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jpeg" Id="rId8" /><Relationship Type="http://schemas.openxmlformats.org/officeDocument/2006/relationships/glossaryDocument" Target="glossary/document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customXml" Target="../customXml/item4.xml" Id="rId17" /><Relationship Type="http://schemas.openxmlformats.org/officeDocument/2006/relationships/numbering" Target="numbering.xml" Id="rId2" /><Relationship Type="http://schemas.openxmlformats.org/officeDocument/2006/relationships/customXml" Target="../customXml/item3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customXml" Target="../customXml/item2.xml" Id="rId1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theme" Target="theme/theme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snac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9407F1E109456BBE1A4DFC5DCA17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77012-86C0-4238-A139-69FB5DBEF31A}"/>
      </w:docPartPr>
      <w:docPartBody>
        <w:p w:rsidR="0082525F" w:rsidRDefault="0082525F">
          <w:pPr>
            <w:pStyle w:val="B79407F1E109456BBE1A4DFC5DCA1798"/>
          </w:pPr>
          <w:r>
            <w:t>[Type the recipient name]</w:t>
          </w:r>
        </w:p>
      </w:docPartBody>
    </w:docPart>
    <w:docPart>
      <w:docPartPr>
        <w:name w:val="C303F81A703C4FF693DBF8CEEF9E6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22002-426B-4D2D-99D9-483A1C0944AA}"/>
      </w:docPartPr>
      <w:docPartBody>
        <w:p w:rsidR="0082525F" w:rsidRDefault="0082525F">
          <w:pPr>
            <w:pStyle w:val="C303F81A703C4FF693DBF8CEEF9E6588"/>
          </w:pPr>
          <w:r>
            <w:t>[Type the recipient address]</w:t>
          </w:r>
        </w:p>
      </w:docPartBody>
    </w:docPart>
    <w:docPart>
      <w:docPartPr>
        <w:name w:val="24EDC3730BDE488CA6E9727EB1020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75CE1-7A6C-4DAE-87AB-6C12355ADD47}"/>
      </w:docPartPr>
      <w:docPartBody>
        <w:p w:rsidR="0082525F" w:rsidRDefault="0082525F">
          <w:pPr>
            <w:pStyle w:val="24EDC3730BDE488CA6E9727EB10202F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25F"/>
    <w:rsid w:val="00625EE6"/>
    <w:rsid w:val="00702F40"/>
    <w:rsid w:val="007568D5"/>
    <w:rsid w:val="0082525F"/>
    <w:rsid w:val="009D3716"/>
    <w:rsid w:val="00BE5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79407F1E109456BBE1A4DFC5DCA1798">
    <w:name w:val="B79407F1E109456BBE1A4DFC5DCA1798"/>
  </w:style>
  <w:style w:type="paragraph" w:customStyle="1" w:styleId="C303F81A703C4FF693DBF8CEEF9E6588">
    <w:name w:val="C303F81A703C4FF693DBF8CEEF9E6588"/>
  </w:style>
  <w:style w:type="paragraph" w:customStyle="1" w:styleId="24EDC3730BDE488CA6E9727EB10202F9">
    <w:name w:val="24EDC3730BDE488CA6E9727EB10202F9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A71EDE74021C479313C13CB93EE567" ma:contentTypeVersion="6" ma:contentTypeDescription="Create a new document." ma:contentTypeScope="" ma:versionID="f0f68158c975cb28efd23e9330c6ca2e">
  <xsd:schema xmlns:xsd="http://www.w3.org/2001/XMLSchema" xmlns:xs="http://www.w3.org/2001/XMLSchema" xmlns:p="http://schemas.microsoft.com/office/2006/metadata/properties" xmlns:ns2="cffac790-ae23-4664-b25c-9970ab52a097" xmlns:ns3="cda69801-ab12-436e-8ada-d86198b53b91" targetNamespace="http://schemas.microsoft.com/office/2006/metadata/properties" ma:root="true" ma:fieldsID="a9e46fa3f0d83a60844a56cde304ae51" ns2:_="" ns3:_="">
    <xsd:import namespace="cffac790-ae23-4664-b25c-9970ab52a097"/>
    <xsd:import namespace="cda69801-ab12-436e-8ada-d86198b53b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fac790-ae23-4664-b25c-9970ab52a0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a69801-ab12-436e-8ada-d86198b53b9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CEAD5DB-78E7-406D-A514-8FD1A54D8D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9F6949-4A53-49F1-AADE-0B4A69B3CF3F}"/>
</file>

<file path=customXml/itemProps3.xml><?xml version="1.0" encoding="utf-8"?>
<ds:datastoreItem xmlns:ds="http://schemas.openxmlformats.org/officeDocument/2006/customXml" ds:itemID="{54F66B13-682F-4582-B033-50F065976F24}"/>
</file>

<file path=customXml/itemProps4.xml><?xml version="1.0" encoding="utf-8"?>
<ds:datastoreItem xmlns:ds="http://schemas.openxmlformats.org/officeDocument/2006/customXml" ds:itemID="{4969F0FB-73D5-4E85-85AB-3D13ADA73C7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C:\Users\edsnac\Downloads\digital_letterhead_aubergine.dotx</ap:Template>
  <ap:Application>Microsoft Word for the web</ap:Application>
  <ap:DocSecurity>0</ap:DocSecurity>
  <ap:ScaleCrop>false</ap:ScaleCrop>
  <ap:Company>Warwick Design &amp; Print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Rawlings, Emma</dc:creator>
  <lastModifiedBy>Capener, Leigh</lastModifiedBy>
  <revision>8</revision>
  <lastPrinted>2021-06-15T08:17:00.0000000Z</lastPrinted>
  <dcterms:created xsi:type="dcterms:W3CDTF">2022-11-21T10:13:00.0000000Z</dcterms:created>
  <dcterms:modified xsi:type="dcterms:W3CDTF">2022-11-25T14:26:19.2752546Z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0x0101001AA71EDE74021C479313C13CB93EE567</vt:lpwstr>
  </property>
</Properties>
</file>