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EE11E9" w14:textId="73517BF5" w:rsidR="00CC654D" w:rsidRDefault="004C738E" w:rsidP="5EF3686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PROCESS FOR UNIVERSITY LED-INTERVIEWS DUE TO CORONAVIRUS </w:t>
      </w:r>
    </w:p>
    <w:p w14:paraId="561DD45A" w14:textId="77777777" w:rsidR="00CD2A95" w:rsidRDefault="00CD2A95" w:rsidP="5EF3686B">
      <w:pPr>
        <w:rPr>
          <w:b/>
          <w:bCs/>
          <w:iCs/>
          <w:color w:val="002060"/>
        </w:rPr>
      </w:pPr>
    </w:p>
    <w:p w14:paraId="5FBE8C73" w14:textId="6A176D92" w:rsidR="00FF0795" w:rsidRPr="004C738E" w:rsidRDefault="004C738E" w:rsidP="00DB260C">
      <w:pPr>
        <w:rPr>
          <w:b/>
          <w:bCs/>
          <w:iCs/>
        </w:rPr>
      </w:pPr>
      <w:r w:rsidRPr="004C738E">
        <w:rPr>
          <w:b/>
          <w:bCs/>
          <w:iCs/>
        </w:rPr>
        <w:t xml:space="preserve">The process </w:t>
      </w:r>
      <w:r w:rsidR="00FF0795" w:rsidRPr="004C738E">
        <w:rPr>
          <w:b/>
          <w:bCs/>
          <w:iCs/>
        </w:rPr>
        <w:t xml:space="preserve">is a mix of the old way of doing it and </w:t>
      </w:r>
      <w:r w:rsidR="008C2E3C" w:rsidRPr="004C738E">
        <w:rPr>
          <w:b/>
          <w:bCs/>
          <w:iCs/>
        </w:rPr>
        <w:t xml:space="preserve">the changes due to </w:t>
      </w:r>
      <w:proofErr w:type="spellStart"/>
      <w:r w:rsidR="00FF0795" w:rsidRPr="004C738E">
        <w:rPr>
          <w:b/>
          <w:bCs/>
          <w:iCs/>
        </w:rPr>
        <w:t>Covid</w:t>
      </w:r>
      <w:proofErr w:type="spellEnd"/>
      <w:r w:rsidR="00FF0795" w:rsidRPr="004C738E">
        <w:rPr>
          <w:b/>
          <w:bCs/>
          <w:iCs/>
        </w:rPr>
        <w:t>.  The process is:</w:t>
      </w:r>
    </w:p>
    <w:p w14:paraId="7DEEB645" w14:textId="77777777" w:rsidR="00DB260C" w:rsidRPr="004C738E" w:rsidRDefault="00DB260C" w:rsidP="00DB260C">
      <w:pPr>
        <w:rPr>
          <w:b/>
          <w:bCs/>
          <w:iCs/>
        </w:rPr>
      </w:pPr>
    </w:p>
    <w:p w14:paraId="1DEA06E8" w14:textId="1FD37C31" w:rsidR="00DB260C" w:rsidRPr="004C738E" w:rsidRDefault="008C2E3C" w:rsidP="004C738E">
      <w:pPr>
        <w:pStyle w:val="ListParagraph"/>
        <w:numPr>
          <w:ilvl w:val="0"/>
          <w:numId w:val="2"/>
        </w:numPr>
        <w:spacing w:after="0" w:line="240" w:lineRule="auto"/>
        <w:rPr>
          <w:bCs/>
          <w:iCs/>
        </w:rPr>
      </w:pPr>
      <w:r w:rsidRPr="004C738E">
        <w:rPr>
          <w:bCs/>
          <w:iCs/>
        </w:rPr>
        <w:t xml:space="preserve">The applicant is approved for interview by a Teaching </w:t>
      </w:r>
      <w:r w:rsidR="004C738E" w:rsidRPr="004C738E">
        <w:rPr>
          <w:bCs/>
          <w:iCs/>
        </w:rPr>
        <w:t>F</w:t>
      </w:r>
      <w:r w:rsidR="003C3D72" w:rsidRPr="004C738E">
        <w:rPr>
          <w:bCs/>
          <w:iCs/>
        </w:rPr>
        <w:t>ellow</w:t>
      </w:r>
      <w:r w:rsidR="004C738E">
        <w:rPr>
          <w:bCs/>
          <w:iCs/>
        </w:rPr>
        <w:t>.</w:t>
      </w:r>
    </w:p>
    <w:p w14:paraId="56C6441D" w14:textId="77777777" w:rsidR="004C738E" w:rsidRPr="004C738E" w:rsidRDefault="004C738E" w:rsidP="004C738E">
      <w:pPr>
        <w:spacing w:after="0" w:line="240" w:lineRule="auto"/>
        <w:rPr>
          <w:bCs/>
          <w:iCs/>
        </w:rPr>
      </w:pPr>
    </w:p>
    <w:p w14:paraId="10B4258D" w14:textId="579C04B8" w:rsidR="003C3D72" w:rsidRPr="004C738E" w:rsidRDefault="003C3D72" w:rsidP="004C738E">
      <w:pPr>
        <w:pStyle w:val="ListParagraph"/>
        <w:numPr>
          <w:ilvl w:val="0"/>
          <w:numId w:val="2"/>
        </w:numPr>
        <w:spacing w:after="0" w:line="240" w:lineRule="auto"/>
        <w:rPr>
          <w:bCs/>
          <w:iCs/>
        </w:rPr>
      </w:pPr>
      <w:r w:rsidRPr="004C738E">
        <w:rPr>
          <w:bCs/>
          <w:iCs/>
        </w:rPr>
        <w:t xml:space="preserve">The applicant is </w:t>
      </w:r>
      <w:r w:rsidR="00DB260C" w:rsidRPr="004C738E">
        <w:rPr>
          <w:bCs/>
          <w:iCs/>
        </w:rPr>
        <w:t xml:space="preserve">then </w:t>
      </w:r>
      <w:r w:rsidRPr="004C738E">
        <w:rPr>
          <w:bCs/>
          <w:iCs/>
        </w:rPr>
        <w:t xml:space="preserve">invited to interview by our Customer </w:t>
      </w:r>
      <w:r w:rsidR="004C738E" w:rsidRPr="004C738E">
        <w:rPr>
          <w:bCs/>
          <w:iCs/>
        </w:rPr>
        <w:t>R</w:t>
      </w:r>
      <w:r w:rsidRPr="004C738E">
        <w:rPr>
          <w:bCs/>
          <w:iCs/>
        </w:rPr>
        <w:t>elationship Management system</w:t>
      </w:r>
      <w:r w:rsidR="004C738E">
        <w:rPr>
          <w:bCs/>
          <w:iCs/>
        </w:rPr>
        <w:t xml:space="preserve">.  They </w:t>
      </w:r>
      <w:r w:rsidRPr="004C738E">
        <w:rPr>
          <w:bCs/>
          <w:iCs/>
        </w:rPr>
        <w:t>have a choice of two dates</w:t>
      </w:r>
      <w:r w:rsidR="004C738E">
        <w:rPr>
          <w:bCs/>
          <w:iCs/>
        </w:rPr>
        <w:t>.</w:t>
      </w:r>
    </w:p>
    <w:p w14:paraId="6F8091C4" w14:textId="77777777" w:rsidR="004C738E" w:rsidRPr="004C738E" w:rsidRDefault="004C738E" w:rsidP="004C738E">
      <w:pPr>
        <w:pStyle w:val="ListParagraph"/>
        <w:rPr>
          <w:bCs/>
          <w:iCs/>
        </w:rPr>
      </w:pPr>
    </w:p>
    <w:p w14:paraId="1D4B9C6F" w14:textId="176DEBB3" w:rsidR="003C3D72" w:rsidRPr="004C738E" w:rsidRDefault="003C3D72" w:rsidP="00DB260C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>When the applicant accepts a date they are then give</w:t>
      </w:r>
      <w:r w:rsidR="00DB260C" w:rsidRPr="004C738E">
        <w:rPr>
          <w:bCs/>
          <w:iCs/>
        </w:rPr>
        <w:t>n</w:t>
      </w:r>
      <w:r w:rsidRPr="004C738E">
        <w:rPr>
          <w:bCs/>
          <w:iCs/>
        </w:rPr>
        <w:t xml:space="preserve"> information on the format for the interview day and any resources they may need to bring, like a story book for </w:t>
      </w:r>
      <w:r w:rsidR="00DB260C" w:rsidRPr="004C738E">
        <w:rPr>
          <w:bCs/>
          <w:iCs/>
        </w:rPr>
        <w:t>P</w:t>
      </w:r>
      <w:r w:rsidRPr="004C738E">
        <w:rPr>
          <w:bCs/>
          <w:iCs/>
        </w:rPr>
        <w:t>rimary or an article to read and then discuss for Secondary</w:t>
      </w:r>
      <w:r w:rsidR="004C738E">
        <w:rPr>
          <w:bCs/>
          <w:iCs/>
        </w:rPr>
        <w:t>.</w:t>
      </w:r>
    </w:p>
    <w:p w14:paraId="64E5C1B1" w14:textId="77777777" w:rsidR="004C738E" w:rsidRPr="004C738E" w:rsidRDefault="004C738E" w:rsidP="004C738E">
      <w:pPr>
        <w:pStyle w:val="ListParagraph"/>
        <w:rPr>
          <w:bCs/>
          <w:iCs/>
        </w:rPr>
      </w:pPr>
    </w:p>
    <w:p w14:paraId="63D1C2E8" w14:textId="34254457" w:rsidR="003C3D72" w:rsidRPr="004C738E" w:rsidRDefault="003C3D72" w:rsidP="00DB260C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>The day before the interview each interviewee is sent a link to the on-line interview room.  The system we use is called Blackboard Collaborate.</w:t>
      </w:r>
      <w:r w:rsidR="00EE019B" w:rsidRPr="004C738E">
        <w:rPr>
          <w:bCs/>
          <w:iCs/>
        </w:rPr>
        <w:t xml:space="preserve">  Each interviewee is assigned a Teaching Fellow who will interview them</w:t>
      </w:r>
      <w:r w:rsidR="00785671" w:rsidRPr="004C738E">
        <w:rPr>
          <w:bCs/>
          <w:iCs/>
        </w:rPr>
        <w:t>.</w:t>
      </w:r>
    </w:p>
    <w:p w14:paraId="7CF29378" w14:textId="77777777" w:rsidR="00DB260C" w:rsidRPr="004C738E" w:rsidRDefault="00DB260C" w:rsidP="00DB260C">
      <w:pPr>
        <w:pStyle w:val="ListParagraph"/>
        <w:rPr>
          <w:bCs/>
          <w:iCs/>
        </w:rPr>
      </w:pPr>
    </w:p>
    <w:p w14:paraId="2528946E" w14:textId="34C162CB" w:rsidR="00785671" w:rsidRPr="004C738E" w:rsidRDefault="00785671" w:rsidP="000826F0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 xml:space="preserve">On the day of the interview once the interviewees have entered the Blackboard Collaborate room they are asked to provide 3 pieces of ID to the camera.  These have to be viewed by us, as per the guidelines from the Disclosures and Barring Service. </w:t>
      </w:r>
      <w:r w:rsidR="00DB260C" w:rsidRPr="004C738E">
        <w:rPr>
          <w:bCs/>
          <w:iCs/>
        </w:rPr>
        <w:t>We then ta</w:t>
      </w:r>
      <w:r w:rsidR="004C738E">
        <w:rPr>
          <w:bCs/>
          <w:iCs/>
        </w:rPr>
        <w:t>ke a</w:t>
      </w:r>
      <w:r w:rsidR="00DB260C" w:rsidRPr="004C738E">
        <w:rPr>
          <w:bCs/>
          <w:iCs/>
        </w:rPr>
        <w:t xml:space="preserve"> screen shot of the documents.  All </w:t>
      </w:r>
      <w:r w:rsidRPr="004C738E">
        <w:rPr>
          <w:bCs/>
          <w:iCs/>
        </w:rPr>
        <w:t xml:space="preserve">DBS documentation has to be </w:t>
      </w:r>
      <w:r w:rsidR="00DB260C" w:rsidRPr="004C738E">
        <w:rPr>
          <w:bCs/>
          <w:iCs/>
        </w:rPr>
        <w:t xml:space="preserve">physically </w:t>
      </w:r>
      <w:r w:rsidRPr="004C738E">
        <w:rPr>
          <w:bCs/>
          <w:iCs/>
        </w:rPr>
        <w:t>shown again on the day of enrolment or before</w:t>
      </w:r>
      <w:r w:rsidR="00DB260C" w:rsidRPr="004C738E">
        <w:rPr>
          <w:bCs/>
          <w:iCs/>
        </w:rPr>
        <w:t xml:space="preserve">. </w:t>
      </w:r>
      <w:r w:rsidRPr="004C738E">
        <w:rPr>
          <w:bCs/>
          <w:iCs/>
        </w:rPr>
        <w:t xml:space="preserve">  </w:t>
      </w:r>
    </w:p>
    <w:p w14:paraId="7E6B7484" w14:textId="77777777" w:rsidR="004C738E" w:rsidRPr="004C738E" w:rsidRDefault="004C738E" w:rsidP="004C738E">
      <w:pPr>
        <w:pStyle w:val="ListParagraph"/>
        <w:rPr>
          <w:bCs/>
          <w:iCs/>
        </w:rPr>
      </w:pPr>
    </w:p>
    <w:p w14:paraId="76D6BAB7" w14:textId="474FAD4E" w:rsidR="003C3D72" w:rsidRPr="004C738E" w:rsidRDefault="003C3D72" w:rsidP="00DB260C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>During the interview Secondary have a main presentation.</w:t>
      </w:r>
      <w:r w:rsidR="004C738E">
        <w:rPr>
          <w:bCs/>
          <w:iCs/>
        </w:rPr>
        <w:t xml:space="preserve">  Primary have pre-recorded the presentation and make it available to the interviewee before the interview.  </w:t>
      </w:r>
      <w:r w:rsidRPr="004C738E">
        <w:rPr>
          <w:bCs/>
          <w:iCs/>
        </w:rPr>
        <w:t xml:space="preserve">  </w:t>
      </w:r>
    </w:p>
    <w:p w14:paraId="4300DA90" w14:textId="77777777" w:rsidR="00DB260C" w:rsidRPr="004C738E" w:rsidRDefault="00DB260C" w:rsidP="00DB260C">
      <w:pPr>
        <w:pStyle w:val="ListParagraph"/>
        <w:rPr>
          <w:bCs/>
          <w:iCs/>
        </w:rPr>
      </w:pPr>
    </w:p>
    <w:p w14:paraId="070C9ADC" w14:textId="56B85550" w:rsidR="003C3D72" w:rsidRPr="004C738E" w:rsidRDefault="003C3D72" w:rsidP="00DB260C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 xml:space="preserve">Each Primary </w:t>
      </w:r>
      <w:r w:rsidR="00EE019B" w:rsidRPr="004C738E">
        <w:rPr>
          <w:bCs/>
          <w:iCs/>
        </w:rPr>
        <w:t xml:space="preserve">interviewee will have a </w:t>
      </w:r>
      <w:r w:rsidRPr="004C738E">
        <w:rPr>
          <w:bCs/>
          <w:iCs/>
        </w:rPr>
        <w:t>story book exercise and then the interview</w:t>
      </w:r>
      <w:r w:rsidR="004C738E">
        <w:rPr>
          <w:bCs/>
          <w:iCs/>
        </w:rPr>
        <w:t>.</w:t>
      </w:r>
    </w:p>
    <w:p w14:paraId="1CD7E587" w14:textId="77777777" w:rsidR="00DB260C" w:rsidRPr="004C738E" w:rsidRDefault="00DB260C" w:rsidP="00DB260C">
      <w:pPr>
        <w:pStyle w:val="ListParagraph"/>
        <w:rPr>
          <w:bCs/>
          <w:iCs/>
        </w:rPr>
      </w:pPr>
    </w:p>
    <w:p w14:paraId="3989495C" w14:textId="4C4866F8" w:rsidR="00EE019B" w:rsidRPr="004C738E" w:rsidRDefault="00EE019B" w:rsidP="00DB260C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>Each s</w:t>
      </w:r>
      <w:r w:rsidR="003C3D72" w:rsidRPr="004C738E">
        <w:rPr>
          <w:bCs/>
          <w:iCs/>
        </w:rPr>
        <w:t xml:space="preserve">econdary </w:t>
      </w:r>
      <w:r w:rsidRPr="004C738E">
        <w:rPr>
          <w:bCs/>
          <w:iCs/>
        </w:rPr>
        <w:t>interviewee will present a mini-lesson</w:t>
      </w:r>
      <w:r w:rsidR="00DB260C" w:rsidRPr="004C738E">
        <w:rPr>
          <w:bCs/>
          <w:iCs/>
        </w:rPr>
        <w:t xml:space="preserve"> and are then interviewed.  During the interview they are also asked to </w:t>
      </w:r>
      <w:r w:rsidRPr="004C738E">
        <w:rPr>
          <w:bCs/>
          <w:iCs/>
        </w:rPr>
        <w:t>feedback on a contemp</w:t>
      </w:r>
      <w:r w:rsidR="00785671" w:rsidRPr="004C738E">
        <w:rPr>
          <w:bCs/>
          <w:iCs/>
        </w:rPr>
        <w:t>o</w:t>
      </w:r>
      <w:r w:rsidRPr="004C738E">
        <w:rPr>
          <w:bCs/>
          <w:iCs/>
        </w:rPr>
        <w:t>r</w:t>
      </w:r>
      <w:r w:rsidR="00785671" w:rsidRPr="004C738E">
        <w:rPr>
          <w:bCs/>
          <w:iCs/>
        </w:rPr>
        <w:t>ar</w:t>
      </w:r>
      <w:r w:rsidRPr="004C738E">
        <w:rPr>
          <w:bCs/>
          <w:iCs/>
        </w:rPr>
        <w:t>y educational article that they have read before the interview</w:t>
      </w:r>
      <w:r w:rsidR="00DB260C" w:rsidRPr="004C738E">
        <w:rPr>
          <w:bCs/>
          <w:iCs/>
        </w:rPr>
        <w:t>.</w:t>
      </w:r>
    </w:p>
    <w:p w14:paraId="7FEAFFA4" w14:textId="77777777" w:rsidR="00DB260C" w:rsidRPr="004C738E" w:rsidRDefault="00DB260C" w:rsidP="00DB260C">
      <w:pPr>
        <w:pStyle w:val="ListParagraph"/>
        <w:rPr>
          <w:bCs/>
          <w:iCs/>
        </w:rPr>
      </w:pPr>
    </w:p>
    <w:p w14:paraId="3DA386E2" w14:textId="17D3103D" w:rsidR="00EE019B" w:rsidRPr="004C738E" w:rsidRDefault="00EE019B" w:rsidP="00DB260C">
      <w:pPr>
        <w:pStyle w:val="ListParagraph"/>
        <w:numPr>
          <w:ilvl w:val="0"/>
          <w:numId w:val="2"/>
        </w:numPr>
        <w:rPr>
          <w:bCs/>
          <w:iCs/>
        </w:rPr>
      </w:pPr>
      <w:r w:rsidRPr="004C738E">
        <w:rPr>
          <w:bCs/>
          <w:iCs/>
        </w:rPr>
        <w:t xml:space="preserve">After the interview the TF will either make an offer recommendation using the </w:t>
      </w:r>
      <w:proofErr w:type="spellStart"/>
      <w:r w:rsidRPr="004C738E">
        <w:rPr>
          <w:bCs/>
          <w:iCs/>
        </w:rPr>
        <w:t>Qualtrix</w:t>
      </w:r>
      <w:proofErr w:type="spellEnd"/>
      <w:r w:rsidRPr="004C738E">
        <w:rPr>
          <w:bCs/>
          <w:iCs/>
        </w:rPr>
        <w:t xml:space="preserve"> system </w:t>
      </w:r>
      <w:r w:rsidR="004C738E">
        <w:rPr>
          <w:bCs/>
          <w:iCs/>
        </w:rPr>
        <w:t xml:space="preserve">(the same system that the Alliances use to make an offer or rejection) </w:t>
      </w:r>
      <w:r w:rsidRPr="004C738E">
        <w:rPr>
          <w:bCs/>
          <w:iCs/>
        </w:rPr>
        <w:t>or they reject the applicant.</w:t>
      </w:r>
    </w:p>
    <w:p w14:paraId="5A6BC4E0" w14:textId="77777777" w:rsidR="00DB260C" w:rsidRPr="004C738E" w:rsidRDefault="00DB260C" w:rsidP="00DB260C">
      <w:pPr>
        <w:pStyle w:val="ListParagraph"/>
        <w:rPr>
          <w:bCs/>
          <w:iCs/>
        </w:rPr>
      </w:pPr>
      <w:bookmarkStart w:id="0" w:name="_GoBack"/>
      <w:bookmarkEnd w:id="0"/>
    </w:p>
    <w:sectPr w:rsidR="00DB260C" w:rsidRPr="004C738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17462C"/>
    <w:multiLevelType w:val="hybridMultilevel"/>
    <w:tmpl w:val="D4C4EA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922EE3"/>
    <w:multiLevelType w:val="hybridMultilevel"/>
    <w:tmpl w:val="E346871C"/>
    <w:lvl w:ilvl="0" w:tplc="B3B4A9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D25E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02E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50F2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A682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8CCF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440F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3A1A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F8B2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0977EEE"/>
    <w:rsid w:val="000E462B"/>
    <w:rsid w:val="001054E7"/>
    <w:rsid w:val="001E0605"/>
    <w:rsid w:val="003C3D72"/>
    <w:rsid w:val="004C738E"/>
    <w:rsid w:val="006367B3"/>
    <w:rsid w:val="00690C55"/>
    <w:rsid w:val="006B7F35"/>
    <w:rsid w:val="00785671"/>
    <w:rsid w:val="007C0E58"/>
    <w:rsid w:val="007E03BE"/>
    <w:rsid w:val="00864EC8"/>
    <w:rsid w:val="00895C9E"/>
    <w:rsid w:val="008C2E3C"/>
    <w:rsid w:val="008C74AF"/>
    <w:rsid w:val="00913709"/>
    <w:rsid w:val="009E7C95"/>
    <w:rsid w:val="00BE46E0"/>
    <w:rsid w:val="00CC654D"/>
    <w:rsid w:val="00CD2A95"/>
    <w:rsid w:val="00D43CCD"/>
    <w:rsid w:val="00D9097A"/>
    <w:rsid w:val="00DB260C"/>
    <w:rsid w:val="00E37B1C"/>
    <w:rsid w:val="00E96452"/>
    <w:rsid w:val="00EE019B"/>
    <w:rsid w:val="00FF0795"/>
    <w:rsid w:val="02749D5A"/>
    <w:rsid w:val="03DD6A35"/>
    <w:rsid w:val="04EBA418"/>
    <w:rsid w:val="0832D275"/>
    <w:rsid w:val="08B9D26D"/>
    <w:rsid w:val="08C08EFC"/>
    <w:rsid w:val="08F29BDB"/>
    <w:rsid w:val="09FB0D4E"/>
    <w:rsid w:val="0B4E2078"/>
    <w:rsid w:val="0BAC4346"/>
    <w:rsid w:val="0BB693C0"/>
    <w:rsid w:val="0C0C6E2F"/>
    <w:rsid w:val="0C99705D"/>
    <w:rsid w:val="0DE08D66"/>
    <w:rsid w:val="0E23B4F7"/>
    <w:rsid w:val="10F486D0"/>
    <w:rsid w:val="1192E8B4"/>
    <w:rsid w:val="124ABA93"/>
    <w:rsid w:val="12A7A974"/>
    <w:rsid w:val="12FA6879"/>
    <w:rsid w:val="138A4A61"/>
    <w:rsid w:val="149870FB"/>
    <w:rsid w:val="14E49BF6"/>
    <w:rsid w:val="15268826"/>
    <w:rsid w:val="15CD6F06"/>
    <w:rsid w:val="160FF537"/>
    <w:rsid w:val="170D1C25"/>
    <w:rsid w:val="17EDE474"/>
    <w:rsid w:val="197F5147"/>
    <w:rsid w:val="19906834"/>
    <w:rsid w:val="19C35CBD"/>
    <w:rsid w:val="1B638DF3"/>
    <w:rsid w:val="1BC013E8"/>
    <w:rsid w:val="1C29F458"/>
    <w:rsid w:val="1DA1CCB3"/>
    <w:rsid w:val="1EC40116"/>
    <w:rsid w:val="1F666A70"/>
    <w:rsid w:val="1FCB489F"/>
    <w:rsid w:val="20220C3F"/>
    <w:rsid w:val="21653D16"/>
    <w:rsid w:val="219B3D30"/>
    <w:rsid w:val="2394A9D2"/>
    <w:rsid w:val="24A64536"/>
    <w:rsid w:val="24CACBB7"/>
    <w:rsid w:val="25086EE7"/>
    <w:rsid w:val="2537F525"/>
    <w:rsid w:val="25B2F4C4"/>
    <w:rsid w:val="26BD91A8"/>
    <w:rsid w:val="292FDDA7"/>
    <w:rsid w:val="2C507B62"/>
    <w:rsid w:val="2D788766"/>
    <w:rsid w:val="2D7A5A40"/>
    <w:rsid w:val="300A9D23"/>
    <w:rsid w:val="338E4A47"/>
    <w:rsid w:val="33DCE0D4"/>
    <w:rsid w:val="33E2D820"/>
    <w:rsid w:val="33E4C430"/>
    <w:rsid w:val="373614E4"/>
    <w:rsid w:val="37507686"/>
    <w:rsid w:val="386DC68B"/>
    <w:rsid w:val="3A35125D"/>
    <w:rsid w:val="3AD5908C"/>
    <w:rsid w:val="3B7AAA14"/>
    <w:rsid w:val="3B87FE0D"/>
    <w:rsid w:val="3BEC7690"/>
    <w:rsid w:val="3C4A6DB8"/>
    <w:rsid w:val="3DF453BE"/>
    <w:rsid w:val="3E2A5E10"/>
    <w:rsid w:val="404995FB"/>
    <w:rsid w:val="40977EEE"/>
    <w:rsid w:val="40B83928"/>
    <w:rsid w:val="4115EFC7"/>
    <w:rsid w:val="4194B9B3"/>
    <w:rsid w:val="41E58E45"/>
    <w:rsid w:val="42694F71"/>
    <w:rsid w:val="433ECE59"/>
    <w:rsid w:val="45198ECF"/>
    <w:rsid w:val="459672F3"/>
    <w:rsid w:val="45FAFA9F"/>
    <w:rsid w:val="462DBAA3"/>
    <w:rsid w:val="48889CB4"/>
    <w:rsid w:val="4EA7CF7D"/>
    <w:rsid w:val="4F2CA75A"/>
    <w:rsid w:val="52906D7D"/>
    <w:rsid w:val="52B1BE23"/>
    <w:rsid w:val="52ED809A"/>
    <w:rsid w:val="53DE2564"/>
    <w:rsid w:val="54221FDB"/>
    <w:rsid w:val="5450923C"/>
    <w:rsid w:val="55590586"/>
    <w:rsid w:val="555D58EA"/>
    <w:rsid w:val="559D3900"/>
    <w:rsid w:val="576D5FCA"/>
    <w:rsid w:val="58319249"/>
    <w:rsid w:val="58721DFE"/>
    <w:rsid w:val="593E0A7B"/>
    <w:rsid w:val="5CD43C10"/>
    <w:rsid w:val="5DB33AB5"/>
    <w:rsid w:val="5DB6CD45"/>
    <w:rsid w:val="5DBC155B"/>
    <w:rsid w:val="5EF3686B"/>
    <w:rsid w:val="5F0266C4"/>
    <w:rsid w:val="60CF9E93"/>
    <w:rsid w:val="60FF022E"/>
    <w:rsid w:val="62552D7F"/>
    <w:rsid w:val="62C8A0F5"/>
    <w:rsid w:val="63C2700B"/>
    <w:rsid w:val="64B18DA0"/>
    <w:rsid w:val="64DF0E9D"/>
    <w:rsid w:val="672B4B4F"/>
    <w:rsid w:val="69997872"/>
    <w:rsid w:val="69E8B650"/>
    <w:rsid w:val="6AC85409"/>
    <w:rsid w:val="6AE5FA1A"/>
    <w:rsid w:val="6B18193E"/>
    <w:rsid w:val="6D52DA17"/>
    <w:rsid w:val="6E38D79E"/>
    <w:rsid w:val="6EDC22D0"/>
    <w:rsid w:val="70716196"/>
    <w:rsid w:val="71BA6604"/>
    <w:rsid w:val="73AD3D4F"/>
    <w:rsid w:val="78886A4A"/>
    <w:rsid w:val="78A562C3"/>
    <w:rsid w:val="79331C1A"/>
    <w:rsid w:val="7990BB08"/>
    <w:rsid w:val="79D98C72"/>
    <w:rsid w:val="7A888B36"/>
    <w:rsid w:val="7F0F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77EEE"/>
  <w15:chartTrackingRefBased/>
  <w15:docId w15:val="{EEBCF138-C1EE-42CF-BC36-5E0A9849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CCDD3727D24548B78E7110602700B7" ma:contentTypeVersion="10" ma:contentTypeDescription="Create a new document." ma:contentTypeScope="" ma:versionID="8e1678b3dde6000dc8fa77373bcf4d0f">
  <xsd:schema xmlns:xsd="http://www.w3.org/2001/XMLSchema" xmlns:xs="http://www.w3.org/2001/XMLSchema" xmlns:p="http://schemas.microsoft.com/office/2006/metadata/properties" xmlns:ns2="c7dfdeaa-bfc2-49ee-a5e1-c7860d96e5d7" xmlns:ns3="afbc7f4b-a2f4-4965-8991-db7ee8d6583b" targetNamespace="http://schemas.microsoft.com/office/2006/metadata/properties" ma:root="true" ma:fieldsID="5a128962f14b9da7cb5d71138be9ccee" ns2:_="" ns3:_="">
    <xsd:import namespace="c7dfdeaa-bfc2-49ee-a5e1-c7860d96e5d7"/>
    <xsd:import namespace="afbc7f4b-a2f4-4965-8991-db7ee8d658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dfdeaa-bfc2-49ee-a5e1-c7860d96e5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c7f4b-a2f4-4965-8991-db7ee8d658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FCA703D-ECAA-4F6D-B63B-C0662D8CBC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dfdeaa-bfc2-49ee-a5e1-c7860d96e5d7"/>
    <ds:schemaRef ds:uri="afbc7f4b-a2f4-4965-8991-db7ee8d658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4ABBF5-5847-4561-A420-CD1B5A7CD0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6F0C12-562C-4D7D-B41A-F1D9AD5D7A1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afbc7f4b-a2f4-4965-8991-db7ee8d6583b"/>
    <ds:schemaRef ds:uri="c7dfdeaa-bfc2-49ee-a5e1-c7860d96e5d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F77384C2</Template>
  <TotalTime>8</TotalTime>
  <Pages>1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Pearson, Cara</dc:creator>
  <cp:keywords/>
  <dc:description/>
  <cp:lastModifiedBy>Obirek, Lydia</cp:lastModifiedBy>
  <cp:revision>3</cp:revision>
  <dcterms:created xsi:type="dcterms:W3CDTF">2020-06-08T18:30:00Z</dcterms:created>
  <dcterms:modified xsi:type="dcterms:W3CDTF">2020-06-08T18:37:00Z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0x010100D6CCDD3727D24548B78E7110602700B7</vt:lpwstr>
  </property>
</Properties>
</file>