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</w:p>
    <w:p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:rsidR="006929F4" w:rsidRDefault="006929F4" w:rsidP="006929F4">
      <w:pPr>
        <w:jc w:val="center"/>
        <w:rPr>
          <w:b/>
          <w:u w:val="single"/>
        </w:rPr>
      </w:pPr>
    </w:p>
    <w:p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5816" w:type="dxa"/>
        <w:tblInd w:w="-10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500"/>
        <w:gridCol w:w="1134"/>
        <w:gridCol w:w="1052"/>
        <w:gridCol w:w="1134"/>
        <w:gridCol w:w="398"/>
        <w:gridCol w:w="1161"/>
        <w:gridCol w:w="398"/>
        <w:gridCol w:w="1330"/>
        <w:gridCol w:w="398"/>
        <w:gridCol w:w="1215"/>
        <w:gridCol w:w="487"/>
        <w:gridCol w:w="1276"/>
        <w:gridCol w:w="1276"/>
        <w:gridCol w:w="524"/>
        <w:gridCol w:w="1300"/>
        <w:gridCol w:w="524"/>
      </w:tblGrid>
      <w:tr w:rsidR="00D94CC8" w:rsidRPr="00E97EE6" w:rsidTr="00D94CC8">
        <w:tc>
          <w:tcPr>
            <w:tcW w:w="709" w:type="dxa"/>
            <w:tcBorders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500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052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 FTE Teaching</w:t>
            </w:r>
          </w:p>
        </w:tc>
        <w:tc>
          <w:tcPr>
            <w:tcW w:w="11421" w:type="dxa"/>
            <w:gridSpan w:val="13"/>
            <w:tcBorders>
              <w:left w:val="single" w:sz="6" w:space="0" w:color="auto"/>
              <w:bottom w:val="single" w:sz="24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Subjects you have taken responsibility for planning, delivering and assessing pupil progress for as a class teacher</w:t>
            </w:r>
          </w:p>
        </w:tc>
      </w:tr>
      <w:tr w:rsidR="00D94CC8" w:rsidTr="00B67848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6929F4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2017/18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6929F4"/>
        </w:tc>
      </w:tr>
      <w:tr w:rsidR="00D94CC8" w:rsidTr="00B67848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6929F4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6929F4"/>
        </w:tc>
      </w:tr>
      <w:tr w:rsidR="00D94CC8" w:rsidTr="00D47A6F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2016/17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D47A6F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3D5467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2015/16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3D5467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6A3FE7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2014/15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6A3FE7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986E23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2013/14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986E23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8C1B69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2012/13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8C1B69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right w:val="single" w:sz="6" w:space="0" w:color="auto"/>
            </w:tcBorders>
            <w:textDirection w:val="btLr"/>
          </w:tcPr>
          <w:p w:rsidR="00D94CC8" w:rsidRDefault="00D94CC8" w:rsidP="00CF1ED0">
            <w:pPr>
              <w:ind w:left="113" w:right="113"/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</w:tcBorders>
          </w:tcPr>
          <w:p w:rsidR="00D94CC8" w:rsidRDefault="00D94CC8" w:rsidP="00CF1ED0"/>
        </w:tc>
      </w:tr>
    </w:tbl>
    <w:p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9F4"/>
    <w:rsid w:val="00634E91"/>
    <w:rsid w:val="006479F6"/>
    <w:rsid w:val="006929F4"/>
    <w:rsid w:val="007500C9"/>
    <w:rsid w:val="00D94CC8"/>
    <w:rsid w:val="00E7405F"/>
    <w:rsid w:val="00E97EE6"/>
    <w:rsid w:val="00E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7839702E</Template>
  <TotalTime>1403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Harris, Mark</cp:lastModifiedBy>
  <cp:revision>2</cp:revision>
  <cp:lastPrinted>2017-10-16T08:33:00Z</cp:lastPrinted>
  <dcterms:created xsi:type="dcterms:W3CDTF">2017-10-16T08:20:00Z</dcterms:created>
  <dcterms:modified xsi:type="dcterms:W3CDTF">2017-10-19T07:30:00Z</dcterms:modified>
</cp:coreProperties>
</file>