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6C9263" w14:textId="72461374" w:rsidR="005B5C24" w:rsidRPr="00AB6440" w:rsidRDefault="5712861D" w:rsidP="5712861D">
      <w:pPr>
        <w:jc w:val="center"/>
        <w:rPr>
          <w:b/>
          <w:bCs/>
        </w:rPr>
      </w:pPr>
      <w:r w:rsidRPr="5712861D">
        <w:rPr>
          <w:b/>
          <w:bCs/>
        </w:rPr>
        <w:t>Letter of Recommendation from Current Employer – Assessment Only Route to QTS</w:t>
      </w:r>
    </w:p>
    <w:p w14:paraId="0AB6FA05" w14:textId="171E3F40" w:rsidR="00AB6440" w:rsidRPr="00AB6440" w:rsidRDefault="00AB6440" w:rsidP="00AB6440">
      <w:pPr>
        <w:rPr>
          <w:b/>
          <w:u w:val="single"/>
        </w:rPr>
      </w:pPr>
      <w:r w:rsidRPr="00AB6440">
        <w:rPr>
          <w:b/>
          <w:u w:val="single"/>
        </w:rPr>
        <w:t>P</w:t>
      </w:r>
      <w:r w:rsidR="00807080">
        <w:rPr>
          <w:b/>
          <w:u w:val="single"/>
        </w:rPr>
        <w:t>lease comment on the following aspects of the applicant’s practice:</w:t>
      </w:r>
    </w:p>
    <w:p w14:paraId="5DAB6C7B" w14:textId="255B41DF" w:rsidR="00AB6440" w:rsidRPr="002E7062" w:rsidRDefault="00D51AD0" w:rsidP="00D86023">
      <w:pPr>
        <w:pStyle w:val="ListParagraph"/>
        <w:numPr>
          <w:ilvl w:val="0"/>
          <w:numId w:val="3"/>
        </w:numPr>
      </w:pPr>
      <w:r>
        <w:t>Teaching experience to d</w:t>
      </w:r>
      <w:r w:rsidR="00AB6440" w:rsidRPr="002E7062">
        <w:t>ate</w:t>
      </w:r>
    </w:p>
    <w:p w14:paraId="0F43606A" w14:textId="47A20F9D" w:rsidR="00AB6440" w:rsidRPr="002E7062" w:rsidRDefault="00807080" w:rsidP="00211083">
      <w:pPr>
        <w:pStyle w:val="ListParagraph"/>
        <w:numPr>
          <w:ilvl w:val="0"/>
          <w:numId w:val="3"/>
        </w:numPr>
      </w:pPr>
      <w:r w:rsidRPr="002E7062">
        <w:t>C</w:t>
      </w:r>
      <w:r w:rsidR="00AB6440" w:rsidRPr="002E7062">
        <w:t>urrent te</w:t>
      </w:r>
      <w:r w:rsidR="00211083" w:rsidRPr="002E7062">
        <w:t>aching commitment at the school</w:t>
      </w:r>
    </w:p>
    <w:p w14:paraId="62EB7519" w14:textId="51F7CCBE" w:rsidR="00807080" w:rsidRPr="002E7062" w:rsidRDefault="00807080" w:rsidP="00211083">
      <w:pPr>
        <w:pStyle w:val="ListParagraph"/>
        <w:numPr>
          <w:ilvl w:val="0"/>
          <w:numId w:val="3"/>
        </w:numPr>
      </w:pPr>
      <w:r w:rsidRPr="002E7062">
        <w:t>S</w:t>
      </w:r>
      <w:r w:rsidR="00211083" w:rsidRPr="002E7062">
        <w:t>ubject knowledge and pedagogy</w:t>
      </w:r>
    </w:p>
    <w:p w14:paraId="6144F51E" w14:textId="77777777" w:rsidR="00211083" w:rsidRPr="002E7062" w:rsidRDefault="00807080" w:rsidP="00937E70">
      <w:pPr>
        <w:pStyle w:val="ListParagraph"/>
        <w:numPr>
          <w:ilvl w:val="0"/>
          <w:numId w:val="3"/>
        </w:numPr>
      </w:pPr>
      <w:r w:rsidRPr="002E7062">
        <w:t>A recent lesson observation undertaken by a senior member of staff</w:t>
      </w:r>
    </w:p>
    <w:p w14:paraId="3FB1899F" w14:textId="056DA04A" w:rsidR="00211083" w:rsidRPr="002E7062" w:rsidRDefault="00D51AD0" w:rsidP="00211083">
      <w:pPr>
        <w:pStyle w:val="ListParagraph"/>
        <w:numPr>
          <w:ilvl w:val="0"/>
          <w:numId w:val="3"/>
        </w:numPr>
      </w:pPr>
      <w:r>
        <w:t>R</w:t>
      </w:r>
      <w:r w:rsidR="00211083" w:rsidRPr="002E7062">
        <w:t>elationships with pupils and colleagues, including support staff</w:t>
      </w:r>
    </w:p>
    <w:p w14:paraId="6AD2E96B" w14:textId="77777777" w:rsidR="00211083" w:rsidRPr="002E7062" w:rsidRDefault="00AB6440" w:rsidP="00CC4FA3">
      <w:pPr>
        <w:pStyle w:val="ListParagraph"/>
        <w:numPr>
          <w:ilvl w:val="0"/>
          <w:numId w:val="3"/>
        </w:numPr>
      </w:pPr>
      <w:r w:rsidRPr="002E7062">
        <w:t>Details of extra-curricular activities</w:t>
      </w:r>
      <w:r w:rsidR="00211083" w:rsidRPr="002E7062">
        <w:t>, other school responsibilities</w:t>
      </w:r>
    </w:p>
    <w:p w14:paraId="244F4857" w14:textId="77777777" w:rsidR="00211083" w:rsidRPr="002E7062" w:rsidRDefault="00AB6440" w:rsidP="001A276F">
      <w:pPr>
        <w:pStyle w:val="ListParagraph"/>
        <w:numPr>
          <w:ilvl w:val="0"/>
          <w:numId w:val="3"/>
        </w:numPr>
      </w:pPr>
      <w:r w:rsidRPr="002E7062">
        <w:t>The school’s experience of worki</w:t>
      </w:r>
      <w:r w:rsidR="00211083" w:rsidRPr="002E7062">
        <w:t>ng in Initial Teacher Education</w:t>
      </w:r>
    </w:p>
    <w:p w14:paraId="15E812DF" w14:textId="77777777" w:rsidR="00211083" w:rsidRPr="002E7062" w:rsidRDefault="00AB6440" w:rsidP="0042636F">
      <w:pPr>
        <w:pStyle w:val="ListParagraph"/>
        <w:numPr>
          <w:ilvl w:val="0"/>
          <w:numId w:val="3"/>
        </w:numPr>
      </w:pPr>
      <w:r w:rsidRPr="002E7062">
        <w:t>The experience of the mentor who will be work</w:t>
      </w:r>
      <w:r w:rsidR="00211083" w:rsidRPr="002E7062">
        <w:t>ing with you during your course</w:t>
      </w:r>
    </w:p>
    <w:p w14:paraId="1DDFBD52" w14:textId="2189970E" w:rsidR="00211083" w:rsidRPr="002E7062" w:rsidRDefault="00AB6440" w:rsidP="002C5F54">
      <w:pPr>
        <w:pStyle w:val="ListParagraph"/>
        <w:numPr>
          <w:ilvl w:val="0"/>
          <w:numId w:val="3"/>
        </w:numPr>
      </w:pPr>
      <w:r w:rsidRPr="002E7062">
        <w:t>Applicant</w:t>
      </w:r>
      <w:r w:rsidR="00D51AD0">
        <w:t>’s</w:t>
      </w:r>
      <w:r w:rsidRPr="002E7062">
        <w:t xml:space="preserve"> health</w:t>
      </w:r>
      <w:r w:rsidR="00211083" w:rsidRPr="002E7062">
        <w:t xml:space="preserve"> and physical capacity to teach</w:t>
      </w:r>
    </w:p>
    <w:p w14:paraId="6459C2B0" w14:textId="5104066F" w:rsidR="00AB6440" w:rsidRPr="002E7062" w:rsidRDefault="00AB6440" w:rsidP="002C5F54">
      <w:pPr>
        <w:pStyle w:val="ListParagraph"/>
        <w:numPr>
          <w:ilvl w:val="0"/>
          <w:numId w:val="3"/>
        </w:numPr>
      </w:pPr>
      <w:r w:rsidRPr="002E7062">
        <w:t>Applicant</w:t>
      </w:r>
      <w:r w:rsidR="00D51AD0">
        <w:t>’s</w:t>
      </w:r>
      <w:bookmarkStart w:id="0" w:name="_GoBack"/>
      <w:bookmarkEnd w:id="0"/>
      <w:r w:rsidRPr="002E7062">
        <w:t xml:space="preserve"> resilience and ability to cope with the demands of teaching, and ability to adapt to the</w:t>
      </w:r>
      <w:r w:rsidR="00211083" w:rsidRPr="002E7062">
        <w:t xml:space="preserve"> changing educational landscape</w:t>
      </w:r>
    </w:p>
    <w:p w14:paraId="3541E9BC" w14:textId="77777777" w:rsidR="00BD7482" w:rsidRDefault="00211083" w:rsidP="00AB6440">
      <w:pPr>
        <w:rPr>
          <w:b/>
        </w:rPr>
      </w:pPr>
      <w:r w:rsidRPr="00211083">
        <w:t xml:space="preserve">I confirm that </w:t>
      </w:r>
      <w:r w:rsidRPr="00AB6440">
        <w:rPr>
          <w:b/>
        </w:rPr>
        <w:t>[insert applicant name]</w:t>
      </w:r>
      <w:r>
        <w:rPr>
          <w:b/>
        </w:rPr>
        <w:t xml:space="preserve"> </w:t>
      </w:r>
      <w:r w:rsidRPr="002E7062">
        <w:t xml:space="preserve">demonstrates secure subject knowledge in English and mathematics in line with the expectations around Teachers’ Standard </w:t>
      </w:r>
      <w:r w:rsidR="00BD7482" w:rsidRPr="002E7062">
        <w:t>3.</w:t>
      </w:r>
    </w:p>
    <w:p w14:paraId="3979ED4F" w14:textId="1FCF3484" w:rsidR="00E34780" w:rsidRPr="002E7062" w:rsidRDefault="00BD7482" w:rsidP="00AB6440">
      <w:r w:rsidRPr="002E7062">
        <w:t>I confirm that</w:t>
      </w:r>
      <w:r>
        <w:rPr>
          <w:b/>
        </w:rPr>
        <w:t xml:space="preserve"> </w:t>
      </w:r>
      <w:r w:rsidRPr="00AB6440">
        <w:rPr>
          <w:b/>
        </w:rPr>
        <w:t>[insert applicant name]</w:t>
      </w:r>
      <w:r>
        <w:rPr>
          <w:b/>
        </w:rPr>
        <w:t xml:space="preserve"> </w:t>
      </w:r>
      <w:r w:rsidRPr="002E7062">
        <w:t>p</w:t>
      </w:r>
      <w:r w:rsidR="00E34780" w:rsidRPr="002E7062">
        <w:t>roactively supports a</w:t>
      </w:r>
      <w:r w:rsidR="00CD03A4">
        <w:t>nd promotes the correct use of S</w:t>
      </w:r>
      <w:r w:rsidR="00E34780" w:rsidRPr="002E7062">
        <w:t>tandard English</w:t>
      </w:r>
      <w:r w:rsidRPr="002E7062">
        <w:t xml:space="preserve">. </w:t>
      </w:r>
    </w:p>
    <w:p w14:paraId="71FE682C" w14:textId="6AC58F19" w:rsidR="00BD7482" w:rsidRPr="002E7062" w:rsidRDefault="00BD51A9" w:rsidP="00AB6440">
      <w:r>
        <w:rPr>
          <w:b/>
        </w:rPr>
        <w:t xml:space="preserve">*For secondary candidates: </w:t>
      </w:r>
      <w:r w:rsidRPr="002E7062">
        <w:t>I confirm that</w:t>
      </w:r>
      <w:r>
        <w:rPr>
          <w:b/>
        </w:rPr>
        <w:t xml:space="preserve"> </w:t>
      </w:r>
      <w:r w:rsidRPr="00AB6440">
        <w:rPr>
          <w:b/>
        </w:rPr>
        <w:t>[insert applicant name]</w:t>
      </w:r>
      <w:r>
        <w:rPr>
          <w:b/>
        </w:rPr>
        <w:t xml:space="preserve"> </w:t>
      </w:r>
      <w:r w:rsidRPr="002E7062">
        <w:t xml:space="preserve">proactively supports and promotes </w:t>
      </w:r>
      <w:r w:rsidRPr="002E7062">
        <w:t xml:space="preserve">numeracy skills where appropriate </w:t>
      </w:r>
    </w:p>
    <w:p w14:paraId="3AFFA190" w14:textId="3DE78730" w:rsidR="00877734" w:rsidRPr="002E7062" w:rsidRDefault="00877734" w:rsidP="00AB6440">
      <w:r w:rsidRPr="00AB6440">
        <w:rPr>
          <w:b/>
        </w:rPr>
        <w:t>[</w:t>
      </w:r>
      <w:r w:rsidR="0036137A">
        <w:rPr>
          <w:b/>
        </w:rPr>
        <w:t>I</w:t>
      </w:r>
      <w:r w:rsidRPr="00AB6440">
        <w:rPr>
          <w:b/>
        </w:rPr>
        <w:t>nsert applicant name]</w:t>
      </w:r>
      <w:r>
        <w:rPr>
          <w:b/>
        </w:rPr>
        <w:t xml:space="preserve"> </w:t>
      </w:r>
      <w:r w:rsidRPr="002E7062">
        <w:t>has a full understanding of their responsibilities to safeguard children and young people which is evident through their practice.</w:t>
      </w:r>
    </w:p>
    <w:p w14:paraId="1E0E5571" w14:textId="49956958" w:rsidR="00AB6440" w:rsidRPr="00AB6440" w:rsidRDefault="00877734" w:rsidP="00AB6440">
      <w:r>
        <w:t xml:space="preserve">There is </w:t>
      </w:r>
      <w:r w:rsidR="00AB6440">
        <w:t xml:space="preserve">no reason </w:t>
      </w:r>
      <w:r w:rsidR="00407A48">
        <w:t xml:space="preserve">why </w:t>
      </w:r>
      <w:r>
        <w:t xml:space="preserve">we are not completely satisfied that </w:t>
      </w:r>
      <w:r w:rsidR="00407A48" w:rsidRPr="00AB6440">
        <w:rPr>
          <w:b/>
        </w:rPr>
        <w:t>[insert applicant name]</w:t>
      </w:r>
      <w:r w:rsidR="00407A48">
        <w:t xml:space="preserve"> </w:t>
      </w:r>
      <w:r>
        <w:t>is suitable</w:t>
      </w:r>
      <w:r w:rsidR="00AB6440">
        <w:t xml:space="preserve"> to work with children and young people.</w:t>
      </w:r>
    </w:p>
    <w:sectPr w:rsidR="00AB6440" w:rsidRPr="00AB6440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EEC669" w14:textId="77777777" w:rsidR="00AB6440" w:rsidRDefault="00AB6440" w:rsidP="00AB6440">
      <w:pPr>
        <w:spacing w:after="0" w:line="240" w:lineRule="auto"/>
      </w:pPr>
      <w:r>
        <w:separator/>
      </w:r>
    </w:p>
  </w:endnote>
  <w:endnote w:type="continuationSeparator" w:id="0">
    <w:p w14:paraId="3656B9AB" w14:textId="77777777" w:rsidR="00AB6440" w:rsidRDefault="00AB6440" w:rsidP="00AB64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F67702" w14:textId="77777777" w:rsidR="00AB6440" w:rsidRDefault="00AB6440">
    <w:pPr>
      <w:pStyle w:val="Footer"/>
    </w:pPr>
    <w:r w:rsidRPr="00A41336">
      <w:rPr>
        <w:color w:val="FF0000"/>
      </w:rPr>
      <w:t>Please add school contact detail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FB0818" w14:textId="77777777" w:rsidR="00AB6440" w:rsidRDefault="00AB6440" w:rsidP="00AB6440">
      <w:pPr>
        <w:spacing w:after="0" w:line="240" w:lineRule="auto"/>
      </w:pPr>
      <w:r>
        <w:separator/>
      </w:r>
    </w:p>
  </w:footnote>
  <w:footnote w:type="continuationSeparator" w:id="0">
    <w:p w14:paraId="049F31CB" w14:textId="77777777" w:rsidR="00AB6440" w:rsidRDefault="00AB6440" w:rsidP="00AB64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4E8D53" w14:textId="77777777" w:rsidR="00AB6440" w:rsidRPr="00AB6440" w:rsidRDefault="00AB6440" w:rsidP="00AB6440">
    <w:pPr>
      <w:tabs>
        <w:tab w:val="left" w:pos="7800"/>
      </w:tabs>
      <w:rPr>
        <w:b/>
      </w:rPr>
    </w:pPr>
    <w:r w:rsidRPr="00AB6440">
      <w:rPr>
        <w:b/>
        <w:color w:val="FF0000"/>
      </w:rPr>
      <w:t xml:space="preserve">Please </w:t>
    </w:r>
    <w:r>
      <w:rPr>
        <w:b/>
        <w:color w:val="FF0000"/>
      </w:rPr>
      <w:t>complete on school letter head (to include school name/logo)</w:t>
    </w:r>
  </w:p>
  <w:p w14:paraId="4B94D5A5" w14:textId="77777777" w:rsidR="00AB6440" w:rsidRDefault="00AB64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1C306C"/>
    <w:multiLevelType w:val="hybridMultilevel"/>
    <w:tmpl w:val="D36C7DF6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5591EA1"/>
    <w:multiLevelType w:val="multilevel"/>
    <w:tmpl w:val="6C22DE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8411BF8"/>
    <w:multiLevelType w:val="hybridMultilevel"/>
    <w:tmpl w:val="655A8AD8"/>
    <w:lvl w:ilvl="0" w:tplc="0809000D">
      <w:start w:val="1"/>
      <w:numFmt w:val="bullet"/>
      <w:lvlText w:val=""/>
      <w:lvlJc w:val="left"/>
      <w:pPr>
        <w:ind w:left="773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6440"/>
    <w:rsid w:val="00211083"/>
    <w:rsid w:val="002E7062"/>
    <w:rsid w:val="0036137A"/>
    <w:rsid w:val="00407A48"/>
    <w:rsid w:val="005B5C24"/>
    <w:rsid w:val="00807080"/>
    <w:rsid w:val="00877734"/>
    <w:rsid w:val="00932827"/>
    <w:rsid w:val="00AB6440"/>
    <w:rsid w:val="00BD51A9"/>
    <w:rsid w:val="00BD7482"/>
    <w:rsid w:val="00CD03A4"/>
    <w:rsid w:val="00D12CBA"/>
    <w:rsid w:val="00D51AD0"/>
    <w:rsid w:val="00E34780"/>
    <w:rsid w:val="57128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070A72"/>
  <w15:chartTrackingRefBased/>
  <w15:docId w15:val="{02B6BD2C-FF29-42F1-8642-5DE1D4A3E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64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6440"/>
  </w:style>
  <w:style w:type="paragraph" w:styleId="Footer">
    <w:name w:val="footer"/>
    <w:basedOn w:val="Normal"/>
    <w:link w:val="FooterChar"/>
    <w:uiPriority w:val="99"/>
    <w:unhideWhenUsed/>
    <w:rsid w:val="00AB64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6440"/>
  </w:style>
  <w:style w:type="paragraph" w:styleId="ListParagraph">
    <w:name w:val="List Paragraph"/>
    <w:basedOn w:val="Normal"/>
    <w:uiPriority w:val="34"/>
    <w:qFormat/>
    <w:rsid w:val="002110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6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CFE483D0136D49ADA7EB4BA896ABFB" ma:contentTypeVersion="9" ma:contentTypeDescription="Create a new document." ma:contentTypeScope="" ma:versionID="1fee9c641147f4fcacb34f7ada5e6e10">
  <xsd:schema xmlns:xsd="http://www.w3.org/2001/XMLSchema" xmlns:xs="http://www.w3.org/2001/XMLSchema" xmlns:p="http://schemas.microsoft.com/office/2006/metadata/properties" xmlns:ns2="a9d5adc7-b5a1-4210-ae46-f6df41f7fbd7" xmlns:ns3="38b322bd-4327-40cd-a8ad-98d90adea38a" targetNamespace="http://schemas.microsoft.com/office/2006/metadata/properties" ma:root="true" ma:fieldsID="536eb3139df69660e8f100d61d2d1b4c" ns2:_="" ns3:_="">
    <xsd:import namespace="a9d5adc7-b5a1-4210-ae46-f6df41f7fbd7"/>
    <xsd:import namespace="38b322bd-4327-40cd-a8ad-98d90adea38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Statu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d5adc7-b5a1-4210-ae46-f6df41f7fb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Status" ma:index="15" nillable="true" ma:displayName="Status" ma:default="Draft" ma:description="Automated flow operates according to the status of the document - only update this when you are ready for checking/approval" ma:format="Dropdown" ma:internalName="Status">
      <xsd:simpleType>
        <xsd:restriction base="dms:Choice">
          <xsd:enumeration value="Draft"/>
          <xsd:enumeration value="For Scrutiny"/>
          <xsd:enumeration value="For Approval"/>
          <xsd:enumeration value="Final"/>
        </xsd:restriction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b322bd-4327-40cd-a8ad-98d90adea38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a9d5adc7-b5a1-4210-ae46-f6df41f7fbd7">Draft</Stat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B4303DE-4502-468F-ACE1-34F8DF4DBE5C}"/>
</file>

<file path=customXml/itemProps2.xml><?xml version="1.0" encoding="utf-8"?>
<ds:datastoreItem xmlns:ds="http://schemas.openxmlformats.org/officeDocument/2006/customXml" ds:itemID="{A10051E3-6F00-4231-825D-690E2B5D78DD}">
  <ds:schemaRefs>
    <ds:schemaRef ds:uri="http://schemas.microsoft.com/office/2006/metadata/properties"/>
    <ds:schemaRef ds:uri="931284c5-9554-4f96-992b-69c26039f314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ced739fc-8b63-4dad-931b-6802998de999"/>
    <ds:schemaRef ds:uri="http://purl.org/dc/elements/1.1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0E30F60-010C-4F99-9675-EF59C85864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C1B37D24</Template>
  <TotalTime>49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Bennett, Gabrielle</dc:creator>
  <cp:keywords/>
  <dc:description/>
  <cp:lastModifiedBy>Spicer, Sally</cp:lastModifiedBy>
  <cp:revision>13</cp:revision>
  <dcterms:created xsi:type="dcterms:W3CDTF">2020-01-17T13:00:00Z</dcterms:created>
  <dcterms:modified xsi:type="dcterms:W3CDTF">2020-05-01T10:07:00Z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0x010100B6CFE483D0136D49ADA7EB4BA896ABFB</vt:lpwstr>
  </property>
</Properties>
</file>