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4E91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Assessment Only Application</w:t>
      </w:r>
      <w:r w:rsidR="00296FF3">
        <w:rPr>
          <w:b/>
          <w:u w:val="single"/>
        </w:rPr>
        <w:t xml:space="preserve"> - Secondary</w:t>
      </w:r>
    </w:p>
    <w:p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:rsidR="006929F4" w:rsidRDefault="006929F4" w:rsidP="006929F4">
      <w:pPr>
        <w:jc w:val="center"/>
        <w:rPr>
          <w:b/>
          <w:u w:val="single"/>
        </w:rPr>
      </w:pPr>
    </w:p>
    <w:p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6019" w:type="dxa"/>
        <w:tblInd w:w="-102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7"/>
        <w:gridCol w:w="1357"/>
        <w:gridCol w:w="1478"/>
        <w:gridCol w:w="11198"/>
      </w:tblGrid>
      <w:tr w:rsidR="00D94CC8" w:rsidRPr="00E97EE6" w:rsidTr="00F4246B">
        <w:tc>
          <w:tcPr>
            <w:tcW w:w="709" w:type="dxa"/>
          </w:tcPr>
          <w:p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277" w:type="dxa"/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357" w:type="dxa"/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478" w:type="dxa"/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>
              <w:rPr>
                <w:b/>
              </w:rPr>
              <w:t>Approx</w:t>
            </w:r>
            <w:r w:rsidR="00F4246B">
              <w:rPr>
                <w:b/>
              </w:rPr>
              <w:t>.</w:t>
            </w:r>
            <w:r>
              <w:rPr>
                <w:b/>
              </w:rPr>
              <w:t xml:space="preserve"> FTE Teaching</w:t>
            </w:r>
          </w:p>
        </w:tc>
        <w:tc>
          <w:tcPr>
            <w:tcW w:w="11198" w:type="dxa"/>
          </w:tcPr>
          <w:p w:rsidR="00296FF3" w:rsidRPr="00E97EE6" w:rsidRDefault="00D94CC8" w:rsidP="00296FF3">
            <w:pPr>
              <w:jc w:val="center"/>
              <w:rPr>
                <w:b/>
              </w:rPr>
            </w:pPr>
            <w:r w:rsidRPr="00E97EE6">
              <w:rPr>
                <w:b/>
              </w:rPr>
              <w:t>Subjects you have taken responsibility for</w:t>
            </w:r>
            <w:r w:rsidR="00296FF3">
              <w:rPr>
                <w:b/>
              </w:rPr>
              <w:t>, as regards</w:t>
            </w:r>
            <w:r w:rsidRPr="00E97EE6">
              <w:rPr>
                <w:b/>
              </w:rPr>
              <w:t xml:space="preserve"> planning, delivering and </w:t>
            </w:r>
            <w:r w:rsidR="00296FF3">
              <w:rPr>
                <w:b/>
              </w:rPr>
              <w:t>assessing pupil progress,</w:t>
            </w:r>
            <w:r w:rsidRPr="00E97EE6">
              <w:rPr>
                <w:b/>
              </w:rPr>
              <w:t xml:space="preserve"> as a class teacher</w:t>
            </w:r>
            <w:r w:rsidR="00296FF3">
              <w:rPr>
                <w:b/>
              </w:rPr>
              <w:t>:</w:t>
            </w:r>
          </w:p>
        </w:tc>
      </w:tr>
      <w:tr w:rsidR="00296FF3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:rsidR="00296FF3" w:rsidRPr="00E97EE6" w:rsidRDefault="00296FF3" w:rsidP="006929F4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2017/18</w:t>
            </w:r>
          </w:p>
        </w:tc>
        <w:tc>
          <w:tcPr>
            <w:tcW w:w="1277" w:type="dxa"/>
          </w:tcPr>
          <w:p w:rsidR="00296FF3" w:rsidRDefault="00296FF3" w:rsidP="006929F4"/>
        </w:tc>
        <w:tc>
          <w:tcPr>
            <w:tcW w:w="1357" w:type="dxa"/>
          </w:tcPr>
          <w:p w:rsidR="00296FF3" w:rsidRDefault="00296FF3" w:rsidP="006929F4"/>
        </w:tc>
        <w:tc>
          <w:tcPr>
            <w:tcW w:w="1478" w:type="dxa"/>
          </w:tcPr>
          <w:p w:rsidR="00296FF3" w:rsidRDefault="00296FF3" w:rsidP="00296FF3"/>
          <w:p w:rsidR="00296FF3" w:rsidRDefault="00296FF3" w:rsidP="006929F4">
            <w:bookmarkStart w:id="0" w:name="_GoBack"/>
            <w:bookmarkEnd w:id="0"/>
          </w:p>
        </w:tc>
        <w:tc>
          <w:tcPr>
            <w:tcW w:w="11198" w:type="dxa"/>
          </w:tcPr>
          <w:p w:rsidR="00296FF3" w:rsidRDefault="00296FF3" w:rsidP="006929F4"/>
        </w:tc>
      </w:tr>
      <w:tr w:rsidR="00296FF3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:rsidR="00296FF3" w:rsidRPr="00E97EE6" w:rsidRDefault="00296FF3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2016/17</w:t>
            </w:r>
          </w:p>
        </w:tc>
        <w:tc>
          <w:tcPr>
            <w:tcW w:w="1277" w:type="dxa"/>
          </w:tcPr>
          <w:p w:rsidR="00296FF3" w:rsidRDefault="00296FF3" w:rsidP="00CF1ED0"/>
        </w:tc>
        <w:tc>
          <w:tcPr>
            <w:tcW w:w="1357" w:type="dxa"/>
          </w:tcPr>
          <w:p w:rsidR="00296FF3" w:rsidRDefault="00296FF3" w:rsidP="00CF1ED0"/>
        </w:tc>
        <w:tc>
          <w:tcPr>
            <w:tcW w:w="1478" w:type="dxa"/>
          </w:tcPr>
          <w:p w:rsidR="00296FF3" w:rsidRDefault="00296FF3" w:rsidP="00CF1ED0"/>
        </w:tc>
        <w:tc>
          <w:tcPr>
            <w:tcW w:w="11198" w:type="dxa"/>
          </w:tcPr>
          <w:p w:rsidR="00296FF3" w:rsidRDefault="00296FF3" w:rsidP="00CF1ED0"/>
        </w:tc>
      </w:tr>
      <w:tr w:rsidR="00296FF3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:rsidR="00296FF3" w:rsidRPr="00E97EE6" w:rsidRDefault="00296FF3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2015/16</w:t>
            </w:r>
          </w:p>
        </w:tc>
        <w:tc>
          <w:tcPr>
            <w:tcW w:w="1277" w:type="dxa"/>
          </w:tcPr>
          <w:p w:rsidR="00296FF3" w:rsidRDefault="00296FF3" w:rsidP="00CF1ED0"/>
        </w:tc>
        <w:tc>
          <w:tcPr>
            <w:tcW w:w="1357" w:type="dxa"/>
          </w:tcPr>
          <w:p w:rsidR="00296FF3" w:rsidRDefault="00296FF3" w:rsidP="00CF1ED0"/>
        </w:tc>
        <w:tc>
          <w:tcPr>
            <w:tcW w:w="1478" w:type="dxa"/>
          </w:tcPr>
          <w:p w:rsidR="00296FF3" w:rsidRDefault="00296FF3" w:rsidP="00CF1ED0"/>
        </w:tc>
        <w:tc>
          <w:tcPr>
            <w:tcW w:w="11198" w:type="dxa"/>
          </w:tcPr>
          <w:p w:rsidR="00296FF3" w:rsidRDefault="00296FF3" w:rsidP="00CF1ED0"/>
        </w:tc>
      </w:tr>
      <w:tr w:rsidR="00296FF3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:rsidR="00296FF3" w:rsidRPr="00E97EE6" w:rsidRDefault="00296FF3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2014/15</w:t>
            </w:r>
          </w:p>
        </w:tc>
        <w:tc>
          <w:tcPr>
            <w:tcW w:w="1277" w:type="dxa"/>
          </w:tcPr>
          <w:p w:rsidR="00296FF3" w:rsidRDefault="00296FF3" w:rsidP="00CF1ED0"/>
        </w:tc>
        <w:tc>
          <w:tcPr>
            <w:tcW w:w="1357" w:type="dxa"/>
          </w:tcPr>
          <w:p w:rsidR="00296FF3" w:rsidRDefault="00296FF3" w:rsidP="00CF1ED0"/>
        </w:tc>
        <w:tc>
          <w:tcPr>
            <w:tcW w:w="1478" w:type="dxa"/>
          </w:tcPr>
          <w:p w:rsidR="00296FF3" w:rsidRDefault="00296FF3" w:rsidP="00CF1ED0"/>
        </w:tc>
        <w:tc>
          <w:tcPr>
            <w:tcW w:w="11198" w:type="dxa"/>
          </w:tcPr>
          <w:p w:rsidR="00296FF3" w:rsidRDefault="00296FF3" w:rsidP="00CF1ED0"/>
        </w:tc>
      </w:tr>
      <w:tr w:rsidR="00296FF3" w:rsidTr="00F4246B">
        <w:trPr>
          <w:trHeight w:val="1114"/>
        </w:trPr>
        <w:tc>
          <w:tcPr>
            <w:tcW w:w="709" w:type="dxa"/>
            <w:textDirection w:val="btLr"/>
            <w:vAlign w:val="center"/>
          </w:tcPr>
          <w:p w:rsidR="00296FF3" w:rsidRPr="00E97EE6" w:rsidRDefault="00296FF3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2013/14</w:t>
            </w:r>
          </w:p>
        </w:tc>
        <w:tc>
          <w:tcPr>
            <w:tcW w:w="1277" w:type="dxa"/>
          </w:tcPr>
          <w:p w:rsidR="00296FF3" w:rsidRDefault="00296FF3" w:rsidP="00296FF3"/>
        </w:tc>
        <w:tc>
          <w:tcPr>
            <w:tcW w:w="1357" w:type="dxa"/>
          </w:tcPr>
          <w:p w:rsidR="00296FF3" w:rsidRDefault="00296FF3" w:rsidP="00CF1ED0"/>
        </w:tc>
        <w:tc>
          <w:tcPr>
            <w:tcW w:w="1478" w:type="dxa"/>
          </w:tcPr>
          <w:p w:rsidR="00296FF3" w:rsidRDefault="00296FF3" w:rsidP="00CF1ED0"/>
        </w:tc>
        <w:tc>
          <w:tcPr>
            <w:tcW w:w="11198" w:type="dxa"/>
          </w:tcPr>
          <w:p w:rsidR="00296FF3" w:rsidRDefault="00296FF3" w:rsidP="00CF1ED0"/>
        </w:tc>
      </w:tr>
    </w:tbl>
    <w:p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9F4"/>
    <w:rsid w:val="00296FF3"/>
    <w:rsid w:val="00634E91"/>
    <w:rsid w:val="006479F6"/>
    <w:rsid w:val="006929F4"/>
    <w:rsid w:val="007500C9"/>
    <w:rsid w:val="009611E8"/>
    <w:rsid w:val="00C97DE9"/>
    <w:rsid w:val="00D94CC8"/>
    <w:rsid w:val="00DA290B"/>
    <w:rsid w:val="00E7405F"/>
    <w:rsid w:val="00E97EE6"/>
    <w:rsid w:val="00ED6269"/>
    <w:rsid w:val="00F4246B"/>
    <w:rsid w:val="00FC5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ABCC8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19B3110F</Template>
  <TotalTime>1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Armeson, Vikki</cp:lastModifiedBy>
  <cp:revision>2</cp:revision>
  <cp:lastPrinted>2017-10-16T08:33:00Z</cp:lastPrinted>
  <dcterms:created xsi:type="dcterms:W3CDTF">2018-09-25T13:16:00Z</dcterms:created>
  <dcterms:modified xsi:type="dcterms:W3CDTF">2018-09-25T13:16:00Z</dcterms:modified>
</cp:coreProperties>
</file>