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leGrid"/>
        <w:tblW w:w="11057" w:type="dxa"/>
        <w:tblInd w:w="-856" w:type="dxa"/>
        <w:tblLayout w:type="fixed"/>
        <w:tblLook w:val="04A0" w:firstRow="1" w:lastRow="0" w:firstColumn="1" w:lastColumn="0" w:noHBand="0" w:noVBand="1"/>
      </w:tblPr>
      <w:tblGrid>
        <w:gridCol w:w="993"/>
        <w:gridCol w:w="2977"/>
        <w:gridCol w:w="1134"/>
        <w:gridCol w:w="4394"/>
        <w:gridCol w:w="1559"/>
      </w:tblGrid>
      <w:tr w:rsidR="00E9729B" w14:paraId="46B0061B" w14:textId="77777777" w:rsidTr="55049806">
        <w:tc>
          <w:tcPr>
            <w:tcW w:w="1105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2CC" w:themeFill="accent4" w:themeFillTint="33"/>
          </w:tcPr>
          <w:p w14:paraId="2D162C58" w14:textId="76453BFD" w:rsidR="00E9729B" w:rsidRPr="00043CBD" w:rsidRDefault="00E9729B" w:rsidP="00605B21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cstheme="minorHAnsi"/>
                <w:color w:val="111111"/>
                <w:sz w:val="28"/>
                <w:szCs w:val="28"/>
                <w:lang w:eastAsia="en-GB"/>
              </w:rPr>
            </w:pPr>
            <w:r w:rsidRPr="001E2239">
              <w:rPr>
                <w:rFonts w:eastAsia="Times New Roman" w:cstheme="minorHAnsi"/>
                <w:color w:val="111111"/>
                <w:sz w:val="28"/>
                <w:szCs w:val="28"/>
                <w:lang w:eastAsia="en-GB"/>
              </w:rPr>
              <w:t xml:space="preserve">Meeting Name:  </w:t>
            </w:r>
            <w:r w:rsidR="00E71C73" w:rsidRPr="001E2239">
              <w:rPr>
                <w:rFonts w:eastAsia="Times New Roman" w:cstheme="minorHAnsi"/>
                <w:color w:val="111111"/>
                <w:sz w:val="28"/>
                <w:szCs w:val="28"/>
                <w:lang w:eastAsia="en-GB"/>
              </w:rPr>
              <w:t xml:space="preserve">Athena Swan Self-Assessment Team </w:t>
            </w:r>
            <w:r w:rsidR="001E2239">
              <w:rPr>
                <w:rFonts w:eastAsia="Times New Roman" w:cstheme="minorHAnsi"/>
                <w:color w:val="111111"/>
                <w:sz w:val="28"/>
                <w:szCs w:val="28"/>
                <w:lang w:eastAsia="en-GB"/>
              </w:rPr>
              <w:t xml:space="preserve">( </w:t>
            </w:r>
            <w:r w:rsidR="00E71C73" w:rsidRPr="001E2239">
              <w:rPr>
                <w:rFonts w:eastAsia="Times New Roman" w:cstheme="minorHAnsi"/>
                <w:color w:val="111111"/>
                <w:sz w:val="28"/>
                <w:szCs w:val="28"/>
                <w:lang w:eastAsia="en-GB"/>
              </w:rPr>
              <w:t>SAT</w:t>
            </w:r>
            <w:r w:rsidR="001E2239">
              <w:rPr>
                <w:rFonts w:eastAsia="Times New Roman" w:cstheme="minorHAnsi"/>
                <w:color w:val="111111"/>
                <w:sz w:val="28"/>
                <w:szCs w:val="28"/>
                <w:lang w:eastAsia="en-GB"/>
              </w:rPr>
              <w:t xml:space="preserve">) </w:t>
            </w:r>
          </w:p>
        </w:tc>
      </w:tr>
      <w:tr w:rsidR="006F2CB1" w14:paraId="771844A6" w14:textId="77777777" w:rsidTr="55049806"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9E7275A" w14:textId="77777777" w:rsidR="006F2CB1" w:rsidRPr="002B37DD" w:rsidRDefault="006F2CB1" w:rsidP="001454AD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cstheme="minorHAnsi"/>
                <w:b/>
                <w:i/>
                <w:color w:val="111111"/>
                <w:sz w:val="24"/>
                <w:szCs w:val="24"/>
                <w:lang w:eastAsia="en-GB"/>
              </w:rPr>
            </w:pPr>
            <w:r w:rsidRPr="002B37DD">
              <w:rPr>
                <w:rFonts w:eastAsia="Times New Roman" w:cstheme="minorHAnsi"/>
                <w:b/>
                <w:i/>
                <w:color w:val="111111"/>
                <w:sz w:val="24"/>
                <w:szCs w:val="24"/>
                <w:lang w:eastAsia="en-GB"/>
              </w:rPr>
              <w:t>Date: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6F55174" w14:textId="11E0B403" w:rsidR="006F2CB1" w:rsidRPr="002B37DD" w:rsidRDefault="00013BBE" w:rsidP="00013BBE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</w:pPr>
            <w:r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  <w:t>Thursday 3</w:t>
            </w:r>
            <w:r w:rsidRPr="00013BBE">
              <w:rPr>
                <w:rFonts w:eastAsia="Times New Roman" w:cstheme="minorHAnsi"/>
                <w:b/>
                <w:color w:val="111111"/>
                <w:sz w:val="24"/>
                <w:szCs w:val="24"/>
                <w:vertAlign w:val="superscript"/>
                <w:lang w:eastAsia="en-GB"/>
              </w:rPr>
              <w:t>rd</w:t>
            </w:r>
            <w:r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  <w:t xml:space="preserve"> October 2019 </w:t>
            </w:r>
          </w:p>
        </w:tc>
        <w:tc>
          <w:tcPr>
            <w:tcW w:w="7087" w:type="dxa"/>
            <w:gridSpan w:val="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tbl>
            <w:tblPr>
              <w:tblW w:w="7600" w:type="dxa"/>
              <w:tblLayout w:type="fixed"/>
              <w:tblLook w:val="04A0" w:firstRow="1" w:lastRow="0" w:firstColumn="1" w:lastColumn="0" w:noHBand="0" w:noVBand="1"/>
            </w:tblPr>
            <w:tblGrid>
              <w:gridCol w:w="3800"/>
              <w:gridCol w:w="3800"/>
            </w:tblGrid>
            <w:tr w:rsidR="00605B21" w:rsidRPr="001E2239" w14:paraId="5EAFEC0E" w14:textId="77777777" w:rsidTr="00F368FD">
              <w:trPr>
                <w:trHeight w:val="426"/>
              </w:trPr>
              <w:tc>
                <w:tcPr>
                  <w:tcW w:w="3800" w:type="dxa"/>
                  <w:tcBorders>
                    <w:top w:val="single" w:sz="4" w:space="0" w:color="auto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3BD275AD" w14:textId="1DFFB812" w:rsidR="00605B21" w:rsidRPr="00C822F9" w:rsidRDefault="00605B21" w:rsidP="00D10AF8">
                  <w:pPr>
                    <w:spacing w:after="0" w:line="240" w:lineRule="auto"/>
                    <w:rPr>
                      <w:rFonts w:ascii="Calibri Light" w:eastAsia="Times New Roman" w:hAnsi="Calibri Light" w:cs="Calibri Light"/>
                      <w:b/>
                      <w:color w:val="000000"/>
                      <w:lang w:eastAsia="en-GB"/>
                    </w:rPr>
                  </w:pPr>
                  <w:r w:rsidRPr="00C822F9">
                    <w:rPr>
                      <w:rFonts w:ascii="Calibri Light" w:eastAsia="Times New Roman" w:hAnsi="Calibri Light" w:cs="Calibri Light"/>
                      <w:b/>
                      <w:color w:val="000000"/>
                      <w:lang w:eastAsia="en-GB"/>
                    </w:rPr>
                    <w:t>INVITED</w:t>
                  </w:r>
                </w:p>
              </w:tc>
              <w:tc>
                <w:tcPr>
                  <w:tcW w:w="3800" w:type="dxa"/>
                  <w:tcBorders>
                    <w:bottom w:val="single" w:sz="4" w:space="0" w:color="auto"/>
                  </w:tcBorders>
                  <w:vAlign w:val="bottom"/>
                </w:tcPr>
                <w:p w14:paraId="13F95148" w14:textId="77777777" w:rsidR="00605B21" w:rsidRPr="00C13E69" w:rsidRDefault="00605B21" w:rsidP="001E2239">
                  <w:pPr>
                    <w:spacing w:after="160" w:line="259" w:lineRule="auto"/>
                    <w:rPr>
                      <w:rFonts w:ascii="Calibri Light" w:hAnsi="Calibri Light" w:cs="Calibri Light"/>
                      <w:color w:val="000000"/>
                    </w:rPr>
                  </w:pPr>
                </w:p>
              </w:tc>
            </w:tr>
            <w:tr w:rsidR="001E2239" w:rsidRPr="001E2239" w14:paraId="01C2546F" w14:textId="02CDC6F5" w:rsidTr="00F368FD">
              <w:trPr>
                <w:trHeight w:val="426"/>
              </w:trPr>
              <w:tc>
                <w:tcPr>
                  <w:tcW w:w="3800" w:type="dxa"/>
                  <w:tcBorders>
                    <w:top w:val="single" w:sz="4" w:space="0" w:color="auto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479A33CF" w14:textId="3A89CB27" w:rsidR="001E2239" w:rsidRPr="00C13E69" w:rsidRDefault="001E2239" w:rsidP="00605B21">
                  <w:pPr>
                    <w:spacing w:after="0" w:line="240" w:lineRule="auto"/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</w:pPr>
                  <w:r w:rsidRPr="00C13E69"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  <w:t>Georgina Newton</w:t>
                  </w:r>
                  <w:r w:rsidR="00660C48" w:rsidRPr="00C13E69"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  <w:t xml:space="preserve"> </w:t>
                  </w:r>
                  <w:r w:rsidR="00945A10" w:rsidRPr="00C13E69"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  <w:t xml:space="preserve">                 </w:t>
                  </w:r>
                  <w:r w:rsidR="00605B21"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  <w:t xml:space="preserve">                 GN</w:t>
                  </w:r>
                  <w:r w:rsidR="00945A10" w:rsidRPr="00C13E69"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  <w:t xml:space="preserve">   </w:t>
                  </w:r>
                  <w:r w:rsidR="00660C48" w:rsidRPr="00C13E69"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  <w:t xml:space="preserve"> </w:t>
                  </w:r>
                </w:p>
              </w:tc>
              <w:tc>
                <w:tcPr>
                  <w:tcW w:w="3800" w:type="dxa"/>
                  <w:tcBorders>
                    <w:bottom w:val="single" w:sz="4" w:space="0" w:color="auto"/>
                  </w:tcBorders>
                  <w:vAlign w:val="bottom"/>
                </w:tcPr>
                <w:p w14:paraId="2B565D34" w14:textId="13E59817" w:rsidR="001E2239" w:rsidRPr="00C13E69" w:rsidRDefault="001E2239" w:rsidP="001E2239">
                  <w:pPr>
                    <w:spacing w:after="160" w:line="259" w:lineRule="auto"/>
                    <w:rPr>
                      <w:rFonts w:ascii="Calibri Light" w:eastAsia="Times New Roman" w:hAnsi="Calibri Light" w:cs="Calibri Light"/>
                      <w:sz w:val="20"/>
                      <w:szCs w:val="20"/>
                      <w:lang w:eastAsia="en-GB"/>
                    </w:rPr>
                  </w:pPr>
                  <w:r w:rsidRPr="00C13E69">
                    <w:rPr>
                      <w:rFonts w:ascii="Calibri Light" w:hAnsi="Calibri Light" w:cs="Calibri Light"/>
                      <w:color w:val="000000"/>
                    </w:rPr>
                    <w:t>Claire Algar</w:t>
                  </w:r>
                  <w:r w:rsidR="00642E79">
                    <w:rPr>
                      <w:rFonts w:ascii="Calibri Light" w:hAnsi="Calibri Light" w:cs="Calibri Light"/>
                      <w:color w:val="000000"/>
                    </w:rPr>
                    <w:t xml:space="preserve">                                 CA</w:t>
                  </w:r>
                </w:p>
              </w:tc>
            </w:tr>
            <w:tr w:rsidR="001E2239" w:rsidRPr="001E2239" w14:paraId="559ED86C" w14:textId="2A0BFA91" w:rsidTr="001E2239">
              <w:trPr>
                <w:trHeight w:val="315"/>
              </w:trPr>
              <w:tc>
                <w:tcPr>
                  <w:tcW w:w="3800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172DDDB3" w14:textId="53436D8F" w:rsidR="001E2239" w:rsidRPr="00C13E69" w:rsidRDefault="001E2239" w:rsidP="00F368FD">
                  <w:pPr>
                    <w:spacing w:after="0" w:line="240" w:lineRule="auto"/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</w:pPr>
                  <w:r w:rsidRPr="00C13E69"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  <w:t>Kate Ireland</w:t>
                  </w:r>
                  <w:r w:rsidR="00660C48" w:rsidRPr="00C13E69"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  <w:t xml:space="preserve"> </w:t>
                  </w:r>
                  <w:r w:rsidR="00945A10" w:rsidRPr="00C13E69"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  <w:t xml:space="preserve">             </w:t>
                  </w:r>
                  <w:r w:rsidR="00605B21"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  <w:t xml:space="preserve">                                KI</w:t>
                  </w:r>
                  <w:r w:rsidR="00945A10" w:rsidRPr="00C13E69"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  <w:t xml:space="preserve">                    </w:t>
                  </w:r>
                  <w:r w:rsidR="00660C48" w:rsidRPr="00C13E69"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  <w:t xml:space="preserve"> </w:t>
                  </w:r>
                </w:p>
              </w:tc>
              <w:tc>
                <w:tcPr>
                  <w:tcW w:w="3800" w:type="dxa"/>
                  <w:tcBorders>
                    <w:top w:val="single" w:sz="4" w:space="0" w:color="auto"/>
                    <w:bottom w:val="single" w:sz="4" w:space="0" w:color="auto"/>
                  </w:tcBorders>
                  <w:vAlign w:val="bottom"/>
                </w:tcPr>
                <w:p w14:paraId="28984313" w14:textId="6A086BEA" w:rsidR="001E2239" w:rsidRPr="00C13E69" w:rsidRDefault="001E2239" w:rsidP="001E2239">
                  <w:pPr>
                    <w:spacing w:after="160" w:line="259" w:lineRule="auto"/>
                    <w:rPr>
                      <w:rFonts w:ascii="Calibri Light" w:eastAsia="Times New Roman" w:hAnsi="Calibri Light" w:cs="Calibri Light"/>
                      <w:sz w:val="20"/>
                      <w:szCs w:val="20"/>
                      <w:lang w:eastAsia="en-GB"/>
                    </w:rPr>
                  </w:pPr>
                  <w:r w:rsidRPr="00C13E69">
                    <w:rPr>
                      <w:rFonts w:ascii="Calibri Light" w:hAnsi="Calibri Light" w:cs="Calibri Light"/>
                      <w:color w:val="000000"/>
                    </w:rPr>
                    <w:t>Sandra Beaufoy</w:t>
                  </w:r>
                  <w:r w:rsidR="00642E79">
                    <w:rPr>
                      <w:rFonts w:ascii="Calibri Light" w:hAnsi="Calibri Light" w:cs="Calibri Light"/>
                      <w:color w:val="000000"/>
                    </w:rPr>
                    <w:t xml:space="preserve">                          SB</w:t>
                  </w:r>
                </w:p>
              </w:tc>
            </w:tr>
            <w:tr w:rsidR="001E2239" w:rsidRPr="001E2239" w14:paraId="6B246771" w14:textId="77777777" w:rsidTr="001E2239">
              <w:trPr>
                <w:gridAfter w:val="1"/>
                <w:wAfter w:w="3800" w:type="dxa"/>
                <w:trHeight w:val="300"/>
              </w:trPr>
              <w:tc>
                <w:tcPr>
                  <w:tcW w:w="3800" w:type="dxa"/>
                  <w:tcBorders>
                    <w:top w:val="single" w:sz="4" w:space="0" w:color="auto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49E18126" w14:textId="0A0DBA7A" w:rsidR="001E2239" w:rsidRPr="00C13E69" w:rsidRDefault="001E2239" w:rsidP="00605B21">
                  <w:pPr>
                    <w:spacing w:after="0" w:line="240" w:lineRule="auto"/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</w:pPr>
                  <w:r w:rsidRPr="00C13E69"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  <w:t>Jackie Montgomery</w:t>
                  </w:r>
                  <w:r w:rsidR="00945A10" w:rsidRPr="00C13E69"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  <w:t xml:space="preserve">                     </w:t>
                  </w:r>
                  <w:r w:rsidR="00605B21"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  <w:t xml:space="preserve">           JM</w:t>
                  </w:r>
                </w:p>
              </w:tc>
            </w:tr>
            <w:tr w:rsidR="001E2239" w:rsidRPr="001E2239" w14:paraId="3E60E953" w14:textId="77777777" w:rsidTr="001E2239">
              <w:trPr>
                <w:gridAfter w:val="1"/>
                <w:wAfter w:w="3800" w:type="dxa"/>
                <w:trHeight w:val="300"/>
              </w:trPr>
              <w:tc>
                <w:tcPr>
                  <w:tcW w:w="3800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6EA155AE" w14:textId="78BC5303" w:rsidR="001E2239" w:rsidRPr="00C13E69" w:rsidRDefault="001E2239" w:rsidP="00642E79">
                  <w:pPr>
                    <w:spacing w:after="0" w:line="240" w:lineRule="auto"/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</w:pPr>
                  <w:r w:rsidRPr="00C13E69"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  <w:t>Sam Cruickshank</w:t>
                  </w:r>
                  <w:r w:rsidR="00945A10" w:rsidRPr="00C13E69"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  <w:t xml:space="preserve">   </w:t>
                  </w:r>
                  <w:r w:rsidR="00642E79"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  <w:t xml:space="preserve">                                  </w:t>
                  </w:r>
                  <w:r w:rsidR="00605B21"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  <w:t>SC</w:t>
                  </w:r>
                  <w:r w:rsidR="00945A10" w:rsidRPr="00C13E69"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  <w:t xml:space="preserve">                       </w:t>
                  </w:r>
                </w:p>
              </w:tc>
            </w:tr>
            <w:tr w:rsidR="001E2239" w:rsidRPr="001E2239" w14:paraId="10CA5E28" w14:textId="77777777" w:rsidTr="001E2239">
              <w:trPr>
                <w:gridAfter w:val="1"/>
                <w:wAfter w:w="3800" w:type="dxa"/>
                <w:trHeight w:val="300"/>
              </w:trPr>
              <w:tc>
                <w:tcPr>
                  <w:tcW w:w="3800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26E3EB66" w14:textId="6BC9980B" w:rsidR="001E2239" w:rsidRPr="00C13E69" w:rsidRDefault="001E2239" w:rsidP="00F368FD">
                  <w:pPr>
                    <w:spacing w:after="0" w:line="240" w:lineRule="auto"/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</w:pPr>
                  <w:r w:rsidRPr="00C13E69"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  <w:t>Sally Spicer</w:t>
                  </w:r>
                  <w:r w:rsidR="00660C48" w:rsidRPr="00C13E69"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  <w:t xml:space="preserve">  </w:t>
                  </w:r>
                  <w:r w:rsidR="00945A10" w:rsidRPr="00C13E69"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  <w:t xml:space="preserve">                                   </w:t>
                  </w:r>
                  <w:r w:rsidR="00642E79"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  <w:t xml:space="preserve">           SS</w:t>
                  </w:r>
                </w:p>
              </w:tc>
            </w:tr>
            <w:tr w:rsidR="001E2239" w:rsidRPr="001E2239" w14:paraId="70624CD3" w14:textId="77777777" w:rsidTr="00C822F9">
              <w:trPr>
                <w:gridAfter w:val="1"/>
                <w:wAfter w:w="3800" w:type="dxa"/>
                <w:trHeight w:val="300"/>
              </w:trPr>
              <w:tc>
                <w:tcPr>
                  <w:tcW w:w="3800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3E8ADD8D" w14:textId="1806FFDC" w:rsidR="001E2239" w:rsidRPr="00C13E69" w:rsidRDefault="00C822F9" w:rsidP="00642E79">
                  <w:pPr>
                    <w:spacing w:after="0" w:line="240" w:lineRule="auto"/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</w:pPr>
                  <w:r w:rsidRPr="00C13E69"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  <w:t xml:space="preserve">Will Haywood                  </w:t>
                  </w:r>
                  <w:r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  <w:t xml:space="preserve">                      WH</w:t>
                  </w:r>
                  <w:r w:rsidRPr="00C13E69"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  <w:t xml:space="preserve">            </w:t>
                  </w:r>
                </w:p>
              </w:tc>
            </w:tr>
            <w:tr w:rsidR="001E2239" w:rsidRPr="001E2239" w14:paraId="1D5A32B9" w14:textId="77777777" w:rsidTr="001E2239">
              <w:trPr>
                <w:gridAfter w:val="1"/>
                <w:wAfter w:w="3800" w:type="dxa"/>
                <w:trHeight w:val="300"/>
              </w:trPr>
              <w:tc>
                <w:tcPr>
                  <w:tcW w:w="3800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062A3C5B" w14:textId="5908CFE6" w:rsidR="001E2239" w:rsidRPr="00C13E69" w:rsidRDefault="00C822F9" w:rsidP="00C822F9">
                  <w:pPr>
                    <w:spacing w:after="0" w:line="240" w:lineRule="auto"/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</w:pPr>
                  <w:r w:rsidRPr="00C13E69"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  <w:t xml:space="preserve">Bhav Cooppen    </w:t>
                  </w:r>
                  <w:r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  <w:t xml:space="preserve">                                </w:t>
                  </w:r>
                  <w:r w:rsidR="003E1D5B"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  <w:t xml:space="preserve"> </w:t>
                  </w:r>
                  <w:r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  <w:t xml:space="preserve">   BC</w:t>
                  </w:r>
                  <w:r w:rsidRPr="00C13E69"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  <w:t xml:space="preserve">        </w:t>
                  </w:r>
                  <w:r w:rsidR="00945A10" w:rsidRPr="00C13E69"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  <w:t xml:space="preserve">           </w:t>
                  </w:r>
                  <w:r w:rsidR="00660C48" w:rsidRPr="00C13E69"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  <w:t xml:space="preserve"> </w:t>
                  </w:r>
                </w:p>
              </w:tc>
            </w:tr>
            <w:tr w:rsidR="001E2239" w:rsidRPr="001E2239" w14:paraId="69B927D2" w14:textId="77777777" w:rsidTr="00C822F9">
              <w:trPr>
                <w:gridAfter w:val="1"/>
                <w:wAfter w:w="3800" w:type="dxa"/>
                <w:trHeight w:val="300"/>
              </w:trPr>
              <w:tc>
                <w:tcPr>
                  <w:tcW w:w="3800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28589782" w14:textId="7D2E4193" w:rsidR="001E2239" w:rsidRPr="00C13E69" w:rsidRDefault="00C822F9" w:rsidP="0000754B">
                  <w:pPr>
                    <w:spacing w:after="0" w:line="240" w:lineRule="auto"/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</w:pPr>
                  <w:r w:rsidRPr="00C13E69"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  <w:t xml:space="preserve">Abigail Ball                                     </w:t>
                  </w:r>
                  <w:r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  <w:t xml:space="preserve">         AB</w:t>
                  </w:r>
                </w:p>
              </w:tc>
            </w:tr>
            <w:tr w:rsidR="001E2239" w:rsidRPr="001E2239" w14:paraId="6025573F" w14:textId="77777777" w:rsidTr="001E2239">
              <w:trPr>
                <w:gridAfter w:val="1"/>
                <w:wAfter w:w="3800" w:type="dxa"/>
                <w:trHeight w:val="300"/>
              </w:trPr>
              <w:tc>
                <w:tcPr>
                  <w:tcW w:w="3800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7F399C12" w14:textId="73B0C73D" w:rsidR="001E2239" w:rsidRPr="00C13E69" w:rsidRDefault="00013BBE" w:rsidP="00C822F9">
                  <w:pPr>
                    <w:spacing w:after="0" w:line="240" w:lineRule="auto"/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</w:pPr>
                  <w:r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  <w:t xml:space="preserve">Julie Taylor    </w:t>
                  </w:r>
                  <w:r w:rsidRPr="00C13E69"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  <w:t xml:space="preserve">    </w:t>
                  </w:r>
                  <w:r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  <w:t xml:space="preserve">                                      JT</w:t>
                  </w:r>
                  <w:r w:rsidRPr="00C13E69"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  <w:t xml:space="preserve">          </w:t>
                  </w:r>
                </w:p>
              </w:tc>
            </w:tr>
            <w:tr w:rsidR="001E2239" w:rsidRPr="001E2239" w14:paraId="3C61B8DC" w14:textId="77777777" w:rsidTr="001E2239">
              <w:trPr>
                <w:gridAfter w:val="1"/>
                <w:wAfter w:w="3800" w:type="dxa"/>
                <w:trHeight w:val="315"/>
              </w:trPr>
              <w:tc>
                <w:tcPr>
                  <w:tcW w:w="3800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1390FDB5" w14:textId="4E11E97C" w:rsidR="001E2239" w:rsidRPr="00C13E69" w:rsidRDefault="00C822F9" w:rsidP="00642E79">
                  <w:pPr>
                    <w:spacing w:after="0" w:line="240" w:lineRule="auto"/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</w:pPr>
                  <w:r w:rsidRPr="00C13E69"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  <w:t xml:space="preserve">Rachel Cooper                              </w:t>
                  </w:r>
                  <w:r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  <w:t xml:space="preserve">           RC</w:t>
                  </w:r>
                </w:p>
              </w:tc>
            </w:tr>
            <w:tr w:rsidR="001E2239" w:rsidRPr="001E2239" w14:paraId="1B2D491F" w14:textId="77777777" w:rsidTr="001E2239">
              <w:trPr>
                <w:gridAfter w:val="1"/>
                <w:wAfter w:w="3800" w:type="dxa"/>
                <w:trHeight w:val="315"/>
              </w:trPr>
              <w:tc>
                <w:tcPr>
                  <w:tcW w:w="3800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0BFD9AEE" w14:textId="1A63DB0F" w:rsidR="00660C48" w:rsidRPr="00C13E69" w:rsidRDefault="00C822F9" w:rsidP="00C822F9">
                  <w:pPr>
                    <w:spacing w:after="0" w:line="240" w:lineRule="auto"/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</w:pPr>
                  <w:r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  <w:t>Alex Walker                                            AW</w:t>
                  </w:r>
                </w:p>
              </w:tc>
            </w:tr>
            <w:tr w:rsidR="001E2239" w:rsidRPr="001E2239" w14:paraId="4174DC43" w14:textId="77777777" w:rsidTr="001E2239">
              <w:trPr>
                <w:gridAfter w:val="1"/>
                <w:wAfter w:w="3800" w:type="dxa"/>
                <w:trHeight w:val="300"/>
              </w:trPr>
              <w:tc>
                <w:tcPr>
                  <w:tcW w:w="3800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335AE7A1" w14:textId="6B7A8DCA" w:rsidR="00660C48" w:rsidRPr="00C13E69" w:rsidRDefault="00C822F9" w:rsidP="00C822F9">
                  <w:pPr>
                    <w:spacing w:after="0" w:line="240" w:lineRule="auto"/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</w:pPr>
                  <w:r w:rsidRPr="00C13E69"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  <w:t xml:space="preserve">Paul Monaghan  </w:t>
                  </w:r>
                  <w:r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  <w:t xml:space="preserve">                                   PM</w:t>
                  </w:r>
                </w:p>
              </w:tc>
            </w:tr>
            <w:tr w:rsidR="001E2239" w:rsidRPr="001E2239" w14:paraId="264F930F" w14:textId="77777777" w:rsidTr="001E2239">
              <w:trPr>
                <w:gridAfter w:val="1"/>
                <w:wAfter w:w="3800" w:type="dxa"/>
                <w:trHeight w:val="300"/>
              </w:trPr>
              <w:tc>
                <w:tcPr>
                  <w:tcW w:w="3800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3B32C8D6" w14:textId="3F086873" w:rsidR="00660C48" w:rsidRPr="00C13E69" w:rsidRDefault="00C822F9" w:rsidP="00F368FD">
                  <w:pPr>
                    <w:spacing w:after="0" w:line="240" w:lineRule="auto"/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</w:pPr>
                  <w:r w:rsidRPr="00C13E69"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  <w:t>Jane Killingbeck</w:t>
                  </w:r>
                  <w:r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  <w:t xml:space="preserve">   </w:t>
                  </w:r>
                  <w:r w:rsidRPr="00C13E69"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  <w:t xml:space="preserve">    </w:t>
                  </w:r>
                  <w:r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  <w:t xml:space="preserve">                               JK</w:t>
                  </w:r>
                  <w:r w:rsidRPr="00C13E69"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  <w:t xml:space="preserve">          </w:t>
                  </w:r>
                </w:p>
              </w:tc>
            </w:tr>
            <w:tr w:rsidR="00072C85" w:rsidRPr="001E2239" w14:paraId="0AB3E6C4" w14:textId="77777777" w:rsidTr="001E2239">
              <w:trPr>
                <w:gridAfter w:val="1"/>
                <w:wAfter w:w="3800" w:type="dxa"/>
                <w:trHeight w:val="300"/>
              </w:trPr>
              <w:tc>
                <w:tcPr>
                  <w:tcW w:w="3800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4213BFDA" w14:textId="15AC1884" w:rsidR="00072C85" w:rsidRPr="00C13E69" w:rsidRDefault="00072C85" w:rsidP="00F368FD">
                  <w:pPr>
                    <w:spacing w:after="0" w:line="240" w:lineRule="auto"/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</w:pPr>
                  <w:r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  <w:t>Cara Pearson                                           CP</w:t>
                  </w:r>
                </w:p>
              </w:tc>
            </w:tr>
          </w:tbl>
          <w:p w14:paraId="5F0FAACC" w14:textId="77777777" w:rsidR="003B6003" w:rsidRDefault="003B6003" w:rsidP="00E71C73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</w:pPr>
          </w:p>
        </w:tc>
      </w:tr>
      <w:tr w:rsidR="006F2CB1" w14:paraId="5C16C9A6" w14:textId="77777777" w:rsidTr="55049806"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90E8DC3" w14:textId="77777777" w:rsidR="006F2CB1" w:rsidRPr="002B37DD" w:rsidRDefault="006F2CB1" w:rsidP="001454AD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cstheme="minorHAnsi"/>
                <w:b/>
                <w:i/>
                <w:color w:val="111111"/>
                <w:sz w:val="24"/>
                <w:szCs w:val="24"/>
                <w:lang w:eastAsia="en-GB"/>
              </w:rPr>
            </w:pPr>
            <w:r w:rsidRPr="002B37DD">
              <w:rPr>
                <w:rFonts w:eastAsia="Times New Roman" w:cstheme="minorHAnsi"/>
                <w:b/>
                <w:i/>
                <w:color w:val="111111"/>
                <w:sz w:val="24"/>
                <w:szCs w:val="24"/>
                <w:lang w:eastAsia="en-GB"/>
              </w:rPr>
              <w:t>Time</w:t>
            </w:r>
            <w:r w:rsidR="006E770A" w:rsidRPr="002B37DD">
              <w:rPr>
                <w:rFonts w:eastAsia="Times New Roman" w:cstheme="minorHAnsi"/>
                <w:b/>
                <w:i/>
                <w:color w:val="111111"/>
                <w:sz w:val="24"/>
                <w:szCs w:val="24"/>
                <w:lang w:eastAsia="en-GB"/>
              </w:rPr>
              <w:t>: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9F51BC7" w14:textId="29B2DCB0" w:rsidR="006F2CB1" w:rsidRDefault="00D10AF8" w:rsidP="00E71C73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cstheme="minorHAnsi"/>
                <w:b/>
                <w:color w:val="FF0000"/>
                <w:sz w:val="24"/>
                <w:szCs w:val="24"/>
                <w:lang w:eastAsia="en-GB"/>
              </w:rPr>
            </w:pPr>
            <w:r w:rsidRPr="00F43884">
              <w:rPr>
                <w:rFonts w:eastAsia="Times New Roman" w:cstheme="minorHAnsi"/>
                <w:b/>
                <w:color w:val="FF0000"/>
                <w:sz w:val="24"/>
                <w:szCs w:val="24"/>
                <w:lang w:eastAsia="en-GB"/>
              </w:rPr>
              <w:t>1</w:t>
            </w:r>
            <w:r w:rsidR="003E1D5B" w:rsidRPr="00F43884">
              <w:rPr>
                <w:rFonts w:eastAsia="Times New Roman" w:cstheme="minorHAnsi"/>
                <w:b/>
                <w:color w:val="FF0000"/>
                <w:sz w:val="24"/>
                <w:szCs w:val="24"/>
                <w:lang w:eastAsia="en-GB"/>
              </w:rPr>
              <w:t>2</w:t>
            </w:r>
            <w:r w:rsidR="00D15DDA" w:rsidRPr="00F43884">
              <w:rPr>
                <w:rFonts w:eastAsia="Times New Roman" w:cstheme="minorHAnsi"/>
                <w:b/>
                <w:color w:val="FF0000"/>
                <w:sz w:val="24"/>
                <w:szCs w:val="24"/>
                <w:lang w:eastAsia="en-GB"/>
              </w:rPr>
              <w:t>pm-</w:t>
            </w:r>
            <w:r w:rsidR="00072C85" w:rsidRPr="00F43884">
              <w:rPr>
                <w:rFonts w:eastAsia="Times New Roman" w:cstheme="minorHAnsi"/>
                <w:b/>
                <w:color w:val="FF0000"/>
                <w:sz w:val="24"/>
                <w:szCs w:val="24"/>
                <w:lang w:eastAsia="en-GB"/>
              </w:rPr>
              <w:t>2</w:t>
            </w:r>
            <w:r w:rsidR="00605B21" w:rsidRPr="00F43884">
              <w:rPr>
                <w:rFonts w:eastAsia="Times New Roman" w:cstheme="minorHAnsi"/>
                <w:b/>
                <w:color w:val="FF0000"/>
                <w:sz w:val="24"/>
                <w:szCs w:val="24"/>
                <w:lang w:eastAsia="en-GB"/>
              </w:rPr>
              <w:t>pm</w:t>
            </w:r>
          </w:p>
          <w:p w14:paraId="4DC91032" w14:textId="357F3A36" w:rsidR="000845BA" w:rsidRDefault="000845BA" w:rsidP="00E71C73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cstheme="minorHAnsi"/>
                <w:b/>
                <w:color w:val="FF0000"/>
                <w:sz w:val="24"/>
                <w:szCs w:val="24"/>
                <w:lang w:eastAsia="en-GB"/>
              </w:rPr>
            </w:pPr>
          </w:p>
          <w:p w14:paraId="3E615C9D" w14:textId="51E8BA35" w:rsidR="00E71C73" w:rsidRPr="002B37DD" w:rsidRDefault="00E71C73" w:rsidP="00013BBE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</w:pPr>
          </w:p>
        </w:tc>
        <w:tc>
          <w:tcPr>
            <w:tcW w:w="7087" w:type="dxa"/>
            <w:gridSpan w:val="3"/>
            <w:vMerge/>
            <w:vAlign w:val="center"/>
            <w:hideMark/>
          </w:tcPr>
          <w:p w14:paraId="382AC6BB" w14:textId="77777777" w:rsidR="006F2CB1" w:rsidRDefault="006F2CB1">
            <w:pPr>
              <w:spacing w:after="0" w:line="240" w:lineRule="auto"/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</w:pPr>
          </w:p>
        </w:tc>
      </w:tr>
      <w:tr w:rsidR="006F2CB1" w14:paraId="3AF471CB" w14:textId="77777777" w:rsidTr="55049806">
        <w:trPr>
          <w:trHeight w:val="852"/>
        </w:trPr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142DDB6" w14:textId="77777777" w:rsidR="006F2CB1" w:rsidRPr="002B37DD" w:rsidRDefault="006F2CB1" w:rsidP="001454AD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cstheme="minorHAnsi"/>
                <w:b/>
                <w:i/>
                <w:color w:val="111111"/>
                <w:sz w:val="24"/>
                <w:szCs w:val="24"/>
                <w:lang w:eastAsia="en-GB"/>
              </w:rPr>
            </w:pPr>
            <w:r w:rsidRPr="002B37DD">
              <w:rPr>
                <w:rFonts w:eastAsia="Times New Roman" w:cstheme="minorHAnsi"/>
                <w:b/>
                <w:i/>
                <w:color w:val="111111"/>
                <w:sz w:val="24"/>
                <w:szCs w:val="24"/>
                <w:lang w:eastAsia="en-GB"/>
              </w:rPr>
              <w:t>Venue: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7B19799" w14:textId="78604767" w:rsidR="00F368FD" w:rsidRPr="00F43884" w:rsidRDefault="006F2CB1" w:rsidP="00F368FD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cstheme="minorHAnsi"/>
                <w:b/>
                <w:color w:val="FF0000"/>
                <w:sz w:val="24"/>
                <w:szCs w:val="24"/>
                <w:lang w:eastAsia="en-GB"/>
              </w:rPr>
            </w:pPr>
            <w:r w:rsidRPr="00F43884">
              <w:rPr>
                <w:rFonts w:eastAsia="Times New Roman" w:cstheme="minorHAnsi"/>
                <w:b/>
                <w:color w:val="FF0000"/>
                <w:sz w:val="24"/>
                <w:szCs w:val="24"/>
                <w:lang w:eastAsia="en-GB"/>
              </w:rPr>
              <w:t>W</w:t>
            </w:r>
            <w:r w:rsidR="00013BBE">
              <w:rPr>
                <w:rFonts w:eastAsia="Times New Roman" w:cstheme="minorHAnsi"/>
                <w:b/>
                <w:color w:val="FF0000"/>
                <w:sz w:val="24"/>
                <w:szCs w:val="24"/>
                <w:lang w:eastAsia="en-GB"/>
              </w:rPr>
              <w:t>A0.15a</w:t>
            </w:r>
          </w:p>
          <w:p w14:paraId="2D408B5A" w14:textId="7AC55978" w:rsidR="006F2CB1" w:rsidRPr="002B37DD" w:rsidRDefault="00013BBE" w:rsidP="00013BBE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</w:pPr>
            <w:r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  <w:t>Avon Building</w:t>
            </w:r>
            <w:r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  <w:br/>
            </w:r>
            <w:r w:rsidR="00642E79"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  <w:t xml:space="preserve">Westwood </w:t>
            </w:r>
            <w:r w:rsidR="005C0BAE"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  <w:t>Campus</w:t>
            </w:r>
          </w:p>
        </w:tc>
        <w:tc>
          <w:tcPr>
            <w:tcW w:w="7087" w:type="dxa"/>
            <w:gridSpan w:val="3"/>
            <w:vMerge/>
            <w:vAlign w:val="center"/>
            <w:hideMark/>
          </w:tcPr>
          <w:p w14:paraId="202EB578" w14:textId="77777777" w:rsidR="006F2CB1" w:rsidRDefault="006F2CB1">
            <w:pPr>
              <w:spacing w:after="0" w:line="240" w:lineRule="auto"/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</w:pPr>
          </w:p>
        </w:tc>
      </w:tr>
      <w:tr w:rsidR="003B6003" w14:paraId="17412765" w14:textId="77777777" w:rsidTr="55049806"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2CC" w:themeFill="accent4" w:themeFillTint="33"/>
            <w:hideMark/>
          </w:tcPr>
          <w:p w14:paraId="4EBE513C" w14:textId="77777777" w:rsidR="003B6003" w:rsidRDefault="003B6003">
            <w:pPr>
              <w:pStyle w:val="ListParagraph"/>
              <w:spacing w:before="100" w:beforeAutospacing="1" w:after="100" w:afterAutospacing="1" w:line="248" w:lineRule="atLeast"/>
              <w:ind w:left="0"/>
              <w:jc w:val="center"/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2CC" w:themeFill="accent4" w:themeFillTint="33"/>
          </w:tcPr>
          <w:p w14:paraId="763F587D" w14:textId="77777777" w:rsidR="003B6003" w:rsidRDefault="003B6003">
            <w:pPr>
              <w:pStyle w:val="ListParagraph"/>
              <w:spacing w:before="100" w:beforeAutospacing="1" w:after="100" w:afterAutospacing="1" w:line="248" w:lineRule="atLeast"/>
              <w:ind w:left="0"/>
              <w:jc w:val="center"/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</w:pPr>
            <w:r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  <w:t>Agenda Discussion Subject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2CC" w:themeFill="accent4" w:themeFillTint="33"/>
            <w:hideMark/>
          </w:tcPr>
          <w:p w14:paraId="7732B09D" w14:textId="77777777" w:rsidR="003B6003" w:rsidRDefault="003B6003">
            <w:pPr>
              <w:pStyle w:val="ListParagraph"/>
              <w:spacing w:before="100" w:beforeAutospacing="1" w:after="100" w:afterAutospacing="1" w:line="248" w:lineRule="atLeast"/>
              <w:ind w:left="0"/>
              <w:jc w:val="center"/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</w:pPr>
            <w:r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  <w:t>Lead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2CC" w:themeFill="accent4" w:themeFillTint="33"/>
            <w:hideMark/>
          </w:tcPr>
          <w:p w14:paraId="6EAE64F4" w14:textId="3EDC5A0B" w:rsidR="003B6003" w:rsidRDefault="003B6003">
            <w:pPr>
              <w:pStyle w:val="ListParagraph"/>
              <w:spacing w:before="100" w:beforeAutospacing="1" w:after="100" w:afterAutospacing="1" w:line="248" w:lineRule="atLeast"/>
              <w:ind w:left="0"/>
              <w:jc w:val="center"/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2CC" w:themeFill="accent4" w:themeFillTint="33"/>
            <w:hideMark/>
          </w:tcPr>
          <w:p w14:paraId="66FB120C" w14:textId="77777777" w:rsidR="003B6003" w:rsidRDefault="003B6003">
            <w:pPr>
              <w:pStyle w:val="ListParagraph"/>
              <w:spacing w:before="100" w:beforeAutospacing="1" w:after="100" w:afterAutospacing="1" w:line="248" w:lineRule="atLeast"/>
              <w:ind w:left="0"/>
              <w:jc w:val="center"/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</w:pPr>
            <w:r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  <w:t>Timings</w:t>
            </w:r>
          </w:p>
          <w:p w14:paraId="3363D077" w14:textId="2B6BF0A1" w:rsidR="00043CBD" w:rsidRDefault="00043CBD">
            <w:pPr>
              <w:pStyle w:val="ListParagraph"/>
              <w:spacing w:before="100" w:beforeAutospacing="1" w:after="100" w:afterAutospacing="1" w:line="248" w:lineRule="atLeast"/>
              <w:ind w:left="0"/>
              <w:jc w:val="center"/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</w:pPr>
          </w:p>
        </w:tc>
      </w:tr>
      <w:tr w:rsidR="00E9729B" w14:paraId="055C86E2" w14:textId="77777777" w:rsidTr="55049806">
        <w:trPr>
          <w:trHeight w:val="428"/>
        </w:trPr>
        <w:tc>
          <w:tcPr>
            <w:tcW w:w="1105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22A68F" w14:textId="34C8A4BF" w:rsidR="00F85D26" w:rsidRPr="008441DD" w:rsidRDefault="0075318C" w:rsidP="00F368FD">
            <w:pPr>
              <w:pStyle w:val="NoSpacing"/>
              <w:rPr>
                <w:rFonts w:cstheme="minorHAnsi"/>
                <w:b/>
                <w:lang w:eastAsia="en-GB"/>
              </w:rPr>
            </w:pPr>
            <w:r>
              <w:rPr>
                <w:rFonts w:cstheme="minorHAnsi"/>
                <w:b/>
                <w:lang w:eastAsia="en-GB"/>
              </w:rPr>
              <w:t xml:space="preserve">Lunch  </w:t>
            </w:r>
            <w:r w:rsidR="00F368FD" w:rsidRPr="008441DD">
              <w:rPr>
                <w:rFonts w:cstheme="minorHAnsi"/>
                <w:b/>
                <w:lang w:eastAsia="en-GB"/>
              </w:rPr>
              <w:t>provided</w:t>
            </w:r>
          </w:p>
        </w:tc>
      </w:tr>
      <w:tr w:rsidR="009C72BD" w:rsidRPr="008441DD" w14:paraId="42926147" w14:textId="77777777" w:rsidTr="55049806">
        <w:trPr>
          <w:trHeight w:val="323"/>
        </w:trPr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0CA441" w14:textId="77777777" w:rsidR="009C72BD" w:rsidRDefault="32B3AFCD" w:rsidP="00013BBE">
            <w:pPr>
              <w:spacing w:before="100" w:beforeAutospacing="1" w:after="100" w:afterAutospacing="1" w:line="248" w:lineRule="atLeast"/>
              <w:rPr>
                <w:rFonts w:asciiTheme="majorHAnsi" w:eastAsia="Times New Roman" w:hAnsiTheme="majorHAnsi" w:cstheme="majorHAnsi"/>
                <w:color w:val="111111"/>
                <w:sz w:val="24"/>
                <w:szCs w:val="24"/>
                <w:lang w:eastAsia="en-GB"/>
              </w:rPr>
            </w:pPr>
            <w:r w:rsidRPr="32B3AFCD">
              <w:rPr>
                <w:rFonts w:asciiTheme="majorHAnsi" w:eastAsia="Times New Roman" w:hAnsiTheme="majorHAnsi" w:cstheme="majorBidi"/>
                <w:color w:val="111111"/>
                <w:sz w:val="24"/>
                <w:szCs w:val="24"/>
                <w:lang w:eastAsia="en-GB"/>
              </w:rPr>
              <w:t>1.</w:t>
            </w:r>
          </w:p>
          <w:p w14:paraId="3074ED45" w14:textId="286509EB" w:rsidR="32B3AFCD" w:rsidRDefault="32B3AFCD" w:rsidP="32B3AFCD">
            <w:pPr>
              <w:spacing w:beforeAutospacing="1" w:afterAutospacing="1" w:line="248" w:lineRule="atLeast"/>
              <w:ind w:left="360"/>
              <w:jc w:val="center"/>
              <w:rPr>
                <w:rFonts w:asciiTheme="majorHAnsi" w:eastAsia="Times New Roman" w:hAnsiTheme="majorHAnsi" w:cstheme="majorBidi"/>
                <w:color w:val="111111"/>
                <w:sz w:val="24"/>
                <w:szCs w:val="24"/>
                <w:lang w:eastAsia="en-GB"/>
              </w:rPr>
            </w:pPr>
          </w:p>
          <w:p w14:paraId="49AF31CA" w14:textId="4C248385" w:rsidR="004535C9" w:rsidRPr="008441DD" w:rsidRDefault="004535C9" w:rsidP="001454AD">
            <w:pPr>
              <w:spacing w:before="100" w:beforeAutospacing="1" w:after="100" w:afterAutospacing="1" w:line="248" w:lineRule="atLeast"/>
              <w:ind w:left="360"/>
              <w:jc w:val="center"/>
              <w:rPr>
                <w:rFonts w:asciiTheme="majorHAnsi" w:eastAsia="Times New Roman" w:hAnsiTheme="majorHAnsi" w:cstheme="majorHAnsi"/>
                <w:color w:val="111111"/>
                <w:sz w:val="24"/>
                <w:szCs w:val="24"/>
                <w:lang w:eastAsia="en-GB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E2458D" w14:textId="137EEDBA" w:rsidR="00B55CDE" w:rsidRDefault="00E71C73" w:rsidP="004535C9">
            <w:pPr>
              <w:pStyle w:val="NoSpacing"/>
              <w:rPr>
                <w:rFonts w:asciiTheme="majorHAnsi" w:hAnsiTheme="majorHAnsi" w:cstheme="majorHAnsi"/>
                <w:sz w:val="24"/>
                <w:szCs w:val="24"/>
                <w:lang w:eastAsia="en-GB"/>
              </w:rPr>
            </w:pPr>
            <w:r w:rsidRPr="008441DD">
              <w:rPr>
                <w:rFonts w:asciiTheme="majorHAnsi" w:hAnsiTheme="majorHAnsi" w:cstheme="majorHAnsi"/>
                <w:sz w:val="24"/>
                <w:szCs w:val="24"/>
                <w:lang w:eastAsia="en-GB"/>
              </w:rPr>
              <w:t>Apologies</w:t>
            </w:r>
            <w:r w:rsidR="002F6B71" w:rsidRPr="008441DD">
              <w:rPr>
                <w:rFonts w:asciiTheme="majorHAnsi" w:hAnsiTheme="majorHAnsi" w:cstheme="majorHAnsi"/>
                <w:sz w:val="24"/>
                <w:szCs w:val="24"/>
                <w:lang w:eastAsia="en-GB"/>
              </w:rPr>
              <w:t xml:space="preserve"> </w:t>
            </w:r>
          </w:p>
          <w:p w14:paraId="59932277" w14:textId="77777777" w:rsidR="004535C9" w:rsidRDefault="004535C9" w:rsidP="004535C9">
            <w:pPr>
              <w:pStyle w:val="NoSpacing"/>
              <w:rPr>
                <w:rFonts w:asciiTheme="majorHAnsi" w:hAnsiTheme="majorHAnsi" w:cstheme="majorHAnsi"/>
                <w:sz w:val="24"/>
                <w:szCs w:val="24"/>
                <w:lang w:eastAsia="en-GB"/>
              </w:rPr>
            </w:pPr>
          </w:p>
          <w:p w14:paraId="4F100790" w14:textId="0DFF5120" w:rsidR="00C822F9" w:rsidRDefault="003E1D5B" w:rsidP="004535C9">
            <w:pPr>
              <w:pStyle w:val="NoSpacing"/>
              <w:rPr>
                <w:rFonts w:asciiTheme="majorHAnsi" w:hAnsiTheme="majorHAnsi" w:cstheme="majorHAnsi"/>
                <w:sz w:val="24"/>
                <w:szCs w:val="24"/>
                <w:lang w:eastAsia="en-GB"/>
              </w:rPr>
            </w:pPr>
            <w:r>
              <w:rPr>
                <w:rFonts w:asciiTheme="majorHAnsi" w:hAnsiTheme="majorHAnsi" w:cstheme="majorHAnsi"/>
                <w:sz w:val="24"/>
                <w:szCs w:val="24"/>
                <w:lang w:eastAsia="en-GB"/>
              </w:rPr>
              <w:t xml:space="preserve">Notes from </w:t>
            </w:r>
            <w:r w:rsidR="00996880">
              <w:rPr>
                <w:rFonts w:asciiTheme="majorHAnsi" w:hAnsiTheme="majorHAnsi" w:cstheme="majorHAnsi"/>
                <w:sz w:val="24"/>
                <w:szCs w:val="24"/>
                <w:lang w:eastAsia="en-GB"/>
              </w:rPr>
              <w:t>12.07.19</w:t>
            </w:r>
          </w:p>
          <w:p w14:paraId="232DA032" w14:textId="0A8E0A64" w:rsidR="00072C85" w:rsidRPr="008441DD" w:rsidRDefault="00961603" w:rsidP="00961603">
            <w:pPr>
              <w:pStyle w:val="NoSpacing"/>
              <w:rPr>
                <w:rFonts w:asciiTheme="majorHAnsi" w:hAnsiTheme="majorHAnsi" w:cstheme="majorHAnsi"/>
                <w:sz w:val="24"/>
                <w:szCs w:val="24"/>
                <w:lang w:eastAsia="en-GB"/>
              </w:rPr>
            </w:pPr>
            <w:r>
              <w:rPr>
                <w:rFonts w:asciiTheme="majorHAnsi" w:hAnsiTheme="majorHAnsi" w:cstheme="majorHAnsi"/>
                <w:sz w:val="24"/>
                <w:szCs w:val="24"/>
                <w:lang w:eastAsia="en-GB"/>
              </w:rPr>
              <w:t>M</w:t>
            </w:r>
            <w:r w:rsidR="004535C9">
              <w:rPr>
                <w:rFonts w:asciiTheme="majorHAnsi" w:hAnsiTheme="majorHAnsi" w:cstheme="majorHAnsi"/>
                <w:sz w:val="24"/>
                <w:szCs w:val="24"/>
                <w:lang w:eastAsia="en-GB"/>
              </w:rPr>
              <w:t>atters arising</w:t>
            </w:r>
            <w:r w:rsidR="00F42F5F">
              <w:rPr>
                <w:rFonts w:asciiTheme="majorHAnsi" w:hAnsiTheme="majorHAnsi" w:cstheme="majorHAnsi"/>
                <w:sz w:val="24"/>
                <w:szCs w:val="24"/>
                <w:lang w:eastAsia="en-GB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67742F" w14:textId="1E6756B6" w:rsidR="009C72BD" w:rsidRPr="008441DD" w:rsidRDefault="00013BBE" w:rsidP="00013BBE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asciiTheme="majorHAnsi" w:eastAsia="Times New Roman" w:hAnsiTheme="majorHAnsi" w:cstheme="majorHAnsi"/>
                <w:color w:val="111111"/>
                <w:sz w:val="24"/>
                <w:szCs w:val="24"/>
                <w:lang w:eastAsia="en-GB"/>
              </w:rPr>
            </w:pPr>
            <w:r>
              <w:rPr>
                <w:rFonts w:asciiTheme="majorHAnsi" w:eastAsia="Times New Roman" w:hAnsiTheme="majorHAnsi" w:cstheme="majorHAnsi"/>
                <w:color w:val="111111"/>
                <w:sz w:val="24"/>
                <w:szCs w:val="24"/>
                <w:lang w:eastAsia="en-GB"/>
              </w:rPr>
              <w:t>KI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D1B491" w14:textId="77777777" w:rsidR="00256B9D" w:rsidRDefault="00256B9D" w:rsidP="0000754B">
            <w:pPr>
              <w:spacing w:before="120" w:after="120" w:line="240" w:lineRule="auto"/>
              <w:ind w:left="360"/>
              <w:rPr>
                <w:rFonts w:asciiTheme="majorHAnsi" w:eastAsia="Times New Roman" w:hAnsiTheme="majorHAnsi" w:cstheme="majorHAnsi"/>
                <w:color w:val="111111"/>
                <w:sz w:val="24"/>
                <w:szCs w:val="24"/>
                <w:lang w:eastAsia="en-GB"/>
              </w:rPr>
            </w:pPr>
          </w:p>
          <w:p w14:paraId="7457CFED" w14:textId="77777777" w:rsidR="00013BBE" w:rsidRDefault="00013BBE" w:rsidP="0000754B">
            <w:pPr>
              <w:spacing w:before="120" w:after="120" w:line="240" w:lineRule="auto"/>
              <w:ind w:left="360"/>
              <w:rPr>
                <w:rFonts w:asciiTheme="majorHAnsi" w:eastAsia="Times New Roman" w:hAnsiTheme="majorHAnsi" w:cstheme="majorHAnsi"/>
                <w:color w:val="111111"/>
                <w:sz w:val="24"/>
                <w:szCs w:val="24"/>
                <w:lang w:eastAsia="en-GB"/>
              </w:rPr>
            </w:pPr>
          </w:p>
          <w:p w14:paraId="23E0F6A2" w14:textId="0B0906D5" w:rsidR="00013BBE" w:rsidRPr="008441DD" w:rsidRDefault="00013BBE" w:rsidP="0000754B">
            <w:pPr>
              <w:spacing w:before="120" w:after="120" w:line="240" w:lineRule="auto"/>
              <w:ind w:left="360"/>
              <w:rPr>
                <w:rFonts w:asciiTheme="majorHAnsi" w:eastAsia="Times New Roman" w:hAnsiTheme="majorHAnsi" w:cstheme="majorHAnsi"/>
                <w:color w:val="111111"/>
                <w:sz w:val="24"/>
                <w:szCs w:val="24"/>
                <w:lang w:eastAsia="en-GB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626A3D" w14:textId="3D8DD420" w:rsidR="00043CBD" w:rsidRPr="008441DD" w:rsidRDefault="003E1D5B" w:rsidP="00072C85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asciiTheme="majorHAnsi" w:eastAsia="Times New Roman" w:hAnsiTheme="majorHAnsi" w:cstheme="majorHAnsi"/>
                <w:color w:val="111111"/>
                <w:sz w:val="24"/>
                <w:szCs w:val="24"/>
                <w:lang w:eastAsia="en-GB"/>
              </w:rPr>
            </w:pPr>
            <w:r>
              <w:rPr>
                <w:rFonts w:asciiTheme="majorHAnsi" w:eastAsia="Times New Roman" w:hAnsiTheme="majorHAnsi" w:cstheme="majorHAnsi"/>
                <w:color w:val="111111"/>
                <w:sz w:val="24"/>
                <w:szCs w:val="24"/>
                <w:lang w:eastAsia="en-GB"/>
              </w:rPr>
              <w:t>12</w:t>
            </w:r>
            <w:r w:rsidR="00FA0314">
              <w:rPr>
                <w:rFonts w:asciiTheme="majorHAnsi" w:eastAsia="Times New Roman" w:hAnsiTheme="majorHAnsi" w:cstheme="majorHAnsi"/>
                <w:color w:val="111111"/>
                <w:sz w:val="24"/>
                <w:szCs w:val="24"/>
                <w:lang w:eastAsia="en-GB"/>
              </w:rPr>
              <w:t>:00-1</w:t>
            </w:r>
            <w:r>
              <w:rPr>
                <w:rFonts w:asciiTheme="majorHAnsi" w:eastAsia="Times New Roman" w:hAnsiTheme="majorHAnsi" w:cstheme="majorHAnsi"/>
                <w:color w:val="111111"/>
                <w:sz w:val="24"/>
                <w:szCs w:val="24"/>
                <w:lang w:eastAsia="en-GB"/>
              </w:rPr>
              <w:t>2</w:t>
            </w:r>
            <w:r w:rsidR="00FA0314">
              <w:rPr>
                <w:rFonts w:asciiTheme="majorHAnsi" w:eastAsia="Times New Roman" w:hAnsiTheme="majorHAnsi" w:cstheme="majorHAnsi"/>
                <w:color w:val="111111"/>
                <w:sz w:val="24"/>
                <w:szCs w:val="24"/>
                <w:lang w:eastAsia="en-GB"/>
              </w:rPr>
              <w:t>:</w:t>
            </w:r>
            <w:r w:rsidR="00072C85">
              <w:rPr>
                <w:rFonts w:asciiTheme="majorHAnsi" w:eastAsia="Times New Roman" w:hAnsiTheme="majorHAnsi" w:cstheme="majorHAnsi"/>
                <w:color w:val="111111"/>
                <w:sz w:val="24"/>
                <w:szCs w:val="24"/>
                <w:lang w:eastAsia="en-GB"/>
              </w:rPr>
              <w:t>10</w:t>
            </w:r>
          </w:p>
        </w:tc>
      </w:tr>
      <w:tr w:rsidR="32B3AFCD" w14:paraId="16A9597F" w14:textId="77777777" w:rsidTr="55049806">
        <w:trPr>
          <w:trHeight w:val="323"/>
        </w:trPr>
        <w:tc>
          <w:tcPr>
            <w:tcW w:w="993" w:type="dxa"/>
          </w:tcPr>
          <w:p w14:paraId="7192F6EA" w14:textId="28B6066A" w:rsidR="32B3AFCD" w:rsidRDefault="00013BBE" w:rsidP="00013BBE">
            <w:pPr>
              <w:spacing w:line="248" w:lineRule="atLeast"/>
              <w:rPr>
                <w:rFonts w:asciiTheme="majorHAnsi" w:eastAsia="Times New Roman" w:hAnsiTheme="majorHAnsi" w:cstheme="majorBidi"/>
                <w:color w:val="111111"/>
                <w:sz w:val="24"/>
                <w:szCs w:val="24"/>
                <w:lang w:eastAsia="en-GB"/>
              </w:rPr>
            </w:pPr>
            <w:r>
              <w:rPr>
                <w:rFonts w:asciiTheme="majorHAnsi" w:eastAsia="Times New Roman" w:hAnsiTheme="majorHAnsi" w:cstheme="majorBidi"/>
                <w:color w:val="111111"/>
                <w:sz w:val="24"/>
                <w:szCs w:val="24"/>
                <w:lang w:eastAsia="en-GB"/>
              </w:rPr>
              <w:t>2.</w:t>
            </w:r>
          </w:p>
        </w:tc>
        <w:tc>
          <w:tcPr>
            <w:tcW w:w="2977" w:type="dxa"/>
          </w:tcPr>
          <w:p w14:paraId="58178C0F" w14:textId="6D0B02FC" w:rsidR="00F42F5F" w:rsidRPr="00072C85" w:rsidRDefault="00013BBE" w:rsidP="00F42F5F">
            <w:pPr>
              <w:pStyle w:val="NoSpacing"/>
              <w:rPr>
                <w:rFonts w:asciiTheme="majorHAnsi" w:hAnsiTheme="majorHAnsi" w:cstheme="majorBidi"/>
                <w:lang w:eastAsia="en-GB"/>
              </w:rPr>
            </w:pPr>
            <w:r>
              <w:rPr>
                <w:rFonts w:asciiTheme="majorHAnsi" w:hAnsiTheme="majorHAnsi" w:cstheme="majorBidi"/>
                <w:lang w:eastAsia="en-GB"/>
              </w:rPr>
              <w:t>CTE Cultural Survey</w:t>
            </w:r>
          </w:p>
        </w:tc>
        <w:tc>
          <w:tcPr>
            <w:tcW w:w="1134" w:type="dxa"/>
          </w:tcPr>
          <w:p w14:paraId="5E938138" w14:textId="2EC62077" w:rsidR="32B3AFCD" w:rsidRDefault="00013BBE" w:rsidP="00013BBE">
            <w:pPr>
              <w:pStyle w:val="ListParagraph"/>
              <w:spacing w:line="248" w:lineRule="atLeast"/>
              <w:ind w:left="0"/>
              <w:rPr>
                <w:rFonts w:asciiTheme="majorHAnsi" w:eastAsia="Times New Roman" w:hAnsiTheme="majorHAnsi" w:cstheme="majorBidi"/>
                <w:color w:val="111111"/>
                <w:sz w:val="24"/>
                <w:szCs w:val="24"/>
                <w:lang w:eastAsia="en-GB"/>
              </w:rPr>
            </w:pPr>
            <w:r>
              <w:rPr>
                <w:rFonts w:asciiTheme="majorHAnsi" w:eastAsia="Times New Roman" w:hAnsiTheme="majorHAnsi" w:cstheme="majorBidi"/>
                <w:color w:val="111111"/>
                <w:sz w:val="24"/>
                <w:szCs w:val="24"/>
                <w:lang w:eastAsia="en-GB"/>
              </w:rPr>
              <w:t>AW</w:t>
            </w:r>
          </w:p>
        </w:tc>
        <w:tc>
          <w:tcPr>
            <w:tcW w:w="4394" w:type="dxa"/>
          </w:tcPr>
          <w:p w14:paraId="4AAD8145" w14:textId="496CEF98" w:rsidR="00013BBE" w:rsidRDefault="00013BBE" w:rsidP="32B3AFCD">
            <w:pPr>
              <w:spacing w:line="248" w:lineRule="atLeast"/>
              <w:rPr>
                <w:rFonts w:asciiTheme="majorHAnsi" w:hAnsiTheme="majorHAnsi" w:cstheme="majorBidi"/>
                <w:sz w:val="24"/>
                <w:szCs w:val="24"/>
                <w:lang w:eastAsia="en-GB"/>
              </w:rPr>
            </w:pPr>
            <w:r>
              <w:rPr>
                <w:rFonts w:asciiTheme="majorHAnsi" w:hAnsiTheme="majorHAnsi" w:cstheme="majorBidi"/>
                <w:sz w:val="24"/>
                <w:szCs w:val="24"/>
                <w:lang w:eastAsia="en-GB"/>
              </w:rPr>
              <w:t>AW to present work carried out on Draft cultural survey</w:t>
            </w:r>
            <w:r w:rsidR="00996880">
              <w:rPr>
                <w:rFonts w:asciiTheme="majorHAnsi" w:hAnsiTheme="majorHAnsi" w:cstheme="majorBidi"/>
                <w:sz w:val="24"/>
                <w:szCs w:val="24"/>
                <w:lang w:eastAsia="en-GB"/>
              </w:rPr>
              <w:br/>
            </w:r>
            <w:r w:rsidRPr="00996880">
              <w:rPr>
                <w:rFonts w:asciiTheme="majorHAnsi" w:hAnsiTheme="majorHAnsi" w:cstheme="majorBidi"/>
                <w:b/>
                <w:sz w:val="24"/>
                <w:szCs w:val="24"/>
                <w:lang w:eastAsia="en-GB"/>
              </w:rPr>
              <w:t>Discussion points:</w:t>
            </w:r>
          </w:p>
          <w:p w14:paraId="27E87C1A" w14:textId="77777777" w:rsidR="32B3AFCD" w:rsidRDefault="00013BBE" w:rsidP="00013BBE">
            <w:pPr>
              <w:pStyle w:val="ListParagraph"/>
              <w:numPr>
                <w:ilvl w:val="0"/>
                <w:numId w:val="28"/>
              </w:numPr>
              <w:spacing w:line="248" w:lineRule="atLeast"/>
              <w:rPr>
                <w:rFonts w:asciiTheme="majorHAnsi" w:hAnsiTheme="majorHAnsi" w:cstheme="majorBidi"/>
                <w:sz w:val="24"/>
                <w:szCs w:val="24"/>
                <w:lang w:eastAsia="en-GB"/>
              </w:rPr>
            </w:pPr>
            <w:r>
              <w:rPr>
                <w:rFonts w:asciiTheme="majorHAnsi" w:hAnsiTheme="majorHAnsi" w:cstheme="majorBidi"/>
                <w:sz w:val="24"/>
                <w:szCs w:val="24"/>
                <w:lang w:eastAsia="en-GB"/>
              </w:rPr>
              <w:t>Format of survey</w:t>
            </w:r>
          </w:p>
          <w:p w14:paraId="1E89F072" w14:textId="3E1EDFCB" w:rsidR="00013BBE" w:rsidRDefault="00013BBE" w:rsidP="00013BBE">
            <w:pPr>
              <w:pStyle w:val="ListParagraph"/>
              <w:numPr>
                <w:ilvl w:val="0"/>
                <w:numId w:val="28"/>
              </w:numPr>
              <w:spacing w:line="248" w:lineRule="atLeast"/>
              <w:rPr>
                <w:rFonts w:asciiTheme="majorHAnsi" w:hAnsiTheme="majorHAnsi" w:cstheme="majorBidi"/>
                <w:sz w:val="24"/>
                <w:szCs w:val="24"/>
                <w:lang w:eastAsia="en-GB"/>
              </w:rPr>
            </w:pPr>
            <w:r>
              <w:rPr>
                <w:rFonts w:asciiTheme="majorHAnsi" w:hAnsiTheme="majorHAnsi" w:cstheme="majorBidi"/>
                <w:sz w:val="24"/>
                <w:szCs w:val="24"/>
                <w:lang w:eastAsia="en-GB"/>
              </w:rPr>
              <w:t>Wording of questions</w:t>
            </w:r>
          </w:p>
          <w:p w14:paraId="417C5061" w14:textId="0765B7BE" w:rsidR="00013BBE" w:rsidRDefault="00013BBE" w:rsidP="00013BBE">
            <w:pPr>
              <w:pStyle w:val="ListParagraph"/>
              <w:numPr>
                <w:ilvl w:val="0"/>
                <w:numId w:val="28"/>
              </w:numPr>
              <w:spacing w:line="248" w:lineRule="atLeast"/>
              <w:rPr>
                <w:rFonts w:asciiTheme="majorHAnsi" w:hAnsiTheme="majorHAnsi" w:cstheme="majorBidi"/>
                <w:sz w:val="24"/>
                <w:szCs w:val="24"/>
                <w:lang w:eastAsia="en-GB"/>
              </w:rPr>
            </w:pPr>
            <w:r>
              <w:rPr>
                <w:rFonts w:asciiTheme="majorHAnsi" w:hAnsiTheme="majorHAnsi" w:cstheme="majorBidi"/>
                <w:sz w:val="24"/>
                <w:szCs w:val="24"/>
                <w:lang w:eastAsia="en-GB"/>
              </w:rPr>
              <w:t>Any missing questions</w:t>
            </w:r>
          </w:p>
          <w:p w14:paraId="6446B9B4" w14:textId="2D4592D3" w:rsidR="00013BBE" w:rsidRDefault="00013BBE" w:rsidP="00013BBE">
            <w:pPr>
              <w:pStyle w:val="ListParagraph"/>
              <w:numPr>
                <w:ilvl w:val="0"/>
                <w:numId w:val="28"/>
              </w:numPr>
              <w:spacing w:line="248" w:lineRule="atLeast"/>
              <w:rPr>
                <w:rFonts w:asciiTheme="majorHAnsi" w:hAnsiTheme="majorHAnsi" w:cstheme="majorBidi"/>
                <w:sz w:val="24"/>
                <w:szCs w:val="24"/>
                <w:lang w:eastAsia="en-GB"/>
              </w:rPr>
            </w:pPr>
            <w:r>
              <w:rPr>
                <w:rFonts w:asciiTheme="majorHAnsi" w:hAnsiTheme="majorHAnsi" w:cstheme="majorBidi"/>
                <w:sz w:val="24"/>
                <w:szCs w:val="24"/>
                <w:lang w:eastAsia="en-GB"/>
              </w:rPr>
              <w:t>Any areas where questions may not be applicable (although we have tried to avoid these in the draft – so there shouldn’t be many)</w:t>
            </w:r>
          </w:p>
          <w:p w14:paraId="154E0152" w14:textId="611E69C3" w:rsidR="00013BBE" w:rsidRDefault="00013BBE" w:rsidP="00013BBE">
            <w:pPr>
              <w:pStyle w:val="ListParagraph"/>
              <w:numPr>
                <w:ilvl w:val="0"/>
                <w:numId w:val="28"/>
              </w:numPr>
              <w:spacing w:line="248" w:lineRule="atLeast"/>
              <w:rPr>
                <w:rFonts w:asciiTheme="majorHAnsi" w:hAnsiTheme="majorHAnsi" w:cstheme="majorBidi"/>
                <w:sz w:val="24"/>
                <w:szCs w:val="24"/>
                <w:lang w:eastAsia="en-GB"/>
              </w:rPr>
            </w:pPr>
            <w:r>
              <w:rPr>
                <w:rFonts w:asciiTheme="majorHAnsi" w:hAnsiTheme="majorHAnsi" w:cstheme="majorBidi"/>
                <w:sz w:val="24"/>
                <w:szCs w:val="24"/>
                <w:lang w:eastAsia="en-GB"/>
              </w:rPr>
              <w:t>How to ensure completion of survey by department</w:t>
            </w:r>
          </w:p>
          <w:p w14:paraId="66CC581F" w14:textId="01CD1B28" w:rsidR="00996880" w:rsidRDefault="00996880" w:rsidP="00013BBE">
            <w:pPr>
              <w:pStyle w:val="ListParagraph"/>
              <w:numPr>
                <w:ilvl w:val="0"/>
                <w:numId w:val="28"/>
              </w:numPr>
              <w:spacing w:line="248" w:lineRule="atLeast"/>
              <w:rPr>
                <w:rFonts w:asciiTheme="majorHAnsi" w:hAnsiTheme="majorHAnsi" w:cstheme="majorBidi"/>
                <w:sz w:val="24"/>
                <w:szCs w:val="24"/>
                <w:lang w:eastAsia="en-GB"/>
              </w:rPr>
            </w:pPr>
            <w:r>
              <w:rPr>
                <w:rFonts w:asciiTheme="majorHAnsi" w:hAnsiTheme="majorHAnsi" w:cstheme="majorBidi"/>
                <w:sz w:val="24"/>
                <w:szCs w:val="24"/>
                <w:lang w:eastAsia="en-GB"/>
              </w:rPr>
              <w:t>Ideas on data analysis once the survey has been completed</w:t>
            </w:r>
          </w:p>
          <w:p w14:paraId="7834333B" w14:textId="676E80BF" w:rsidR="00013BBE" w:rsidRPr="00013BBE" w:rsidRDefault="00013BBE" w:rsidP="00013BBE">
            <w:pPr>
              <w:pStyle w:val="ListParagraph"/>
              <w:spacing w:line="248" w:lineRule="atLeast"/>
              <w:ind w:left="780"/>
              <w:rPr>
                <w:rFonts w:asciiTheme="majorHAnsi" w:hAnsiTheme="majorHAnsi" w:cstheme="majorBidi"/>
                <w:sz w:val="24"/>
                <w:szCs w:val="24"/>
                <w:lang w:eastAsia="en-GB"/>
              </w:rPr>
            </w:pPr>
          </w:p>
        </w:tc>
        <w:tc>
          <w:tcPr>
            <w:tcW w:w="1559" w:type="dxa"/>
          </w:tcPr>
          <w:p w14:paraId="4361F9F1" w14:textId="39B9469D" w:rsidR="32B3AFCD" w:rsidRDefault="32B3AFCD" w:rsidP="00072C85">
            <w:pPr>
              <w:pStyle w:val="ListParagraph"/>
              <w:spacing w:line="248" w:lineRule="atLeast"/>
              <w:ind w:left="0"/>
              <w:rPr>
                <w:rFonts w:asciiTheme="majorHAnsi" w:eastAsia="Times New Roman" w:hAnsiTheme="majorHAnsi" w:cstheme="majorBidi"/>
                <w:color w:val="111111"/>
                <w:sz w:val="24"/>
                <w:szCs w:val="24"/>
                <w:lang w:eastAsia="en-GB"/>
              </w:rPr>
            </w:pPr>
          </w:p>
        </w:tc>
      </w:tr>
      <w:tr w:rsidR="00C822F9" w:rsidRPr="008441DD" w14:paraId="48089ADF" w14:textId="77777777" w:rsidTr="55049806">
        <w:trPr>
          <w:trHeight w:val="323"/>
        </w:trPr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910A48" w14:textId="3EC21584" w:rsidR="00C822F9" w:rsidRDefault="00013BBE" w:rsidP="00013BBE">
            <w:pPr>
              <w:spacing w:before="100" w:beforeAutospacing="1" w:after="100" w:afterAutospacing="1" w:line="248" w:lineRule="atLeast"/>
              <w:rPr>
                <w:rFonts w:asciiTheme="majorHAnsi" w:eastAsia="Times New Roman" w:hAnsiTheme="majorHAnsi" w:cstheme="majorBidi"/>
                <w:color w:val="111111"/>
                <w:sz w:val="24"/>
                <w:szCs w:val="24"/>
                <w:lang w:eastAsia="en-GB"/>
              </w:rPr>
            </w:pPr>
            <w:r>
              <w:rPr>
                <w:rFonts w:asciiTheme="majorHAnsi" w:eastAsia="Times New Roman" w:hAnsiTheme="majorHAnsi" w:cstheme="majorBidi"/>
                <w:color w:val="111111"/>
                <w:sz w:val="24"/>
                <w:szCs w:val="24"/>
                <w:lang w:eastAsia="en-GB"/>
              </w:rPr>
              <w:t>3</w:t>
            </w:r>
            <w:r w:rsidR="55049806" w:rsidRPr="55049806">
              <w:rPr>
                <w:rFonts w:asciiTheme="majorHAnsi" w:eastAsia="Times New Roman" w:hAnsiTheme="majorHAnsi" w:cstheme="majorBidi"/>
                <w:color w:val="111111"/>
                <w:sz w:val="24"/>
                <w:szCs w:val="24"/>
                <w:lang w:eastAsia="en-GB"/>
              </w:rPr>
              <w:t>.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F75591" w14:textId="77777777" w:rsidR="00325DF0" w:rsidRDefault="55049806" w:rsidP="55049806">
            <w:pPr>
              <w:spacing w:after="0" w:line="240" w:lineRule="auto"/>
              <w:rPr>
                <w:rFonts w:asciiTheme="majorHAnsi" w:hAnsiTheme="majorHAnsi" w:cstheme="majorBidi"/>
                <w:sz w:val="24"/>
                <w:szCs w:val="24"/>
                <w:lang w:eastAsia="en-GB"/>
              </w:rPr>
            </w:pPr>
            <w:r w:rsidRPr="55049806">
              <w:rPr>
                <w:rFonts w:asciiTheme="majorHAnsi" w:hAnsiTheme="majorHAnsi" w:cstheme="majorBidi"/>
                <w:sz w:val="24"/>
                <w:szCs w:val="24"/>
                <w:lang w:eastAsia="en-GB"/>
              </w:rPr>
              <w:t>AOB and Close</w:t>
            </w:r>
          </w:p>
          <w:p w14:paraId="3A443EA7" w14:textId="77BF9805" w:rsidR="00F43884" w:rsidRPr="000845BA" w:rsidRDefault="00F43884" w:rsidP="000845BA">
            <w:pPr>
              <w:spacing w:after="0" w:line="240" w:lineRule="auto"/>
              <w:ind w:left="360"/>
              <w:rPr>
                <w:rFonts w:asciiTheme="majorHAnsi" w:hAnsiTheme="majorHAnsi" w:cstheme="majorBidi"/>
                <w:sz w:val="24"/>
                <w:szCs w:val="24"/>
                <w:lang w:eastAsia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2465FB" w14:textId="564196DD" w:rsidR="00C822F9" w:rsidRDefault="00996880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asciiTheme="majorHAnsi" w:eastAsia="Times New Roman" w:hAnsiTheme="majorHAnsi" w:cstheme="majorHAnsi"/>
                <w:color w:val="111111"/>
                <w:sz w:val="24"/>
                <w:szCs w:val="24"/>
                <w:lang w:eastAsia="en-GB"/>
              </w:rPr>
            </w:pPr>
            <w:r>
              <w:rPr>
                <w:rFonts w:asciiTheme="majorHAnsi" w:eastAsia="Times New Roman" w:hAnsiTheme="majorHAnsi" w:cstheme="majorHAnsi"/>
                <w:color w:val="111111"/>
                <w:sz w:val="24"/>
                <w:szCs w:val="24"/>
                <w:lang w:eastAsia="en-GB"/>
              </w:rPr>
              <w:t>KI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693BCD" w14:textId="77777777" w:rsidR="00C822F9" w:rsidRPr="008441DD" w:rsidRDefault="00C822F9" w:rsidP="00704F2D">
            <w:pPr>
              <w:spacing w:after="0" w:line="240" w:lineRule="auto"/>
              <w:rPr>
                <w:rFonts w:asciiTheme="majorHAnsi" w:hAnsiTheme="majorHAnsi" w:cstheme="majorHAnsi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281DB6" w14:textId="16D7FA57" w:rsidR="00C822F9" w:rsidRDefault="00C822F9" w:rsidP="0085485F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asciiTheme="majorHAnsi" w:eastAsia="Times New Roman" w:hAnsiTheme="majorHAnsi" w:cstheme="majorHAnsi"/>
                <w:color w:val="111111"/>
                <w:sz w:val="24"/>
                <w:szCs w:val="24"/>
                <w:lang w:eastAsia="en-GB"/>
              </w:rPr>
            </w:pPr>
            <w:bookmarkStart w:id="0" w:name="_GoBack"/>
            <w:bookmarkEnd w:id="0"/>
          </w:p>
        </w:tc>
      </w:tr>
    </w:tbl>
    <w:p w14:paraId="2066A6CC" w14:textId="3D257A4E" w:rsidR="00920B0A" w:rsidRPr="008441DD" w:rsidRDefault="00920B0A" w:rsidP="007E296A">
      <w:pPr>
        <w:rPr>
          <w:rFonts w:asciiTheme="majorHAnsi" w:hAnsiTheme="majorHAnsi" w:cstheme="majorHAnsi"/>
        </w:rPr>
      </w:pPr>
    </w:p>
    <w:sectPr w:rsidR="00920B0A" w:rsidRPr="008441DD">
      <w:headerReference w:type="default" r:id="rId10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85CA648" w14:textId="77777777" w:rsidR="00E67167" w:rsidRDefault="00E67167" w:rsidP="003B6003">
      <w:pPr>
        <w:spacing w:after="0" w:line="240" w:lineRule="auto"/>
      </w:pPr>
      <w:r>
        <w:separator/>
      </w:r>
    </w:p>
  </w:endnote>
  <w:endnote w:type="continuationSeparator" w:id="0">
    <w:p w14:paraId="51D54885" w14:textId="77777777" w:rsidR="00E67167" w:rsidRDefault="00E67167" w:rsidP="003B600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altName w:val="Sylfaen"/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B230A8F" w14:textId="77777777" w:rsidR="00E67167" w:rsidRDefault="00E67167" w:rsidP="003B6003">
      <w:pPr>
        <w:spacing w:after="0" w:line="240" w:lineRule="auto"/>
      </w:pPr>
      <w:r>
        <w:separator/>
      </w:r>
    </w:p>
  </w:footnote>
  <w:footnote w:type="continuationSeparator" w:id="0">
    <w:p w14:paraId="6097B5D8" w14:textId="77777777" w:rsidR="00E67167" w:rsidRDefault="00E67167" w:rsidP="003B600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0720E64" w14:textId="5370A478" w:rsidR="00E71C73" w:rsidRPr="00E71C73" w:rsidRDefault="00E71C73" w:rsidP="00E71C73">
    <w:pPr>
      <w:pStyle w:val="Header"/>
      <w:jc w:val="center"/>
    </w:pPr>
    <w:r>
      <w:t>AGENDA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9A2BE6"/>
    <w:multiLevelType w:val="hybridMultilevel"/>
    <w:tmpl w:val="7F008210"/>
    <w:lvl w:ilvl="0" w:tplc="72F4714A">
      <w:start w:val="12"/>
      <w:numFmt w:val="bullet"/>
      <w:lvlText w:val="-"/>
      <w:lvlJc w:val="left"/>
      <w:pPr>
        <w:ind w:left="1080" w:hanging="360"/>
      </w:pPr>
      <w:rPr>
        <w:rFonts w:ascii="Calibri" w:eastAsia="Times New Roman" w:hAnsi="Calibri" w:cstheme="minorHAnsi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0DE42237"/>
    <w:multiLevelType w:val="hybridMultilevel"/>
    <w:tmpl w:val="A6EE88B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4D616A5"/>
    <w:multiLevelType w:val="hybridMultilevel"/>
    <w:tmpl w:val="C8B8F258"/>
    <w:lvl w:ilvl="0" w:tplc="72F4714A">
      <w:start w:val="12"/>
      <w:numFmt w:val="bullet"/>
      <w:lvlText w:val="-"/>
      <w:lvlJc w:val="left"/>
      <w:pPr>
        <w:ind w:left="1080" w:hanging="360"/>
      </w:pPr>
      <w:rPr>
        <w:rFonts w:ascii="Calibri" w:eastAsia="Times New Roman" w:hAnsi="Calibri" w:cstheme="minorHAnsi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1D9514BA"/>
    <w:multiLevelType w:val="multilevel"/>
    <w:tmpl w:val="D0A0064A"/>
    <w:lvl w:ilvl="0">
      <w:start w:val="1"/>
      <w:numFmt w:val="decimal"/>
      <w:lvlText w:val="%1.0-"/>
      <w:lvlJc w:val="left"/>
      <w:pPr>
        <w:ind w:left="720" w:hanging="720"/>
      </w:pPr>
      <w:rPr>
        <w:rFonts w:hint="default"/>
      </w:rPr>
    </w:lvl>
    <w:lvl w:ilvl="1">
      <w:start w:val="1"/>
      <w:numFmt w:val="decimalZero"/>
      <w:lvlText w:val="%1.%2-"/>
      <w:lvlJc w:val="left"/>
      <w:pPr>
        <w:ind w:left="1440" w:hanging="720"/>
      </w:pPr>
      <w:rPr>
        <w:rFonts w:hint="default"/>
      </w:rPr>
    </w:lvl>
    <w:lvl w:ilvl="2">
      <w:start w:val="1"/>
      <w:numFmt w:val="decimal"/>
      <w:lvlText w:val="%1.%2-%3.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-%3.%4."/>
      <w:lvlJc w:val="left"/>
      <w:pPr>
        <w:ind w:left="3240" w:hanging="1080"/>
      </w:pPr>
      <w:rPr>
        <w:rFonts w:hint="default"/>
      </w:rPr>
    </w:lvl>
    <w:lvl w:ilvl="4">
      <w:start w:val="1"/>
      <w:numFmt w:val="decimal"/>
      <w:lvlText w:val="%1.%2-%3.%4.%5.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-%3.%4.%5.%6."/>
      <w:lvlJc w:val="left"/>
      <w:pPr>
        <w:ind w:left="5040" w:hanging="1440"/>
      </w:pPr>
      <w:rPr>
        <w:rFonts w:hint="default"/>
      </w:rPr>
    </w:lvl>
    <w:lvl w:ilvl="6">
      <w:start w:val="1"/>
      <w:numFmt w:val="decimal"/>
      <w:lvlText w:val="%1.%2-%3.%4.%5.%6.%7.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-%3.%4.%5.%6.%7.%8.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-%3.%4.%5.%6.%7.%8.%9."/>
      <w:lvlJc w:val="left"/>
      <w:pPr>
        <w:ind w:left="7560" w:hanging="1800"/>
      </w:pPr>
      <w:rPr>
        <w:rFonts w:hint="default"/>
      </w:rPr>
    </w:lvl>
  </w:abstractNum>
  <w:abstractNum w:abstractNumId="4" w15:restartNumberingAfterBreak="0">
    <w:nsid w:val="1ED219C9"/>
    <w:multiLevelType w:val="hybridMultilevel"/>
    <w:tmpl w:val="D6B454E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E9E2F3B"/>
    <w:multiLevelType w:val="hybridMultilevel"/>
    <w:tmpl w:val="595A2DC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EBD4570"/>
    <w:multiLevelType w:val="hybridMultilevel"/>
    <w:tmpl w:val="663C925A"/>
    <w:lvl w:ilvl="0" w:tplc="72F4714A">
      <w:start w:val="12"/>
      <w:numFmt w:val="bullet"/>
      <w:lvlText w:val="-"/>
      <w:lvlJc w:val="left"/>
      <w:pPr>
        <w:ind w:left="720" w:hanging="360"/>
      </w:pPr>
      <w:rPr>
        <w:rFonts w:ascii="Calibri" w:eastAsia="Times New Roman" w:hAnsi="Calibri" w:cstheme="minorHAns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FA33C20"/>
    <w:multiLevelType w:val="hybridMultilevel"/>
    <w:tmpl w:val="52A03B6C"/>
    <w:lvl w:ilvl="0" w:tplc="91085B92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B206ED3"/>
    <w:multiLevelType w:val="hybridMultilevel"/>
    <w:tmpl w:val="43DA62A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5163B2"/>
    <w:multiLevelType w:val="hybridMultilevel"/>
    <w:tmpl w:val="D4C895EC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3D923802"/>
    <w:multiLevelType w:val="hybridMultilevel"/>
    <w:tmpl w:val="F0BC23E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3D6344F"/>
    <w:multiLevelType w:val="hybridMultilevel"/>
    <w:tmpl w:val="787829C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51864A6"/>
    <w:multiLevelType w:val="hybridMultilevel"/>
    <w:tmpl w:val="053AEE8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8495AA4"/>
    <w:multiLevelType w:val="hybridMultilevel"/>
    <w:tmpl w:val="273A61D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1C006CB"/>
    <w:multiLevelType w:val="multilevel"/>
    <w:tmpl w:val="978676F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 w15:restartNumberingAfterBreak="0">
    <w:nsid w:val="585635C3"/>
    <w:multiLevelType w:val="hybridMultilevel"/>
    <w:tmpl w:val="E9B2DAF4"/>
    <w:lvl w:ilvl="0" w:tplc="E106465E">
      <w:numFmt w:val="bullet"/>
      <w:lvlText w:val="-"/>
      <w:lvlJc w:val="left"/>
      <w:pPr>
        <w:ind w:left="1037" w:hanging="360"/>
      </w:pPr>
      <w:rPr>
        <w:rFonts w:ascii="Calibri" w:eastAsiaTheme="minorHAnsi" w:hAnsi="Calibri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757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477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197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17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37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357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077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797" w:hanging="360"/>
      </w:pPr>
      <w:rPr>
        <w:rFonts w:ascii="Wingdings" w:hAnsi="Wingdings" w:hint="default"/>
      </w:rPr>
    </w:lvl>
  </w:abstractNum>
  <w:abstractNum w:abstractNumId="16" w15:restartNumberingAfterBreak="0">
    <w:nsid w:val="58EF125E"/>
    <w:multiLevelType w:val="hybridMultilevel"/>
    <w:tmpl w:val="A802C092"/>
    <w:lvl w:ilvl="0" w:tplc="08090001">
      <w:start w:val="1"/>
      <w:numFmt w:val="bullet"/>
      <w:lvlText w:val=""/>
      <w:lvlJc w:val="left"/>
      <w:pPr>
        <w:ind w:left="754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74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94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14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34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54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74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94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14" w:hanging="360"/>
      </w:pPr>
      <w:rPr>
        <w:rFonts w:ascii="Wingdings" w:hAnsi="Wingdings" w:hint="default"/>
      </w:rPr>
    </w:lvl>
  </w:abstractNum>
  <w:abstractNum w:abstractNumId="17" w15:restartNumberingAfterBreak="0">
    <w:nsid w:val="5A065BDE"/>
    <w:multiLevelType w:val="hybridMultilevel"/>
    <w:tmpl w:val="21DA306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5A485687"/>
    <w:multiLevelType w:val="hybridMultilevel"/>
    <w:tmpl w:val="832EDC86"/>
    <w:lvl w:ilvl="0" w:tplc="E106465E">
      <w:numFmt w:val="bullet"/>
      <w:lvlText w:val="-"/>
      <w:lvlJc w:val="left"/>
      <w:pPr>
        <w:ind w:left="1080" w:hanging="360"/>
      </w:pPr>
      <w:rPr>
        <w:rFonts w:ascii="Calibri" w:eastAsiaTheme="minorHAnsi" w:hAnsi="Calibri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9" w15:restartNumberingAfterBreak="0">
    <w:nsid w:val="5ACB7652"/>
    <w:multiLevelType w:val="hybridMultilevel"/>
    <w:tmpl w:val="E40AE4F0"/>
    <w:lvl w:ilvl="0" w:tplc="72F4714A">
      <w:start w:val="12"/>
      <w:numFmt w:val="bullet"/>
      <w:lvlText w:val="-"/>
      <w:lvlJc w:val="left"/>
      <w:pPr>
        <w:ind w:left="720" w:hanging="360"/>
      </w:pPr>
      <w:rPr>
        <w:rFonts w:ascii="Calibri" w:eastAsia="Times New Roman" w:hAnsi="Calibri" w:cstheme="minorHAns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64210374"/>
    <w:multiLevelType w:val="hybridMultilevel"/>
    <w:tmpl w:val="86A285DE"/>
    <w:lvl w:ilvl="0" w:tplc="72F4714A">
      <w:start w:val="12"/>
      <w:numFmt w:val="bullet"/>
      <w:lvlText w:val="-"/>
      <w:lvlJc w:val="left"/>
      <w:pPr>
        <w:ind w:left="720" w:hanging="360"/>
      </w:pPr>
      <w:rPr>
        <w:rFonts w:ascii="Calibri" w:eastAsia="Times New Roman" w:hAnsi="Calibri" w:cstheme="minorHAns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6E2C691E"/>
    <w:multiLevelType w:val="hybridMultilevel"/>
    <w:tmpl w:val="C4AC95AE"/>
    <w:lvl w:ilvl="0" w:tplc="E106465E">
      <w:numFmt w:val="bullet"/>
      <w:lvlText w:val="-"/>
      <w:lvlJc w:val="left"/>
      <w:pPr>
        <w:ind w:left="677" w:hanging="360"/>
      </w:pPr>
      <w:rPr>
        <w:rFonts w:ascii="Calibri" w:eastAsiaTheme="minorHAnsi" w:hAnsi="Calibri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397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17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37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557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277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997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17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37" w:hanging="360"/>
      </w:pPr>
      <w:rPr>
        <w:rFonts w:ascii="Wingdings" w:hAnsi="Wingdings" w:hint="default"/>
      </w:rPr>
    </w:lvl>
  </w:abstractNum>
  <w:abstractNum w:abstractNumId="22" w15:restartNumberingAfterBreak="0">
    <w:nsid w:val="6E5466F0"/>
    <w:multiLevelType w:val="hybridMultilevel"/>
    <w:tmpl w:val="AEBC0692"/>
    <w:lvl w:ilvl="0" w:tplc="72F4714A">
      <w:start w:val="12"/>
      <w:numFmt w:val="bullet"/>
      <w:lvlText w:val="-"/>
      <w:lvlJc w:val="left"/>
      <w:pPr>
        <w:ind w:left="720" w:hanging="360"/>
      </w:pPr>
      <w:rPr>
        <w:rFonts w:ascii="Calibri" w:eastAsia="Times New Roman" w:hAnsi="Calibri" w:cstheme="minorHAns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72992FA2"/>
    <w:multiLevelType w:val="hybridMultilevel"/>
    <w:tmpl w:val="2D2AFD4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76306E65"/>
    <w:multiLevelType w:val="hybridMultilevel"/>
    <w:tmpl w:val="F0A698D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763E0676"/>
    <w:multiLevelType w:val="hybridMultilevel"/>
    <w:tmpl w:val="6298EC32"/>
    <w:lvl w:ilvl="0" w:tplc="C7242590">
      <w:start w:val="7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7A01477E"/>
    <w:multiLevelType w:val="hybridMultilevel"/>
    <w:tmpl w:val="021437C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7D445C41"/>
    <w:multiLevelType w:val="hybridMultilevel"/>
    <w:tmpl w:val="CA9AF92C"/>
    <w:lvl w:ilvl="0" w:tplc="0809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num w:numId="1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1"/>
  </w:num>
  <w:num w:numId="3">
    <w:abstractNumId w:val="5"/>
  </w:num>
  <w:num w:numId="4">
    <w:abstractNumId w:val="20"/>
  </w:num>
  <w:num w:numId="5">
    <w:abstractNumId w:val="25"/>
  </w:num>
  <w:num w:numId="6">
    <w:abstractNumId w:val="18"/>
  </w:num>
  <w:num w:numId="7">
    <w:abstractNumId w:val="21"/>
  </w:num>
  <w:num w:numId="8">
    <w:abstractNumId w:val="6"/>
  </w:num>
  <w:num w:numId="9">
    <w:abstractNumId w:val="12"/>
  </w:num>
  <w:num w:numId="10">
    <w:abstractNumId w:val="22"/>
  </w:num>
  <w:num w:numId="11">
    <w:abstractNumId w:val="26"/>
  </w:num>
  <w:num w:numId="12">
    <w:abstractNumId w:val="2"/>
  </w:num>
  <w:num w:numId="13">
    <w:abstractNumId w:val="19"/>
  </w:num>
  <w:num w:numId="14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0"/>
  </w:num>
  <w:num w:numId="16">
    <w:abstractNumId w:val="15"/>
  </w:num>
  <w:num w:numId="17">
    <w:abstractNumId w:val="24"/>
  </w:num>
  <w:num w:numId="18">
    <w:abstractNumId w:val="13"/>
  </w:num>
  <w:num w:numId="19">
    <w:abstractNumId w:val="7"/>
  </w:num>
  <w:num w:numId="20">
    <w:abstractNumId w:val="4"/>
  </w:num>
  <w:num w:numId="21">
    <w:abstractNumId w:val="1"/>
  </w:num>
  <w:num w:numId="22">
    <w:abstractNumId w:val="9"/>
  </w:num>
  <w:num w:numId="23">
    <w:abstractNumId w:val="10"/>
  </w:num>
  <w:num w:numId="24">
    <w:abstractNumId w:val="16"/>
  </w:num>
  <w:num w:numId="25">
    <w:abstractNumId w:val="8"/>
  </w:num>
  <w:num w:numId="26">
    <w:abstractNumId w:val="3"/>
  </w:num>
  <w:num w:numId="27">
    <w:abstractNumId w:val="23"/>
  </w:num>
  <w:num w:numId="28">
    <w:abstractNumId w:val="2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9729B"/>
    <w:rsid w:val="0000754B"/>
    <w:rsid w:val="00013BBE"/>
    <w:rsid w:val="00031687"/>
    <w:rsid w:val="00043CBD"/>
    <w:rsid w:val="0005459A"/>
    <w:rsid w:val="00072C85"/>
    <w:rsid w:val="000845BA"/>
    <w:rsid w:val="000A20B8"/>
    <w:rsid w:val="000A4F55"/>
    <w:rsid w:val="000B4BB0"/>
    <w:rsid w:val="000B4E0B"/>
    <w:rsid w:val="000E13D0"/>
    <w:rsid w:val="00127B8C"/>
    <w:rsid w:val="00142644"/>
    <w:rsid w:val="001454AD"/>
    <w:rsid w:val="001619C6"/>
    <w:rsid w:val="001761F4"/>
    <w:rsid w:val="001A1D70"/>
    <w:rsid w:val="001C7E15"/>
    <w:rsid w:val="001E06A1"/>
    <w:rsid w:val="001E2239"/>
    <w:rsid w:val="001F2534"/>
    <w:rsid w:val="00216F6D"/>
    <w:rsid w:val="00223E3E"/>
    <w:rsid w:val="002361B0"/>
    <w:rsid w:val="00256B9D"/>
    <w:rsid w:val="0026016C"/>
    <w:rsid w:val="00261CBD"/>
    <w:rsid w:val="002622B1"/>
    <w:rsid w:val="002765E3"/>
    <w:rsid w:val="002867C4"/>
    <w:rsid w:val="00287F1F"/>
    <w:rsid w:val="002B37DD"/>
    <w:rsid w:val="002C3375"/>
    <w:rsid w:val="002C6404"/>
    <w:rsid w:val="002D0DC8"/>
    <w:rsid w:val="002D1677"/>
    <w:rsid w:val="002E5C22"/>
    <w:rsid w:val="002F6B71"/>
    <w:rsid w:val="00325DF0"/>
    <w:rsid w:val="00334E82"/>
    <w:rsid w:val="00343AD2"/>
    <w:rsid w:val="003B6003"/>
    <w:rsid w:val="003D2FF5"/>
    <w:rsid w:val="003E1D5B"/>
    <w:rsid w:val="003E4D63"/>
    <w:rsid w:val="003F1501"/>
    <w:rsid w:val="00404D52"/>
    <w:rsid w:val="0041533E"/>
    <w:rsid w:val="00422703"/>
    <w:rsid w:val="00436D83"/>
    <w:rsid w:val="004535C9"/>
    <w:rsid w:val="004549BC"/>
    <w:rsid w:val="00455316"/>
    <w:rsid w:val="00486854"/>
    <w:rsid w:val="00491EEB"/>
    <w:rsid w:val="00494F17"/>
    <w:rsid w:val="004B5799"/>
    <w:rsid w:val="004B6A09"/>
    <w:rsid w:val="004C5282"/>
    <w:rsid w:val="004D3747"/>
    <w:rsid w:val="00506F34"/>
    <w:rsid w:val="00566CC1"/>
    <w:rsid w:val="005C0BAE"/>
    <w:rsid w:val="005F5B46"/>
    <w:rsid w:val="00605B21"/>
    <w:rsid w:val="00611EBB"/>
    <w:rsid w:val="00612AA7"/>
    <w:rsid w:val="00633E06"/>
    <w:rsid w:val="00642E79"/>
    <w:rsid w:val="00654784"/>
    <w:rsid w:val="00655E01"/>
    <w:rsid w:val="00657A8D"/>
    <w:rsid w:val="00660C48"/>
    <w:rsid w:val="00685AC7"/>
    <w:rsid w:val="0068629C"/>
    <w:rsid w:val="006C1D9E"/>
    <w:rsid w:val="006E770A"/>
    <w:rsid w:val="006F2CB1"/>
    <w:rsid w:val="00704F2D"/>
    <w:rsid w:val="00711163"/>
    <w:rsid w:val="00717F24"/>
    <w:rsid w:val="0072744F"/>
    <w:rsid w:val="0073506A"/>
    <w:rsid w:val="0075318C"/>
    <w:rsid w:val="007561E6"/>
    <w:rsid w:val="00794D22"/>
    <w:rsid w:val="007A046A"/>
    <w:rsid w:val="007E296A"/>
    <w:rsid w:val="007F2DB8"/>
    <w:rsid w:val="007F5C45"/>
    <w:rsid w:val="007F6A5A"/>
    <w:rsid w:val="00815282"/>
    <w:rsid w:val="00837895"/>
    <w:rsid w:val="008441DD"/>
    <w:rsid w:val="0085485F"/>
    <w:rsid w:val="00887EFF"/>
    <w:rsid w:val="0089483C"/>
    <w:rsid w:val="008B13F7"/>
    <w:rsid w:val="008C5DD7"/>
    <w:rsid w:val="00902D93"/>
    <w:rsid w:val="00911B77"/>
    <w:rsid w:val="00920B0A"/>
    <w:rsid w:val="00945A10"/>
    <w:rsid w:val="00951FEB"/>
    <w:rsid w:val="00961603"/>
    <w:rsid w:val="00967DCA"/>
    <w:rsid w:val="00971BB5"/>
    <w:rsid w:val="009842EE"/>
    <w:rsid w:val="00996880"/>
    <w:rsid w:val="009B347B"/>
    <w:rsid w:val="009C72BD"/>
    <w:rsid w:val="009E3921"/>
    <w:rsid w:val="00A202D9"/>
    <w:rsid w:val="00A51B2A"/>
    <w:rsid w:val="00A67F70"/>
    <w:rsid w:val="00AC4E92"/>
    <w:rsid w:val="00AC7FEF"/>
    <w:rsid w:val="00AE0915"/>
    <w:rsid w:val="00AE380C"/>
    <w:rsid w:val="00B25171"/>
    <w:rsid w:val="00B55CDE"/>
    <w:rsid w:val="00B709F7"/>
    <w:rsid w:val="00B724CB"/>
    <w:rsid w:val="00B83E58"/>
    <w:rsid w:val="00BD6EDC"/>
    <w:rsid w:val="00BF780B"/>
    <w:rsid w:val="00C13E69"/>
    <w:rsid w:val="00C2258B"/>
    <w:rsid w:val="00C576E4"/>
    <w:rsid w:val="00C822F9"/>
    <w:rsid w:val="00C87CB2"/>
    <w:rsid w:val="00CA4AD3"/>
    <w:rsid w:val="00D10AF8"/>
    <w:rsid w:val="00D15DDA"/>
    <w:rsid w:val="00D55206"/>
    <w:rsid w:val="00D81A80"/>
    <w:rsid w:val="00DB5532"/>
    <w:rsid w:val="00DC2CFE"/>
    <w:rsid w:val="00DC456A"/>
    <w:rsid w:val="00E06FDA"/>
    <w:rsid w:val="00E67167"/>
    <w:rsid w:val="00E71C73"/>
    <w:rsid w:val="00E9443D"/>
    <w:rsid w:val="00E9729B"/>
    <w:rsid w:val="00EA1987"/>
    <w:rsid w:val="00EB25B8"/>
    <w:rsid w:val="00F01F1D"/>
    <w:rsid w:val="00F2408F"/>
    <w:rsid w:val="00F26784"/>
    <w:rsid w:val="00F2704C"/>
    <w:rsid w:val="00F368FD"/>
    <w:rsid w:val="00F42F5F"/>
    <w:rsid w:val="00F43884"/>
    <w:rsid w:val="00F47132"/>
    <w:rsid w:val="00F85D26"/>
    <w:rsid w:val="00F8792E"/>
    <w:rsid w:val="00FA0314"/>
    <w:rsid w:val="00FA53D0"/>
    <w:rsid w:val="00FD2DFC"/>
    <w:rsid w:val="00FF0D71"/>
    <w:rsid w:val="32B3AFCD"/>
    <w:rsid w:val="550498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C8085DF"/>
  <w15:chartTrackingRefBased/>
  <w15:docId w15:val="{C8A07092-681A-4127-8E13-E7DB204963A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E9729B"/>
    <w:pPr>
      <w:spacing w:after="200" w:line="276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E9729B"/>
    <w:pPr>
      <w:spacing w:after="0" w:line="240" w:lineRule="auto"/>
    </w:pPr>
  </w:style>
  <w:style w:type="paragraph" w:styleId="ListParagraph">
    <w:name w:val="List Paragraph"/>
    <w:basedOn w:val="Normal"/>
    <w:uiPriority w:val="34"/>
    <w:qFormat/>
    <w:rsid w:val="00E9729B"/>
    <w:pPr>
      <w:ind w:left="720"/>
      <w:contextualSpacing/>
    </w:pPr>
  </w:style>
  <w:style w:type="table" w:styleId="TableGrid">
    <w:name w:val="Table Grid"/>
    <w:basedOn w:val="TableNormal"/>
    <w:uiPriority w:val="59"/>
    <w:rsid w:val="00E9729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5F5B46"/>
    <w:rPr>
      <w:color w:val="0563C1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5F5B46"/>
    <w:rPr>
      <w:color w:val="954F72" w:themeColor="followedHyperlink"/>
      <w:u w:val="single"/>
    </w:rPr>
  </w:style>
  <w:style w:type="paragraph" w:styleId="Header">
    <w:name w:val="header"/>
    <w:basedOn w:val="Normal"/>
    <w:link w:val="HeaderChar"/>
    <w:uiPriority w:val="99"/>
    <w:unhideWhenUsed/>
    <w:rsid w:val="003B6003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3B6003"/>
  </w:style>
  <w:style w:type="paragraph" w:styleId="Footer">
    <w:name w:val="footer"/>
    <w:basedOn w:val="Normal"/>
    <w:link w:val="FooterChar"/>
    <w:uiPriority w:val="99"/>
    <w:unhideWhenUsed/>
    <w:rsid w:val="003B6003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3B6003"/>
  </w:style>
  <w:style w:type="paragraph" w:styleId="BalloonText">
    <w:name w:val="Balloon Text"/>
    <w:basedOn w:val="Normal"/>
    <w:link w:val="BalloonTextChar"/>
    <w:uiPriority w:val="99"/>
    <w:semiHidden/>
    <w:unhideWhenUsed/>
    <w:rsid w:val="00F85D2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85D26"/>
    <w:rPr>
      <w:rFonts w:ascii="Segoe UI" w:hAnsi="Segoe UI" w:cs="Segoe UI"/>
      <w:sz w:val="18"/>
      <w:szCs w:val="18"/>
    </w:rPr>
  </w:style>
  <w:style w:type="paragraph" w:customStyle="1" w:styleId="xmsonormal">
    <w:name w:val="x_msonormal"/>
    <w:basedOn w:val="Normal"/>
    <w:rsid w:val="00920B0A"/>
    <w:pPr>
      <w:spacing w:after="0" w:line="240" w:lineRule="auto"/>
    </w:pPr>
    <w:rPr>
      <w:rFonts w:ascii="Times New Roman" w:hAnsi="Times New Roman" w:cs="Times New Roman"/>
      <w:sz w:val="24"/>
      <w:szCs w:val="24"/>
      <w:lang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1460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818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843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730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203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03FBA8EAAA22547A22074F88A493229" ma:contentTypeVersion="2" ma:contentTypeDescription="Create a new document." ma:contentTypeScope="" ma:versionID="1078be8b4895e9bae674669b7fefb76c">
  <xsd:schema xmlns:xsd="http://www.w3.org/2001/XMLSchema" xmlns:xs="http://www.w3.org/2001/XMLSchema" xmlns:p="http://schemas.microsoft.com/office/2006/metadata/properties" xmlns:ns2="94fa64f8-f6f5-4c11-b252-5fd83c11ad9a" targetNamespace="http://schemas.microsoft.com/office/2006/metadata/properties" ma:root="true" ma:fieldsID="44728c276c27d4148cefcebab51b930f" ns2:_="">
    <xsd:import namespace="94fa64f8-f6f5-4c11-b252-5fd83c11ad9a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4fa64f8-f6f5-4c11-b252-5fd83c11ad9a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E647F513-18F3-4597-9623-CAC035C68133}">
  <ds:schemaRefs>
    <ds:schemaRef ds:uri="http://schemas.microsoft.com/office/2006/metadata/properties"/>
    <ds:schemaRef ds:uri="http://purl.org/dc/terms/"/>
    <ds:schemaRef ds:uri="94fa64f8-f6f5-4c11-b252-5fd83c11ad9a"/>
    <ds:schemaRef ds:uri="http://purl.org/dc/dcmitype/"/>
    <ds:schemaRef ds:uri="http://schemas.microsoft.com/office/infopath/2007/PartnerControls"/>
    <ds:schemaRef ds:uri="http://schemas.microsoft.com/office/2006/documentManagement/types"/>
    <ds:schemaRef ds:uri="http://purl.org/dc/elements/1.1/"/>
    <ds:schemaRef ds:uri="http://schemas.openxmlformats.org/package/2006/metadata/core-properties"/>
    <ds:schemaRef ds:uri="http://www.w3.org/XML/1998/namespace"/>
  </ds:schemaRefs>
</ds:datastoreItem>
</file>

<file path=customXml/itemProps2.xml><?xml version="1.0" encoding="utf-8"?>
<ds:datastoreItem xmlns:ds="http://schemas.openxmlformats.org/officeDocument/2006/customXml" ds:itemID="{120E70D3-BD81-4D4F-AAB4-AF76B1315CAA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317DD744-F8A4-49F2-8455-2E6F09F4F8E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94fa64f8-f6f5-4c11-b252-5fd83c11ad9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7FD73407</Template>
  <TotalTime>0</TotalTime>
  <Pages>1</Pages>
  <Words>258</Words>
  <Characters>1473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1728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Ireland, Kate</dc:creator>
  <cp:keywords/>
  <dc:description/>
  <cp:lastModifiedBy>Walker, Alexandra</cp:lastModifiedBy>
  <cp:revision>2</cp:revision>
  <cp:lastPrinted>2018-12-11T12:21:00Z</cp:lastPrinted>
  <dcterms:created xsi:type="dcterms:W3CDTF">2019-09-30T14:04:00Z</dcterms:created>
  <dcterms:modified xsi:type="dcterms:W3CDTF">2019-09-30T14:04:00Z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0x010100003FBA8EAAA22547A22074F88A493229</vt:lpwstr>
  </property>
</Properties>
</file>