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134"/>
        <w:gridCol w:w="4394"/>
        <w:gridCol w:w="1559"/>
      </w:tblGrid>
      <w:tr w:rsidR="00E9729B" w14:paraId="46B0061B" w14:textId="77777777" w:rsidTr="55049806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D162C58" w14:textId="76453BFD" w:rsidR="00E9729B" w:rsidRPr="00043CBD" w:rsidRDefault="00E9729B" w:rsidP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</w:pPr>
            <w:r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Meeting Name: 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Athena Swan Self-Assessment Team 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(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>SAT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) </w:t>
            </w:r>
          </w:p>
        </w:tc>
      </w:tr>
      <w:tr w:rsidR="006F2CB1" w14:paraId="771844A6" w14:textId="77777777" w:rsidTr="5504980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275A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55174" w14:textId="11E0B403" w:rsidR="006F2CB1" w:rsidRPr="002B37DD" w:rsidRDefault="00013BBE" w:rsidP="00013BB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Thursday 3</w:t>
            </w:r>
            <w:r w:rsidRPr="00013BBE">
              <w:rPr>
                <w:rFonts w:eastAsia="Times New Roman" w:cstheme="minorHAnsi"/>
                <w:b/>
                <w:color w:val="111111"/>
                <w:sz w:val="24"/>
                <w:szCs w:val="24"/>
                <w:vertAlign w:val="superscript"/>
                <w:lang w:eastAsia="en-GB"/>
              </w:rPr>
              <w:t>rd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October 2019 </w:t>
            </w:r>
          </w:p>
        </w:tc>
        <w:tc>
          <w:tcPr>
            <w:tcW w:w="70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76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3800"/>
            </w:tblGrid>
            <w:tr w:rsidR="00605B21" w:rsidRPr="001E2239" w14:paraId="5EAFEC0E" w14:textId="77777777" w:rsidTr="00F368FD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D275AD" w14:textId="1DFFB812" w:rsidR="00605B21" w:rsidRPr="00C822F9" w:rsidRDefault="00605B21" w:rsidP="00D10AF8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b/>
                      <w:color w:val="000000"/>
                      <w:lang w:eastAsia="en-GB"/>
                    </w:rPr>
                  </w:pPr>
                  <w:r w:rsidRPr="00C822F9">
                    <w:rPr>
                      <w:rFonts w:ascii="Calibri Light" w:eastAsia="Times New Roman" w:hAnsi="Calibri Light" w:cs="Calibri Light"/>
                      <w:b/>
                      <w:color w:val="000000"/>
                      <w:lang w:eastAsia="en-GB"/>
                    </w:rPr>
                    <w:t>INVITED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13F95148" w14:textId="77777777" w:rsidR="00605B21" w:rsidRPr="00C13E69" w:rsidRDefault="00605B21" w:rsidP="001E2239">
                  <w:pPr>
                    <w:spacing w:after="160" w:line="259" w:lineRule="auto"/>
                    <w:rPr>
                      <w:rFonts w:ascii="Calibri Light" w:hAnsi="Calibri Light" w:cs="Calibri Light"/>
                      <w:color w:val="000000"/>
                    </w:rPr>
                  </w:pPr>
                </w:p>
              </w:tc>
            </w:tr>
            <w:tr w:rsidR="001E2239" w:rsidRPr="001E2239" w14:paraId="01C2546F" w14:textId="02CDC6F5" w:rsidTr="00F368FD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9A33CF" w14:textId="3A89CB27" w:rsidR="001E2239" w:rsidRPr="00C13E69" w:rsidRDefault="001E2239" w:rsidP="00605B21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Georgina Newton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GN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2B565D34" w14:textId="13E59817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Claire Algar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       CA</w:t>
                  </w:r>
                </w:p>
              </w:tc>
            </w:tr>
            <w:tr w:rsidR="001E2239" w:rsidRPr="001E2239" w14:paraId="559ED86C" w14:textId="2A0BFA91" w:rsidTr="001E2239">
              <w:trPr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DDDB3" w14:textId="53436D8F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Kate Ireland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KI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8984313" w14:textId="6A086BEA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Sandra Beaufoy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SB</w:t>
                  </w:r>
                </w:p>
              </w:tc>
            </w:tr>
            <w:tr w:rsidR="001E2239" w:rsidRPr="001E2239" w14:paraId="6B246771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E18126" w14:textId="0A0DBA7A" w:rsidR="001E2239" w:rsidRPr="00C13E69" w:rsidRDefault="001E2239" w:rsidP="00605B21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Jackie Montgomery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JM</w:t>
                  </w:r>
                </w:p>
              </w:tc>
            </w:tr>
            <w:tr w:rsidR="001E2239" w:rsidRPr="001E2239" w14:paraId="3E60E95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A155AE" w14:textId="78BC5303" w:rsidR="001E2239" w:rsidRPr="00C13E69" w:rsidRDefault="001E223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Sam Cruickshank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SC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</w:t>
                  </w:r>
                </w:p>
              </w:tc>
            </w:tr>
            <w:tr w:rsidR="001E2239" w:rsidRPr="001E2239" w14:paraId="10CA5E28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E3EB66" w14:textId="6BC9980B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Sally Spicer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SS</w:t>
                  </w:r>
                </w:p>
              </w:tc>
            </w:tr>
            <w:tr w:rsidR="001E2239" w:rsidRPr="001E2239" w14:paraId="70624CD3" w14:textId="77777777" w:rsidTr="00C822F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8ADD8D" w14:textId="1806FFDC" w:rsidR="001E2239" w:rsidRPr="00C13E69" w:rsidRDefault="00C822F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Will Haywood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WH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</w:t>
                  </w:r>
                </w:p>
              </w:tc>
            </w:tr>
            <w:tr w:rsidR="001E2239" w:rsidRPr="001E2239" w14:paraId="1D5A32B9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2A3C5B" w14:textId="5908CFE6" w:rsidR="001E2239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Bhav Cooppen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</w:t>
                  </w:r>
                  <w:r w:rsidR="003E1D5B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BC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="001E2239" w:rsidRPr="001E2239" w14:paraId="69B927D2" w14:textId="77777777" w:rsidTr="00C822F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589782" w14:textId="7D2E4193" w:rsidR="001E2239" w:rsidRPr="00C13E69" w:rsidRDefault="00C822F9" w:rsidP="0000754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Abigail Ball                   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AB</w:t>
                  </w:r>
                </w:p>
              </w:tc>
            </w:tr>
            <w:tr w:rsidR="001E2239" w:rsidRPr="001E2239" w14:paraId="6025573F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399C12" w14:textId="73B0C73D" w:rsidR="001E2239" w:rsidRPr="00C13E69" w:rsidRDefault="00013BBE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Julie Taylor    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   JT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="001E2239" w:rsidRPr="001E2239" w14:paraId="3C61B8DC" w14:textId="77777777" w:rsidTr="001E2239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90FDB5" w14:textId="4E11E97C" w:rsidR="001E2239" w:rsidRPr="00C13E69" w:rsidRDefault="00C822F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Rachel Cooper            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RC</w:t>
                  </w:r>
                </w:p>
              </w:tc>
            </w:tr>
            <w:tr w:rsidR="001E2239" w:rsidRPr="001E2239" w14:paraId="1B2D491F" w14:textId="77777777" w:rsidTr="001E2239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FD9AEE" w14:textId="1A63DB0F" w:rsidR="00660C48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Alex Walker                                            AW</w:t>
                  </w:r>
                </w:p>
              </w:tc>
            </w:tr>
            <w:tr w:rsidR="001E2239" w:rsidRPr="001E2239" w14:paraId="4174DC4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5AE7A1" w14:textId="6B7A8DCA" w:rsidR="00660C48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Paul Monaghan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PM</w:t>
                  </w:r>
                </w:p>
              </w:tc>
            </w:tr>
            <w:tr w:rsidR="001E2239" w:rsidRPr="001E2239" w14:paraId="264F930F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32C8D6" w14:textId="3F086873" w:rsidR="00660C48" w:rsidRPr="00C13E69" w:rsidRDefault="00C822F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Jane Killingbeck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JK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="00072C85" w:rsidRPr="001E2239" w14:paraId="0AB3E6C4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13BFDA" w14:textId="15AC1884" w:rsidR="00072C85" w:rsidRPr="00C13E69" w:rsidRDefault="00072C85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Cara Pearson                                           CP</w:t>
                  </w:r>
                </w:p>
              </w:tc>
            </w:tr>
          </w:tbl>
          <w:p w14:paraId="5F0FAACC" w14:textId="77777777" w:rsidR="003B6003" w:rsidRDefault="003B6003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5C16C9A6" w14:textId="77777777" w:rsidTr="5504980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8DC3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Time</w:t>
            </w:r>
            <w:r w:rsidR="006E770A"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1BC7" w14:textId="29B2DCB0" w:rsidR="006F2CB1" w:rsidRDefault="00D10AF8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  <w:r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1</w:t>
            </w:r>
            <w:r w:rsidR="003E1D5B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2</w:t>
            </w:r>
            <w:r w:rsidR="00D15DDA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pm-</w:t>
            </w:r>
            <w:r w:rsidR="00072C85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2</w:t>
            </w:r>
            <w:r w:rsidR="00605B21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pm</w:t>
            </w:r>
          </w:p>
          <w:p w14:paraId="4DC91032" w14:textId="357F3A36" w:rsidR="000845BA" w:rsidRDefault="000845BA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</w:p>
          <w:p w14:paraId="3E615C9D" w14:textId="51E8BA35" w:rsidR="00E71C73" w:rsidRPr="002B37DD" w:rsidRDefault="00E71C73" w:rsidP="00013BB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/>
            <w:vAlign w:val="center"/>
            <w:hideMark/>
          </w:tcPr>
          <w:p w14:paraId="382AC6BB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3AF471CB" w14:textId="77777777" w:rsidTr="55049806">
        <w:trPr>
          <w:trHeight w:val="8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DDB6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Venue: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9799" w14:textId="78604767" w:rsidR="00F368FD" w:rsidRPr="00F43884" w:rsidRDefault="006F2CB1" w:rsidP="00F368F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  <w:r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W</w:t>
            </w:r>
            <w:r w:rsidR="00013BBE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A0.15a</w:t>
            </w:r>
          </w:p>
          <w:p w14:paraId="2D408B5A" w14:textId="7AC55978" w:rsidR="006F2CB1" w:rsidRPr="002B37DD" w:rsidRDefault="00013BBE" w:rsidP="00013BB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Avon Building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br/>
            </w:r>
            <w:r w:rsidR="00642E7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Westwood </w:t>
            </w:r>
            <w:r w:rsidR="005C0BAE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Campus</w:t>
            </w:r>
          </w:p>
        </w:tc>
        <w:tc>
          <w:tcPr>
            <w:tcW w:w="7087" w:type="dxa"/>
            <w:gridSpan w:val="3"/>
            <w:vMerge/>
            <w:vAlign w:val="center"/>
            <w:hideMark/>
          </w:tcPr>
          <w:p w14:paraId="202EB578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3B6003" w14:paraId="17412765" w14:textId="77777777" w:rsidTr="5504980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EBE513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63F587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Agenda Discussion Subject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732B09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Lead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EAE64F4" w14:textId="3EDC5A0B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6FB120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Timings</w:t>
            </w:r>
          </w:p>
          <w:p w14:paraId="3363D077" w14:textId="2B6BF0A1" w:rsidR="00043CBD" w:rsidRDefault="00043CBD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E9729B" w14:paraId="055C86E2" w14:textId="77777777" w:rsidTr="55049806">
        <w:trPr>
          <w:trHeight w:val="428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A68F" w14:textId="34C8A4BF" w:rsidR="00F85D26" w:rsidRPr="008441DD" w:rsidRDefault="0075318C" w:rsidP="00F368FD">
            <w:pPr>
              <w:pStyle w:val="NoSpacing"/>
              <w:rPr>
                <w:rFonts w:cstheme="minorHAnsi"/>
                <w:b/>
                <w:lang w:eastAsia="en-GB"/>
              </w:rPr>
            </w:pPr>
            <w:r>
              <w:rPr>
                <w:rFonts w:cstheme="minorHAnsi"/>
                <w:b/>
                <w:lang w:eastAsia="en-GB"/>
              </w:rPr>
              <w:t xml:space="preserve">Lunch  </w:t>
            </w:r>
            <w:r w:rsidR="00F368FD" w:rsidRPr="008441DD">
              <w:rPr>
                <w:rFonts w:cstheme="minorHAnsi"/>
                <w:b/>
                <w:lang w:eastAsia="en-GB"/>
              </w:rPr>
              <w:t>provided</w:t>
            </w:r>
          </w:p>
        </w:tc>
      </w:tr>
      <w:tr w:rsidR="009C72BD" w:rsidRPr="008441DD" w14:paraId="42926147" w14:textId="77777777" w:rsidTr="55049806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A441" w14:textId="77777777" w:rsidR="009C72BD" w:rsidRDefault="32B3AFCD" w:rsidP="00013BBE">
            <w:pPr>
              <w:spacing w:before="100" w:beforeAutospacing="1" w:after="100" w:afterAutospacing="1" w:line="248" w:lineRule="atLeast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32B3AFCD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1.</w:t>
            </w:r>
          </w:p>
          <w:p w14:paraId="3074ED45" w14:textId="286509EB" w:rsidR="32B3AFCD" w:rsidRDefault="32B3AFCD" w:rsidP="32B3AFCD">
            <w:pPr>
              <w:spacing w:beforeAutospacing="1" w:afterAutospacing="1" w:line="248" w:lineRule="atLeast"/>
              <w:ind w:left="360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  <w:p w14:paraId="49AF31CA" w14:textId="4C248385" w:rsidR="004535C9" w:rsidRPr="008441DD" w:rsidRDefault="004535C9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458D" w14:textId="137EEDBA" w:rsidR="00B55CDE" w:rsidRDefault="00E71C73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Apologies</w:t>
            </w:r>
            <w:r w:rsidR="002F6B71"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  <w:p w14:paraId="59932277" w14:textId="77777777" w:rsidR="004535C9" w:rsidRDefault="004535C9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14:paraId="4F100790" w14:textId="0DFF5120" w:rsidR="00C822F9" w:rsidRDefault="003E1D5B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Notes from </w:t>
            </w:r>
            <w:r w:rsidR="00996880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12.07.19</w:t>
            </w:r>
          </w:p>
          <w:p w14:paraId="232DA032" w14:textId="0A8E0A64" w:rsidR="00072C85" w:rsidRPr="008441DD" w:rsidRDefault="00961603" w:rsidP="00961603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M</w:t>
            </w:r>
            <w:r w:rsidR="004535C9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atters arising</w:t>
            </w:r>
            <w:r w:rsidR="00F42F5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742F" w14:textId="1E6756B6" w:rsidR="009C72BD" w:rsidRPr="008441DD" w:rsidRDefault="00013BBE" w:rsidP="00013BB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KI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B491" w14:textId="77777777" w:rsidR="00256B9D" w:rsidRDefault="00256B9D" w:rsidP="0000754B">
            <w:pPr>
              <w:spacing w:before="120" w:after="120" w:line="240" w:lineRule="auto"/>
              <w:ind w:left="36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14:paraId="7457CFED" w14:textId="77777777" w:rsidR="00013BBE" w:rsidRDefault="00013BBE" w:rsidP="0000754B">
            <w:pPr>
              <w:spacing w:before="120" w:after="120" w:line="240" w:lineRule="auto"/>
              <w:ind w:left="36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14:paraId="23E0F6A2" w14:textId="0B0906D5" w:rsidR="00013BBE" w:rsidRPr="008441DD" w:rsidRDefault="00013BBE" w:rsidP="0000754B">
            <w:pPr>
              <w:spacing w:before="120" w:after="120" w:line="240" w:lineRule="auto"/>
              <w:ind w:left="36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6A3D" w14:textId="3D8DD420" w:rsidR="00043CBD" w:rsidRPr="008441DD" w:rsidRDefault="003E1D5B" w:rsidP="00072C8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12</w:t>
            </w:r>
            <w:r w:rsidR="00FA0314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:00-1</w:t>
            </w: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2</w:t>
            </w:r>
            <w:r w:rsidR="00FA0314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:</w:t>
            </w:r>
            <w:r w:rsidR="00072C85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10</w:t>
            </w:r>
          </w:p>
        </w:tc>
      </w:tr>
      <w:tr w:rsidR="32B3AFCD" w14:paraId="16A9597F" w14:textId="77777777" w:rsidTr="55049806">
        <w:trPr>
          <w:trHeight w:val="323"/>
        </w:trPr>
        <w:tc>
          <w:tcPr>
            <w:tcW w:w="993" w:type="dxa"/>
          </w:tcPr>
          <w:p w14:paraId="7192F6EA" w14:textId="28B6066A" w:rsidR="32B3AFCD" w:rsidRDefault="00013BBE" w:rsidP="00013BBE">
            <w:pPr>
              <w:spacing w:line="248" w:lineRule="atLeast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977" w:type="dxa"/>
          </w:tcPr>
          <w:p w14:paraId="58178C0F" w14:textId="6D0B02FC" w:rsidR="00F42F5F" w:rsidRPr="00072C85" w:rsidRDefault="00013BBE" w:rsidP="00F42F5F">
            <w:pPr>
              <w:pStyle w:val="NoSpacing"/>
              <w:rPr>
                <w:rFonts w:asciiTheme="majorHAnsi" w:hAnsiTheme="majorHAnsi" w:cstheme="majorBidi"/>
                <w:lang w:eastAsia="en-GB"/>
              </w:rPr>
            </w:pPr>
            <w:r>
              <w:rPr>
                <w:rFonts w:asciiTheme="majorHAnsi" w:hAnsiTheme="majorHAnsi" w:cstheme="majorBidi"/>
                <w:lang w:eastAsia="en-GB"/>
              </w:rPr>
              <w:t>CTE Cultural Survey</w:t>
            </w:r>
          </w:p>
        </w:tc>
        <w:tc>
          <w:tcPr>
            <w:tcW w:w="1134" w:type="dxa"/>
          </w:tcPr>
          <w:p w14:paraId="5E938138" w14:textId="2EC62077" w:rsidR="32B3AFCD" w:rsidRDefault="00013BBE" w:rsidP="00013BBE">
            <w:pPr>
              <w:pStyle w:val="ListParagraph"/>
              <w:spacing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AW</w:t>
            </w:r>
          </w:p>
        </w:tc>
        <w:tc>
          <w:tcPr>
            <w:tcW w:w="4394" w:type="dxa"/>
          </w:tcPr>
          <w:p w14:paraId="4AAD8145" w14:textId="496CEF98" w:rsidR="00013BBE" w:rsidRDefault="00013BBE" w:rsidP="32B3AFCD">
            <w:pPr>
              <w:spacing w:line="248" w:lineRule="atLeast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AW to present work carried out on Draft cultural survey</w:t>
            </w:r>
            <w:r w:rsidR="00996880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br/>
            </w:r>
            <w:r w:rsidRPr="00996880">
              <w:rPr>
                <w:rFonts w:asciiTheme="majorHAnsi" w:hAnsiTheme="majorHAnsi" w:cstheme="majorBidi"/>
                <w:b/>
                <w:sz w:val="24"/>
                <w:szCs w:val="24"/>
                <w:lang w:eastAsia="en-GB"/>
              </w:rPr>
              <w:t>Discussion points:</w:t>
            </w:r>
          </w:p>
          <w:p w14:paraId="27E87C1A" w14:textId="77777777" w:rsidR="32B3AFCD" w:rsidRDefault="00013BBE" w:rsidP="00013BBE">
            <w:pPr>
              <w:pStyle w:val="ListParagraph"/>
              <w:numPr>
                <w:ilvl w:val="0"/>
                <w:numId w:val="28"/>
              </w:numPr>
              <w:spacing w:line="248" w:lineRule="atLeast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Format of survey</w:t>
            </w:r>
          </w:p>
          <w:p w14:paraId="1E89F072" w14:textId="3E1EDFCB" w:rsidR="00013BBE" w:rsidRDefault="00013BBE" w:rsidP="00013BBE">
            <w:pPr>
              <w:pStyle w:val="ListParagraph"/>
              <w:numPr>
                <w:ilvl w:val="0"/>
                <w:numId w:val="28"/>
              </w:numPr>
              <w:spacing w:line="248" w:lineRule="atLeast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Wording of questions</w:t>
            </w:r>
          </w:p>
          <w:p w14:paraId="417C5061" w14:textId="0765B7BE" w:rsidR="00013BBE" w:rsidRDefault="00013BBE" w:rsidP="00013BBE">
            <w:pPr>
              <w:pStyle w:val="ListParagraph"/>
              <w:numPr>
                <w:ilvl w:val="0"/>
                <w:numId w:val="28"/>
              </w:numPr>
              <w:spacing w:line="248" w:lineRule="atLeast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Any missing questions</w:t>
            </w:r>
          </w:p>
          <w:p w14:paraId="6446B9B4" w14:textId="2D4592D3" w:rsidR="00013BBE" w:rsidRDefault="00013BBE" w:rsidP="00013BBE">
            <w:pPr>
              <w:pStyle w:val="ListParagraph"/>
              <w:numPr>
                <w:ilvl w:val="0"/>
                <w:numId w:val="28"/>
              </w:numPr>
              <w:spacing w:line="248" w:lineRule="atLeast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Any areas where questions may not be applicable (although we have tried to avoid these in the draft – so there shouldn’t be many)</w:t>
            </w:r>
          </w:p>
          <w:p w14:paraId="154E0152" w14:textId="611E69C3" w:rsidR="00013BBE" w:rsidRDefault="00013BBE" w:rsidP="00013BBE">
            <w:pPr>
              <w:pStyle w:val="ListParagraph"/>
              <w:numPr>
                <w:ilvl w:val="0"/>
                <w:numId w:val="28"/>
              </w:numPr>
              <w:spacing w:line="248" w:lineRule="atLeast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How to ensure completion of survey by department</w:t>
            </w:r>
          </w:p>
          <w:p w14:paraId="66CC581F" w14:textId="01CD1B28" w:rsidR="00996880" w:rsidRDefault="00996880" w:rsidP="00013BBE">
            <w:pPr>
              <w:pStyle w:val="ListParagraph"/>
              <w:numPr>
                <w:ilvl w:val="0"/>
                <w:numId w:val="28"/>
              </w:numPr>
              <w:spacing w:line="248" w:lineRule="atLeast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Ideas on data analysis once the survey has been completed</w:t>
            </w:r>
          </w:p>
          <w:p w14:paraId="7834333B" w14:textId="676E80BF" w:rsidR="00013BBE" w:rsidRPr="00013BBE" w:rsidRDefault="00013BBE" w:rsidP="00013BBE">
            <w:pPr>
              <w:pStyle w:val="ListParagraph"/>
              <w:spacing w:line="248" w:lineRule="atLeast"/>
              <w:ind w:left="780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4361F9F1" w14:textId="39B9469D" w:rsidR="32B3AFCD" w:rsidRDefault="32B3AFCD" w:rsidP="00072C85">
            <w:pPr>
              <w:pStyle w:val="ListParagraph"/>
              <w:spacing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</w:tr>
      <w:tr w:rsidR="00C822F9" w:rsidRPr="008441DD" w14:paraId="48089ADF" w14:textId="77777777" w:rsidTr="55049806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0A48" w14:textId="3EC21584" w:rsidR="00C822F9" w:rsidRDefault="00013BBE" w:rsidP="00013BBE">
            <w:pPr>
              <w:spacing w:before="100" w:beforeAutospacing="1" w:after="100" w:afterAutospacing="1" w:line="248" w:lineRule="atLeast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3</w:t>
            </w:r>
            <w:r w:rsidR="55049806" w:rsidRPr="55049806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5591" w14:textId="77777777" w:rsidR="00325DF0" w:rsidRDefault="55049806" w:rsidP="55049806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 w:rsidRPr="55049806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AOB and Close</w:t>
            </w:r>
          </w:p>
          <w:p w14:paraId="3A443EA7" w14:textId="77BF9805" w:rsidR="00F43884" w:rsidRPr="000845BA" w:rsidRDefault="00F43884" w:rsidP="000845BA">
            <w:pPr>
              <w:spacing w:after="0" w:line="240" w:lineRule="auto"/>
              <w:ind w:left="360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65FB" w14:textId="564196DD" w:rsidR="00C822F9" w:rsidRDefault="00996880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KI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3BCD" w14:textId="77777777" w:rsidR="00C822F9" w:rsidRPr="008441DD" w:rsidRDefault="00C822F9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1DB6" w14:textId="16D7FA57" w:rsidR="00C822F9" w:rsidRDefault="00C822F9" w:rsidP="0085485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bookmarkStart w:id="0" w:name="_GoBack"/>
            <w:bookmarkEnd w:id="0"/>
          </w:p>
        </w:tc>
      </w:tr>
    </w:tbl>
    <w:p w14:paraId="2066A6CC" w14:textId="3D257A4E" w:rsidR="00920B0A" w:rsidRPr="008441DD" w:rsidRDefault="00920B0A" w:rsidP="007E296A">
      <w:pPr>
        <w:rPr>
          <w:rFonts w:asciiTheme="majorHAnsi" w:hAnsiTheme="majorHAnsi" w:cstheme="majorHAnsi"/>
        </w:rPr>
      </w:pPr>
    </w:p>
    <w:sectPr w:rsidR="00920B0A" w:rsidRPr="008441DD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CA648" w14:textId="77777777" w:rsidR="00E67167" w:rsidRDefault="00E67167" w:rsidP="003B6003">
      <w:pPr>
        <w:spacing w:after="0" w:line="240" w:lineRule="auto"/>
      </w:pPr>
      <w:r>
        <w:separator/>
      </w:r>
    </w:p>
  </w:endnote>
  <w:endnote w:type="continuationSeparator" w:id="0">
    <w:p w14:paraId="51D54885" w14:textId="77777777" w:rsidR="00E67167" w:rsidRDefault="00E67167" w:rsidP="003B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30A8F" w14:textId="77777777" w:rsidR="00E67167" w:rsidRDefault="00E67167" w:rsidP="003B6003">
      <w:pPr>
        <w:spacing w:after="0" w:line="240" w:lineRule="auto"/>
      </w:pPr>
      <w:r>
        <w:separator/>
      </w:r>
    </w:p>
  </w:footnote>
  <w:footnote w:type="continuationSeparator" w:id="0">
    <w:p w14:paraId="6097B5D8" w14:textId="77777777" w:rsidR="00E67167" w:rsidRDefault="00E67167" w:rsidP="003B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20E64" w14:textId="5370A478" w:rsidR="00E71C73" w:rsidRPr="00E71C73" w:rsidRDefault="00E71C73" w:rsidP="00E71C73">
    <w:pPr>
      <w:pStyle w:val="Header"/>
      <w:jc w:val="center"/>
    </w:pPr>
    <w: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2BE6"/>
    <w:multiLevelType w:val="hybridMultilevel"/>
    <w:tmpl w:val="7F008210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E42237"/>
    <w:multiLevelType w:val="hybridMultilevel"/>
    <w:tmpl w:val="A6EE8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616A5"/>
    <w:multiLevelType w:val="hybridMultilevel"/>
    <w:tmpl w:val="C8B8F258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9514BA"/>
    <w:multiLevelType w:val="multilevel"/>
    <w:tmpl w:val="D0A0064A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ED219C9"/>
    <w:multiLevelType w:val="hybridMultilevel"/>
    <w:tmpl w:val="D6B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E2F3B"/>
    <w:multiLevelType w:val="hybridMultilevel"/>
    <w:tmpl w:val="595A2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D4570"/>
    <w:multiLevelType w:val="hybridMultilevel"/>
    <w:tmpl w:val="663C925A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C20"/>
    <w:multiLevelType w:val="hybridMultilevel"/>
    <w:tmpl w:val="52A03B6C"/>
    <w:lvl w:ilvl="0" w:tplc="91085B9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06ED3"/>
    <w:multiLevelType w:val="hybridMultilevel"/>
    <w:tmpl w:val="43DA6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163B2"/>
    <w:multiLevelType w:val="hybridMultilevel"/>
    <w:tmpl w:val="D4C895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923802"/>
    <w:multiLevelType w:val="hybridMultilevel"/>
    <w:tmpl w:val="F0BC2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6344F"/>
    <w:multiLevelType w:val="hybridMultilevel"/>
    <w:tmpl w:val="78782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864A6"/>
    <w:multiLevelType w:val="hybridMultilevel"/>
    <w:tmpl w:val="053AE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95AA4"/>
    <w:multiLevelType w:val="hybridMultilevel"/>
    <w:tmpl w:val="273A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006CB"/>
    <w:multiLevelType w:val="multilevel"/>
    <w:tmpl w:val="9786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5635C3"/>
    <w:multiLevelType w:val="hybridMultilevel"/>
    <w:tmpl w:val="E9B2DAF4"/>
    <w:lvl w:ilvl="0" w:tplc="E106465E">
      <w:numFmt w:val="bullet"/>
      <w:lvlText w:val="-"/>
      <w:lvlJc w:val="left"/>
      <w:pPr>
        <w:ind w:left="103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 w15:restartNumberingAfterBreak="0">
    <w:nsid w:val="58EF125E"/>
    <w:multiLevelType w:val="hybridMultilevel"/>
    <w:tmpl w:val="A802C092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5A065BDE"/>
    <w:multiLevelType w:val="hybridMultilevel"/>
    <w:tmpl w:val="21DA3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485687"/>
    <w:multiLevelType w:val="hybridMultilevel"/>
    <w:tmpl w:val="832EDC86"/>
    <w:lvl w:ilvl="0" w:tplc="E106465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CB7652"/>
    <w:multiLevelType w:val="hybridMultilevel"/>
    <w:tmpl w:val="E40AE4F0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10374"/>
    <w:multiLevelType w:val="hybridMultilevel"/>
    <w:tmpl w:val="86A285DE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2C691E"/>
    <w:multiLevelType w:val="hybridMultilevel"/>
    <w:tmpl w:val="C4AC95AE"/>
    <w:lvl w:ilvl="0" w:tplc="E106465E">
      <w:numFmt w:val="bullet"/>
      <w:lvlText w:val="-"/>
      <w:lvlJc w:val="left"/>
      <w:pPr>
        <w:ind w:left="67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22" w15:restartNumberingAfterBreak="0">
    <w:nsid w:val="6E5466F0"/>
    <w:multiLevelType w:val="hybridMultilevel"/>
    <w:tmpl w:val="AEBC0692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92FA2"/>
    <w:multiLevelType w:val="hybridMultilevel"/>
    <w:tmpl w:val="2D2AF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06E65"/>
    <w:multiLevelType w:val="hybridMultilevel"/>
    <w:tmpl w:val="F0A69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3E0676"/>
    <w:multiLevelType w:val="hybridMultilevel"/>
    <w:tmpl w:val="6298EC32"/>
    <w:lvl w:ilvl="0" w:tplc="C724259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01477E"/>
    <w:multiLevelType w:val="hybridMultilevel"/>
    <w:tmpl w:val="02143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445C41"/>
    <w:multiLevelType w:val="hybridMultilevel"/>
    <w:tmpl w:val="CA9AF92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5"/>
  </w:num>
  <w:num w:numId="4">
    <w:abstractNumId w:val="20"/>
  </w:num>
  <w:num w:numId="5">
    <w:abstractNumId w:val="25"/>
  </w:num>
  <w:num w:numId="6">
    <w:abstractNumId w:val="18"/>
  </w:num>
  <w:num w:numId="7">
    <w:abstractNumId w:val="21"/>
  </w:num>
  <w:num w:numId="8">
    <w:abstractNumId w:val="6"/>
  </w:num>
  <w:num w:numId="9">
    <w:abstractNumId w:val="12"/>
  </w:num>
  <w:num w:numId="10">
    <w:abstractNumId w:val="22"/>
  </w:num>
  <w:num w:numId="11">
    <w:abstractNumId w:val="26"/>
  </w:num>
  <w:num w:numId="12">
    <w:abstractNumId w:val="2"/>
  </w:num>
  <w:num w:numId="13">
    <w:abstractNumId w:val="19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5"/>
  </w:num>
  <w:num w:numId="17">
    <w:abstractNumId w:val="24"/>
  </w:num>
  <w:num w:numId="18">
    <w:abstractNumId w:val="13"/>
  </w:num>
  <w:num w:numId="19">
    <w:abstractNumId w:val="7"/>
  </w:num>
  <w:num w:numId="20">
    <w:abstractNumId w:val="4"/>
  </w:num>
  <w:num w:numId="21">
    <w:abstractNumId w:val="1"/>
  </w:num>
  <w:num w:numId="22">
    <w:abstractNumId w:val="9"/>
  </w:num>
  <w:num w:numId="23">
    <w:abstractNumId w:val="10"/>
  </w:num>
  <w:num w:numId="24">
    <w:abstractNumId w:val="16"/>
  </w:num>
  <w:num w:numId="25">
    <w:abstractNumId w:val="8"/>
  </w:num>
  <w:num w:numId="26">
    <w:abstractNumId w:val="3"/>
  </w:num>
  <w:num w:numId="27">
    <w:abstractNumId w:val="23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9B"/>
    <w:rsid w:val="0000754B"/>
    <w:rsid w:val="00013BBE"/>
    <w:rsid w:val="00031687"/>
    <w:rsid w:val="00043CBD"/>
    <w:rsid w:val="0005459A"/>
    <w:rsid w:val="00072C85"/>
    <w:rsid w:val="000845BA"/>
    <w:rsid w:val="000A20B8"/>
    <w:rsid w:val="000A4F55"/>
    <w:rsid w:val="000B4BB0"/>
    <w:rsid w:val="000B4E0B"/>
    <w:rsid w:val="000E13D0"/>
    <w:rsid w:val="00127B8C"/>
    <w:rsid w:val="00142644"/>
    <w:rsid w:val="001454AD"/>
    <w:rsid w:val="001619C6"/>
    <w:rsid w:val="001761F4"/>
    <w:rsid w:val="001A1D70"/>
    <w:rsid w:val="001C7E15"/>
    <w:rsid w:val="001E06A1"/>
    <w:rsid w:val="001E2239"/>
    <w:rsid w:val="001F2534"/>
    <w:rsid w:val="00216F6D"/>
    <w:rsid w:val="00223E3E"/>
    <w:rsid w:val="002361B0"/>
    <w:rsid w:val="00256B9D"/>
    <w:rsid w:val="0026016C"/>
    <w:rsid w:val="00261CBD"/>
    <w:rsid w:val="002622B1"/>
    <w:rsid w:val="002765E3"/>
    <w:rsid w:val="002867C4"/>
    <w:rsid w:val="00287F1F"/>
    <w:rsid w:val="002B37DD"/>
    <w:rsid w:val="002C3375"/>
    <w:rsid w:val="002C6404"/>
    <w:rsid w:val="002D0DC8"/>
    <w:rsid w:val="002D1677"/>
    <w:rsid w:val="002E5C22"/>
    <w:rsid w:val="002F6B71"/>
    <w:rsid w:val="00325DF0"/>
    <w:rsid w:val="00334E82"/>
    <w:rsid w:val="00343AD2"/>
    <w:rsid w:val="003B6003"/>
    <w:rsid w:val="003D2FF5"/>
    <w:rsid w:val="003E1D5B"/>
    <w:rsid w:val="003E4D63"/>
    <w:rsid w:val="003F1501"/>
    <w:rsid w:val="00404D52"/>
    <w:rsid w:val="0041533E"/>
    <w:rsid w:val="00422703"/>
    <w:rsid w:val="00436D83"/>
    <w:rsid w:val="004535C9"/>
    <w:rsid w:val="004549BC"/>
    <w:rsid w:val="00455316"/>
    <w:rsid w:val="00486854"/>
    <w:rsid w:val="00491EEB"/>
    <w:rsid w:val="00494F17"/>
    <w:rsid w:val="004B5799"/>
    <w:rsid w:val="004B6A09"/>
    <w:rsid w:val="004C5282"/>
    <w:rsid w:val="004D3747"/>
    <w:rsid w:val="00506F34"/>
    <w:rsid w:val="00566CC1"/>
    <w:rsid w:val="005C0BAE"/>
    <w:rsid w:val="005F5B46"/>
    <w:rsid w:val="00605B21"/>
    <w:rsid w:val="00611EBB"/>
    <w:rsid w:val="00612AA7"/>
    <w:rsid w:val="00633E06"/>
    <w:rsid w:val="00642E79"/>
    <w:rsid w:val="00654784"/>
    <w:rsid w:val="00655E01"/>
    <w:rsid w:val="00657A8D"/>
    <w:rsid w:val="00660C48"/>
    <w:rsid w:val="00685AC7"/>
    <w:rsid w:val="0068629C"/>
    <w:rsid w:val="006C1D9E"/>
    <w:rsid w:val="006E770A"/>
    <w:rsid w:val="006F2CB1"/>
    <w:rsid w:val="00704F2D"/>
    <w:rsid w:val="00711163"/>
    <w:rsid w:val="00717F24"/>
    <w:rsid w:val="0072744F"/>
    <w:rsid w:val="0073506A"/>
    <w:rsid w:val="0075318C"/>
    <w:rsid w:val="007561E6"/>
    <w:rsid w:val="00794D22"/>
    <w:rsid w:val="007A046A"/>
    <w:rsid w:val="007E296A"/>
    <w:rsid w:val="007F2DB8"/>
    <w:rsid w:val="007F5C45"/>
    <w:rsid w:val="007F6A5A"/>
    <w:rsid w:val="00815282"/>
    <w:rsid w:val="00837895"/>
    <w:rsid w:val="008441DD"/>
    <w:rsid w:val="0085485F"/>
    <w:rsid w:val="00887EFF"/>
    <w:rsid w:val="0089483C"/>
    <w:rsid w:val="008B13F7"/>
    <w:rsid w:val="008C5DD7"/>
    <w:rsid w:val="00902D93"/>
    <w:rsid w:val="00911B77"/>
    <w:rsid w:val="00920B0A"/>
    <w:rsid w:val="00945A10"/>
    <w:rsid w:val="00951FEB"/>
    <w:rsid w:val="00961603"/>
    <w:rsid w:val="00967DCA"/>
    <w:rsid w:val="00971BB5"/>
    <w:rsid w:val="009842EE"/>
    <w:rsid w:val="00996880"/>
    <w:rsid w:val="009B347B"/>
    <w:rsid w:val="009C72BD"/>
    <w:rsid w:val="009E3921"/>
    <w:rsid w:val="00A202D9"/>
    <w:rsid w:val="00A51B2A"/>
    <w:rsid w:val="00A67F70"/>
    <w:rsid w:val="00AC4E92"/>
    <w:rsid w:val="00AC7FEF"/>
    <w:rsid w:val="00AE0915"/>
    <w:rsid w:val="00AE380C"/>
    <w:rsid w:val="00B25171"/>
    <w:rsid w:val="00B55CDE"/>
    <w:rsid w:val="00B709F7"/>
    <w:rsid w:val="00B724CB"/>
    <w:rsid w:val="00B83E58"/>
    <w:rsid w:val="00BD6EDC"/>
    <w:rsid w:val="00BF780B"/>
    <w:rsid w:val="00C13E69"/>
    <w:rsid w:val="00C2258B"/>
    <w:rsid w:val="00C576E4"/>
    <w:rsid w:val="00C822F9"/>
    <w:rsid w:val="00C87CB2"/>
    <w:rsid w:val="00CA4AD3"/>
    <w:rsid w:val="00D10AF8"/>
    <w:rsid w:val="00D15DDA"/>
    <w:rsid w:val="00D55206"/>
    <w:rsid w:val="00D81A80"/>
    <w:rsid w:val="00DB5532"/>
    <w:rsid w:val="00DC2CFE"/>
    <w:rsid w:val="00DC456A"/>
    <w:rsid w:val="00E06FDA"/>
    <w:rsid w:val="00E67167"/>
    <w:rsid w:val="00E71C73"/>
    <w:rsid w:val="00E9443D"/>
    <w:rsid w:val="00E9729B"/>
    <w:rsid w:val="00EA1987"/>
    <w:rsid w:val="00EB25B8"/>
    <w:rsid w:val="00F01F1D"/>
    <w:rsid w:val="00F2408F"/>
    <w:rsid w:val="00F26784"/>
    <w:rsid w:val="00F2704C"/>
    <w:rsid w:val="00F368FD"/>
    <w:rsid w:val="00F42F5F"/>
    <w:rsid w:val="00F43884"/>
    <w:rsid w:val="00F47132"/>
    <w:rsid w:val="00F85D26"/>
    <w:rsid w:val="00F8792E"/>
    <w:rsid w:val="00FA0314"/>
    <w:rsid w:val="00FA53D0"/>
    <w:rsid w:val="00FD2DFC"/>
    <w:rsid w:val="00FF0D71"/>
    <w:rsid w:val="32B3AFCD"/>
    <w:rsid w:val="55049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85DF"/>
  <w15:chartTrackingRefBased/>
  <w15:docId w15:val="{C8A07092-681A-4127-8E13-E7DB2049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29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72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729B"/>
    <w:pPr>
      <w:ind w:left="720"/>
      <w:contextualSpacing/>
    </w:pPr>
  </w:style>
  <w:style w:type="table" w:styleId="TableGrid">
    <w:name w:val="Table Grid"/>
    <w:basedOn w:val="TableNormal"/>
    <w:uiPriority w:val="59"/>
    <w:rsid w:val="00E97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5B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5B4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003"/>
  </w:style>
  <w:style w:type="paragraph" w:styleId="Footer">
    <w:name w:val="footer"/>
    <w:basedOn w:val="Normal"/>
    <w:link w:val="Foot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003"/>
  </w:style>
  <w:style w:type="paragraph" w:styleId="BalloonText">
    <w:name w:val="Balloon Text"/>
    <w:basedOn w:val="Normal"/>
    <w:link w:val="BalloonTextChar"/>
    <w:uiPriority w:val="99"/>
    <w:semiHidden/>
    <w:unhideWhenUsed/>
    <w:rsid w:val="00F85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D26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0B0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FBA8EAAA22547A22074F88A493229" ma:contentTypeVersion="2" ma:contentTypeDescription="Create a new document." ma:contentTypeScope="" ma:versionID="1078be8b4895e9bae674669b7fefb76c">
  <xsd:schema xmlns:xsd="http://www.w3.org/2001/XMLSchema" xmlns:xs="http://www.w3.org/2001/XMLSchema" xmlns:p="http://schemas.microsoft.com/office/2006/metadata/properties" xmlns:ns2="94fa64f8-f6f5-4c11-b252-5fd83c11ad9a" targetNamespace="http://schemas.microsoft.com/office/2006/metadata/properties" ma:root="true" ma:fieldsID="44728c276c27d4148cefcebab51b930f" ns2:_="">
    <xsd:import namespace="94fa64f8-f6f5-4c11-b252-5fd83c11a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a64f8-f6f5-4c11-b252-5fd83c11a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47F513-18F3-4597-9623-CAC035C68133}">
  <ds:schemaRefs>
    <ds:schemaRef ds:uri="http://schemas.microsoft.com/office/2006/metadata/properties"/>
    <ds:schemaRef ds:uri="http://purl.org/dc/terms/"/>
    <ds:schemaRef ds:uri="94fa64f8-f6f5-4c11-b252-5fd83c11ad9a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20E70D3-BD81-4D4F-AAB4-AF76B1315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DD744-F8A4-49F2-8455-2E6F09F4F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a64f8-f6f5-4c11-b252-5fd83c11a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7FD73407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Ireland, Kate</dc:creator>
  <cp:keywords/>
  <dc:description/>
  <cp:lastModifiedBy>Walker, Alexandra</cp:lastModifiedBy>
  <cp:revision>2</cp:revision>
  <cp:lastPrinted>2018-12-11T12:21:00Z</cp:lastPrinted>
  <dcterms:created xsi:type="dcterms:W3CDTF">2019-09-30T14:04:00Z</dcterms:created>
  <dcterms:modified xsi:type="dcterms:W3CDTF">2019-09-30T14:04:00Z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0x010100003FBA8EAAA22547A22074F88A493229</vt:lpwstr>
  </property>
</Properties>
</file>