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14:paraId="46B0061B" w14:textId="77777777" w:rsidTr="55049806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6453BFD" w:rsidR="00E9729B" w:rsidRPr="00043CBD" w:rsidRDefault="00E9729B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14:paraId="771844A6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5174" w14:textId="72426DF6" w:rsidR="006F2CB1" w:rsidRPr="002B37DD" w:rsidRDefault="000845BA" w:rsidP="000845BA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Friday 12</w:t>
            </w:r>
            <w:r w:rsidRPr="000845BA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July</w:t>
            </w: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605B21" w:rsidRPr="001E2239" w14:paraId="5EAFEC0E" w14:textId="77777777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275AD" w14:textId="1DFFB812" w:rsidR="00605B21" w:rsidRPr="00C822F9" w:rsidRDefault="00605B21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13F95148" w14:textId="77777777" w:rsidR="00605B21" w:rsidRPr="00C13E69" w:rsidRDefault="00605B21" w:rsidP="001E2239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="001E2239" w:rsidRPr="001E2239" w14:paraId="01C2546F" w14:textId="02CDC6F5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3A89CB27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Georgina Newton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13E59817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="001E2239" w:rsidRPr="001E2239" w14:paraId="559ED86C" w14:textId="2A0BFA91" w:rsidTr="001E2239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53436D8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6A086BE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="001E2239" w:rsidRPr="001E2239" w14:paraId="6B24677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8126" w14:textId="0A0DBA7A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Jackie Montgomery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="001E2239" w:rsidRPr="001E2239" w14:paraId="3E60E95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78BC5303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SC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="001E2239" w:rsidRPr="001E2239" w14:paraId="10CA5E28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6BC9980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="001E2239" w:rsidRPr="001E2239" w14:paraId="70624CD3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8ADD8D" w14:textId="1806FFD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="001E2239" w:rsidRPr="001E2239" w14:paraId="1D5A32B9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5908CFE6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589782" w14:textId="7D2E4193" w:rsidR="001E2239" w:rsidRPr="00C13E69" w:rsidRDefault="00C822F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="001E2239" w:rsidRPr="001E2239" w14:paraId="6025573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7EE7BF60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Maeva Grand-Coureau-Basfresne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MGB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     </w:t>
                  </w:r>
                </w:p>
              </w:tc>
            </w:tr>
            <w:tr w:rsidR="001E2239" w:rsidRPr="001E2239" w14:paraId="3C61B8DC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4E11E97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Rachel Cooper            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="001E2239" w:rsidRPr="001E2239" w14:paraId="1B2D491F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1A63DB0F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Alex Walker                                            AW</w:t>
                  </w:r>
                </w:p>
              </w:tc>
            </w:tr>
            <w:tr w:rsidR="001E2239" w:rsidRPr="001E2239" w14:paraId="4174DC4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6B7A8DCA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Paul Monaghan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="001E2239" w:rsidRPr="001E2239" w14:paraId="264F930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3F086873" w:rsidR="00660C48" w:rsidRPr="00C13E69" w:rsidRDefault="00C822F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072C85" w:rsidRPr="001E2239" w14:paraId="0AB3E6C4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13BFDA" w14:textId="15AC1884" w:rsidR="00072C85" w:rsidRPr="00C13E69" w:rsidRDefault="00072C85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Cara Pearson                                           CP</w:t>
                  </w:r>
                </w:p>
              </w:tc>
            </w:tr>
            <w:tr w:rsidR="001E2239" w:rsidRPr="001E2239" w14:paraId="7266DAC2" w14:textId="77777777" w:rsidTr="00C822F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9C05417" w14:textId="0E972F93" w:rsidR="00660C48" w:rsidRPr="00C13E69" w:rsidRDefault="003E1D5B" w:rsidP="003E1D5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Julie Taylor 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JT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1E2239" w:rsidRPr="001E2239" w14:paraId="025BE4D7" w14:textId="77777777" w:rsidTr="00072C85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DA2F78" w14:textId="77777777" w:rsidR="001E2239" w:rsidRPr="001E2239" w:rsidRDefault="001E2239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  <w:tr w:rsidR="00072C85" w:rsidRPr="001E2239" w14:paraId="3B089099" w14:textId="77777777" w:rsidTr="004535C9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205277" w14:textId="77777777" w:rsidR="00072C85" w:rsidRPr="001E2239" w:rsidRDefault="00072C85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29B2DCB0" w:rsidR="006F2CB1" w:rsidRDefault="00D10AF8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1</w:t>
            </w:r>
            <w:r w:rsidR="003E1D5B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="00D15DDA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pm-</w:t>
            </w:r>
            <w:r w:rsidR="00072C85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="00605B21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</w:t>
            </w:r>
          </w:p>
          <w:p w14:paraId="4DC91032" w14:textId="357F3A36" w:rsidR="000845BA" w:rsidRDefault="000845BA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</w:p>
          <w:p w14:paraId="6CE9009B" w14:textId="0047D48D" w:rsidR="000845BA" w:rsidRDefault="000845BA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Open meeting SAT/CTE</w:t>
            </w:r>
          </w:p>
          <w:p w14:paraId="60513A9E" w14:textId="624AD937" w:rsidR="000845BA" w:rsidRPr="00F43884" w:rsidRDefault="000845BA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Lunch Provided</w:t>
            </w:r>
          </w:p>
          <w:p w14:paraId="3E615C9D" w14:textId="51E8BA35" w:rsidR="00E71C73" w:rsidRPr="002B37DD" w:rsidRDefault="00E71C7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3AF471CB" w14:textId="77777777" w:rsidTr="55049806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9799" w14:textId="7791A6A4" w:rsidR="00F368FD" w:rsidRPr="00F43884" w:rsidRDefault="006F2CB1" w:rsidP="00F368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W</w:t>
            </w:r>
            <w:r w:rsidR="00D15DDA"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T0.0</w:t>
            </w:r>
            <w:r w:rsidR="000845BA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4</w:t>
            </w:r>
          </w:p>
          <w:p w14:paraId="2D408B5A" w14:textId="6020EDBC" w:rsidR="006F2CB1" w:rsidRPr="002B37DD" w:rsidRDefault="005C0BAE" w:rsidP="005C0BA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Westwood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Teaching Block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550498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6FB120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14:paraId="055C86E2" w14:textId="77777777" w:rsidTr="55049806">
        <w:trPr>
          <w:trHeight w:val="42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68F" w14:textId="34C8A4BF" w:rsidR="00F85D26" w:rsidRPr="008441DD" w:rsidRDefault="0075318C" w:rsidP="00F368FD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="00F368FD" w:rsidRPr="008441D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="009C72BD" w:rsidRPr="008441DD" w14:paraId="42926147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A441" w14:textId="77777777" w:rsidR="009C72BD" w:rsidRDefault="32B3AFCD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14:paraId="3074ED45" w14:textId="286509EB" w:rsidR="32B3AFCD" w:rsidRDefault="32B3AFCD" w:rsidP="32B3AFCD">
            <w:pPr>
              <w:spacing w:beforeAutospacing="1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14:paraId="49AF31CA" w14:textId="4C248385" w:rsidR="004535C9" w:rsidRPr="008441DD" w:rsidRDefault="004535C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58D" w14:textId="137EEDBA" w:rsidR="00B55CDE" w:rsidRDefault="00E71C73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="002F6B71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14:paraId="59932277" w14:textId="77777777" w:rsidR="004535C9" w:rsidRDefault="004535C9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14:paraId="4F100790" w14:textId="4DE45533" w:rsidR="00C822F9" w:rsidRDefault="003E1D5B" w:rsidP="004535C9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Notes from </w:t>
            </w:r>
            <w:r w:rsidR="000845BA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8.5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.19</w:t>
            </w:r>
          </w:p>
          <w:p w14:paraId="232DA032" w14:textId="0A8E0A64" w:rsidR="00072C85" w:rsidRPr="008441DD" w:rsidRDefault="00961603" w:rsidP="009616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</w:t>
            </w:r>
            <w:r w:rsid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atters arising</w:t>
            </w:r>
            <w:r w:rsid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35F118E7" w:rsidR="009C72BD" w:rsidRPr="008441DD" w:rsidRDefault="00AC7FE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6A2" w14:textId="458716FC" w:rsidR="00256B9D" w:rsidRPr="008441DD" w:rsidRDefault="00256B9D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3D8DD420" w:rsidR="00043CBD" w:rsidRPr="008441DD" w:rsidRDefault="003E1D5B" w:rsidP="00072C8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12</w:t>
            </w:r>
            <w:r w:rsidR="00FA0314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:00-1</w:t>
            </w: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2</w:t>
            </w:r>
            <w:r w:rsidR="00FA0314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072C85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10</w:t>
            </w:r>
          </w:p>
        </w:tc>
      </w:tr>
      <w:tr w:rsidR="32B3AFCD" w14:paraId="16A9597F" w14:textId="77777777" w:rsidTr="55049806">
        <w:trPr>
          <w:trHeight w:val="323"/>
        </w:trPr>
        <w:tc>
          <w:tcPr>
            <w:tcW w:w="993" w:type="dxa"/>
          </w:tcPr>
          <w:p w14:paraId="7192F6EA" w14:textId="3152A9E8" w:rsidR="32B3AFCD" w:rsidRDefault="00C822F9" w:rsidP="32B3AFCD">
            <w:pPr>
              <w:spacing w:line="248" w:lineRule="atLeast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 xml:space="preserve">      2.</w:t>
            </w:r>
          </w:p>
        </w:tc>
        <w:tc>
          <w:tcPr>
            <w:tcW w:w="2977" w:type="dxa"/>
          </w:tcPr>
          <w:p w14:paraId="58178C0F" w14:textId="7D366C3B" w:rsidR="00F42F5F" w:rsidRPr="00072C85" w:rsidRDefault="000845BA" w:rsidP="00F42F5F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>
              <w:rPr>
                <w:rFonts w:asciiTheme="majorHAnsi" w:hAnsiTheme="majorHAnsi" w:cstheme="majorBidi"/>
                <w:lang w:eastAsia="en-GB"/>
              </w:rPr>
              <w:t>Successes to Date</w:t>
            </w:r>
          </w:p>
        </w:tc>
        <w:tc>
          <w:tcPr>
            <w:tcW w:w="1134" w:type="dxa"/>
          </w:tcPr>
          <w:p w14:paraId="5E938138" w14:textId="3FAEFA65" w:rsidR="32B3AFCD" w:rsidRDefault="000845BA" w:rsidP="00C822F9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</w:tcPr>
          <w:p w14:paraId="7834333B" w14:textId="0772A71B" w:rsidR="32B3AFCD" w:rsidRDefault="32B3AFCD" w:rsidP="32B3AFCD">
            <w:p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4361F9F1" w14:textId="399DA2C1" w:rsidR="32B3AFCD" w:rsidRDefault="000845BA" w:rsidP="00072C85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12.10 – 12.40</w:t>
            </w:r>
          </w:p>
        </w:tc>
      </w:tr>
      <w:tr w:rsidR="002F6B71" w:rsidRPr="008441DD" w14:paraId="3A979994" w14:textId="77777777" w:rsidTr="55049806">
        <w:trPr>
          <w:trHeight w:val="323"/>
        </w:trPr>
        <w:tc>
          <w:tcPr>
            <w:tcW w:w="993" w:type="dxa"/>
          </w:tcPr>
          <w:p w14:paraId="7E0DDBAF" w14:textId="7D176364" w:rsidR="002F6B71" w:rsidRPr="008441DD" w:rsidRDefault="002F6B71" w:rsidP="001F2534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 w:rsidR="00C822F9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</w:tcPr>
          <w:p w14:paraId="74B1B524" w14:textId="1591F17D" w:rsidR="00F42F5F" w:rsidRPr="00AC7FEF" w:rsidRDefault="000845BA" w:rsidP="00072C85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Group Discussions way forward ideas</w:t>
            </w:r>
          </w:p>
        </w:tc>
        <w:tc>
          <w:tcPr>
            <w:tcW w:w="1134" w:type="dxa"/>
          </w:tcPr>
          <w:p w14:paraId="607F2DEC" w14:textId="165618B3" w:rsidR="004535C9" w:rsidRPr="008441DD" w:rsidRDefault="004535C9" w:rsidP="0085485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</w:tcPr>
          <w:p w14:paraId="0A119CB7" w14:textId="77777777" w:rsidR="002F6B71" w:rsidRPr="008441DD" w:rsidRDefault="002F6B71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60B5D41F" w14:textId="67C2780C" w:rsidR="00043CBD" w:rsidRPr="008441DD" w:rsidRDefault="000845BA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12.40- 13- 20</w:t>
            </w:r>
          </w:p>
        </w:tc>
      </w:tr>
      <w:tr w:rsidR="00C822F9" w:rsidRPr="008441DD" w14:paraId="5D7E4D77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CD7E" w14:textId="5EEA937D" w:rsidR="00C822F9" w:rsidRPr="008441DD" w:rsidRDefault="55049806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368F" w14:textId="0EFCCCBC" w:rsidR="00F42F5F" w:rsidRPr="00AC7FEF" w:rsidRDefault="000845BA" w:rsidP="00605B21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Feedback and 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Next steps action planning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959" w14:textId="4D965D2F" w:rsidR="00C822F9" w:rsidRDefault="00C822F9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64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0FF0" w14:textId="4D423BF2" w:rsidR="00C822F9" w:rsidRDefault="000845BA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13-20- 13.40</w:t>
            </w:r>
          </w:p>
        </w:tc>
      </w:tr>
      <w:tr w:rsidR="0085485F" w:rsidRPr="008441DD" w14:paraId="053A5A30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776C" w14:textId="384B45C9" w:rsidR="0085485F" w:rsidRPr="55049806" w:rsidRDefault="0085485F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5AC6" w14:textId="581CEA3F" w:rsidR="0085485F" w:rsidRDefault="000845BA" w:rsidP="000845BA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2019-20 Meeting frequency / roles and responsibilities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5789" w14:textId="325FCEB9" w:rsidR="0085485F" w:rsidRDefault="0085485F" w:rsidP="550498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B7A" w14:textId="77777777" w:rsidR="0085485F" w:rsidRPr="008441DD" w:rsidRDefault="0085485F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0924" w14:textId="12CCF6F7" w:rsidR="0085485F" w:rsidRPr="0085485F" w:rsidRDefault="000845BA" w:rsidP="0085485F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13-40-13.50</w:t>
            </w:r>
          </w:p>
        </w:tc>
      </w:tr>
      <w:tr w:rsidR="00C822F9" w:rsidRPr="008441DD" w14:paraId="48089ADF" w14:textId="77777777" w:rsidTr="55049806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0A48" w14:textId="61E58EEF" w:rsidR="00C822F9" w:rsidRDefault="55049806" w:rsidP="5504980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5591" w14:textId="77777777" w:rsidR="00325DF0" w:rsidRDefault="55049806" w:rsidP="55049806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 w:rsidRPr="55049806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AOB and Close</w:t>
            </w:r>
          </w:p>
          <w:p w14:paraId="3A443EA7" w14:textId="77BF9805" w:rsidR="00F43884" w:rsidRPr="000845BA" w:rsidRDefault="00F43884" w:rsidP="000845BA">
            <w:pPr>
              <w:spacing w:after="0" w:line="240" w:lineRule="auto"/>
              <w:ind w:left="360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5FB" w14:textId="77777777" w:rsidR="00C822F9" w:rsidRDefault="00C822F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3BC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DB6" w14:textId="3DF04650" w:rsidR="00C822F9" w:rsidRDefault="003E1D5B" w:rsidP="0085485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13:</w:t>
            </w:r>
            <w:r w:rsidR="0085485F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50- 14:00</w:t>
            </w:r>
          </w:p>
        </w:tc>
      </w:tr>
    </w:tbl>
    <w:p w14:paraId="2066A6CC" w14:textId="3D257A4E" w:rsidR="00920B0A" w:rsidRPr="008441DD" w:rsidRDefault="00920B0A" w:rsidP="007E296A">
      <w:pPr>
        <w:rPr>
          <w:rFonts w:asciiTheme="majorHAnsi" w:hAnsiTheme="majorHAnsi" w:cstheme="majorHAnsi"/>
        </w:rPr>
      </w:pPr>
      <w:bookmarkStart w:id="0" w:name="_GoBack"/>
      <w:bookmarkEnd w:id="0"/>
    </w:p>
    <w:sectPr w:rsidR="00920B0A" w:rsidRPr="008441D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CA648" w14:textId="77777777" w:rsidR="00E67167" w:rsidRDefault="00E67167" w:rsidP="003B6003">
      <w:pPr>
        <w:spacing w:after="0" w:line="240" w:lineRule="auto"/>
      </w:pPr>
      <w:r>
        <w:separator/>
      </w:r>
    </w:p>
  </w:endnote>
  <w:endnote w:type="continuationSeparator" w:id="0">
    <w:p w14:paraId="51D54885" w14:textId="77777777" w:rsidR="00E67167" w:rsidRDefault="00E67167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30A8F" w14:textId="77777777" w:rsidR="00E67167" w:rsidRDefault="00E67167" w:rsidP="003B6003">
      <w:pPr>
        <w:spacing w:after="0" w:line="240" w:lineRule="auto"/>
      </w:pPr>
      <w:r>
        <w:separator/>
      </w:r>
    </w:p>
  </w:footnote>
  <w:footnote w:type="continuationSeparator" w:id="0">
    <w:p w14:paraId="6097B5D8" w14:textId="77777777" w:rsidR="00E67167" w:rsidRDefault="00E67167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9514BA"/>
    <w:multiLevelType w:val="multilevel"/>
    <w:tmpl w:val="D0A0064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2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92FA2"/>
    <w:multiLevelType w:val="hybridMultilevel"/>
    <w:tmpl w:val="2D2AF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20"/>
  </w:num>
  <w:num w:numId="5">
    <w:abstractNumId w:val="25"/>
  </w:num>
  <w:num w:numId="6">
    <w:abstractNumId w:val="18"/>
  </w:num>
  <w:num w:numId="7">
    <w:abstractNumId w:val="21"/>
  </w:num>
  <w:num w:numId="8">
    <w:abstractNumId w:val="6"/>
  </w:num>
  <w:num w:numId="9">
    <w:abstractNumId w:val="12"/>
  </w:num>
  <w:num w:numId="10">
    <w:abstractNumId w:val="22"/>
  </w:num>
  <w:num w:numId="11">
    <w:abstractNumId w:val="26"/>
  </w:num>
  <w:num w:numId="12">
    <w:abstractNumId w:val="2"/>
  </w:num>
  <w:num w:numId="13">
    <w:abstractNumId w:val="1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4"/>
  </w:num>
  <w:num w:numId="18">
    <w:abstractNumId w:val="13"/>
  </w:num>
  <w:num w:numId="19">
    <w:abstractNumId w:val="7"/>
  </w:num>
  <w:num w:numId="20">
    <w:abstractNumId w:val="4"/>
  </w:num>
  <w:num w:numId="21">
    <w:abstractNumId w:val="1"/>
  </w:num>
  <w:num w:numId="22">
    <w:abstractNumId w:val="9"/>
  </w:num>
  <w:num w:numId="23">
    <w:abstractNumId w:val="10"/>
  </w:num>
  <w:num w:numId="24">
    <w:abstractNumId w:val="16"/>
  </w:num>
  <w:num w:numId="25">
    <w:abstractNumId w:val="8"/>
  </w:num>
  <w:num w:numId="26">
    <w:abstractNumId w:val="3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72C85"/>
    <w:rsid w:val="000845B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B6003"/>
    <w:rsid w:val="003D2FF5"/>
    <w:rsid w:val="003E1D5B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7F6A5A"/>
    <w:rsid w:val="00815282"/>
    <w:rsid w:val="00837895"/>
    <w:rsid w:val="008441DD"/>
    <w:rsid w:val="0085485F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1603"/>
    <w:rsid w:val="00967DCA"/>
    <w:rsid w:val="00971BB5"/>
    <w:rsid w:val="009842EE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3884"/>
    <w:rsid w:val="00F47132"/>
    <w:rsid w:val="00F85D26"/>
    <w:rsid w:val="00F8792E"/>
    <w:rsid w:val="00FA0314"/>
    <w:rsid w:val="00FA53D0"/>
    <w:rsid w:val="00FD2DFC"/>
    <w:rsid w:val="00FF0D71"/>
    <w:rsid w:val="32B3AFCD"/>
    <w:rsid w:val="5504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1078be8b4895e9bae674669b7fefb76c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44728c276c27d4148cefcebab51b930f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7DD744-F8A4-49F2-8455-2E6F09F4F8E3}"/>
</file>

<file path=customXml/itemProps2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7F513-18F3-4597-9623-CAC035C68133}">
  <ds:schemaRefs>
    <ds:schemaRef ds:uri="http://purl.org/dc/terms/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99EB2EA5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Montgomery, Jackie</cp:lastModifiedBy>
  <cp:revision>2</cp:revision>
  <cp:lastPrinted>2018-12-11T12:21:00Z</cp:lastPrinted>
  <dcterms:created xsi:type="dcterms:W3CDTF">2019-07-10T10:26:00Z</dcterms:created>
  <dcterms:modified xsi:type="dcterms:W3CDTF">2019-07-10T10:26:00Z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