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1057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993"/>
        <w:gridCol w:w="2977"/>
        <w:gridCol w:w="1134"/>
        <w:gridCol w:w="4394"/>
        <w:gridCol w:w="1559"/>
      </w:tblGrid>
      <w:tr w:rsidR="00E9729B" w14:paraId="46B0061B" w14:textId="77777777" w:rsidTr="55049806"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2D162C58" w14:textId="76453BFD" w:rsidR="00E9729B" w:rsidRPr="00043CBD" w:rsidRDefault="00E9729B" w:rsidP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</w:pPr>
            <w:r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Meeting Name: 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Athena Swan Self-Assessment Team 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(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>SAT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) </w:t>
            </w:r>
          </w:p>
        </w:tc>
      </w:tr>
      <w:tr w:rsidR="006F2CB1" w14:paraId="771844A6" w14:textId="77777777" w:rsidTr="55049806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7275A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Date: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55174" w14:textId="72426DF6" w:rsidR="006F2CB1" w:rsidRPr="002B37DD" w:rsidRDefault="000845BA" w:rsidP="000845BA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Friday 12</w:t>
            </w:r>
            <w:r w:rsidRPr="000845BA">
              <w:rPr>
                <w:rFonts w:eastAsia="Times New Roman" w:cstheme="minorHAnsi"/>
                <w:b/>
                <w:color w:val="111111"/>
                <w:sz w:val="24"/>
                <w:szCs w:val="24"/>
                <w:vertAlign w:val="superscript"/>
                <w:lang w:eastAsia="en-GB"/>
              </w:rPr>
              <w:t>th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July</w:t>
            </w:r>
          </w:p>
        </w:tc>
        <w:tc>
          <w:tcPr>
            <w:tcW w:w="708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tbl>
            <w:tblPr>
              <w:tblW w:w="7600" w:type="dxa"/>
              <w:tblLayout w:type="fixed"/>
              <w:tblLook w:val="04A0" w:firstRow="1" w:lastRow="0" w:firstColumn="1" w:lastColumn="0" w:noHBand="0" w:noVBand="1"/>
            </w:tblPr>
            <w:tblGrid>
              <w:gridCol w:w="3800"/>
              <w:gridCol w:w="3800"/>
            </w:tblGrid>
            <w:tr w:rsidR="00605B21" w:rsidRPr="001E2239" w14:paraId="5EAFEC0E" w14:textId="77777777" w:rsidTr="00F368FD">
              <w:trPr>
                <w:trHeight w:val="426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BD275AD" w14:textId="1DFFB812" w:rsidR="00605B21" w:rsidRPr="00C822F9" w:rsidRDefault="00605B21" w:rsidP="00D10AF8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b/>
                      <w:color w:val="000000"/>
                      <w:lang w:eastAsia="en-GB"/>
                    </w:rPr>
                  </w:pPr>
                  <w:r w:rsidRPr="00C822F9">
                    <w:rPr>
                      <w:rFonts w:ascii="Calibri Light" w:eastAsia="Times New Roman" w:hAnsi="Calibri Light" w:cs="Calibri Light"/>
                      <w:b/>
                      <w:color w:val="000000"/>
                      <w:lang w:eastAsia="en-GB"/>
                    </w:rPr>
                    <w:t>INVITED</w:t>
                  </w:r>
                </w:p>
              </w:tc>
              <w:tc>
                <w:tcPr>
                  <w:tcW w:w="3800" w:type="dxa"/>
                  <w:tcBorders>
                    <w:bottom w:val="single" w:sz="4" w:space="0" w:color="auto"/>
                  </w:tcBorders>
                  <w:vAlign w:val="bottom"/>
                </w:tcPr>
                <w:p w14:paraId="13F95148" w14:textId="77777777" w:rsidR="00605B21" w:rsidRPr="00C13E69" w:rsidRDefault="00605B21" w:rsidP="001E2239">
                  <w:pPr>
                    <w:spacing w:after="160" w:line="259" w:lineRule="auto"/>
                    <w:rPr>
                      <w:rFonts w:ascii="Calibri Light" w:hAnsi="Calibri Light" w:cs="Calibri Light"/>
                      <w:color w:val="000000"/>
                    </w:rPr>
                  </w:pPr>
                </w:p>
              </w:tc>
            </w:tr>
            <w:tr w:rsidR="001E2239" w:rsidRPr="001E2239" w14:paraId="01C2546F" w14:textId="02CDC6F5" w:rsidTr="00F368FD">
              <w:trPr>
                <w:trHeight w:val="426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9A33CF" w14:textId="3A89CB27" w:rsidR="001E2239" w:rsidRPr="00C13E69" w:rsidRDefault="001E2239" w:rsidP="00605B21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Georgina Newton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GN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bottom w:val="single" w:sz="4" w:space="0" w:color="auto"/>
                  </w:tcBorders>
                  <w:vAlign w:val="bottom"/>
                </w:tcPr>
                <w:p w14:paraId="2B565D34" w14:textId="13E59817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Claire Algar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       CA</w:t>
                  </w:r>
                </w:p>
              </w:tc>
            </w:tr>
            <w:tr w:rsidR="001E2239" w:rsidRPr="001E2239" w14:paraId="559ED86C" w14:textId="2A0BFA91" w:rsidTr="001E2239">
              <w:trPr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2DDDB3" w14:textId="53436D8F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Kate Ireland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KI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14:paraId="28984313" w14:textId="6A086BEA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Sandra Beaufoy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SB</w:t>
                  </w:r>
                </w:p>
              </w:tc>
            </w:tr>
            <w:tr w:rsidR="001E2239" w:rsidRPr="001E2239" w14:paraId="6B246771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E18126" w14:textId="0A0DBA7A" w:rsidR="001E2239" w:rsidRPr="00C13E69" w:rsidRDefault="001E2239" w:rsidP="00605B21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Jackie Montgomery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JM</w:t>
                  </w:r>
                </w:p>
              </w:tc>
            </w:tr>
            <w:tr w:rsidR="001E2239" w:rsidRPr="001E2239" w14:paraId="3E60E953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A155AE" w14:textId="78BC5303" w:rsidR="001E2239" w:rsidRPr="00C13E69" w:rsidRDefault="001E223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Sam Cruickshank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SC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</w:t>
                  </w:r>
                </w:p>
              </w:tc>
            </w:tr>
            <w:tr w:rsidR="001E2239" w:rsidRPr="001E2239" w14:paraId="10CA5E28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E3EB66" w14:textId="6BC9980B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Sally Spicer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SS</w:t>
                  </w:r>
                </w:p>
              </w:tc>
            </w:tr>
            <w:tr w:rsidR="001E2239" w:rsidRPr="001E2239" w14:paraId="70624CD3" w14:textId="77777777" w:rsidTr="00C822F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E8ADD8D" w14:textId="1806FFDC" w:rsidR="001E2239" w:rsidRPr="00C13E69" w:rsidRDefault="00C822F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Will Haywood              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WH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</w:t>
                  </w:r>
                </w:p>
              </w:tc>
            </w:tr>
            <w:tr w:rsidR="001E2239" w:rsidRPr="001E2239" w14:paraId="1D5A32B9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2A3C5B" w14:textId="5908CFE6" w:rsidR="001E2239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Bhav Cooppen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</w:t>
                  </w:r>
                  <w:r w:rsidR="003E1D5B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BC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="001E2239" w:rsidRPr="001E2239" w14:paraId="69B927D2" w14:textId="77777777" w:rsidTr="00C822F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8589782" w14:textId="7D2E4193" w:rsidR="001E2239" w:rsidRPr="00C13E69" w:rsidRDefault="00C822F9" w:rsidP="0000754B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Abigail Ball                                 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AB</w:t>
                  </w:r>
                </w:p>
              </w:tc>
            </w:tr>
            <w:tr w:rsidR="001E2239" w:rsidRPr="001E2239" w14:paraId="6025573F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399C12" w14:textId="7EE7BF60" w:rsidR="001E2239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Maeva Grand-Coureau-Basfresne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MGB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        </w:t>
                  </w:r>
                </w:p>
              </w:tc>
            </w:tr>
            <w:tr w:rsidR="001E2239" w:rsidRPr="001E2239" w14:paraId="3C61B8DC" w14:textId="77777777" w:rsidTr="001E2239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90FDB5" w14:textId="4E11E97C" w:rsidR="001E2239" w:rsidRPr="00C13E69" w:rsidRDefault="00C822F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Rachel Cooper                          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RC</w:t>
                  </w:r>
                </w:p>
              </w:tc>
            </w:tr>
            <w:tr w:rsidR="001E2239" w:rsidRPr="001E2239" w14:paraId="1B2D491F" w14:textId="77777777" w:rsidTr="001E2239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FD9AEE" w14:textId="1A63DB0F" w:rsidR="00660C48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Alex Walker                                            AW</w:t>
                  </w:r>
                </w:p>
              </w:tc>
            </w:tr>
            <w:tr w:rsidR="001E2239" w:rsidRPr="001E2239" w14:paraId="4174DC43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5AE7A1" w14:textId="6B7A8DCA" w:rsidR="00660C48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Paul Monaghan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PM</w:t>
                  </w:r>
                </w:p>
              </w:tc>
            </w:tr>
            <w:tr w:rsidR="001E2239" w:rsidRPr="001E2239" w14:paraId="264F930F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32C8D6" w14:textId="3F086873" w:rsidR="00660C48" w:rsidRPr="00C13E69" w:rsidRDefault="00C822F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Jane Killingbeck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JK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="00072C85" w:rsidRPr="001E2239" w14:paraId="0AB3E6C4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213BFDA" w14:textId="15AC1884" w:rsidR="00072C85" w:rsidRPr="00C13E69" w:rsidRDefault="00072C85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Cara Pearson                                           CP</w:t>
                  </w:r>
                </w:p>
              </w:tc>
            </w:tr>
            <w:tr w:rsidR="001E2239" w:rsidRPr="001E2239" w14:paraId="7266DAC2" w14:textId="77777777" w:rsidTr="00C822F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9C05417" w14:textId="0E972F93" w:rsidR="00660C48" w:rsidRPr="00C13E69" w:rsidRDefault="003E1D5B" w:rsidP="003E1D5B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Julie Taylor    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   JT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="001E2239" w:rsidRPr="001E2239" w14:paraId="025BE4D7" w14:textId="77777777" w:rsidTr="00072C85">
              <w:trPr>
                <w:gridAfter w:val="1"/>
                <w:wAfter w:w="3800" w:type="dxa"/>
                <w:trHeight w:val="68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9DA2F78" w14:textId="77777777" w:rsidR="001E2239" w:rsidRPr="001E2239" w:rsidRDefault="001E2239" w:rsidP="001E223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</w:p>
              </w:tc>
            </w:tr>
            <w:tr w:rsidR="00072C85" w:rsidRPr="001E2239" w14:paraId="3B089099" w14:textId="77777777" w:rsidTr="004535C9">
              <w:trPr>
                <w:gridAfter w:val="1"/>
                <w:wAfter w:w="3800" w:type="dxa"/>
                <w:trHeight w:val="68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8205277" w14:textId="77777777" w:rsidR="00072C85" w:rsidRPr="001E2239" w:rsidRDefault="00072C85" w:rsidP="001E223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</w:p>
              </w:tc>
            </w:tr>
          </w:tbl>
          <w:p w14:paraId="5F0FAACC" w14:textId="77777777" w:rsidR="003B6003" w:rsidRDefault="003B6003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5C16C9A6" w14:textId="77777777" w:rsidTr="55049806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E8DC3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Time</w:t>
            </w:r>
            <w:r w:rsidR="006E770A"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51BC7" w14:textId="29B2DCB0" w:rsidR="006F2CB1" w:rsidRDefault="00D10AF8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</w:pPr>
            <w:r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1</w:t>
            </w:r>
            <w:r w:rsidR="003E1D5B"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2</w:t>
            </w:r>
            <w:r w:rsidR="00D15DDA"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pm-</w:t>
            </w:r>
            <w:r w:rsidR="00072C85"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2</w:t>
            </w:r>
            <w:r w:rsidR="00605B21"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pm</w:t>
            </w:r>
          </w:p>
          <w:p w14:paraId="4DC91032" w14:textId="357F3A36" w:rsidR="000845BA" w:rsidRDefault="000845BA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</w:pPr>
          </w:p>
          <w:p w14:paraId="6CE9009B" w14:textId="0047D48D" w:rsidR="000845BA" w:rsidRDefault="000845BA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Open meeting SAT/CTE</w:t>
            </w:r>
          </w:p>
          <w:p w14:paraId="60513A9E" w14:textId="624AD937" w:rsidR="000845BA" w:rsidRPr="00F43884" w:rsidRDefault="000845BA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Lunch Provided</w:t>
            </w:r>
          </w:p>
          <w:p w14:paraId="3E615C9D" w14:textId="51E8BA35" w:rsidR="00E71C73" w:rsidRPr="002B37DD" w:rsidRDefault="00E71C73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/>
            <w:vAlign w:val="center"/>
            <w:hideMark/>
          </w:tcPr>
          <w:p w14:paraId="382AC6BB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3AF471CB" w14:textId="77777777" w:rsidTr="55049806">
        <w:trPr>
          <w:trHeight w:val="852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2DDB6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Venue: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19799" w14:textId="7791A6A4" w:rsidR="00F368FD" w:rsidRPr="00F43884" w:rsidRDefault="006F2CB1" w:rsidP="00F368F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</w:pPr>
            <w:r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W</w:t>
            </w:r>
            <w:r w:rsidR="00D15DDA"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T0.0</w:t>
            </w:r>
            <w:r w:rsidR="000845BA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4</w:t>
            </w:r>
          </w:p>
          <w:p w14:paraId="2D408B5A" w14:textId="6020EDBC" w:rsidR="006F2CB1" w:rsidRPr="002B37DD" w:rsidRDefault="005C0BAE" w:rsidP="005C0BA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Westwood</w:t>
            </w:r>
            <w:r w:rsidR="00605B2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Teaching Block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642E7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Westwood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Campus</w:t>
            </w:r>
          </w:p>
        </w:tc>
        <w:tc>
          <w:tcPr>
            <w:tcW w:w="7087" w:type="dxa"/>
            <w:gridSpan w:val="3"/>
            <w:vMerge/>
            <w:vAlign w:val="center"/>
            <w:hideMark/>
          </w:tcPr>
          <w:p w14:paraId="202EB578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3B6003" w14:paraId="17412765" w14:textId="77777777" w:rsidTr="55049806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4EBE513C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763F587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Agenda Discussion Subject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7732B09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6EAE64F4" w14:textId="3EDC5A0B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66FB120C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Timings</w:t>
            </w:r>
          </w:p>
          <w:p w14:paraId="3363D077" w14:textId="2B6BF0A1" w:rsidR="00043CBD" w:rsidRDefault="00043CBD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E9729B" w14:paraId="055C86E2" w14:textId="77777777" w:rsidTr="55049806">
        <w:trPr>
          <w:trHeight w:val="428"/>
        </w:trPr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2A68F" w14:textId="34C8A4BF" w:rsidR="00F85D26" w:rsidRPr="008441DD" w:rsidRDefault="0075318C" w:rsidP="00F368FD">
            <w:pPr>
              <w:pStyle w:val="NoSpacing"/>
              <w:rPr>
                <w:rFonts w:cstheme="minorHAnsi"/>
                <w:b/>
                <w:lang w:eastAsia="en-GB"/>
              </w:rPr>
            </w:pPr>
            <w:r>
              <w:rPr>
                <w:rFonts w:cstheme="minorHAnsi"/>
                <w:b/>
                <w:lang w:eastAsia="en-GB"/>
              </w:rPr>
              <w:t xml:space="preserve">Lunch  </w:t>
            </w:r>
            <w:r w:rsidR="00F368FD" w:rsidRPr="008441DD">
              <w:rPr>
                <w:rFonts w:cstheme="minorHAnsi"/>
                <w:b/>
                <w:lang w:eastAsia="en-GB"/>
              </w:rPr>
              <w:t>provided</w:t>
            </w:r>
          </w:p>
        </w:tc>
      </w:tr>
      <w:tr w:rsidR="009C72BD" w:rsidRPr="008441DD" w14:paraId="42926147" w14:textId="77777777" w:rsidTr="55049806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A441" w14:textId="77777777" w:rsidR="009C72BD" w:rsidRDefault="32B3AFCD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32B3AFCD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1.</w:t>
            </w:r>
          </w:p>
          <w:p w14:paraId="3074ED45" w14:textId="286509EB" w:rsidR="32B3AFCD" w:rsidRDefault="32B3AFCD" w:rsidP="32B3AFCD">
            <w:pPr>
              <w:spacing w:beforeAutospacing="1" w:afterAutospacing="1" w:line="248" w:lineRule="atLeast"/>
              <w:ind w:left="360"/>
              <w:jc w:val="center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49AF31CA" w14:textId="4C248385" w:rsidR="004535C9" w:rsidRPr="008441DD" w:rsidRDefault="004535C9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2458D" w14:textId="137EEDBA" w:rsidR="00B55CDE" w:rsidRDefault="00E71C73" w:rsidP="004535C9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Apologies</w:t>
            </w:r>
            <w:r w:rsidR="002F6B71"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  <w:p w14:paraId="59932277" w14:textId="77777777" w:rsidR="004535C9" w:rsidRDefault="004535C9" w:rsidP="004535C9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14:paraId="4F100790" w14:textId="4DE45533" w:rsidR="00C822F9" w:rsidRDefault="003E1D5B" w:rsidP="004535C9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Notes from </w:t>
            </w:r>
            <w:r w:rsidR="000845BA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8.5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.19</w:t>
            </w:r>
          </w:p>
          <w:p w14:paraId="232DA032" w14:textId="0A8E0A64" w:rsidR="00072C85" w:rsidRPr="008441DD" w:rsidRDefault="00961603" w:rsidP="00961603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M</w:t>
            </w:r>
            <w:r w:rsidR="004535C9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atters arising</w:t>
            </w:r>
            <w:r w:rsidR="00F42F5F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7742F" w14:textId="35F118E7" w:rsidR="009C72BD" w:rsidRPr="008441DD" w:rsidRDefault="00AC7FE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0F6A2" w14:textId="458716FC" w:rsidR="00256B9D" w:rsidRPr="008441DD" w:rsidRDefault="00256B9D" w:rsidP="0000754B">
            <w:pPr>
              <w:spacing w:before="120" w:after="120" w:line="240" w:lineRule="auto"/>
              <w:ind w:left="36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26A3D" w14:textId="3D8DD420" w:rsidR="00043CBD" w:rsidRPr="008441DD" w:rsidRDefault="003E1D5B" w:rsidP="00072C8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12</w:t>
            </w:r>
            <w:r w:rsidR="00FA0314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:00-1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2</w:t>
            </w:r>
            <w:r w:rsidR="00FA0314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:</w:t>
            </w:r>
            <w:r w:rsidR="00072C85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10</w:t>
            </w:r>
          </w:p>
        </w:tc>
      </w:tr>
      <w:tr w:rsidR="32B3AFCD" w14:paraId="16A9597F" w14:textId="77777777" w:rsidTr="55049806">
        <w:trPr>
          <w:trHeight w:val="323"/>
        </w:trPr>
        <w:tc>
          <w:tcPr>
            <w:tcW w:w="993" w:type="dxa"/>
          </w:tcPr>
          <w:p w14:paraId="7192F6EA" w14:textId="3152A9E8" w:rsidR="32B3AFCD" w:rsidRDefault="00C822F9" w:rsidP="32B3AFCD">
            <w:pPr>
              <w:spacing w:line="248" w:lineRule="atLeast"/>
              <w:jc w:val="center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 xml:space="preserve">      2.</w:t>
            </w:r>
          </w:p>
        </w:tc>
        <w:tc>
          <w:tcPr>
            <w:tcW w:w="2977" w:type="dxa"/>
          </w:tcPr>
          <w:p w14:paraId="58178C0F" w14:textId="7D366C3B" w:rsidR="00F42F5F" w:rsidRPr="00072C85" w:rsidRDefault="000845BA" w:rsidP="00F42F5F">
            <w:pPr>
              <w:pStyle w:val="NoSpacing"/>
              <w:rPr>
                <w:rFonts w:asciiTheme="majorHAnsi" w:hAnsiTheme="majorHAnsi" w:cstheme="majorBidi"/>
                <w:lang w:eastAsia="en-GB"/>
              </w:rPr>
            </w:pPr>
            <w:r>
              <w:rPr>
                <w:rFonts w:asciiTheme="majorHAnsi" w:hAnsiTheme="majorHAnsi" w:cstheme="majorBidi"/>
                <w:lang w:eastAsia="en-GB"/>
              </w:rPr>
              <w:t>Successes to Date</w:t>
            </w:r>
          </w:p>
        </w:tc>
        <w:tc>
          <w:tcPr>
            <w:tcW w:w="1134" w:type="dxa"/>
          </w:tcPr>
          <w:p w14:paraId="5E938138" w14:textId="3FAEFA65" w:rsidR="32B3AFCD" w:rsidRDefault="000845BA" w:rsidP="00C822F9">
            <w:pPr>
              <w:pStyle w:val="ListParagraph"/>
              <w:spacing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4394" w:type="dxa"/>
          </w:tcPr>
          <w:p w14:paraId="7834333B" w14:textId="0772A71B" w:rsidR="32B3AFCD" w:rsidRDefault="32B3AFCD" w:rsidP="32B3AFCD">
            <w:pPr>
              <w:spacing w:line="248" w:lineRule="atLeast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</w:tcPr>
          <w:p w14:paraId="4361F9F1" w14:textId="399DA2C1" w:rsidR="32B3AFCD" w:rsidRDefault="000845BA" w:rsidP="00072C85">
            <w:pPr>
              <w:pStyle w:val="ListParagraph"/>
              <w:spacing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12.10 – 12.40</w:t>
            </w:r>
          </w:p>
        </w:tc>
      </w:tr>
      <w:tr w:rsidR="002F6B71" w:rsidRPr="008441DD" w14:paraId="3A979994" w14:textId="77777777" w:rsidTr="55049806">
        <w:trPr>
          <w:trHeight w:val="323"/>
        </w:trPr>
        <w:tc>
          <w:tcPr>
            <w:tcW w:w="993" w:type="dxa"/>
          </w:tcPr>
          <w:p w14:paraId="7E0DDBAF" w14:textId="7D176364" w:rsidR="002F6B71" w:rsidRPr="008441DD" w:rsidRDefault="002F6B71" w:rsidP="001F2534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3</w:t>
            </w:r>
            <w:r w:rsidR="00C822F9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2977" w:type="dxa"/>
          </w:tcPr>
          <w:p w14:paraId="74B1B524" w14:textId="1591F17D" w:rsidR="00F42F5F" w:rsidRPr="00AC7FEF" w:rsidRDefault="000845BA" w:rsidP="00072C85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Group Discussions way forward ideas</w:t>
            </w:r>
          </w:p>
        </w:tc>
        <w:tc>
          <w:tcPr>
            <w:tcW w:w="1134" w:type="dxa"/>
          </w:tcPr>
          <w:p w14:paraId="607F2DEC" w14:textId="165618B3" w:rsidR="004535C9" w:rsidRPr="008441DD" w:rsidRDefault="004535C9" w:rsidP="0085485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4394" w:type="dxa"/>
          </w:tcPr>
          <w:p w14:paraId="0A119CB7" w14:textId="77777777" w:rsidR="002F6B71" w:rsidRPr="008441DD" w:rsidRDefault="002F6B71" w:rsidP="00E71C73">
            <w:pPr>
              <w:spacing w:before="100" w:beforeAutospacing="1" w:after="100" w:afterAutospacing="1" w:line="248" w:lineRule="atLeast"/>
              <w:ind w:left="34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</w:tcPr>
          <w:p w14:paraId="60B5D41F" w14:textId="67C2780C" w:rsidR="00043CBD" w:rsidRPr="008441DD" w:rsidRDefault="000845BA" w:rsidP="5504980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12.40- 13- 20</w:t>
            </w:r>
          </w:p>
        </w:tc>
      </w:tr>
      <w:tr w:rsidR="00C822F9" w:rsidRPr="008441DD" w14:paraId="5D7E4D77" w14:textId="77777777" w:rsidTr="55049806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ECD7E" w14:textId="5EEA937D" w:rsidR="00C822F9" w:rsidRPr="008441DD" w:rsidRDefault="55049806" w:rsidP="55049806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55049806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4.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E368F" w14:textId="0EFCCCBC" w:rsidR="00F42F5F" w:rsidRPr="00AC7FEF" w:rsidRDefault="000845BA" w:rsidP="00605B21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Feedback and </w:t>
            </w: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Next steps action planning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F959" w14:textId="4D965D2F" w:rsidR="00C822F9" w:rsidRDefault="00C822F9" w:rsidP="5504980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D864D" w14:textId="77777777" w:rsidR="00C822F9" w:rsidRPr="008441DD" w:rsidRDefault="00C822F9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60FF0" w14:textId="4D423BF2" w:rsidR="00C822F9" w:rsidRDefault="000845BA" w:rsidP="5504980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13-20- 13.40</w:t>
            </w:r>
          </w:p>
        </w:tc>
      </w:tr>
      <w:tr w:rsidR="0085485F" w:rsidRPr="008441DD" w14:paraId="053A5A30" w14:textId="77777777" w:rsidTr="55049806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8776C" w14:textId="384B45C9" w:rsidR="0085485F" w:rsidRPr="55049806" w:rsidRDefault="0085485F" w:rsidP="55049806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A5AC6" w14:textId="581CEA3F" w:rsidR="0085485F" w:rsidRDefault="000845BA" w:rsidP="000845BA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2019-20 Meeting frequency / roles and responsibilities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95789" w14:textId="325FCEB9" w:rsidR="0085485F" w:rsidRDefault="0085485F" w:rsidP="5504980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01B7A" w14:textId="77777777" w:rsidR="0085485F" w:rsidRPr="008441DD" w:rsidRDefault="0085485F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B0924" w14:textId="12CCF6F7" w:rsidR="0085485F" w:rsidRPr="0085485F" w:rsidRDefault="000845BA" w:rsidP="0085485F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13-40-13.50</w:t>
            </w:r>
          </w:p>
        </w:tc>
      </w:tr>
      <w:tr w:rsidR="00C822F9" w:rsidRPr="008441DD" w14:paraId="48089ADF" w14:textId="77777777" w:rsidTr="55049806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10A48" w14:textId="61E58EEF" w:rsidR="00C822F9" w:rsidRDefault="55049806" w:rsidP="55049806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55049806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75591" w14:textId="77777777" w:rsidR="00325DF0" w:rsidRDefault="55049806" w:rsidP="55049806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 w:rsidRPr="55049806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AOB and Close</w:t>
            </w:r>
          </w:p>
          <w:p w14:paraId="3A443EA7" w14:textId="77BF9805" w:rsidR="00F43884" w:rsidRPr="000845BA" w:rsidRDefault="00F43884" w:rsidP="000845BA">
            <w:pPr>
              <w:spacing w:after="0" w:line="240" w:lineRule="auto"/>
              <w:ind w:left="36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465FB" w14:textId="77777777" w:rsidR="00C822F9" w:rsidRDefault="00C822F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93BCD" w14:textId="77777777" w:rsidR="00C822F9" w:rsidRPr="008441DD" w:rsidRDefault="00C822F9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81DB6" w14:textId="3DF04650" w:rsidR="00C822F9" w:rsidRDefault="003E1D5B" w:rsidP="0085485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13:</w:t>
            </w:r>
            <w:r w:rsidR="0085485F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50- 14:00</w:t>
            </w:r>
          </w:p>
        </w:tc>
      </w:tr>
    </w:tbl>
    <w:p w14:paraId="2066A6CC" w14:textId="3D257A4E" w:rsidR="00920B0A" w:rsidRPr="008441DD" w:rsidRDefault="00920B0A" w:rsidP="007E296A">
      <w:pPr>
        <w:rPr>
          <w:rFonts w:asciiTheme="majorHAnsi" w:hAnsiTheme="majorHAnsi" w:cstheme="majorHAnsi"/>
        </w:rPr>
      </w:pPr>
      <w:bookmarkStart w:id="0" w:name="_GoBack"/>
      <w:bookmarkEnd w:id="0"/>
    </w:p>
    <w:sectPr w:rsidR="00920B0A" w:rsidRPr="008441DD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5CA648" w14:textId="77777777" w:rsidR="00E67167" w:rsidRDefault="00E67167" w:rsidP="003B6003">
      <w:pPr>
        <w:spacing w:after="0" w:line="240" w:lineRule="auto"/>
      </w:pPr>
      <w:r>
        <w:separator/>
      </w:r>
    </w:p>
  </w:endnote>
  <w:endnote w:type="continuationSeparator" w:id="0">
    <w:p w14:paraId="51D54885" w14:textId="77777777" w:rsidR="00E67167" w:rsidRDefault="00E67167" w:rsidP="003B60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230A8F" w14:textId="77777777" w:rsidR="00E67167" w:rsidRDefault="00E67167" w:rsidP="003B6003">
      <w:pPr>
        <w:spacing w:after="0" w:line="240" w:lineRule="auto"/>
      </w:pPr>
      <w:r>
        <w:separator/>
      </w:r>
    </w:p>
  </w:footnote>
  <w:footnote w:type="continuationSeparator" w:id="0">
    <w:p w14:paraId="6097B5D8" w14:textId="77777777" w:rsidR="00E67167" w:rsidRDefault="00E67167" w:rsidP="003B60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720E64" w14:textId="5370A478" w:rsidR="00E71C73" w:rsidRPr="00E71C73" w:rsidRDefault="00E71C73" w:rsidP="00E71C73">
    <w:pPr>
      <w:pStyle w:val="Header"/>
      <w:jc w:val="center"/>
    </w:pPr>
    <w:r>
      <w:t>AGENDA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A2BE6"/>
    <w:multiLevelType w:val="hybridMultilevel"/>
    <w:tmpl w:val="7F008210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DE42237"/>
    <w:multiLevelType w:val="hybridMultilevel"/>
    <w:tmpl w:val="A6EE88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D616A5"/>
    <w:multiLevelType w:val="hybridMultilevel"/>
    <w:tmpl w:val="C8B8F258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D9514BA"/>
    <w:multiLevelType w:val="multilevel"/>
    <w:tmpl w:val="D0A0064A"/>
    <w:lvl w:ilvl="0">
      <w:start w:val="1"/>
      <w:numFmt w:val="decimal"/>
      <w:lvlText w:val="%1.0-"/>
      <w:lvlJc w:val="left"/>
      <w:pPr>
        <w:ind w:left="720" w:hanging="720"/>
      </w:pPr>
      <w:rPr>
        <w:rFonts w:hint="default"/>
      </w:rPr>
    </w:lvl>
    <w:lvl w:ilvl="1">
      <w:start w:val="1"/>
      <w:numFmt w:val="decimalZero"/>
      <w:lvlText w:val="%1.%2-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-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-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-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-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-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-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-%3.%4.%5.%6.%7.%8.%9."/>
      <w:lvlJc w:val="left"/>
      <w:pPr>
        <w:ind w:left="7560" w:hanging="1800"/>
      </w:pPr>
      <w:rPr>
        <w:rFonts w:hint="default"/>
      </w:rPr>
    </w:lvl>
  </w:abstractNum>
  <w:abstractNum w:abstractNumId="4" w15:restartNumberingAfterBreak="0">
    <w:nsid w:val="1ED219C9"/>
    <w:multiLevelType w:val="hybridMultilevel"/>
    <w:tmpl w:val="D6B45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9E2F3B"/>
    <w:multiLevelType w:val="hybridMultilevel"/>
    <w:tmpl w:val="595A2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BD4570"/>
    <w:multiLevelType w:val="hybridMultilevel"/>
    <w:tmpl w:val="663C925A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A33C20"/>
    <w:multiLevelType w:val="hybridMultilevel"/>
    <w:tmpl w:val="52A03B6C"/>
    <w:lvl w:ilvl="0" w:tplc="91085B9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206ED3"/>
    <w:multiLevelType w:val="hybridMultilevel"/>
    <w:tmpl w:val="43DA6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5163B2"/>
    <w:multiLevelType w:val="hybridMultilevel"/>
    <w:tmpl w:val="D4C895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D923802"/>
    <w:multiLevelType w:val="hybridMultilevel"/>
    <w:tmpl w:val="F0BC23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D6344F"/>
    <w:multiLevelType w:val="hybridMultilevel"/>
    <w:tmpl w:val="787829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1864A6"/>
    <w:multiLevelType w:val="hybridMultilevel"/>
    <w:tmpl w:val="053AEE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495AA4"/>
    <w:multiLevelType w:val="hybridMultilevel"/>
    <w:tmpl w:val="273A6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C006CB"/>
    <w:multiLevelType w:val="multilevel"/>
    <w:tmpl w:val="97867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5635C3"/>
    <w:multiLevelType w:val="hybridMultilevel"/>
    <w:tmpl w:val="E9B2DAF4"/>
    <w:lvl w:ilvl="0" w:tplc="E106465E">
      <w:numFmt w:val="bullet"/>
      <w:lvlText w:val="-"/>
      <w:lvlJc w:val="left"/>
      <w:pPr>
        <w:ind w:left="103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16" w15:restartNumberingAfterBreak="0">
    <w:nsid w:val="58EF125E"/>
    <w:multiLevelType w:val="hybridMultilevel"/>
    <w:tmpl w:val="A802C092"/>
    <w:lvl w:ilvl="0" w:tplc="08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7" w15:restartNumberingAfterBreak="0">
    <w:nsid w:val="5A065BDE"/>
    <w:multiLevelType w:val="hybridMultilevel"/>
    <w:tmpl w:val="21DA30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485687"/>
    <w:multiLevelType w:val="hybridMultilevel"/>
    <w:tmpl w:val="832EDC86"/>
    <w:lvl w:ilvl="0" w:tplc="E106465E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ACB7652"/>
    <w:multiLevelType w:val="hybridMultilevel"/>
    <w:tmpl w:val="E40AE4F0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4210374"/>
    <w:multiLevelType w:val="hybridMultilevel"/>
    <w:tmpl w:val="86A285DE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E2C691E"/>
    <w:multiLevelType w:val="hybridMultilevel"/>
    <w:tmpl w:val="C4AC95AE"/>
    <w:lvl w:ilvl="0" w:tplc="E106465E">
      <w:numFmt w:val="bullet"/>
      <w:lvlText w:val="-"/>
      <w:lvlJc w:val="left"/>
      <w:pPr>
        <w:ind w:left="67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22" w15:restartNumberingAfterBreak="0">
    <w:nsid w:val="6E5466F0"/>
    <w:multiLevelType w:val="hybridMultilevel"/>
    <w:tmpl w:val="AEBC0692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992FA2"/>
    <w:multiLevelType w:val="hybridMultilevel"/>
    <w:tmpl w:val="2D2AF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306E65"/>
    <w:multiLevelType w:val="hybridMultilevel"/>
    <w:tmpl w:val="F0A698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3E0676"/>
    <w:multiLevelType w:val="hybridMultilevel"/>
    <w:tmpl w:val="6298EC32"/>
    <w:lvl w:ilvl="0" w:tplc="C724259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A01477E"/>
    <w:multiLevelType w:val="hybridMultilevel"/>
    <w:tmpl w:val="021437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5"/>
  </w:num>
  <w:num w:numId="4">
    <w:abstractNumId w:val="20"/>
  </w:num>
  <w:num w:numId="5">
    <w:abstractNumId w:val="25"/>
  </w:num>
  <w:num w:numId="6">
    <w:abstractNumId w:val="18"/>
  </w:num>
  <w:num w:numId="7">
    <w:abstractNumId w:val="21"/>
  </w:num>
  <w:num w:numId="8">
    <w:abstractNumId w:val="6"/>
  </w:num>
  <w:num w:numId="9">
    <w:abstractNumId w:val="12"/>
  </w:num>
  <w:num w:numId="10">
    <w:abstractNumId w:val="22"/>
  </w:num>
  <w:num w:numId="11">
    <w:abstractNumId w:val="26"/>
  </w:num>
  <w:num w:numId="12">
    <w:abstractNumId w:val="2"/>
  </w:num>
  <w:num w:numId="13">
    <w:abstractNumId w:val="19"/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15"/>
  </w:num>
  <w:num w:numId="17">
    <w:abstractNumId w:val="24"/>
  </w:num>
  <w:num w:numId="18">
    <w:abstractNumId w:val="13"/>
  </w:num>
  <w:num w:numId="19">
    <w:abstractNumId w:val="7"/>
  </w:num>
  <w:num w:numId="20">
    <w:abstractNumId w:val="4"/>
  </w:num>
  <w:num w:numId="21">
    <w:abstractNumId w:val="1"/>
  </w:num>
  <w:num w:numId="22">
    <w:abstractNumId w:val="9"/>
  </w:num>
  <w:num w:numId="23">
    <w:abstractNumId w:val="10"/>
  </w:num>
  <w:num w:numId="24">
    <w:abstractNumId w:val="16"/>
  </w:num>
  <w:num w:numId="25">
    <w:abstractNumId w:val="8"/>
  </w:num>
  <w:num w:numId="26">
    <w:abstractNumId w:val="3"/>
  </w:num>
  <w:num w:numId="2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29B"/>
    <w:rsid w:val="0000754B"/>
    <w:rsid w:val="00031687"/>
    <w:rsid w:val="00043CBD"/>
    <w:rsid w:val="0005459A"/>
    <w:rsid w:val="00072C85"/>
    <w:rsid w:val="000845BA"/>
    <w:rsid w:val="000A20B8"/>
    <w:rsid w:val="000A4F55"/>
    <w:rsid w:val="000B4BB0"/>
    <w:rsid w:val="000B4E0B"/>
    <w:rsid w:val="000E13D0"/>
    <w:rsid w:val="00127B8C"/>
    <w:rsid w:val="00142644"/>
    <w:rsid w:val="001454AD"/>
    <w:rsid w:val="001619C6"/>
    <w:rsid w:val="001761F4"/>
    <w:rsid w:val="001A1D70"/>
    <w:rsid w:val="001C7E15"/>
    <w:rsid w:val="001E06A1"/>
    <w:rsid w:val="001E2239"/>
    <w:rsid w:val="001F2534"/>
    <w:rsid w:val="00216F6D"/>
    <w:rsid w:val="00223E3E"/>
    <w:rsid w:val="002361B0"/>
    <w:rsid w:val="00256B9D"/>
    <w:rsid w:val="0026016C"/>
    <w:rsid w:val="00261CBD"/>
    <w:rsid w:val="002622B1"/>
    <w:rsid w:val="002765E3"/>
    <w:rsid w:val="002867C4"/>
    <w:rsid w:val="00287F1F"/>
    <w:rsid w:val="002B37DD"/>
    <w:rsid w:val="002C3375"/>
    <w:rsid w:val="002C6404"/>
    <w:rsid w:val="002D0DC8"/>
    <w:rsid w:val="002D1677"/>
    <w:rsid w:val="002E5C22"/>
    <w:rsid w:val="002F6B71"/>
    <w:rsid w:val="00325DF0"/>
    <w:rsid w:val="00334E82"/>
    <w:rsid w:val="00343AD2"/>
    <w:rsid w:val="003B6003"/>
    <w:rsid w:val="003D2FF5"/>
    <w:rsid w:val="003E1D5B"/>
    <w:rsid w:val="003E4D63"/>
    <w:rsid w:val="003F1501"/>
    <w:rsid w:val="00404D52"/>
    <w:rsid w:val="0041533E"/>
    <w:rsid w:val="00422703"/>
    <w:rsid w:val="00436D83"/>
    <w:rsid w:val="004535C9"/>
    <w:rsid w:val="004549BC"/>
    <w:rsid w:val="00455316"/>
    <w:rsid w:val="00486854"/>
    <w:rsid w:val="00491EEB"/>
    <w:rsid w:val="00494F17"/>
    <w:rsid w:val="004B5799"/>
    <w:rsid w:val="004B6A09"/>
    <w:rsid w:val="004C5282"/>
    <w:rsid w:val="004D3747"/>
    <w:rsid w:val="00506F34"/>
    <w:rsid w:val="00566CC1"/>
    <w:rsid w:val="005C0BAE"/>
    <w:rsid w:val="005F5B46"/>
    <w:rsid w:val="00605B21"/>
    <w:rsid w:val="00611EBB"/>
    <w:rsid w:val="00612AA7"/>
    <w:rsid w:val="00633E06"/>
    <w:rsid w:val="00642E79"/>
    <w:rsid w:val="00654784"/>
    <w:rsid w:val="00655E01"/>
    <w:rsid w:val="00657A8D"/>
    <w:rsid w:val="00660C48"/>
    <w:rsid w:val="00685AC7"/>
    <w:rsid w:val="0068629C"/>
    <w:rsid w:val="006C1D9E"/>
    <w:rsid w:val="006E770A"/>
    <w:rsid w:val="006F2CB1"/>
    <w:rsid w:val="00704F2D"/>
    <w:rsid w:val="00711163"/>
    <w:rsid w:val="00717F24"/>
    <w:rsid w:val="0072744F"/>
    <w:rsid w:val="0073506A"/>
    <w:rsid w:val="0075318C"/>
    <w:rsid w:val="007561E6"/>
    <w:rsid w:val="00794D22"/>
    <w:rsid w:val="007A046A"/>
    <w:rsid w:val="007E296A"/>
    <w:rsid w:val="007F2DB8"/>
    <w:rsid w:val="007F5C45"/>
    <w:rsid w:val="007F6A5A"/>
    <w:rsid w:val="00815282"/>
    <w:rsid w:val="00837895"/>
    <w:rsid w:val="008441DD"/>
    <w:rsid w:val="0085485F"/>
    <w:rsid w:val="00887EFF"/>
    <w:rsid w:val="0089483C"/>
    <w:rsid w:val="008B13F7"/>
    <w:rsid w:val="008C5DD7"/>
    <w:rsid w:val="00902D93"/>
    <w:rsid w:val="00911B77"/>
    <w:rsid w:val="00920B0A"/>
    <w:rsid w:val="00945A10"/>
    <w:rsid w:val="00951FEB"/>
    <w:rsid w:val="00961603"/>
    <w:rsid w:val="00967DCA"/>
    <w:rsid w:val="00971BB5"/>
    <w:rsid w:val="009842EE"/>
    <w:rsid w:val="009B347B"/>
    <w:rsid w:val="009C72BD"/>
    <w:rsid w:val="009E3921"/>
    <w:rsid w:val="00A202D9"/>
    <w:rsid w:val="00A51B2A"/>
    <w:rsid w:val="00A67F70"/>
    <w:rsid w:val="00AC4E92"/>
    <w:rsid w:val="00AC7FEF"/>
    <w:rsid w:val="00AE0915"/>
    <w:rsid w:val="00AE380C"/>
    <w:rsid w:val="00B25171"/>
    <w:rsid w:val="00B55CDE"/>
    <w:rsid w:val="00B709F7"/>
    <w:rsid w:val="00B724CB"/>
    <w:rsid w:val="00B83E58"/>
    <w:rsid w:val="00BD6EDC"/>
    <w:rsid w:val="00BF780B"/>
    <w:rsid w:val="00C13E69"/>
    <w:rsid w:val="00C2258B"/>
    <w:rsid w:val="00C576E4"/>
    <w:rsid w:val="00C822F9"/>
    <w:rsid w:val="00C87CB2"/>
    <w:rsid w:val="00CA4AD3"/>
    <w:rsid w:val="00D10AF8"/>
    <w:rsid w:val="00D15DDA"/>
    <w:rsid w:val="00D55206"/>
    <w:rsid w:val="00D81A80"/>
    <w:rsid w:val="00DB5532"/>
    <w:rsid w:val="00DC2CFE"/>
    <w:rsid w:val="00DC456A"/>
    <w:rsid w:val="00E06FDA"/>
    <w:rsid w:val="00E67167"/>
    <w:rsid w:val="00E71C73"/>
    <w:rsid w:val="00E9443D"/>
    <w:rsid w:val="00E9729B"/>
    <w:rsid w:val="00EA1987"/>
    <w:rsid w:val="00EB25B8"/>
    <w:rsid w:val="00F01F1D"/>
    <w:rsid w:val="00F2408F"/>
    <w:rsid w:val="00F26784"/>
    <w:rsid w:val="00F2704C"/>
    <w:rsid w:val="00F368FD"/>
    <w:rsid w:val="00F42F5F"/>
    <w:rsid w:val="00F43884"/>
    <w:rsid w:val="00F47132"/>
    <w:rsid w:val="00F85D26"/>
    <w:rsid w:val="00F8792E"/>
    <w:rsid w:val="00FA0314"/>
    <w:rsid w:val="00FA53D0"/>
    <w:rsid w:val="00FD2DFC"/>
    <w:rsid w:val="00FF0D71"/>
    <w:rsid w:val="32B3AFCD"/>
    <w:rsid w:val="55049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8085DF"/>
  <w15:chartTrackingRefBased/>
  <w15:docId w15:val="{C8A07092-681A-4127-8E13-E7DB20496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729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9729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9729B"/>
    <w:pPr>
      <w:ind w:left="720"/>
      <w:contextualSpacing/>
    </w:pPr>
  </w:style>
  <w:style w:type="table" w:styleId="TableGrid">
    <w:name w:val="Table Grid"/>
    <w:basedOn w:val="TableNormal"/>
    <w:uiPriority w:val="59"/>
    <w:rsid w:val="00E972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F5B4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5B4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6003"/>
  </w:style>
  <w:style w:type="paragraph" w:styleId="Footer">
    <w:name w:val="footer"/>
    <w:basedOn w:val="Normal"/>
    <w:link w:val="Foot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6003"/>
  </w:style>
  <w:style w:type="paragraph" w:styleId="BalloonText">
    <w:name w:val="Balloon Text"/>
    <w:basedOn w:val="Normal"/>
    <w:link w:val="BalloonTextChar"/>
    <w:uiPriority w:val="99"/>
    <w:semiHidden/>
    <w:unhideWhenUsed/>
    <w:rsid w:val="00F85D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5D26"/>
    <w:rPr>
      <w:rFonts w:ascii="Segoe UI" w:hAnsi="Segoe UI" w:cs="Segoe UI"/>
      <w:sz w:val="18"/>
      <w:szCs w:val="18"/>
    </w:rPr>
  </w:style>
  <w:style w:type="paragraph" w:customStyle="1" w:styleId="xmsonormal">
    <w:name w:val="x_msonormal"/>
    <w:basedOn w:val="Normal"/>
    <w:rsid w:val="00920B0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4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3FBA8EAAA22547A22074F88A493229" ma:contentTypeVersion="2" ma:contentTypeDescription="Create a new document." ma:contentTypeScope="" ma:versionID="1078be8b4895e9bae674669b7fefb76c">
  <xsd:schema xmlns:xsd="http://www.w3.org/2001/XMLSchema" xmlns:xs="http://www.w3.org/2001/XMLSchema" xmlns:p="http://schemas.microsoft.com/office/2006/metadata/properties" xmlns:ns2="94fa64f8-f6f5-4c11-b252-5fd83c11ad9a" targetNamespace="http://schemas.microsoft.com/office/2006/metadata/properties" ma:root="true" ma:fieldsID="44728c276c27d4148cefcebab51b930f" ns2:_="">
    <xsd:import namespace="94fa64f8-f6f5-4c11-b252-5fd83c11ad9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fa64f8-f6f5-4c11-b252-5fd83c11ad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17DD744-F8A4-49F2-8455-2E6F09F4F8E3}"/>
</file>

<file path=customXml/itemProps2.xml><?xml version="1.0" encoding="utf-8"?>
<ds:datastoreItem xmlns:ds="http://schemas.openxmlformats.org/officeDocument/2006/customXml" ds:itemID="{120E70D3-BD81-4D4F-AAB4-AF76B1315C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647F513-18F3-4597-9623-CAC035C68133}">
  <ds:schemaRefs>
    <ds:schemaRef ds:uri="http://purl.org/dc/terms/"/>
    <ds:schemaRef ds:uri="94fa64f8-f6f5-4c11-b252-5fd83c11ad9a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99EB2EA5</Template>
  <TotalTime>1</TotalTime>
  <Pages>1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Ireland, Kate</dc:creator>
  <cp:keywords/>
  <dc:description/>
  <cp:lastModifiedBy>Montgomery, Jackie</cp:lastModifiedBy>
  <cp:revision>2</cp:revision>
  <cp:lastPrinted>2018-12-11T12:21:00Z</cp:lastPrinted>
  <dcterms:created xsi:type="dcterms:W3CDTF">2019-07-10T10:26:00Z</dcterms:created>
  <dcterms:modified xsi:type="dcterms:W3CDTF">2019-07-10T10:26:00Z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0x010100003FBA8EAAA22547A22074F88A493229</vt:lpwstr>
  </property>
</Properties>
</file>