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86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994"/>
        <w:gridCol w:w="2984"/>
        <w:gridCol w:w="1136"/>
        <w:gridCol w:w="2253"/>
        <w:gridCol w:w="3719"/>
      </w:tblGrid>
      <w:tr w:rsidR="00E9729B" w14:paraId="46B0061B" w14:textId="77777777" w:rsidTr="004F4CE5">
        <w:trPr>
          <w:trHeight w:val="406"/>
        </w:trPr>
        <w:tc>
          <w:tcPr>
            <w:tcW w:w="110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2D162C58" w14:textId="76453BFD" w:rsidR="00E9729B" w:rsidRPr="00043CBD" w:rsidRDefault="00E9729B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</w:pPr>
            <w:bookmarkStart w:id="0" w:name="_GoBack"/>
            <w:bookmarkEnd w:id="0"/>
            <w:r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Meeting Name: 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Athena Swan Self-Assessment Team 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( </w:t>
            </w:r>
            <w:r w:rsidR="00E71C73" w:rsidRP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>SAT</w:t>
            </w:r>
            <w:r w:rsidR="001E2239">
              <w:rPr>
                <w:rFonts w:eastAsia="Times New Roman" w:cstheme="minorHAnsi"/>
                <w:color w:val="111111"/>
                <w:sz w:val="28"/>
                <w:szCs w:val="28"/>
                <w:lang w:eastAsia="en-GB"/>
              </w:rPr>
              <w:t xml:space="preserve">) </w:t>
            </w:r>
          </w:p>
        </w:tc>
      </w:tr>
      <w:tr w:rsidR="006F2CB1" w14:paraId="771844A6" w14:textId="77777777" w:rsidTr="004F4CE5">
        <w:trPr>
          <w:trHeight w:val="1089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7275A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Date: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ED422E" w14:textId="6A4D3D8E" w:rsidR="00D10AF8" w:rsidRDefault="00605B21" w:rsidP="006F2CB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Tuesday 13</w:t>
            </w:r>
            <w:r w:rsidRPr="00605B21">
              <w:rPr>
                <w:rFonts w:eastAsia="Times New Roman" w:cstheme="minorHAnsi"/>
                <w:b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November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2018</w:t>
            </w:r>
          </w:p>
          <w:p w14:paraId="46F55174" w14:textId="02A99E4E" w:rsidR="006F2CB1" w:rsidRPr="002B37DD" w:rsidRDefault="006F2CB1" w:rsidP="00605B21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10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tbl>
            <w:tblPr>
              <w:tblW w:w="7620" w:type="dxa"/>
              <w:tblInd w:w="2" w:type="dxa"/>
              <w:tblLayout w:type="fixed"/>
              <w:tblLook w:val="04A0" w:firstRow="1" w:lastRow="0" w:firstColumn="1" w:lastColumn="0" w:noHBand="0" w:noVBand="1"/>
            </w:tblPr>
            <w:tblGrid>
              <w:gridCol w:w="3810"/>
              <w:gridCol w:w="3810"/>
            </w:tblGrid>
            <w:tr w:rsidR="00605B21" w:rsidRPr="001E2239" w14:paraId="5EAFEC0E" w14:textId="77777777" w:rsidTr="004F4CE5">
              <w:trPr>
                <w:trHeight w:val="524"/>
              </w:trPr>
              <w:tc>
                <w:tcPr>
                  <w:tcW w:w="381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BD275AD" w14:textId="1DFFB812" w:rsidR="00605B21" w:rsidRPr="00C13E69" w:rsidRDefault="00605B21" w:rsidP="00D10AF8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INVITED</w:t>
                  </w:r>
                </w:p>
              </w:tc>
              <w:tc>
                <w:tcPr>
                  <w:tcW w:w="3810" w:type="dxa"/>
                  <w:tcBorders>
                    <w:bottom w:val="single" w:sz="4" w:space="0" w:color="auto"/>
                  </w:tcBorders>
                  <w:vAlign w:val="bottom"/>
                </w:tcPr>
                <w:p w14:paraId="13F95148" w14:textId="77777777" w:rsidR="00605B21" w:rsidRPr="00C13E69" w:rsidRDefault="00605B21" w:rsidP="001E2239">
                  <w:pPr>
                    <w:spacing w:after="160" w:line="259" w:lineRule="auto"/>
                    <w:rPr>
                      <w:rFonts w:ascii="Calibri Light" w:hAnsi="Calibri Light" w:cs="Calibri Light"/>
                      <w:color w:val="000000"/>
                    </w:rPr>
                  </w:pPr>
                </w:p>
              </w:tc>
            </w:tr>
            <w:tr w:rsidR="001E2239" w:rsidRPr="001E2239" w14:paraId="01C2546F" w14:textId="02CDC6F5" w:rsidTr="004F4CE5">
              <w:trPr>
                <w:trHeight w:val="524"/>
              </w:trPr>
              <w:tc>
                <w:tcPr>
                  <w:tcW w:w="381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9A33CF" w14:textId="3A89CB27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Georgina Newton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GN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10" w:type="dxa"/>
                  <w:tcBorders>
                    <w:bottom w:val="single" w:sz="4" w:space="0" w:color="auto"/>
                  </w:tcBorders>
                  <w:vAlign w:val="bottom"/>
                </w:tcPr>
                <w:p w14:paraId="2B565D34" w14:textId="13E59817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Claire Algar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       CA</w:t>
                  </w:r>
                </w:p>
              </w:tc>
            </w:tr>
            <w:tr w:rsidR="001E2239" w:rsidRPr="001E2239" w14:paraId="559ED86C" w14:textId="2A0BFA91" w:rsidTr="004F4CE5">
              <w:trPr>
                <w:trHeight w:val="387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2DDDB3" w14:textId="53436D8F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Ireland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KI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  <w:tc>
                <w:tcPr>
                  <w:tcW w:w="3810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bottom"/>
                </w:tcPr>
                <w:p w14:paraId="28984313" w14:textId="6A086BEA" w:rsidR="001E2239" w:rsidRPr="00C13E69" w:rsidRDefault="001E2239" w:rsidP="001E2239">
                  <w:pPr>
                    <w:spacing w:after="160" w:line="259" w:lineRule="auto"/>
                    <w:rPr>
                      <w:rFonts w:ascii="Calibri Light" w:eastAsia="Times New Roman" w:hAnsi="Calibri Light" w:cs="Calibri Light"/>
                      <w:sz w:val="20"/>
                      <w:szCs w:val="20"/>
                      <w:lang w:eastAsia="en-GB"/>
                    </w:rPr>
                  </w:pPr>
                  <w:r w:rsidRPr="00C13E69">
                    <w:rPr>
                      <w:rFonts w:ascii="Calibri Light" w:hAnsi="Calibri Light" w:cs="Calibri Light"/>
                      <w:color w:val="000000"/>
                    </w:rPr>
                    <w:t>Sandra Beaufoy</w:t>
                  </w:r>
                  <w:r w:rsidR="00642E79">
                    <w:rPr>
                      <w:rFonts w:ascii="Calibri Light" w:hAnsi="Calibri Light" w:cs="Calibri Light"/>
                      <w:color w:val="000000"/>
                    </w:rPr>
                    <w:t xml:space="preserve">                          SB</w:t>
                  </w:r>
                </w:p>
              </w:tc>
            </w:tr>
            <w:tr w:rsidR="001E2239" w:rsidRPr="001E2239" w14:paraId="6B246771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E18126" w14:textId="0A0DBA7A" w:rsidR="001E2239" w:rsidRPr="00C13E69" w:rsidRDefault="001E2239" w:rsidP="00605B21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Jackie Montgomery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JM</w:t>
                  </w:r>
                </w:p>
              </w:tc>
            </w:tr>
            <w:tr w:rsidR="001E2239" w:rsidRPr="001E2239" w14:paraId="3E60E953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A155AE" w14:textId="78BC5303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Sam Cruickshank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</w:t>
                  </w:r>
                  <w:r w:rsidR="00605B21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SC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</w:p>
              </w:tc>
            </w:tr>
            <w:tr w:rsidR="001E2239" w:rsidRPr="001E2239" w14:paraId="10CA5E28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E3EB66" w14:textId="6BC9980B" w:rsidR="001E2239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Sally Spicer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SS</w:t>
                  </w:r>
                </w:p>
              </w:tc>
            </w:tr>
            <w:tr w:rsidR="001E2239" w:rsidRPr="001E2239" w14:paraId="70624CD3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8ADD8D" w14:textId="083BB9EE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Kate Mawson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KM</w:t>
                  </w:r>
                </w:p>
              </w:tc>
            </w:tr>
            <w:tr w:rsidR="001E2239" w:rsidRPr="001E2239" w14:paraId="1D5A32B9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2A3C5B" w14:textId="4D8508D6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Will Haywood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WH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69B927D2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589782" w14:textId="03B0DEE6" w:rsidR="001E2239" w:rsidRPr="00C13E69" w:rsidRDefault="001E2239" w:rsidP="0000754B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Bhav Cooppen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BC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</w:t>
                  </w:r>
                </w:p>
              </w:tc>
            </w:tr>
            <w:tr w:rsidR="001E2239" w:rsidRPr="001E2239" w14:paraId="6025573F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99C12" w14:textId="3363D946" w:rsidR="001E2239" w:rsidRPr="00C13E69" w:rsidRDefault="001E2239" w:rsidP="00945A10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Abigail Ball</w:t>
                  </w:r>
                  <w:r w:rsidR="00660C48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AB</w:t>
                  </w:r>
                </w:p>
              </w:tc>
            </w:tr>
            <w:tr w:rsidR="001E2239" w:rsidRPr="001E2239" w14:paraId="3C61B8DC" w14:textId="77777777" w:rsidTr="004F4CE5">
              <w:trPr>
                <w:gridAfter w:val="1"/>
                <w:wAfter w:w="3810" w:type="dxa"/>
                <w:trHeight w:val="387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90FDB5" w14:textId="5FC01420" w:rsidR="001E2239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Maeva Grand-Coureau-Basfresne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  <w:r w:rsidR="00C13E69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MGB</w:t>
                  </w:r>
                  <w:r w:rsidR="00C13E69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        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</w:t>
                  </w:r>
                </w:p>
              </w:tc>
            </w:tr>
            <w:tr w:rsidR="001E2239" w:rsidRPr="001E2239" w14:paraId="1B2D491F" w14:textId="77777777" w:rsidTr="004F4CE5">
              <w:trPr>
                <w:gridAfter w:val="1"/>
                <w:wAfter w:w="3810" w:type="dxa"/>
                <w:trHeight w:val="387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FD9AEE" w14:textId="66D1070F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Rachel Cooper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RC</w:t>
                  </w:r>
                </w:p>
              </w:tc>
            </w:tr>
            <w:tr w:rsidR="001E2239" w:rsidRPr="001E2239" w14:paraId="4174DC43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35AE7A1" w14:textId="75A7191E" w:rsidR="00660C48" w:rsidRPr="00C13E69" w:rsidRDefault="001E2239" w:rsidP="00642E79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Alexandra Walker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AW</w:t>
                  </w:r>
                </w:p>
              </w:tc>
            </w:tr>
            <w:tr w:rsidR="001E2239" w:rsidRPr="001E2239" w14:paraId="264F930F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32C8D6" w14:textId="267B8305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Paul Monaghan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PM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</w:t>
                  </w:r>
                </w:p>
              </w:tc>
            </w:tr>
            <w:tr w:rsidR="001E2239" w:rsidRPr="001E2239" w14:paraId="7266DAC2" w14:textId="77777777" w:rsidTr="004F4CE5">
              <w:trPr>
                <w:gridAfter w:val="1"/>
                <w:wAfter w:w="3810" w:type="dxa"/>
                <w:trHeight w:val="36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C05417" w14:textId="6B5E18AD" w:rsidR="00660C48" w:rsidRPr="00C13E69" w:rsidRDefault="001E2239" w:rsidP="00F368FD">
                  <w:pPr>
                    <w:spacing w:after="0" w:line="240" w:lineRule="auto"/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</w:pPr>
                  <w:r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>Jane Killingbeck</w:t>
                  </w:r>
                  <w:r w:rsidR="0072744F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</w:t>
                  </w:r>
                  <w:r w:rsidR="00642E7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                     JK</w:t>
                  </w:r>
                  <w:r w:rsidR="00945A10" w:rsidRPr="00C13E69">
                    <w:rPr>
                      <w:rFonts w:ascii="Calibri Light" w:eastAsia="Times New Roman" w:hAnsi="Calibri Light" w:cs="Calibri Light"/>
                      <w:color w:val="000000"/>
                      <w:lang w:eastAsia="en-GB"/>
                    </w:rPr>
                    <w:t xml:space="preserve">          </w:t>
                  </w:r>
                </w:p>
              </w:tc>
            </w:tr>
            <w:tr w:rsidR="001E2239" w:rsidRPr="001E2239" w14:paraId="025BE4D7" w14:textId="77777777" w:rsidTr="004F4CE5">
              <w:trPr>
                <w:gridAfter w:val="1"/>
                <w:wAfter w:w="3810" w:type="dxa"/>
                <w:trHeight w:val="79"/>
              </w:trPr>
              <w:tc>
                <w:tcPr>
                  <w:tcW w:w="381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DA2F78" w14:textId="77777777" w:rsidR="001E2239" w:rsidRPr="001E2239" w:rsidRDefault="001E2239" w:rsidP="001E223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n-GB"/>
                    </w:rPr>
                  </w:pPr>
                </w:p>
              </w:tc>
            </w:tr>
          </w:tbl>
          <w:p w14:paraId="5F0FAACC" w14:textId="77777777" w:rsidR="003B6003" w:rsidRDefault="003B600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5C16C9A6" w14:textId="77777777" w:rsidTr="004F4CE5">
        <w:trPr>
          <w:trHeight w:val="702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E8DC3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Time</w:t>
            </w:r>
            <w:r w:rsidR="006E770A"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: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51BC7" w14:textId="634F1156" w:rsidR="006F2CB1" w:rsidRDefault="00D10AF8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1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pm-2pm</w:t>
            </w:r>
          </w:p>
          <w:p w14:paraId="3E615C9D" w14:textId="51E8BA35" w:rsidR="00E71C73" w:rsidRPr="002B37DD" w:rsidRDefault="00E71C73" w:rsidP="00E71C73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7106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82AC6BB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6F2CB1" w14:paraId="3AF471CB" w14:textId="77777777" w:rsidTr="004F4CE5">
        <w:trPr>
          <w:trHeight w:val="1049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42DDB6" w14:textId="77777777" w:rsidR="006F2CB1" w:rsidRPr="002B37DD" w:rsidRDefault="006F2CB1" w:rsidP="001454A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i/>
                <w:color w:val="111111"/>
                <w:sz w:val="24"/>
                <w:szCs w:val="24"/>
                <w:lang w:eastAsia="en-GB"/>
              </w:rPr>
              <w:t>Venue: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19799" w14:textId="240AF856" w:rsidR="00F368FD" w:rsidRDefault="006F2CB1" w:rsidP="00F368F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2B37DD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T0.04</w:t>
            </w:r>
          </w:p>
          <w:p w14:paraId="2D408B5A" w14:textId="6020EDBC" w:rsidR="006F2CB1" w:rsidRPr="002B37DD" w:rsidRDefault="005C0BAE" w:rsidP="005C0BAE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Westwood</w:t>
            </w:r>
            <w:r w:rsidR="00605B21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Teaching Block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42E7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Westwood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Campus</w:t>
            </w:r>
          </w:p>
        </w:tc>
        <w:tc>
          <w:tcPr>
            <w:tcW w:w="7106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B578" w14:textId="77777777" w:rsidR="006F2CB1" w:rsidRDefault="006F2CB1">
            <w:pPr>
              <w:spacing w:after="0" w:line="240" w:lineRule="auto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3B6003" w14:paraId="17412765" w14:textId="77777777" w:rsidTr="004F4CE5">
        <w:trPr>
          <w:trHeight w:val="702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4EBE513C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</w:tcPr>
          <w:p w14:paraId="763F587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Agenda Discussion Subject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7732B09D" w14:textId="77777777" w:rsidR="003B6003" w:rsidRDefault="003B6003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Lead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6EAE64F4" w14:textId="0384589C" w:rsidR="003B6003" w:rsidRDefault="005E4D0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Report from last meeting</w:t>
            </w:r>
          </w:p>
        </w:tc>
        <w:tc>
          <w:tcPr>
            <w:tcW w:w="3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hideMark/>
          </w:tcPr>
          <w:p w14:paraId="3363D077" w14:textId="50DFC9B5" w:rsidR="00043CBD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Actions</w:t>
            </w:r>
          </w:p>
        </w:tc>
      </w:tr>
      <w:tr w:rsidR="00E9729B" w14:paraId="055C86E2" w14:textId="77777777" w:rsidTr="004F4CE5">
        <w:trPr>
          <w:trHeight w:val="527"/>
        </w:trPr>
        <w:tc>
          <w:tcPr>
            <w:tcW w:w="110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2A68F" w14:textId="34C8A4BF" w:rsidR="00F85D26" w:rsidRPr="008441DD" w:rsidRDefault="0075318C" w:rsidP="00F368FD">
            <w:pPr>
              <w:pStyle w:val="NoSpacing"/>
              <w:rPr>
                <w:rFonts w:cstheme="minorHAnsi"/>
                <w:b/>
                <w:lang w:eastAsia="en-GB"/>
              </w:rPr>
            </w:pPr>
            <w:r>
              <w:rPr>
                <w:rFonts w:cstheme="minorHAnsi"/>
                <w:b/>
                <w:lang w:eastAsia="en-GB"/>
              </w:rPr>
              <w:t xml:space="preserve">Lunch  </w:t>
            </w:r>
            <w:r w:rsidR="00F368FD" w:rsidRPr="008441DD">
              <w:rPr>
                <w:rFonts w:cstheme="minorHAnsi"/>
                <w:b/>
                <w:lang w:eastAsia="en-GB"/>
              </w:rPr>
              <w:t>provided</w:t>
            </w:r>
          </w:p>
        </w:tc>
      </w:tr>
      <w:tr w:rsidR="009C72BD" w:rsidRPr="008441DD" w14:paraId="42926147" w14:textId="77777777" w:rsidTr="004F4CE5">
        <w:trPr>
          <w:trHeight w:val="397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F31CA" w14:textId="77777777" w:rsidR="009C72BD" w:rsidRPr="008441DD" w:rsidRDefault="009C72BD" w:rsidP="001454AD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1.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A032" w14:textId="0A0DFD72" w:rsidR="00B55CDE" w:rsidRPr="008441DD" w:rsidRDefault="00E71C73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Apologies</w:t>
            </w:r>
            <w:r w:rsidR="002F6B71"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7742F" w14:textId="1A77BBB7" w:rsidR="009C72BD" w:rsidRPr="008441DD" w:rsidRDefault="0022576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9183E" w14:textId="77777777" w:rsidR="00256B9D" w:rsidRPr="00B07AAA" w:rsidRDefault="0022576A" w:rsidP="0000754B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Kate Ireland</w:t>
            </w:r>
          </w:p>
          <w:p w14:paraId="23E0F6A2" w14:textId="0341D9A2" w:rsidR="0022576A" w:rsidRPr="008441DD" w:rsidRDefault="0022576A" w:rsidP="0022576A">
            <w:pPr>
              <w:spacing w:before="120" w:after="120" w:line="240" w:lineRule="auto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Claire Algar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3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26A3D" w14:textId="3B611EFF" w:rsidR="00043CBD" w:rsidRPr="008441DD" w:rsidRDefault="00043CBD" w:rsidP="007F5C45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B55CDE" w:rsidRPr="008441DD" w14:paraId="7F7ABF4B" w14:textId="77777777" w:rsidTr="004F4CE5">
        <w:trPr>
          <w:trHeight w:val="397"/>
        </w:trPr>
        <w:tc>
          <w:tcPr>
            <w:tcW w:w="994" w:type="dxa"/>
          </w:tcPr>
          <w:p w14:paraId="57F433E4" w14:textId="20D40EA4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2.</w:t>
            </w:r>
          </w:p>
          <w:p w14:paraId="4E778479" w14:textId="77777777" w:rsidR="00B55CDE" w:rsidRPr="008441DD" w:rsidRDefault="00B55CDE" w:rsidP="009E0FC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984" w:type="dxa"/>
          </w:tcPr>
          <w:p w14:paraId="5A21FD35" w14:textId="20E6E465" w:rsidR="002F6B71" w:rsidRPr="00BE36C3" w:rsidRDefault="00F368FD" w:rsidP="00F368FD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BE36C3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 Data Sub-Group</w:t>
            </w:r>
          </w:p>
        </w:tc>
        <w:tc>
          <w:tcPr>
            <w:tcW w:w="1136" w:type="dxa"/>
          </w:tcPr>
          <w:p w14:paraId="64FBBFA1" w14:textId="2794D52B" w:rsidR="00B55CDE" w:rsidRPr="00BE36C3" w:rsidRDefault="00685AC7" w:rsidP="009E0FC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</w:pPr>
            <w:r w:rsidRPr="00BE36C3"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  <w:t>SC</w:t>
            </w:r>
          </w:p>
        </w:tc>
        <w:tc>
          <w:tcPr>
            <w:tcW w:w="2253" w:type="dxa"/>
          </w:tcPr>
          <w:p w14:paraId="5113BFAF" w14:textId="1D432368" w:rsidR="006B5BBA" w:rsidRDefault="00CB7EE5" w:rsidP="00477202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SC has pulled together data from past years to analyse staff and students by gender within the last 5 years.</w:t>
            </w:r>
          </w:p>
          <w:p w14:paraId="086EC8CD" w14:textId="77777777" w:rsidR="00B07AAA" w:rsidRPr="00477202" w:rsidRDefault="00B07AAA" w:rsidP="00477202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4F5C3076" w14:textId="1B49DA96" w:rsidR="005E4D0F" w:rsidRPr="00477202" w:rsidRDefault="00CB7EE5" w:rsidP="00477202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SC has highlighted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that CTE </w:t>
            </w: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“leavers”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data</w:t>
            </w: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needs to be investigated.</w:t>
            </w:r>
          </w:p>
          <w:p w14:paraId="44B4CE0F" w14:textId="77777777" w:rsidR="0022576A" w:rsidRDefault="0022576A" w:rsidP="0022576A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0E76A566" w14:textId="7B5374A5" w:rsidR="0022576A" w:rsidRDefault="0022576A" w:rsidP="00477202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SB drew attention to the need for full organisational chart including Temporary </w:t>
            </w:r>
            <w:r w:rsidR="00477202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staff JM stated that this can be taken direct from </w:t>
            </w:r>
            <w:proofErr w:type="spellStart"/>
            <w:r w:rsidR="00477202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Successfactors</w:t>
            </w:r>
            <w:proofErr w:type="spellEnd"/>
            <w:r w:rsidR="00477202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(</w:t>
            </w:r>
            <w:r w:rsidR="00477202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the new HR system which will be live at the end of November</w:t>
            </w:r>
            <w:r w:rsid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)</w:t>
            </w:r>
            <w:r w:rsidR="00477202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and includes Temporary </w:t>
            </w:r>
            <w:r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workers (STP)</w:t>
            </w:r>
          </w:p>
          <w:p w14:paraId="34C31681" w14:textId="77777777" w:rsidR="00345B32" w:rsidRPr="00477202" w:rsidRDefault="00345B32" w:rsidP="00477202">
            <w:pPr>
              <w:spacing w:before="100" w:beforeAutospacing="1" w:after="100" w:afterAutospacing="1" w:line="248" w:lineRule="atLeast"/>
              <w:ind w:left="34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28F37A7A" w14:textId="6133081F" w:rsidR="00477202" w:rsidRPr="0022576A" w:rsidRDefault="00477202" w:rsidP="00345B3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Issue re gender identification data for Temporary 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W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orker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discussed. This along with other equality and diversity information is not collected for those with STP contracts. Suggested a </w:t>
            </w:r>
            <w:r w:rsid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SharePoint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form mirroring the information collected at application  stage for salaried staff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is created</w:t>
            </w:r>
          </w:p>
        </w:tc>
        <w:tc>
          <w:tcPr>
            <w:tcW w:w="3716" w:type="dxa"/>
          </w:tcPr>
          <w:p w14:paraId="11E63643" w14:textId="3DEA1E4A" w:rsidR="005E4D0F" w:rsidRDefault="005E4D0F" w:rsidP="005E4D0F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>SC to set up Microsoft Team for Sub-data group</w:t>
            </w:r>
            <w:r w:rsidR="00E252D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47BC6C4D" w14:textId="77777777" w:rsidR="005E4D0F" w:rsidRDefault="005E4D0F" w:rsidP="005E4D0F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Sub-data group to analyse gender of staff/students within the last 5 years</w:t>
            </w:r>
          </w:p>
          <w:p w14:paraId="0D0ACE66" w14:textId="1D755011" w:rsidR="00477202" w:rsidRDefault="00477202" w:rsidP="00477202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Sub-data group to look at the template for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bronze 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submission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, identify data areas and add CTE data as appropriate </w:t>
            </w:r>
          </w:p>
          <w:p w14:paraId="547B1510" w14:textId="26753AC8" w:rsidR="0022576A" w:rsidRDefault="005E4D0F" w:rsidP="005E4D0F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Sub-data group to check who are the “leavers”</w:t>
            </w:r>
            <w:r w:rsidR="0022576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22576A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as there seem to be some anomalies in the data </w:t>
            </w:r>
            <w:proofErr w:type="spellStart"/>
            <w:r w:rsidR="0022576A" w:rsidRPr="0047720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e</w:t>
            </w:r>
            <w:r w:rsidR="0022576A" w:rsidRPr="00477202">
              <w:rPr>
                <w:rFonts w:asciiTheme="majorHAnsi" w:eastAsia="Times New Roman" w:hAnsiTheme="majorHAnsi" w:cstheme="majorHAnsi"/>
                <w:color w:val="111111"/>
                <w:lang w:eastAsia="en-GB"/>
              </w:rPr>
              <w:t>.g</w:t>
            </w:r>
            <w:proofErr w:type="spellEnd"/>
            <w:r w:rsidR="0022576A" w:rsidRPr="00477202">
              <w:rPr>
                <w:rFonts w:asciiTheme="majorHAnsi" w:eastAsia="Times New Roman" w:hAnsiTheme="majorHAnsi" w:cstheme="majorHAnsi"/>
                <w:color w:val="111111"/>
                <w:lang w:eastAsia="en-GB"/>
              </w:rPr>
              <w:t xml:space="preserve"> 2x PSS FA6 in 2017-18?</w:t>
            </w:r>
          </w:p>
          <w:p w14:paraId="4BAEDB12" w14:textId="77777777" w:rsidR="00F61662" w:rsidRPr="00F61662" w:rsidRDefault="00F61662" w:rsidP="00F6166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lang w:eastAsia="en-GB"/>
              </w:rPr>
            </w:pPr>
          </w:p>
          <w:p w14:paraId="22939626" w14:textId="7C2623B2" w:rsidR="005E4D0F" w:rsidRDefault="00477202" w:rsidP="005E4D0F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JM will provide for the submission</w:t>
            </w:r>
            <w:r w:rsidR="00E252D9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1B83466A" w14:textId="77777777" w:rsidR="00477202" w:rsidRPr="00477202" w:rsidRDefault="00477202" w:rsidP="00477202">
            <w:pPr>
              <w:pStyle w:val="ListParagrap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5E3467E9" w14:textId="77777777" w:rsidR="00477202" w:rsidRDefault="00477202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0CCF0893" w14:textId="77777777" w:rsidR="00477202" w:rsidRDefault="00477202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7D88B23C" w14:textId="77777777" w:rsidR="00477202" w:rsidRDefault="00477202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2611AB71" w14:textId="77777777" w:rsidR="00B07AAA" w:rsidRDefault="00B07AAA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0EEAD41D" w14:textId="77777777" w:rsidR="00B07AAA" w:rsidRDefault="00B07AAA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64178956" w14:textId="77777777" w:rsidR="00F61662" w:rsidRDefault="00F61662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58FEF243" w14:textId="5CF69DF3" w:rsidR="00B55CDE" w:rsidRDefault="00477202" w:rsidP="00477202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AW/JM Need to check with HR whether the Equalities form can be mirrored for this purpose. STP staff will need to then be consulted regarding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whether they are 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willing to provide this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information JM/AW will 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need to consider privacy statement.  </w:t>
            </w:r>
          </w:p>
          <w:p w14:paraId="47A0CC3B" w14:textId="77777777" w:rsidR="00477202" w:rsidRPr="00477202" w:rsidRDefault="00477202" w:rsidP="00477202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2A69ECD1" w14:textId="0131E0B6" w:rsidR="00B07AAA" w:rsidRPr="00F61662" w:rsidRDefault="00477202" w:rsidP="006C6AE1">
            <w:pPr>
              <w:pStyle w:val="ListParagraph"/>
              <w:numPr>
                <w:ilvl w:val="0"/>
                <w:numId w:val="23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JM to provide</w:t>
            </w:r>
            <w:r w:rsidR="00B07AAA"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to data group  anonymised </w:t>
            </w:r>
            <w:r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Temp worker information </w:t>
            </w:r>
            <w:r w:rsidR="00B07AAA"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held in dept. e.g.</w:t>
            </w:r>
            <w:r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numbers</w:t>
            </w:r>
            <w:r w:rsidR="00B07AAA"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,</w:t>
            </w:r>
            <w:r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grades </w:t>
            </w:r>
            <w:r w:rsidR="00B07AAA" w:rsidRP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and volume over past 4 years</w:t>
            </w:r>
          </w:p>
          <w:p w14:paraId="28971253" w14:textId="77777777" w:rsidR="00B07AAA" w:rsidRDefault="00B07AAA" w:rsidP="00B07AAA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46A6C501" w14:textId="77777777" w:rsidR="00B07AAA" w:rsidRDefault="00B07AAA" w:rsidP="00B07AAA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1FAE5EE2" w14:textId="338609BB" w:rsidR="00B07AAA" w:rsidRPr="00B07AAA" w:rsidRDefault="00B07AAA" w:rsidP="00B07AAA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5E4D0F" w:rsidRPr="008441DD" w14:paraId="3A979994" w14:textId="77777777" w:rsidTr="004F4CE5">
        <w:trPr>
          <w:trHeight w:val="397"/>
        </w:trPr>
        <w:tc>
          <w:tcPr>
            <w:tcW w:w="994" w:type="dxa"/>
          </w:tcPr>
          <w:p w14:paraId="7E0DDBAF" w14:textId="64EBA751" w:rsidR="005E4D0F" w:rsidRPr="008441DD" w:rsidRDefault="005E4D0F" w:rsidP="005E4D0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>3</w:t>
            </w:r>
          </w:p>
        </w:tc>
        <w:tc>
          <w:tcPr>
            <w:tcW w:w="2984" w:type="dxa"/>
          </w:tcPr>
          <w:p w14:paraId="74B1B524" w14:textId="7A7DD662" w:rsidR="005E4D0F" w:rsidRPr="00BE36C3" w:rsidRDefault="005E4D0F" w:rsidP="005E4D0F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BE36C3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Update from Pulse Survey sub-Group</w:t>
            </w:r>
          </w:p>
        </w:tc>
        <w:tc>
          <w:tcPr>
            <w:tcW w:w="1136" w:type="dxa"/>
          </w:tcPr>
          <w:p w14:paraId="48216F37" w14:textId="5D252FBC" w:rsidR="005E4D0F" w:rsidRPr="00BE36C3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</w:pPr>
            <w:r w:rsidRPr="00BE36C3"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  <w:t>M G-C-B</w:t>
            </w:r>
          </w:p>
          <w:p w14:paraId="607F2DEC" w14:textId="35EB8688" w:rsidR="005E4D0F" w:rsidRPr="00BE36C3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</w:pPr>
            <w:r w:rsidRPr="00BE36C3">
              <w:rPr>
                <w:rFonts w:asciiTheme="majorHAnsi" w:eastAsia="Times New Roman" w:hAnsiTheme="majorHAnsi" w:cstheme="majorHAnsi"/>
                <w:sz w:val="24"/>
                <w:szCs w:val="24"/>
                <w:lang w:eastAsia="en-GB"/>
              </w:rPr>
              <w:t>KM</w:t>
            </w:r>
          </w:p>
        </w:tc>
        <w:tc>
          <w:tcPr>
            <w:tcW w:w="2253" w:type="dxa"/>
          </w:tcPr>
          <w:p w14:paraId="6D4F22C7" w14:textId="305C27BB" w:rsidR="00345B32" w:rsidRPr="00345B32" w:rsidRDefault="00CB7EE5" w:rsidP="00345B32">
            <w:pPr>
              <w:spacing w:before="100" w:beforeAutospacing="1" w:after="100" w:afterAutospacing="1" w:line="248" w:lineRule="atLeast"/>
              <w:ind w:left="34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Sub-group</w:t>
            </w:r>
            <w:r w:rsidR="00B07AAA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has prepared the email  and </w:t>
            </w:r>
            <w:r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questionnaires to go </w:t>
            </w:r>
            <w:r w:rsidR="00B07AAA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out to relevant  staff</w:t>
            </w:r>
            <w:r w:rsidR="00345B32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(</w:t>
            </w:r>
            <w:r w:rsidR="00345B32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KM has added mention of which team should be </w:t>
            </w:r>
            <w:r w:rsidR="00345B32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>responding to which survey)</w:t>
            </w:r>
          </w:p>
          <w:p w14:paraId="0A119CB7" w14:textId="2D96A997" w:rsidR="00B07AAA" w:rsidRPr="00B07AAA" w:rsidRDefault="00B07AAA" w:rsidP="00345B32">
            <w:p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Suggested maybe a separate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survey or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focus group for Temporary workers-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who will not have been involved in the Pulse survey</w:t>
            </w:r>
          </w:p>
        </w:tc>
        <w:tc>
          <w:tcPr>
            <w:tcW w:w="3716" w:type="dxa"/>
          </w:tcPr>
          <w:p w14:paraId="0352BC24" w14:textId="7914F2EF" w:rsidR="00345B32" w:rsidRPr="00345B32" w:rsidRDefault="005E4D0F" w:rsidP="006D778B">
            <w:pPr>
              <w:pStyle w:val="ListParagraph"/>
              <w:numPr>
                <w:ilvl w:val="0"/>
                <w:numId w:val="22"/>
              </w:num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 xml:space="preserve">KI to send the email with questionnaires for the Staff pulse survey </w:t>
            </w:r>
            <w:r w:rsidR="00345B32"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f</w:t>
            </w:r>
            <w:r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ollow-up </w:t>
            </w:r>
          </w:p>
          <w:p w14:paraId="02B77FBF" w14:textId="77777777" w:rsidR="005E4D0F" w:rsidRDefault="005E4D0F" w:rsidP="005E4D0F">
            <w:pPr>
              <w:pStyle w:val="ListParagraph"/>
              <w:numPr>
                <w:ilvl w:val="0"/>
                <w:numId w:val="22"/>
              </w:num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Sub-group on Pulse Survey to analyse data once questionnaires results are back.</w:t>
            </w:r>
          </w:p>
          <w:p w14:paraId="3D8E29F7" w14:textId="3A62C59E" w:rsidR="00B07AAA" w:rsidRDefault="00B07AAA" w:rsidP="003F188A">
            <w:pPr>
              <w:pStyle w:val="ListParagraph"/>
              <w:numPr>
                <w:ilvl w:val="0"/>
                <w:numId w:val="22"/>
              </w:num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 xml:space="preserve">Sub-group will then organise Focus Groups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in liaison with Manus  </w:t>
            </w:r>
            <w:proofErr w:type="spellStart"/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Conaghan</w:t>
            </w:r>
            <w:proofErr w:type="spellEnd"/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Learning and development Manager </w:t>
            </w:r>
          </w:p>
          <w:p w14:paraId="07F4D189" w14:textId="77777777" w:rsidR="00345B32" w:rsidRPr="00345B32" w:rsidRDefault="00345B32" w:rsidP="00345B32">
            <w:p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0C5B436F" w14:textId="77777777" w:rsidR="00B07AAA" w:rsidRDefault="00B07AAA" w:rsidP="00B07AAA">
            <w:pPr>
              <w:pStyle w:val="ListParagraph"/>
              <w:numPr>
                <w:ilvl w:val="0"/>
                <w:numId w:val="22"/>
              </w:num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PM to discuss Athena Swan </w:t>
            </w:r>
            <w:r w:rsidR="00345B32"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issues</w:t>
            </w: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and </w:t>
            </w:r>
            <w:r w:rsidR="00345B32"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seek</w:t>
            </w: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views</w:t>
            </w:r>
            <w:r w:rsidR="00345B3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re consultation/ inclusion</w:t>
            </w:r>
            <w:r w:rsidRPr="00B07AAA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at next Secondary  STP meeting</w:t>
            </w:r>
          </w:p>
          <w:p w14:paraId="2436ADA0" w14:textId="77777777" w:rsidR="004F4CE5" w:rsidRPr="004F4CE5" w:rsidRDefault="004F4CE5" w:rsidP="004F4CE5">
            <w:pPr>
              <w:pStyle w:val="ListParagrap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1AA067E3" w14:textId="77777777" w:rsidR="004F4CE5" w:rsidRPr="004F4CE5" w:rsidRDefault="004F4CE5" w:rsidP="004F4CE5">
            <w:pPr>
              <w:pStyle w:val="ListParagraph"/>
              <w:numPr>
                <w:ilvl w:val="0"/>
                <w:numId w:val="22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4F4CE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PM/JM/KI to see if there could be any further enhancement on the recruitment process for ATFs.</w:t>
            </w:r>
          </w:p>
          <w:p w14:paraId="60B5D41F" w14:textId="6D124084" w:rsidR="004F4CE5" w:rsidRPr="004F4CE5" w:rsidRDefault="004F4CE5" w:rsidP="004F4CE5">
            <w:pPr>
              <w:spacing w:before="100" w:beforeAutospacing="1" w:after="100" w:afterAutospacing="1" w:line="248" w:lineRule="atLeast"/>
              <w:jc w:val="both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5E4D0F" w:rsidRPr="008441DD" w14:paraId="536965D9" w14:textId="77777777" w:rsidTr="004F4CE5">
        <w:trPr>
          <w:trHeight w:val="397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53B50" w14:textId="45B46DF7" w:rsidR="005E4D0F" w:rsidRPr="008441DD" w:rsidRDefault="005E4D0F" w:rsidP="005E4D0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>4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C9070" w14:textId="77777777" w:rsidR="005E4D0F" w:rsidRDefault="005E4D0F" w:rsidP="005E4D0F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>CTE Athena Swan website</w:t>
            </w:r>
          </w:p>
          <w:p w14:paraId="46E178F2" w14:textId="77777777" w:rsidR="005E4D0F" w:rsidRPr="00605B21" w:rsidRDefault="005E4D0F" w:rsidP="005E4D0F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</w:p>
          <w:p w14:paraId="6F8085B7" w14:textId="77777777" w:rsidR="005E4D0F" w:rsidRDefault="005E4D0F" w:rsidP="005E4D0F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>SAT profiles</w:t>
            </w:r>
          </w:p>
          <w:p w14:paraId="52E9C1AA" w14:textId="77777777" w:rsidR="005E4D0F" w:rsidRPr="00605B21" w:rsidRDefault="005E4D0F" w:rsidP="005E4D0F">
            <w:p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</w:p>
          <w:p w14:paraId="5D1EA771" w14:textId="225EFCDF" w:rsidR="005E4D0F" w:rsidRPr="00605B21" w:rsidRDefault="005E4D0F" w:rsidP="005E4D0F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rPr>
                <w:rFonts w:asciiTheme="majorHAnsi" w:hAnsiTheme="majorHAnsi" w:cstheme="majorHAnsi"/>
                <w:lang w:eastAsia="en-GB"/>
              </w:rPr>
            </w:pPr>
            <w:r w:rsidRPr="00605B21">
              <w:rPr>
                <w:rFonts w:asciiTheme="majorHAnsi" w:hAnsiTheme="majorHAnsi" w:cstheme="majorHAnsi"/>
                <w:lang w:eastAsia="en-GB"/>
              </w:rPr>
              <w:t xml:space="preserve">Case studies feedback from </w:t>
            </w:r>
            <w:r>
              <w:rPr>
                <w:rFonts w:asciiTheme="majorHAnsi" w:hAnsiTheme="majorHAnsi" w:cstheme="majorHAnsi"/>
                <w:lang w:eastAsia="en-GB"/>
              </w:rPr>
              <w:t>t</w:t>
            </w:r>
            <w:r w:rsidRPr="00605B21">
              <w:rPr>
                <w:rFonts w:asciiTheme="majorHAnsi" w:hAnsiTheme="majorHAnsi" w:cstheme="majorHAnsi"/>
                <w:lang w:eastAsia="en-GB"/>
              </w:rPr>
              <w:t>eam reps</w:t>
            </w:r>
          </w:p>
          <w:p w14:paraId="3096A8B4" w14:textId="77777777" w:rsidR="005E4D0F" w:rsidRDefault="005E4D0F" w:rsidP="005E4D0F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  <w:p w14:paraId="71FD3E51" w14:textId="689F3EE4" w:rsidR="005E4D0F" w:rsidRPr="008441DD" w:rsidRDefault="005E4D0F" w:rsidP="005E4D0F">
            <w:pPr>
              <w:spacing w:after="0" w:line="240" w:lineRule="auto"/>
              <w:rPr>
                <w:rFonts w:asciiTheme="majorHAnsi" w:hAnsiTheme="majorHAnsi" w:cstheme="majorHAnsi"/>
                <w:sz w:val="20"/>
                <w:szCs w:val="20"/>
                <w:lang w:eastAsia="en-GB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6870" w14:textId="77777777" w:rsidR="005E4D0F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AW</w:t>
            </w:r>
          </w:p>
          <w:p w14:paraId="583E8306" w14:textId="77777777" w:rsidR="005E4D0F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653170D2" w14:textId="77777777" w:rsidR="005E4D0F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GN</w:t>
            </w:r>
          </w:p>
          <w:p w14:paraId="6CB78A38" w14:textId="77777777" w:rsidR="005E4D0F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1B4C9746" w14:textId="121A9AB0" w:rsidR="005E4D0F" w:rsidRPr="008441DD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SS BC RC</w:t>
            </w: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F28E6" w14:textId="482A5633" w:rsidR="005E4D0F" w:rsidRDefault="00CB7EE5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sz w:val="24"/>
                <w:szCs w:val="24"/>
              </w:rPr>
              <w:t xml:space="preserve">SB has confirmed that </w:t>
            </w:r>
            <w:r w:rsidR="00345B32" w:rsidRPr="00345B32">
              <w:rPr>
                <w:rFonts w:asciiTheme="majorHAnsi" w:hAnsiTheme="majorHAnsi" w:cstheme="majorHAnsi"/>
                <w:sz w:val="24"/>
                <w:szCs w:val="24"/>
              </w:rPr>
              <w:t>for the submission a table showing who SAT members are  broken down by gender plus approx. 20 word profile per person</w:t>
            </w:r>
            <w:r w:rsidR="00345B32">
              <w:rPr>
                <w:rFonts w:asciiTheme="majorHAnsi" w:hAnsiTheme="majorHAnsi" w:cstheme="majorHAnsi"/>
                <w:sz w:val="24"/>
                <w:szCs w:val="24"/>
              </w:rPr>
              <w:t xml:space="preserve"> is required</w:t>
            </w:r>
          </w:p>
          <w:p w14:paraId="0A7DE33B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686D4720" w14:textId="434E940E" w:rsidR="00345B32" w:rsidRP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Primary</w:t>
            </w:r>
          </w:p>
          <w:p w14:paraId="0C5DC99F" w14:textId="77777777" w:rsidR="00CB7EE5" w:rsidRDefault="00CB7EE5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sz w:val="24"/>
                <w:szCs w:val="24"/>
              </w:rPr>
              <w:t>SS reported that Kate Glavina has a working group to support Male trainees.</w:t>
            </w:r>
          </w:p>
          <w:p w14:paraId="050C82A7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3F85BFC4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Secondary</w:t>
            </w:r>
          </w:p>
          <w:p w14:paraId="73FBC9AE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sz w:val="24"/>
                <w:szCs w:val="24"/>
              </w:rPr>
              <w:t>RC has requested case studies at today’s Secondary meeting</w:t>
            </w:r>
          </w:p>
          <w:p w14:paraId="1D7515F1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6B9E02C2" w14:textId="50ACC54D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PSS</w:t>
            </w:r>
          </w:p>
          <w:p w14:paraId="645416FE" w14:textId="27DCC08B" w:rsidR="00345B32" w:rsidRP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sz w:val="24"/>
                <w:szCs w:val="24"/>
              </w:rPr>
              <w:t>BC will make request at next PSS meeting</w:t>
            </w:r>
          </w:p>
        </w:tc>
        <w:tc>
          <w:tcPr>
            <w:tcW w:w="3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AE111" w14:textId="77777777" w:rsidR="005E4D0F" w:rsidRPr="001627F7" w:rsidRDefault="005E4D0F" w:rsidP="005E4D0F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627F7">
              <w:rPr>
                <w:rFonts w:asciiTheme="majorHAnsi" w:hAnsiTheme="majorHAnsi" w:cstheme="majorHAnsi"/>
                <w:b/>
                <w:sz w:val="24"/>
                <w:szCs w:val="24"/>
              </w:rPr>
              <w:t>Website:</w:t>
            </w:r>
          </w:p>
          <w:p w14:paraId="720933CC" w14:textId="1ED34B52" w:rsidR="005E4D0F" w:rsidRPr="004963BA" w:rsidRDefault="005E4D0F" w:rsidP="005E4D0F">
            <w:pPr>
              <w:pStyle w:val="ListParagraph"/>
              <w:numPr>
                <w:ilvl w:val="0"/>
                <w:numId w:val="22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4963BA">
              <w:rPr>
                <w:rFonts w:asciiTheme="majorHAnsi" w:hAnsiTheme="majorHAnsi" w:cstheme="majorHAnsi"/>
                <w:sz w:val="24"/>
                <w:szCs w:val="24"/>
              </w:rPr>
              <w:t>AW to have a look on staff profiles that were set up by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LR to copy them on the Athena Swan webpage.</w:t>
            </w:r>
            <w:r w:rsidR="00F61662">
              <w:rPr>
                <w:rFonts w:asciiTheme="majorHAnsi" w:hAnsiTheme="majorHAnsi" w:cstheme="majorHAnsi"/>
                <w:sz w:val="24"/>
                <w:szCs w:val="24"/>
              </w:rPr>
              <w:t>(as a starting point)</w:t>
            </w:r>
          </w:p>
          <w:p w14:paraId="70E1D715" w14:textId="77777777" w:rsidR="00345B32" w:rsidRP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E210280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2C6AE4D" w14:textId="77777777" w:rsidR="00F61662" w:rsidRDefault="00F6166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B19A727" w14:textId="77777777" w:rsidR="00F61662" w:rsidRPr="00345B32" w:rsidRDefault="00F6166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F768678" w14:textId="77777777" w:rsidR="005E4D0F" w:rsidRPr="001627F7" w:rsidRDefault="005E4D0F" w:rsidP="005E4D0F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 w:rsidRPr="001627F7">
              <w:rPr>
                <w:rFonts w:asciiTheme="majorHAnsi" w:hAnsiTheme="majorHAnsi" w:cstheme="majorHAnsi"/>
                <w:b/>
                <w:sz w:val="24"/>
                <w:szCs w:val="24"/>
              </w:rPr>
              <w:t>Case studies:</w:t>
            </w:r>
          </w:p>
          <w:p w14:paraId="111181DD" w14:textId="437E9FFD" w:rsidR="005E4D0F" w:rsidRDefault="005E4D0F" w:rsidP="005E4D0F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SS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to </w:t>
            </w:r>
            <w:r w:rsidR="00345B32">
              <w:rPr>
                <w:rFonts w:asciiTheme="majorHAnsi" w:hAnsiTheme="majorHAnsi" w:cstheme="majorHAnsi"/>
                <w:sz w:val="24"/>
                <w:szCs w:val="24"/>
              </w:rPr>
              <w:t>ask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KG</w:t>
            </w:r>
            <w:r w:rsidR="00345B32">
              <w:rPr>
                <w:rFonts w:asciiTheme="majorHAnsi" w:hAnsiTheme="majorHAnsi" w:cstheme="majorHAnsi"/>
                <w:sz w:val="24"/>
                <w:szCs w:val="24"/>
              </w:rPr>
              <w:t xml:space="preserve"> to provide case study re impact</w:t>
            </w:r>
            <w:r w:rsidR="00F61662">
              <w:rPr>
                <w:rFonts w:asciiTheme="majorHAnsi" w:hAnsiTheme="majorHAnsi" w:cstheme="majorHAnsi"/>
                <w:sz w:val="24"/>
                <w:szCs w:val="24"/>
              </w:rPr>
              <w:t>s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</w:t>
            </w:r>
            <w:r w:rsidR="00F61662">
              <w:rPr>
                <w:rFonts w:asciiTheme="majorHAnsi" w:hAnsiTheme="majorHAnsi" w:cstheme="majorHAnsi"/>
                <w:sz w:val="24"/>
                <w:szCs w:val="24"/>
              </w:rPr>
              <w:t>of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the Male working groups</w:t>
            </w:r>
          </w:p>
          <w:p w14:paraId="5AD355E8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75AC4C91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6E0246C4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6861C337" w14:textId="38ABE027" w:rsidR="00345B32" w:rsidRDefault="00345B32" w:rsidP="00345B32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RC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will bring back any ideas to future meeting</w:t>
            </w:r>
          </w:p>
          <w:p w14:paraId="7031F17D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12D9C9B4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81BBFCE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6B9A0B43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FAF09D8" w14:textId="54A42853" w:rsidR="00345B32" w:rsidRPr="00345B32" w:rsidRDefault="00345B32" w:rsidP="00345B32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  <w:r w:rsidRPr="00345B32">
              <w:rPr>
                <w:rFonts w:asciiTheme="majorHAnsi" w:hAnsiTheme="majorHAnsi" w:cstheme="majorHAnsi"/>
                <w:b/>
                <w:sz w:val="24"/>
                <w:szCs w:val="24"/>
              </w:rPr>
              <w:t>BC</w:t>
            </w:r>
            <w:r>
              <w:rPr>
                <w:rFonts w:asciiTheme="majorHAnsi" w:hAnsiTheme="majorHAnsi" w:cstheme="majorHAnsi"/>
                <w:sz w:val="24"/>
                <w:szCs w:val="24"/>
              </w:rPr>
              <w:t xml:space="preserve"> will bring back any ideas to future meeting</w:t>
            </w:r>
          </w:p>
          <w:p w14:paraId="098AF21F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F1A018E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73BA4B3F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CE5A599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210EC636" w14:textId="77777777" w:rsidR="00345B32" w:rsidRDefault="00345B32" w:rsidP="00345B32">
            <w:pPr>
              <w:spacing w:after="0" w:line="240" w:lineRule="auto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090301D1" w14:textId="1716DA7E" w:rsidR="005E4D0F" w:rsidRPr="008441DD" w:rsidRDefault="005E4D0F" w:rsidP="00F61662">
            <w:pPr>
              <w:pStyle w:val="ListParagraph"/>
              <w:numPr>
                <w:ilvl w:val="0"/>
                <w:numId w:val="21"/>
              </w:num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F61662">
              <w:rPr>
                <w:rFonts w:asciiTheme="majorHAnsi" w:hAnsiTheme="majorHAnsi" w:cstheme="majorHAnsi"/>
                <w:sz w:val="24"/>
                <w:szCs w:val="24"/>
              </w:rPr>
              <w:t xml:space="preserve">Case studies sub-group to </w:t>
            </w:r>
            <w:r w:rsidR="00345B32" w:rsidRPr="00F61662">
              <w:rPr>
                <w:rFonts w:asciiTheme="majorHAnsi" w:hAnsiTheme="majorHAnsi" w:cstheme="majorHAnsi"/>
                <w:sz w:val="24"/>
                <w:szCs w:val="24"/>
              </w:rPr>
              <w:t xml:space="preserve">create </w:t>
            </w:r>
            <w:r w:rsidRPr="00F61662">
              <w:rPr>
                <w:rFonts w:asciiTheme="majorHAnsi" w:hAnsiTheme="majorHAnsi" w:cstheme="majorHAnsi"/>
                <w:sz w:val="24"/>
                <w:szCs w:val="24"/>
              </w:rPr>
              <w:t>a consent form for</w:t>
            </w:r>
            <w:r w:rsidR="00F61662">
              <w:rPr>
                <w:rFonts w:asciiTheme="majorHAnsi" w:hAnsiTheme="majorHAnsi" w:cstheme="majorHAnsi"/>
                <w:sz w:val="24"/>
                <w:szCs w:val="24"/>
              </w:rPr>
              <w:t xml:space="preserve"> those providing case studies in order to agree</w:t>
            </w:r>
            <w:r w:rsidRPr="00F61662">
              <w:rPr>
                <w:rFonts w:asciiTheme="majorHAnsi" w:hAnsiTheme="majorHAnsi" w:cstheme="majorHAnsi"/>
                <w:sz w:val="24"/>
                <w:szCs w:val="24"/>
              </w:rPr>
              <w:t xml:space="preserve"> participation/data collection (gender, part-time, maternity/paternity leave).</w:t>
            </w:r>
          </w:p>
        </w:tc>
      </w:tr>
      <w:tr w:rsidR="005E4D0F" w:rsidRPr="008441DD" w14:paraId="5E8381A1" w14:textId="77777777" w:rsidTr="004F4CE5">
        <w:trPr>
          <w:trHeight w:val="397"/>
        </w:trPr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70DB" w14:textId="470A45B1" w:rsidR="005E4D0F" w:rsidRPr="008441DD" w:rsidRDefault="005E4D0F" w:rsidP="005E4D0F">
            <w:pPr>
              <w:spacing w:before="100" w:beforeAutospacing="1" w:after="100" w:afterAutospacing="1" w:line="248" w:lineRule="atLeast"/>
              <w:ind w:left="360"/>
              <w:jc w:val="center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lastRenderedPageBreak/>
              <w:t>5</w:t>
            </w:r>
          </w:p>
        </w:tc>
        <w:tc>
          <w:tcPr>
            <w:tcW w:w="2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A5123" w14:textId="43563B9B" w:rsidR="005E4D0F" w:rsidRPr="008441DD" w:rsidRDefault="005E4D0F" w:rsidP="005E4D0F">
            <w:pPr>
              <w:pStyle w:val="NoSpacing"/>
              <w:rPr>
                <w:rFonts w:asciiTheme="majorHAnsi" w:hAnsiTheme="majorHAnsi" w:cstheme="majorHAnsi"/>
                <w:sz w:val="24"/>
                <w:szCs w:val="24"/>
                <w:lang w:eastAsia="en-GB"/>
              </w:rPr>
            </w:pPr>
            <w:r w:rsidRPr="008441DD">
              <w:rPr>
                <w:rFonts w:asciiTheme="majorHAnsi" w:hAnsiTheme="majorHAnsi" w:cstheme="majorHAnsi"/>
                <w:sz w:val="24"/>
                <w:szCs w:val="24"/>
                <w:lang w:eastAsia="en-GB"/>
              </w:rPr>
              <w:t>Any Other Business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75B72" w14:textId="656E0836" w:rsidR="005E4D0F" w:rsidRPr="008441DD" w:rsidRDefault="005E4D0F" w:rsidP="005E4D0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2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9F963" w14:textId="0F47F437" w:rsidR="005E4D0F" w:rsidRDefault="000E2F21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GN encouraged inclusion and positivity in asking all SAT members to </w:t>
            </w:r>
            <w:r w:rsidR="005B718E"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make a positive comment about a colleague sitting next to them</w:t>
            </w: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13B12E3F" w14:textId="7429C275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SB Publicised WC 4</w:t>
            </w: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vertAlign w:val="superscript"/>
                <w:lang w:eastAsia="en-GB"/>
              </w:rPr>
              <w:t>th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Feb University wide wellbeing week Theme is Dignity and Respect</w:t>
            </w:r>
          </w:p>
          <w:p w14:paraId="4ED445BC" w14:textId="492A2B38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JM commented in regards to CTE wellbeing day which is held in Summer term. SB recommended that mention and photos could be included in submission and included on CTE  web Page</w:t>
            </w:r>
          </w:p>
          <w:p w14:paraId="09EC5ADB" w14:textId="77777777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2B76E4A6" w14:textId="77777777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  <w:p w14:paraId="6FEBF2F0" w14:textId="34AF0E4B" w:rsidR="005B718E" w:rsidRP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  <w:tc>
          <w:tcPr>
            <w:tcW w:w="3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D4456" w14:textId="4C48ABA5" w:rsidR="005B718E" w:rsidRPr="005B718E" w:rsidRDefault="005B718E" w:rsidP="004F4CE5">
            <w:pPr>
              <w:pStyle w:val="ListParagraph"/>
              <w:numPr>
                <w:ilvl w:val="0"/>
                <w:numId w:val="28"/>
              </w:numPr>
              <w:spacing w:before="100" w:beforeAutospacing="1" w:after="100" w:afterAutospacing="1" w:line="248" w:lineRule="atLeast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GN will make a feature at future meetings to include equal opportunity  for each SAT member  </w:t>
            </w:r>
            <w:r w:rsidR="00F61662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to </w:t>
            </w: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be heard</w:t>
            </w:r>
          </w:p>
          <w:p w14:paraId="5FB35B33" w14:textId="77777777" w:rsidR="005B718E" w:rsidRDefault="005B718E" w:rsidP="004F4CE5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highlight w:val="yellow"/>
                <w:lang w:eastAsia="en-GB"/>
              </w:rPr>
            </w:pPr>
          </w:p>
          <w:p w14:paraId="7EBEAA0F" w14:textId="77777777" w:rsidR="005B718E" w:rsidRDefault="005B718E" w:rsidP="004F4CE5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highlight w:val="yellow"/>
                <w:lang w:eastAsia="en-GB"/>
              </w:rPr>
            </w:pPr>
          </w:p>
          <w:p w14:paraId="738F0F49" w14:textId="32F0EBC9" w:rsidR="005B718E" w:rsidRPr="005B718E" w:rsidRDefault="005B718E" w:rsidP="004F4CE5">
            <w:pPr>
              <w:pStyle w:val="ListParagraph"/>
              <w:numPr>
                <w:ilvl w:val="0"/>
                <w:numId w:val="28"/>
              </w:numPr>
              <w:spacing w:before="100" w:beforeAutospacing="1" w:after="100" w:afterAutospacing="1" w:line="248" w:lineRule="atLeast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All </w:t>
            </w:r>
            <w:r w:rsidR="004F4CE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SAT members –to e</w:t>
            </w:r>
            <w:r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nsure brought to attention of  staff</w:t>
            </w:r>
            <w:r w:rsidR="004F4CE5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 xml:space="preserve"> in their  teams </w:t>
            </w:r>
          </w:p>
          <w:p w14:paraId="524A5DE0" w14:textId="77777777" w:rsidR="005B718E" w:rsidRDefault="005B718E" w:rsidP="004F4CE5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highlight w:val="yellow"/>
                <w:lang w:eastAsia="en-GB"/>
              </w:rPr>
            </w:pPr>
          </w:p>
          <w:p w14:paraId="280239AC" w14:textId="576CE0EC" w:rsidR="005B718E" w:rsidRPr="005B718E" w:rsidRDefault="005B718E" w:rsidP="004F4CE5">
            <w:pPr>
              <w:pStyle w:val="ListParagraph"/>
              <w:numPr>
                <w:ilvl w:val="0"/>
                <w:numId w:val="28"/>
              </w:numPr>
              <w:spacing w:before="100" w:beforeAutospacing="1" w:after="100" w:afterAutospacing="1" w:line="248" w:lineRule="atLeast"/>
              <w:ind w:left="360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  <w:r w:rsidRPr="005B718E"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  <w:t>JM will request photos  and seek permission to include on web page</w:t>
            </w:r>
          </w:p>
          <w:p w14:paraId="786B395F" w14:textId="77777777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highlight w:val="yellow"/>
                <w:lang w:eastAsia="en-GB"/>
              </w:rPr>
            </w:pPr>
          </w:p>
          <w:p w14:paraId="4D288AFB" w14:textId="77777777" w:rsidR="005B718E" w:rsidRDefault="005B718E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highlight w:val="yellow"/>
                <w:lang w:eastAsia="en-GB"/>
              </w:rPr>
            </w:pPr>
          </w:p>
          <w:p w14:paraId="49D3D447" w14:textId="1A339D67" w:rsidR="005E4D0F" w:rsidRPr="005B718E" w:rsidRDefault="005E4D0F" w:rsidP="005B718E">
            <w:pPr>
              <w:spacing w:before="100" w:beforeAutospacing="1" w:after="100" w:afterAutospacing="1" w:line="248" w:lineRule="atLeast"/>
              <w:rPr>
                <w:rFonts w:asciiTheme="majorHAnsi" w:eastAsia="Times New Roman" w:hAnsiTheme="majorHAnsi" w:cstheme="majorHAnsi"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2066A6CC" w14:textId="4B6637C9" w:rsidR="00920B0A" w:rsidRPr="008441DD" w:rsidRDefault="00920B0A" w:rsidP="007E296A">
      <w:pPr>
        <w:rPr>
          <w:rFonts w:asciiTheme="majorHAnsi" w:hAnsiTheme="majorHAnsi" w:cstheme="majorHAnsi"/>
        </w:rPr>
      </w:pPr>
    </w:p>
    <w:sectPr w:rsidR="00920B0A" w:rsidRPr="008441DD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4C84DC" w14:textId="77777777" w:rsidR="002676F2" w:rsidRDefault="002676F2" w:rsidP="003B6003">
      <w:pPr>
        <w:spacing w:after="0" w:line="240" w:lineRule="auto"/>
      </w:pPr>
      <w:r>
        <w:separator/>
      </w:r>
    </w:p>
  </w:endnote>
  <w:endnote w:type="continuationSeparator" w:id="0">
    <w:p w14:paraId="060C1F23" w14:textId="77777777" w:rsidR="002676F2" w:rsidRDefault="002676F2" w:rsidP="003B60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0CB4CC" w14:textId="77777777" w:rsidR="002676F2" w:rsidRDefault="002676F2" w:rsidP="003B6003">
      <w:pPr>
        <w:spacing w:after="0" w:line="240" w:lineRule="auto"/>
      </w:pPr>
      <w:r>
        <w:separator/>
      </w:r>
    </w:p>
  </w:footnote>
  <w:footnote w:type="continuationSeparator" w:id="0">
    <w:p w14:paraId="78E8264D" w14:textId="77777777" w:rsidR="002676F2" w:rsidRDefault="002676F2" w:rsidP="003B60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720E64" w14:textId="1A934FAA" w:rsidR="00E71C73" w:rsidRPr="00E71C73" w:rsidRDefault="00E71C73" w:rsidP="00E71C73">
    <w:pPr>
      <w:pStyle w:val="Header"/>
      <w:jc w:val="center"/>
    </w:pPr>
    <w:r>
      <w:t>A</w:t>
    </w:r>
    <w:r w:rsidR="00A0111D">
      <w:t>CTION NOTES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A2BE6"/>
    <w:multiLevelType w:val="hybridMultilevel"/>
    <w:tmpl w:val="7F008210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D616A5"/>
    <w:multiLevelType w:val="hybridMultilevel"/>
    <w:tmpl w:val="C8B8F258"/>
    <w:lvl w:ilvl="0" w:tplc="72F4714A">
      <w:start w:val="12"/>
      <w:numFmt w:val="bullet"/>
      <w:lvlText w:val="-"/>
      <w:lvlJc w:val="left"/>
      <w:pPr>
        <w:ind w:left="108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D219C9"/>
    <w:multiLevelType w:val="hybridMultilevel"/>
    <w:tmpl w:val="D6B45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9871A1"/>
    <w:multiLevelType w:val="hybridMultilevel"/>
    <w:tmpl w:val="D82A5556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9E2F3B"/>
    <w:multiLevelType w:val="hybridMultilevel"/>
    <w:tmpl w:val="595A2D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BD4570"/>
    <w:multiLevelType w:val="hybridMultilevel"/>
    <w:tmpl w:val="663C925A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A33C20"/>
    <w:multiLevelType w:val="hybridMultilevel"/>
    <w:tmpl w:val="52A03B6C"/>
    <w:lvl w:ilvl="0" w:tplc="91085B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933EC"/>
    <w:multiLevelType w:val="hybridMultilevel"/>
    <w:tmpl w:val="1A3E2A4A"/>
    <w:lvl w:ilvl="0" w:tplc="08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39047AF3"/>
    <w:multiLevelType w:val="hybridMultilevel"/>
    <w:tmpl w:val="0046CE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B5163B2"/>
    <w:multiLevelType w:val="hybridMultilevel"/>
    <w:tmpl w:val="9230DE3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D6344F"/>
    <w:multiLevelType w:val="hybridMultilevel"/>
    <w:tmpl w:val="787829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1864A6"/>
    <w:multiLevelType w:val="hybridMultilevel"/>
    <w:tmpl w:val="053AE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495AA4"/>
    <w:multiLevelType w:val="hybridMultilevel"/>
    <w:tmpl w:val="273A6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C006CB"/>
    <w:multiLevelType w:val="multilevel"/>
    <w:tmpl w:val="97867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4C66FD7"/>
    <w:multiLevelType w:val="hybridMultilevel"/>
    <w:tmpl w:val="BFC69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5635C3"/>
    <w:multiLevelType w:val="hybridMultilevel"/>
    <w:tmpl w:val="E9B2DAF4"/>
    <w:lvl w:ilvl="0" w:tplc="E106465E">
      <w:numFmt w:val="bullet"/>
      <w:lvlText w:val="-"/>
      <w:lvlJc w:val="left"/>
      <w:pPr>
        <w:ind w:left="103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16" w15:restartNumberingAfterBreak="0">
    <w:nsid w:val="5A065BDE"/>
    <w:multiLevelType w:val="hybridMultilevel"/>
    <w:tmpl w:val="21DA30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485687"/>
    <w:multiLevelType w:val="hybridMultilevel"/>
    <w:tmpl w:val="832EDC86"/>
    <w:lvl w:ilvl="0" w:tplc="E106465E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ACB7652"/>
    <w:multiLevelType w:val="hybridMultilevel"/>
    <w:tmpl w:val="E40AE4F0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176F5F"/>
    <w:multiLevelType w:val="hybridMultilevel"/>
    <w:tmpl w:val="2D7C34F8"/>
    <w:lvl w:ilvl="0" w:tplc="08090001">
      <w:start w:val="1"/>
      <w:numFmt w:val="bullet"/>
      <w:lvlText w:val=""/>
      <w:lvlJc w:val="left"/>
      <w:pPr>
        <w:ind w:left="3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20" w15:restartNumberingAfterBreak="0">
    <w:nsid w:val="64210374"/>
    <w:multiLevelType w:val="hybridMultilevel"/>
    <w:tmpl w:val="86A285DE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A54056"/>
    <w:multiLevelType w:val="hybridMultilevel"/>
    <w:tmpl w:val="EC6EDC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2C691E"/>
    <w:multiLevelType w:val="hybridMultilevel"/>
    <w:tmpl w:val="C4AC95AE"/>
    <w:lvl w:ilvl="0" w:tplc="E106465E">
      <w:numFmt w:val="bullet"/>
      <w:lvlText w:val="-"/>
      <w:lvlJc w:val="left"/>
      <w:pPr>
        <w:ind w:left="677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23" w15:restartNumberingAfterBreak="0">
    <w:nsid w:val="6E5466F0"/>
    <w:multiLevelType w:val="hybridMultilevel"/>
    <w:tmpl w:val="AEBC0692"/>
    <w:lvl w:ilvl="0" w:tplc="72F4714A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306E65"/>
    <w:multiLevelType w:val="hybridMultilevel"/>
    <w:tmpl w:val="F0A698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E0676"/>
    <w:multiLevelType w:val="hybridMultilevel"/>
    <w:tmpl w:val="6298EC32"/>
    <w:lvl w:ilvl="0" w:tplc="C7242590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E31A37"/>
    <w:multiLevelType w:val="hybridMultilevel"/>
    <w:tmpl w:val="A894B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A01477E"/>
    <w:multiLevelType w:val="hybridMultilevel"/>
    <w:tmpl w:val="021437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4"/>
  </w:num>
  <w:num w:numId="4">
    <w:abstractNumId w:val="20"/>
  </w:num>
  <w:num w:numId="5">
    <w:abstractNumId w:val="25"/>
  </w:num>
  <w:num w:numId="6">
    <w:abstractNumId w:val="17"/>
  </w:num>
  <w:num w:numId="7">
    <w:abstractNumId w:val="22"/>
  </w:num>
  <w:num w:numId="8">
    <w:abstractNumId w:val="5"/>
  </w:num>
  <w:num w:numId="9">
    <w:abstractNumId w:val="11"/>
  </w:num>
  <w:num w:numId="10">
    <w:abstractNumId w:val="23"/>
  </w:num>
  <w:num w:numId="11">
    <w:abstractNumId w:val="27"/>
  </w:num>
  <w:num w:numId="12">
    <w:abstractNumId w:val="1"/>
  </w:num>
  <w:num w:numId="13">
    <w:abstractNumId w:val="18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15"/>
  </w:num>
  <w:num w:numId="17">
    <w:abstractNumId w:val="24"/>
  </w:num>
  <w:num w:numId="18">
    <w:abstractNumId w:val="12"/>
  </w:num>
  <w:num w:numId="19">
    <w:abstractNumId w:val="6"/>
  </w:num>
  <w:num w:numId="20">
    <w:abstractNumId w:val="2"/>
  </w:num>
  <w:num w:numId="21">
    <w:abstractNumId w:val="9"/>
  </w:num>
  <w:num w:numId="22">
    <w:abstractNumId w:val="19"/>
  </w:num>
  <w:num w:numId="23">
    <w:abstractNumId w:val="7"/>
  </w:num>
  <w:num w:numId="24">
    <w:abstractNumId w:val="3"/>
  </w:num>
  <w:num w:numId="25">
    <w:abstractNumId w:val="26"/>
  </w:num>
  <w:num w:numId="26">
    <w:abstractNumId w:val="8"/>
  </w:num>
  <w:num w:numId="27">
    <w:abstractNumId w:val="14"/>
  </w:num>
  <w:num w:numId="2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29B"/>
    <w:rsid w:val="0000754B"/>
    <w:rsid w:val="00031687"/>
    <w:rsid w:val="00043CBD"/>
    <w:rsid w:val="0005459A"/>
    <w:rsid w:val="000A4F55"/>
    <w:rsid w:val="000B4BB0"/>
    <w:rsid w:val="000B4E0B"/>
    <w:rsid w:val="000E13D0"/>
    <w:rsid w:val="000E2F21"/>
    <w:rsid w:val="00127B8C"/>
    <w:rsid w:val="00142644"/>
    <w:rsid w:val="001454AD"/>
    <w:rsid w:val="001619C6"/>
    <w:rsid w:val="001627F7"/>
    <w:rsid w:val="001A1D70"/>
    <w:rsid w:val="001C7E15"/>
    <w:rsid w:val="001E06A1"/>
    <w:rsid w:val="001E2239"/>
    <w:rsid w:val="00216F6D"/>
    <w:rsid w:val="00223E3E"/>
    <w:rsid w:val="0022576A"/>
    <w:rsid w:val="002361B0"/>
    <w:rsid w:val="00256B9D"/>
    <w:rsid w:val="0026016C"/>
    <w:rsid w:val="00261CBD"/>
    <w:rsid w:val="002676F2"/>
    <w:rsid w:val="002765E3"/>
    <w:rsid w:val="00287F1F"/>
    <w:rsid w:val="002B37DD"/>
    <w:rsid w:val="002C3375"/>
    <w:rsid w:val="002C6404"/>
    <w:rsid w:val="002D0DC8"/>
    <w:rsid w:val="002D1677"/>
    <w:rsid w:val="002E5C22"/>
    <w:rsid w:val="002F6B71"/>
    <w:rsid w:val="00334E82"/>
    <w:rsid w:val="00343AD2"/>
    <w:rsid w:val="00345B32"/>
    <w:rsid w:val="003B6003"/>
    <w:rsid w:val="003D2FF5"/>
    <w:rsid w:val="003E4D63"/>
    <w:rsid w:val="003F1501"/>
    <w:rsid w:val="00404D52"/>
    <w:rsid w:val="0041533E"/>
    <w:rsid w:val="00422703"/>
    <w:rsid w:val="00436D83"/>
    <w:rsid w:val="00455316"/>
    <w:rsid w:val="00477202"/>
    <w:rsid w:val="00486854"/>
    <w:rsid w:val="00491EEB"/>
    <w:rsid w:val="00494F17"/>
    <w:rsid w:val="004963BA"/>
    <w:rsid w:val="004B5799"/>
    <w:rsid w:val="004C5282"/>
    <w:rsid w:val="004D3747"/>
    <w:rsid w:val="004F4CE5"/>
    <w:rsid w:val="00506F34"/>
    <w:rsid w:val="005B718E"/>
    <w:rsid w:val="005C0BAE"/>
    <w:rsid w:val="005E4D0F"/>
    <w:rsid w:val="005F5B46"/>
    <w:rsid w:val="00605B21"/>
    <w:rsid w:val="00612AA7"/>
    <w:rsid w:val="00633E06"/>
    <w:rsid w:val="00642E79"/>
    <w:rsid w:val="00654784"/>
    <w:rsid w:val="00655E01"/>
    <w:rsid w:val="00657A8D"/>
    <w:rsid w:val="00660C48"/>
    <w:rsid w:val="00685AC7"/>
    <w:rsid w:val="0068629C"/>
    <w:rsid w:val="006B5BBA"/>
    <w:rsid w:val="006C1D9E"/>
    <w:rsid w:val="006E770A"/>
    <w:rsid w:val="006F2CB1"/>
    <w:rsid w:val="00704F2D"/>
    <w:rsid w:val="00711163"/>
    <w:rsid w:val="00717F24"/>
    <w:rsid w:val="0072744F"/>
    <w:rsid w:val="0073506A"/>
    <w:rsid w:val="0075318C"/>
    <w:rsid w:val="007561E6"/>
    <w:rsid w:val="00794D22"/>
    <w:rsid w:val="007A046A"/>
    <w:rsid w:val="007E296A"/>
    <w:rsid w:val="007F2DB8"/>
    <w:rsid w:val="007F5C45"/>
    <w:rsid w:val="00837895"/>
    <w:rsid w:val="008441DD"/>
    <w:rsid w:val="00887EFF"/>
    <w:rsid w:val="0089483C"/>
    <w:rsid w:val="008B13F7"/>
    <w:rsid w:val="008C5DD7"/>
    <w:rsid w:val="00902D93"/>
    <w:rsid w:val="00911B77"/>
    <w:rsid w:val="00920B0A"/>
    <w:rsid w:val="00945A10"/>
    <w:rsid w:val="00951FEB"/>
    <w:rsid w:val="00967DCA"/>
    <w:rsid w:val="00971BB5"/>
    <w:rsid w:val="009B347B"/>
    <w:rsid w:val="009C72BD"/>
    <w:rsid w:val="009E3921"/>
    <w:rsid w:val="00A0111D"/>
    <w:rsid w:val="00A202D9"/>
    <w:rsid w:val="00A51B2A"/>
    <w:rsid w:val="00A67F70"/>
    <w:rsid w:val="00AC4E92"/>
    <w:rsid w:val="00AE0915"/>
    <w:rsid w:val="00AE380C"/>
    <w:rsid w:val="00B07AAA"/>
    <w:rsid w:val="00B25171"/>
    <w:rsid w:val="00B55CDE"/>
    <w:rsid w:val="00B709F7"/>
    <w:rsid w:val="00B724CB"/>
    <w:rsid w:val="00B83E58"/>
    <w:rsid w:val="00BE36C3"/>
    <w:rsid w:val="00BF780B"/>
    <w:rsid w:val="00C13E69"/>
    <w:rsid w:val="00C2258B"/>
    <w:rsid w:val="00C576E4"/>
    <w:rsid w:val="00C87CB2"/>
    <w:rsid w:val="00CA4AD3"/>
    <w:rsid w:val="00CB7EE5"/>
    <w:rsid w:val="00D10AF8"/>
    <w:rsid w:val="00D55206"/>
    <w:rsid w:val="00D81A80"/>
    <w:rsid w:val="00DB5532"/>
    <w:rsid w:val="00DC2CFE"/>
    <w:rsid w:val="00DC456A"/>
    <w:rsid w:val="00E06FDA"/>
    <w:rsid w:val="00E252D9"/>
    <w:rsid w:val="00E346BE"/>
    <w:rsid w:val="00E71C73"/>
    <w:rsid w:val="00E9443D"/>
    <w:rsid w:val="00E9729B"/>
    <w:rsid w:val="00EA1987"/>
    <w:rsid w:val="00EB25B8"/>
    <w:rsid w:val="00F01F1D"/>
    <w:rsid w:val="00F2408F"/>
    <w:rsid w:val="00F26784"/>
    <w:rsid w:val="00F2704C"/>
    <w:rsid w:val="00F368FD"/>
    <w:rsid w:val="00F47132"/>
    <w:rsid w:val="00F61662"/>
    <w:rsid w:val="00F85D26"/>
    <w:rsid w:val="00F8792E"/>
    <w:rsid w:val="00FA53D0"/>
    <w:rsid w:val="00FD2DFC"/>
    <w:rsid w:val="00FF0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8085DF"/>
  <w15:chartTrackingRefBased/>
  <w15:docId w15:val="{EB61A046-8ED6-46FD-9BA5-C35056217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729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729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E9729B"/>
    <w:pPr>
      <w:ind w:left="720"/>
      <w:contextualSpacing/>
    </w:pPr>
  </w:style>
  <w:style w:type="table" w:styleId="TableGrid">
    <w:name w:val="Table Grid"/>
    <w:basedOn w:val="TableNormal"/>
    <w:uiPriority w:val="59"/>
    <w:rsid w:val="00E972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5B4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F5B46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003"/>
  </w:style>
  <w:style w:type="paragraph" w:styleId="Footer">
    <w:name w:val="footer"/>
    <w:basedOn w:val="Normal"/>
    <w:link w:val="FooterChar"/>
    <w:uiPriority w:val="99"/>
    <w:unhideWhenUsed/>
    <w:rsid w:val="003B600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003"/>
  </w:style>
  <w:style w:type="paragraph" w:styleId="BalloonText">
    <w:name w:val="Balloon Text"/>
    <w:basedOn w:val="Normal"/>
    <w:link w:val="BalloonTextChar"/>
    <w:uiPriority w:val="99"/>
    <w:semiHidden/>
    <w:unhideWhenUsed/>
    <w:rsid w:val="00F85D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5D26"/>
    <w:rPr>
      <w:rFonts w:ascii="Segoe UI" w:hAnsi="Segoe UI" w:cs="Segoe UI"/>
      <w:sz w:val="18"/>
      <w:szCs w:val="18"/>
    </w:rPr>
  </w:style>
  <w:style w:type="paragraph" w:customStyle="1" w:styleId="xmsonormal">
    <w:name w:val="x_msonormal"/>
    <w:basedOn w:val="Normal"/>
    <w:rsid w:val="00920B0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1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7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20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3FBA8EAAA22547A22074F88A493229" ma:contentTypeVersion="2" ma:contentTypeDescription="Create a new document." ma:contentTypeScope="" ma:versionID="bf4f68ecd68af20126e69c43299200a2">
  <xsd:schema xmlns:xsd="http://www.w3.org/2001/XMLSchema" xmlns:xs="http://www.w3.org/2001/XMLSchema" xmlns:p="http://schemas.microsoft.com/office/2006/metadata/properties" xmlns:ns2="94fa64f8-f6f5-4c11-b252-5fd83c11ad9a" targetNamespace="http://schemas.microsoft.com/office/2006/metadata/properties" ma:root="true" ma:fieldsID="ffb82cebaae1e5de6aad4a16698ecdc6" ns2:_="">
    <xsd:import namespace="94fa64f8-f6f5-4c11-b252-5fd83c11ad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fa64f8-f6f5-4c11-b252-5fd83c11ad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EEE8947-A3FD-4322-BDA9-59151C7B3491}"/>
</file>

<file path=customXml/itemProps2.xml><?xml version="1.0" encoding="utf-8"?>
<ds:datastoreItem xmlns:ds="http://schemas.openxmlformats.org/officeDocument/2006/customXml" ds:itemID="{1A087FF6-CCEC-48A8-84BA-BF8CB418480E}"/>
</file>

<file path=customXml/itemProps3.xml><?xml version="1.0" encoding="utf-8"?>
<ds:datastoreItem xmlns:ds="http://schemas.openxmlformats.org/officeDocument/2006/customXml" ds:itemID="{6B578E50-0C86-41CB-BCD4-FF669EA7DD74}"/>
</file>

<file path=docProps/app.xml><?xml version="1.0" encoding="utf-8"?>
<Properties xmlns="http://schemas.openxmlformats.org/officeDocument/2006/extended-properties" xmlns:vt="http://schemas.openxmlformats.org/officeDocument/2006/docPropsVTypes">
  <Template>2BB4FF78</Template>
  <TotalTime>0</TotalTime>
  <Pages>4</Pages>
  <Words>787</Words>
  <Characters>4490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Ireland, Kate</dc:creator>
  <cp:keywords/>
  <dc:description/>
  <cp:lastModifiedBy>Newton, Georgina</cp:lastModifiedBy>
  <cp:revision>2</cp:revision>
  <cp:lastPrinted>2018-12-12T10:18:00Z</cp:lastPrinted>
  <dcterms:created xsi:type="dcterms:W3CDTF">2018-12-12T10:20:00Z</dcterms:created>
  <dcterms:modified xsi:type="dcterms:W3CDTF">2018-12-12T10:20:00Z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0x010100003FBA8EAAA22547A22074F88A493229</vt:lpwstr>
  </property>
</Properties>
</file>