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14:paraId="46B0061B" w14:textId="77777777" w:rsidTr="00B55CDE"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2D162C58" w14:textId="76453BFD" w:rsidR="00E9729B" w:rsidRPr="00043CBD" w:rsidRDefault="00E9729B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14:paraId="771844A6" w14:textId="77777777" w:rsidTr="00404D52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7275A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D422E" w14:textId="6A4D3D8E" w:rsidR="00D10AF8" w:rsidRDefault="00605B21" w:rsidP="006F2CB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Tuesday 13</w:t>
            </w:r>
            <w:r w:rsidRPr="00605B21">
              <w:rPr>
                <w:rFonts w:eastAsia="Times New Roman" w:cstheme="minorHAnsi"/>
                <w:b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November</w:t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2018</w:t>
            </w:r>
          </w:p>
          <w:p w14:paraId="46F55174" w14:textId="02A99E4E" w:rsidR="006F2CB1" w:rsidRPr="002B37DD" w:rsidRDefault="006F2CB1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="00605B21" w:rsidRPr="001E2239" w14:paraId="5EAFEC0E" w14:textId="77777777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D275AD" w14:textId="1DFFB812" w:rsidR="00605B21" w:rsidRPr="00C13E69" w:rsidRDefault="00605B21" w:rsidP="00D10AF8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13F95148" w14:textId="77777777" w:rsidR="00605B21" w:rsidRPr="00C13E69" w:rsidRDefault="00605B21" w:rsidP="001E2239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="001E2239" w:rsidRPr="001E2239" w14:paraId="01C2546F" w14:textId="02CDC6F5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A33CF" w14:textId="3A89CB27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Georgina Newton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2B565D34" w14:textId="13E59817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="001E2239" w:rsidRPr="001E2239" w14:paraId="559ED86C" w14:textId="2A0BFA91" w:rsidTr="001E2239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2DDDB3" w14:textId="53436D8F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Ireland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8984313" w14:textId="6A086BE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="001E2239" w:rsidRPr="001E2239" w14:paraId="6B246771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E18126" w14:textId="0A0DBA7A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Jackie Montgomery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JM</w:t>
                  </w:r>
                </w:p>
              </w:tc>
            </w:tr>
            <w:tr w:rsidR="001E2239" w:rsidRPr="001E2239" w14:paraId="3E60E95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155AE" w14:textId="78BC5303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Sam Cruickshank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SC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="001E2239" w:rsidRPr="001E2239" w14:paraId="10CA5E28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E3EB66" w14:textId="6BC9980B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Sally Spicer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="001E2239" w:rsidRPr="001E2239" w14:paraId="70624CD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8ADD8D" w14:textId="083BB9EE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Mawson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KM</w:t>
                  </w:r>
                </w:p>
              </w:tc>
            </w:tr>
            <w:tr w:rsidR="001E2239" w:rsidRPr="001E2239" w14:paraId="1D5A32B9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2A3C5B" w14:textId="4D8508D6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Will Haywood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69B927D2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589782" w14:textId="03B0DEE6" w:rsidR="001E2239" w:rsidRPr="00C13E69" w:rsidRDefault="001E2239" w:rsidP="0000754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Bhav Cooppen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BC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</w:t>
                  </w:r>
                </w:p>
              </w:tc>
            </w:tr>
            <w:tr w:rsidR="001E2239" w:rsidRPr="001E2239" w14:paraId="6025573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99C12" w14:textId="3363D946" w:rsidR="001E2239" w:rsidRPr="00C13E69" w:rsidRDefault="001E2239" w:rsidP="00945A10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Abigail Ball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="001E2239" w:rsidRPr="001E2239" w14:paraId="3C61B8DC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0FDB5" w14:textId="5FC01420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Maeva Grand-Coureau-Basfresne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C13E69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MGB</w:t>
                  </w:r>
                  <w:r w:rsidR="00C13E69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 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1B2D491F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D9AEE" w14:textId="66D1070F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Rachel Cooper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RC</w:t>
                  </w:r>
                </w:p>
              </w:tc>
            </w:tr>
            <w:tr w:rsidR="001E2239" w:rsidRPr="001E2239" w14:paraId="4174DC4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AE7A1" w14:textId="75A7191E" w:rsidR="00660C48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Alexandra Walker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AW</w:t>
                  </w:r>
                </w:p>
              </w:tc>
            </w:tr>
            <w:tr w:rsidR="001E2239" w:rsidRPr="001E2239" w14:paraId="264F930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32C8D6" w14:textId="267B8305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Paul Monaghan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PM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</w:p>
              </w:tc>
            </w:tr>
            <w:tr w:rsidR="001E2239" w:rsidRPr="001E2239" w14:paraId="7266DAC2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C05417" w14:textId="6B5E18AD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Jane Killingbeck</w:t>
                  </w:r>
                  <w:r w:rsidR="0072744F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1E2239" w:rsidRPr="001E2239" w14:paraId="025BE4D7" w14:textId="77777777" w:rsidTr="0072744F">
              <w:trPr>
                <w:gridAfter w:val="1"/>
                <w:wAfter w:w="3800" w:type="dxa"/>
                <w:trHeight w:val="8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DA2F78" w14:textId="77777777" w:rsidR="001E2239" w:rsidRPr="001E2239" w:rsidRDefault="001E2239" w:rsidP="001E223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14:paraId="5F0FAACC" w14:textId="77777777" w:rsidR="003B6003" w:rsidRDefault="003B600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5C16C9A6" w14:textId="77777777" w:rsidTr="00404D52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8DC3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="006E770A"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1BC7" w14:textId="634F1156" w:rsidR="006F2CB1" w:rsidRDefault="00D10AF8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pm-2pm</w:t>
            </w:r>
          </w:p>
          <w:p w14:paraId="3E615C9D" w14:textId="51E8BA35" w:rsidR="00E71C73" w:rsidRPr="002B37DD" w:rsidRDefault="00E71C7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82AC6BB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3AF471CB" w14:textId="77777777" w:rsidTr="00404D52">
        <w:trPr>
          <w:trHeight w:val="852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DB6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19799" w14:textId="240AF856" w:rsidR="00F368FD" w:rsidRDefault="006F2CB1" w:rsidP="00F368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T0.04</w:t>
            </w:r>
          </w:p>
          <w:p w14:paraId="2D408B5A" w14:textId="6020EDBC" w:rsidR="006F2CB1" w:rsidRPr="002B37DD" w:rsidRDefault="005C0BAE" w:rsidP="005C0BA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Westwood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Teaching Block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Westw</w:t>
            </w:r>
            <w:bookmarkStart w:id="0" w:name="_GoBack"/>
            <w:bookmarkEnd w:id="0"/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ood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Campus</w:t>
            </w:r>
          </w:p>
        </w:tc>
        <w:tc>
          <w:tcPr>
            <w:tcW w:w="708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EB578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14:paraId="17412765" w14:textId="77777777" w:rsidTr="008441DD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4EBE513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63F587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7732B09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EAE64F4" w14:textId="3EDC5A0B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6FB120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14:paraId="3363D077" w14:textId="2B6BF0A1" w:rsidR="00043CBD" w:rsidRDefault="00043CBD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14:paraId="055C86E2" w14:textId="77777777" w:rsidTr="00B55CDE">
        <w:trPr>
          <w:trHeight w:val="428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2A68F" w14:textId="34C8A4BF" w:rsidR="00F85D26" w:rsidRPr="008441DD" w:rsidRDefault="0075318C" w:rsidP="00F368FD">
            <w:pPr>
              <w:pStyle w:val="NoSpacing"/>
              <w:rPr>
                <w:rFonts w:cstheme="minorHAnsi"/>
                <w:b/>
                <w:lang w:eastAsia="en-GB"/>
              </w:rPr>
            </w:pPr>
            <w:r>
              <w:rPr>
                <w:rFonts w:cstheme="minorHAnsi"/>
                <w:b/>
                <w:lang w:eastAsia="en-GB"/>
              </w:rPr>
              <w:t xml:space="preserve">Lunch  </w:t>
            </w:r>
            <w:r w:rsidR="00F368FD" w:rsidRPr="008441DD">
              <w:rPr>
                <w:rFonts w:cstheme="minorHAnsi"/>
                <w:b/>
                <w:lang w:eastAsia="en-GB"/>
              </w:rPr>
              <w:t>provided</w:t>
            </w:r>
          </w:p>
        </w:tc>
      </w:tr>
      <w:tr w:rsidR="009C72BD" w:rsidRPr="008441DD" w14:paraId="42926147" w14:textId="77777777" w:rsidTr="008441D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F31CA" w14:textId="77777777" w:rsidR="009C72BD" w:rsidRPr="008441DD" w:rsidRDefault="009C72BD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DA032" w14:textId="0A0DFD72" w:rsidR="00B55CDE" w:rsidRPr="008441DD" w:rsidRDefault="00E71C73" w:rsidP="00F368FD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="002F6B71"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742F" w14:textId="21AD1945" w:rsidR="009C72BD" w:rsidRPr="008441DD" w:rsidRDefault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0F6A2" w14:textId="458716FC" w:rsidR="00256B9D" w:rsidRPr="008441DD" w:rsidRDefault="00256B9D" w:rsidP="0000754B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6A3D" w14:textId="1065106A" w:rsidR="00043CBD" w:rsidRPr="008441DD" w:rsidRDefault="0075318C" w:rsidP="007F5C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1pm</w:t>
            </w:r>
          </w:p>
        </w:tc>
      </w:tr>
      <w:tr w:rsidR="00B55CDE" w:rsidRPr="008441DD" w14:paraId="7F7ABF4B" w14:textId="77777777" w:rsidTr="008441DD">
        <w:trPr>
          <w:trHeight w:val="323"/>
        </w:trPr>
        <w:tc>
          <w:tcPr>
            <w:tcW w:w="993" w:type="dxa"/>
          </w:tcPr>
          <w:p w14:paraId="57F433E4" w14:textId="350D3402" w:rsidR="00B55CDE" w:rsidRPr="008441DD" w:rsidRDefault="00B55CDE" w:rsidP="009E0FC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2.</w:t>
            </w:r>
          </w:p>
          <w:p w14:paraId="4E778479" w14:textId="77777777" w:rsidR="00B55CDE" w:rsidRPr="008441DD" w:rsidRDefault="00B55CDE" w:rsidP="009E0FC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</w:tcPr>
          <w:p w14:paraId="5A21FD35" w14:textId="20E6E465" w:rsidR="002F6B71" w:rsidRPr="008441DD" w:rsidRDefault="00F368FD" w:rsidP="00F368FD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Update from Data Sub-Group</w:t>
            </w:r>
          </w:p>
        </w:tc>
        <w:tc>
          <w:tcPr>
            <w:tcW w:w="1134" w:type="dxa"/>
          </w:tcPr>
          <w:p w14:paraId="64FBBFA1" w14:textId="2794D52B" w:rsidR="00B55CDE" w:rsidRPr="008441DD" w:rsidRDefault="00685AC7" w:rsidP="009E0FC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SC</w:t>
            </w:r>
          </w:p>
        </w:tc>
        <w:tc>
          <w:tcPr>
            <w:tcW w:w="4394" w:type="dxa"/>
          </w:tcPr>
          <w:p w14:paraId="28F37A7A" w14:textId="22682DDD" w:rsidR="00031687" w:rsidRPr="008441DD" w:rsidRDefault="00031687" w:rsidP="00E71C73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1FAE5EE2" w14:textId="10336640" w:rsidR="00B55CDE" w:rsidRPr="008441DD" w:rsidRDefault="0075318C" w:rsidP="00A67F7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1pm-1.20pm</w:t>
            </w:r>
          </w:p>
        </w:tc>
      </w:tr>
      <w:tr w:rsidR="002F6B71" w:rsidRPr="008441DD" w14:paraId="3A979994" w14:textId="77777777" w:rsidTr="008441DD">
        <w:trPr>
          <w:trHeight w:val="323"/>
        </w:trPr>
        <w:tc>
          <w:tcPr>
            <w:tcW w:w="993" w:type="dxa"/>
          </w:tcPr>
          <w:p w14:paraId="7E0DDBAF" w14:textId="64EBA751" w:rsidR="002F6B71" w:rsidRPr="008441DD" w:rsidRDefault="002F6B71" w:rsidP="009E0FC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2977" w:type="dxa"/>
          </w:tcPr>
          <w:p w14:paraId="74B1B524" w14:textId="7A7DD662" w:rsidR="002F6B71" w:rsidRPr="008441DD" w:rsidRDefault="00F368FD" w:rsidP="00B55CDE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Update from Pulse Survey </w:t>
            </w:r>
            <w:r w:rsidR="00605B21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sub-</w:t>
            </w: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Group</w:t>
            </w:r>
          </w:p>
        </w:tc>
        <w:tc>
          <w:tcPr>
            <w:tcW w:w="1134" w:type="dxa"/>
          </w:tcPr>
          <w:p w14:paraId="48216F37" w14:textId="5D252FBC" w:rsidR="002F6B71" w:rsidRPr="008441DD" w:rsidRDefault="00685AC7" w:rsidP="002F6B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M G-C</w:t>
            </w:r>
            <w:r w:rsidR="0072744F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-</w:t>
            </w: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B</w:t>
            </w:r>
          </w:p>
          <w:p w14:paraId="607F2DEC" w14:textId="35EB8688" w:rsidR="00685AC7" w:rsidRPr="008441DD" w:rsidRDefault="00685AC7" w:rsidP="002F6B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KM</w:t>
            </w:r>
          </w:p>
        </w:tc>
        <w:tc>
          <w:tcPr>
            <w:tcW w:w="4394" w:type="dxa"/>
          </w:tcPr>
          <w:p w14:paraId="0A119CB7" w14:textId="77777777" w:rsidR="002F6B71" w:rsidRPr="008441DD" w:rsidRDefault="002F6B71" w:rsidP="00E71C73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60B5D41F" w14:textId="1EA32716" w:rsidR="00043CBD" w:rsidRPr="008441DD" w:rsidRDefault="00043CBD" w:rsidP="002F6B7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9C72BD" w:rsidRPr="008441DD" w14:paraId="536965D9" w14:textId="77777777" w:rsidTr="008441D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53B50" w14:textId="45B46DF7" w:rsidR="009C72BD" w:rsidRPr="008441DD" w:rsidRDefault="002F6B71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C9070" w14:textId="77777777" w:rsidR="00A67F70" w:rsidRDefault="00605B21" w:rsidP="00605B21">
            <w:p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  <w:r w:rsidRPr="00605B21">
              <w:rPr>
                <w:rFonts w:asciiTheme="majorHAnsi" w:hAnsiTheme="majorHAnsi" w:cstheme="majorHAnsi"/>
                <w:lang w:eastAsia="en-GB"/>
              </w:rPr>
              <w:t>CTE Athena Swan website</w:t>
            </w:r>
          </w:p>
          <w:p w14:paraId="46E178F2" w14:textId="77777777" w:rsidR="00605B21" w:rsidRPr="00605B21" w:rsidRDefault="00605B21" w:rsidP="00605B21">
            <w:p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</w:p>
          <w:p w14:paraId="6F8085B7" w14:textId="77777777" w:rsidR="00605B21" w:rsidRDefault="00605B21" w:rsidP="00605B21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  <w:r w:rsidRPr="00605B21">
              <w:rPr>
                <w:rFonts w:asciiTheme="majorHAnsi" w:hAnsiTheme="majorHAnsi" w:cstheme="majorHAnsi"/>
                <w:lang w:eastAsia="en-GB"/>
              </w:rPr>
              <w:t>SAT profiles</w:t>
            </w:r>
          </w:p>
          <w:p w14:paraId="52E9C1AA" w14:textId="77777777" w:rsidR="00605B21" w:rsidRPr="00605B21" w:rsidRDefault="00605B21" w:rsidP="00605B21">
            <w:p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</w:p>
          <w:p w14:paraId="5D1EA771" w14:textId="225EFCDF" w:rsidR="00605B21" w:rsidRPr="00605B21" w:rsidRDefault="00605B21" w:rsidP="00605B21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  <w:r w:rsidRPr="00605B21">
              <w:rPr>
                <w:rFonts w:asciiTheme="majorHAnsi" w:hAnsiTheme="majorHAnsi" w:cstheme="majorHAnsi"/>
                <w:lang w:eastAsia="en-GB"/>
              </w:rPr>
              <w:t xml:space="preserve">Case studies feedback from </w:t>
            </w:r>
            <w:r>
              <w:rPr>
                <w:rFonts w:asciiTheme="majorHAnsi" w:hAnsiTheme="majorHAnsi" w:cstheme="majorHAnsi"/>
                <w:lang w:eastAsia="en-GB"/>
              </w:rPr>
              <w:t>t</w:t>
            </w:r>
            <w:r w:rsidRPr="00605B21">
              <w:rPr>
                <w:rFonts w:asciiTheme="majorHAnsi" w:hAnsiTheme="majorHAnsi" w:cstheme="majorHAnsi"/>
                <w:lang w:eastAsia="en-GB"/>
              </w:rPr>
              <w:t>eam reps</w:t>
            </w:r>
          </w:p>
          <w:p w14:paraId="3096A8B4" w14:textId="77777777" w:rsidR="00605B21" w:rsidRDefault="00605B21" w:rsidP="00605B21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  <w:lang w:eastAsia="en-GB"/>
              </w:rPr>
            </w:pPr>
          </w:p>
          <w:p w14:paraId="71FD3E51" w14:textId="689F3EE4" w:rsidR="00605B21" w:rsidRPr="008441DD" w:rsidRDefault="00605B21" w:rsidP="00605B21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6870" w14:textId="77777777" w:rsidR="00685AC7" w:rsidRDefault="00685AC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AW</w:t>
            </w:r>
          </w:p>
          <w:p w14:paraId="583E8306" w14:textId="77777777" w:rsidR="00605B21" w:rsidRDefault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653170D2" w14:textId="77777777" w:rsidR="00605B21" w:rsidRDefault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  <w:p w14:paraId="6CB78A38" w14:textId="77777777" w:rsidR="00605B21" w:rsidRDefault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1B4C9746" w14:textId="121A9AB0" w:rsidR="00605B21" w:rsidRPr="008441DD" w:rsidRDefault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SS BC RC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416FE" w14:textId="591B549E" w:rsidR="00A67F70" w:rsidRPr="008441DD" w:rsidRDefault="00A67F70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301D1" w14:textId="10D25EC1" w:rsidR="009C72BD" w:rsidRPr="008441DD" w:rsidRDefault="009C72BD" w:rsidP="004C5282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455316" w:rsidRPr="008441DD" w14:paraId="5E8381A1" w14:textId="77777777" w:rsidTr="008441DD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470DB" w14:textId="34C203DA" w:rsidR="00455316" w:rsidRPr="008441DD" w:rsidRDefault="002F6B71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A5123" w14:textId="43563B9B" w:rsidR="00A67F70" w:rsidRPr="008441DD" w:rsidRDefault="00F368FD" w:rsidP="00FA53D0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Any Other Business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75B72" w14:textId="656E0836" w:rsidR="00455316" w:rsidRPr="008441DD" w:rsidRDefault="0045531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BF2F0" w14:textId="1EB7474D" w:rsidR="00C576E4" w:rsidRPr="008441DD" w:rsidRDefault="00C576E4" w:rsidP="00E71C73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3D447" w14:textId="6CC3B735" w:rsidR="00043CBD" w:rsidRPr="008441DD" w:rsidRDefault="00043CBD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2066A6CC" w14:textId="3D257A4E" w:rsidR="00920B0A" w:rsidRPr="008441DD" w:rsidRDefault="00920B0A" w:rsidP="007E296A">
      <w:pPr>
        <w:rPr>
          <w:rFonts w:asciiTheme="majorHAnsi" w:hAnsiTheme="majorHAnsi" w:cstheme="majorHAnsi"/>
        </w:rPr>
      </w:pPr>
    </w:p>
    <w:sectPr w:rsidR="00920B0A" w:rsidRPr="008441DD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F05231" w14:textId="77777777" w:rsidR="00A51B2A" w:rsidRDefault="00A51B2A" w:rsidP="003B6003">
      <w:pPr>
        <w:spacing w:after="0" w:line="240" w:lineRule="auto"/>
      </w:pPr>
      <w:r>
        <w:separator/>
      </w:r>
    </w:p>
  </w:endnote>
  <w:endnote w:type="continuationSeparator" w:id="0">
    <w:p w14:paraId="6060B240" w14:textId="77777777" w:rsidR="00A51B2A" w:rsidRDefault="00A51B2A" w:rsidP="003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593981" w14:textId="77777777" w:rsidR="00A51B2A" w:rsidRDefault="00A51B2A" w:rsidP="003B6003">
      <w:pPr>
        <w:spacing w:after="0" w:line="240" w:lineRule="auto"/>
      </w:pPr>
      <w:r>
        <w:separator/>
      </w:r>
    </w:p>
  </w:footnote>
  <w:footnote w:type="continuationSeparator" w:id="0">
    <w:p w14:paraId="37EBD543" w14:textId="77777777" w:rsidR="00A51B2A" w:rsidRDefault="00A51B2A" w:rsidP="003B6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720E64" w14:textId="5370A478" w:rsidR="00E71C73" w:rsidRPr="00E71C73" w:rsidRDefault="00E71C73" w:rsidP="00E71C73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1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6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3"/>
  </w:num>
  <w:num w:numId="4">
    <w:abstractNumId w:val="14"/>
  </w:num>
  <w:num w:numId="5">
    <w:abstractNumId w:val="18"/>
  </w:num>
  <w:num w:numId="6">
    <w:abstractNumId w:val="12"/>
  </w:num>
  <w:num w:numId="7">
    <w:abstractNumId w:val="15"/>
  </w:num>
  <w:num w:numId="8">
    <w:abstractNumId w:val="4"/>
  </w:num>
  <w:num w:numId="9">
    <w:abstractNumId w:val="7"/>
  </w:num>
  <w:num w:numId="10">
    <w:abstractNumId w:val="16"/>
  </w:num>
  <w:num w:numId="11">
    <w:abstractNumId w:val="19"/>
  </w:num>
  <w:num w:numId="12">
    <w:abstractNumId w:val="1"/>
  </w:num>
  <w:num w:numId="13">
    <w:abstractNumId w:val="13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0"/>
  </w:num>
  <w:num w:numId="17">
    <w:abstractNumId w:val="17"/>
  </w:num>
  <w:num w:numId="18">
    <w:abstractNumId w:val="8"/>
  </w:num>
  <w:num w:numId="19">
    <w:abstractNumId w:val="5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31687"/>
    <w:rsid w:val="00043CBD"/>
    <w:rsid w:val="0005459A"/>
    <w:rsid w:val="000A4F55"/>
    <w:rsid w:val="000B4BB0"/>
    <w:rsid w:val="000B4E0B"/>
    <w:rsid w:val="000E13D0"/>
    <w:rsid w:val="00127B8C"/>
    <w:rsid w:val="00142644"/>
    <w:rsid w:val="001454AD"/>
    <w:rsid w:val="001619C6"/>
    <w:rsid w:val="001A1D70"/>
    <w:rsid w:val="001C7E15"/>
    <w:rsid w:val="001E06A1"/>
    <w:rsid w:val="001E2239"/>
    <w:rsid w:val="00216F6D"/>
    <w:rsid w:val="00223E3E"/>
    <w:rsid w:val="002361B0"/>
    <w:rsid w:val="00256B9D"/>
    <w:rsid w:val="0026016C"/>
    <w:rsid w:val="00261CBD"/>
    <w:rsid w:val="002765E3"/>
    <w:rsid w:val="00287F1F"/>
    <w:rsid w:val="002B37DD"/>
    <w:rsid w:val="002C3375"/>
    <w:rsid w:val="002C6404"/>
    <w:rsid w:val="002D0DC8"/>
    <w:rsid w:val="002D1677"/>
    <w:rsid w:val="002E5C22"/>
    <w:rsid w:val="002F6B71"/>
    <w:rsid w:val="00334E82"/>
    <w:rsid w:val="00343AD2"/>
    <w:rsid w:val="003B6003"/>
    <w:rsid w:val="003D2FF5"/>
    <w:rsid w:val="003E4D63"/>
    <w:rsid w:val="003F1501"/>
    <w:rsid w:val="00404D52"/>
    <w:rsid w:val="0041533E"/>
    <w:rsid w:val="00422703"/>
    <w:rsid w:val="00436D83"/>
    <w:rsid w:val="00455316"/>
    <w:rsid w:val="00486854"/>
    <w:rsid w:val="00491EEB"/>
    <w:rsid w:val="00494F17"/>
    <w:rsid w:val="004B5799"/>
    <w:rsid w:val="004C5282"/>
    <w:rsid w:val="004D3747"/>
    <w:rsid w:val="00506F34"/>
    <w:rsid w:val="005C0BAE"/>
    <w:rsid w:val="005F5B46"/>
    <w:rsid w:val="00605B21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837895"/>
    <w:rsid w:val="008441DD"/>
    <w:rsid w:val="00887EFF"/>
    <w:rsid w:val="0089483C"/>
    <w:rsid w:val="008B13F7"/>
    <w:rsid w:val="008C5DD7"/>
    <w:rsid w:val="00902D93"/>
    <w:rsid w:val="00911B77"/>
    <w:rsid w:val="00920B0A"/>
    <w:rsid w:val="00945A10"/>
    <w:rsid w:val="00951FEB"/>
    <w:rsid w:val="00967DCA"/>
    <w:rsid w:val="00971BB5"/>
    <w:rsid w:val="009B347B"/>
    <w:rsid w:val="009C72BD"/>
    <w:rsid w:val="009E3921"/>
    <w:rsid w:val="00A202D9"/>
    <w:rsid w:val="00A51B2A"/>
    <w:rsid w:val="00A67F70"/>
    <w:rsid w:val="00AC4E92"/>
    <w:rsid w:val="00AE0915"/>
    <w:rsid w:val="00AE380C"/>
    <w:rsid w:val="00B25171"/>
    <w:rsid w:val="00B55CDE"/>
    <w:rsid w:val="00B709F7"/>
    <w:rsid w:val="00B724CB"/>
    <w:rsid w:val="00B83E58"/>
    <w:rsid w:val="00BF780B"/>
    <w:rsid w:val="00C13E69"/>
    <w:rsid w:val="00C2258B"/>
    <w:rsid w:val="00C576E4"/>
    <w:rsid w:val="00C87CB2"/>
    <w:rsid w:val="00CA4AD3"/>
    <w:rsid w:val="00D10AF8"/>
    <w:rsid w:val="00D55206"/>
    <w:rsid w:val="00D81A80"/>
    <w:rsid w:val="00DB5532"/>
    <w:rsid w:val="00DC2CFE"/>
    <w:rsid w:val="00DC456A"/>
    <w:rsid w:val="00E06FDA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7132"/>
    <w:rsid w:val="00F85D26"/>
    <w:rsid w:val="00F8792E"/>
    <w:rsid w:val="00FA53D0"/>
    <w:rsid w:val="00FD2DFC"/>
    <w:rsid w:val="00FF0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EB61A046-8ED6-46FD-9BA5-C35056217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72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2C59B485</Template>
  <TotalTime>4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Ireland, Kate</dc:creator>
  <cp:keywords/>
  <dc:description/>
  <cp:lastModifiedBy>Montgomery, Jackie</cp:lastModifiedBy>
  <cp:revision>3</cp:revision>
  <cp:lastPrinted>2018-05-01T11:46:00Z</cp:lastPrinted>
  <dcterms:created xsi:type="dcterms:W3CDTF">2018-11-08T15:40:00Z</dcterms:created>
  <dcterms:modified xsi:type="dcterms:W3CDTF">2018-11-08T16:17:00Z</dcterms:modified>
</cp:coreProperties>
</file>