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32B3AFCD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32B3AFC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D422E" w14:textId="5EB774D3" w:rsidR="00D10AF8" w:rsidRDefault="00C822F9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Thursday 17</w:t>
            </w:r>
            <w:r w:rsidRPr="00C822F9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January 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201</w:t>
            </w:r>
            <w:r w:rsidR="00566CC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9</w:t>
            </w:r>
          </w:p>
          <w:p w14:paraId="46F55174" w14:textId="02A99E4E" w:rsidR="006F2CB1" w:rsidRPr="002B37DD" w:rsidRDefault="006F2CB1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 xml:space="preserve">Claire </w:t>
                  </w:r>
                  <w:proofErr w:type="spellStart"/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Algar</w:t>
                  </w:r>
                  <w:proofErr w:type="spellEnd"/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 xml:space="preserve">Sandra </w:t>
                  </w:r>
                  <w:proofErr w:type="spellStart"/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Beaufoy</w:t>
                  </w:r>
                  <w:proofErr w:type="spellEnd"/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16BE7485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7D2E4193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EE7BF60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Maeva Grand-Coureau-Basfresne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MGB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 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4E11E97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1A63DB0F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6B7A8DCA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7266DAC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C05417" w14:textId="409BE7BB" w:rsidR="00660C48" w:rsidRPr="00C13E69" w:rsidRDefault="00660C48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</w:p>
              </w:tc>
            </w:tr>
            <w:tr w:rsidR="001E2239" w:rsidRPr="001E2239" w14:paraId="025BE4D7" w14:textId="77777777" w:rsidTr="004535C9">
              <w:trPr>
                <w:gridAfter w:val="1"/>
                <w:wAfter w:w="3800" w:type="dxa"/>
                <w:trHeight w:val="68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32B3AFC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5A479B84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pm-</w:t>
            </w:r>
            <w:r w:rsidR="00C822F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2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bookmarkStart w:id="0" w:name="_GoBack"/>
        <w:bookmarkEnd w:id="0"/>
      </w:tr>
      <w:tr w:rsidR="006F2CB1" w14:paraId="3AF471CB" w14:textId="77777777" w:rsidTr="32B3AFCD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367600AC" w:rsidR="00F368FD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D15DDA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T0.0</w:t>
            </w:r>
            <w:r w:rsidR="00C822F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5</w:t>
            </w:r>
          </w:p>
          <w:p w14:paraId="2D408B5A" w14:textId="6020EDBC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32B3AFC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32B3AFCD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32B3AFC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458D" w14:textId="137EEDBA" w:rsidR="00B55CDE" w:rsidRDefault="00E71C73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14:paraId="59932277" w14:textId="77777777" w:rsidR="004535C9" w:rsidRDefault="004535C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4F100790" w14:textId="7C2CCD8F" w:rsidR="00C822F9" w:rsidRDefault="00C822F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Notes from 12.12.18</w:t>
            </w:r>
          </w:p>
          <w:p w14:paraId="232DA032" w14:textId="3B05D3A2" w:rsidR="004535C9" w:rsidRPr="008441DD" w:rsidRDefault="004535C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(not on agenda)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35F118E7" w:rsidR="009C72BD" w:rsidRPr="008441DD" w:rsidRDefault="00AC7FE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458716FC" w:rsidR="00256B9D" w:rsidRPr="008441DD" w:rsidRDefault="00256B9D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0CADA6AE" w:rsidR="00043CBD" w:rsidRPr="008441DD" w:rsidRDefault="00FA0314" w:rsidP="00325DF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05</w:t>
            </w:r>
          </w:p>
        </w:tc>
      </w:tr>
      <w:tr w:rsidR="32B3AFCD" w14:paraId="16A9597F" w14:textId="77777777" w:rsidTr="32B3AFCD">
        <w:trPr>
          <w:trHeight w:val="323"/>
        </w:trPr>
        <w:tc>
          <w:tcPr>
            <w:tcW w:w="993" w:type="dxa"/>
          </w:tcPr>
          <w:p w14:paraId="7192F6EA" w14:textId="3152A9E8" w:rsidR="32B3AFCD" w:rsidRDefault="00C822F9" w:rsidP="32B3AFCD">
            <w:pPr>
              <w:spacing w:line="248" w:lineRule="atLeast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 xml:space="preserve">      2.</w:t>
            </w:r>
          </w:p>
        </w:tc>
        <w:tc>
          <w:tcPr>
            <w:tcW w:w="2977" w:type="dxa"/>
          </w:tcPr>
          <w:p w14:paraId="0DC31DD0" w14:textId="77777777" w:rsidR="32B3AFCD" w:rsidRDefault="00C822F9" w:rsidP="32B3AFCD">
            <w:pPr>
              <w:pStyle w:val="NoSpacing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Pulse Survey follow up</w:t>
            </w:r>
            <w:r w:rsidR="00325DF0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 re </w:t>
            </w:r>
          </w:p>
          <w:p w14:paraId="7A03C131" w14:textId="77777777" w:rsidR="00325DF0" w:rsidRDefault="00325DF0" w:rsidP="00325DF0">
            <w:pPr>
              <w:pStyle w:val="NoSpacing"/>
              <w:numPr>
                <w:ilvl w:val="0"/>
                <w:numId w:val="25"/>
              </w:numPr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PDR</w:t>
            </w:r>
          </w:p>
          <w:p w14:paraId="4A7A1124" w14:textId="77777777" w:rsidR="00325DF0" w:rsidRDefault="00325DF0" w:rsidP="00325DF0">
            <w:pPr>
              <w:pStyle w:val="NoSpacing"/>
              <w:numPr>
                <w:ilvl w:val="0"/>
                <w:numId w:val="25"/>
              </w:numPr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Academic promotion</w:t>
            </w:r>
          </w:p>
          <w:p w14:paraId="58178C0F" w14:textId="41CEF1D7" w:rsidR="00F42F5F" w:rsidRDefault="00F42F5F" w:rsidP="00F42F5F">
            <w:pPr>
              <w:pStyle w:val="NoSpacing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</w:tcPr>
          <w:p w14:paraId="5E938138" w14:textId="4B4D01B2" w:rsidR="32B3AFCD" w:rsidRDefault="00C822F9" w:rsidP="00C822F9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4394" w:type="dxa"/>
          </w:tcPr>
          <w:p w14:paraId="7834333B" w14:textId="0772A71B" w:rsidR="32B3AFCD" w:rsidRDefault="32B3AFCD" w:rsidP="32B3AFCD">
            <w:p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4361F9F1" w14:textId="7C4BC148" w:rsidR="32B3AFCD" w:rsidRDefault="00325DF0" w:rsidP="00325DF0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13:05-13:20</w:t>
            </w:r>
          </w:p>
        </w:tc>
      </w:tr>
      <w:tr w:rsidR="002F6B71" w:rsidRPr="008441DD" w14:paraId="3A979994" w14:textId="77777777" w:rsidTr="32B3AFCD">
        <w:trPr>
          <w:trHeight w:val="323"/>
        </w:trPr>
        <w:tc>
          <w:tcPr>
            <w:tcW w:w="993" w:type="dxa"/>
          </w:tcPr>
          <w:p w14:paraId="7E0DDBAF" w14:textId="7D176364" w:rsidR="002F6B71" w:rsidRPr="008441DD" w:rsidRDefault="002F6B71" w:rsidP="001F2534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</w:tcPr>
          <w:p w14:paraId="2291C5F0" w14:textId="6C332BBC" w:rsidR="002F6B71" w:rsidRDefault="004535C9" w:rsidP="009842EE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Work in groups</w:t>
            </w:r>
          </w:p>
          <w:p w14:paraId="501B82E9" w14:textId="77777777" w:rsidR="00F42F5F" w:rsidRDefault="00F42F5F" w:rsidP="009842EE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35837491" w14:textId="2B9FDBCC" w:rsidR="004535C9" w:rsidRPr="00F42F5F" w:rsidRDefault="00C822F9" w:rsidP="000957C8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1. </w:t>
            </w:r>
            <w:r w:rsidR="00AC7FEF" w:rsidRP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Data Sub Group </w:t>
            </w:r>
          </w:p>
          <w:p w14:paraId="0F1B9CA5" w14:textId="77777777" w:rsidR="004535C9" w:rsidRDefault="004535C9" w:rsidP="004535C9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640AE709" w14:textId="77777777" w:rsidR="00C822F9" w:rsidRPr="004535C9" w:rsidRDefault="00C822F9" w:rsidP="004535C9">
            <w:pPr>
              <w:pStyle w:val="NoSpacing"/>
              <w:ind w:left="72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0A75466D" w14:textId="77777777" w:rsidR="00AC7FEF" w:rsidRPr="00F42F5F" w:rsidRDefault="00C822F9" w:rsidP="00C822F9">
            <w:pPr>
              <w:pStyle w:val="NoSpacing"/>
              <w:numPr>
                <w:ilvl w:val="0"/>
                <w:numId w:val="23"/>
              </w:numP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2. </w:t>
            </w:r>
            <w:r w:rsidR="00AC7FEF" w:rsidRP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Pulse Survey </w:t>
            </w:r>
          </w:p>
          <w:p w14:paraId="74B1B524" w14:textId="2EBFE55F" w:rsidR="00F42F5F" w:rsidRPr="00AC7FEF" w:rsidRDefault="00F42F5F" w:rsidP="00F42F5F">
            <w:pPr>
              <w:pStyle w:val="NoSpacing"/>
              <w:ind w:left="360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</w:tcPr>
          <w:p w14:paraId="607F2DEC" w14:textId="7CE01E20" w:rsidR="004535C9" w:rsidRPr="008441DD" w:rsidRDefault="00325DF0" w:rsidP="009842E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ALL</w:t>
            </w:r>
          </w:p>
        </w:tc>
        <w:tc>
          <w:tcPr>
            <w:tcW w:w="4394" w:type="dxa"/>
          </w:tcPr>
          <w:p w14:paraId="0A119CB7" w14:textId="77777777" w:rsidR="002F6B71" w:rsidRPr="008441DD" w:rsidRDefault="002F6B71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60B5D41F" w14:textId="4E0EEED3" w:rsidR="00043CBD" w:rsidRPr="008441DD" w:rsidRDefault="00FA0314" w:rsidP="00325DF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D15DD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0-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:4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</w:tr>
      <w:tr w:rsidR="009C72BD" w:rsidRPr="008441DD" w14:paraId="536965D9" w14:textId="77777777" w:rsidTr="32B3AFC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53B50" w14:textId="21123F98" w:rsidR="009C72BD" w:rsidRPr="008441DD" w:rsidRDefault="002F6B71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4</w:t>
            </w:r>
            <w:r w:rsidR="00C822F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4787" w14:textId="713DC162" w:rsidR="00AC7FEF" w:rsidRPr="00AC7FEF" w:rsidRDefault="00AC7FEF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AC7FE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Feedback from the sub-groups on the work done during the session</w:t>
            </w:r>
          </w:p>
          <w:p w14:paraId="71FD3E51" w14:textId="689F3EE4" w:rsidR="00605B21" w:rsidRPr="008441DD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E2315" w14:textId="77777777" w:rsidR="00605B21" w:rsidRDefault="004535C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Group 1</w:t>
            </w:r>
          </w:p>
          <w:p w14:paraId="08F6A8E3" w14:textId="77777777" w:rsidR="004535C9" w:rsidRDefault="004535C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1B4C9746" w14:textId="79B9B021" w:rsidR="004535C9" w:rsidRPr="008441DD" w:rsidRDefault="004535C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Group 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416FE" w14:textId="591B549E" w:rsidR="00A67F70" w:rsidRPr="008441DD" w:rsidRDefault="00A67F70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01D1" w14:textId="7EB33ACB" w:rsidR="009C72BD" w:rsidRPr="008441DD" w:rsidRDefault="00FA0314" w:rsidP="00325DF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:4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-1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325DF0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</w:tr>
      <w:tr w:rsidR="00C822F9" w:rsidRPr="008441DD" w14:paraId="5D7E4D77" w14:textId="77777777" w:rsidTr="32B3AFC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CD7E" w14:textId="516EC1EB" w:rsidR="00C822F9" w:rsidRPr="008441DD" w:rsidRDefault="00C822F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FE702" w14:textId="3C62F2B5" w:rsidR="00F42F5F" w:rsidRDefault="00C822F9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AOB</w:t>
            </w:r>
          </w:p>
          <w:p w14:paraId="60FE368F" w14:textId="6446F064" w:rsidR="00F42F5F" w:rsidRPr="00AC7FEF" w:rsidRDefault="00F42F5F" w:rsidP="00605B21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959" w14:textId="77777777" w:rsidR="00C822F9" w:rsidRDefault="00C822F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D864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60FF0" w14:textId="3CE38C8F" w:rsidR="00C822F9" w:rsidRDefault="00325DF0" w:rsidP="004C528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13:55-14:00</w:t>
            </w:r>
          </w:p>
        </w:tc>
      </w:tr>
      <w:tr w:rsidR="00C822F9" w:rsidRPr="008441DD" w14:paraId="48089ADF" w14:textId="77777777" w:rsidTr="32B3AFC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0D2A28FE" w:rsidR="00C822F9" w:rsidRDefault="00C822F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43EA7" w14:textId="46F19160" w:rsidR="00325DF0" w:rsidRDefault="00C822F9" w:rsidP="00F42F5F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Close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465FB" w14:textId="77777777" w:rsidR="00C822F9" w:rsidRDefault="00C822F9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3BC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543C0A44" w:rsidR="00C822F9" w:rsidRDefault="00C822F9" w:rsidP="004C528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1400</w:t>
            </w:r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CA648" w14:textId="77777777" w:rsidR="00E67167" w:rsidRDefault="00E67167" w:rsidP="003B6003">
      <w:pPr>
        <w:spacing w:after="0" w:line="240" w:lineRule="auto"/>
      </w:pPr>
      <w:r>
        <w:separator/>
      </w:r>
    </w:p>
  </w:endnote>
  <w:endnote w:type="continuationSeparator" w:id="0">
    <w:p w14:paraId="51D54885" w14:textId="77777777" w:rsidR="00E67167" w:rsidRDefault="00E67167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30A8F" w14:textId="77777777" w:rsidR="00E67167" w:rsidRDefault="00E67167" w:rsidP="003B6003">
      <w:pPr>
        <w:spacing w:after="0" w:line="240" w:lineRule="auto"/>
      </w:pPr>
      <w:r>
        <w:separator/>
      </w:r>
    </w:p>
  </w:footnote>
  <w:footnote w:type="continuationSeparator" w:id="0">
    <w:p w14:paraId="6097B5D8" w14:textId="77777777" w:rsidR="00E67167" w:rsidRDefault="00E67167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5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6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1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4"/>
  </w:num>
  <w:num w:numId="4">
    <w:abstractNumId w:val="19"/>
  </w:num>
  <w:num w:numId="5">
    <w:abstractNumId w:val="23"/>
  </w:num>
  <w:num w:numId="6">
    <w:abstractNumId w:val="17"/>
  </w:num>
  <w:num w:numId="7">
    <w:abstractNumId w:val="20"/>
  </w:num>
  <w:num w:numId="8">
    <w:abstractNumId w:val="5"/>
  </w:num>
  <w:num w:numId="9">
    <w:abstractNumId w:val="11"/>
  </w:num>
  <w:num w:numId="10">
    <w:abstractNumId w:val="21"/>
  </w:num>
  <w:num w:numId="11">
    <w:abstractNumId w:val="24"/>
  </w:num>
  <w:num w:numId="12">
    <w:abstractNumId w:val="2"/>
  </w:num>
  <w:num w:numId="13">
    <w:abstractNumId w:val="18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4"/>
  </w:num>
  <w:num w:numId="17">
    <w:abstractNumId w:val="22"/>
  </w:num>
  <w:num w:numId="18">
    <w:abstractNumId w:val="12"/>
  </w:num>
  <w:num w:numId="19">
    <w:abstractNumId w:val="6"/>
  </w:num>
  <w:num w:numId="20">
    <w:abstractNumId w:val="3"/>
  </w:num>
  <w:num w:numId="21">
    <w:abstractNumId w:val="1"/>
  </w:num>
  <w:num w:numId="22">
    <w:abstractNumId w:val="8"/>
  </w:num>
  <w:num w:numId="23">
    <w:abstractNumId w:val="9"/>
  </w:num>
  <w:num w:numId="24">
    <w:abstractNumId w:val="15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766"/>
    <w:rsid w:val="00334E82"/>
    <w:rsid w:val="00343AD2"/>
    <w:rsid w:val="003B6003"/>
    <w:rsid w:val="003D2FF5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842EE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7132"/>
    <w:rsid w:val="00F85D26"/>
    <w:rsid w:val="00F8792E"/>
    <w:rsid w:val="00FA0314"/>
    <w:rsid w:val="00FA53D0"/>
    <w:rsid w:val="00FD2DFC"/>
    <w:rsid w:val="00FF0D71"/>
    <w:rsid w:val="32B3A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bf4f68ecd68af20126e69c43299200a2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ffb82cebaae1e5de6aad4a16698ecdc6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47F513-18F3-4597-9623-CAC035C68133}">
  <ds:schemaRefs>
    <ds:schemaRef ds:uri="http://schemas.microsoft.com/office/2006/metadata/properties"/>
    <ds:schemaRef ds:uri="http://purl.org/dc/terms/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35E3BB-8B7F-4848-B66F-466EC4CF01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1D434DC9</Template>
  <TotalTime>0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Walker, Alexandra</cp:lastModifiedBy>
  <cp:revision>2</cp:revision>
  <cp:lastPrinted>2018-12-11T12:21:00Z</cp:lastPrinted>
  <dcterms:created xsi:type="dcterms:W3CDTF">2019-02-14T08:23:00Z</dcterms:created>
  <dcterms:modified xsi:type="dcterms:W3CDTF">2019-02-14T08:23:00Z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