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00B55CDE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8A9F6BF" w:rsidR="00E9729B" w:rsidRPr="00043CBD" w:rsidRDefault="00E9729B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Meeting </w:t>
            </w:r>
            <w:r w:rsidR="00043CBD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4</w:t>
            </w:r>
          </w:p>
        </w:tc>
      </w:tr>
      <w:tr w:rsidR="006F2CB1" w14:paraId="771844A6" w14:textId="77777777" w:rsidTr="00404D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D96F6" w14:textId="53367A43" w:rsidR="006F2CB1" w:rsidRDefault="007E296A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Friday </w:t>
            </w:r>
            <w:r w:rsidR="00D10AF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September 2018</w:t>
            </w:r>
            <w:r w:rsidR="006F2CB1"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  <w:p w14:paraId="33ED422E" w14:textId="77777777" w:rsidR="00D10AF8" w:rsidRDefault="00D10AF8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  <w:p w14:paraId="3010BDA5" w14:textId="0EEAECDF" w:rsidR="00D10AF8" w:rsidRPr="002B37DD" w:rsidRDefault="00D10AF8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(reissued agenda </w:t>
            </w:r>
            <w:r w:rsidR="005C0BA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-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14.9.18 cancelled)</w:t>
            </w:r>
          </w:p>
          <w:p w14:paraId="46F55174" w14:textId="77777777" w:rsidR="006F2CB1" w:rsidRPr="002B37DD" w:rsidRDefault="006F2CB1" w:rsidP="0089483C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6BFD320E" w:rsidR="001E2239" w:rsidRPr="00C13E69" w:rsidRDefault="001E2239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2B425036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73404A98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745204CB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47AA29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6FBCD1AC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39C4AA9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</w:p>
              </w:tc>
            </w:tr>
            <w:tr w:rsidR="001E2239" w:rsidRPr="001E2239" w14:paraId="70624CD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8ADD8D" w14:textId="0C6C35A4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Mawson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3DB9753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Will Haywood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589782" w14:textId="20FABB58" w:rsidR="001E2239" w:rsidRPr="00C13E69" w:rsidRDefault="001E223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Bhav Cooppen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4D99D1E3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Abigail Ball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7248900A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Maeva Grand-Coureau-Basfresne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C13E69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72A5B578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Rachel Cooper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5A2FB8E6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Alexandra Walker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73D53694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Paul Monaghan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</w:t>
                  </w:r>
                </w:p>
              </w:tc>
            </w:tr>
            <w:tr w:rsidR="001E2239" w:rsidRPr="001E2239" w14:paraId="2B8288A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96DB4" w14:textId="559BC29A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Emma Evans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</w:p>
              </w:tc>
            </w:tr>
            <w:tr w:rsidR="001E2239" w:rsidRPr="001E2239" w14:paraId="7266DAC2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C05417" w14:textId="1D3595DE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 w:rsidR="0072744F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</w:t>
                  </w:r>
                </w:p>
              </w:tc>
            </w:tr>
            <w:tr w:rsidR="001E2239" w:rsidRPr="001E2239" w14:paraId="025BE4D7" w14:textId="77777777" w:rsidTr="0072744F">
              <w:trPr>
                <w:gridAfter w:val="1"/>
                <w:wAfter w:w="3800" w:type="dxa"/>
                <w:trHeight w:val="8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00404D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07529838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10.00</w:t>
            </w:r>
            <w:r w:rsidR="007E296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-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11.00am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00404D52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72B8C745" w:rsidR="00F368FD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F368F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</w:t>
            </w:r>
            <w:r w:rsidR="00D10AF8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1.10</w:t>
            </w:r>
          </w:p>
          <w:p w14:paraId="2D408B5A" w14:textId="134F46D0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Avon Building Westwood Campus</w:t>
            </w:r>
          </w:p>
        </w:tc>
        <w:tc>
          <w:tcPr>
            <w:tcW w:w="708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008441D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00B55CDE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44D1F20E" w:rsidR="00F85D26" w:rsidRPr="008441DD" w:rsidRDefault="00F368FD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 w:rsidRPr="008441DD">
              <w:rPr>
                <w:rFonts w:cstheme="minorHAnsi"/>
                <w:b/>
                <w:lang w:eastAsia="en-GB"/>
              </w:rPr>
              <w:t>Tea, coffee and biscuits provided</w:t>
            </w:r>
          </w:p>
        </w:tc>
      </w:tr>
      <w:tr w:rsidR="009C72BD" w:rsidRPr="008441DD" w14:paraId="42926147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F31CA" w14:textId="77777777" w:rsidR="009C72BD" w:rsidRPr="008441DD" w:rsidRDefault="009C72B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A032" w14:textId="0A0DFD72" w:rsidR="00B55CDE" w:rsidRPr="008441DD" w:rsidRDefault="00E71C73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0D3AE131" w:rsidR="009C72BD" w:rsidRPr="008441DD" w:rsidRDefault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Chair</w:t>
            </w:r>
            <w:r w:rsidR="00685AC7"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704F2D"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(</w:t>
            </w:r>
            <w:r w:rsidR="00685AC7"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KI</w:t>
            </w:r>
            <w:r w:rsidR="00704F2D"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4E317ABC" w:rsidR="00256B9D" w:rsidRPr="008441DD" w:rsidRDefault="005C0BAE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Claire Algar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48F05417" w:rsidR="00043CBD" w:rsidRPr="008441DD" w:rsidRDefault="00043CBD" w:rsidP="007F5C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B55CDE" w:rsidRPr="008441DD" w14:paraId="7F7ABF4B" w14:textId="77777777" w:rsidTr="008441DD">
        <w:trPr>
          <w:trHeight w:val="323"/>
        </w:trPr>
        <w:tc>
          <w:tcPr>
            <w:tcW w:w="993" w:type="dxa"/>
          </w:tcPr>
          <w:p w14:paraId="57F433E4" w14:textId="350D3402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2.</w:t>
            </w:r>
          </w:p>
          <w:p w14:paraId="4E778479" w14:textId="77777777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</w:tcPr>
          <w:p w14:paraId="5A21FD35" w14:textId="20E6E465" w:rsidR="002F6B71" w:rsidRPr="008441DD" w:rsidRDefault="00F368FD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 Data Sub-Group</w:t>
            </w:r>
          </w:p>
        </w:tc>
        <w:tc>
          <w:tcPr>
            <w:tcW w:w="1134" w:type="dxa"/>
          </w:tcPr>
          <w:p w14:paraId="64FBBFA1" w14:textId="2794D52B" w:rsidR="00B55CDE" w:rsidRPr="008441DD" w:rsidRDefault="00685AC7" w:rsidP="009E0FC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SC</w:t>
            </w:r>
          </w:p>
        </w:tc>
        <w:tc>
          <w:tcPr>
            <w:tcW w:w="4394" w:type="dxa"/>
          </w:tcPr>
          <w:p w14:paraId="28F37A7A" w14:textId="22682DDD" w:rsidR="00031687" w:rsidRPr="008441DD" w:rsidRDefault="00031687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1FAE5EE2" w14:textId="7FFC1D13" w:rsidR="00B55CDE" w:rsidRPr="008441DD" w:rsidRDefault="00B55CDE" w:rsidP="00A67F7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bookmarkStart w:id="0" w:name="_GoBack"/>
            <w:bookmarkEnd w:id="0"/>
          </w:p>
        </w:tc>
      </w:tr>
      <w:tr w:rsidR="002F6B71" w:rsidRPr="008441DD" w14:paraId="3A979994" w14:textId="77777777" w:rsidTr="008441DD">
        <w:trPr>
          <w:trHeight w:val="323"/>
        </w:trPr>
        <w:tc>
          <w:tcPr>
            <w:tcW w:w="993" w:type="dxa"/>
          </w:tcPr>
          <w:p w14:paraId="7E0DDBAF" w14:textId="64EBA751" w:rsidR="002F6B71" w:rsidRPr="008441DD" w:rsidRDefault="002F6B71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2977" w:type="dxa"/>
          </w:tcPr>
          <w:p w14:paraId="74B1B524" w14:textId="2D62FCB6" w:rsidR="002F6B71" w:rsidRPr="008441DD" w:rsidRDefault="00F368FD" w:rsidP="00B55CDE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 Pulse Survey Group</w:t>
            </w:r>
          </w:p>
        </w:tc>
        <w:tc>
          <w:tcPr>
            <w:tcW w:w="1134" w:type="dxa"/>
          </w:tcPr>
          <w:p w14:paraId="48216F37" w14:textId="5D252FBC" w:rsidR="002F6B71" w:rsidRPr="008441DD" w:rsidRDefault="00685AC7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M G-C</w:t>
            </w:r>
            <w:r w:rsidR="0072744F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-</w:t>
            </w: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B</w:t>
            </w:r>
          </w:p>
          <w:p w14:paraId="607F2DEC" w14:textId="35EB8688" w:rsidR="00685AC7" w:rsidRPr="008441DD" w:rsidRDefault="00685AC7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KM</w:t>
            </w:r>
          </w:p>
        </w:tc>
        <w:tc>
          <w:tcPr>
            <w:tcW w:w="4394" w:type="dxa"/>
          </w:tcPr>
          <w:p w14:paraId="0A119CB7" w14:textId="77777777" w:rsidR="002F6B71" w:rsidRPr="008441DD" w:rsidRDefault="002F6B71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60B5D41F" w14:textId="1EA32716" w:rsidR="00043CBD" w:rsidRPr="008441DD" w:rsidRDefault="00043CBD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9C72BD" w:rsidRPr="008441DD" w14:paraId="536965D9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53B50" w14:textId="45B46DF7" w:rsidR="009C72BD" w:rsidRPr="008441DD" w:rsidRDefault="002F6B71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3E51" w14:textId="5B88D753" w:rsidR="00A67F70" w:rsidRPr="008441DD" w:rsidRDefault="00F368FD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Case studies for the </w:t>
            </w:r>
            <w:r w:rsidR="00704F2D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AS web page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C9746" w14:textId="0EE2D602" w:rsidR="00685AC7" w:rsidRPr="008441DD" w:rsidRDefault="00685AC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1DF1" w14:textId="77777777" w:rsidR="00704F2D" w:rsidRPr="008441DD" w:rsidRDefault="00704F2D" w:rsidP="00704F2D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These might include CTE processes for </w:t>
            </w:r>
          </w:p>
          <w:p w14:paraId="05A010B4" w14:textId="164B7D9F" w:rsidR="00704F2D" w:rsidRPr="008441DD" w:rsidRDefault="00704F2D" w:rsidP="00704F2D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8441DD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Pr="008441DD">
              <w:rPr>
                <w:rFonts w:asciiTheme="majorHAnsi" w:hAnsiTheme="majorHAnsi" w:cstheme="majorHAnsi"/>
                <w:sz w:val="24"/>
                <w:szCs w:val="24"/>
              </w:rPr>
              <w:t>- maternity/paternity/compassionate leave</w:t>
            </w:r>
          </w:p>
          <w:p w14:paraId="68AD7ED0" w14:textId="4A59460D" w:rsidR="00704F2D" w:rsidRPr="008441DD" w:rsidRDefault="00704F2D" w:rsidP="00704F2D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</w:rPr>
              <w:t>- carers</w:t>
            </w:r>
          </w:p>
          <w:p w14:paraId="62E6DEF5" w14:textId="4B780C4C" w:rsidR="00704F2D" w:rsidRPr="008441DD" w:rsidRDefault="00704F2D" w:rsidP="00704F2D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</w:rPr>
              <w:t>- flexible working</w:t>
            </w:r>
          </w:p>
          <w:p w14:paraId="645416FE" w14:textId="4ACF2277" w:rsidR="00A67F70" w:rsidRPr="008441DD" w:rsidRDefault="00704F2D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</w:rPr>
              <w:t>- ATF/STP colleagues’ working practices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01D1" w14:textId="10D25EC1" w:rsidR="009C72BD" w:rsidRPr="008441DD" w:rsidRDefault="009C72BD" w:rsidP="004C528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55316" w:rsidRPr="008441DD" w14:paraId="5E8381A1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70DB" w14:textId="7865569F" w:rsidR="00455316" w:rsidRPr="008441DD" w:rsidRDefault="002F6B71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5123" w14:textId="43563B9B" w:rsidR="00A67F70" w:rsidRPr="008441DD" w:rsidRDefault="00F368FD" w:rsidP="00FA53D0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Any Other Business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5B72" w14:textId="656E0836" w:rsidR="00455316" w:rsidRPr="008441DD" w:rsidRDefault="0045531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F2F0" w14:textId="1EB7474D" w:rsidR="00C576E4" w:rsidRPr="008441DD" w:rsidRDefault="00C576E4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3D447" w14:textId="6CC3B735" w:rsidR="00043CBD" w:rsidRPr="008441DD" w:rsidRDefault="00043CBD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F05231" w14:textId="77777777" w:rsidR="00A51B2A" w:rsidRDefault="00A51B2A" w:rsidP="003B6003">
      <w:pPr>
        <w:spacing w:after="0" w:line="240" w:lineRule="auto"/>
      </w:pPr>
      <w:r>
        <w:separator/>
      </w:r>
    </w:p>
  </w:endnote>
  <w:endnote w:type="continuationSeparator" w:id="0">
    <w:p w14:paraId="6060B240" w14:textId="77777777" w:rsidR="00A51B2A" w:rsidRDefault="00A51B2A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93981" w14:textId="77777777" w:rsidR="00A51B2A" w:rsidRDefault="00A51B2A" w:rsidP="003B6003">
      <w:pPr>
        <w:spacing w:after="0" w:line="240" w:lineRule="auto"/>
      </w:pPr>
      <w:r>
        <w:separator/>
      </w:r>
    </w:p>
  </w:footnote>
  <w:footnote w:type="continuationSeparator" w:id="0">
    <w:p w14:paraId="37EBD543" w14:textId="77777777" w:rsidR="00A51B2A" w:rsidRDefault="00A51B2A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0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5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13"/>
  </w:num>
  <w:num w:numId="5">
    <w:abstractNumId w:val="17"/>
  </w:num>
  <w:num w:numId="6">
    <w:abstractNumId w:val="11"/>
  </w:num>
  <w:num w:numId="7">
    <w:abstractNumId w:val="14"/>
  </w:num>
  <w:num w:numId="8">
    <w:abstractNumId w:val="3"/>
  </w:num>
  <w:num w:numId="9">
    <w:abstractNumId w:val="6"/>
  </w:num>
  <w:num w:numId="10">
    <w:abstractNumId w:val="15"/>
  </w:num>
  <w:num w:numId="11">
    <w:abstractNumId w:val="18"/>
  </w:num>
  <w:num w:numId="12">
    <w:abstractNumId w:val="1"/>
  </w:num>
  <w:num w:numId="13">
    <w:abstractNumId w:val="1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9"/>
  </w:num>
  <w:num w:numId="17">
    <w:abstractNumId w:val="16"/>
  </w:num>
  <w:num w:numId="18">
    <w:abstractNumId w:val="7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4F55"/>
    <w:rsid w:val="000B4BB0"/>
    <w:rsid w:val="000B4E0B"/>
    <w:rsid w:val="000E13D0"/>
    <w:rsid w:val="00127B8C"/>
    <w:rsid w:val="00142644"/>
    <w:rsid w:val="001454AD"/>
    <w:rsid w:val="001619C6"/>
    <w:rsid w:val="001A1D70"/>
    <w:rsid w:val="001C7E15"/>
    <w:rsid w:val="001E06A1"/>
    <w:rsid w:val="001E2239"/>
    <w:rsid w:val="00216F6D"/>
    <w:rsid w:val="00223E3E"/>
    <w:rsid w:val="002361B0"/>
    <w:rsid w:val="00256B9D"/>
    <w:rsid w:val="0026016C"/>
    <w:rsid w:val="00261CBD"/>
    <w:rsid w:val="002765E3"/>
    <w:rsid w:val="00287F1F"/>
    <w:rsid w:val="002B37DD"/>
    <w:rsid w:val="002C3375"/>
    <w:rsid w:val="002C6404"/>
    <w:rsid w:val="002D0DC8"/>
    <w:rsid w:val="002D1677"/>
    <w:rsid w:val="002E5C22"/>
    <w:rsid w:val="002F6B71"/>
    <w:rsid w:val="00334E82"/>
    <w:rsid w:val="00343AD2"/>
    <w:rsid w:val="003B6003"/>
    <w:rsid w:val="003D2FF5"/>
    <w:rsid w:val="003E4D63"/>
    <w:rsid w:val="003F1501"/>
    <w:rsid w:val="00404D52"/>
    <w:rsid w:val="0041533E"/>
    <w:rsid w:val="00422703"/>
    <w:rsid w:val="00436D83"/>
    <w:rsid w:val="00455316"/>
    <w:rsid w:val="00486854"/>
    <w:rsid w:val="00491EEB"/>
    <w:rsid w:val="00494F17"/>
    <w:rsid w:val="004B5799"/>
    <w:rsid w:val="004C5282"/>
    <w:rsid w:val="004D3747"/>
    <w:rsid w:val="00506F34"/>
    <w:rsid w:val="005C0BAE"/>
    <w:rsid w:val="005F5B46"/>
    <w:rsid w:val="00612AA7"/>
    <w:rsid w:val="00633E06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B347B"/>
    <w:rsid w:val="009C72BD"/>
    <w:rsid w:val="009E3921"/>
    <w:rsid w:val="00A202D9"/>
    <w:rsid w:val="00A51B2A"/>
    <w:rsid w:val="00A67F70"/>
    <w:rsid w:val="00AC4E92"/>
    <w:rsid w:val="00AE0915"/>
    <w:rsid w:val="00AE380C"/>
    <w:rsid w:val="00B25171"/>
    <w:rsid w:val="00B55CDE"/>
    <w:rsid w:val="00B709F7"/>
    <w:rsid w:val="00B724CB"/>
    <w:rsid w:val="00B83E58"/>
    <w:rsid w:val="00BF780B"/>
    <w:rsid w:val="00C13E69"/>
    <w:rsid w:val="00C2258B"/>
    <w:rsid w:val="00C576E4"/>
    <w:rsid w:val="00C87CB2"/>
    <w:rsid w:val="00CA4AD3"/>
    <w:rsid w:val="00D10AF8"/>
    <w:rsid w:val="00D55206"/>
    <w:rsid w:val="00D81A80"/>
    <w:rsid w:val="00DB5532"/>
    <w:rsid w:val="00DC2CFE"/>
    <w:rsid w:val="00DC456A"/>
    <w:rsid w:val="00E06FDA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7132"/>
    <w:rsid w:val="00F85D26"/>
    <w:rsid w:val="00F8792E"/>
    <w:rsid w:val="00FA53D0"/>
    <w:rsid w:val="00FD2DFC"/>
    <w:rsid w:val="00FF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EB61A046-8ED6-46FD-9BA5-C35056217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7043AD24</Template>
  <TotalTime>2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3</cp:revision>
  <cp:lastPrinted>2018-05-01T11:46:00Z</cp:lastPrinted>
  <dcterms:created xsi:type="dcterms:W3CDTF">2018-09-14T15:17:00Z</dcterms:created>
  <dcterms:modified xsi:type="dcterms:W3CDTF">2018-09-14T15:35:00Z</dcterms:modified>
</cp:coreProperties>
</file>